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04FA6" w14:textId="77777777" w:rsidR="00CE1E3B" w:rsidRPr="00CE1E3B" w:rsidRDefault="00CE1E3B" w:rsidP="00CE1E3B">
      <w:pPr>
        <w:pStyle w:val="maatregelen"/>
        <w:numPr>
          <w:ilvl w:val="0"/>
          <w:numId w:val="0"/>
        </w:numPr>
        <w:rPr>
          <w:rFonts w:cs="Arial"/>
          <w:b/>
          <w:sz w:val="22"/>
          <w:szCs w:val="22"/>
        </w:rPr>
      </w:pPr>
      <w:bookmarkStart w:id="0" w:name="_GoBack"/>
      <w:bookmarkEnd w:id="0"/>
      <w:r w:rsidRPr="00CE1E3B">
        <w:rPr>
          <w:rFonts w:cs="Arial"/>
          <w:b/>
          <w:sz w:val="22"/>
          <w:szCs w:val="22"/>
        </w:rPr>
        <w:t xml:space="preserve">Bijlage </w:t>
      </w:r>
      <w:r w:rsidR="00CD52C7">
        <w:rPr>
          <w:rFonts w:cs="Arial"/>
          <w:b/>
          <w:sz w:val="22"/>
          <w:szCs w:val="22"/>
        </w:rPr>
        <w:t>9</w:t>
      </w:r>
      <w:r w:rsidRPr="00CE1E3B">
        <w:rPr>
          <w:rFonts w:cs="Arial"/>
          <w:b/>
          <w:sz w:val="22"/>
          <w:szCs w:val="22"/>
        </w:rPr>
        <w:t xml:space="preserve"> van de inschrijvingsleidraad</w:t>
      </w:r>
    </w:p>
    <w:p w14:paraId="27D04FA7" w14:textId="77777777" w:rsidR="00B645F4" w:rsidRPr="00444173" w:rsidRDefault="00B645F4" w:rsidP="00B645F4">
      <w:pPr>
        <w:rPr>
          <w:rFonts w:ascii="Arial" w:hAnsi="Arial" w:cs="Arial"/>
          <w:b/>
          <w:sz w:val="22"/>
          <w:szCs w:val="22"/>
        </w:rPr>
      </w:pPr>
      <w:r w:rsidRPr="00444173">
        <w:rPr>
          <w:rFonts w:ascii="Arial" w:hAnsi="Arial" w:cs="Arial"/>
          <w:b/>
          <w:sz w:val="22"/>
          <w:szCs w:val="22"/>
        </w:rPr>
        <w:t xml:space="preserve">Verklaring inzake onderaanneming </w:t>
      </w:r>
      <w:r w:rsidRPr="00444173">
        <w:rPr>
          <w:rFonts w:ascii="Arial" w:hAnsi="Arial" w:cs="Arial"/>
          <w:b/>
          <w:color w:val="FF0000"/>
          <w:sz w:val="22"/>
          <w:szCs w:val="22"/>
        </w:rPr>
        <w:t xml:space="preserve">– niet eerder indienen dan na verzoek door de aanbestedende dienst - </w:t>
      </w:r>
    </w:p>
    <w:p w14:paraId="27D04FA8" w14:textId="77777777" w:rsidR="00B645F4" w:rsidRPr="00B645F4" w:rsidRDefault="00B645F4" w:rsidP="00B645F4">
      <w:pPr>
        <w:rPr>
          <w:rFonts w:ascii="Arial" w:hAnsi="Arial" w:cs="Arial"/>
          <w:sz w:val="22"/>
          <w:szCs w:val="22"/>
        </w:rPr>
      </w:pPr>
    </w:p>
    <w:p w14:paraId="27D04FA9" w14:textId="77777777" w:rsidR="00B645F4" w:rsidRPr="00B645F4" w:rsidRDefault="00B645F4" w:rsidP="00B645F4">
      <w:pPr>
        <w:rPr>
          <w:rFonts w:ascii="Arial" w:hAnsi="Arial" w:cs="Arial"/>
          <w:sz w:val="22"/>
          <w:szCs w:val="22"/>
        </w:rPr>
      </w:pPr>
    </w:p>
    <w:p w14:paraId="27D04FAA"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27D04FAB" w14:textId="77777777" w:rsidR="00B645F4" w:rsidRPr="00B645F4" w:rsidRDefault="00B645F4" w:rsidP="00B645F4">
      <w:pPr>
        <w:rPr>
          <w:rFonts w:ascii="Arial" w:hAnsi="Arial" w:cs="Arial"/>
          <w:sz w:val="22"/>
          <w:szCs w:val="22"/>
        </w:rPr>
      </w:pPr>
    </w:p>
    <w:p w14:paraId="27D04FAC"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27D04FAD" w14:textId="77777777" w:rsidR="00B645F4" w:rsidRPr="00B645F4" w:rsidRDefault="00B645F4" w:rsidP="00B645F4">
      <w:pPr>
        <w:rPr>
          <w:rFonts w:ascii="Arial" w:hAnsi="Arial" w:cs="Arial"/>
          <w:sz w:val="22"/>
          <w:szCs w:val="22"/>
        </w:rPr>
      </w:pPr>
    </w:p>
    <w:p w14:paraId="27D04FAE"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27D04FAF" w14:textId="77777777" w:rsidR="00B645F4" w:rsidRPr="00B645F4" w:rsidRDefault="00B645F4" w:rsidP="00B645F4">
      <w:pPr>
        <w:rPr>
          <w:rFonts w:ascii="Arial" w:hAnsi="Arial" w:cs="Arial"/>
          <w:sz w:val="22"/>
          <w:szCs w:val="22"/>
        </w:rPr>
      </w:pPr>
    </w:p>
    <w:p w14:paraId="27D04FB0"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27D04FB1" w14:textId="77777777" w:rsidR="00B645F4" w:rsidRPr="00B645F4" w:rsidRDefault="00B645F4" w:rsidP="00B645F4">
      <w:pPr>
        <w:ind w:left="567"/>
        <w:rPr>
          <w:rFonts w:ascii="Arial" w:hAnsi="Arial" w:cs="Arial"/>
          <w:sz w:val="22"/>
          <w:szCs w:val="22"/>
        </w:rPr>
      </w:pPr>
    </w:p>
    <w:p w14:paraId="27D04FB2"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27D04FB3" w14:textId="77777777" w:rsidR="00B645F4" w:rsidRPr="00B645F4" w:rsidRDefault="00B645F4" w:rsidP="00B645F4">
      <w:pPr>
        <w:rPr>
          <w:rFonts w:ascii="Arial" w:hAnsi="Arial" w:cs="Arial"/>
          <w:sz w:val="22"/>
          <w:szCs w:val="22"/>
        </w:rPr>
      </w:pPr>
    </w:p>
    <w:p w14:paraId="27D04FB4" w14:textId="440D0BDD" w:rsidR="00B645F4" w:rsidRPr="00B645F4" w:rsidRDefault="00B645F4" w:rsidP="00F763EE">
      <w:pPr>
        <w:numPr>
          <w:ilvl w:val="0"/>
          <w:numId w:val="43"/>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7E2A8B">
        <w:rPr>
          <w:rFonts w:ascii="Arial" w:hAnsi="Arial" w:cs="Arial"/>
          <w:sz w:val="22"/>
          <w:szCs w:val="22"/>
        </w:rPr>
        <w:t>Duurzaam deelvervoer Noord-Limburg</w:t>
      </w:r>
      <w:r w:rsidRPr="00B645F4">
        <w:rPr>
          <w:rFonts w:ascii="Arial" w:hAnsi="Arial" w:cs="Arial"/>
          <w:sz w:val="22"/>
          <w:szCs w:val="22"/>
        </w:rPr>
        <w:t xml:space="preserve"> (referentie </w:t>
      </w:r>
      <w:r w:rsidR="007E2A8B">
        <w:rPr>
          <w:rFonts w:ascii="Arial" w:hAnsi="Arial" w:cs="Arial"/>
          <w:sz w:val="22"/>
          <w:szCs w:val="22"/>
        </w:rPr>
        <w:t>1416303</w:t>
      </w:r>
      <w:r w:rsidRPr="00B645F4">
        <w:rPr>
          <w:rFonts w:ascii="Arial" w:hAnsi="Arial" w:cs="Arial"/>
          <w:color w:val="0000FF"/>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27D04FB5" w14:textId="77777777" w:rsidR="00B645F4" w:rsidRPr="00B645F4" w:rsidRDefault="00B645F4" w:rsidP="00B645F4">
      <w:pPr>
        <w:ind w:left="1647"/>
        <w:rPr>
          <w:rFonts w:ascii="Arial" w:hAnsi="Arial" w:cs="Arial"/>
          <w:sz w:val="22"/>
          <w:szCs w:val="22"/>
        </w:rPr>
      </w:pPr>
    </w:p>
    <w:p w14:paraId="27D04FB6" w14:textId="77777777" w:rsidR="00B645F4" w:rsidRPr="00B645F4" w:rsidRDefault="00B645F4" w:rsidP="00F763EE">
      <w:pPr>
        <w:numPr>
          <w:ilvl w:val="0"/>
          <w:numId w:val="43"/>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27D04FB7" w14:textId="77777777" w:rsidR="00B645F4" w:rsidRPr="00B645F4" w:rsidRDefault="00B645F4" w:rsidP="00B645F4">
      <w:pPr>
        <w:ind w:left="1647"/>
        <w:rPr>
          <w:rFonts w:ascii="Arial" w:hAnsi="Arial" w:cs="Arial"/>
          <w:sz w:val="22"/>
          <w:szCs w:val="22"/>
        </w:rPr>
      </w:pPr>
    </w:p>
    <w:p w14:paraId="27D04FB8" w14:textId="77777777" w:rsidR="00B645F4" w:rsidRPr="00B645F4" w:rsidRDefault="00B645F4" w:rsidP="00F763EE">
      <w:pPr>
        <w:numPr>
          <w:ilvl w:val="0"/>
          <w:numId w:val="43"/>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27D04FB9" w14:textId="77777777" w:rsidR="00B645F4" w:rsidRPr="00B645F4" w:rsidRDefault="00B645F4" w:rsidP="00B645F4">
      <w:pPr>
        <w:ind w:left="1647"/>
        <w:rPr>
          <w:rFonts w:ascii="Arial" w:hAnsi="Arial" w:cs="Arial"/>
          <w:sz w:val="22"/>
          <w:szCs w:val="22"/>
        </w:rPr>
      </w:pPr>
    </w:p>
    <w:p w14:paraId="27D04FBA" w14:textId="77777777" w:rsidR="00B645F4" w:rsidRPr="00B645F4" w:rsidRDefault="00B645F4" w:rsidP="00F763EE">
      <w:pPr>
        <w:numPr>
          <w:ilvl w:val="0"/>
          <w:numId w:val="43"/>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27D04FBB" w14:textId="77777777" w:rsidR="00B645F4" w:rsidRPr="00B645F4" w:rsidRDefault="00B645F4" w:rsidP="00B645F4">
      <w:pPr>
        <w:ind w:left="1287"/>
        <w:rPr>
          <w:rFonts w:ascii="Arial" w:hAnsi="Arial" w:cs="Arial"/>
          <w:sz w:val="22"/>
          <w:szCs w:val="22"/>
        </w:rPr>
      </w:pPr>
    </w:p>
    <w:p w14:paraId="27D04FBC" w14:textId="77777777" w:rsidR="00B645F4" w:rsidRPr="00B645F4" w:rsidRDefault="00B645F4" w:rsidP="00B645F4">
      <w:pPr>
        <w:rPr>
          <w:rFonts w:ascii="Arial" w:hAnsi="Arial" w:cs="Arial"/>
          <w:b/>
          <w:bCs/>
          <w:sz w:val="22"/>
          <w:szCs w:val="22"/>
        </w:rPr>
      </w:pPr>
    </w:p>
    <w:p w14:paraId="27D04FBD"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27D04FBE" w14:textId="6D2019EC"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sidR="00DB5269">
        <w:rPr>
          <w:rFonts w:ascii="Arial" w:hAnsi="Arial" w:cs="Arial"/>
          <w:sz w:val="22"/>
          <w:szCs w:val="22"/>
        </w:rPr>
        <w:t xml:space="preserve"> </w:t>
      </w:r>
      <w:r w:rsidR="007E2A8B">
        <w:rPr>
          <w:rFonts w:ascii="Arial" w:hAnsi="Arial" w:cs="Arial"/>
          <w:sz w:val="22"/>
          <w:szCs w:val="22"/>
        </w:rPr>
        <w:t>Duurzaam deelvervoer Noord-Limburg</w:t>
      </w:r>
      <w:r w:rsidR="00DB5269" w:rsidRPr="00B645F4">
        <w:rPr>
          <w:rFonts w:ascii="Arial" w:hAnsi="Arial" w:cs="Arial"/>
          <w:sz w:val="22"/>
          <w:szCs w:val="22"/>
        </w:rPr>
        <w:t xml:space="preserve"> (referentie </w:t>
      </w:r>
      <w:r w:rsidR="007E2A8B">
        <w:rPr>
          <w:rFonts w:ascii="Arial" w:hAnsi="Arial" w:cs="Arial"/>
          <w:sz w:val="22"/>
          <w:szCs w:val="22"/>
        </w:rPr>
        <w:t>1416303)</w:t>
      </w:r>
      <w:r w:rsidRPr="00B645F4">
        <w:rPr>
          <w:rFonts w:ascii="Arial" w:hAnsi="Arial" w:cs="Arial"/>
          <w:sz w:val="22"/>
          <w:szCs w:val="22"/>
        </w:rPr>
        <w:t xml:space="preserve">.  </w:t>
      </w:r>
    </w:p>
    <w:p w14:paraId="27D04FBF" w14:textId="51B783BB"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845FD1">
        <w:rPr>
          <w:rFonts w:ascii="Arial" w:hAnsi="Arial" w:cs="Arial"/>
          <w:sz w:val="22"/>
          <w:szCs w:val="22"/>
        </w:rPr>
        <w:t>Duurzaam deelvervoer Noord-Limburg</w:t>
      </w:r>
      <w:r w:rsidR="00DB5269" w:rsidRPr="00B645F4">
        <w:rPr>
          <w:rFonts w:ascii="Arial" w:hAnsi="Arial" w:cs="Arial"/>
          <w:sz w:val="22"/>
          <w:szCs w:val="22"/>
        </w:rPr>
        <w:t xml:space="preserve"> (referentie </w:t>
      </w:r>
      <w:r w:rsidR="00845FD1">
        <w:rPr>
          <w:rFonts w:ascii="Arial" w:hAnsi="Arial" w:cs="Arial"/>
          <w:sz w:val="22"/>
          <w:szCs w:val="22"/>
        </w:rPr>
        <w:t>1416303)</w:t>
      </w:r>
      <w:r w:rsidR="00DB5269" w:rsidRPr="00B645F4">
        <w:rPr>
          <w:rFonts w:ascii="Arial" w:hAnsi="Arial" w:cs="Arial"/>
          <w:color w:val="FF0000"/>
          <w:sz w:val="22"/>
          <w:szCs w:val="22"/>
        </w:rPr>
        <w:t xml:space="preserve"> </w:t>
      </w:r>
      <w:r w:rsidRPr="00B645F4">
        <w:rPr>
          <w:rFonts w:ascii="Arial" w:hAnsi="Arial" w:cs="Arial"/>
          <w:sz w:val="22"/>
          <w:szCs w:val="22"/>
        </w:rPr>
        <w:t xml:space="preserve"> garandeert dat hij daadwerkelijk beschikbaar is voor Hoofdaannemer met betrekking tot de uitvoering van de betreffende opdracht.</w:t>
      </w:r>
    </w:p>
    <w:p w14:paraId="27D04FC0"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27D04FC1"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7D04FC2"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lastRenderedPageBreak/>
        <w:t>Onderaannemer verplicht zich geen publiciteit aan deze aanbesteding te geven, tenzij Opdrachtgever hiermee schriftelijk instemt.</w:t>
      </w:r>
    </w:p>
    <w:p w14:paraId="27D04FC3"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7D04FC4"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27D04FC5"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27D04FC6"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27D04FC7" w14:textId="77777777" w:rsidR="00B645F4" w:rsidRPr="00B645F4" w:rsidRDefault="00B645F4" w:rsidP="00B645F4">
      <w:pPr>
        <w:rPr>
          <w:rFonts w:ascii="Arial" w:hAnsi="Arial" w:cs="Arial"/>
          <w:sz w:val="22"/>
          <w:szCs w:val="22"/>
        </w:rPr>
      </w:pPr>
    </w:p>
    <w:p w14:paraId="27D04FC8"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27D04FC9" w14:textId="77777777" w:rsidR="00B645F4" w:rsidRPr="00B645F4" w:rsidRDefault="00B645F4" w:rsidP="00B645F4">
      <w:pPr>
        <w:rPr>
          <w:rFonts w:ascii="Arial" w:hAnsi="Arial" w:cs="Arial"/>
          <w:b/>
          <w:bCs/>
          <w:sz w:val="22"/>
          <w:szCs w:val="22"/>
        </w:rPr>
      </w:pPr>
    </w:p>
    <w:p w14:paraId="27D04FCA" w14:textId="77777777" w:rsidR="00B645F4" w:rsidRPr="00B645F4" w:rsidRDefault="00B645F4" w:rsidP="00B645F4">
      <w:pPr>
        <w:rPr>
          <w:rFonts w:ascii="Arial" w:hAnsi="Arial" w:cs="Arial"/>
          <w:b/>
          <w:bCs/>
          <w:sz w:val="22"/>
          <w:szCs w:val="22"/>
        </w:rPr>
      </w:pPr>
    </w:p>
    <w:p w14:paraId="27D04FCB"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27D04FCC"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7D04FCD"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7D04FCE"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27D04FCF"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7D04FD0"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27D04FD1"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7D04FD2"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27D04FD3"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7D04FD4"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7D04FD5"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7D04FD6"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27D04FD7"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7D04FD8"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7D04FD9"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27D04FDA" w14:textId="77777777" w:rsidR="00B645F4" w:rsidRPr="00B645F4" w:rsidRDefault="00B645F4" w:rsidP="005652DF">
      <w:pPr>
        <w:spacing w:line="276" w:lineRule="auto"/>
        <w:rPr>
          <w:rFonts w:ascii="Arial" w:hAnsi="Arial" w:cs="Arial"/>
          <w:sz w:val="22"/>
          <w:szCs w:val="22"/>
          <w:lang w:val="nl"/>
        </w:rPr>
      </w:pPr>
    </w:p>
    <w:sectPr w:rsidR="00B645F4" w:rsidRPr="00B645F4" w:rsidSect="007E6FCB">
      <w:headerReference w:type="even" r:id="rId13"/>
      <w:headerReference w:type="default" r:id="rId14"/>
      <w:footerReference w:type="even" r:id="rId15"/>
      <w:footerReference w:type="default" r:id="rId16"/>
      <w:headerReference w:type="first" r:id="rId17"/>
      <w:footerReference w:type="first" r:id="rId18"/>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0501B" w14:textId="77777777" w:rsidR="009D6A73" w:rsidRDefault="009D6A73" w:rsidP="009C4035">
      <w:r>
        <w:separator/>
      </w:r>
    </w:p>
  </w:endnote>
  <w:endnote w:type="continuationSeparator" w:id="0">
    <w:p w14:paraId="27D0501C" w14:textId="77777777" w:rsidR="009D6A73" w:rsidRDefault="009D6A73"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 w:name="Lucida Grande">
    <w:altName w:val="Segoe UI"/>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0501D" w14:textId="77777777" w:rsidR="009D6A73" w:rsidRDefault="009D6A73"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27D0501E" w14:textId="77777777" w:rsidR="009D6A73" w:rsidRDefault="009D6A7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0501F" w14:textId="44BF2FA6" w:rsidR="009D6A73" w:rsidRDefault="009D6A7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05020" w14:textId="77777777" w:rsidR="009D6A73" w:rsidRDefault="009D6A73">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9B4BA3">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9B4BA3">
      <w:rPr>
        <w:noProof/>
        <w:sz w:val="16"/>
        <w:szCs w:val="16"/>
      </w:rPr>
      <w:t>34</w:t>
    </w:r>
    <w:r w:rsidRPr="00FE1046">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05019" w14:textId="77777777" w:rsidR="009D6A73" w:rsidRDefault="009D6A73" w:rsidP="009C4035">
      <w:r>
        <w:separator/>
      </w:r>
    </w:p>
  </w:footnote>
  <w:footnote w:type="continuationSeparator" w:id="0">
    <w:p w14:paraId="27D0501A" w14:textId="77777777" w:rsidR="009D6A73" w:rsidRDefault="009D6A73" w:rsidP="009C4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B85D3" w14:textId="77777777" w:rsidR="009D6A73" w:rsidRDefault="009D6A7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051CB" w14:textId="77777777" w:rsidR="009D6A73" w:rsidRDefault="009D6A7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53351" w14:textId="77777777" w:rsidR="009D6A73" w:rsidRDefault="009D6A7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2121F51"/>
    <w:multiLevelType w:val="hybridMultilevel"/>
    <w:tmpl w:val="54DCDA68"/>
    <w:lvl w:ilvl="0" w:tplc="D7A8EAB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1">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0D4252FD"/>
    <w:multiLevelType w:val="hybridMultilevel"/>
    <w:tmpl w:val="E6BE99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nsid w:val="115A57E5"/>
    <w:multiLevelType w:val="multilevel"/>
    <w:tmpl w:val="5F26AA94"/>
    <w:numStyleLink w:val="ZRIOpsommingstekens"/>
  </w:abstractNum>
  <w:abstractNum w:abstractNumId="16">
    <w:nsid w:val="13637854"/>
    <w:multiLevelType w:val="hybridMultilevel"/>
    <w:tmpl w:val="E2E045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8">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2094169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21160110"/>
    <w:multiLevelType w:val="multilevel"/>
    <w:tmpl w:val="5F26AA94"/>
    <w:styleLink w:val="ZRIOpsommingstekens"/>
    <w:lvl w:ilvl="0">
      <w:start w:val="1"/>
      <w:numFmt w:val="bullet"/>
      <w:lvlText w:val="-"/>
      <w:lvlJc w:val="left"/>
      <w:pPr>
        <w:tabs>
          <w:tab w:val="num" w:pos="284"/>
        </w:tabs>
        <w:ind w:left="284" w:hanging="284"/>
      </w:pPr>
      <w:rPr>
        <w:rFonts w:ascii="Arial" w:hAnsi="Arial" w:cs="Times New Roman" w:hint="default"/>
        <w:sz w:val="18"/>
      </w:rPr>
    </w:lvl>
    <w:lvl w:ilvl="1">
      <w:start w:val="1"/>
      <w:numFmt w:val="bullet"/>
      <w:lvlText w:val="-"/>
      <w:lvlJc w:val="left"/>
      <w:pPr>
        <w:tabs>
          <w:tab w:val="num" w:pos="567"/>
        </w:tabs>
        <w:ind w:left="567" w:hanging="283"/>
      </w:pPr>
      <w:rPr>
        <w:rFonts w:ascii="Arial" w:hAnsi="Arial" w:cs="Times New Roman" w:hint="default"/>
      </w:rPr>
    </w:lvl>
    <w:lvl w:ilvl="2">
      <w:start w:val="1"/>
      <w:numFmt w:val="bullet"/>
      <w:lvlText w:val="-"/>
      <w:lvlJc w:val="left"/>
      <w:pPr>
        <w:tabs>
          <w:tab w:val="num" w:pos="851"/>
        </w:tabs>
        <w:ind w:left="851" w:hanging="284"/>
      </w:pPr>
      <w:rPr>
        <w:rFonts w:ascii="Arial" w:hAnsi="Arial" w:cs="Times New Roman" w:hint="default"/>
      </w:rPr>
    </w:lvl>
    <w:lvl w:ilvl="3">
      <w:start w:val="1"/>
      <w:numFmt w:val="bullet"/>
      <w:lvlText w:val="-"/>
      <w:lvlJc w:val="left"/>
      <w:pPr>
        <w:tabs>
          <w:tab w:val="num" w:pos="1134"/>
        </w:tabs>
        <w:ind w:left="1134" w:hanging="283"/>
      </w:pPr>
      <w:rPr>
        <w:rFonts w:ascii="Arial" w:hAnsi="Arial" w:cs="Times New Roman" w:hint="default"/>
      </w:rPr>
    </w:lvl>
    <w:lvl w:ilvl="4">
      <w:start w:val="1"/>
      <w:numFmt w:val="bullet"/>
      <w:lvlText w:val="-"/>
      <w:lvlJc w:val="left"/>
      <w:pPr>
        <w:tabs>
          <w:tab w:val="num" w:pos="1418"/>
        </w:tabs>
        <w:ind w:left="1418" w:hanging="284"/>
      </w:pPr>
      <w:rPr>
        <w:rFonts w:ascii="Arial" w:hAnsi="Arial" w:cs="Times New Roman" w:hint="default"/>
      </w:rPr>
    </w:lvl>
    <w:lvl w:ilvl="5">
      <w:start w:val="1"/>
      <w:numFmt w:val="bullet"/>
      <w:lvlText w:val="-"/>
      <w:lvlJc w:val="left"/>
      <w:pPr>
        <w:tabs>
          <w:tab w:val="num" w:pos="1701"/>
        </w:tabs>
        <w:ind w:left="1701" w:hanging="283"/>
      </w:pPr>
      <w:rPr>
        <w:rFonts w:ascii="Arial" w:hAnsi="Arial" w:cs="Times New Roman" w:hint="default"/>
      </w:rPr>
    </w:lvl>
    <w:lvl w:ilvl="6">
      <w:start w:val="1"/>
      <w:numFmt w:val="bullet"/>
      <w:lvlText w:val="-"/>
      <w:lvlJc w:val="left"/>
      <w:pPr>
        <w:tabs>
          <w:tab w:val="num" w:pos="1985"/>
        </w:tabs>
        <w:ind w:left="1985" w:hanging="284"/>
      </w:pPr>
      <w:rPr>
        <w:rFonts w:ascii="Arial" w:hAnsi="Arial" w:cs="Times New Roman" w:hint="default"/>
      </w:rPr>
    </w:lvl>
    <w:lvl w:ilvl="7">
      <w:start w:val="1"/>
      <w:numFmt w:val="bullet"/>
      <w:lvlText w:val="-"/>
      <w:lvlJc w:val="left"/>
      <w:pPr>
        <w:tabs>
          <w:tab w:val="num" w:pos="2268"/>
        </w:tabs>
        <w:ind w:left="2268" w:hanging="283"/>
      </w:pPr>
      <w:rPr>
        <w:rFonts w:ascii="Arial" w:hAnsi="Arial" w:cs="Times New Roman" w:hint="default"/>
      </w:rPr>
    </w:lvl>
    <w:lvl w:ilvl="8">
      <w:start w:val="1"/>
      <w:numFmt w:val="bullet"/>
      <w:lvlText w:val="-"/>
      <w:lvlJc w:val="left"/>
      <w:pPr>
        <w:tabs>
          <w:tab w:val="num" w:pos="2552"/>
        </w:tabs>
        <w:ind w:left="2552" w:hanging="284"/>
      </w:pPr>
      <w:rPr>
        <w:rFonts w:ascii="Arial" w:hAnsi="Arial" w:cs="Times New Roman" w:hint="default"/>
      </w:rPr>
    </w:lvl>
  </w:abstractNum>
  <w:abstractNum w:abstractNumId="24">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33A86FD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3">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5">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7">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4">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6">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8">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nsid w:val="6B40396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1">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718"/>
        </w:tabs>
        <w:ind w:left="718"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4">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3"/>
  </w:num>
  <w:num w:numId="6">
    <w:abstractNumId w:val="9"/>
  </w:num>
  <w:num w:numId="7">
    <w:abstractNumId w:val="7"/>
  </w:num>
  <w:num w:numId="8">
    <w:abstractNumId w:val="33"/>
  </w:num>
  <w:num w:numId="9">
    <w:abstractNumId w:val="36"/>
  </w:num>
  <w:num w:numId="10">
    <w:abstractNumId w:val="17"/>
  </w:num>
  <w:num w:numId="11">
    <w:abstractNumId w:val="45"/>
  </w:num>
  <w:num w:numId="12">
    <w:abstractNumId w:val="32"/>
  </w:num>
  <w:num w:numId="13">
    <w:abstractNumId w:val="54"/>
  </w:num>
  <w:num w:numId="14">
    <w:abstractNumId w:val="0"/>
  </w:num>
  <w:num w:numId="15">
    <w:abstractNumId w:val="24"/>
  </w:num>
  <w:num w:numId="16">
    <w:abstractNumId w:val="29"/>
  </w:num>
  <w:num w:numId="17">
    <w:abstractNumId w:val="34"/>
  </w:num>
  <w:num w:numId="18">
    <w:abstractNumId w:val="8"/>
  </w:num>
  <w:num w:numId="19">
    <w:abstractNumId w:val="46"/>
  </w:num>
  <w:num w:numId="20">
    <w:abstractNumId w:val="21"/>
  </w:num>
  <w:num w:numId="21">
    <w:abstractNumId w:val="18"/>
  </w:num>
  <w:num w:numId="22">
    <w:abstractNumId w:val="28"/>
  </w:num>
  <w:num w:numId="23">
    <w:abstractNumId w:val="52"/>
  </w:num>
  <w:num w:numId="24">
    <w:abstractNumId w:val="51"/>
  </w:num>
  <w:num w:numId="25">
    <w:abstractNumId w:val="37"/>
  </w:num>
  <w:num w:numId="26">
    <w:abstractNumId w:val="19"/>
  </w:num>
  <w:num w:numId="27">
    <w:abstractNumId w:val="41"/>
  </w:num>
  <w:num w:numId="28">
    <w:abstractNumId w:val="11"/>
  </w:num>
  <w:num w:numId="29">
    <w:abstractNumId w:val="43"/>
  </w:num>
  <w:num w:numId="30">
    <w:abstractNumId w:val="50"/>
  </w:num>
  <w:num w:numId="31">
    <w:abstractNumId w:val="31"/>
  </w:num>
  <w:num w:numId="32">
    <w:abstractNumId w:val="13"/>
  </w:num>
  <w:num w:numId="33">
    <w:abstractNumId w:val="38"/>
  </w:num>
  <w:num w:numId="34">
    <w:abstractNumId w:val="5"/>
  </w:num>
  <w:num w:numId="35">
    <w:abstractNumId w:val="27"/>
  </w:num>
  <w:num w:numId="36">
    <w:abstractNumId w:val="12"/>
  </w:num>
  <w:num w:numId="37">
    <w:abstractNumId w:val="22"/>
  </w:num>
  <w:num w:numId="38">
    <w:abstractNumId w:val="48"/>
  </w:num>
  <w:num w:numId="39">
    <w:abstractNumId w:val="44"/>
  </w:num>
  <w:num w:numId="40">
    <w:abstractNumId w:val="26"/>
  </w:num>
  <w:num w:numId="41">
    <w:abstractNumId w:val="25"/>
  </w:num>
  <w:num w:numId="42">
    <w:abstractNumId w:val="42"/>
  </w:num>
  <w:num w:numId="43">
    <w:abstractNumId w:val="39"/>
  </w:num>
  <w:num w:numId="44">
    <w:abstractNumId w:val="35"/>
  </w:num>
  <w:num w:numId="45">
    <w:abstractNumId w:val="40"/>
  </w:num>
  <w:num w:numId="46">
    <w:abstractNumId w:val="10"/>
  </w:num>
  <w:num w:numId="47">
    <w:abstractNumId w:val="6"/>
  </w:num>
  <w:num w:numId="48">
    <w:abstractNumId w:val="14"/>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20"/>
  </w:num>
  <w:num w:numId="52">
    <w:abstractNumId w:val="49"/>
  </w:num>
  <w:num w:numId="53">
    <w:abstractNumId w:val="30"/>
  </w:num>
  <w:num w:numId="54">
    <w:abstractNumId w:val="15"/>
  </w:num>
  <w:num w:numId="55">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035"/>
    <w:rsid w:val="000002AA"/>
    <w:rsid w:val="00005654"/>
    <w:rsid w:val="00010290"/>
    <w:rsid w:val="0002554C"/>
    <w:rsid w:val="000272DC"/>
    <w:rsid w:val="000318C8"/>
    <w:rsid w:val="00034256"/>
    <w:rsid w:val="00034CF0"/>
    <w:rsid w:val="0004573E"/>
    <w:rsid w:val="00055F55"/>
    <w:rsid w:val="000716E2"/>
    <w:rsid w:val="00073528"/>
    <w:rsid w:val="00076162"/>
    <w:rsid w:val="00087446"/>
    <w:rsid w:val="000A621E"/>
    <w:rsid w:val="000A6B38"/>
    <w:rsid w:val="000C7678"/>
    <w:rsid w:val="000D0FE5"/>
    <w:rsid w:val="000D211A"/>
    <w:rsid w:val="000D7CE5"/>
    <w:rsid w:val="000E0238"/>
    <w:rsid w:val="000E4404"/>
    <w:rsid w:val="000E4577"/>
    <w:rsid w:val="000E6B49"/>
    <w:rsid w:val="000F385D"/>
    <w:rsid w:val="000F40E5"/>
    <w:rsid w:val="000F50F9"/>
    <w:rsid w:val="000F587D"/>
    <w:rsid w:val="00104845"/>
    <w:rsid w:val="00105D6E"/>
    <w:rsid w:val="0010774F"/>
    <w:rsid w:val="00110E2D"/>
    <w:rsid w:val="001135E1"/>
    <w:rsid w:val="0011629F"/>
    <w:rsid w:val="001200A4"/>
    <w:rsid w:val="001208E5"/>
    <w:rsid w:val="0012218D"/>
    <w:rsid w:val="0012790A"/>
    <w:rsid w:val="00131302"/>
    <w:rsid w:val="00146E60"/>
    <w:rsid w:val="00150627"/>
    <w:rsid w:val="001538AF"/>
    <w:rsid w:val="00155BE9"/>
    <w:rsid w:val="00155BFC"/>
    <w:rsid w:val="001611D1"/>
    <w:rsid w:val="00176C9D"/>
    <w:rsid w:val="00176D35"/>
    <w:rsid w:val="001A0DB9"/>
    <w:rsid w:val="001A1359"/>
    <w:rsid w:val="001A2602"/>
    <w:rsid w:val="001A6EFD"/>
    <w:rsid w:val="001B02FD"/>
    <w:rsid w:val="001B2D10"/>
    <w:rsid w:val="001B3079"/>
    <w:rsid w:val="001B3179"/>
    <w:rsid w:val="001B53F2"/>
    <w:rsid w:val="001B71A1"/>
    <w:rsid w:val="001C2B60"/>
    <w:rsid w:val="001D0A17"/>
    <w:rsid w:val="001D10E5"/>
    <w:rsid w:val="001D7B7D"/>
    <w:rsid w:val="001D7BE9"/>
    <w:rsid w:val="001F35C9"/>
    <w:rsid w:val="001F45B0"/>
    <w:rsid w:val="001F57D6"/>
    <w:rsid w:val="002037E6"/>
    <w:rsid w:val="00210450"/>
    <w:rsid w:val="0021194E"/>
    <w:rsid w:val="0021370F"/>
    <w:rsid w:val="00213EE4"/>
    <w:rsid w:val="00217906"/>
    <w:rsid w:val="00225D83"/>
    <w:rsid w:val="00230814"/>
    <w:rsid w:val="00233356"/>
    <w:rsid w:val="002360F3"/>
    <w:rsid w:val="00240FAF"/>
    <w:rsid w:val="00241B22"/>
    <w:rsid w:val="002444ED"/>
    <w:rsid w:val="00247F95"/>
    <w:rsid w:val="002513C8"/>
    <w:rsid w:val="00251FE0"/>
    <w:rsid w:val="002625F5"/>
    <w:rsid w:val="00262E10"/>
    <w:rsid w:val="00263947"/>
    <w:rsid w:val="0027401E"/>
    <w:rsid w:val="002814BD"/>
    <w:rsid w:val="002838B9"/>
    <w:rsid w:val="00291EB5"/>
    <w:rsid w:val="002A0DA2"/>
    <w:rsid w:val="002A2DC5"/>
    <w:rsid w:val="002A53D9"/>
    <w:rsid w:val="002B31B7"/>
    <w:rsid w:val="002C13CE"/>
    <w:rsid w:val="002D672A"/>
    <w:rsid w:val="002E1146"/>
    <w:rsid w:val="002E6A3B"/>
    <w:rsid w:val="002E6B39"/>
    <w:rsid w:val="002E6F0F"/>
    <w:rsid w:val="002E7D2F"/>
    <w:rsid w:val="002F0C47"/>
    <w:rsid w:val="002F4385"/>
    <w:rsid w:val="002F62CD"/>
    <w:rsid w:val="00302452"/>
    <w:rsid w:val="003105A0"/>
    <w:rsid w:val="00310943"/>
    <w:rsid w:val="00323382"/>
    <w:rsid w:val="00323539"/>
    <w:rsid w:val="0033289F"/>
    <w:rsid w:val="00332D9F"/>
    <w:rsid w:val="0034042B"/>
    <w:rsid w:val="00344228"/>
    <w:rsid w:val="003458D6"/>
    <w:rsid w:val="00354CFE"/>
    <w:rsid w:val="00356041"/>
    <w:rsid w:val="003569F6"/>
    <w:rsid w:val="00362296"/>
    <w:rsid w:val="003678ED"/>
    <w:rsid w:val="0037093D"/>
    <w:rsid w:val="00373295"/>
    <w:rsid w:val="00376485"/>
    <w:rsid w:val="00377E6F"/>
    <w:rsid w:val="003807BA"/>
    <w:rsid w:val="0038197C"/>
    <w:rsid w:val="003875E9"/>
    <w:rsid w:val="00387653"/>
    <w:rsid w:val="00390556"/>
    <w:rsid w:val="003917BF"/>
    <w:rsid w:val="00391A89"/>
    <w:rsid w:val="00392C3A"/>
    <w:rsid w:val="00392DF5"/>
    <w:rsid w:val="003964CA"/>
    <w:rsid w:val="003A1036"/>
    <w:rsid w:val="003A2FFD"/>
    <w:rsid w:val="003A4140"/>
    <w:rsid w:val="003A6721"/>
    <w:rsid w:val="003A7B46"/>
    <w:rsid w:val="003A7FE8"/>
    <w:rsid w:val="003B01C7"/>
    <w:rsid w:val="003B0855"/>
    <w:rsid w:val="003B31D5"/>
    <w:rsid w:val="003C1614"/>
    <w:rsid w:val="003C7B70"/>
    <w:rsid w:val="003D0132"/>
    <w:rsid w:val="003D3B85"/>
    <w:rsid w:val="003E149C"/>
    <w:rsid w:val="003E1F4B"/>
    <w:rsid w:val="003E5272"/>
    <w:rsid w:val="003F30D8"/>
    <w:rsid w:val="003F414E"/>
    <w:rsid w:val="00402957"/>
    <w:rsid w:val="004040B2"/>
    <w:rsid w:val="0040587D"/>
    <w:rsid w:val="00413F72"/>
    <w:rsid w:val="00417A4C"/>
    <w:rsid w:val="00423E38"/>
    <w:rsid w:val="004307F0"/>
    <w:rsid w:val="004351AC"/>
    <w:rsid w:val="00436BE9"/>
    <w:rsid w:val="00440AB1"/>
    <w:rsid w:val="004420B5"/>
    <w:rsid w:val="00444173"/>
    <w:rsid w:val="00447193"/>
    <w:rsid w:val="004564BC"/>
    <w:rsid w:val="0047089D"/>
    <w:rsid w:val="00474B03"/>
    <w:rsid w:val="00474F2B"/>
    <w:rsid w:val="004751B0"/>
    <w:rsid w:val="004768FC"/>
    <w:rsid w:val="00476EB2"/>
    <w:rsid w:val="004A072E"/>
    <w:rsid w:val="004C0F44"/>
    <w:rsid w:val="004C15A5"/>
    <w:rsid w:val="004C1B32"/>
    <w:rsid w:val="004C4168"/>
    <w:rsid w:val="004C7676"/>
    <w:rsid w:val="004C79C0"/>
    <w:rsid w:val="004D2F0F"/>
    <w:rsid w:val="004D6D9C"/>
    <w:rsid w:val="004E2AF0"/>
    <w:rsid w:val="004E589B"/>
    <w:rsid w:val="004F4ED0"/>
    <w:rsid w:val="00501CCE"/>
    <w:rsid w:val="00501E9E"/>
    <w:rsid w:val="00504AAF"/>
    <w:rsid w:val="005076A2"/>
    <w:rsid w:val="00517BAE"/>
    <w:rsid w:val="00523C0F"/>
    <w:rsid w:val="00525929"/>
    <w:rsid w:val="00525BAB"/>
    <w:rsid w:val="00526570"/>
    <w:rsid w:val="00527892"/>
    <w:rsid w:val="00530BAD"/>
    <w:rsid w:val="00541BEE"/>
    <w:rsid w:val="00543497"/>
    <w:rsid w:val="005509A4"/>
    <w:rsid w:val="00550F0F"/>
    <w:rsid w:val="00551D42"/>
    <w:rsid w:val="00555963"/>
    <w:rsid w:val="00561725"/>
    <w:rsid w:val="00562919"/>
    <w:rsid w:val="005652DF"/>
    <w:rsid w:val="00565A44"/>
    <w:rsid w:val="00566C8C"/>
    <w:rsid w:val="00566F9F"/>
    <w:rsid w:val="005710F6"/>
    <w:rsid w:val="00573A7F"/>
    <w:rsid w:val="005754DA"/>
    <w:rsid w:val="00575C98"/>
    <w:rsid w:val="0057721B"/>
    <w:rsid w:val="00580830"/>
    <w:rsid w:val="005814E7"/>
    <w:rsid w:val="00582EE3"/>
    <w:rsid w:val="0059559C"/>
    <w:rsid w:val="005A56F0"/>
    <w:rsid w:val="005B021F"/>
    <w:rsid w:val="005B561B"/>
    <w:rsid w:val="005B7906"/>
    <w:rsid w:val="005B7A26"/>
    <w:rsid w:val="005C319A"/>
    <w:rsid w:val="005D3532"/>
    <w:rsid w:val="005D58D8"/>
    <w:rsid w:val="005D72BA"/>
    <w:rsid w:val="005E5CF6"/>
    <w:rsid w:val="0060189A"/>
    <w:rsid w:val="0060297E"/>
    <w:rsid w:val="00604982"/>
    <w:rsid w:val="006050D4"/>
    <w:rsid w:val="00605D77"/>
    <w:rsid w:val="0061456E"/>
    <w:rsid w:val="006155E1"/>
    <w:rsid w:val="00635505"/>
    <w:rsid w:val="00637815"/>
    <w:rsid w:val="00641138"/>
    <w:rsid w:val="00641570"/>
    <w:rsid w:val="006429DC"/>
    <w:rsid w:val="00651885"/>
    <w:rsid w:val="00651C15"/>
    <w:rsid w:val="0065251D"/>
    <w:rsid w:val="00652C70"/>
    <w:rsid w:val="00660023"/>
    <w:rsid w:val="006661F0"/>
    <w:rsid w:val="006706C1"/>
    <w:rsid w:val="00672310"/>
    <w:rsid w:val="00673B5F"/>
    <w:rsid w:val="0067740A"/>
    <w:rsid w:val="00677ACE"/>
    <w:rsid w:val="00692099"/>
    <w:rsid w:val="006A18EF"/>
    <w:rsid w:val="006A43E8"/>
    <w:rsid w:val="006B17A5"/>
    <w:rsid w:val="006B45CC"/>
    <w:rsid w:val="006B67E7"/>
    <w:rsid w:val="006C604C"/>
    <w:rsid w:val="006E37D4"/>
    <w:rsid w:val="006E6C15"/>
    <w:rsid w:val="006F4A11"/>
    <w:rsid w:val="006F4DD7"/>
    <w:rsid w:val="007004A4"/>
    <w:rsid w:val="00703569"/>
    <w:rsid w:val="00707BDA"/>
    <w:rsid w:val="00711E13"/>
    <w:rsid w:val="007153B9"/>
    <w:rsid w:val="007362F0"/>
    <w:rsid w:val="00752938"/>
    <w:rsid w:val="00755EBD"/>
    <w:rsid w:val="0075629C"/>
    <w:rsid w:val="00757305"/>
    <w:rsid w:val="00761FFC"/>
    <w:rsid w:val="007725C5"/>
    <w:rsid w:val="00773510"/>
    <w:rsid w:val="00786457"/>
    <w:rsid w:val="007914A9"/>
    <w:rsid w:val="00794CCD"/>
    <w:rsid w:val="00794DE7"/>
    <w:rsid w:val="007A201D"/>
    <w:rsid w:val="007A4998"/>
    <w:rsid w:val="007B02E2"/>
    <w:rsid w:val="007C077C"/>
    <w:rsid w:val="007E205F"/>
    <w:rsid w:val="007E2A8B"/>
    <w:rsid w:val="007E3AFE"/>
    <w:rsid w:val="007E4A69"/>
    <w:rsid w:val="007E6ABA"/>
    <w:rsid w:val="007E6FCB"/>
    <w:rsid w:val="00801B14"/>
    <w:rsid w:val="00813CD3"/>
    <w:rsid w:val="0081618D"/>
    <w:rsid w:val="008166BC"/>
    <w:rsid w:val="00816F78"/>
    <w:rsid w:val="0081760C"/>
    <w:rsid w:val="0083177E"/>
    <w:rsid w:val="00842FBF"/>
    <w:rsid w:val="00845B4A"/>
    <w:rsid w:val="00845FD1"/>
    <w:rsid w:val="0085246F"/>
    <w:rsid w:val="00853B50"/>
    <w:rsid w:val="0086071F"/>
    <w:rsid w:val="00861C0F"/>
    <w:rsid w:val="00864AF0"/>
    <w:rsid w:val="00865AAD"/>
    <w:rsid w:val="008722A5"/>
    <w:rsid w:val="008868F6"/>
    <w:rsid w:val="008938FF"/>
    <w:rsid w:val="00897F4B"/>
    <w:rsid w:val="008A2F0D"/>
    <w:rsid w:val="008A3394"/>
    <w:rsid w:val="008A7A08"/>
    <w:rsid w:val="008B0B1A"/>
    <w:rsid w:val="008B1AC9"/>
    <w:rsid w:val="008B394E"/>
    <w:rsid w:val="008B4AC0"/>
    <w:rsid w:val="008B688B"/>
    <w:rsid w:val="008C0E4D"/>
    <w:rsid w:val="008C56C7"/>
    <w:rsid w:val="008C7B59"/>
    <w:rsid w:val="008D0A95"/>
    <w:rsid w:val="008D35A9"/>
    <w:rsid w:val="008F0A32"/>
    <w:rsid w:val="008F5C92"/>
    <w:rsid w:val="00911F26"/>
    <w:rsid w:val="00915733"/>
    <w:rsid w:val="00917533"/>
    <w:rsid w:val="00921400"/>
    <w:rsid w:val="00922973"/>
    <w:rsid w:val="00924459"/>
    <w:rsid w:val="00935D4D"/>
    <w:rsid w:val="00940132"/>
    <w:rsid w:val="0094264F"/>
    <w:rsid w:val="00943910"/>
    <w:rsid w:val="00944F8D"/>
    <w:rsid w:val="00960308"/>
    <w:rsid w:val="00965DB8"/>
    <w:rsid w:val="00976045"/>
    <w:rsid w:val="0097725F"/>
    <w:rsid w:val="00981F4C"/>
    <w:rsid w:val="00997F51"/>
    <w:rsid w:val="009B1494"/>
    <w:rsid w:val="009B204A"/>
    <w:rsid w:val="009B45C9"/>
    <w:rsid w:val="009B4BA3"/>
    <w:rsid w:val="009B512B"/>
    <w:rsid w:val="009C4035"/>
    <w:rsid w:val="009C5B22"/>
    <w:rsid w:val="009C5B4B"/>
    <w:rsid w:val="009D6A73"/>
    <w:rsid w:val="009D724E"/>
    <w:rsid w:val="009E3884"/>
    <w:rsid w:val="009E7103"/>
    <w:rsid w:val="009F0B47"/>
    <w:rsid w:val="009F20D6"/>
    <w:rsid w:val="009F2AF0"/>
    <w:rsid w:val="009F6B62"/>
    <w:rsid w:val="00A010E3"/>
    <w:rsid w:val="00A02A2F"/>
    <w:rsid w:val="00A05715"/>
    <w:rsid w:val="00A129D3"/>
    <w:rsid w:val="00A14343"/>
    <w:rsid w:val="00A15849"/>
    <w:rsid w:val="00A165A4"/>
    <w:rsid w:val="00A23123"/>
    <w:rsid w:val="00A23E73"/>
    <w:rsid w:val="00A32D74"/>
    <w:rsid w:val="00A400E1"/>
    <w:rsid w:val="00A43DFE"/>
    <w:rsid w:val="00A547E5"/>
    <w:rsid w:val="00A551C4"/>
    <w:rsid w:val="00A55D86"/>
    <w:rsid w:val="00A5739C"/>
    <w:rsid w:val="00A5765C"/>
    <w:rsid w:val="00A617B8"/>
    <w:rsid w:val="00A662E4"/>
    <w:rsid w:val="00A72378"/>
    <w:rsid w:val="00A77015"/>
    <w:rsid w:val="00A858DC"/>
    <w:rsid w:val="00A87400"/>
    <w:rsid w:val="00A9071F"/>
    <w:rsid w:val="00A930B0"/>
    <w:rsid w:val="00A94B82"/>
    <w:rsid w:val="00AA0659"/>
    <w:rsid w:val="00AA0D68"/>
    <w:rsid w:val="00AA2A4D"/>
    <w:rsid w:val="00AA2AB9"/>
    <w:rsid w:val="00AB0DF5"/>
    <w:rsid w:val="00AB3547"/>
    <w:rsid w:val="00AC326D"/>
    <w:rsid w:val="00AC3D8E"/>
    <w:rsid w:val="00AC64E4"/>
    <w:rsid w:val="00AD77E0"/>
    <w:rsid w:val="00AE4A9D"/>
    <w:rsid w:val="00AE4FEE"/>
    <w:rsid w:val="00AE5808"/>
    <w:rsid w:val="00AF2A3C"/>
    <w:rsid w:val="00AF494B"/>
    <w:rsid w:val="00B02236"/>
    <w:rsid w:val="00B03202"/>
    <w:rsid w:val="00B06637"/>
    <w:rsid w:val="00B157BB"/>
    <w:rsid w:val="00B26CCB"/>
    <w:rsid w:val="00B373B5"/>
    <w:rsid w:val="00B412E0"/>
    <w:rsid w:val="00B43A08"/>
    <w:rsid w:val="00B45014"/>
    <w:rsid w:val="00B47974"/>
    <w:rsid w:val="00B51E0B"/>
    <w:rsid w:val="00B52551"/>
    <w:rsid w:val="00B52C50"/>
    <w:rsid w:val="00B6284F"/>
    <w:rsid w:val="00B645F4"/>
    <w:rsid w:val="00B66FFD"/>
    <w:rsid w:val="00B74E78"/>
    <w:rsid w:val="00B801FE"/>
    <w:rsid w:val="00B81625"/>
    <w:rsid w:val="00B82DCD"/>
    <w:rsid w:val="00B837E9"/>
    <w:rsid w:val="00B8390E"/>
    <w:rsid w:val="00B85609"/>
    <w:rsid w:val="00B93A11"/>
    <w:rsid w:val="00B963F5"/>
    <w:rsid w:val="00B9644C"/>
    <w:rsid w:val="00BA0074"/>
    <w:rsid w:val="00BA1656"/>
    <w:rsid w:val="00BA3110"/>
    <w:rsid w:val="00BA77D7"/>
    <w:rsid w:val="00BB4FB2"/>
    <w:rsid w:val="00BC5F89"/>
    <w:rsid w:val="00BC663B"/>
    <w:rsid w:val="00BD38C6"/>
    <w:rsid w:val="00BD7B5D"/>
    <w:rsid w:val="00BE0DC3"/>
    <w:rsid w:val="00BE1457"/>
    <w:rsid w:val="00BE17E0"/>
    <w:rsid w:val="00BE25AC"/>
    <w:rsid w:val="00BF059C"/>
    <w:rsid w:val="00BF5819"/>
    <w:rsid w:val="00BF6935"/>
    <w:rsid w:val="00BF79F0"/>
    <w:rsid w:val="00C012D4"/>
    <w:rsid w:val="00C012EE"/>
    <w:rsid w:val="00C030BB"/>
    <w:rsid w:val="00C04AE4"/>
    <w:rsid w:val="00C05E6C"/>
    <w:rsid w:val="00C0799E"/>
    <w:rsid w:val="00C107BF"/>
    <w:rsid w:val="00C11E4B"/>
    <w:rsid w:val="00C140C9"/>
    <w:rsid w:val="00C16435"/>
    <w:rsid w:val="00C16BC9"/>
    <w:rsid w:val="00C26E11"/>
    <w:rsid w:val="00C340CB"/>
    <w:rsid w:val="00C348D6"/>
    <w:rsid w:val="00C35E71"/>
    <w:rsid w:val="00C36BFC"/>
    <w:rsid w:val="00C412A5"/>
    <w:rsid w:val="00C66BBF"/>
    <w:rsid w:val="00C66E33"/>
    <w:rsid w:val="00C704AA"/>
    <w:rsid w:val="00C7472D"/>
    <w:rsid w:val="00C77C1F"/>
    <w:rsid w:val="00C82DEE"/>
    <w:rsid w:val="00C834F9"/>
    <w:rsid w:val="00C92CEE"/>
    <w:rsid w:val="00CA059F"/>
    <w:rsid w:val="00CA1AB7"/>
    <w:rsid w:val="00CA2682"/>
    <w:rsid w:val="00CA2AA0"/>
    <w:rsid w:val="00CA4C8C"/>
    <w:rsid w:val="00CB63D8"/>
    <w:rsid w:val="00CC5959"/>
    <w:rsid w:val="00CD52C7"/>
    <w:rsid w:val="00CD67E8"/>
    <w:rsid w:val="00CD73AE"/>
    <w:rsid w:val="00CE0B7A"/>
    <w:rsid w:val="00CE1E3B"/>
    <w:rsid w:val="00CF2F58"/>
    <w:rsid w:val="00CF779A"/>
    <w:rsid w:val="00CF7869"/>
    <w:rsid w:val="00D01A61"/>
    <w:rsid w:val="00D05758"/>
    <w:rsid w:val="00D05E0B"/>
    <w:rsid w:val="00D078E0"/>
    <w:rsid w:val="00D1051F"/>
    <w:rsid w:val="00D13108"/>
    <w:rsid w:val="00D31E6F"/>
    <w:rsid w:val="00D32FA6"/>
    <w:rsid w:val="00D355D7"/>
    <w:rsid w:val="00D360D0"/>
    <w:rsid w:val="00D44D57"/>
    <w:rsid w:val="00D4575D"/>
    <w:rsid w:val="00D54421"/>
    <w:rsid w:val="00D56DF3"/>
    <w:rsid w:val="00D641D7"/>
    <w:rsid w:val="00D7737A"/>
    <w:rsid w:val="00D846DA"/>
    <w:rsid w:val="00D870B8"/>
    <w:rsid w:val="00D9492A"/>
    <w:rsid w:val="00DA4E3C"/>
    <w:rsid w:val="00DA75CB"/>
    <w:rsid w:val="00DB5269"/>
    <w:rsid w:val="00DB5E33"/>
    <w:rsid w:val="00DB6ABE"/>
    <w:rsid w:val="00DC0418"/>
    <w:rsid w:val="00DC07DD"/>
    <w:rsid w:val="00DC4193"/>
    <w:rsid w:val="00DD224E"/>
    <w:rsid w:val="00DD2BE7"/>
    <w:rsid w:val="00DD77A0"/>
    <w:rsid w:val="00DE53B6"/>
    <w:rsid w:val="00DE5CDA"/>
    <w:rsid w:val="00DE6605"/>
    <w:rsid w:val="00DF33DB"/>
    <w:rsid w:val="00E03E96"/>
    <w:rsid w:val="00E12487"/>
    <w:rsid w:val="00E13110"/>
    <w:rsid w:val="00E153CE"/>
    <w:rsid w:val="00E170B8"/>
    <w:rsid w:val="00E214DF"/>
    <w:rsid w:val="00E23CDB"/>
    <w:rsid w:val="00E246A7"/>
    <w:rsid w:val="00E25E49"/>
    <w:rsid w:val="00E37A18"/>
    <w:rsid w:val="00E4091B"/>
    <w:rsid w:val="00E51361"/>
    <w:rsid w:val="00E65F7D"/>
    <w:rsid w:val="00E718A2"/>
    <w:rsid w:val="00E7329F"/>
    <w:rsid w:val="00E81014"/>
    <w:rsid w:val="00E82871"/>
    <w:rsid w:val="00EA3373"/>
    <w:rsid w:val="00EA35CE"/>
    <w:rsid w:val="00EB2013"/>
    <w:rsid w:val="00EB2071"/>
    <w:rsid w:val="00EC16D2"/>
    <w:rsid w:val="00EC1C37"/>
    <w:rsid w:val="00EC301B"/>
    <w:rsid w:val="00EC4FE1"/>
    <w:rsid w:val="00EC515E"/>
    <w:rsid w:val="00ED1407"/>
    <w:rsid w:val="00ED2E8B"/>
    <w:rsid w:val="00EE28F3"/>
    <w:rsid w:val="00EE3610"/>
    <w:rsid w:val="00EE7128"/>
    <w:rsid w:val="00EF0161"/>
    <w:rsid w:val="00EF1FAE"/>
    <w:rsid w:val="00F035F4"/>
    <w:rsid w:val="00F076A1"/>
    <w:rsid w:val="00F103E9"/>
    <w:rsid w:val="00F12BB6"/>
    <w:rsid w:val="00F12BED"/>
    <w:rsid w:val="00F1367B"/>
    <w:rsid w:val="00F15599"/>
    <w:rsid w:val="00F21AF7"/>
    <w:rsid w:val="00F21D8D"/>
    <w:rsid w:val="00F228CA"/>
    <w:rsid w:val="00F269F4"/>
    <w:rsid w:val="00F41A20"/>
    <w:rsid w:val="00F424E9"/>
    <w:rsid w:val="00F45CC6"/>
    <w:rsid w:val="00F45DB5"/>
    <w:rsid w:val="00F47E7B"/>
    <w:rsid w:val="00F53ECD"/>
    <w:rsid w:val="00F63761"/>
    <w:rsid w:val="00F6510E"/>
    <w:rsid w:val="00F65EC2"/>
    <w:rsid w:val="00F76028"/>
    <w:rsid w:val="00F763EE"/>
    <w:rsid w:val="00F80A3F"/>
    <w:rsid w:val="00F92C3B"/>
    <w:rsid w:val="00F9450F"/>
    <w:rsid w:val="00FA07C5"/>
    <w:rsid w:val="00FA1BBA"/>
    <w:rsid w:val="00FA735A"/>
    <w:rsid w:val="00FB098B"/>
    <w:rsid w:val="00FB1759"/>
    <w:rsid w:val="00FB3C2F"/>
    <w:rsid w:val="00FB48DC"/>
    <w:rsid w:val="00FB50A5"/>
    <w:rsid w:val="00FB5166"/>
    <w:rsid w:val="00FB67E0"/>
    <w:rsid w:val="00FC3D02"/>
    <w:rsid w:val="00FD77ED"/>
    <w:rsid w:val="00FE2C45"/>
    <w:rsid w:val="00FF38B8"/>
    <w:rsid w:val="00FF428B"/>
    <w:rsid w:val="00FF5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04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List Bulle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Keyboar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clear" w:pos="718"/>
        <w:tab w:val="left" w:pos="720"/>
        <w:tab w:val="num" w:pos="1144"/>
      </w:tabs>
      <w:spacing w:before="240" w:after="60" w:line="480" w:lineRule="auto"/>
      <w:ind w:left="1144"/>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uiPriority w:val="39"/>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uiPriority w:val="99"/>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uiPriority w:val="99"/>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paragraph" w:customStyle="1" w:styleId="OpsomCijfer1">
    <w:name w:val="OpsomCijfer1"/>
    <w:basedOn w:val="Standaard"/>
    <w:next w:val="Standaard"/>
    <w:rsid w:val="00A662E4"/>
    <w:pPr>
      <w:numPr>
        <w:numId w:val="50"/>
      </w:numPr>
    </w:pPr>
    <w:rPr>
      <w:rFonts w:ascii="Arial" w:hAnsi="Arial"/>
      <w:sz w:val="22"/>
      <w:szCs w:val="20"/>
    </w:rPr>
  </w:style>
  <w:style w:type="numbering" w:customStyle="1" w:styleId="ZRIOpsommingstekens">
    <w:name w:val="ZRI Opsommingstekens"/>
    <w:rsid w:val="00801B14"/>
    <w:pPr>
      <w:numPr>
        <w:numId w:val="5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List Bulle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Keyboar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clear" w:pos="718"/>
        <w:tab w:val="left" w:pos="720"/>
        <w:tab w:val="num" w:pos="1144"/>
      </w:tabs>
      <w:spacing w:before="240" w:after="60" w:line="480" w:lineRule="auto"/>
      <w:ind w:left="1144"/>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uiPriority w:val="39"/>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uiPriority w:val="99"/>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uiPriority w:val="99"/>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paragraph" w:customStyle="1" w:styleId="OpsomCijfer1">
    <w:name w:val="OpsomCijfer1"/>
    <w:basedOn w:val="Standaard"/>
    <w:next w:val="Standaard"/>
    <w:rsid w:val="00A662E4"/>
    <w:pPr>
      <w:numPr>
        <w:numId w:val="50"/>
      </w:numPr>
    </w:pPr>
    <w:rPr>
      <w:rFonts w:ascii="Arial" w:hAnsi="Arial"/>
      <w:sz w:val="22"/>
      <w:szCs w:val="20"/>
    </w:rPr>
  </w:style>
  <w:style w:type="numbering" w:customStyle="1" w:styleId="ZRIOpsommingstekens">
    <w:name w:val="ZRI Opsommingstekens"/>
    <w:rsid w:val="00801B14"/>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68207">
      <w:bodyDiv w:val="1"/>
      <w:marLeft w:val="0"/>
      <w:marRight w:val="0"/>
      <w:marTop w:val="0"/>
      <w:marBottom w:val="0"/>
      <w:divBdr>
        <w:top w:val="none" w:sz="0" w:space="0" w:color="auto"/>
        <w:left w:val="none" w:sz="0" w:space="0" w:color="auto"/>
        <w:bottom w:val="none" w:sz="0" w:space="0" w:color="auto"/>
        <w:right w:val="none" w:sz="0" w:space="0" w:color="auto"/>
      </w:divBdr>
    </w:div>
    <w:div w:id="625964440">
      <w:bodyDiv w:val="1"/>
      <w:marLeft w:val="0"/>
      <w:marRight w:val="0"/>
      <w:marTop w:val="0"/>
      <w:marBottom w:val="0"/>
      <w:divBdr>
        <w:top w:val="none" w:sz="0" w:space="0" w:color="auto"/>
        <w:left w:val="none" w:sz="0" w:space="0" w:color="auto"/>
        <w:bottom w:val="none" w:sz="0" w:space="0" w:color="auto"/>
        <w:right w:val="none" w:sz="0" w:space="0" w:color="auto"/>
      </w:divBdr>
    </w:div>
    <w:div w:id="634792279">
      <w:bodyDiv w:val="1"/>
      <w:marLeft w:val="0"/>
      <w:marRight w:val="0"/>
      <w:marTop w:val="0"/>
      <w:marBottom w:val="0"/>
      <w:divBdr>
        <w:top w:val="none" w:sz="0" w:space="0" w:color="auto"/>
        <w:left w:val="none" w:sz="0" w:space="0" w:color="auto"/>
        <w:bottom w:val="none" w:sz="0" w:space="0" w:color="auto"/>
        <w:right w:val="none" w:sz="0" w:space="0" w:color="auto"/>
      </w:divBdr>
    </w:div>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 w:id="183733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VENLOZAAK-257-844-674</_dlc_DocId>
    <_dlc_DocIdUrl xmlns="1ac1c52f-12bd-4579-b768-2bbe27d3d2d8">
      <Url>http://dms.venlo.lan/_layouts/15/DocIdRedir.aspx?ID=VENLOZAAK-257-844-674</Url>
      <Description>VENLOZAAK-257-844-674</Description>
    </_dlc_DocIdUrl>
    <qnh_DocumentRole xmlns="53e03589-35d4-4a45-a49d-0ea6bf1af4b3" xsi:nil="true"/>
    <qnh_Agendastuk xmlns="53e03589-35d4-4a45-a49d-0ea6bf1af4b3">true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1049990</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1416303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3026A-D925-46FF-B5A2-FBB3C77158A3}">
  <ds:schemaRefs>
    <ds:schemaRef ds:uri="d10cd6cb-9711-40de-8da4-c1daa204fbb3"/>
    <ds:schemaRef ds:uri="http://schemas.microsoft.com/office/2006/metadata/properties"/>
    <ds:schemaRef ds:uri="http://purl.org/dc/dcmitype/"/>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documentManagement/types"/>
    <ds:schemaRef ds:uri="c774dfb6-a45d-4726-8970-554c124004a3"/>
    <ds:schemaRef ds:uri="fce754d3-67a6-4a1d-9c43-d451af98d6ad"/>
    <ds:schemaRef ds:uri="53e03589-35d4-4a45-a49d-0ea6bf1af4b3"/>
    <ds:schemaRef ds:uri="1ac1c52f-12bd-4579-b768-2bbe27d3d2d8"/>
  </ds:schemaRefs>
</ds:datastoreItem>
</file>

<file path=customXml/itemProps2.xml><?xml version="1.0" encoding="utf-8"?>
<ds:datastoreItem xmlns:ds="http://schemas.openxmlformats.org/officeDocument/2006/customXml" ds:itemID="{8977931E-22B6-4FD2-BA6B-BEBC155D952E}">
  <ds:schemaRefs>
    <ds:schemaRef ds:uri="http://schemas.microsoft.com/sharepoint/events"/>
  </ds:schemaRefs>
</ds:datastoreItem>
</file>

<file path=customXml/itemProps3.xml><?xml version="1.0" encoding="utf-8"?>
<ds:datastoreItem xmlns:ds="http://schemas.openxmlformats.org/officeDocument/2006/customXml" ds:itemID="{205629B1-B8EC-4F8F-B55A-CD1379A7E033}">
  <ds:schemaRefs>
    <ds:schemaRef ds:uri="http://schemas.microsoft.com/sharepoint/v3/contenttype/forms"/>
  </ds:schemaRefs>
</ds:datastoreItem>
</file>

<file path=customXml/itemProps4.xml><?xml version="1.0" encoding="utf-8"?>
<ds:datastoreItem xmlns:ds="http://schemas.openxmlformats.org/officeDocument/2006/customXml" ds:itemID="{A9A347D7-E682-415E-947C-4377096DB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291584-62A6-408C-A930-5463E33EB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E30BD967</Template>
  <TotalTime>0</TotalTime>
  <Pages>2</Pages>
  <Words>485</Words>
  <Characters>2668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Bijlage 09 Verklaring inzake onderaanneming.docx</vt:lpstr>
    </vt:vector>
  </TitlesOfParts>
  <Company>Gemeente Venlo</Company>
  <LinksUpToDate>false</LinksUpToDate>
  <CharactersWithSpaces>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09 Verklaring inzake onderaanneming.docx</dc:title>
  <dc:creator>Marjan</dc:creator>
  <cp:lastModifiedBy>Bolderen van, Frans (FJM)</cp:lastModifiedBy>
  <cp:revision>2</cp:revision>
  <cp:lastPrinted>2017-07-28T09:02:00Z</cp:lastPrinted>
  <dcterms:created xsi:type="dcterms:W3CDTF">2020-03-04T15:58:00Z</dcterms:created>
  <dcterms:modified xsi:type="dcterms:W3CDTF">2020-03-04T15:58:00Z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cf96ed9b-3cb4-4bac-9947-3cee56eb1e3f</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2305;#model|628d00c1-c81b-4dce-9097-d2bbbe3858b9;#289;#Europese aanbesteding|194727a9-d803-4ebd-bfb4-42ab0bff4b1e;#1034;#Offerteaanvraag|9aefc81f-cb0e-48ee-960d-1714dd6003d9</vt:lpwstr>
  </property>
  <property fmtid="{D5CDD505-2E9C-101B-9397-08002B2CF9AE}" pid="7" name="qnh_Zaaktype">
    <vt:lpwstr>131;#Inkoop|ae1da352-3b28-4667-a5ef-3b02baf2e98b</vt:lpwstr>
  </property>
  <property fmtid="{D5CDD505-2E9C-101B-9397-08002B2CF9AE}" pid="8" name="qnh_ZaaktypeTaxHTField0">
    <vt:lpwstr>Inkoop|ae1da352-3b28-4667-a5ef-3b02baf2e98b</vt:lpwstr>
  </property>
</Properties>
</file>