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D5B7C" w14:textId="77777777" w:rsidR="00B24D0E" w:rsidRPr="008C798D" w:rsidRDefault="008C798D">
      <w:pPr>
        <w:rPr>
          <w:b/>
          <w:sz w:val="32"/>
        </w:rPr>
      </w:pPr>
      <w:bookmarkStart w:id="0" w:name="_GoBack"/>
      <w:bookmarkEnd w:id="0"/>
      <w:r w:rsidRPr="008C798D">
        <w:rPr>
          <w:b/>
          <w:sz w:val="32"/>
        </w:rPr>
        <w:t>Referentie  Duurzaam Deelvervoer</w:t>
      </w:r>
    </w:p>
    <w:tbl>
      <w:tblPr>
        <w:tblW w:w="10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7420"/>
      </w:tblGrid>
      <w:tr w:rsidR="008C798D" w:rsidRPr="008C798D" w14:paraId="650371D1" w14:textId="77777777" w:rsidTr="0095670C">
        <w:trPr>
          <w:trHeight w:val="263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F5B768B" w14:textId="7951BF7F" w:rsidR="008C798D" w:rsidRPr="008C798D" w:rsidRDefault="008C798D" w:rsidP="000445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Kerncompetentie </w:t>
            </w:r>
            <w:r w:rsidR="00044534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3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F8BCF" w14:textId="28364F76" w:rsidR="008C798D" w:rsidRPr="00A676BF" w:rsidRDefault="00044534" w:rsidP="00A676BF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ascii="Arial" w:hAnsi="Arial" w:cs="Arial"/>
              </w:rPr>
            </w:pPr>
            <w:r w:rsidRPr="009C0053">
              <w:rPr>
                <w:rFonts w:ascii="Arial" w:hAnsi="Arial" w:cs="Arial"/>
              </w:rPr>
              <w:t>Inschrijver dient een relevante referentie in</w:t>
            </w:r>
            <w:r>
              <w:rPr>
                <w:rFonts w:ascii="Arial" w:hAnsi="Arial" w:cs="Arial"/>
              </w:rPr>
              <w:t>,</w:t>
            </w:r>
            <w:r w:rsidRPr="009C0053">
              <w:rPr>
                <w:rFonts w:ascii="Arial" w:hAnsi="Arial" w:cs="Arial"/>
              </w:rPr>
              <w:t xml:space="preserve"> die aantoont dat er</w:t>
            </w:r>
            <w:r>
              <w:rPr>
                <w:rFonts w:ascii="Arial" w:hAnsi="Arial" w:cs="Arial"/>
              </w:rPr>
              <w:t xml:space="preserve"> kennis en ervaring is met het aanbieden van laadinfrastructuur, waarbij meerdere laadpalen op één locatie zijn gerealiseerd </w:t>
            </w:r>
            <w:r w:rsidRPr="009C0053">
              <w:rPr>
                <w:rFonts w:ascii="Arial" w:hAnsi="Arial" w:cs="Arial"/>
              </w:rPr>
              <w:t xml:space="preserve">over de afgelopen 3 jaar. </w:t>
            </w:r>
          </w:p>
        </w:tc>
      </w:tr>
      <w:tr w:rsidR="008C798D" w:rsidRPr="008C798D" w14:paraId="51A69753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032552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Naam opdrachtgever  van het referentie project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9F7DD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06278027" w14:textId="77777777" w:rsidTr="008C798D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F083446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Adres referentie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A5B8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3C11175D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346C0DBE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Postcode en plaatsnaam referentie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806FE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78453A36" w14:textId="77777777" w:rsidTr="008C798D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6BA237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Contactpersoon referentie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0C1BC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44A9817A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12D71F8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Functie contactpersoon referentie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260D4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5E87C4F9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35D904B4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Telefoon contactpersoon referentie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64FF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570FA10A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199C6E6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Periode van uitvoering van referentieproject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45F7A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19E94240" w14:textId="77777777" w:rsidTr="008C798D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0DA1CEA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Opgedragen deel (geheel of voor…% als Onderaannemer betrokken)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2BF15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6B6330C1" w14:textId="77777777" w:rsidTr="008C798D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249F5EE1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Aantal </w:t>
            </w:r>
            <w:r w:rsidR="0095670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laadpunten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7981C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5F1F436B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575239F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Omvang referentieproject in € per jaar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7DC68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00220C37" w14:textId="77777777" w:rsidTr="008C798D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A3E35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4507" w14:textId="77777777" w:rsidR="008C798D" w:rsidRPr="008C798D" w:rsidRDefault="008C798D" w:rsidP="008C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C798D" w:rsidRPr="008C798D" w14:paraId="40BB004C" w14:textId="77777777" w:rsidTr="008C798D">
        <w:trPr>
          <w:trHeight w:val="300"/>
        </w:trPr>
        <w:tc>
          <w:tcPr>
            <w:tcW w:w="10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53B5866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Beschrijving referentieproject (maximaal 1 A4) </w:t>
            </w:r>
          </w:p>
        </w:tc>
      </w:tr>
      <w:tr w:rsidR="008C798D" w:rsidRPr="008C798D" w14:paraId="6BF5CBA8" w14:textId="77777777" w:rsidTr="008C798D">
        <w:trPr>
          <w:trHeight w:val="450"/>
        </w:trPr>
        <w:tc>
          <w:tcPr>
            <w:tcW w:w="10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7312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</w:tr>
      <w:tr w:rsidR="008C798D" w:rsidRPr="008C798D" w14:paraId="5038E5AB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2DD1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061DD9B5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A5F1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094C4D2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AF5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329A6004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7DD1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41A0DBBD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4FEB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42925AF1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B4AE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368E62A6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7A054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373C205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539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7C6B96E6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09B1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10DE32EB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0052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EC7C4FB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0EC7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6AD0CB69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9F1C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31A572A1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7DF8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05BF738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54AB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C5656DD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E3A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03D0FE55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2F2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051A23CE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AC78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5CEC889C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C4FC1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6A541B99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BF48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03E2CDC4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B2E5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A7E98C3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9220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7248D76F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4116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</w:tbl>
    <w:p w14:paraId="6F7DB37C" w14:textId="77777777" w:rsidR="008C798D" w:rsidRDefault="008C798D"/>
    <w:sectPr w:rsidR="008C7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8D"/>
    <w:rsid w:val="00044534"/>
    <w:rsid w:val="005927AB"/>
    <w:rsid w:val="008C798D"/>
    <w:rsid w:val="0095670C"/>
    <w:rsid w:val="00A676BF"/>
    <w:rsid w:val="00B01C1D"/>
    <w:rsid w:val="00B24D0E"/>
    <w:rsid w:val="00B3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79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true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1049990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1416303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VENLOZAAK-646-369-849</_dlc_DocId>
    <_dlc_DocIdUrl xmlns="1ac1c52f-12bd-4579-b768-2bbe27d3d2d8">
      <Url>http://dms13.venlo.lan/_layouts/15/DocIdRedir.aspx?ID=VENLOZAAK-646-369-849</Url>
      <Description>VENLOZAAK-646-369-849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BC5EBA-8439-4EA1-BE3B-32F0C1305BE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0BDAC9E-9FC1-4DE4-88BB-7D05EA304E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4585F4-046D-417B-B742-40742CFBCC4E}">
  <ds:schemaRefs>
    <ds:schemaRef ds:uri="http://schemas.microsoft.com/office/2006/metadata/properties"/>
    <ds:schemaRef ds:uri="http://purl.org/dc/dcmitype/"/>
    <ds:schemaRef ds:uri="1ac1c52f-12bd-4579-b768-2bbe27d3d2d8"/>
    <ds:schemaRef ds:uri="c774dfb6-a45d-4726-8970-554c124004a3"/>
    <ds:schemaRef ds:uri="http://www.w3.org/XML/1998/namespace"/>
    <ds:schemaRef ds:uri="53e03589-35d4-4a45-a49d-0ea6bf1af4b3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fce754d3-67a6-4a1d-9c43-d451af98d6ad"/>
    <ds:schemaRef ds:uri="d10cd6cb-9711-40de-8da4-c1daa204fbb3"/>
  </ds:schemaRefs>
</ds:datastoreItem>
</file>

<file path=customXml/itemProps4.xml><?xml version="1.0" encoding="utf-8"?>
<ds:datastoreItem xmlns:ds="http://schemas.openxmlformats.org/officeDocument/2006/customXml" ds:itemID="{82339E20-F39D-4F3B-BFB1-A969EA87C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4D0B66AE</Template>
  <TotalTime>0</TotalTime>
  <Pages>2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08.3 kerncompetentie 3.docx</vt:lpstr>
    </vt:vector>
  </TitlesOfParts>
  <Company>Gemeente Venlo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08.3 kerncompetentie 3.docx</dc:title>
  <dc:creator>Kevin Ottenheim / Het EnergieBureau</dc:creator>
  <cp:lastModifiedBy>Bolderen van, Frans (FJM)</cp:lastModifiedBy>
  <cp:revision>2</cp:revision>
  <dcterms:created xsi:type="dcterms:W3CDTF">2020-03-04T15:59:00Z</dcterms:created>
  <dcterms:modified xsi:type="dcterms:W3CDTF">2020-03-04T15:59:00Z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214a875d-0425-4144-8bf2-1a94b5959c44</vt:lpwstr>
  </property>
</Properties>
</file>