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87BBB" w14:textId="77777777" w:rsidR="00B1599F" w:rsidRPr="00C70287" w:rsidRDefault="00FF0F07" w:rsidP="003A2C82">
      <w:pPr>
        <w:pStyle w:val="Kop1"/>
        <w:jc w:val="center"/>
        <w:rPr>
          <w:rFonts w:ascii="Calibri" w:hAnsi="Calibri" w:cs="Calibri"/>
          <w:caps/>
          <w:sz w:val="20"/>
        </w:rPr>
      </w:pPr>
      <w:r w:rsidRPr="00C70287">
        <w:rPr>
          <w:rFonts w:ascii="Calibri" w:hAnsi="Calibri" w:cs="Calibri"/>
          <w:caps/>
          <w:sz w:val="20"/>
        </w:rPr>
        <w:t xml:space="preserve"> </w:t>
      </w:r>
      <w:r w:rsidR="00CD4858" w:rsidRPr="00C70287">
        <w:rPr>
          <w:rFonts w:ascii="Calibri" w:hAnsi="Calibri" w:cs="Calibri"/>
          <w:caps/>
          <w:sz w:val="20"/>
        </w:rPr>
        <w:t>RAAM</w:t>
      </w:r>
      <w:r w:rsidR="00B1599F" w:rsidRPr="00C70287">
        <w:rPr>
          <w:rFonts w:ascii="Calibri" w:hAnsi="Calibri" w:cs="Calibri"/>
          <w:caps/>
          <w:sz w:val="20"/>
        </w:rPr>
        <w:t xml:space="preserve">Overeenkomst </w:t>
      </w:r>
      <w:r w:rsidR="00CD4858" w:rsidRPr="00C70287">
        <w:rPr>
          <w:rFonts w:ascii="Calibri" w:hAnsi="Calibri" w:cs="Calibri"/>
          <w:caps/>
          <w:sz w:val="20"/>
        </w:rPr>
        <w:t>MEUBILAIR</w:t>
      </w:r>
    </w:p>
    <w:p w14:paraId="1C2F77C6" w14:textId="77777777" w:rsidR="00F91D38" w:rsidRPr="00C70287" w:rsidRDefault="00F91D38" w:rsidP="00B1599F">
      <w:pPr>
        <w:pStyle w:val="Kop3"/>
        <w:rPr>
          <w:rFonts w:ascii="Calibri" w:hAnsi="Calibri" w:cs="Calibri"/>
          <w:sz w:val="20"/>
        </w:rPr>
      </w:pPr>
    </w:p>
    <w:p w14:paraId="64129B4D" w14:textId="77777777" w:rsidR="00B1599F" w:rsidRPr="00C70287" w:rsidRDefault="00B1599F" w:rsidP="00B1599F">
      <w:pPr>
        <w:pStyle w:val="Kop3"/>
        <w:rPr>
          <w:rFonts w:ascii="Calibri" w:hAnsi="Calibri" w:cs="Calibri"/>
          <w:sz w:val="20"/>
        </w:rPr>
      </w:pPr>
      <w:r w:rsidRPr="00C70287">
        <w:rPr>
          <w:rFonts w:ascii="Calibri" w:hAnsi="Calibri" w:cs="Calibri"/>
          <w:sz w:val="20"/>
        </w:rPr>
        <w:t>De ondergetekende partijen:</w:t>
      </w:r>
    </w:p>
    <w:p w14:paraId="38DCD7E7" w14:textId="77777777" w:rsidR="00F91D38" w:rsidRPr="00C70287" w:rsidRDefault="00F91D38" w:rsidP="00B1599F">
      <w:pPr>
        <w:pStyle w:val="Plattetekstinspringen"/>
        <w:ind w:left="0"/>
        <w:rPr>
          <w:rFonts w:ascii="Calibri" w:hAnsi="Calibri" w:cs="Calibri"/>
        </w:rPr>
      </w:pPr>
    </w:p>
    <w:p w14:paraId="22A19FD2" w14:textId="6A757312" w:rsidR="000125A7" w:rsidRPr="00C70287" w:rsidRDefault="000125A7" w:rsidP="000125A7">
      <w:pPr>
        <w:pStyle w:val="Plattetekstinspringen"/>
        <w:ind w:left="0"/>
        <w:rPr>
          <w:rFonts w:ascii="Calibri" w:hAnsi="Calibri" w:cs="Calibri"/>
        </w:rPr>
      </w:pPr>
      <w:r w:rsidRPr="00C70287">
        <w:rPr>
          <w:rFonts w:ascii="Calibri" w:hAnsi="Calibri" w:cs="Calibri"/>
        </w:rPr>
        <w:t xml:space="preserve">Stichting Achterhoek VO zetelende te Doetinchem met KvK-nummer 51614286,  in dezen rechtsgeldig </w:t>
      </w:r>
      <w:r w:rsidRPr="006973F3">
        <w:rPr>
          <w:rFonts w:ascii="Calibri" w:hAnsi="Calibri" w:cs="Calibri"/>
        </w:rPr>
        <w:t xml:space="preserve">vertegenwoordigd door mevrouw </w:t>
      </w:r>
      <w:r w:rsidR="006973F3" w:rsidRPr="006973F3">
        <w:rPr>
          <w:rFonts w:ascii="Calibri" w:hAnsi="Calibri" w:cs="Calibri"/>
        </w:rPr>
        <w:t>M. van Hattum</w:t>
      </w:r>
      <w:r w:rsidRPr="006973F3">
        <w:rPr>
          <w:rFonts w:ascii="Calibri" w:hAnsi="Calibri" w:cs="Calibri"/>
        </w:rPr>
        <w:t xml:space="preserve">, in haar hoedanigheid van </w:t>
      </w:r>
      <w:r w:rsidR="006973F3" w:rsidRPr="006973F3">
        <w:rPr>
          <w:rFonts w:ascii="Calibri" w:hAnsi="Calibri" w:cs="Calibri"/>
        </w:rPr>
        <w:t>bestuurder</w:t>
      </w:r>
      <w:r w:rsidRPr="00C70287">
        <w:rPr>
          <w:rFonts w:ascii="Calibri" w:hAnsi="Calibri" w:cs="Calibri"/>
        </w:rPr>
        <w:t xml:space="preserve"> hierna te noemen “opdrachtgever”.</w:t>
      </w:r>
    </w:p>
    <w:p w14:paraId="1E774211" w14:textId="77777777" w:rsidR="00B1599F" w:rsidRPr="00C70287" w:rsidRDefault="00B1599F" w:rsidP="00B1599F">
      <w:pPr>
        <w:ind w:left="714" w:hanging="357"/>
        <w:rPr>
          <w:rFonts w:ascii="Calibri" w:hAnsi="Calibri" w:cs="Calibri"/>
        </w:rPr>
      </w:pPr>
    </w:p>
    <w:p w14:paraId="602E4E08" w14:textId="77777777" w:rsidR="00B1599F" w:rsidRPr="00C70287" w:rsidRDefault="00E2575E" w:rsidP="00B1599F">
      <w:pPr>
        <w:ind w:left="714" w:hanging="357"/>
        <w:rPr>
          <w:rFonts w:ascii="Calibri" w:hAnsi="Calibri" w:cs="Calibri"/>
          <w:b/>
          <w:iCs/>
        </w:rPr>
      </w:pPr>
      <w:r w:rsidRPr="00C70287">
        <w:rPr>
          <w:rFonts w:ascii="Calibri" w:hAnsi="Calibri" w:cs="Calibri"/>
          <w:b/>
          <w:iCs/>
        </w:rPr>
        <w:t>en</w:t>
      </w:r>
    </w:p>
    <w:p w14:paraId="6B746A29" w14:textId="77777777" w:rsidR="00B1599F" w:rsidRPr="00C70287" w:rsidRDefault="00B1599F" w:rsidP="00B1599F">
      <w:pPr>
        <w:ind w:left="714" w:hanging="357"/>
        <w:rPr>
          <w:rFonts w:ascii="Calibri" w:hAnsi="Calibri" w:cs="Calibri"/>
          <w:iCs/>
        </w:rPr>
      </w:pPr>
    </w:p>
    <w:p w14:paraId="6C199E41" w14:textId="77777777" w:rsidR="00B1599F" w:rsidRPr="00C70287" w:rsidRDefault="00AB70AC" w:rsidP="00B1599F">
      <w:pPr>
        <w:ind w:hanging="5"/>
        <w:rPr>
          <w:rFonts w:ascii="Calibri" w:hAnsi="Calibri" w:cs="Calibri"/>
        </w:rPr>
      </w:pPr>
      <w:r w:rsidRPr="00C70287">
        <w:rPr>
          <w:rFonts w:ascii="Calibri" w:hAnsi="Calibri" w:cs="Calibri"/>
        </w:rPr>
        <w:t xml:space="preserve">@@@@ </w:t>
      </w:r>
      <w:r w:rsidR="00B1599F" w:rsidRPr="00C70287">
        <w:rPr>
          <w:rFonts w:ascii="Calibri" w:hAnsi="Calibri" w:cs="Calibri"/>
        </w:rPr>
        <w:t xml:space="preserve"> statutair gevestigd te </w:t>
      </w:r>
      <w:r w:rsidRPr="00C70287">
        <w:rPr>
          <w:rFonts w:ascii="Calibri" w:hAnsi="Calibri" w:cs="Calibri"/>
        </w:rPr>
        <w:t xml:space="preserve">@@@@ , KvK-nummer @@@@ </w:t>
      </w:r>
      <w:r w:rsidR="00E2575E" w:rsidRPr="00C70287">
        <w:rPr>
          <w:rFonts w:ascii="Calibri" w:hAnsi="Calibri" w:cs="Calibri"/>
        </w:rPr>
        <w:t>, in deze</w:t>
      </w:r>
      <w:r w:rsidR="00B1599F" w:rsidRPr="00C70287">
        <w:rPr>
          <w:rFonts w:ascii="Calibri" w:hAnsi="Calibri" w:cs="Calibri"/>
        </w:rPr>
        <w:t xml:space="preserve"> rechtsgeldig vertegenwoordigd door </w:t>
      </w:r>
      <w:r w:rsidRPr="00C70287">
        <w:rPr>
          <w:rFonts w:ascii="Calibri" w:hAnsi="Calibri" w:cs="Calibri"/>
        </w:rPr>
        <w:t xml:space="preserve">@@@@@ </w:t>
      </w:r>
      <w:r w:rsidR="00B1599F" w:rsidRPr="00C70287">
        <w:rPr>
          <w:rFonts w:ascii="Calibri" w:hAnsi="Calibri" w:cs="Calibri"/>
        </w:rPr>
        <w:t xml:space="preserve">, </w:t>
      </w:r>
      <w:r w:rsidR="00642ED4" w:rsidRPr="00C70287">
        <w:rPr>
          <w:rFonts w:ascii="Calibri" w:hAnsi="Calibri" w:cs="Calibri"/>
        </w:rPr>
        <w:t>in zijn</w:t>
      </w:r>
      <w:r w:rsidRPr="00C70287">
        <w:rPr>
          <w:rFonts w:ascii="Calibri" w:hAnsi="Calibri" w:cs="Calibri"/>
        </w:rPr>
        <w:t>/haar</w:t>
      </w:r>
      <w:r w:rsidR="00642ED4" w:rsidRPr="00C70287">
        <w:rPr>
          <w:rFonts w:ascii="Calibri" w:hAnsi="Calibri" w:cs="Calibri"/>
        </w:rPr>
        <w:t xml:space="preserve"> </w:t>
      </w:r>
      <w:r w:rsidR="00826CC1" w:rsidRPr="00C70287">
        <w:rPr>
          <w:rFonts w:ascii="Calibri" w:hAnsi="Calibri" w:cs="Calibri"/>
        </w:rPr>
        <w:t>hoedanigheid</w:t>
      </w:r>
      <w:r w:rsidRPr="00C70287">
        <w:rPr>
          <w:rFonts w:ascii="Calibri" w:hAnsi="Calibri" w:cs="Calibri"/>
        </w:rPr>
        <w:t xml:space="preserve"> van @@@@@@ </w:t>
      </w:r>
      <w:r w:rsidR="00E2575E" w:rsidRPr="00C70287">
        <w:rPr>
          <w:rFonts w:ascii="Calibri" w:hAnsi="Calibri" w:cs="Calibri"/>
        </w:rPr>
        <w:t>hierna te noemen “opdrachtnemer”</w:t>
      </w:r>
      <w:r w:rsidR="00B1599F" w:rsidRPr="00C70287">
        <w:rPr>
          <w:rFonts w:ascii="Calibri" w:hAnsi="Calibri" w:cs="Calibri"/>
        </w:rPr>
        <w:t>,</w:t>
      </w:r>
    </w:p>
    <w:p w14:paraId="2DD90B17" w14:textId="77777777" w:rsidR="00E2575E" w:rsidRPr="00C70287" w:rsidRDefault="00E2575E" w:rsidP="00B1599F">
      <w:pPr>
        <w:pStyle w:val="Kop3"/>
        <w:rPr>
          <w:rFonts w:ascii="Calibri" w:hAnsi="Calibri" w:cs="Calibri"/>
          <w:b w:val="0"/>
          <w:sz w:val="20"/>
        </w:rPr>
      </w:pPr>
      <w:r w:rsidRPr="00C70287">
        <w:rPr>
          <w:rFonts w:ascii="Calibri" w:hAnsi="Calibri" w:cs="Calibri"/>
          <w:b w:val="0"/>
          <w:sz w:val="20"/>
        </w:rPr>
        <w:t xml:space="preserve">Hierna </w:t>
      </w:r>
      <w:r w:rsidR="00B1599F" w:rsidRPr="00C70287">
        <w:rPr>
          <w:rFonts w:ascii="Calibri" w:hAnsi="Calibri" w:cs="Calibri"/>
          <w:b w:val="0"/>
          <w:sz w:val="20"/>
        </w:rPr>
        <w:t xml:space="preserve">gezamenlijk </w:t>
      </w:r>
      <w:r w:rsidRPr="00C70287">
        <w:rPr>
          <w:rFonts w:ascii="Calibri" w:hAnsi="Calibri" w:cs="Calibri"/>
          <w:b w:val="0"/>
          <w:sz w:val="20"/>
        </w:rPr>
        <w:t>ook te noemen: “Partijen”</w:t>
      </w:r>
    </w:p>
    <w:p w14:paraId="7A8B4559" w14:textId="77777777" w:rsidR="00B1599F" w:rsidRPr="00C70287" w:rsidRDefault="00B1599F" w:rsidP="00B1599F">
      <w:pPr>
        <w:pStyle w:val="Kop3"/>
        <w:rPr>
          <w:rFonts w:ascii="Calibri" w:hAnsi="Calibri" w:cs="Calibri"/>
          <w:b w:val="0"/>
          <w:sz w:val="20"/>
        </w:rPr>
      </w:pPr>
      <w:r w:rsidRPr="00C70287">
        <w:rPr>
          <w:rFonts w:ascii="Calibri" w:hAnsi="Calibri" w:cs="Calibri"/>
          <w:sz w:val="20"/>
        </w:rPr>
        <w:t>In aa</w:t>
      </w:r>
      <w:r w:rsidR="0001331C" w:rsidRPr="00C70287">
        <w:rPr>
          <w:rFonts w:ascii="Calibri" w:hAnsi="Calibri" w:cs="Calibri"/>
          <w:sz w:val="20"/>
        </w:rPr>
        <w:t>nmerking nemende dat:</w:t>
      </w:r>
    </w:p>
    <w:p w14:paraId="4BF058EC" w14:textId="06FD2694" w:rsidR="00B1599F" w:rsidRPr="00C70287" w:rsidRDefault="004768D9" w:rsidP="00CE7EE8">
      <w:pPr>
        <w:pStyle w:val="Lijstalinea"/>
        <w:numPr>
          <w:ilvl w:val="0"/>
          <w:numId w:val="14"/>
        </w:numPr>
        <w:jc w:val="both"/>
        <w:rPr>
          <w:rFonts w:ascii="Calibri" w:hAnsi="Calibri" w:cs="Calibri"/>
        </w:rPr>
      </w:pPr>
      <w:r w:rsidRPr="00C70287">
        <w:rPr>
          <w:rFonts w:ascii="Calibri" w:hAnsi="Calibri" w:cs="Calibri"/>
        </w:rPr>
        <w:t xml:space="preserve">Opdrachtgever </w:t>
      </w:r>
      <w:r w:rsidR="00B1599F" w:rsidRPr="00C70287">
        <w:rPr>
          <w:rFonts w:ascii="Calibri" w:hAnsi="Calibri" w:cs="Calibri"/>
        </w:rPr>
        <w:t xml:space="preserve">behoefte heeft aan een </w:t>
      </w:r>
      <w:r w:rsidR="00AB70AC" w:rsidRPr="00C70287">
        <w:rPr>
          <w:rFonts w:ascii="Calibri" w:hAnsi="Calibri" w:cs="Calibri"/>
        </w:rPr>
        <w:t>raam</w:t>
      </w:r>
      <w:r w:rsidR="003C49A1" w:rsidRPr="00C70287">
        <w:rPr>
          <w:rFonts w:ascii="Calibri" w:hAnsi="Calibri" w:cs="Calibri"/>
        </w:rPr>
        <w:t>overeenkomst</w:t>
      </w:r>
      <w:r w:rsidR="00601A05" w:rsidRPr="00C70287">
        <w:rPr>
          <w:rFonts w:ascii="Calibri" w:hAnsi="Calibri" w:cs="Calibri"/>
        </w:rPr>
        <w:t xml:space="preserve"> voor de </w:t>
      </w:r>
      <w:r w:rsidR="00AB70AC" w:rsidRPr="00C70287">
        <w:rPr>
          <w:rFonts w:ascii="Calibri" w:hAnsi="Calibri" w:cs="Calibri"/>
        </w:rPr>
        <w:t>levering en bijkomende services van meubilair</w:t>
      </w:r>
      <w:r w:rsidR="00CE7EE8" w:rsidRPr="00C70287">
        <w:rPr>
          <w:rFonts w:ascii="Calibri" w:hAnsi="Calibri" w:cs="Calibri"/>
        </w:rPr>
        <w:t>, en hiervoor gebruik wenst te maken van een Raamovereenkomst aangegaan met drie Opdrachtnemers die beschikken over de nodige deskundigheid, ervaring en middelen om in de behoefte van Opdrachtgever  te voorzien.</w:t>
      </w:r>
    </w:p>
    <w:p w14:paraId="5E903DA9" w14:textId="77777777" w:rsidR="00826CC1" w:rsidRPr="00C70287" w:rsidRDefault="00826CC1" w:rsidP="00771045">
      <w:pPr>
        <w:numPr>
          <w:ilvl w:val="0"/>
          <w:numId w:val="14"/>
        </w:numPr>
        <w:rPr>
          <w:rFonts w:ascii="Calibri" w:hAnsi="Calibri" w:cs="Calibri"/>
        </w:rPr>
      </w:pPr>
      <w:r w:rsidRPr="00C70287">
        <w:rPr>
          <w:rFonts w:ascii="Calibri" w:hAnsi="Calibri" w:cs="Calibri"/>
        </w:rPr>
        <w:t>In het kader daarvan opdrachtgever een verplichting heeft tot het volgen van een Europese aanbestedingsprocedure voor het tot stand brengen van een overeenkomst.</w:t>
      </w:r>
    </w:p>
    <w:p w14:paraId="5E9A53C2" w14:textId="77777777" w:rsidR="00B1599F" w:rsidRPr="00C70287" w:rsidRDefault="00826CC1" w:rsidP="00771045">
      <w:pPr>
        <w:numPr>
          <w:ilvl w:val="0"/>
          <w:numId w:val="14"/>
        </w:numPr>
        <w:rPr>
          <w:rFonts w:ascii="Calibri" w:hAnsi="Calibri" w:cs="Calibri"/>
        </w:rPr>
      </w:pPr>
      <w:r w:rsidRPr="00C70287">
        <w:rPr>
          <w:rFonts w:ascii="Calibri" w:hAnsi="Calibri" w:cs="Calibri"/>
        </w:rPr>
        <w:t xml:space="preserve">De </w:t>
      </w:r>
      <w:r w:rsidR="00A56678" w:rsidRPr="00C70287">
        <w:rPr>
          <w:rFonts w:ascii="Calibri" w:hAnsi="Calibri" w:cs="Calibri"/>
        </w:rPr>
        <w:t>aanbestedings</w:t>
      </w:r>
      <w:r w:rsidR="00B1599F" w:rsidRPr="00C70287">
        <w:rPr>
          <w:rFonts w:ascii="Calibri" w:hAnsi="Calibri" w:cs="Calibri"/>
        </w:rPr>
        <w:t>procedure geleid heeft tot het gunnen van de opdracht aan opdrachtnemer en opdrachtnemer</w:t>
      </w:r>
      <w:r w:rsidR="0001331C" w:rsidRPr="00C70287">
        <w:rPr>
          <w:rFonts w:ascii="Calibri" w:hAnsi="Calibri" w:cs="Calibri"/>
        </w:rPr>
        <w:t xml:space="preserve"> </w:t>
      </w:r>
      <w:r w:rsidR="00B1599F" w:rsidRPr="00C70287">
        <w:rPr>
          <w:rFonts w:ascii="Calibri" w:hAnsi="Calibri" w:cs="Calibri"/>
        </w:rPr>
        <w:t>bereid</w:t>
      </w:r>
      <w:r w:rsidR="0001331C" w:rsidRPr="00C70287">
        <w:rPr>
          <w:rFonts w:ascii="Calibri" w:hAnsi="Calibri" w:cs="Calibri"/>
        </w:rPr>
        <w:t xml:space="preserve"> is</w:t>
      </w:r>
      <w:r w:rsidR="00B1599F" w:rsidRPr="00C70287">
        <w:rPr>
          <w:rFonts w:ascii="Calibri" w:hAnsi="Calibri" w:cs="Calibri"/>
        </w:rPr>
        <w:t xml:space="preserve"> om bedoelde </w:t>
      </w:r>
      <w:r w:rsidR="00DE2620" w:rsidRPr="00C70287">
        <w:rPr>
          <w:rFonts w:ascii="Calibri" w:hAnsi="Calibri" w:cs="Calibri"/>
        </w:rPr>
        <w:t xml:space="preserve">leveranties </w:t>
      </w:r>
      <w:r w:rsidR="00B1599F" w:rsidRPr="00C70287">
        <w:rPr>
          <w:rFonts w:ascii="Calibri" w:hAnsi="Calibri" w:cs="Calibri"/>
        </w:rPr>
        <w:t xml:space="preserve">te verrichten. </w:t>
      </w:r>
    </w:p>
    <w:p w14:paraId="618C31BC" w14:textId="77777777" w:rsidR="00B1599F" w:rsidRPr="00C70287" w:rsidRDefault="00B1599F" w:rsidP="00771045">
      <w:pPr>
        <w:numPr>
          <w:ilvl w:val="0"/>
          <w:numId w:val="14"/>
        </w:numPr>
        <w:rPr>
          <w:rFonts w:ascii="Calibri" w:hAnsi="Calibri" w:cs="Calibri"/>
        </w:rPr>
      </w:pPr>
      <w:r w:rsidRPr="00C70287">
        <w:rPr>
          <w:rFonts w:ascii="Calibri" w:hAnsi="Calibri" w:cs="Calibri"/>
        </w:rPr>
        <w:t>Opdrachtnemer</w:t>
      </w:r>
      <w:r w:rsidR="00601A05" w:rsidRPr="00C70287">
        <w:rPr>
          <w:rFonts w:ascii="Calibri" w:hAnsi="Calibri" w:cs="Calibri"/>
        </w:rPr>
        <w:t xml:space="preserve"> de bedoelde leveringen</w:t>
      </w:r>
      <w:r w:rsidRPr="00C70287">
        <w:rPr>
          <w:rFonts w:ascii="Calibri" w:hAnsi="Calibri" w:cs="Calibri"/>
        </w:rPr>
        <w:t xml:space="preserve"> zal verrichten op basis van de voorwaarden zoals kenbaar gemaakt in het aanbestedingstraject waaronder de onder</w:t>
      </w:r>
      <w:r w:rsidR="0001331C" w:rsidRPr="00C70287">
        <w:rPr>
          <w:rFonts w:ascii="Calibri" w:hAnsi="Calibri" w:cs="Calibri"/>
        </w:rPr>
        <w:t>havige te sluiten overeenkomst.</w:t>
      </w:r>
      <w:r w:rsidR="006B784B" w:rsidRPr="00C70287">
        <w:rPr>
          <w:rFonts w:ascii="Calibri" w:hAnsi="Calibri" w:cs="Calibri"/>
        </w:rPr>
        <w:t xml:space="preserve"> </w:t>
      </w:r>
    </w:p>
    <w:p w14:paraId="5A5CE797" w14:textId="77777777" w:rsidR="00B1599F" w:rsidRPr="00C70287" w:rsidRDefault="00B1599F" w:rsidP="00B1599F">
      <w:pPr>
        <w:pStyle w:val="Kop3"/>
        <w:rPr>
          <w:rFonts w:ascii="Calibri" w:hAnsi="Calibri" w:cs="Calibri"/>
          <w:sz w:val="20"/>
        </w:rPr>
      </w:pPr>
      <w:r w:rsidRPr="00C70287">
        <w:rPr>
          <w:rFonts w:ascii="Calibri" w:hAnsi="Calibri" w:cs="Calibri"/>
          <w:sz w:val="20"/>
        </w:rPr>
        <w:t>Komen als volgt overeen:</w:t>
      </w:r>
      <w:r w:rsidR="00CE5B2A" w:rsidRPr="00C70287">
        <w:rPr>
          <w:rFonts w:ascii="Calibri" w:hAnsi="Calibri" w:cs="Calibri"/>
          <w:sz w:val="20"/>
        </w:rPr>
        <w:t xml:space="preserve">  </w:t>
      </w:r>
    </w:p>
    <w:p w14:paraId="392D7415" w14:textId="77777777" w:rsidR="00B1599F" w:rsidRPr="00C70287" w:rsidRDefault="00B1599F" w:rsidP="00137B9A">
      <w:pPr>
        <w:pStyle w:val="Kop2"/>
        <w:rPr>
          <w:rFonts w:ascii="Calibri" w:hAnsi="Calibri" w:cs="Calibri"/>
        </w:rPr>
      </w:pPr>
      <w:r w:rsidRPr="00C70287">
        <w:rPr>
          <w:rFonts w:ascii="Calibri" w:hAnsi="Calibri" w:cs="Calibri"/>
        </w:rPr>
        <w:t>1. Definities</w:t>
      </w:r>
    </w:p>
    <w:p w14:paraId="1FCB1682" w14:textId="66E0832F" w:rsidR="00B1599F" w:rsidRPr="00C70287" w:rsidRDefault="00B1599F" w:rsidP="00B1599F">
      <w:pPr>
        <w:pStyle w:val="Plattetekstinspringen"/>
        <w:rPr>
          <w:rFonts w:ascii="Calibri" w:hAnsi="Calibri" w:cs="Calibri"/>
        </w:rPr>
      </w:pPr>
      <w:r w:rsidRPr="00C70287">
        <w:rPr>
          <w:rFonts w:ascii="Calibri" w:hAnsi="Calibri" w:cs="Calibri"/>
        </w:rPr>
        <w:t xml:space="preserve">- </w:t>
      </w:r>
      <w:r w:rsidR="00F011A2" w:rsidRPr="00C70287">
        <w:rPr>
          <w:rFonts w:ascii="Calibri" w:hAnsi="Calibri" w:cs="Calibri"/>
        </w:rPr>
        <w:tab/>
      </w:r>
      <w:r w:rsidRPr="00C70287">
        <w:rPr>
          <w:rFonts w:ascii="Calibri" w:hAnsi="Calibri" w:cs="Calibri"/>
        </w:rPr>
        <w:t>Opdrachtgever:</w:t>
      </w:r>
      <w:r w:rsidR="00730E2F" w:rsidRPr="00C70287">
        <w:rPr>
          <w:rFonts w:ascii="Calibri" w:hAnsi="Calibri" w:cs="Calibri"/>
        </w:rPr>
        <w:t xml:space="preserve"> </w:t>
      </w:r>
      <w:r w:rsidR="00E503F6" w:rsidRPr="00C70287">
        <w:rPr>
          <w:rFonts w:ascii="Calibri" w:hAnsi="Calibri" w:cs="Calibri"/>
        </w:rPr>
        <w:t xml:space="preserve">Stichting </w:t>
      </w:r>
      <w:r w:rsidR="000125A7" w:rsidRPr="00C70287">
        <w:rPr>
          <w:rFonts w:ascii="Calibri" w:hAnsi="Calibri" w:cs="Calibri"/>
        </w:rPr>
        <w:t>Achterhoek VO te Doetinchem</w:t>
      </w:r>
      <w:r w:rsidR="006F7341" w:rsidRPr="00C70287">
        <w:rPr>
          <w:rFonts w:ascii="Calibri" w:hAnsi="Calibri" w:cs="Calibri"/>
        </w:rPr>
        <w:t>;</w:t>
      </w:r>
    </w:p>
    <w:p w14:paraId="4D2B3AA3" w14:textId="77777777" w:rsidR="00B1599F" w:rsidRPr="00C70287" w:rsidRDefault="00B1599F" w:rsidP="00B1599F">
      <w:pPr>
        <w:pStyle w:val="Plattetekstinspringen"/>
        <w:rPr>
          <w:rFonts w:ascii="Calibri" w:hAnsi="Calibri" w:cs="Calibri"/>
        </w:rPr>
      </w:pPr>
      <w:r w:rsidRPr="00C70287">
        <w:rPr>
          <w:rFonts w:ascii="Calibri" w:hAnsi="Calibri" w:cs="Calibri"/>
        </w:rPr>
        <w:t xml:space="preserve">- </w:t>
      </w:r>
      <w:r w:rsidR="00F011A2" w:rsidRPr="00C70287">
        <w:rPr>
          <w:rFonts w:ascii="Calibri" w:hAnsi="Calibri" w:cs="Calibri"/>
        </w:rPr>
        <w:tab/>
      </w:r>
      <w:r w:rsidR="00AB70AC" w:rsidRPr="00C70287">
        <w:rPr>
          <w:rFonts w:ascii="Calibri" w:hAnsi="Calibri" w:cs="Calibri"/>
        </w:rPr>
        <w:t>Opdrachtnemer: @@@@@</w:t>
      </w:r>
      <w:r w:rsidR="00AD48AC" w:rsidRPr="00C70287">
        <w:rPr>
          <w:rFonts w:ascii="Calibri" w:hAnsi="Calibri" w:cs="Calibri"/>
        </w:rPr>
        <w:t xml:space="preserve"> te @@@@@@</w:t>
      </w:r>
      <w:r w:rsidR="00E2575E" w:rsidRPr="00C70287">
        <w:rPr>
          <w:rFonts w:ascii="Calibri" w:hAnsi="Calibri" w:cs="Calibri"/>
        </w:rPr>
        <w:t>;</w:t>
      </w:r>
    </w:p>
    <w:p w14:paraId="0E756F03" w14:textId="77777777" w:rsidR="00B1599F" w:rsidRPr="00C70287" w:rsidRDefault="00B1599F" w:rsidP="00B1599F">
      <w:pPr>
        <w:pStyle w:val="Plattetekstinspringen"/>
        <w:rPr>
          <w:rFonts w:ascii="Calibri" w:hAnsi="Calibri" w:cs="Calibri"/>
        </w:rPr>
      </w:pPr>
      <w:r w:rsidRPr="00C70287">
        <w:rPr>
          <w:rFonts w:ascii="Calibri" w:hAnsi="Calibri" w:cs="Calibri"/>
        </w:rPr>
        <w:t xml:space="preserve">- </w:t>
      </w:r>
      <w:r w:rsidR="00F011A2" w:rsidRPr="00C70287">
        <w:rPr>
          <w:rFonts w:ascii="Calibri" w:hAnsi="Calibri" w:cs="Calibri"/>
        </w:rPr>
        <w:tab/>
      </w:r>
      <w:r w:rsidRPr="00C70287">
        <w:rPr>
          <w:rFonts w:ascii="Calibri" w:hAnsi="Calibri" w:cs="Calibri"/>
        </w:rPr>
        <w:t xml:space="preserve">Overeenkomst: </w:t>
      </w:r>
      <w:r w:rsidR="00D40122" w:rsidRPr="00C70287">
        <w:rPr>
          <w:rFonts w:ascii="Calibri" w:hAnsi="Calibri" w:cs="Calibri"/>
        </w:rPr>
        <w:t>onder</w:t>
      </w:r>
      <w:r w:rsidR="004442AB" w:rsidRPr="00C70287">
        <w:rPr>
          <w:rFonts w:ascii="Calibri" w:hAnsi="Calibri" w:cs="Calibri"/>
        </w:rPr>
        <w:t xml:space="preserve">havige </w:t>
      </w:r>
      <w:r w:rsidR="00AD48AC" w:rsidRPr="00C70287">
        <w:rPr>
          <w:rFonts w:ascii="Calibri" w:hAnsi="Calibri" w:cs="Calibri"/>
        </w:rPr>
        <w:t>raam</w:t>
      </w:r>
      <w:r w:rsidR="004442AB" w:rsidRPr="00C70287">
        <w:rPr>
          <w:rFonts w:ascii="Calibri" w:hAnsi="Calibri" w:cs="Calibri"/>
        </w:rPr>
        <w:t>overeenkomst</w:t>
      </w:r>
      <w:r w:rsidR="00D40122" w:rsidRPr="00C70287">
        <w:rPr>
          <w:rFonts w:ascii="Calibri" w:hAnsi="Calibri" w:cs="Calibri"/>
        </w:rPr>
        <w:t xml:space="preserve"> incl. inschrijfbiljet</w:t>
      </w:r>
      <w:r w:rsidRPr="00C70287">
        <w:rPr>
          <w:rFonts w:ascii="Calibri" w:hAnsi="Calibri" w:cs="Calibri"/>
        </w:rPr>
        <w:t>;</w:t>
      </w:r>
    </w:p>
    <w:p w14:paraId="4A3079DD" w14:textId="77777777" w:rsidR="006F0EC0" w:rsidRPr="00C70287" w:rsidRDefault="00AD48AC" w:rsidP="006F0EC0">
      <w:pPr>
        <w:pStyle w:val="Plattetekstinspringen"/>
        <w:ind w:left="706" w:hanging="280"/>
        <w:rPr>
          <w:rFonts w:ascii="Calibri" w:hAnsi="Calibri" w:cs="Calibri"/>
        </w:rPr>
      </w:pPr>
      <w:r w:rsidRPr="00C70287">
        <w:rPr>
          <w:rFonts w:ascii="Calibri" w:hAnsi="Calibri" w:cs="Calibri"/>
        </w:rPr>
        <w:t>-</w:t>
      </w:r>
      <w:r w:rsidRPr="00C70287">
        <w:rPr>
          <w:rFonts w:ascii="Calibri" w:hAnsi="Calibri" w:cs="Calibri"/>
        </w:rPr>
        <w:tab/>
        <w:t>Leveringen: alle werken</w:t>
      </w:r>
      <w:r w:rsidR="006F0EC0" w:rsidRPr="00C70287">
        <w:rPr>
          <w:rFonts w:ascii="Calibri" w:hAnsi="Calibri" w:cs="Calibri"/>
        </w:rPr>
        <w:t>, dan wel producten, dan wel diensten die opdrachtnemer levert aan opdrachtnemer.</w:t>
      </w:r>
    </w:p>
    <w:p w14:paraId="40C000D5" w14:textId="77777777" w:rsidR="0004245E" w:rsidRPr="00C70287" w:rsidRDefault="00B1599F" w:rsidP="006F0EC0">
      <w:pPr>
        <w:pStyle w:val="Plattetekstinspringen"/>
        <w:ind w:left="708" w:hanging="282"/>
        <w:rPr>
          <w:rFonts w:ascii="Calibri" w:hAnsi="Calibri" w:cs="Calibri"/>
        </w:rPr>
      </w:pPr>
      <w:r w:rsidRPr="00C70287">
        <w:rPr>
          <w:rFonts w:ascii="Calibri" w:hAnsi="Calibri" w:cs="Calibri"/>
        </w:rPr>
        <w:t xml:space="preserve">- </w:t>
      </w:r>
      <w:r w:rsidR="00F011A2" w:rsidRPr="00C70287">
        <w:rPr>
          <w:rFonts w:ascii="Calibri" w:hAnsi="Calibri" w:cs="Calibri"/>
        </w:rPr>
        <w:tab/>
      </w:r>
      <w:r w:rsidRPr="00C70287">
        <w:rPr>
          <w:rFonts w:ascii="Calibri" w:hAnsi="Calibri" w:cs="Calibri"/>
        </w:rPr>
        <w:t>Bestek: verzameling van documenten</w:t>
      </w:r>
      <w:r w:rsidR="00CC439E" w:rsidRPr="00C70287">
        <w:rPr>
          <w:rFonts w:ascii="Calibri" w:hAnsi="Calibri" w:cs="Calibri"/>
        </w:rPr>
        <w:t xml:space="preserve"> (</w:t>
      </w:r>
      <w:r w:rsidR="00D15AE0" w:rsidRPr="00C70287">
        <w:rPr>
          <w:rFonts w:ascii="Calibri" w:hAnsi="Calibri" w:cs="Calibri"/>
        </w:rPr>
        <w:t xml:space="preserve">o.a. </w:t>
      </w:r>
      <w:r w:rsidR="004C34D1" w:rsidRPr="00C70287">
        <w:rPr>
          <w:rFonts w:ascii="Calibri" w:hAnsi="Calibri" w:cs="Calibri"/>
        </w:rPr>
        <w:t>raam</w:t>
      </w:r>
      <w:r w:rsidR="00D15AE0" w:rsidRPr="00C70287">
        <w:rPr>
          <w:rFonts w:ascii="Calibri" w:hAnsi="Calibri" w:cs="Calibri"/>
        </w:rPr>
        <w:t>overe</w:t>
      </w:r>
      <w:r w:rsidR="004442AB" w:rsidRPr="00C70287">
        <w:rPr>
          <w:rFonts w:ascii="Calibri" w:hAnsi="Calibri" w:cs="Calibri"/>
        </w:rPr>
        <w:t>enkomst en inschrijfbiljet</w:t>
      </w:r>
      <w:r w:rsidR="00D15AE0" w:rsidRPr="00C70287">
        <w:rPr>
          <w:rFonts w:ascii="Calibri" w:hAnsi="Calibri" w:cs="Calibri"/>
        </w:rPr>
        <w:t xml:space="preserve">) </w:t>
      </w:r>
      <w:r w:rsidRPr="00C70287">
        <w:rPr>
          <w:rFonts w:ascii="Calibri" w:hAnsi="Calibri" w:cs="Calibri"/>
        </w:rPr>
        <w:t>met daarin een omschrijving van de verlangde</w:t>
      </w:r>
      <w:r w:rsidR="00D40122" w:rsidRPr="00C70287">
        <w:rPr>
          <w:rFonts w:ascii="Calibri" w:hAnsi="Calibri" w:cs="Calibri"/>
        </w:rPr>
        <w:t xml:space="preserve"> leveranties</w:t>
      </w:r>
      <w:r w:rsidRPr="00C70287">
        <w:rPr>
          <w:rFonts w:ascii="Calibri" w:hAnsi="Calibri" w:cs="Calibri"/>
        </w:rPr>
        <w:t>, eisen</w:t>
      </w:r>
      <w:r w:rsidR="00FD29BA" w:rsidRPr="00C70287">
        <w:rPr>
          <w:rFonts w:ascii="Calibri" w:hAnsi="Calibri" w:cs="Calibri"/>
        </w:rPr>
        <w:t xml:space="preserve"> en wensen</w:t>
      </w:r>
      <w:r w:rsidRPr="00C70287">
        <w:rPr>
          <w:rFonts w:ascii="Calibri" w:hAnsi="Calibri" w:cs="Calibri"/>
        </w:rPr>
        <w:t>;</w:t>
      </w:r>
    </w:p>
    <w:p w14:paraId="20ECB449" w14:textId="77777777" w:rsidR="004768D9" w:rsidRPr="00C70287" w:rsidRDefault="00B1599F" w:rsidP="00FD29BA">
      <w:pPr>
        <w:pStyle w:val="Plattetekstinspringen"/>
        <w:ind w:left="708" w:hanging="282"/>
        <w:rPr>
          <w:rFonts w:ascii="Calibri" w:hAnsi="Calibri" w:cs="Calibri"/>
        </w:rPr>
      </w:pPr>
      <w:r w:rsidRPr="00C70287">
        <w:rPr>
          <w:rFonts w:ascii="Calibri" w:hAnsi="Calibri" w:cs="Calibri"/>
        </w:rPr>
        <w:t xml:space="preserve">- </w:t>
      </w:r>
      <w:r w:rsidRPr="00C70287">
        <w:rPr>
          <w:rFonts w:ascii="Calibri" w:hAnsi="Calibri" w:cs="Calibri"/>
        </w:rPr>
        <w:tab/>
      </w:r>
      <w:r w:rsidR="00D40122" w:rsidRPr="00C70287">
        <w:rPr>
          <w:rFonts w:ascii="Calibri" w:hAnsi="Calibri" w:cs="Calibri"/>
        </w:rPr>
        <w:t>Inschrijfbiljet</w:t>
      </w:r>
      <w:r w:rsidRPr="00C70287">
        <w:rPr>
          <w:rFonts w:ascii="Calibri" w:hAnsi="Calibri" w:cs="Calibri"/>
        </w:rPr>
        <w:t xml:space="preserve">: </w:t>
      </w:r>
      <w:r w:rsidR="00064EBC" w:rsidRPr="00C70287">
        <w:rPr>
          <w:rFonts w:ascii="Calibri" w:hAnsi="Calibri" w:cs="Calibri"/>
        </w:rPr>
        <w:t>s</w:t>
      </w:r>
      <w:r w:rsidRPr="00C70287">
        <w:rPr>
          <w:rFonts w:ascii="Calibri" w:hAnsi="Calibri" w:cs="Calibri"/>
        </w:rPr>
        <w:t>chriftelijke vastlegging van</w:t>
      </w:r>
      <w:r w:rsidR="00D40122" w:rsidRPr="00C70287">
        <w:rPr>
          <w:rFonts w:ascii="Calibri" w:hAnsi="Calibri" w:cs="Calibri"/>
        </w:rPr>
        <w:t xml:space="preserve"> de prijzen en overige leveringsvoorwaarden</w:t>
      </w:r>
      <w:r w:rsidR="00B9762F" w:rsidRPr="00C70287">
        <w:rPr>
          <w:rFonts w:ascii="Calibri" w:hAnsi="Calibri" w:cs="Calibri"/>
        </w:rPr>
        <w:t xml:space="preserve"> binnen de aanbestedingsprocedure</w:t>
      </w:r>
      <w:r w:rsidR="00D40122" w:rsidRPr="00C70287">
        <w:rPr>
          <w:rFonts w:ascii="Calibri" w:hAnsi="Calibri" w:cs="Calibri"/>
        </w:rPr>
        <w:t>;</w:t>
      </w:r>
    </w:p>
    <w:p w14:paraId="33CD243F" w14:textId="77777777" w:rsidR="00B9762F" w:rsidRPr="00C70287" w:rsidRDefault="00B9762F" w:rsidP="00FD29BA">
      <w:pPr>
        <w:pStyle w:val="Plattetekstinspringen"/>
        <w:ind w:left="708" w:hanging="282"/>
        <w:rPr>
          <w:rFonts w:ascii="Calibri" w:hAnsi="Calibri" w:cs="Calibri"/>
        </w:rPr>
      </w:pPr>
      <w:r w:rsidRPr="00C70287">
        <w:rPr>
          <w:rFonts w:ascii="Calibri" w:hAnsi="Calibri" w:cs="Calibri"/>
        </w:rPr>
        <w:t xml:space="preserve">- </w:t>
      </w:r>
      <w:r w:rsidRPr="00C70287">
        <w:rPr>
          <w:rFonts w:ascii="Calibri" w:hAnsi="Calibri" w:cs="Calibri"/>
        </w:rPr>
        <w:tab/>
        <w:t>Uitvoeringsbepaling: schriftelijke vastlegging van de prijzen en overige leveringsvoorwaarden binnen deze overeenkomst;</w:t>
      </w:r>
    </w:p>
    <w:p w14:paraId="5FF4428D" w14:textId="77777777" w:rsidR="006F0EC0" w:rsidRPr="00C70287" w:rsidRDefault="006F0EC0" w:rsidP="00FD29BA">
      <w:pPr>
        <w:pStyle w:val="Plattetekstinspringen"/>
        <w:ind w:left="708" w:hanging="282"/>
        <w:rPr>
          <w:rFonts w:ascii="Calibri" w:hAnsi="Calibri" w:cs="Calibri"/>
        </w:rPr>
      </w:pPr>
      <w:r w:rsidRPr="00C70287">
        <w:rPr>
          <w:rFonts w:ascii="Calibri" w:hAnsi="Calibri" w:cs="Calibri"/>
        </w:rPr>
        <w:t>-</w:t>
      </w:r>
      <w:r w:rsidRPr="00C70287">
        <w:rPr>
          <w:rFonts w:ascii="Calibri" w:hAnsi="Calibri" w:cs="Calibri"/>
        </w:rPr>
        <w:tab/>
        <w:t>Locatie: Een object waar opdrachtgever behoefte heeft aan leveringen;</w:t>
      </w:r>
    </w:p>
    <w:p w14:paraId="38AA07DF" w14:textId="77777777" w:rsidR="007D51FE" w:rsidRPr="00C70287" w:rsidRDefault="00B1599F" w:rsidP="006F0EC0">
      <w:pPr>
        <w:pStyle w:val="Plattetekstinspringen"/>
        <w:ind w:left="708" w:hanging="282"/>
        <w:rPr>
          <w:rFonts w:ascii="Calibri" w:hAnsi="Calibri" w:cs="Calibri"/>
        </w:rPr>
      </w:pPr>
      <w:r w:rsidRPr="00C70287">
        <w:rPr>
          <w:rFonts w:ascii="Calibri" w:hAnsi="Calibri" w:cs="Calibri"/>
        </w:rPr>
        <w:t xml:space="preserve">- </w:t>
      </w:r>
      <w:r w:rsidRPr="00C70287">
        <w:rPr>
          <w:rFonts w:ascii="Calibri" w:hAnsi="Calibri" w:cs="Calibri"/>
        </w:rPr>
        <w:tab/>
      </w:r>
      <w:r w:rsidR="00064EBC" w:rsidRPr="00C70287">
        <w:rPr>
          <w:rFonts w:ascii="Calibri" w:hAnsi="Calibri" w:cs="Calibri"/>
        </w:rPr>
        <w:t>S</w:t>
      </w:r>
      <w:r w:rsidRPr="00C70287">
        <w:rPr>
          <w:rFonts w:ascii="Calibri" w:hAnsi="Calibri" w:cs="Calibri"/>
        </w:rPr>
        <w:t xml:space="preserve">upplement: </w:t>
      </w:r>
      <w:r w:rsidR="00064EBC" w:rsidRPr="00C70287">
        <w:rPr>
          <w:rFonts w:ascii="Calibri" w:hAnsi="Calibri" w:cs="Calibri"/>
        </w:rPr>
        <w:t>e</w:t>
      </w:r>
      <w:r w:rsidRPr="00C70287">
        <w:rPr>
          <w:rFonts w:ascii="Calibri" w:hAnsi="Calibri" w:cs="Calibri"/>
        </w:rPr>
        <w:t>en</w:t>
      </w:r>
      <w:r w:rsidR="00611BE0" w:rsidRPr="00C70287">
        <w:rPr>
          <w:rFonts w:ascii="Calibri" w:hAnsi="Calibri" w:cs="Calibri"/>
        </w:rPr>
        <w:t xml:space="preserve"> schriftelijke vastlegging van een wijziging</w:t>
      </w:r>
      <w:r w:rsidR="00D40122" w:rsidRPr="00C70287">
        <w:rPr>
          <w:rFonts w:ascii="Calibri" w:hAnsi="Calibri" w:cs="Calibri"/>
        </w:rPr>
        <w:t xml:space="preserve"> op inschrijfbiljet</w:t>
      </w:r>
      <w:r w:rsidR="00765D77" w:rsidRPr="00C70287">
        <w:rPr>
          <w:rFonts w:ascii="Calibri" w:hAnsi="Calibri" w:cs="Calibri"/>
        </w:rPr>
        <w:t>/overeenkomst</w:t>
      </w:r>
      <w:r w:rsidR="00CC439E" w:rsidRPr="00C70287">
        <w:rPr>
          <w:rFonts w:ascii="Calibri" w:hAnsi="Calibri" w:cs="Calibri"/>
        </w:rPr>
        <w:t>/ bestek;</w:t>
      </w:r>
    </w:p>
    <w:p w14:paraId="6DFCB805" w14:textId="0FD48D35" w:rsidR="00681843" w:rsidRPr="00C70287" w:rsidRDefault="00611BE0" w:rsidP="00310E7F">
      <w:pPr>
        <w:pStyle w:val="Plattetekstinspringen"/>
        <w:ind w:left="708" w:hanging="282"/>
        <w:rPr>
          <w:rFonts w:ascii="Calibri" w:hAnsi="Calibri" w:cs="Calibri"/>
        </w:rPr>
      </w:pPr>
      <w:r w:rsidRPr="00C70287">
        <w:rPr>
          <w:rFonts w:ascii="Calibri" w:hAnsi="Calibri" w:cs="Calibri"/>
        </w:rPr>
        <w:t xml:space="preserve">- </w:t>
      </w:r>
      <w:r w:rsidR="007D51FE" w:rsidRPr="00C70287">
        <w:rPr>
          <w:rFonts w:ascii="Calibri" w:hAnsi="Calibri" w:cs="Calibri"/>
        </w:rPr>
        <w:tab/>
      </w:r>
      <w:r w:rsidR="00AD48AC" w:rsidRPr="00C70287">
        <w:rPr>
          <w:rFonts w:ascii="Calibri" w:hAnsi="Calibri" w:cs="Calibri"/>
        </w:rPr>
        <w:t>Meubilair</w:t>
      </w:r>
      <w:r w:rsidR="00353A89" w:rsidRPr="00C70287">
        <w:rPr>
          <w:rFonts w:ascii="Calibri" w:hAnsi="Calibri" w:cs="Calibri"/>
        </w:rPr>
        <w:t xml:space="preserve">: Alle </w:t>
      </w:r>
      <w:r w:rsidR="00AD48AC" w:rsidRPr="00C70287">
        <w:rPr>
          <w:rFonts w:ascii="Calibri" w:hAnsi="Calibri" w:cs="Calibri"/>
        </w:rPr>
        <w:t>inrichtingselementen</w:t>
      </w:r>
      <w:r w:rsidR="00353A89" w:rsidRPr="00C70287">
        <w:rPr>
          <w:rFonts w:ascii="Calibri" w:hAnsi="Calibri" w:cs="Calibri"/>
        </w:rPr>
        <w:t xml:space="preserve"> van </w:t>
      </w:r>
      <w:r w:rsidR="00AD48AC" w:rsidRPr="00C70287">
        <w:rPr>
          <w:rFonts w:ascii="Calibri" w:hAnsi="Calibri" w:cs="Calibri"/>
        </w:rPr>
        <w:t>gebouwen</w:t>
      </w:r>
      <w:r w:rsidR="00353A89" w:rsidRPr="00C70287">
        <w:rPr>
          <w:rFonts w:ascii="Calibri" w:hAnsi="Calibri" w:cs="Calibri"/>
        </w:rPr>
        <w:t xml:space="preserve"> voor primair onderwijs</w:t>
      </w:r>
      <w:r w:rsidR="00AD48AC" w:rsidRPr="00C70287">
        <w:rPr>
          <w:rFonts w:ascii="Calibri" w:hAnsi="Calibri" w:cs="Calibri"/>
        </w:rPr>
        <w:t xml:space="preserve">, </w:t>
      </w:r>
      <w:r w:rsidR="00421E5C" w:rsidRPr="00C70287">
        <w:rPr>
          <w:rFonts w:ascii="Calibri" w:hAnsi="Calibri" w:cs="Calibri"/>
        </w:rPr>
        <w:t xml:space="preserve">speciaal primair onderwijs, speciaal onderwijs en voortgezet onderwijs waaronder </w:t>
      </w:r>
      <w:r w:rsidR="00AD48AC" w:rsidRPr="00C70287">
        <w:rPr>
          <w:rFonts w:ascii="Calibri" w:hAnsi="Calibri" w:cs="Calibri"/>
        </w:rPr>
        <w:t xml:space="preserve">begrepen, maar </w:t>
      </w:r>
      <w:r w:rsidR="00353A89" w:rsidRPr="00C70287">
        <w:rPr>
          <w:rFonts w:ascii="Calibri" w:hAnsi="Calibri" w:cs="Calibri"/>
        </w:rPr>
        <w:t>niet beperkt tot leerlingsets, kantoormeubilair, stoelen, tafels en kasten.</w:t>
      </w:r>
      <w:r w:rsidR="00B9762F" w:rsidRPr="00C70287">
        <w:rPr>
          <w:rFonts w:ascii="Calibri" w:hAnsi="Calibri" w:cs="Calibri"/>
        </w:rPr>
        <w:tab/>
      </w:r>
    </w:p>
    <w:p w14:paraId="132C98FF" w14:textId="77777777" w:rsidR="00A10980" w:rsidRPr="00C70287" w:rsidRDefault="00A10980" w:rsidP="00A10980">
      <w:pPr>
        <w:pStyle w:val="Plattetekstinspringen"/>
        <w:rPr>
          <w:rFonts w:ascii="Calibri" w:hAnsi="Calibri" w:cs="Calibri"/>
        </w:rPr>
      </w:pPr>
    </w:p>
    <w:p w14:paraId="30F627CF" w14:textId="77777777" w:rsidR="00B507BE" w:rsidRPr="00C70287" w:rsidRDefault="00B507BE" w:rsidP="00765E97">
      <w:pPr>
        <w:pStyle w:val="Plattetekstinspringen"/>
        <w:ind w:left="708" w:hanging="282"/>
        <w:rPr>
          <w:rFonts w:ascii="Calibri" w:hAnsi="Calibri" w:cs="Calibri"/>
        </w:rPr>
      </w:pPr>
    </w:p>
    <w:p w14:paraId="6E61FA60" w14:textId="77777777" w:rsidR="003A2C82" w:rsidRPr="00C70287" w:rsidRDefault="003A2C82" w:rsidP="003A2C82">
      <w:pPr>
        <w:pStyle w:val="Kop2"/>
        <w:jc w:val="left"/>
        <w:rPr>
          <w:rFonts w:ascii="Calibri" w:hAnsi="Calibri" w:cs="Calibri"/>
        </w:rPr>
      </w:pPr>
    </w:p>
    <w:p w14:paraId="0C74C9C6" w14:textId="77777777" w:rsidR="00952463" w:rsidRPr="00C70287" w:rsidRDefault="00952463" w:rsidP="00952463">
      <w:pPr>
        <w:rPr>
          <w:rFonts w:ascii="Calibri" w:hAnsi="Calibri" w:cs="Calibri"/>
        </w:rPr>
      </w:pPr>
    </w:p>
    <w:p w14:paraId="776D7ABB" w14:textId="77777777" w:rsidR="00952463" w:rsidRPr="00C70287" w:rsidRDefault="00952463" w:rsidP="00952463">
      <w:pPr>
        <w:rPr>
          <w:rFonts w:ascii="Calibri" w:hAnsi="Calibri" w:cs="Calibri"/>
        </w:rPr>
      </w:pPr>
    </w:p>
    <w:p w14:paraId="3E0A54EA" w14:textId="77777777" w:rsidR="00952463" w:rsidRPr="00C70287" w:rsidRDefault="00952463" w:rsidP="00952463">
      <w:pPr>
        <w:rPr>
          <w:rFonts w:ascii="Calibri" w:hAnsi="Calibri" w:cs="Calibri"/>
        </w:rPr>
      </w:pPr>
    </w:p>
    <w:p w14:paraId="3FCF2E56" w14:textId="77777777" w:rsidR="00BF24E5" w:rsidRPr="00C70287" w:rsidRDefault="009C76F4" w:rsidP="003A2C82">
      <w:pPr>
        <w:pStyle w:val="Kop2"/>
        <w:rPr>
          <w:rFonts w:ascii="Calibri" w:hAnsi="Calibri" w:cs="Calibri"/>
        </w:rPr>
      </w:pPr>
      <w:r w:rsidRPr="00C70287">
        <w:rPr>
          <w:rFonts w:ascii="Calibri" w:hAnsi="Calibri" w:cs="Calibri"/>
        </w:rPr>
        <w:lastRenderedPageBreak/>
        <w:br/>
      </w:r>
      <w:r w:rsidR="002767B2" w:rsidRPr="00C70287">
        <w:rPr>
          <w:rFonts w:ascii="Calibri" w:hAnsi="Calibri" w:cs="Calibri"/>
        </w:rPr>
        <w:t>2</w:t>
      </w:r>
      <w:r w:rsidR="003C49A1" w:rsidRPr="00C70287">
        <w:rPr>
          <w:rFonts w:ascii="Calibri" w:hAnsi="Calibri" w:cs="Calibri"/>
        </w:rPr>
        <w:t>.</w:t>
      </w:r>
      <w:r w:rsidR="00F011A2" w:rsidRPr="00C70287">
        <w:rPr>
          <w:rFonts w:ascii="Calibri" w:hAnsi="Calibri" w:cs="Calibri"/>
        </w:rPr>
        <w:t xml:space="preserve"> Inhoud en omvang van de overeenkomst</w:t>
      </w:r>
    </w:p>
    <w:p w14:paraId="0A315DA8" w14:textId="77777777" w:rsidR="00D207F1" w:rsidRPr="00C70287" w:rsidRDefault="00D207F1" w:rsidP="00D207F1">
      <w:pPr>
        <w:rPr>
          <w:rFonts w:ascii="Calibri" w:hAnsi="Calibri" w:cs="Calibri"/>
        </w:rPr>
      </w:pPr>
    </w:p>
    <w:p w14:paraId="22E2A34A" w14:textId="77777777" w:rsidR="003923D3" w:rsidRPr="00C70287" w:rsidRDefault="00F03009" w:rsidP="00771045">
      <w:pPr>
        <w:numPr>
          <w:ilvl w:val="0"/>
          <w:numId w:val="5"/>
        </w:numPr>
        <w:tabs>
          <w:tab w:val="clear" w:pos="720"/>
        </w:tabs>
        <w:ind w:left="500" w:hanging="500"/>
        <w:rPr>
          <w:rFonts w:ascii="Calibri" w:hAnsi="Calibri" w:cs="Calibri"/>
        </w:rPr>
      </w:pPr>
      <w:r w:rsidRPr="00C70287">
        <w:rPr>
          <w:rFonts w:ascii="Calibri" w:hAnsi="Calibri" w:cs="Calibri"/>
        </w:rPr>
        <w:t>D</w:t>
      </w:r>
      <w:r w:rsidR="003C49A1" w:rsidRPr="00C70287">
        <w:rPr>
          <w:rFonts w:ascii="Calibri" w:hAnsi="Calibri" w:cs="Calibri"/>
        </w:rPr>
        <w:t>eze overeenkomst</w:t>
      </w:r>
      <w:r w:rsidR="00CE1F3F" w:rsidRPr="00C70287">
        <w:rPr>
          <w:rFonts w:ascii="Calibri" w:hAnsi="Calibri" w:cs="Calibri"/>
        </w:rPr>
        <w:t xml:space="preserve"> stelt opdrachtnemer </w:t>
      </w:r>
      <w:r w:rsidR="003923D3" w:rsidRPr="00C70287">
        <w:rPr>
          <w:rFonts w:ascii="Calibri" w:hAnsi="Calibri" w:cs="Calibri"/>
        </w:rPr>
        <w:t>in staat om</w:t>
      </w:r>
      <w:r w:rsidR="00265F3F" w:rsidRPr="00C70287">
        <w:rPr>
          <w:rFonts w:ascii="Calibri" w:hAnsi="Calibri" w:cs="Calibri"/>
        </w:rPr>
        <w:t xml:space="preserve"> </w:t>
      </w:r>
      <w:r w:rsidR="00353A89" w:rsidRPr="00C70287">
        <w:rPr>
          <w:rFonts w:ascii="Calibri" w:hAnsi="Calibri" w:cs="Calibri"/>
        </w:rPr>
        <w:t>meubilair</w:t>
      </w:r>
      <w:r w:rsidR="006F0EC0" w:rsidRPr="00C70287">
        <w:rPr>
          <w:rFonts w:ascii="Calibri" w:hAnsi="Calibri" w:cs="Calibri"/>
        </w:rPr>
        <w:t xml:space="preserve"> te leveren</w:t>
      </w:r>
      <w:r w:rsidR="00E41408" w:rsidRPr="00C70287">
        <w:rPr>
          <w:rFonts w:ascii="Calibri" w:hAnsi="Calibri" w:cs="Calibri"/>
        </w:rPr>
        <w:t xml:space="preserve"> aan locaties van opdrachtg</w:t>
      </w:r>
      <w:r w:rsidR="00353A89" w:rsidRPr="00C70287">
        <w:rPr>
          <w:rFonts w:ascii="Calibri" w:hAnsi="Calibri" w:cs="Calibri"/>
        </w:rPr>
        <w:t>ever.</w:t>
      </w:r>
    </w:p>
    <w:p w14:paraId="6B9F1CA1" w14:textId="77777777" w:rsidR="003923D3" w:rsidRPr="00C70287" w:rsidRDefault="003923D3">
      <w:pPr>
        <w:pStyle w:val="Koptekst"/>
        <w:tabs>
          <w:tab w:val="clear" w:pos="4536"/>
          <w:tab w:val="clear" w:pos="9072"/>
        </w:tabs>
        <w:rPr>
          <w:rFonts w:ascii="Calibri" w:hAnsi="Calibri" w:cs="Calibri"/>
        </w:rPr>
      </w:pPr>
    </w:p>
    <w:p w14:paraId="521A4905" w14:textId="13AD818A" w:rsidR="003923D3" w:rsidRPr="00C70287" w:rsidRDefault="003923D3" w:rsidP="00CE7EE8">
      <w:pPr>
        <w:numPr>
          <w:ilvl w:val="0"/>
          <w:numId w:val="5"/>
        </w:numPr>
        <w:tabs>
          <w:tab w:val="clear" w:pos="720"/>
        </w:tabs>
        <w:ind w:left="500" w:hanging="500"/>
        <w:rPr>
          <w:rFonts w:ascii="Calibri" w:hAnsi="Calibri" w:cs="Calibri"/>
        </w:rPr>
      </w:pPr>
      <w:r w:rsidRPr="00C70287">
        <w:rPr>
          <w:rFonts w:ascii="Calibri" w:hAnsi="Calibri" w:cs="Calibri"/>
        </w:rPr>
        <w:t>De aar</w:t>
      </w:r>
      <w:r w:rsidR="006F0EC0" w:rsidRPr="00C70287">
        <w:rPr>
          <w:rFonts w:ascii="Calibri" w:hAnsi="Calibri" w:cs="Calibri"/>
        </w:rPr>
        <w:t>d en omvang van de leveringen</w:t>
      </w:r>
      <w:r w:rsidRPr="00C70287">
        <w:rPr>
          <w:rFonts w:ascii="Calibri" w:hAnsi="Calibri" w:cs="Calibri"/>
        </w:rPr>
        <w:t xml:space="preserve"> worden, binnen de </w:t>
      </w:r>
      <w:r w:rsidR="00F03009" w:rsidRPr="00C70287">
        <w:rPr>
          <w:rFonts w:ascii="Calibri" w:hAnsi="Calibri" w:cs="Calibri"/>
        </w:rPr>
        <w:t>kaders van d</w:t>
      </w:r>
      <w:r w:rsidR="003C49A1" w:rsidRPr="00C70287">
        <w:rPr>
          <w:rFonts w:ascii="Calibri" w:hAnsi="Calibri" w:cs="Calibri"/>
        </w:rPr>
        <w:t>eze</w:t>
      </w:r>
      <w:r w:rsidR="00F03009" w:rsidRPr="00C70287">
        <w:rPr>
          <w:rFonts w:ascii="Calibri" w:hAnsi="Calibri" w:cs="Calibri"/>
        </w:rPr>
        <w:t xml:space="preserve"> </w:t>
      </w:r>
      <w:r w:rsidR="003C49A1" w:rsidRPr="00C70287">
        <w:rPr>
          <w:rFonts w:ascii="Calibri" w:hAnsi="Calibri" w:cs="Calibri"/>
        </w:rPr>
        <w:t>overeenkomst</w:t>
      </w:r>
      <w:r w:rsidRPr="00C70287">
        <w:rPr>
          <w:rFonts w:ascii="Calibri" w:hAnsi="Calibri" w:cs="Calibri"/>
        </w:rPr>
        <w:t>, door opdrachtgever en opdrachtnemer schriftelijk vastgel</w:t>
      </w:r>
      <w:r w:rsidR="00B9762F" w:rsidRPr="00C70287">
        <w:rPr>
          <w:rFonts w:ascii="Calibri" w:hAnsi="Calibri" w:cs="Calibri"/>
        </w:rPr>
        <w:t>egd.</w:t>
      </w:r>
      <w:r w:rsidR="00E41408" w:rsidRPr="00C70287">
        <w:rPr>
          <w:rFonts w:ascii="Calibri" w:hAnsi="Calibri" w:cs="Calibri"/>
        </w:rPr>
        <w:t xml:space="preserve"> </w:t>
      </w:r>
      <w:r w:rsidR="00CE7EE8" w:rsidRPr="00C70287">
        <w:rPr>
          <w:rFonts w:ascii="Calibri" w:hAnsi="Calibri" w:cs="Calibri"/>
        </w:rPr>
        <w:t xml:space="preserve">Opdrachtgever houdt zich expliciet het recht voor om, binnen de gesloten raamovereenkomst, meer af te nemen dan nu vermeld worden in de mogelijke afname. Deze mogelijkheid sluit ook aan bij de gekozen contractvorm. </w:t>
      </w:r>
    </w:p>
    <w:p w14:paraId="55701A75" w14:textId="77777777" w:rsidR="003923D3" w:rsidRPr="00C70287" w:rsidRDefault="003923D3">
      <w:pPr>
        <w:pStyle w:val="Koptekst"/>
        <w:tabs>
          <w:tab w:val="clear" w:pos="4536"/>
          <w:tab w:val="clear" w:pos="9072"/>
        </w:tabs>
        <w:rPr>
          <w:rFonts w:ascii="Calibri" w:hAnsi="Calibri" w:cs="Calibri"/>
        </w:rPr>
      </w:pPr>
    </w:p>
    <w:p w14:paraId="48B3EBF2" w14:textId="381819A2" w:rsidR="006A3FA5" w:rsidRPr="00C70287" w:rsidRDefault="00CE1F3F" w:rsidP="00771045">
      <w:pPr>
        <w:numPr>
          <w:ilvl w:val="0"/>
          <w:numId w:val="5"/>
        </w:numPr>
        <w:tabs>
          <w:tab w:val="clear" w:pos="720"/>
        </w:tabs>
        <w:ind w:left="500" w:hanging="500"/>
        <w:rPr>
          <w:rFonts w:ascii="Calibri" w:hAnsi="Calibri" w:cs="Calibri"/>
        </w:rPr>
      </w:pPr>
      <w:r w:rsidRPr="00C70287">
        <w:rPr>
          <w:rFonts w:ascii="Calibri" w:hAnsi="Calibri" w:cs="Calibri"/>
        </w:rPr>
        <w:t>O</w:t>
      </w:r>
      <w:r w:rsidR="003923D3" w:rsidRPr="00C70287">
        <w:rPr>
          <w:rFonts w:ascii="Calibri" w:hAnsi="Calibri" w:cs="Calibri"/>
        </w:rPr>
        <w:t>pdrachtnemer garandeer</w:t>
      </w:r>
      <w:r w:rsidR="003E13B9" w:rsidRPr="00C70287">
        <w:rPr>
          <w:rFonts w:ascii="Calibri" w:hAnsi="Calibri" w:cs="Calibri"/>
        </w:rPr>
        <w:t>t dat de leveringen</w:t>
      </w:r>
      <w:r w:rsidR="003923D3" w:rsidRPr="00C70287">
        <w:rPr>
          <w:rFonts w:ascii="Calibri" w:hAnsi="Calibri" w:cs="Calibri"/>
        </w:rPr>
        <w:t xml:space="preserve"> gedurende </w:t>
      </w:r>
      <w:r w:rsidR="00062B9D" w:rsidRPr="00C70287">
        <w:rPr>
          <w:rFonts w:ascii="Calibri" w:hAnsi="Calibri" w:cs="Calibri"/>
        </w:rPr>
        <w:t>d</w:t>
      </w:r>
      <w:r w:rsidR="003C49A1" w:rsidRPr="00C70287">
        <w:rPr>
          <w:rFonts w:ascii="Calibri" w:hAnsi="Calibri" w:cs="Calibri"/>
        </w:rPr>
        <w:t>eze</w:t>
      </w:r>
      <w:r w:rsidR="00AB2F7C" w:rsidRPr="00C70287">
        <w:rPr>
          <w:rFonts w:ascii="Calibri" w:hAnsi="Calibri" w:cs="Calibri"/>
        </w:rPr>
        <w:t xml:space="preserve"> </w:t>
      </w:r>
      <w:r w:rsidR="003C49A1" w:rsidRPr="00C70287">
        <w:rPr>
          <w:rFonts w:ascii="Calibri" w:hAnsi="Calibri" w:cs="Calibri"/>
        </w:rPr>
        <w:t>overeenkomst</w:t>
      </w:r>
      <w:r w:rsidR="00062B9D" w:rsidRPr="00C70287">
        <w:rPr>
          <w:rFonts w:ascii="Calibri" w:hAnsi="Calibri" w:cs="Calibri"/>
        </w:rPr>
        <w:t xml:space="preserve"> </w:t>
      </w:r>
      <w:r w:rsidR="00CC439E" w:rsidRPr="00C70287">
        <w:rPr>
          <w:rFonts w:ascii="Calibri" w:hAnsi="Calibri" w:cs="Calibri"/>
        </w:rPr>
        <w:t>van onveranderde</w:t>
      </w:r>
      <w:r w:rsidR="003923D3" w:rsidRPr="00C70287">
        <w:rPr>
          <w:rFonts w:ascii="Calibri" w:hAnsi="Calibri" w:cs="Calibri"/>
        </w:rPr>
        <w:t xml:space="preserve"> goede kwaliteit</w:t>
      </w:r>
      <w:r w:rsidR="002511D3" w:rsidRPr="00C70287">
        <w:rPr>
          <w:rFonts w:ascii="Calibri" w:hAnsi="Calibri" w:cs="Calibri"/>
        </w:rPr>
        <w:t xml:space="preserve"> zijn én blijven en dat de leveringen</w:t>
      </w:r>
      <w:r w:rsidR="00765D77" w:rsidRPr="00C70287">
        <w:rPr>
          <w:rFonts w:ascii="Calibri" w:hAnsi="Calibri" w:cs="Calibri"/>
        </w:rPr>
        <w:t xml:space="preserve"> in alle opzichten voldoen</w:t>
      </w:r>
      <w:r w:rsidR="003923D3" w:rsidRPr="00C70287">
        <w:rPr>
          <w:rFonts w:ascii="Calibri" w:hAnsi="Calibri" w:cs="Calibri"/>
        </w:rPr>
        <w:t xml:space="preserve"> aan de gebruikelijke eisen van d</w:t>
      </w:r>
      <w:r w:rsidR="00B82CF9" w:rsidRPr="00C70287">
        <w:rPr>
          <w:rFonts w:ascii="Calibri" w:hAnsi="Calibri" w:cs="Calibri"/>
        </w:rPr>
        <w:t>eugdelijkheid, daaronder ook verstaan alle wettelijke eisen</w:t>
      </w:r>
      <w:r w:rsidR="00353A89" w:rsidRPr="00C70287">
        <w:rPr>
          <w:rFonts w:ascii="Calibri" w:hAnsi="Calibri" w:cs="Calibri"/>
        </w:rPr>
        <w:t xml:space="preserve"> met inbegrip van, maar niet beperkt tot </w:t>
      </w:r>
      <w:r w:rsidR="00CD4858" w:rsidRPr="00C70287">
        <w:rPr>
          <w:rFonts w:ascii="Calibri" w:hAnsi="Calibri" w:cs="Calibri"/>
        </w:rPr>
        <w:t xml:space="preserve">wettelijke eisen </w:t>
      </w:r>
      <w:r w:rsidR="00B82CF9" w:rsidRPr="00C70287">
        <w:rPr>
          <w:rFonts w:ascii="Calibri" w:hAnsi="Calibri" w:cs="Calibri"/>
        </w:rPr>
        <w:t>op het gebied van</w:t>
      </w:r>
      <w:r w:rsidR="00CD4858" w:rsidRPr="00C70287">
        <w:rPr>
          <w:rFonts w:ascii="Calibri" w:hAnsi="Calibri" w:cs="Calibri"/>
        </w:rPr>
        <w:t xml:space="preserve"> ARBO, Veiligheid en milieu. </w:t>
      </w:r>
      <w:r w:rsidR="003923D3" w:rsidRPr="00C70287">
        <w:rPr>
          <w:rFonts w:ascii="Calibri" w:hAnsi="Calibri" w:cs="Calibri"/>
        </w:rPr>
        <w:t>Opdr</w:t>
      </w:r>
      <w:r w:rsidR="00C14BF5" w:rsidRPr="00C70287">
        <w:rPr>
          <w:rFonts w:ascii="Calibri" w:hAnsi="Calibri" w:cs="Calibri"/>
        </w:rPr>
        <w:t xml:space="preserve">achtnemer verplicht zich </w:t>
      </w:r>
      <w:r w:rsidR="002511D3" w:rsidRPr="00C70287">
        <w:rPr>
          <w:rFonts w:ascii="Calibri" w:hAnsi="Calibri" w:cs="Calibri"/>
        </w:rPr>
        <w:t xml:space="preserve">om </w:t>
      </w:r>
      <w:r w:rsidR="003923D3" w:rsidRPr="00C70287">
        <w:rPr>
          <w:rFonts w:ascii="Calibri" w:hAnsi="Calibri" w:cs="Calibri"/>
        </w:rPr>
        <w:t xml:space="preserve">te leveren en zich hierbij te houden aan alle eisen en criteria zoals opgenomen in het </w:t>
      </w:r>
      <w:r w:rsidR="006F29D2" w:rsidRPr="00C70287">
        <w:rPr>
          <w:rFonts w:ascii="Calibri" w:hAnsi="Calibri" w:cs="Calibri"/>
        </w:rPr>
        <w:t>bestek</w:t>
      </w:r>
      <w:r w:rsidR="003923D3" w:rsidRPr="00C70287">
        <w:rPr>
          <w:rFonts w:ascii="Calibri" w:hAnsi="Calibri" w:cs="Calibri"/>
        </w:rPr>
        <w:t xml:space="preserve"> dat binnen het kader van </w:t>
      </w:r>
      <w:r w:rsidR="007046A6" w:rsidRPr="00C70287">
        <w:rPr>
          <w:rFonts w:ascii="Calibri" w:hAnsi="Calibri" w:cs="Calibri"/>
        </w:rPr>
        <w:t xml:space="preserve">de </w:t>
      </w:r>
      <w:r w:rsidR="00733F79" w:rsidRPr="00C70287">
        <w:rPr>
          <w:rFonts w:ascii="Calibri" w:hAnsi="Calibri" w:cs="Calibri"/>
        </w:rPr>
        <w:t xml:space="preserve">aanbesteding </w:t>
      </w:r>
      <w:r w:rsidR="003923D3" w:rsidRPr="00C70287">
        <w:rPr>
          <w:rFonts w:ascii="Calibri" w:hAnsi="Calibri" w:cs="Calibri"/>
        </w:rPr>
        <w:t xml:space="preserve">is </w:t>
      </w:r>
      <w:r w:rsidR="00E8416F" w:rsidRPr="00C70287">
        <w:rPr>
          <w:rFonts w:ascii="Calibri" w:hAnsi="Calibri" w:cs="Calibri"/>
        </w:rPr>
        <w:t>ontvangen</w:t>
      </w:r>
      <w:r w:rsidR="00486332" w:rsidRPr="00C70287">
        <w:rPr>
          <w:rFonts w:ascii="Calibri" w:hAnsi="Calibri" w:cs="Calibri"/>
        </w:rPr>
        <w:t xml:space="preserve"> onder numm</w:t>
      </w:r>
      <w:r w:rsidR="0095687D" w:rsidRPr="00C70287">
        <w:rPr>
          <w:rFonts w:ascii="Calibri" w:hAnsi="Calibri" w:cs="Calibri"/>
        </w:rPr>
        <w:t xml:space="preserve">er </w:t>
      </w:r>
      <w:r w:rsidR="001C4D45" w:rsidRPr="00C70287">
        <w:rPr>
          <w:rFonts w:ascii="Calibri" w:hAnsi="Calibri" w:cs="Calibri"/>
        </w:rPr>
        <w:t>2019-M2700</w:t>
      </w:r>
      <w:r w:rsidR="00CD4858" w:rsidRPr="00C70287">
        <w:rPr>
          <w:rFonts w:ascii="Calibri" w:hAnsi="Calibri" w:cs="Calibri"/>
        </w:rPr>
        <w:t>.</w:t>
      </w:r>
    </w:p>
    <w:p w14:paraId="396F7CE7" w14:textId="77777777" w:rsidR="00D21004" w:rsidRPr="00C70287" w:rsidRDefault="00441316" w:rsidP="00D21004">
      <w:pPr>
        <w:rPr>
          <w:rFonts w:ascii="Calibri" w:hAnsi="Calibri" w:cs="Calibri"/>
        </w:rPr>
      </w:pPr>
      <w:r w:rsidRPr="00C70287">
        <w:rPr>
          <w:rFonts w:ascii="Calibri" w:hAnsi="Calibri" w:cs="Calibri"/>
        </w:rPr>
        <w:t xml:space="preserve"> </w:t>
      </w:r>
    </w:p>
    <w:p w14:paraId="05178988" w14:textId="77777777" w:rsidR="00137B9A" w:rsidRPr="00C70287" w:rsidRDefault="002B570F" w:rsidP="00137B9A">
      <w:pPr>
        <w:numPr>
          <w:ilvl w:val="0"/>
          <w:numId w:val="5"/>
        </w:numPr>
        <w:tabs>
          <w:tab w:val="clear" w:pos="720"/>
        </w:tabs>
        <w:ind w:left="500" w:hanging="500"/>
        <w:rPr>
          <w:rFonts w:ascii="Calibri" w:hAnsi="Calibri" w:cs="Calibri"/>
        </w:rPr>
      </w:pPr>
      <w:r w:rsidRPr="00C70287">
        <w:rPr>
          <w:rFonts w:ascii="Calibri" w:hAnsi="Calibri" w:cs="Calibri"/>
        </w:rPr>
        <w:t xml:space="preserve">De overeenkomst </w:t>
      </w:r>
      <w:r w:rsidR="00D21004" w:rsidRPr="00C70287">
        <w:rPr>
          <w:rFonts w:ascii="Calibri" w:hAnsi="Calibri" w:cs="Calibri"/>
        </w:rPr>
        <w:t>bestaat uit de navolgende documenten:</w:t>
      </w:r>
    </w:p>
    <w:p w14:paraId="7303D130" w14:textId="77777777" w:rsidR="00D21004" w:rsidRPr="00C70287" w:rsidRDefault="00137B9A" w:rsidP="00137B9A">
      <w:pPr>
        <w:numPr>
          <w:ilvl w:val="0"/>
          <w:numId w:val="20"/>
        </w:numPr>
        <w:ind w:left="567" w:firstLine="0"/>
        <w:rPr>
          <w:rFonts w:ascii="Calibri" w:hAnsi="Calibri" w:cs="Calibri"/>
        </w:rPr>
      </w:pPr>
      <w:r w:rsidRPr="00C70287">
        <w:rPr>
          <w:rFonts w:ascii="Calibri" w:hAnsi="Calibri" w:cs="Calibri"/>
        </w:rPr>
        <w:t xml:space="preserve">  </w:t>
      </w:r>
      <w:r w:rsidR="00CD4858" w:rsidRPr="00C70287">
        <w:rPr>
          <w:rFonts w:ascii="Calibri" w:hAnsi="Calibri" w:cs="Calibri"/>
        </w:rPr>
        <w:t>de overeenkomst  ‘Meubilair’;</w:t>
      </w:r>
    </w:p>
    <w:p w14:paraId="747D13C6" w14:textId="77777777" w:rsidR="00D21004" w:rsidRPr="00C70287" w:rsidRDefault="00B9762F" w:rsidP="00137B9A">
      <w:pPr>
        <w:numPr>
          <w:ilvl w:val="3"/>
          <w:numId w:val="5"/>
        </w:numPr>
        <w:tabs>
          <w:tab w:val="clear" w:pos="2880"/>
          <w:tab w:val="num" w:pos="500"/>
          <w:tab w:val="num" w:pos="800"/>
          <w:tab w:val="left" w:pos="851"/>
        </w:tabs>
        <w:ind w:left="567" w:firstLine="0"/>
        <w:rPr>
          <w:rFonts w:ascii="Calibri" w:hAnsi="Calibri" w:cs="Calibri"/>
        </w:rPr>
      </w:pPr>
      <w:r w:rsidRPr="00C70287">
        <w:rPr>
          <w:rFonts w:ascii="Calibri" w:hAnsi="Calibri" w:cs="Calibri"/>
        </w:rPr>
        <w:t>de uitvoeringsbepalingen;</w:t>
      </w:r>
    </w:p>
    <w:p w14:paraId="7D6C7E26" w14:textId="77777777" w:rsidR="00D21004" w:rsidRPr="00C70287" w:rsidRDefault="002B570F" w:rsidP="00137B9A">
      <w:pPr>
        <w:numPr>
          <w:ilvl w:val="3"/>
          <w:numId w:val="5"/>
        </w:numPr>
        <w:tabs>
          <w:tab w:val="clear" w:pos="2880"/>
          <w:tab w:val="num" w:pos="500"/>
          <w:tab w:val="num" w:pos="800"/>
          <w:tab w:val="left" w:pos="851"/>
        </w:tabs>
        <w:ind w:left="567" w:firstLine="0"/>
        <w:rPr>
          <w:rFonts w:ascii="Calibri" w:hAnsi="Calibri" w:cs="Calibri"/>
        </w:rPr>
      </w:pPr>
      <w:r w:rsidRPr="00C70287">
        <w:rPr>
          <w:rFonts w:ascii="Calibri" w:hAnsi="Calibri" w:cs="Calibri"/>
        </w:rPr>
        <w:t>het bestek en de nota van inlichtingen;</w:t>
      </w:r>
    </w:p>
    <w:p w14:paraId="4630754F" w14:textId="77777777" w:rsidR="003923D3" w:rsidRPr="00C70287" w:rsidRDefault="002B570F" w:rsidP="00137B9A">
      <w:pPr>
        <w:numPr>
          <w:ilvl w:val="3"/>
          <w:numId w:val="5"/>
        </w:numPr>
        <w:tabs>
          <w:tab w:val="clear" w:pos="2880"/>
          <w:tab w:val="num" w:pos="500"/>
          <w:tab w:val="num" w:pos="800"/>
          <w:tab w:val="left" w:pos="851"/>
        </w:tabs>
        <w:ind w:left="567" w:firstLine="0"/>
        <w:rPr>
          <w:rFonts w:ascii="Calibri" w:hAnsi="Calibri" w:cs="Calibri"/>
        </w:rPr>
      </w:pPr>
      <w:r w:rsidRPr="00C70287">
        <w:rPr>
          <w:rFonts w:ascii="Calibri" w:hAnsi="Calibri" w:cs="Calibri"/>
        </w:rPr>
        <w:t xml:space="preserve">de </w:t>
      </w:r>
      <w:r w:rsidR="00CD4858" w:rsidRPr="00C70287">
        <w:rPr>
          <w:rFonts w:ascii="Calibri" w:hAnsi="Calibri" w:cs="Calibri"/>
        </w:rPr>
        <w:t xml:space="preserve">complete </w:t>
      </w:r>
      <w:r w:rsidRPr="00C70287">
        <w:rPr>
          <w:rFonts w:ascii="Calibri" w:hAnsi="Calibri" w:cs="Calibri"/>
        </w:rPr>
        <w:t xml:space="preserve">inschrijving van opdrachtnemer, inclusief </w:t>
      </w:r>
      <w:r w:rsidR="00B9762F" w:rsidRPr="00C70287">
        <w:rPr>
          <w:rFonts w:ascii="Calibri" w:hAnsi="Calibri" w:cs="Calibri"/>
        </w:rPr>
        <w:t>inschrijfbiljet en benodigde verklaringen.</w:t>
      </w:r>
    </w:p>
    <w:p w14:paraId="3A4639B9" w14:textId="3321420E" w:rsidR="00966236" w:rsidRPr="00C70287" w:rsidRDefault="00966236" w:rsidP="00137B9A">
      <w:pPr>
        <w:numPr>
          <w:ilvl w:val="3"/>
          <w:numId w:val="5"/>
        </w:numPr>
        <w:tabs>
          <w:tab w:val="clear" w:pos="2880"/>
          <w:tab w:val="num" w:pos="500"/>
          <w:tab w:val="num" w:pos="800"/>
          <w:tab w:val="left" w:pos="851"/>
        </w:tabs>
        <w:ind w:left="567" w:firstLine="0"/>
        <w:rPr>
          <w:rFonts w:ascii="Calibri" w:hAnsi="Calibri" w:cs="Calibri"/>
        </w:rPr>
      </w:pPr>
      <w:r w:rsidRPr="00C70287">
        <w:rPr>
          <w:rFonts w:ascii="Calibri" w:hAnsi="Calibri" w:cs="Calibri"/>
        </w:rPr>
        <w:t>De algemene inkoopvoorwaarden van Opdrachtgever</w:t>
      </w:r>
    </w:p>
    <w:p w14:paraId="4C113B21" w14:textId="77777777" w:rsidR="003923D3" w:rsidRPr="00C70287" w:rsidRDefault="00B1705F">
      <w:pPr>
        <w:tabs>
          <w:tab w:val="left" w:pos="900"/>
        </w:tabs>
        <w:ind w:left="600" w:hanging="100"/>
        <w:rPr>
          <w:rFonts w:ascii="Calibri" w:hAnsi="Calibri" w:cs="Calibri"/>
        </w:rPr>
      </w:pPr>
      <w:r w:rsidRPr="00C70287">
        <w:rPr>
          <w:rFonts w:ascii="Calibri" w:hAnsi="Calibri" w:cs="Calibri"/>
        </w:rPr>
        <w:tab/>
      </w:r>
      <w:r w:rsidRPr="00C70287">
        <w:rPr>
          <w:rFonts w:ascii="Calibri" w:hAnsi="Calibri" w:cs="Calibri"/>
        </w:rPr>
        <w:tab/>
      </w:r>
    </w:p>
    <w:p w14:paraId="4C163C40" w14:textId="77777777" w:rsidR="002B570F" w:rsidRPr="00C70287" w:rsidRDefault="002B570F" w:rsidP="00771045">
      <w:pPr>
        <w:numPr>
          <w:ilvl w:val="0"/>
          <w:numId w:val="5"/>
        </w:numPr>
        <w:tabs>
          <w:tab w:val="clear" w:pos="720"/>
        </w:tabs>
        <w:ind w:left="500" w:hanging="500"/>
        <w:rPr>
          <w:rFonts w:ascii="Calibri" w:hAnsi="Calibri" w:cs="Calibri"/>
        </w:rPr>
      </w:pPr>
      <w:r w:rsidRPr="00C70287">
        <w:rPr>
          <w:rFonts w:ascii="Calibri" w:hAnsi="Calibri" w:cs="Calibri"/>
        </w:rPr>
        <w:t>Voor zover de bescheiden met elkaar in tegenspraak zijn, geldt de navolgende rangorde, waarbij het hoger genoemde document prevaleert boven het lager genoemde:</w:t>
      </w:r>
    </w:p>
    <w:p w14:paraId="0C12463C" w14:textId="77777777" w:rsidR="00DE65B6" w:rsidRPr="00C70287" w:rsidRDefault="002B570F" w:rsidP="00137B9A">
      <w:pPr>
        <w:numPr>
          <w:ilvl w:val="1"/>
          <w:numId w:val="5"/>
        </w:numPr>
        <w:tabs>
          <w:tab w:val="clear" w:pos="1440"/>
        </w:tabs>
        <w:ind w:left="851" w:hanging="284"/>
        <w:rPr>
          <w:rFonts w:ascii="Calibri" w:hAnsi="Calibri" w:cs="Calibri"/>
        </w:rPr>
      </w:pPr>
      <w:r w:rsidRPr="00C70287">
        <w:rPr>
          <w:rFonts w:ascii="Calibri" w:hAnsi="Calibri" w:cs="Calibri"/>
        </w:rPr>
        <w:t>de overeenkomst ‘</w:t>
      </w:r>
      <w:r w:rsidR="004442AB" w:rsidRPr="00C70287">
        <w:rPr>
          <w:rFonts w:ascii="Calibri" w:hAnsi="Calibri" w:cs="Calibri"/>
        </w:rPr>
        <w:t>levering en services afdrukapparatuur’</w:t>
      </w:r>
      <w:r w:rsidR="00765D77" w:rsidRPr="00C70287">
        <w:rPr>
          <w:rFonts w:ascii="Calibri" w:hAnsi="Calibri" w:cs="Calibri"/>
        </w:rPr>
        <w:t>;</w:t>
      </w:r>
    </w:p>
    <w:p w14:paraId="341D1D40" w14:textId="77777777" w:rsidR="00B9762F" w:rsidRPr="00C70287" w:rsidRDefault="00B9762F" w:rsidP="00137B9A">
      <w:pPr>
        <w:numPr>
          <w:ilvl w:val="1"/>
          <w:numId w:val="5"/>
        </w:numPr>
        <w:tabs>
          <w:tab w:val="clear" w:pos="1440"/>
        </w:tabs>
        <w:ind w:left="851" w:hanging="284"/>
        <w:rPr>
          <w:rFonts w:ascii="Calibri" w:hAnsi="Calibri" w:cs="Calibri"/>
        </w:rPr>
      </w:pPr>
      <w:r w:rsidRPr="00C70287">
        <w:rPr>
          <w:rFonts w:ascii="Calibri" w:hAnsi="Calibri" w:cs="Calibri"/>
        </w:rPr>
        <w:t>de uitvoeringsbepalingen;</w:t>
      </w:r>
    </w:p>
    <w:p w14:paraId="5BF7F598" w14:textId="77777777" w:rsidR="00B9762F" w:rsidRPr="00C70287" w:rsidRDefault="002B570F" w:rsidP="00B9762F">
      <w:pPr>
        <w:numPr>
          <w:ilvl w:val="1"/>
          <w:numId w:val="5"/>
        </w:numPr>
        <w:tabs>
          <w:tab w:val="clear" w:pos="1440"/>
        </w:tabs>
        <w:ind w:left="851" w:hanging="284"/>
        <w:rPr>
          <w:rFonts w:ascii="Calibri" w:hAnsi="Calibri" w:cs="Calibri"/>
        </w:rPr>
      </w:pPr>
      <w:r w:rsidRPr="00C70287">
        <w:rPr>
          <w:rFonts w:ascii="Calibri" w:hAnsi="Calibri" w:cs="Calibri"/>
        </w:rPr>
        <w:t>de nota</w:t>
      </w:r>
      <w:r w:rsidR="00EB4C62" w:rsidRPr="00C70287">
        <w:rPr>
          <w:rFonts w:ascii="Calibri" w:hAnsi="Calibri" w:cs="Calibri"/>
        </w:rPr>
        <w:t>’s</w:t>
      </w:r>
      <w:r w:rsidRPr="00C70287">
        <w:rPr>
          <w:rFonts w:ascii="Calibri" w:hAnsi="Calibri" w:cs="Calibri"/>
        </w:rPr>
        <w:t xml:space="preserve"> van inlichtingen;</w:t>
      </w:r>
    </w:p>
    <w:p w14:paraId="52959DC9" w14:textId="77777777" w:rsidR="00EB4C62" w:rsidRPr="00C70287" w:rsidRDefault="00EB4C62" w:rsidP="00B9762F">
      <w:pPr>
        <w:numPr>
          <w:ilvl w:val="1"/>
          <w:numId w:val="5"/>
        </w:numPr>
        <w:tabs>
          <w:tab w:val="clear" w:pos="1440"/>
        </w:tabs>
        <w:ind w:left="851" w:hanging="284"/>
        <w:rPr>
          <w:rFonts w:ascii="Calibri" w:hAnsi="Calibri" w:cs="Calibri"/>
        </w:rPr>
      </w:pPr>
      <w:r w:rsidRPr="00C70287">
        <w:rPr>
          <w:rFonts w:ascii="Calibri" w:hAnsi="Calibri" w:cs="Calibri"/>
        </w:rPr>
        <w:t>het bestek;</w:t>
      </w:r>
    </w:p>
    <w:p w14:paraId="7B38F129" w14:textId="2D372F01" w:rsidR="00963063" w:rsidRPr="00C70287" w:rsidRDefault="00963063" w:rsidP="00B9762F">
      <w:pPr>
        <w:numPr>
          <w:ilvl w:val="1"/>
          <w:numId w:val="5"/>
        </w:numPr>
        <w:tabs>
          <w:tab w:val="clear" w:pos="1440"/>
        </w:tabs>
        <w:ind w:left="851" w:hanging="284"/>
        <w:rPr>
          <w:rFonts w:ascii="Calibri" w:hAnsi="Calibri" w:cs="Calibri"/>
        </w:rPr>
      </w:pPr>
      <w:r w:rsidRPr="00C70287">
        <w:rPr>
          <w:rFonts w:ascii="Calibri" w:hAnsi="Calibri" w:cs="Calibri"/>
        </w:rPr>
        <w:t>de algemene inkoopvoorwaarden van de Opdrachtgever</w:t>
      </w:r>
    </w:p>
    <w:p w14:paraId="50D3127E" w14:textId="77777777" w:rsidR="00B9762F" w:rsidRPr="00C70287" w:rsidRDefault="00B9762F" w:rsidP="00B9762F">
      <w:pPr>
        <w:numPr>
          <w:ilvl w:val="1"/>
          <w:numId w:val="5"/>
        </w:numPr>
        <w:tabs>
          <w:tab w:val="clear" w:pos="1440"/>
        </w:tabs>
        <w:ind w:left="851" w:hanging="284"/>
        <w:rPr>
          <w:rFonts w:ascii="Calibri" w:hAnsi="Calibri" w:cs="Calibri"/>
        </w:rPr>
      </w:pPr>
      <w:r w:rsidRPr="00C70287">
        <w:rPr>
          <w:rFonts w:ascii="Calibri" w:hAnsi="Calibri" w:cs="Calibri"/>
        </w:rPr>
        <w:t>de complete inschrijving van opdrachtnemer, inclusief inschrijfbiljet en benodigde verklaringen.</w:t>
      </w:r>
    </w:p>
    <w:p w14:paraId="4C7949E2" w14:textId="77777777" w:rsidR="002B570F" w:rsidRPr="00C70287" w:rsidRDefault="002B570F" w:rsidP="00B9762F">
      <w:pPr>
        <w:ind w:left="851"/>
        <w:rPr>
          <w:rFonts w:ascii="Calibri" w:hAnsi="Calibri" w:cs="Calibri"/>
        </w:rPr>
      </w:pPr>
    </w:p>
    <w:p w14:paraId="64144255" w14:textId="77777777" w:rsidR="002B570F" w:rsidRPr="00C70287" w:rsidRDefault="004322D5" w:rsidP="00771045">
      <w:pPr>
        <w:numPr>
          <w:ilvl w:val="0"/>
          <w:numId w:val="5"/>
        </w:numPr>
        <w:tabs>
          <w:tab w:val="clear" w:pos="720"/>
        </w:tabs>
        <w:ind w:left="500" w:hanging="500"/>
        <w:rPr>
          <w:rFonts w:ascii="Calibri" w:hAnsi="Calibri" w:cs="Calibri"/>
        </w:rPr>
      </w:pPr>
      <w:r w:rsidRPr="00C70287">
        <w:rPr>
          <w:rFonts w:ascii="Calibri" w:hAnsi="Calibri" w:cs="Calibri"/>
        </w:rPr>
        <w:t xml:space="preserve">De in </w:t>
      </w:r>
      <w:r w:rsidR="00E8419B" w:rsidRPr="00C70287">
        <w:rPr>
          <w:rFonts w:ascii="Calibri" w:hAnsi="Calibri" w:cs="Calibri"/>
        </w:rPr>
        <w:t>sub e</w:t>
      </w:r>
      <w:r w:rsidRPr="00C70287">
        <w:rPr>
          <w:rFonts w:ascii="Calibri" w:hAnsi="Calibri" w:cs="Calibri"/>
        </w:rPr>
        <w:t xml:space="preserve"> </w:t>
      </w:r>
      <w:r w:rsidR="003923D3" w:rsidRPr="00C70287">
        <w:rPr>
          <w:rFonts w:ascii="Calibri" w:hAnsi="Calibri" w:cs="Calibri"/>
        </w:rPr>
        <w:t xml:space="preserve">genoemde documenten worden </w:t>
      </w:r>
      <w:r w:rsidR="004768D9" w:rsidRPr="00C70287">
        <w:rPr>
          <w:rFonts w:ascii="Calibri" w:hAnsi="Calibri" w:cs="Calibri"/>
        </w:rPr>
        <w:t xml:space="preserve">geacht </w:t>
      </w:r>
      <w:r w:rsidR="003923D3" w:rsidRPr="00C70287">
        <w:rPr>
          <w:rFonts w:ascii="Calibri" w:hAnsi="Calibri" w:cs="Calibri"/>
        </w:rPr>
        <w:t xml:space="preserve">als </w:t>
      </w:r>
      <w:r w:rsidR="003923D3" w:rsidRPr="00C70287">
        <w:rPr>
          <w:rFonts w:ascii="Calibri" w:hAnsi="Calibri" w:cs="Calibri"/>
          <w:b/>
          <w:bCs/>
        </w:rPr>
        <w:t>bijlagen</w:t>
      </w:r>
      <w:r w:rsidR="003C49A1" w:rsidRPr="00C70287">
        <w:rPr>
          <w:rFonts w:ascii="Calibri" w:hAnsi="Calibri" w:cs="Calibri"/>
        </w:rPr>
        <w:t xml:space="preserve"> bij deze</w:t>
      </w:r>
      <w:r w:rsidR="007769F8" w:rsidRPr="00C70287">
        <w:rPr>
          <w:rFonts w:ascii="Calibri" w:hAnsi="Calibri" w:cs="Calibri"/>
        </w:rPr>
        <w:t xml:space="preserve"> </w:t>
      </w:r>
      <w:r w:rsidR="003C49A1" w:rsidRPr="00C70287">
        <w:rPr>
          <w:rFonts w:ascii="Calibri" w:hAnsi="Calibri" w:cs="Calibri"/>
        </w:rPr>
        <w:t>overeenkomst</w:t>
      </w:r>
      <w:r w:rsidR="003923D3" w:rsidRPr="00C70287">
        <w:rPr>
          <w:rFonts w:ascii="Calibri" w:hAnsi="Calibri" w:cs="Calibri"/>
        </w:rPr>
        <w:t xml:space="preserve"> gevoegd </w:t>
      </w:r>
      <w:r w:rsidR="004768D9" w:rsidRPr="00C70287">
        <w:rPr>
          <w:rFonts w:ascii="Calibri" w:hAnsi="Calibri" w:cs="Calibri"/>
        </w:rPr>
        <w:t xml:space="preserve">te zijn </w:t>
      </w:r>
      <w:r w:rsidR="003923D3" w:rsidRPr="00C70287">
        <w:rPr>
          <w:rFonts w:ascii="Calibri" w:hAnsi="Calibri" w:cs="Calibri"/>
        </w:rPr>
        <w:t>en maken daar deel van uit.</w:t>
      </w:r>
      <w:r w:rsidR="00137B9A" w:rsidRPr="00C70287">
        <w:rPr>
          <w:rFonts w:ascii="Calibri" w:hAnsi="Calibri" w:cs="Calibri"/>
        </w:rPr>
        <w:br/>
      </w:r>
    </w:p>
    <w:p w14:paraId="7841B1E8" w14:textId="77777777" w:rsidR="002A48E5" w:rsidRPr="00C70287" w:rsidRDefault="00137B9A" w:rsidP="00137B9A">
      <w:pPr>
        <w:pStyle w:val="Kop2"/>
        <w:rPr>
          <w:rFonts w:ascii="Calibri" w:hAnsi="Calibri" w:cs="Calibri"/>
        </w:rPr>
      </w:pPr>
      <w:bookmarkStart w:id="0" w:name="_Toc65052674"/>
      <w:r w:rsidRPr="00C70287">
        <w:rPr>
          <w:rFonts w:ascii="Calibri" w:hAnsi="Calibri" w:cs="Calibri"/>
        </w:rPr>
        <w:t xml:space="preserve">3. </w:t>
      </w:r>
      <w:r w:rsidR="002A48E5" w:rsidRPr="00C70287">
        <w:rPr>
          <w:rFonts w:ascii="Calibri" w:hAnsi="Calibri" w:cs="Calibri"/>
        </w:rPr>
        <w:t xml:space="preserve">Duur van </w:t>
      </w:r>
      <w:bookmarkEnd w:id="0"/>
      <w:r w:rsidR="002A48E5" w:rsidRPr="00C70287">
        <w:rPr>
          <w:rFonts w:ascii="Calibri" w:hAnsi="Calibri" w:cs="Calibri"/>
        </w:rPr>
        <w:t>de overeenkomst</w:t>
      </w:r>
    </w:p>
    <w:p w14:paraId="0B531B3A" w14:textId="77777777" w:rsidR="002A48E5" w:rsidRPr="00C70287" w:rsidRDefault="002A48E5" w:rsidP="002A48E5">
      <w:pPr>
        <w:keepLines/>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rPr>
          <w:rFonts w:ascii="Calibri" w:hAnsi="Calibri" w:cs="Calibri"/>
        </w:rPr>
      </w:pPr>
    </w:p>
    <w:p w14:paraId="340DFCFE" w14:textId="4EB00178" w:rsidR="00CD0482" w:rsidRPr="00C70287" w:rsidRDefault="002A48E5" w:rsidP="00006E62">
      <w:pPr>
        <w:keepLines/>
        <w:numPr>
          <w:ilvl w:val="0"/>
          <w:numId w:val="3"/>
        </w:numPr>
        <w:tabs>
          <w:tab w:val="clear" w:pos="840"/>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499" w:hanging="499"/>
        <w:rPr>
          <w:rFonts w:ascii="Calibri" w:hAnsi="Calibri" w:cs="Calibri"/>
        </w:rPr>
      </w:pPr>
      <w:r w:rsidRPr="00C70287">
        <w:rPr>
          <w:rFonts w:ascii="Calibri" w:hAnsi="Calibri" w:cs="Calibri"/>
        </w:rPr>
        <w:t>Deze overeenkomst treedt in werking met ingang van</w:t>
      </w:r>
      <w:r w:rsidR="00CD0482" w:rsidRPr="00C70287">
        <w:rPr>
          <w:rFonts w:ascii="Calibri" w:hAnsi="Calibri" w:cs="Calibri"/>
        </w:rPr>
        <w:t xml:space="preserve"> </w:t>
      </w:r>
      <w:r w:rsidR="000125A7" w:rsidRPr="00C70287">
        <w:rPr>
          <w:rFonts w:ascii="Calibri" w:hAnsi="Calibri" w:cs="Calibri"/>
        </w:rPr>
        <w:t>1 mei 2020</w:t>
      </w:r>
      <w:r w:rsidR="00626102" w:rsidRPr="00C70287">
        <w:rPr>
          <w:rFonts w:ascii="Calibri" w:hAnsi="Calibri" w:cs="Calibri"/>
        </w:rPr>
        <w:t xml:space="preserve">. </w:t>
      </w:r>
      <w:r w:rsidRPr="00C70287">
        <w:rPr>
          <w:rFonts w:ascii="Calibri" w:hAnsi="Calibri" w:cs="Calibri"/>
        </w:rPr>
        <w:t xml:space="preserve"> Deze over</w:t>
      </w:r>
      <w:r w:rsidR="00755865" w:rsidRPr="00C70287">
        <w:rPr>
          <w:rFonts w:ascii="Calibri" w:hAnsi="Calibri" w:cs="Calibri"/>
        </w:rPr>
        <w:t xml:space="preserve">eenkomst wordt gesloten voor een vaste periode van </w:t>
      </w:r>
      <w:r w:rsidR="000125A7" w:rsidRPr="00C70287">
        <w:rPr>
          <w:rFonts w:ascii="Calibri" w:hAnsi="Calibri" w:cs="Calibri"/>
        </w:rPr>
        <w:t>acht</w:t>
      </w:r>
      <w:r w:rsidR="00CD0482" w:rsidRPr="00C70287">
        <w:rPr>
          <w:rFonts w:ascii="Calibri" w:hAnsi="Calibri" w:cs="Calibri"/>
        </w:rPr>
        <w:t xml:space="preserve"> </w:t>
      </w:r>
      <w:r w:rsidRPr="00C70287">
        <w:rPr>
          <w:rFonts w:ascii="Calibri" w:hAnsi="Calibri" w:cs="Calibri"/>
        </w:rPr>
        <w:t>jaren</w:t>
      </w:r>
      <w:r w:rsidR="000125A7" w:rsidRPr="00C70287">
        <w:rPr>
          <w:rFonts w:ascii="Calibri" w:hAnsi="Calibri" w:cs="Calibri"/>
        </w:rPr>
        <w:t>, dus tot en met 30 april 2028</w:t>
      </w:r>
      <w:r w:rsidR="00755865" w:rsidRPr="00C70287">
        <w:rPr>
          <w:rFonts w:ascii="Calibri" w:hAnsi="Calibri" w:cs="Calibri"/>
        </w:rPr>
        <w:t>.</w:t>
      </w:r>
    </w:p>
    <w:p w14:paraId="053E78E5" w14:textId="17AF5B97" w:rsidR="002A48E5" w:rsidRPr="00C70287" w:rsidRDefault="00755865" w:rsidP="00CD0482">
      <w:pPr>
        <w:keepLines/>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499"/>
        <w:rPr>
          <w:rFonts w:ascii="Calibri" w:hAnsi="Calibri" w:cs="Calibri"/>
        </w:rPr>
      </w:pPr>
      <w:r w:rsidRPr="00C70287">
        <w:rPr>
          <w:rFonts w:ascii="Calibri" w:hAnsi="Calibri" w:cs="Calibri"/>
        </w:rPr>
        <w:t xml:space="preserve"> </w:t>
      </w:r>
    </w:p>
    <w:p w14:paraId="48B09746" w14:textId="309CA567" w:rsidR="002A48E5" w:rsidRPr="00C70287" w:rsidRDefault="00BA62C1" w:rsidP="00771045">
      <w:pPr>
        <w:keepLines/>
        <w:numPr>
          <w:ilvl w:val="0"/>
          <w:numId w:val="3"/>
        </w:numPr>
        <w:tabs>
          <w:tab w:val="clear" w:pos="840"/>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500" w:hanging="500"/>
        <w:rPr>
          <w:rFonts w:ascii="Calibri" w:hAnsi="Calibri" w:cs="Calibri"/>
        </w:rPr>
      </w:pPr>
      <w:r w:rsidRPr="00C70287">
        <w:rPr>
          <w:rFonts w:ascii="Calibri" w:hAnsi="Calibri" w:cs="Calibri"/>
        </w:rPr>
        <w:t>Niet gebruikt</w:t>
      </w:r>
    </w:p>
    <w:p w14:paraId="39A8271B" w14:textId="77777777" w:rsidR="002A48E5" w:rsidRPr="00C70287" w:rsidRDefault="002A48E5" w:rsidP="002A48E5">
      <w:pPr>
        <w:keepLines/>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rPr>
          <w:rFonts w:ascii="Calibri" w:hAnsi="Calibri" w:cs="Calibri"/>
        </w:rPr>
      </w:pPr>
    </w:p>
    <w:p w14:paraId="02F10603" w14:textId="2CD714F9" w:rsidR="002A48E5" w:rsidRPr="00C70287" w:rsidRDefault="00755865" w:rsidP="002A48E5">
      <w:pPr>
        <w:keepLines/>
        <w:numPr>
          <w:ilvl w:val="0"/>
          <w:numId w:val="3"/>
        </w:numPr>
        <w:tabs>
          <w:tab w:val="clear" w:pos="840"/>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500" w:hanging="500"/>
        <w:rPr>
          <w:rFonts w:ascii="Calibri" w:hAnsi="Calibri" w:cs="Calibri"/>
        </w:rPr>
      </w:pPr>
      <w:r w:rsidRPr="00C70287">
        <w:rPr>
          <w:rFonts w:ascii="Calibri" w:hAnsi="Calibri" w:cs="Calibri"/>
        </w:rPr>
        <w:t>Een b</w:t>
      </w:r>
      <w:r w:rsidR="002A48E5" w:rsidRPr="00C70287">
        <w:rPr>
          <w:rFonts w:ascii="Calibri" w:hAnsi="Calibri" w:cs="Calibri"/>
        </w:rPr>
        <w:t>eëindiging van de overeenkomst vindt plaats tegen het einde van een contractperio</w:t>
      </w:r>
      <w:r w:rsidR="00765D77" w:rsidRPr="00C70287">
        <w:rPr>
          <w:rFonts w:ascii="Calibri" w:hAnsi="Calibri" w:cs="Calibri"/>
        </w:rPr>
        <w:t>de, als omschreven in artikel 3</w:t>
      </w:r>
      <w:r w:rsidR="002A48E5" w:rsidRPr="00C70287">
        <w:rPr>
          <w:rFonts w:ascii="Calibri" w:hAnsi="Calibri" w:cs="Calibri"/>
        </w:rPr>
        <w:t xml:space="preserve"> lid a. en b</w:t>
      </w:r>
      <w:r w:rsidR="006255A3" w:rsidRPr="00C70287">
        <w:rPr>
          <w:rFonts w:ascii="Calibri" w:hAnsi="Calibri" w:cs="Calibri"/>
        </w:rPr>
        <w:t xml:space="preserve">. </w:t>
      </w:r>
      <w:r w:rsidR="002A48E5" w:rsidRPr="00C70287">
        <w:rPr>
          <w:rFonts w:ascii="Calibri" w:hAnsi="Calibri" w:cs="Calibri"/>
        </w:rPr>
        <w:t xml:space="preserve">met inachtneming van een </w:t>
      </w:r>
      <w:r w:rsidR="006255A3" w:rsidRPr="00C70287">
        <w:rPr>
          <w:rFonts w:ascii="Calibri" w:hAnsi="Calibri" w:cs="Calibri"/>
        </w:rPr>
        <w:t>opzeg</w:t>
      </w:r>
      <w:r w:rsidR="00626102" w:rsidRPr="00C70287">
        <w:rPr>
          <w:rFonts w:ascii="Calibri" w:hAnsi="Calibri" w:cs="Calibri"/>
        </w:rPr>
        <w:t>termijn van tenminste drie</w:t>
      </w:r>
      <w:r w:rsidRPr="00C70287">
        <w:rPr>
          <w:rFonts w:ascii="Calibri" w:hAnsi="Calibri" w:cs="Calibri"/>
        </w:rPr>
        <w:t xml:space="preserve"> maanden</w:t>
      </w:r>
      <w:r w:rsidR="006255A3" w:rsidRPr="00C70287">
        <w:rPr>
          <w:rFonts w:ascii="Calibri" w:hAnsi="Calibri" w:cs="Calibri"/>
        </w:rPr>
        <w:t xml:space="preserve">. Indien de </w:t>
      </w:r>
      <w:r w:rsidR="008D7FAA" w:rsidRPr="00C70287">
        <w:rPr>
          <w:rFonts w:ascii="Calibri" w:hAnsi="Calibri" w:cs="Calibri"/>
        </w:rPr>
        <w:t xml:space="preserve">overeenkomst van rechtswege </w:t>
      </w:r>
      <w:r w:rsidR="006255A3" w:rsidRPr="00C70287">
        <w:rPr>
          <w:rFonts w:ascii="Calibri" w:hAnsi="Calibri" w:cs="Calibri"/>
        </w:rPr>
        <w:t>eindigt zal geen opzeggingshandeling behoeven te worden verricht</w:t>
      </w:r>
      <w:r w:rsidR="008D7FAA" w:rsidRPr="00C70287">
        <w:rPr>
          <w:rFonts w:ascii="Calibri" w:hAnsi="Calibri" w:cs="Calibri"/>
        </w:rPr>
        <w:t>.</w:t>
      </w:r>
      <w:r w:rsidR="002A48E5" w:rsidRPr="00C70287">
        <w:rPr>
          <w:rFonts w:ascii="Calibri" w:hAnsi="Calibri" w:cs="Calibri"/>
        </w:rPr>
        <w:t xml:space="preserve"> De bedoelde opzegging dient te geschiede</w:t>
      </w:r>
      <w:r w:rsidRPr="00C70287">
        <w:rPr>
          <w:rFonts w:ascii="Calibri" w:hAnsi="Calibri" w:cs="Calibri"/>
        </w:rPr>
        <w:t>n met een aangetekend schrijven, dan wel door een bevestigingsbrief van opdrachtnemer.</w:t>
      </w:r>
    </w:p>
    <w:p w14:paraId="73805457" w14:textId="77777777" w:rsidR="00626102" w:rsidRPr="00C70287" w:rsidRDefault="00626102" w:rsidP="00EB5BE7">
      <w:pPr>
        <w:keepLines/>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rPr>
          <w:rFonts w:ascii="Calibri" w:hAnsi="Calibri" w:cs="Calibri"/>
        </w:rPr>
      </w:pPr>
    </w:p>
    <w:p w14:paraId="1D3070BE" w14:textId="77777777" w:rsidR="000B3191" w:rsidRPr="00C70287" w:rsidRDefault="002A48E5" w:rsidP="000B3191">
      <w:pPr>
        <w:keepLines/>
        <w:numPr>
          <w:ilvl w:val="0"/>
          <w:numId w:val="3"/>
        </w:numPr>
        <w:tabs>
          <w:tab w:val="clear" w:pos="840"/>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500" w:hanging="500"/>
        <w:rPr>
          <w:rFonts w:ascii="Calibri" w:hAnsi="Calibri" w:cs="Calibri"/>
        </w:rPr>
      </w:pPr>
      <w:r w:rsidRPr="00C70287">
        <w:rPr>
          <w:rFonts w:ascii="Calibri" w:hAnsi="Calibri" w:cs="Calibri"/>
        </w:rPr>
        <w:t>Deze overeenkomst kan uitgebreid worden met</w:t>
      </w:r>
      <w:r w:rsidR="00EB5BE7" w:rsidRPr="00C70287">
        <w:rPr>
          <w:rFonts w:ascii="Calibri" w:hAnsi="Calibri" w:cs="Calibri"/>
        </w:rPr>
        <w:t xml:space="preserve"> </w:t>
      </w:r>
      <w:r w:rsidR="009C469E" w:rsidRPr="00C70287">
        <w:rPr>
          <w:rFonts w:ascii="Calibri" w:hAnsi="Calibri" w:cs="Calibri"/>
        </w:rPr>
        <w:t xml:space="preserve">aanvullende </w:t>
      </w:r>
      <w:r w:rsidR="00EB5BE7" w:rsidRPr="00C70287">
        <w:rPr>
          <w:rFonts w:ascii="Calibri" w:hAnsi="Calibri" w:cs="Calibri"/>
        </w:rPr>
        <w:t>leveringen</w:t>
      </w:r>
      <w:r w:rsidR="008D7FAA" w:rsidRPr="00C70287">
        <w:rPr>
          <w:rFonts w:ascii="Calibri" w:hAnsi="Calibri" w:cs="Calibri"/>
        </w:rPr>
        <w:t>.</w:t>
      </w:r>
      <w:r w:rsidR="00EB5BE7" w:rsidRPr="00C70287">
        <w:rPr>
          <w:rFonts w:ascii="Calibri" w:hAnsi="Calibri" w:cs="Calibri"/>
        </w:rPr>
        <w:t xml:space="preserve"> Als</w:t>
      </w:r>
      <w:r w:rsidR="00765D77" w:rsidRPr="00C70287">
        <w:rPr>
          <w:rFonts w:ascii="Calibri" w:hAnsi="Calibri" w:cs="Calibri"/>
        </w:rPr>
        <w:t xml:space="preserve"> </w:t>
      </w:r>
      <w:r w:rsidR="00B9762F" w:rsidRPr="00C70287">
        <w:rPr>
          <w:rFonts w:ascii="Calibri" w:hAnsi="Calibri" w:cs="Calibri"/>
        </w:rPr>
        <w:t>dan worden nadere uitvoeringbepalingen</w:t>
      </w:r>
      <w:r w:rsidRPr="00C70287">
        <w:rPr>
          <w:rFonts w:ascii="Calibri" w:hAnsi="Calibri" w:cs="Calibri"/>
        </w:rPr>
        <w:t xml:space="preserve"> opgesteld. De overe</w:t>
      </w:r>
      <w:r w:rsidR="00EB5BE7" w:rsidRPr="00C70287">
        <w:rPr>
          <w:rFonts w:ascii="Calibri" w:hAnsi="Calibri" w:cs="Calibri"/>
        </w:rPr>
        <w:t xml:space="preserve">enkomst behoudt, ondanks eventuele uitbreidingen, </w:t>
      </w:r>
      <w:r w:rsidR="00DD3DE1" w:rsidRPr="00C70287">
        <w:rPr>
          <w:rFonts w:ascii="Calibri" w:hAnsi="Calibri" w:cs="Calibri"/>
        </w:rPr>
        <w:t>de geplande expirati</w:t>
      </w:r>
      <w:r w:rsidR="00755865" w:rsidRPr="00C70287">
        <w:rPr>
          <w:rFonts w:ascii="Calibri" w:hAnsi="Calibri" w:cs="Calibri"/>
        </w:rPr>
        <w:t>edata</w:t>
      </w:r>
      <w:r w:rsidR="00804EBF" w:rsidRPr="00C70287">
        <w:rPr>
          <w:rFonts w:ascii="Calibri" w:hAnsi="Calibri" w:cs="Calibri"/>
        </w:rPr>
        <w:t xml:space="preserve"> zoals benoemd in artikel 3. l</w:t>
      </w:r>
      <w:r w:rsidR="00DD3DE1" w:rsidRPr="00C70287">
        <w:rPr>
          <w:rFonts w:ascii="Calibri" w:hAnsi="Calibri" w:cs="Calibri"/>
        </w:rPr>
        <w:t>id a. en b.</w:t>
      </w:r>
    </w:p>
    <w:p w14:paraId="6661D90D" w14:textId="77777777" w:rsidR="000B3191" w:rsidRPr="00C70287" w:rsidRDefault="000B3191" w:rsidP="000B3191">
      <w:pPr>
        <w:pStyle w:val="Lijstalinea"/>
        <w:rPr>
          <w:rFonts w:ascii="Calibri" w:hAnsi="Calibri" w:cs="Calibri"/>
          <w:i/>
        </w:rPr>
      </w:pPr>
    </w:p>
    <w:p w14:paraId="52D0B21F" w14:textId="3CDC169F" w:rsidR="000B3191" w:rsidRPr="00C70287" w:rsidRDefault="000B3191" w:rsidP="000B3191">
      <w:pPr>
        <w:keepLines/>
        <w:numPr>
          <w:ilvl w:val="0"/>
          <w:numId w:val="3"/>
        </w:numPr>
        <w:tabs>
          <w:tab w:val="clear" w:pos="840"/>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500" w:hanging="500"/>
        <w:rPr>
          <w:rFonts w:ascii="Calibri" w:hAnsi="Calibri" w:cs="Calibri"/>
        </w:rPr>
      </w:pPr>
      <w:r w:rsidRPr="00C70287">
        <w:rPr>
          <w:rFonts w:ascii="Calibri" w:hAnsi="Calibri" w:cs="Calibri"/>
        </w:rPr>
        <w:lastRenderedPageBreak/>
        <w:t xml:space="preserve">Op de overeenkomst rust een </w:t>
      </w:r>
      <w:r w:rsidR="00D521D4">
        <w:rPr>
          <w:rFonts w:ascii="Calibri" w:hAnsi="Calibri" w:cs="Calibri"/>
        </w:rPr>
        <w:t xml:space="preserve">afname- en </w:t>
      </w:r>
      <w:r w:rsidRPr="00C70287">
        <w:rPr>
          <w:rFonts w:ascii="Calibri" w:hAnsi="Calibri" w:cs="Calibri"/>
        </w:rPr>
        <w:t>leveringsverplichting</w:t>
      </w:r>
      <w:r w:rsidR="00D521D4">
        <w:rPr>
          <w:rFonts w:ascii="Calibri" w:hAnsi="Calibri" w:cs="Calibri"/>
        </w:rPr>
        <w:t xml:space="preserve"> bij één van de drie raamcontractanten</w:t>
      </w:r>
      <w:r w:rsidR="00C7770C" w:rsidRPr="00C70287">
        <w:rPr>
          <w:rFonts w:ascii="Calibri" w:hAnsi="Calibri" w:cs="Calibri"/>
        </w:rPr>
        <w:t>, met uitzondering van aanvulling van meubilair welke voorafgaand aan deze overeenkomst bij andere leveranciers is aangeschaft.  En met uitzondering van speciale inrichtingselementen</w:t>
      </w:r>
      <w:r w:rsidR="00755865" w:rsidRPr="00C70287">
        <w:rPr>
          <w:rFonts w:ascii="Calibri" w:hAnsi="Calibri" w:cs="Calibri"/>
        </w:rPr>
        <w:t>: zoals speciaal</w:t>
      </w:r>
      <w:r w:rsidR="00C7770C" w:rsidRPr="00C70287">
        <w:rPr>
          <w:rFonts w:ascii="Calibri" w:hAnsi="Calibri" w:cs="Calibri"/>
        </w:rPr>
        <w:t xml:space="preserve"> ontworpen, op maat gemaakt moeten worden of specifiek verkrijgbaar bij één leverancier</w:t>
      </w:r>
      <w:r w:rsidR="00755865" w:rsidRPr="00C70287">
        <w:rPr>
          <w:rFonts w:ascii="Calibri" w:hAnsi="Calibri" w:cs="Calibri"/>
        </w:rPr>
        <w:t xml:space="preserve">  tot een bedrag van € 20.000,- per object.</w:t>
      </w:r>
    </w:p>
    <w:p w14:paraId="2B4E2668" w14:textId="77777777" w:rsidR="002A48E5" w:rsidRPr="00C70287" w:rsidRDefault="00137B9A" w:rsidP="00137B9A">
      <w:pPr>
        <w:pStyle w:val="Kop2"/>
        <w:rPr>
          <w:rFonts w:ascii="Calibri" w:hAnsi="Calibri" w:cs="Calibri"/>
        </w:rPr>
      </w:pPr>
      <w:r w:rsidRPr="00C70287">
        <w:rPr>
          <w:rFonts w:ascii="Calibri" w:hAnsi="Calibri" w:cs="Calibri"/>
        </w:rPr>
        <w:t xml:space="preserve">4. </w:t>
      </w:r>
      <w:r w:rsidR="002A48E5" w:rsidRPr="00C70287">
        <w:rPr>
          <w:rFonts w:ascii="Calibri" w:hAnsi="Calibri" w:cs="Calibri"/>
        </w:rPr>
        <w:t>Tussentijdse beëindiging, ontbinding van de overeenkomst</w:t>
      </w:r>
    </w:p>
    <w:p w14:paraId="702420C5" w14:textId="77777777" w:rsidR="002A48E5" w:rsidRPr="00C70287" w:rsidRDefault="002A48E5" w:rsidP="002A48E5">
      <w:pPr>
        <w:suppressAutoHyphens/>
        <w:rPr>
          <w:rFonts w:ascii="Calibri" w:hAnsi="Calibri" w:cs="Calibri"/>
          <w:color w:val="0000FF"/>
        </w:rPr>
      </w:pPr>
    </w:p>
    <w:p w14:paraId="350A203A" w14:textId="77777777" w:rsidR="00137B9A" w:rsidRPr="00C70287" w:rsidRDefault="002A48E5" w:rsidP="00137B9A">
      <w:pPr>
        <w:numPr>
          <w:ilvl w:val="0"/>
          <w:numId w:val="15"/>
        </w:numPr>
        <w:tabs>
          <w:tab w:val="clear" w:pos="360"/>
        </w:tabs>
        <w:suppressAutoHyphens/>
        <w:ind w:left="567" w:hanging="567"/>
        <w:rPr>
          <w:rFonts w:ascii="Calibri" w:hAnsi="Calibri" w:cs="Calibri"/>
        </w:rPr>
      </w:pPr>
      <w:r w:rsidRPr="00C70287">
        <w:rPr>
          <w:rFonts w:ascii="Calibri" w:hAnsi="Calibri" w:cs="Calibri"/>
        </w:rPr>
        <w:t>Buiten hetgeen elders in deze overeenkomst is bepaald en onverminderd alle overige rechten en vorderingen</w:t>
      </w:r>
      <w:r w:rsidR="008D7FAA" w:rsidRPr="00C70287">
        <w:rPr>
          <w:rFonts w:ascii="Calibri" w:hAnsi="Calibri" w:cs="Calibri"/>
        </w:rPr>
        <w:t>,</w:t>
      </w:r>
      <w:r w:rsidRPr="00C70287">
        <w:rPr>
          <w:rFonts w:ascii="Calibri" w:hAnsi="Calibri" w:cs="Calibri"/>
        </w:rPr>
        <w:t xml:space="preserve"> is ieder der partijen gerechtigd deze overeenkomst door middel van een aangetekend schrijven buitengerechtelijk te ontbinden indien de andere partij, ook na schriftelijke aanmaning waarbij een redelijke termijn is gesteld, toerekenbaar tekortschiet in de nakoming van zijn verplichtingen uit hoofde van deze overeenkomst. </w:t>
      </w:r>
    </w:p>
    <w:p w14:paraId="608311E2" w14:textId="77777777" w:rsidR="00137B9A" w:rsidRPr="00C70287" w:rsidRDefault="00137B9A" w:rsidP="00137B9A">
      <w:pPr>
        <w:suppressAutoHyphens/>
        <w:ind w:left="360"/>
        <w:rPr>
          <w:rFonts w:ascii="Calibri" w:hAnsi="Calibri" w:cs="Calibri"/>
        </w:rPr>
      </w:pPr>
    </w:p>
    <w:p w14:paraId="1F51E983" w14:textId="77777777" w:rsidR="002A48E5" w:rsidRPr="00C70287" w:rsidRDefault="00DC1E77" w:rsidP="00771045">
      <w:pPr>
        <w:pStyle w:val="Plattetekstinspringen"/>
        <w:numPr>
          <w:ilvl w:val="0"/>
          <w:numId w:val="15"/>
        </w:numPr>
        <w:tabs>
          <w:tab w:val="clear" w:pos="360"/>
        </w:tabs>
        <w:ind w:left="500" w:hanging="500"/>
        <w:rPr>
          <w:rFonts w:ascii="Calibri" w:hAnsi="Calibri" w:cs="Calibri"/>
        </w:rPr>
      </w:pPr>
      <w:r w:rsidRPr="00C70287">
        <w:rPr>
          <w:rFonts w:ascii="Calibri" w:hAnsi="Calibri" w:cs="Calibri"/>
        </w:rPr>
        <w:t xml:space="preserve">Zowel opdrachtnemer, als opdrachtgever </w:t>
      </w:r>
      <w:r w:rsidR="002A48E5" w:rsidRPr="00C70287">
        <w:rPr>
          <w:rFonts w:ascii="Calibri" w:hAnsi="Calibri" w:cs="Calibri"/>
        </w:rPr>
        <w:t xml:space="preserve"> is in ieder geval gerechtigd deze overeenkomst zonder ingebrekestelling of aanmaning door middel van een aangetekend schrijven buitengerechtelijk te ontbinden indien:</w:t>
      </w:r>
    </w:p>
    <w:p w14:paraId="24781B56" w14:textId="77777777" w:rsidR="002A48E5" w:rsidRPr="00C70287" w:rsidRDefault="00DC1E77" w:rsidP="00771045">
      <w:pPr>
        <w:pStyle w:val="Plattetekstinspringen"/>
        <w:numPr>
          <w:ilvl w:val="0"/>
          <w:numId w:val="11"/>
        </w:numPr>
        <w:ind w:left="800" w:hanging="300"/>
        <w:rPr>
          <w:rFonts w:ascii="Calibri" w:hAnsi="Calibri" w:cs="Calibri"/>
        </w:rPr>
      </w:pPr>
      <w:r w:rsidRPr="00C70287">
        <w:rPr>
          <w:rFonts w:ascii="Calibri" w:hAnsi="Calibri" w:cs="Calibri"/>
        </w:rPr>
        <w:t>O</w:t>
      </w:r>
      <w:r w:rsidR="002A48E5" w:rsidRPr="00C70287">
        <w:rPr>
          <w:rFonts w:ascii="Calibri" w:hAnsi="Calibri" w:cs="Calibri"/>
        </w:rPr>
        <w:t>pdrachtnemer</w:t>
      </w:r>
      <w:r w:rsidRPr="00C70287">
        <w:rPr>
          <w:rFonts w:ascii="Calibri" w:hAnsi="Calibri" w:cs="Calibri"/>
        </w:rPr>
        <w:t>/opdrachtgever</w:t>
      </w:r>
      <w:r w:rsidR="002A48E5" w:rsidRPr="00C70287">
        <w:rPr>
          <w:rFonts w:ascii="Calibri" w:hAnsi="Calibri" w:cs="Calibri"/>
        </w:rPr>
        <w:t xml:space="preserve"> (voorlopig) surseance van betaling aanvraagt of aan hem (voorlopig) surseance van betaling is verleend;</w:t>
      </w:r>
    </w:p>
    <w:p w14:paraId="2EBD766E" w14:textId="77777777" w:rsidR="002A48E5" w:rsidRPr="00C70287" w:rsidRDefault="002A48E5" w:rsidP="00771045">
      <w:pPr>
        <w:pStyle w:val="Plattetekstinspringen"/>
        <w:numPr>
          <w:ilvl w:val="0"/>
          <w:numId w:val="11"/>
        </w:numPr>
        <w:ind w:left="800" w:hanging="300"/>
        <w:rPr>
          <w:rFonts w:ascii="Calibri" w:hAnsi="Calibri" w:cs="Calibri"/>
        </w:rPr>
      </w:pPr>
      <w:r w:rsidRPr="00C70287">
        <w:rPr>
          <w:rFonts w:ascii="Calibri" w:hAnsi="Calibri" w:cs="Calibri"/>
        </w:rPr>
        <w:t>het faillissement van opdrachtnemer</w:t>
      </w:r>
      <w:r w:rsidR="00DC1E77" w:rsidRPr="00C70287">
        <w:rPr>
          <w:rFonts w:ascii="Calibri" w:hAnsi="Calibri" w:cs="Calibri"/>
        </w:rPr>
        <w:t>/opdrachtgever</w:t>
      </w:r>
      <w:r w:rsidRPr="00C70287">
        <w:rPr>
          <w:rFonts w:ascii="Calibri" w:hAnsi="Calibri" w:cs="Calibri"/>
        </w:rPr>
        <w:t xml:space="preserve"> is aangevraagd of opdrachtnemer</w:t>
      </w:r>
      <w:r w:rsidR="00DC1E77" w:rsidRPr="00C70287">
        <w:rPr>
          <w:rFonts w:ascii="Calibri" w:hAnsi="Calibri" w:cs="Calibri"/>
        </w:rPr>
        <w:t>/opdrachtgever</w:t>
      </w:r>
      <w:r w:rsidRPr="00C70287">
        <w:rPr>
          <w:rFonts w:ascii="Calibri" w:hAnsi="Calibri" w:cs="Calibri"/>
        </w:rPr>
        <w:t xml:space="preserve"> in staat van faillissement is verklaard;</w:t>
      </w:r>
    </w:p>
    <w:p w14:paraId="357518AD" w14:textId="77777777" w:rsidR="002A48E5" w:rsidRPr="00C70287" w:rsidRDefault="002A48E5" w:rsidP="00771045">
      <w:pPr>
        <w:pStyle w:val="Plattetekstinspringen"/>
        <w:numPr>
          <w:ilvl w:val="0"/>
          <w:numId w:val="11"/>
        </w:numPr>
        <w:ind w:left="1000" w:hanging="500"/>
        <w:rPr>
          <w:rFonts w:ascii="Calibri" w:hAnsi="Calibri" w:cs="Calibri"/>
        </w:rPr>
      </w:pPr>
      <w:r w:rsidRPr="00C70287">
        <w:rPr>
          <w:rFonts w:ascii="Calibri" w:hAnsi="Calibri" w:cs="Calibri"/>
        </w:rPr>
        <w:t>opdrachtnemer</w:t>
      </w:r>
      <w:r w:rsidR="00DC1E77" w:rsidRPr="00C70287">
        <w:rPr>
          <w:rFonts w:ascii="Calibri" w:hAnsi="Calibri" w:cs="Calibri"/>
        </w:rPr>
        <w:t>/opdrachtgever</w:t>
      </w:r>
      <w:r w:rsidRPr="00C70287">
        <w:rPr>
          <w:rFonts w:ascii="Calibri" w:hAnsi="Calibri" w:cs="Calibri"/>
        </w:rPr>
        <w:t xml:space="preserve"> zijn huidige onderneming staakt;</w:t>
      </w:r>
    </w:p>
    <w:p w14:paraId="68407FF5" w14:textId="77777777" w:rsidR="002A48E5" w:rsidRPr="00C70287" w:rsidRDefault="002A48E5" w:rsidP="00771045">
      <w:pPr>
        <w:pStyle w:val="Plattetekstinspringen"/>
        <w:numPr>
          <w:ilvl w:val="0"/>
          <w:numId w:val="11"/>
        </w:numPr>
        <w:ind w:left="1000" w:hanging="500"/>
        <w:rPr>
          <w:rFonts w:ascii="Calibri" w:hAnsi="Calibri" w:cs="Calibri"/>
        </w:rPr>
      </w:pPr>
      <w:r w:rsidRPr="00C70287">
        <w:rPr>
          <w:rFonts w:ascii="Calibri" w:hAnsi="Calibri" w:cs="Calibri"/>
        </w:rPr>
        <w:t>de onderneming van opdrachtnemer</w:t>
      </w:r>
      <w:r w:rsidR="00DC1E77" w:rsidRPr="00C70287">
        <w:rPr>
          <w:rFonts w:ascii="Calibri" w:hAnsi="Calibri" w:cs="Calibri"/>
        </w:rPr>
        <w:t>/opdrachtgever</w:t>
      </w:r>
      <w:r w:rsidRPr="00C70287">
        <w:rPr>
          <w:rFonts w:ascii="Calibri" w:hAnsi="Calibri" w:cs="Calibri"/>
        </w:rPr>
        <w:t xml:space="preserve"> wordt geliquideerd;</w:t>
      </w:r>
    </w:p>
    <w:p w14:paraId="0D79D56A" w14:textId="77777777" w:rsidR="002A48E5" w:rsidRPr="00C70287" w:rsidRDefault="002A48E5" w:rsidP="00771045">
      <w:pPr>
        <w:pStyle w:val="Plattetekstinspringen"/>
        <w:numPr>
          <w:ilvl w:val="0"/>
          <w:numId w:val="11"/>
        </w:numPr>
        <w:ind w:left="800" w:hanging="300"/>
        <w:rPr>
          <w:rFonts w:ascii="Calibri" w:hAnsi="Calibri" w:cs="Calibri"/>
        </w:rPr>
      </w:pPr>
      <w:r w:rsidRPr="00C70287">
        <w:rPr>
          <w:rFonts w:ascii="Calibri" w:hAnsi="Calibri" w:cs="Calibri"/>
        </w:rPr>
        <w:t>de onderneming van opdrachtnemer</w:t>
      </w:r>
      <w:r w:rsidR="00DC1E77" w:rsidRPr="00C70287">
        <w:rPr>
          <w:rFonts w:ascii="Calibri" w:hAnsi="Calibri" w:cs="Calibri"/>
        </w:rPr>
        <w:t>/opdrachtgever</w:t>
      </w:r>
      <w:r w:rsidRPr="00C70287">
        <w:rPr>
          <w:rFonts w:ascii="Calibri" w:hAnsi="Calibri" w:cs="Calibri"/>
        </w:rPr>
        <w:t xml:space="preserve">, of het voor de uitvoering van deze overeenkomst relevante gedeelte, wordt overgenomen door een andere onderneming; </w:t>
      </w:r>
    </w:p>
    <w:p w14:paraId="15FCFD35" w14:textId="77777777" w:rsidR="002A48E5" w:rsidRPr="00C70287" w:rsidRDefault="002A48E5" w:rsidP="00771045">
      <w:pPr>
        <w:pStyle w:val="Plattetekstinspringen"/>
        <w:numPr>
          <w:ilvl w:val="0"/>
          <w:numId w:val="11"/>
        </w:numPr>
        <w:ind w:left="800" w:hanging="300"/>
        <w:rPr>
          <w:rFonts w:ascii="Calibri" w:hAnsi="Calibri" w:cs="Calibri"/>
        </w:rPr>
      </w:pPr>
      <w:r w:rsidRPr="00C70287">
        <w:rPr>
          <w:rFonts w:ascii="Calibri" w:hAnsi="Calibri" w:cs="Calibri"/>
        </w:rPr>
        <w:t>op een aanmerkelijk deel van het vermogen van opdrachtnemer</w:t>
      </w:r>
      <w:r w:rsidR="00DC1E77" w:rsidRPr="00C70287">
        <w:rPr>
          <w:rFonts w:ascii="Calibri" w:hAnsi="Calibri" w:cs="Calibri"/>
        </w:rPr>
        <w:t>/opdrachtgever</w:t>
      </w:r>
      <w:r w:rsidRPr="00C70287">
        <w:rPr>
          <w:rFonts w:ascii="Calibri" w:hAnsi="Calibri" w:cs="Calibri"/>
        </w:rPr>
        <w:t xml:space="preserve"> beslag wordt gelegd dan wel opdrachtnemer</w:t>
      </w:r>
      <w:r w:rsidR="00DC1E77" w:rsidRPr="00C70287">
        <w:rPr>
          <w:rFonts w:ascii="Calibri" w:hAnsi="Calibri" w:cs="Calibri"/>
        </w:rPr>
        <w:t>/opdrachtgever</w:t>
      </w:r>
      <w:r w:rsidRPr="00C70287">
        <w:rPr>
          <w:rFonts w:ascii="Calibri" w:hAnsi="Calibri" w:cs="Calibri"/>
        </w:rPr>
        <w:t xml:space="preserve"> anderszins niet meer in staat moet worden geacht zijn verplichtingen uit deze overeenkomst na te komen;</w:t>
      </w:r>
    </w:p>
    <w:p w14:paraId="258A887D" w14:textId="77777777" w:rsidR="002A48E5" w:rsidRPr="00C70287" w:rsidRDefault="002A48E5" w:rsidP="00771045">
      <w:pPr>
        <w:pStyle w:val="Plattetekstinspringen"/>
        <w:numPr>
          <w:ilvl w:val="0"/>
          <w:numId w:val="11"/>
        </w:numPr>
        <w:ind w:left="800" w:hanging="300"/>
        <w:rPr>
          <w:rFonts w:ascii="Calibri" w:hAnsi="Calibri" w:cs="Calibri"/>
        </w:rPr>
      </w:pPr>
      <w:r w:rsidRPr="00C70287">
        <w:rPr>
          <w:rFonts w:ascii="Calibri" w:hAnsi="Calibri" w:cs="Calibri"/>
        </w:rPr>
        <w:t>tijdens de looptijd van deze overeenkomst blijkt dat opdrachtnemer niet</w:t>
      </w:r>
      <w:r w:rsidR="008D7FAA" w:rsidRPr="00C70287">
        <w:rPr>
          <w:rFonts w:ascii="Calibri" w:hAnsi="Calibri" w:cs="Calibri"/>
        </w:rPr>
        <w:t xml:space="preserve"> (meer) voldoet aan de</w:t>
      </w:r>
      <w:r w:rsidRPr="00C70287">
        <w:rPr>
          <w:rFonts w:ascii="Calibri" w:hAnsi="Calibri" w:cs="Calibri"/>
        </w:rPr>
        <w:t xml:space="preserve"> in de aanbesteding gestelde minimumeisen</w:t>
      </w:r>
      <w:r w:rsidR="00B70292" w:rsidRPr="00C70287">
        <w:rPr>
          <w:rFonts w:ascii="Calibri" w:hAnsi="Calibri" w:cs="Calibri"/>
        </w:rPr>
        <w:t>, dan wel voldoet aan de verplichte uitsluitingsgronden.</w:t>
      </w:r>
    </w:p>
    <w:p w14:paraId="4EA2D9A8" w14:textId="77777777" w:rsidR="002A48E5" w:rsidRPr="00C70287" w:rsidRDefault="002A48E5" w:rsidP="002A48E5">
      <w:pPr>
        <w:pStyle w:val="Plattetekstinspringen"/>
        <w:tabs>
          <w:tab w:val="num" w:pos="2268"/>
        </w:tabs>
        <w:rPr>
          <w:rFonts w:ascii="Calibri" w:hAnsi="Calibri" w:cs="Calibri"/>
        </w:rPr>
      </w:pPr>
    </w:p>
    <w:p w14:paraId="5884EF5A" w14:textId="77777777" w:rsidR="002A48E5" w:rsidRPr="00C70287" w:rsidRDefault="002A48E5" w:rsidP="00771045">
      <w:pPr>
        <w:pStyle w:val="Plattetekstinspringen"/>
        <w:numPr>
          <w:ilvl w:val="0"/>
          <w:numId w:val="15"/>
        </w:numPr>
        <w:tabs>
          <w:tab w:val="clear" w:pos="360"/>
        </w:tabs>
        <w:ind w:left="500" w:hanging="500"/>
        <w:rPr>
          <w:rFonts w:ascii="Calibri" w:hAnsi="Calibri" w:cs="Calibri"/>
        </w:rPr>
      </w:pPr>
      <w:r w:rsidRPr="00C70287">
        <w:rPr>
          <w:rFonts w:ascii="Calibri" w:hAnsi="Calibri" w:cs="Calibri"/>
        </w:rPr>
        <w:t>Indien de overeenkomst op grond van het in sub a en b bepaalde is ontbonden, zal opdrachtnemer de reeds aan hem verrichtte betalingen</w:t>
      </w:r>
      <w:r w:rsidR="000A790E" w:rsidRPr="00C70287">
        <w:rPr>
          <w:rFonts w:ascii="Calibri" w:hAnsi="Calibri" w:cs="Calibri"/>
        </w:rPr>
        <w:t>, waarvoor nog geen leveringen zijn ontvangen</w:t>
      </w:r>
      <w:r w:rsidR="006255A3" w:rsidRPr="00C70287">
        <w:rPr>
          <w:rFonts w:ascii="Calibri" w:hAnsi="Calibri" w:cs="Calibri"/>
        </w:rPr>
        <w:t>,</w:t>
      </w:r>
      <w:r w:rsidRPr="00C70287">
        <w:rPr>
          <w:rFonts w:ascii="Calibri" w:hAnsi="Calibri" w:cs="Calibri"/>
        </w:rPr>
        <w:t xml:space="preserve"> aan opdrachtgever terugbetalen, vermeerderd met de wettelijke rente over het betaalde bedrag vanaf de dag waarop dit is betaald. Indien de overeenkomst gedeeltelijk is ontbonden, bestaat de terugbetalingsverplichting alleen voor zover de betalingen op het ontbonden deel betrekking hebben. </w:t>
      </w:r>
    </w:p>
    <w:p w14:paraId="7EDF2A0E" w14:textId="77777777" w:rsidR="002A48E5" w:rsidRPr="00C70287" w:rsidRDefault="002A48E5" w:rsidP="002A48E5">
      <w:pPr>
        <w:pStyle w:val="Plattetekstinspringen"/>
        <w:ind w:left="0"/>
        <w:rPr>
          <w:rFonts w:ascii="Calibri" w:hAnsi="Calibri" w:cs="Calibri"/>
        </w:rPr>
      </w:pPr>
    </w:p>
    <w:p w14:paraId="525D5D89" w14:textId="77777777" w:rsidR="002A48E5" w:rsidRPr="00C70287" w:rsidRDefault="002A48E5" w:rsidP="00771045">
      <w:pPr>
        <w:pStyle w:val="Plattetekstinspringen"/>
        <w:numPr>
          <w:ilvl w:val="0"/>
          <w:numId w:val="15"/>
        </w:numPr>
        <w:tabs>
          <w:tab w:val="clear" w:pos="360"/>
        </w:tabs>
        <w:ind w:left="500" w:hanging="500"/>
        <w:rPr>
          <w:rFonts w:ascii="Calibri" w:hAnsi="Calibri" w:cs="Calibri"/>
        </w:rPr>
      </w:pPr>
      <w:r w:rsidRPr="00C70287">
        <w:rPr>
          <w:rFonts w:ascii="Calibri" w:hAnsi="Calibri" w:cs="Calibri"/>
        </w:rPr>
        <w:t>In geval van tussentijdse beëindiging (ontbinding) in verband met toerekenbaar tekortkomen van opdrachtnemer is opdrachtnemer aansprakelijk voor alle door opdrachtgever geleden schade ten gevolge van die tekortkoming. Onder deze scha</w:t>
      </w:r>
      <w:r w:rsidR="006727CD" w:rsidRPr="00C70287">
        <w:rPr>
          <w:rFonts w:ascii="Calibri" w:hAnsi="Calibri" w:cs="Calibri"/>
        </w:rPr>
        <w:t xml:space="preserve">de is in ieder geval begrepen, </w:t>
      </w:r>
      <w:r w:rsidR="0050335B" w:rsidRPr="00C70287">
        <w:rPr>
          <w:rFonts w:ascii="Calibri" w:hAnsi="Calibri" w:cs="Calibri"/>
        </w:rPr>
        <w:t xml:space="preserve">de kosten voor een nieuwe aanbestedingsprocedure en, indien van toepassing, </w:t>
      </w:r>
      <w:r w:rsidRPr="00C70287">
        <w:rPr>
          <w:rFonts w:ascii="Calibri" w:hAnsi="Calibri" w:cs="Calibri"/>
        </w:rPr>
        <w:t xml:space="preserve">de meerkosten ten gevolge van de noodzakelijke inschakeling van een derde partij voor het </w:t>
      </w:r>
      <w:r w:rsidR="000A790E" w:rsidRPr="00C70287">
        <w:rPr>
          <w:rFonts w:ascii="Calibri" w:hAnsi="Calibri" w:cs="Calibri"/>
        </w:rPr>
        <w:t>leveren</w:t>
      </w:r>
      <w:r w:rsidRPr="00C70287">
        <w:rPr>
          <w:rFonts w:ascii="Calibri" w:hAnsi="Calibri" w:cs="Calibri"/>
        </w:rPr>
        <w:t xml:space="preserve">, alsmede en meer in het bijzonder de door opdrachtgever geleden schade in verband met de aanspraken op schadevergoedingen of vergoedingen anderszins van derden jegens opdrachtgever ten gevolge van de tussentijdse beëindiging. </w:t>
      </w:r>
    </w:p>
    <w:p w14:paraId="62DA33BF" w14:textId="77777777" w:rsidR="002A48E5" w:rsidRPr="00C70287" w:rsidRDefault="002A48E5" w:rsidP="003E5A53">
      <w:pPr>
        <w:pStyle w:val="Plattetekstinspringen"/>
        <w:ind w:left="500" w:hanging="500"/>
        <w:rPr>
          <w:rFonts w:ascii="Calibri" w:hAnsi="Calibri" w:cs="Calibri"/>
        </w:rPr>
      </w:pPr>
    </w:p>
    <w:p w14:paraId="68002490" w14:textId="77777777" w:rsidR="00FB42A7" w:rsidRPr="00C70287" w:rsidRDefault="0006611C" w:rsidP="003A2C82">
      <w:pPr>
        <w:pStyle w:val="Plattetekstinspringen"/>
        <w:numPr>
          <w:ilvl w:val="0"/>
          <w:numId w:val="15"/>
        </w:numPr>
        <w:tabs>
          <w:tab w:val="clear" w:pos="360"/>
        </w:tabs>
        <w:ind w:left="500" w:hanging="500"/>
        <w:rPr>
          <w:rFonts w:ascii="Calibri" w:hAnsi="Calibri" w:cs="Calibri"/>
        </w:rPr>
      </w:pPr>
      <w:r w:rsidRPr="00C70287">
        <w:rPr>
          <w:rFonts w:ascii="Calibri" w:hAnsi="Calibri" w:cs="Calibri"/>
        </w:rPr>
        <w:t xml:space="preserve">Door ontbinden van de overeenkomst </w:t>
      </w:r>
      <w:r w:rsidR="002A48E5" w:rsidRPr="00C70287">
        <w:rPr>
          <w:rFonts w:ascii="Calibri" w:hAnsi="Calibri" w:cs="Calibri"/>
        </w:rPr>
        <w:t>worden alle openstaande vorderingen van opdrachtgever op opdrachtnemer onmiddellijk opeisbaar.</w:t>
      </w:r>
    </w:p>
    <w:p w14:paraId="6887A404" w14:textId="77777777" w:rsidR="003923D3" w:rsidRPr="00C70287" w:rsidRDefault="00137B9A" w:rsidP="006255A3">
      <w:pPr>
        <w:pStyle w:val="Kop2"/>
        <w:rPr>
          <w:rFonts w:ascii="Calibri" w:hAnsi="Calibri" w:cs="Calibri"/>
        </w:rPr>
      </w:pPr>
      <w:bookmarkStart w:id="1" w:name="_Toc65052667"/>
      <w:r w:rsidRPr="00C70287">
        <w:rPr>
          <w:rFonts w:ascii="Calibri" w:hAnsi="Calibri" w:cs="Calibri"/>
        </w:rPr>
        <w:t>5</w:t>
      </w:r>
      <w:r w:rsidR="003923D3" w:rsidRPr="00C70287">
        <w:rPr>
          <w:rFonts w:ascii="Calibri" w:hAnsi="Calibri" w:cs="Calibri"/>
        </w:rPr>
        <w:t xml:space="preserve">. Prijzen </w:t>
      </w:r>
      <w:bookmarkEnd w:id="1"/>
    </w:p>
    <w:p w14:paraId="36AC2963" w14:textId="77777777" w:rsidR="003923D3" w:rsidRPr="00C70287" w:rsidRDefault="003923D3" w:rsidP="004219B1">
      <w:pPr>
        <w:rPr>
          <w:rFonts w:ascii="Calibri" w:hAnsi="Calibri" w:cs="Calibri"/>
        </w:rPr>
      </w:pPr>
    </w:p>
    <w:p w14:paraId="05BC7F14" w14:textId="77777777" w:rsidR="00131E22" w:rsidRPr="00C70287" w:rsidRDefault="003923D3" w:rsidP="003E5A53">
      <w:pPr>
        <w:pStyle w:val="Bloktekst"/>
        <w:numPr>
          <w:ilvl w:val="0"/>
          <w:numId w:val="35"/>
        </w:numPr>
        <w:tabs>
          <w:tab w:val="clear" w:pos="-1440"/>
          <w:tab w:val="clear" w:pos="-960"/>
          <w:tab w:val="clear" w:pos="-480"/>
          <w:tab w:val="clear" w:pos="0"/>
          <w:tab w:val="clear" w:pos="84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ind w:left="499" w:right="0" w:hanging="499"/>
        <w:rPr>
          <w:rFonts w:ascii="Calibri" w:hAnsi="Calibri" w:cs="Calibri"/>
        </w:rPr>
      </w:pPr>
      <w:r w:rsidRPr="00C70287">
        <w:rPr>
          <w:rFonts w:ascii="Calibri" w:hAnsi="Calibri" w:cs="Calibri"/>
        </w:rPr>
        <w:t>De prijzen</w:t>
      </w:r>
      <w:r w:rsidR="00A75209" w:rsidRPr="00C70287">
        <w:rPr>
          <w:rFonts w:ascii="Calibri" w:hAnsi="Calibri" w:cs="Calibri"/>
        </w:rPr>
        <w:t xml:space="preserve"> zijn</w:t>
      </w:r>
      <w:r w:rsidR="000A790E" w:rsidRPr="00C70287">
        <w:rPr>
          <w:rFonts w:ascii="Calibri" w:hAnsi="Calibri" w:cs="Calibri"/>
        </w:rPr>
        <w:t xml:space="preserve"> </w:t>
      </w:r>
      <w:r w:rsidR="00992C17" w:rsidRPr="00C70287">
        <w:rPr>
          <w:rFonts w:ascii="Calibri" w:hAnsi="Calibri" w:cs="Calibri"/>
        </w:rPr>
        <w:t xml:space="preserve">vermeld in Euro’s, </w:t>
      </w:r>
      <w:r w:rsidRPr="00C70287">
        <w:rPr>
          <w:rFonts w:ascii="Calibri" w:hAnsi="Calibri" w:cs="Calibri"/>
        </w:rPr>
        <w:t>incl</w:t>
      </w:r>
      <w:r w:rsidR="002779E1" w:rsidRPr="00C70287">
        <w:rPr>
          <w:rFonts w:ascii="Calibri" w:hAnsi="Calibri" w:cs="Calibri"/>
        </w:rPr>
        <w:t>usief</w:t>
      </w:r>
      <w:r w:rsidRPr="00C70287">
        <w:rPr>
          <w:rFonts w:ascii="Calibri" w:hAnsi="Calibri" w:cs="Calibri"/>
        </w:rPr>
        <w:t xml:space="preserve"> </w:t>
      </w:r>
      <w:r w:rsidR="00A75209" w:rsidRPr="00C70287">
        <w:rPr>
          <w:rFonts w:ascii="Calibri" w:hAnsi="Calibri" w:cs="Calibri"/>
          <w:b/>
        </w:rPr>
        <w:t xml:space="preserve">alle </w:t>
      </w:r>
      <w:r w:rsidRPr="00C70287">
        <w:rPr>
          <w:rFonts w:ascii="Calibri" w:hAnsi="Calibri" w:cs="Calibri"/>
        </w:rPr>
        <w:t>kosten</w:t>
      </w:r>
      <w:r w:rsidR="00D06D5C" w:rsidRPr="00C70287">
        <w:rPr>
          <w:rFonts w:ascii="Calibri" w:hAnsi="Calibri" w:cs="Calibri"/>
        </w:rPr>
        <w:t xml:space="preserve">, waaronder begrepen, maar niet beperkt tot: adviesgesprekken, inrichtingsplannen, proefexemplaren/-opstelling, transport, levering, montage, reiniging, gebruiksinstructie en afvalretourname, </w:t>
      </w:r>
      <w:r w:rsidR="00992C17" w:rsidRPr="00C70287">
        <w:rPr>
          <w:rFonts w:ascii="Calibri" w:hAnsi="Calibri" w:cs="Calibri"/>
        </w:rPr>
        <w:t>exclusief BTW</w:t>
      </w:r>
      <w:r w:rsidR="0006611C" w:rsidRPr="00C70287">
        <w:rPr>
          <w:rFonts w:ascii="Calibri" w:hAnsi="Calibri" w:cs="Calibri"/>
        </w:rPr>
        <w:t>. De prijzen staan</w:t>
      </w:r>
      <w:r w:rsidR="00992C17" w:rsidRPr="00C70287">
        <w:rPr>
          <w:rFonts w:ascii="Calibri" w:hAnsi="Calibri" w:cs="Calibri"/>
        </w:rPr>
        <w:t xml:space="preserve"> vermeld in de uitvoeringsbepalingen. </w:t>
      </w:r>
    </w:p>
    <w:p w14:paraId="2B63DA04" w14:textId="77777777" w:rsidR="00131E22" w:rsidRPr="00C70287" w:rsidRDefault="00131E22" w:rsidP="00131E22">
      <w:pPr>
        <w:pStyle w:val="Bloktekst"/>
        <w:tabs>
          <w:tab w:val="clear" w:pos="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ind w:left="360" w:firstLine="0"/>
        <w:rPr>
          <w:rFonts w:ascii="Calibri" w:hAnsi="Calibri" w:cs="Calibri"/>
        </w:rPr>
      </w:pPr>
    </w:p>
    <w:p w14:paraId="587438D2" w14:textId="610E33E5" w:rsidR="003E5A53" w:rsidRPr="006973F3" w:rsidRDefault="00C70287" w:rsidP="006973F3">
      <w:pPr>
        <w:pStyle w:val="Bloktekst"/>
        <w:numPr>
          <w:ilvl w:val="0"/>
          <w:numId w:val="35"/>
        </w:numPr>
        <w:tabs>
          <w:tab w:val="clear" w:pos="-1440"/>
          <w:tab w:val="clear" w:pos="-960"/>
          <w:tab w:val="clear" w:pos="-480"/>
          <w:tab w:val="clear" w:pos="0"/>
          <w:tab w:val="clear" w:pos="84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 w:val="num" w:pos="567"/>
        </w:tabs>
        <w:ind w:left="499" w:right="0" w:hanging="499"/>
        <w:rPr>
          <w:rFonts w:ascii="Calibri" w:hAnsi="Calibri" w:cs="Calibri"/>
        </w:rPr>
      </w:pPr>
      <w:r w:rsidRPr="00C70287">
        <w:rPr>
          <w:rFonts w:ascii="Calibri" w:hAnsi="Calibri" w:cs="Calibri"/>
        </w:rPr>
        <w:t>De prijzen en daarbij behorende dienstverlening worden benoemd in de Uitvoeringsbepaling. Met betrekking tot de levering van meubilair worden de vergoedingen bepaald door mini-competities met kortingspercentages.</w:t>
      </w:r>
    </w:p>
    <w:p w14:paraId="3B93D8C2" w14:textId="77777777" w:rsidR="003923D3" w:rsidRPr="00C70287" w:rsidRDefault="00137B9A" w:rsidP="006255A3">
      <w:pPr>
        <w:pStyle w:val="Kop2"/>
        <w:rPr>
          <w:rFonts w:ascii="Calibri" w:hAnsi="Calibri" w:cs="Calibri"/>
        </w:rPr>
      </w:pPr>
      <w:bookmarkStart w:id="2" w:name="_Toc65052668"/>
      <w:r w:rsidRPr="00C70287">
        <w:rPr>
          <w:rFonts w:ascii="Calibri" w:hAnsi="Calibri" w:cs="Calibri"/>
        </w:rPr>
        <w:t>6</w:t>
      </w:r>
      <w:r w:rsidR="003923D3" w:rsidRPr="00C70287">
        <w:rPr>
          <w:rFonts w:ascii="Calibri" w:hAnsi="Calibri" w:cs="Calibri"/>
        </w:rPr>
        <w:t>. Betalingen</w:t>
      </w:r>
      <w:bookmarkEnd w:id="2"/>
    </w:p>
    <w:p w14:paraId="31EF6B23" w14:textId="77777777" w:rsidR="003923D3" w:rsidRPr="00C70287" w:rsidRDefault="003923D3" w:rsidP="003E5A53">
      <w:pPr>
        <w:keepNext/>
        <w:keepLines/>
        <w:tabs>
          <w:tab w:val="left" w:pos="-480"/>
        </w:tabs>
        <w:rPr>
          <w:rFonts w:ascii="Calibri" w:hAnsi="Calibri" w:cs="Calibri"/>
        </w:rPr>
      </w:pPr>
    </w:p>
    <w:p w14:paraId="48EDDD54" w14:textId="77777777" w:rsidR="00D8549A" w:rsidRPr="00C70287" w:rsidRDefault="00D8549A" w:rsidP="003E5A53">
      <w:pPr>
        <w:keepNext/>
        <w:keepLines/>
        <w:numPr>
          <w:ilvl w:val="0"/>
          <w:numId w:val="1"/>
        </w:numPr>
        <w:tabs>
          <w:tab w:val="clear" w:pos="480"/>
        </w:tabs>
        <w:ind w:right="480"/>
        <w:rPr>
          <w:rFonts w:ascii="Calibri" w:hAnsi="Calibri" w:cs="Calibri"/>
        </w:rPr>
      </w:pPr>
      <w:r w:rsidRPr="00C70287">
        <w:rPr>
          <w:rFonts w:ascii="Calibri" w:hAnsi="Calibri" w:cs="Calibri"/>
        </w:rPr>
        <w:t>De</w:t>
      </w:r>
      <w:r w:rsidR="002834DC" w:rsidRPr="00C70287">
        <w:rPr>
          <w:rFonts w:ascii="Calibri" w:hAnsi="Calibri" w:cs="Calibri"/>
        </w:rPr>
        <w:t xml:space="preserve"> </w:t>
      </w:r>
      <w:r w:rsidR="003C167B" w:rsidRPr="00C70287">
        <w:rPr>
          <w:rFonts w:ascii="Calibri" w:hAnsi="Calibri" w:cs="Calibri"/>
        </w:rPr>
        <w:t xml:space="preserve">factuur </w:t>
      </w:r>
      <w:r w:rsidRPr="00C70287">
        <w:rPr>
          <w:rFonts w:ascii="Calibri" w:hAnsi="Calibri" w:cs="Calibri"/>
        </w:rPr>
        <w:t>bevat een specificatie met in ieder geval de geleverde aantallen, vermenigvuldigd met de correcte prijzen.</w:t>
      </w:r>
    </w:p>
    <w:p w14:paraId="6850C185" w14:textId="77777777" w:rsidR="00D8549A" w:rsidRPr="00C70287" w:rsidRDefault="00D8549A" w:rsidP="00D8549A">
      <w:pPr>
        <w:keepNext/>
        <w:keepLines/>
        <w:ind w:left="480" w:right="480"/>
        <w:rPr>
          <w:rFonts w:ascii="Calibri" w:hAnsi="Calibri" w:cs="Calibri"/>
        </w:rPr>
      </w:pPr>
    </w:p>
    <w:p w14:paraId="7D1CFBA1" w14:textId="77777777" w:rsidR="008F1958" w:rsidRPr="00C70287" w:rsidRDefault="002E3E6A" w:rsidP="003E5A53">
      <w:pPr>
        <w:keepNext/>
        <w:keepLines/>
        <w:numPr>
          <w:ilvl w:val="0"/>
          <w:numId w:val="1"/>
        </w:numPr>
        <w:tabs>
          <w:tab w:val="clear" w:pos="480"/>
        </w:tabs>
        <w:ind w:right="480"/>
        <w:rPr>
          <w:rFonts w:ascii="Calibri" w:hAnsi="Calibri" w:cs="Calibri"/>
        </w:rPr>
      </w:pPr>
      <w:r w:rsidRPr="00C70287">
        <w:rPr>
          <w:rFonts w:ascii="Calibri" w:hAnsi="Calibri" w:cs="Calibri"/>
        </w:rPr>
        <w:t xml:space="preserve">De factuur </w:t>
      </w:r>
      <w:r w:rsidR="003C167B" w:rsidRPr="00C70287">
        <w:rPr>
          <w:rFonts w:ascii="Calibri" w:hAnsi="Calibri" w:cs="Calibri"/>
        </w:rPr>
        <w:t>dient volgens de door opdracht</w:t>
      </w:r>
      <w:r w:rsidR="002834DC" w:rsidRPr="00C70287">
        <w:rPr>
          <w:rFonts w:ascii="Calibri" w:hAnsi="Calibri" w:cs="Calibri"/>
        </w:rPr>
        <w:t>gever gewenste specificatie en elektronisch</w:t>
      </w:r>
      <w:r w:rsidR="003C167B" w:rsidRPr="00C70287">
        <w:rPr>
          <w:rFonts w:ascii="Calibri" w:hAnsi="Calibri" w:cs="Calibri"/>
        </w:rPr>
        <w:t xml:space="preserve"> aangeleverd te worden en dient de juiste </w:t>
      </w:r>
      <w:r w:rsidRPr="00C70287">
        <w:rPr>
          <w:rFonts w:ascii="Calibri" w:hAnsi="Calibri" w:cs="Calibri"/>
        </w:rPr>
        <w:t xml:space="preserve">prijzen </w:t>
      </w:r>
      <w:r w:rsidR="003C167B" w:rsidRPr="00C70287">
        <w:rPr>
          <w:rFonts w:ascii="Calibri" w:hAnsi="Calibri" w:cs="Calibri"/>
        </w:rPr>
        <w:t>te bevatten.</w:t>
      </w:r>
      <w:r w:rsidR="005E0D4B" w:rsidRPr="00C70287">
        <w:rPr>
          <w:rFonts w:ascii="Calibri" w:hAnsi="Calibri" w:cs="Calibri"/>
        </w:rPr>
        <w:t xml:space="preserve"> De factuur </w:t>
      </w:r>
      <w:r w:rsidR="00D8549A" w:rsidRPr="00C70287">
        <w:rPr>
          <w:rFonts w:ascii="Calibri" w:hAnsi="Calibri" w:cs="Calibri"/>
        </w:rPr>
        <w:t>dient na oplevering van de leveringen te worden verzonden.</w:t>
      </w:r>
    </w:p>
    <w:p w14:paraId="5BEE5A67" w14:textId="77777777" w:rsidR="003C167B" w:rsidRPr="00C70287" w:rsidRDefault="003C167B" w:rsidP="002E3E6A">
      <w:pPr>
        <w:pStyle w:val="Lijstalinea"/>
        <w:ind w:left="0"/>
        <w:rPr>
          <w:rFonts w:ascii="Calibri" w:hAnsi="Calibri" w:cs="Calibri"/>
        </w:rPr>
      </w:pPr>
    </w:p>
    <w:p w14:paraId="620F18A1" w14:textId="77777777" w:rsidR="003923D3" w:rsidRPr="00C70287" w:rsidRDefault="0040304E" w:rsidP="003E5A53">
      <w:pPr>
        <w:keepNext/>
        <w:keepLines/>
        <w:numPr>
          <w:ilvl w:val="0"/>
          <w:numId w:val="1"/>
        </w:numPr>
        <w:tabs>
          <w:tab w:val="clear" w:pos="480"/>
          <w:tab w:val="left" w:pos="-1440"/>
          <w:tab w:val="left" w:pos="-960"/>
          <w:tab w:val="left" w:pos="-480"/>
        </w:tabs>
        <w:ind w:right="480"/>
        <w:rPr>
          <w:rFonts w:ascii="Calibri" w:hAnsi="Calibri" w:cs="Calibri"/>
        </w:rPr>
      </w:pPr>
      <w:r w:rsidRPr="00C70287">
        <w:rPr>
          <w:rFonts w:ascii="Calibri" w:hAnsi="Calibri" w:cs="Calibri"/>
        </w:rPr>
        <w:t>Indien een factuur onjuist wordt aa</w:t>
      </w:r>
      <w:r w:rsidR="00F37591" w:rsidRPr="00C70287">
        <w:rPr>
          <w:rFonts w:ascii="Calibri" w:hAnsi="Calibri" w:cs="Calibri"/>
        </w:rPr>
        <w:t>ngeleverd</w:t>
      </w:r>
      <w:r w:rsidR="003C167B" w:rsidRPr="00C70287">
        <w:rPr>
          <w:rFonts w:ascii="Calibri" w:hAnsi="Calibri" w:cs="Calibri"/>
        </w:rPr>
        <w:t xml:space="preserve"> in de breedste zin des woord</w:t>
      </w:r>
      <w:r w:rsidR="00F37591" w:rsidRPr="00C70287">
        <w:rPr>
          <w:rFonts w:ascii="Calibri" w:hAnsi="Calibri" w:cs="Calibri"/>
        </w:rPr>
        <w:t xml:space="preserve">, zal </w:t>
      </w:r>
      <w:r w:rsidR="00D35603" w:rsidRPr="00C70287">
        <w:rPr>
          <w:rFonts w:ascii="Calibri" w:hAnsi="Calibri" w:cs="Calibri"/>
        </w:rPr>
        <w:t>opdrachtgever</w:t>
      </w:r>
      <w:r w:rsidR="00F37591" w:rsidRPr="00C70287">
        <w:rPr>
          <w:rFonts w:ascii="Calibri" w:hAnsi="Calibri" w:cs="Calibri"/>
        </w:rPr>
        <w:t>,</w:t>
      </w:r>
      <w:r w:rsidR="00D35603" w:rsidRPr="00C70287">
        <w:rPr>
          <w:rFonts w:ascii="Calibri" w:hAnsi="Calibri" w:cs="Calibri"/>
        </w:rPr>
        <w:t xml:space="preserve"> </w:t>
      </w:r>
      <w:r w:rsidRPr="00C70287">
        <w:rPr>
          <w:rFonts w:ascii="Calibri" w:hAnsi="Calibri" w:cs="Calibri"/>
        </w:rPr>
        <w:t>opdrachtnemer direct hiervan in kennis stellen. De factuur</w:t>
      </w:r>
      <w:r w:rsidR="000A291A" w:rsidRPr="00C70287">
        <w:rPr>
          <w:rFonts w:ascii="Calibri" w:hAnsi="Calibri" w:cs="Calibri"/>
        </w:rPr>
        <w:t>betaling</w:t>
      </w:r>
      <w:r w:rsidRPr="00C70287">
        <w:rPr>
          <w:rFonts w:ascii="Calibri" w:hAnsi="Calibri" w:cs="Calibri"/>
        </w:rPr>
        <w:t xml:space="preserve"> zal </w:t>
      </w:r>
      <w:r w:rsidR="000A291A" w:rsidRPr="00C70287">
        <w:rPr>
          <w:rFonts w:ascii="Calibri" w:hAnsi="Calibri" w:cs="Calibri"/>
        </w:rPr>
        <w:t>in zijn geheel worden opgeschort</w:t>
      </w:r>
      <w:r w:rsidRPr="00C70287">
        <w:rPr>
          <w:rFonts w:ascii="Calibri" w:hAnsi="Calibri" w:cs="Calibri"/>
        </w:rPr>
        <w:t xml:space="preserve">, totdat </w:t>
      </w:r>
      <w:r w:rsidR="003C167B" w:rsidRPr="00C70287">
        <w:rPr>
          <w:rFonts w:ascii="Calibri" w:hAnsi="Calibri" w:cs="Calibri"/>
        </w:rPr>
        <w:t xml:space="preserve">de factuur </w:t>
      </w:r>
      <w:r w:rsidR="00C82B40" w:rsidRPr="00C70287">
        <w:rPr>
          <w:rFonts w:ascii="Calibri" w:hAnsi="Calibri" w:cs="Calibri"/>
        </w:rPr>
        <w:t>correct is.</w:t>
      </w:r>
    </w:p>
    <w:p w14:paraId="7830B1F3" w14:textId="77777777" w:rsidR="005E0D4B" w:rsidRPr="00C70287" w:rsidRDefault="005E0D4B" w:rsidP="00D8549A">
      <w:pPr>
        <w:rPr>
          <w:rFonts w:ascii="Calibri" w:hAnsi="Calibri" w:cs="Calibri"/>
        </w:rPr>
      </w:pPr>
    </w:p>
    <w:p w14:paraId="7F27B2D5" w14:textId="77777777" w:rsidR="003923D3" w:rsidRPr="00C70287" w:rsidRDefault="005E0D4B" w:rsidP="003E5A53">
      <w:pPr>
        <w:numPr>
          <w:ilvl w:val="0"/>
          <w:numId w:val="1"/>
        </w:numPr>
        <w:tabs>
          <w:tab w:val="clear" w:pos="480"/>
          <w:tab w:val="left" w:pos="-1440"/>
          <w:tab w:val="left" w:pos="-960"/>
          <w:tab w:val="left" w:pos="-480"/>
        </w:tabs>
        <w:ind w:right="480"/>
        <w:rPr>
          <w:rFonts w:ascii="Calibri" w:hAnsi="Calibri" w:cs="Calibri"/>
        </w:rPr>
      </w:pPr>
      <w:r w:rsidRPr="00C70287">
        <w:rPr>
          <w:rFonts w:ascii="Calibri" w:hAnsi="Calibri" w:cs="Calibri"/>
        </w:rPr>
        <w:t>Uitgangspunt van betaling van de factuur is</w:t>
      </w:r>
      <w:r w:rsidR="003923D3" w:rsidRPr="00C70287">
        <w:rPr>
          <w:rFonts w:ascii="Calibri" w:hAnsi="Calibri" w:cs="Calibri"/>
        </w:rPr>
        <w:t xml:space="preserve"> op voorwaarde dat de</w:t>
      </w:r>
      <w:r w:rsidR="00F32FAF" w:rsidRPr="00C70287">
        <w:rPr>
          <w:rFonts w:ascii="Calibri" w:hAnsi="Calibri" w:cs="Calibri"/>
        </w:rPr>
        <w:t xml:space="preserve"> leveringen</w:t>
      </w:r>
      <w:r w:rsidR="00583837" w:rsidRPr="00C70287">
        <w:rPr>
          <w:rFonts w:ascii="Calibri" w:hAnsi="Calibri" w:cs="Calibri"/>
        </w:rPr>
        <w:t xml:space="preserve"> daadwerkelijk en deugdelijk zijn verricht. Opdrachtgever heeft het recht om zijn (betalings)verplichtingen op te schorten indien en voor het geval opdrachtnemer zijn verplichtingen uit hoofde van deze overeenkomst niet, dan</w:t>
      </w:r>
      <w:r w:rsidR="00A56678" w:rsidRPr="00C70287">
        <w:rPr>
          <w:rFonts w:ascii="Calibri" w:hAnsi="Calibri" w:cs="Calibri"/>
        </w:rPr>
        <w:t xml:space="preserve"> </w:t>
      </w:r>
      <w:r w:rsidR="00583837" w:rsidRPr="00C70287">
        <w:rPr>
          <w:rFonts w:ascii="Calibri" w:hAnsi="Calibri" w:cs="Calibri"/>
        </w:rPr>
        <w:t>wel onvoldoende deugdelijk nakomt.</w:t>
      </w:r>
    </w:p>
    <w:p w14:paraId="31048373" w14:textId="77777777" w:rsidR="003923D3" w:rsidRPr="00C70287" w:rsidRDefault="003923D3" w:rsidP="003E5A53">
      <w:pPr>
        <w:tabs>
          <w:tab w:val="left" w:pos="-1440"/>
          <w:tab w:val="left" w:pos="-960"/>
          <w:tab w:val="left" w:pos="-480"/>
        </w:tabs>
        <w:ind w:right="480"/>
        <w:rPr>
          <w:rFonts w:ascii="Calibri" w:hAnsi="Calibri" w:cs="Calibri"/>
        </w:rPr>
      </w:pPr>
    </w:p>
    <w:p w14:paraId="1533A62D" w14:textId="77777777" w:rsidR="00DF7CB4" w:rsidRPr="00C70287" w:rsidRDefault="00D04B62" w:rsidP="003E5A53">
      <w:pPr>
        <w:numPr>
          <w:ilvl w:val="0"/>
          <w:numId w:val="1"/>
        </w:numPr>
        <w:tabs>
          <w:tab w:val="clear" w:pos="480"/>
          <w:tab w:val="left" w:pos="-1440"/>
          <w:tab w:val="left" w:pos="-960"/>
          <w:tab w:val="left" w:pos="-480"/>
        </w:tabs>
        <w:ind w:right="480"/>
        <w:rPr>
          <w:rFonts w:ascii="Calibri" w:hAnsi="Calibri" w:cs="Calibri"/>
        </w:rPr>
      </w:pPr>
      <w:r w:rsidRPr="00C70287">
        <w:rPr>
          <w:rFonts w:ascii="Calibri" w:hAnsi="Calibri" w:cs="Calibri"/>
        </w:rPr>
        <w:t xml:space="preserve">Opdrachtgever is gerechtigd, eventuele vorderingen op opdrachtnemer, </w:t>
      </w:r>
      <w:r w:rsidR="00CB28CC" w:rsidRPr="00C70287">
        <w:rPr>
          <w:rFonts w:ascii="Calibri" w:hAnsi="Calibri" w:cs="Calibri"/>
        </w:rPr>
        <w:t>uit welke hoofde dan ook,</w:t>
      </w:r>
      <w:r w:rsidR="003923D3" w:rsidRPr="00C70287">
        <w:rPr>
          <w:rFonts w:ascii="Calibri" w:hAnsi="Calibri" w:cs="Calibri"/>
        </w:rPr>
        <w:t xml:space="preserve"> te verrekenen met openstaande facturen van opdrachtnemer.</w:t>
      </w:r>
      <w:r w:rsidR="00FC6615" w:rsidRPr="00C70287">
        <w:rPr>
          <w:rFonts w:ascii="Calibri" w:hAnsi="Calibri" w:cs="Calibri"/>
        </w:rPr>
        <w:t xml:space="preserve"> Opdrachtnemer zal hiertoe, op eerste verzoek van opdrachtgever, een creditfactuur zenden.</w:t>
      </w:r>
    </w:p>
    <w:p w14:paraId="797AC630" w14:textId="77777777" w:rsidR="006265E0" w:rsidRPr="00C70287" w:rsidRDefault="006265E0" w:rsidP="003E5A53">
      <w:pPr>
        <w:tabs>
          <w:tab w:val="left" w:pos="-1440"/>
          <w:tab w:val="left" w:pos="-960"/>
          <w:tab w:val="left" w:pos="-480"/>
        </w:tabs>
        <w:ind w:right="480"/>
        <w:rPr>
          <w:rFonts w:ascii="Calibri" w:hAnsi="Calibri" w:cs="Calibri"/>
        </w:rPr>
      </w:pPr>
    </w:p>
    <w:p w14:paraId="31A21953" w14:textId="5F10AD35" w:rsidR="00830387" w:rsidRPr="00F230E3" w:rsidRDefault="006265E0" w:rsidP="000F7DD4">
      <w:pPr>
        <w:numPr>
          <w:ilvl w:val="0"/>
          <w:numId w:val="1"/>
        </w:numPr>
        <w:tabs>
          <w:tab w:val="clear" w:pos="480"/>
          <w:tab w:val="left" w:pos="-1440"/>
          <w:tab w:val="left" w:pos="-960"/>
          <w:tab w:val="left" w:pos="-480"/>
        </w:tabs>
        <w:ind w:right="480"/>
        <w:rPr>
          <w:rFonts w:ascii="Calibri" w:hAnsi="Calibri" w:cs="Calibri"/>
          <w:i/>
        </w:rPr>
      </w:pPr>
      <w:r w:rsidRPr="00F230E3">
        <w:rPr>
          <w:rFonts w:ascii="Calibri" w:hAnsi="Calibri" w:cs="Calibri"/>
        </w:rPr>
        <w:t>Een aanspraak op vergoeding vervalt, voor zover opdrachtnemer de vergoeding niet aan opdrachtgever in rekeni</w:t>
      </w:r>
      <w:r w:rsidR="003E5B66" w:rsidRPr="00F230E3">
        <w:rPr>
          <w:rFonts w:ascii="Calibri" w:hAnsi="Calibri" w:cs="Calibri"/>
        </w:rPr>
        <w:t>ng heeft gebracht binnen één</w:t>
      </w:r>
      <w:r w:rsidRPr="00F230E3">
        <w:rPr>
          <w:rFonts w:ascii="Calibri" w:hAnsi="Calibri" w:cs="Calibri"/>
        </w:rPr>
        <w:t xml:space="preserve"> jaar na het eerste tijdstip waarop hij dat had mogen doen.</w:t>
      </w:r>
      <w:r w:rsidR="005E0D4B" w:rsidRPr="00F230E3">
        <w:rPr>
          <w:rFonts w:ascii="Calibri" w:hAnsi="Calibri" w:cs="Calibri"/>
        </w:rPr>
        <w:t xml:space="preserve"> </w:t>
      </w:r>
    </w:p>
    <w:p w14:paraId="32B253E7" w14:textId="77777777" w:rsidR="00830387" w:rsidRPr="00C70287" w:rsidRDefault="00830387" w:rsidP="003A2C82">
      <w:pPr>
        <w:pStyle w:val="Kop2"/>
        <w:rPr>
          <w:rFonts w:ascii="Calibri" w:hAnsi="Calibri" w:cs="Calibri"/>
        </w:rPr>
      </w:pPr>
      <w:bookmarkStart w:id="3" w:name="_Toc65052670"/>
      <w:r w:rsidRPr="00C70287">
        <w:rPr>
          <w:rFonts w:ascii="Calibri" w:hAnsi="Calibri" w:cs="Calibri"/>
        </w:rPr>
        <w:t xml:space="preserve">7. </w:t>
      </w:r>
      <w:bookmarkEnd w:id="3"/>
      <w:r w:rsidR="000A5EB0" w:rsidRPr="00C70287">
        <w:rPr>
          <w:rFonts w:ascii="Calibri" w:hAnsi="Calibri" w:cs="Calibri"/>
        </w:rPr>
        <w:t>Leveringen</w:t>
      </w:r>
      <w:r w:rsidR="00E91018" w:rsidRPr="00C70287">
        <w:rPr>
          <w:rFonts w:ascii="Calibri" w:hAnsi="Calibri" w:cs="Calibri"/>
        </w:rPr>
        <w:t xml:space="preserve"> </w:t>
      </w:r>
    </w:p>
    <w:p w14:paraId="7E499B15" w14:textId="77777777" w:rsidR="00830387" w:rsidRPr="00C70287" w:rsidRDefault="00830387" w:rsidP="003E5A53">
      <w:pPr>
        <w:tabs>
          <w:tab w:val="left" w:pos="-1440"/>
          <w:tab w:val="left" w:pos="-960"/>
          <w:tab w:val="left" w:pos="-480"/>
        </w:tabs>
        <w:ind w:left="500" w:right="480"/>
        <w:rPr>
          <w:rFonts w:ascii="Calibri" w:hAnsi="Calibri" w:cs="Calibri"/>
        </w:rPr>
      </w:pPr>
    </w:p>
    <w:p w14:paraId="68CF707C" w14:textId="77777777" w:rsidR="00754653" w:rsidRPr="00C70287" w:rsidRDefault="004C34D1" w:rsidP="00452789">
      <w:pPr>
        <w:numPr>
          <w:ilvl w:val="0"/>
          <w:numId w:val="9"/>
        </w:numPr>
        <w:tabs>
          <w:tab w:val="clear" w:pos="720"/>
          <w:tab w:val="left" w:pos="-1440"/>
          <w:tab w:val="left" w:pos="-960"/>
          <w:tab w:val="left" w:pos="-480"/>
        </w:tabs>
        <w:ind w:left="500" w:right="480" w:hanging="500"/>
        <w:rPr>
          <w:rFonts w:ascii="Calibri" w:hAnsi="Calibri" w:cs="Calibri"/>
        </w:rPr>
      </w:pPr>
      <w:r w:rsidRPr="00C70287">
        <w:rPr>
          <w:rFonts w:ascii="Calibri" w:hAnsi="Calibri" w:cs="Calibri"/>
        </w:rPr>
        <w:t>Opdrachtnemer levert</w:t>
      </w:r>
      <w:r w:rsidR="00452789" w:rsidRPr="00C70287">
        <w:rPr>
          <w:rFonts w:ascii="Calibri" w:hAnsi="Calibri" w:cs="Calibri"/>
        </w:rPr>
        <w:t xml:space="preserve">  nieuw</w:t>
      </w:r>
      <w:r w:rsidRPr="00C70287">
        <w:rPr>
          <w:rFonts w:ascii="Calibri" w:hAnsi="Calibri" w:cs="Calibri"/>
        </w:rPr>
        <w:t xml:space="preserve"> meubilair </w:t>
      </w:r>
      <w:r w:rsidR="000A5EB0" w:rsidRPr="00C70287">
        <w:rPr>
          <w:rFonts w:ascii="Calibri" w:hAnsi="Calibri" w:cs="Calibri"/>
        </w:rPr>
        <w:t xml:space="preserve">aan opdrachtgever conform </w:t>
      </w:r>
      <w:r w:rsidR="001B4B5E" w:rsidRPr="00C70287">
        <w:rPr>
          <w:rFonts w:ascii="Calibri" w:hAnsi="Calibri" w:cs="Calibri"/>
        </w:rPr>
        <w:t>de in het bestek gestelde f</w:t>
      </w:r>
      <w:r w:rsidR="008D27F7" w:rsidRPr="00C70287">
        <w:rPr>
          <w:rFonts w:ascii="Calibri" w:hAnsi="Calibri" w:cs="Calibri"/>
        </w:rPr>
        <w:t>unctionele</w:t>
      </w:r>
      <w:r w:rsidR="00804EBF" w:rsidRPr="00C70287">
        <w:rPr>
          <w:rFonts w:ascii="Calibri" w:hAnsi="Calibri" w:cs="Calibri"/>
        </w:rPr>
        <w:t>-</w:t>
      </w:r>
      <w:r w:rsidRPr="00C70287">
        <w:rPr>
          <w:rFonts w:ascii="Calibri" w:hAnsi="Calibri" w:cs="Calibri"/>
        </w:rPr>
        <w:t xml:space="preserve"> en technische eisen en services.</w:t>
      </w:r>
      <w:r w:rsidR="008607E3" w:rsidRPr="00C70287">
        <w:rPr>
          <w:rFonts w:ascii="Calibri" w:hAnsi="Calibri" w:cs="Calibri"/>
        </w:rPr>
        <w:t xml:space="preserve"> De levertijd van meubilair is maximaal acht weken.</w:t>
      </w:r>
    </w:p>
    <w:p w14:paraId="791B28A0" w14:textId="77777777" w:rsidR="008C7A35" w:rsidRPr="00C70287" w:rsidRDefault="008C7A35" w:rsidP="008C7A35">
      <w:pPr>
        <w:tabs>
          <w:tab w:val="left" w:pos="-1440"/>
          <w:tab w:val="left" w:pos="-960"/>
          <w:tab w:val="left" w:pos="-480"/>
        </w:tabs>
        <w:ind w:left="500" w:right="480"/>
        <w:rPr>
          <w:rFonts w:ascii="Calibri" w:hAnsi="Calibri" w:cs="Calibri"/>
        </w:rPr>
      </w:pPr>
    </w:p>
    <w:p w14:paraId="21F26B54" w14:textId="3F7A46EF" w:rsidR="008C7A35" w:rsidRPr="00C70287" w:rsidRDefault="00D55F3B" w:rsidP="00452789">
      <w:pPr>
        <w:numPr>
          <w:ilvl w:val="0"/>
          <w:numId w:val="9"/>
        </w:numPr>
        <w:tabs>
          <w:tab w:val="clear" w:pos="720"/>
          <w:tab w:val="left" w:pos="-1440"/>
          <w:tab w:val="left" w:pos="-960"/>
          <w:tab w:val="left" w:pos="-480"/>
        </w:tabs>
        <w:ind w:left="500" w:right="480" w:hanging="500"/>
        <w:rPr>
          <w:rFonts w:ascii="Calibri" w:hAnsi="Calibri" w:cs="Calibri"/>
        </w:rPr>
      </w:pPr>
      <w:r w:rsidRPr="00C70287">
        <w:rPr>
          <w:rFonts w:ascii="Calibri" w:hAnsi="Calibri" w:cs="Calibri"/>
        </w:rPr>
        <w:t xml:space="preserve">De meubellijnen </w:t>
      </w:r>
      <w:r w:rsidR="00BB52A4" w:rsidRPr="00C70287">
        <w:rPr>
          <w:rFonts w:ascii="Calibri" w:hAnsi="Calibri" w:cs="Calibri"/>
        </w:rPr>
        <w:t>zijn nog tot minimaal vijf</w:t>
      </w:r>
      <w:r w:rsidR="008C7A35" w:rsidRPr="00C70287">
        <w:rPr>
          <w:rFonts w:ascii="Calibri" w:hAnsi="Calibri" w:cs="Calibri"/>
        </w:rPr>
        <w:t xml:space="preserve"> jaren na beëindiging van deze overeenkomst leverbaar.</w:t>
      </w:r>
    </w:p>
    <w:p w14:paraId="6C0C29E3" w14:textId="77777777" w:rsidR="00754653" w:rsidRPr="00C70287" w:rsidRDefault="00754653" w:rsidP="00BC0613">
      <w:pPr>
        <w:rPr>
          <w:rFonts w:ascii="Calibri" w:hAnsi="Calibri" w:cs="Calibri"/>
        </w:rPr>
      </w:pPr>
    </w:p>
    <w:p w14:paraId="29AFE865" w14:textId="70CF2F57" w:rsidR="00754653" w:rsidRPr="00C70287" w:rsidRDefault="00754653" w:rsidP="003E5A53">
      <w:pPr>
        <w:numPr>
          <w:ilvl w:val="0"/>
          <w:numId w:val="9"/>
        </w:numPr>
        <w:tabs>
          <w:tab w:val="clear" w:pos="720"/>
          <w:tab w:val="left" w:pos="-1440"/>
          <w:tab w:val="left" w:pos="-960"/>
          <w:tab w:val="left" w:pos="-480"/>
        </w:tabs>
        <w:ind w:left="500" w:right="480" w:hanging="500"/>
        <w:rPr>
          <w:rFonts w:ascii="Calibri" w:hAnsi="Calibri" w:cs="Calibri"/>
        </w:rPr>
      </w:pPr>
      <w:r w:rsidRPr="00C70287">
        <w:rPr>
          <w:rFonts w:ascii="Calibri" w:hAnsi="Calibri" w:cs="Calibri"/>
        </w:rPr>
        <w:t>Opdrachtgever heeft in de aanbes</w:t>
      </w:r>
      <w:r w:rsidR="00ED37C0" w:rsidRPr="00C70287">
        <w:rPr>
          <w:rFonts w:ascii="Calibri" w:hAnsi="Calibri" w:cs="Calibri"/>
        </w:rPr>
        <w:t>teding alle mogelijke, relevant</w:t>
      </w:r>
      <w:r w:rsidRPr="00C70287">
        <w:rPr>
          <w:rFonts w:ascii="Calibri" w:hAnsi="Calibri" w:cs="Calibri"/>
        </w:rPr>
        <w:t>e informatie verstr</w:t>
      </w:r>
      <w:r w:rsidR="00480BDF" w:rsidRPr="00C70287">
        <w:rPr>
          <w:rFonts w:ascii="Calibri" w:hAnsi="Calibri" w:cs="Calibri"/>
        </w:rPr>
        <w:t>ekt waarop opdrachtnemer bepaalt</w:t>
      </w:r>
      <w:r w:rsidR="00E91018" w:rsidRPr="00C70287">
        <w:rPr>
          <w:rFonts w:ascii="Calibri" w:hAnsi="Calibri" w:cs="Calibri"/>
        </w:rPr>
        <w:t xml:space="preserve"> heeft welk meubilair hij geschikt acht om te gaan leveren </w:t>
      </w:r>
      <w:r w:rsidRPr="00C70287">
        <w:rPr>
          <w:rFonts w:ascii="Calibri" w:hAnsi="Calibri" w:cs="Calibri"/>
        </w:rPr>
        <w:t xml:space="preserve">. Opdrachtnemer kan geen beroep doen op het ontbreken van informatie. </w:t>
      </w:r>
      <w:r w:rsidR="00E91018" w:rsidRPr="00C70287">
        <w:rPr>
          <w:rFonts w:ascii="Calibri" w:hAnsi="Calibri" w:cs="Calibri"/>
        </w:rPr>
        <w:t xml:space="preserve">Het meubilair </w:t>
      </w:r>
      <w:r w:rsidRPr="00C70287">
        <w:rPr>
          <w:rFonts w:ascii="Calibri" w:hAnsi="Calibri" w:cs="Calibri"/>
        </w:rPr>
        <w:t>welke opdrachtnemer gaat leveren is geschikt voor</w:t>
      </w:r>
      <w:r w:rsidR="00E91018" w:rsidRPr="00C70287">
        <w:rPr>
          <w:rFonts w:ascii="Calibri" w:hAnsi="Calibri" w:cs="Calibri"/>
        </w:rPr>
        <w:t xml:space="preserve"> het te verwachten gebruik, zijnde gebruik door</w:t>
      </w:r>
      <w:r w:rsidR="00421E5C" w:rsidRPr="00C70287">
        <w:rPr>
          <w:rFonts w:ascii="Calibri" w:hAnsi="Calibri" w:cs="Calibri"/>
        </w:rPr>
        <w:t xml:space="preserve"> kinderen in de leeftijdsgroep </w:t>
      </w:r>
      <w:r w:rsidR="000125A7" w:rsidRPr="00C70287">
        <w:rPr>
          <w:rFonts w:ascii="Calibri" w:hAnsi="Calibri" w:cs="Calibri"/>
        </w:rPr>
        <w:t>12</w:t>
      </w:r>
      <w:r w:rsidR="00421E5C" w:rsidRPr="00C70287">
        <w:rPr>
          <w:rFonts w:ascii="Calibri" w:hAnsi="Calibri" w:cs="Calibri"/>
        </w:rPr>
        <w:t xml:space="preserve"> tot 18</w:t>
      </w:r>
      <w:r w:rsidR="00E91018" w:rsidRPr="00C70287">
        <w:rPr>
          <w:rFonts w:ascii="Calibri" w:hAnsi="Calibri" w:cs="Calibri"/>
        </w:rPr>
        <w:t xml:space="preserve"> jaar.</w:t>
      </w:r>
    </w:p>
    <w:p w14:paraId="5C733924" w14:textId="77777777" w:rsidR="00DF572F" w:rsidRPr="00C70287" w:rsidRDefault="00DF572F" w:rsidP="003E5A53">
      <w:pPr>
        <w:tabs>
          <w:tab w:val="left" w:pos="-1440"/>
          <w:tab w:val="left" w:pos="-960"/>
          <w:tab w:val="left" w:pos="-480"/>
        </w:tabs>
        <w:ind w:left="500" w:right="480"/>
        <w:rPr>
          <w:rFonts w:ascii="Calibri" w:hAnsi="Calibri" w:cs="Calibri"/>
        </w:rPr>
      </w:pPr>
    </w:p>
    <w:p w14:paraId="4B63FABC" w14:textId="4CA7C6D4" w:rsidR="007C340D" w:rsidRPr="00C70287" w:rsidRDefault="0074559C" w:rsidP="007C340D">
      <w:pPr>
        <w:numPr>
          <w:ilvl w:val="0"/>
          <w:numId w:val="9"/>
        </w:numPr>
        <w:tabs>
          <w:tab w:val="clear" w:pos="720"/>
          <w:tab w:val="left" w:pos="-1440"/>
          <w:tab w:val="left" w:pos="-960"/>
          <w:tab w:val="left" w:pos="-480"/>
        </w:tabs>
        <w:ind w:left="500" w:right="480" w:hanging="500"/>
        <w:rPr>
          <w:rFonts w:ascii="Calibri" w:hAnsi="Calibri" w:cs="Calibri"/>
        </w:rPr>
      </w:pPr>
      <w:r w:rsidRPr="00C70287">
        <w:rPr>
          <w:rFonts w:ascii="Calibri" w:hAnsi="Calibri" w:cs="Calibri"/>
        </w:rPr>
        <w:t>Opdrachtnemer</w:t>
      </w:r>
      <w:r w:rsidR="00DF572F" w:rsidRPr="00C70287">
        <w:rPr>
          <w:rFonts w:ascii="Calibri" w:hAnsi="Calibri" w:cs="Calibri"/>
        </w:rPr>
        <w:t xml:space="preserve"> levert </w:t>
      </w:r>
      <w:r w:rsidR="00E35FB2" w:rsidRPr="00C70287">
        <w:rPr>
          <w:rFonts w:ascii="Calibri" w:hAnsi="Calibri" w:cs="Calibri"/>
        </w:rPr>
        <w:t>meubilair</w:t>
      </w:r>
      <w:r w:rsidRPr="00C70287">
        <w:rPr>
          <w:rFonts w:ascii="Calibri" w:hAnsi="Calibri" w:cs="Calibri"/>
        </w:rPr>
        <w:t xml:space="preserve"> waarvan naar alle redelijkheid mag worden verwacht dat ze geschikt is </w:t>
      </w:r>
      <w:r w:rsidR="00E35FB2" w:rsidRPr="00C70287">
        <w:rPr>
          <w:rFonts w:ascii="Calibri" w:hAnsi="Calibri" w:cs="Calibri"/>
        </w:rPr>
        <w:t xml:space="preserve">voor gebruik </w:t>
      </w:r>
      <w:r w:rsidR="00CA6750" w:rsidRPr="00C70287">
        <w:rPr>
          <w:rFonts w:ascii="Calibri" w:hAnsi="Calibri" w:cs="Calibri"/>
        </w:rPr>
        <w:t>binnen het</w:t>
      </w:r>
      <w:r w:rsidR="007C340D" w:rsidRPr="00C70287">
        <w:rPr>
          <w:rFonts w:ascii="Calibri" w:hAnsi="Calibri" w:cs="Calibri"/>
        </w:rPr>
        <w:t xml:space="preserve"> </w:t>
      </w:r>
      <w:r w:rsidR="00CA6750" w:rsidRPr="00C70287">
        <w:rPr>
          <w:rFonts w:ascii="Calibri" w:hAnsi="Calibri" w:cs="Calibri"/>
        </w:rPr>
        <w:t xml:space="preserve">voortgezet </w:t>
      </w:r>
      <w:r w:rsidRPr="00C70287">
        <w:rPr>
          <w:rFonts w:ascii="Calibri" w:hAnsi="Calibri" w:cs="Calibri"/>
        </w:rPr>
        <w:t>onderwijs</w:t>
      </w:r>
      <w:r w:rsidR="00E35FB2" w:rsidRPr="00C70287">
        <w:rPr>
          <w:rFonts w:ascii="Calibri" w:hAnsi="Calibri" w:cs="Calibri"/>
        </w:rPr>
        <w:t>.</w:t>
      </w:r>
      <w:r w:rsidRPr="00C70287">
        <w:rPr>
          <w:rFonts w:ascii="Calibri" w:hAnsi="Calibri" w:cs="Calibri"/>
        </w:rPr>
        <w:t xml:space="preserve"> </w:t>
      </w:r>
      <w:r w:rsidR="007C340D" w:rsidRPr="00C70287">
        <w:rPr>
          <w:rFonts w:ascii="Calibri" w:hAnsi="Calibri" w:cs="Calibri"/>
        </w:rPr>
        <w:t>Hieronder wordt in ieder geval begrepen, maar niet beperkt tot:</w:t>
      </w:r>
    </w:p>
    <w:p w14:paraId="5596E446" w14:textId="0A87835F" w:rsidR="007C340D" w:rsidRPr="00C70287" w:rsidRDefault="007C340D" w:rsidP="007C340D">
      <w:pPr>
        <w:pStyle w:val="Lijstalinea"/>
        <w:numPr>
          <w:ilvl w:val="0"/>
          <w:numId w:val="42"/>
        </w:numPr>
        <w:tabs>
          <w:tab w:val="left" w:pos="-1440"/>
          <w:tab w:val="left" w:pos="-960"/>
          <w:tab w:val="left" w:pos="-480"/>
        </w:tabs>
        <w:ind w:right="480"/>
        <w:rPr>
          <w:rFonts w:ascii="Calibri" w:hAnsi="Calibri" w:cs="Calibri"/>
        </w:rPr>
      </w:pPr>
      <w:r w:rsidRPr="00C70287">
        <w:rPr>
          <w:rFonts w:ascii="Calibri" w:hAnsi="Calibri" w:cs="Calibri"/>
        </w:rPr>
        <w:t>Meubilair is bestand tegen intensief en veelvuldig gebruik (hufterproof);</w:t>
      </w:r>
    </w:p>
    <w:p w14:paraId="18C03370" w14:textId="77777777" w:rsidR="007C340D" w:rsidRPr="00C70287" w:rsidRDefault="007C340D" w:rsidP="007C340D">
      <w:pPr>
        <w:pStyle w:val="Lijstalinea"/>
        <w:numPr>
          <w:ilvl w:val="0"/>
          <w:numId w:val="42"/>
        </w:numPr>
        <w:tabs>
          <w:tab w:val="left" w:pos="-1440"/>
          <w:tab w:val="left" w:pos="-960"/>
          <w:tab w:val="left" w:pos="-480"/>
        </w:tabs>
        <w:ind w:right="480"/>
        <w:rPr>
          <w:rFonts w:ascii="Calibri" w:hAnsi="Calibri" w:cs="Calibri"/>
        </w:rPr>
      </w:pPr>
      <w:r w:rsidRPr="00C70287">
        <w:rPr>
          <w:rFonts w:ascii="Calibri" w:hAnsi="Calibri" w:cs="Calibri"/>
        </w:rPr>
        <w:t>Meubilair is vrij van technisch onderhoud en heeft een technische levensduur van twintig jaar;</w:t>
      </w:r>
    </w:p>
    <w:p w14:paraId="208219A5" w14:textId="77777777" w:rsidR="007C340D" w:rsidRPr="00C70287" w:rsidRDefault="007C340D" w:rsidP="007C340D">
      <w:pPr>
        <w:pStyle w:val="Lijstalinea"/>
        <w:numPr>
          <w:ilvl w:val="0"/>
          <w:numId w:val="42"/>
        </w:numPr>
        <w:tabs>
          <w:tab w:val="left" w:pos="-1440"/>
          <w:tab w:val="left" w:pos="-960"/>
          <w:tab w:val="left" w:pos="-480"/>
        </w:tabs>
        <w:ind w:right="480"/>
        <w:rPr>
          <w:rFonts w:ascii="Calibri" w:hAnsi="Calibri" w:cs="Calibri"/>
        </w:rPr>
      </w:pPr>
      <w:r w:rsidRPr="00C70287">
        <w:rPr>
          <w:rFonts w:ascii="Calibri" w:hAnsi="Calibri" w:cs="Calibri"/>
        </w:rPr>
        <w:t>Meubilair is stabie</w:t>
      </w:r>
      <w:r w:rsidR="00D505EF" w:rsidRPr="00C70287">
        <w:rPr>
          <w:rFonts w:ascii="Calibri" w:hAnsi="Calibri" w:cs="Calibri"/>
        </w:rPr>
        <w:t>l en geschikt voor de doelgroep. Alle contactvlakken met de vloer zijn instelbaar, tenzij anders overeengekomen.</w:t>
      </w:r>
    </w:p>
    <w:p w14:paraId="3A1E8D22" w14:textId="77777777" w:rsidR="00576F2E" w:rsidRPr="00C70287" w:rsidRDefault="00576F2E" w:rsidP="00576F2E">
      <w:pPr>
        <w:pStyle w:val="Lijstalinea"/>
        <w:numPr>
          <w:ilvl w:val="0"/>
          <w:numId w:val="42"/>
        </w:numPr>
        <w:tabs>
          <w:tab w:val="left" w:pos="-1440"/>
          <w:tab w:val="left" w:pos="-960"/>
          <w:tab w:val="left" w:pos="-480"/>
        </w:tabs>
        <w:ind w:right="480"/>
        <w:rPr>
          <w:rFonts w:ascii="Calibri" w:hAnsi="Calibri" w:cs="Calibri"/>
        </w:rPr>
      </w:pPr>
      <w:r w:rsidRPr="00C70287">
        <w:rPr>
          <w:rFonts w:ascii="Calibri" w:hAnsi="Calibri" w:cs="Calibri"/>
        </w:rPr>
        <w:t>Het meubilair dient kras-, stoot- en slijtvast, glad en afneembaar, lichtecht, vochtongevoelig (tegen kromtrekken) en chemicaliënbestendig te zijn afgewerkt.</w:t>
      </w:r>
    </w:p>
    <w:p w14:paraId="4119220D" w14:textId="77777777" w:rsidR="00800D3B" w:rsidRPr="00C70287" w:rsidRDefault="00800D3B" w:rsidP="00800D3B">
      <w:pPr>
        <w:pStyle w:val="Lijstalinea"/>
        <w:numPr>
          <w:ilvl w:val="0"/>
          <w:numId w:val="42"/>
        </w:numPr>
        <w:tabs>
          <w:tab w:val="left" w:pos="-1440"/>
          <w:tab w:val="left" w:pos="-960"/>
          <w:tab w:val="left" w:pos="-480"/>
        </w:tabs>
        <w:ind w:right="480"/>
        <w:rPr>
          <w:rFonts w:ascii="Calibri" w:hAnsi="Calibri" w:cs="Calibri"/>
        </w:rPr>
      </w:pPr>
      <w:r w:rsidRPr="00C70287">
        <w:rPr>
          <w:rFonts w:ascii="Calibri" w:hAnsi="Calibri" w:cs="Calibri"/>
        </w:rPr>
        <w:t>Plastic/rubberen onderdelen/doppen dienen zodanig gemonteerd te zijn dat ze niet los te krijgen of te verwijderen zijn.</w:t>
      </w:r>
    </w:p>
    <w:p w14:paraId="7C3C183F" w14:textId="28E783DF" w:rsidR="00800D3B" w:rsidRPr="00C70287" w:rsidRDefault="00800D3B" w:rsidP="00B5411E">
      <w:pPr>
        <w:pStyle w:val="Lijstalinea"/>
        <w:numPr>
          <w:ilvl w:val="0"/>
          <w:numId w:val="42"/>
        </w:numPr>
        <w:tabs>
          <w:tab w:val="left" w:pos="-1440"/>
          <w:tab w:val="left" w:pos="-960"/>
          <w:tab w:val="left" w:pos="-480"/>
        </w:tabs>
        <w:ind w:right="480"/>
        <w:rPr>
          <w:rFonts w:ascii="Calibri" w:hAnsi="Calibri" w:cs="Calibri"/>
        </w:rPr>
      </w:pPr>
      <w:r w:rsidRPr="00C70287">
        <w:rPr>
          <w:rFonts w:ascii="Calibri" w:hAnsi="Calibri" w:cs="Calibri"/>
        </w:rPr>
        <w:t>S</w:t>
      </w:r>
      <w:r w:rsidR="00B5411E" w:rsidRPr="00C70287">
        <w:rPr>
          <w:rFonts w:ascii="Calibri" w:hAnsi="Calibri" w:cs="Calibri"/>
        </w:rPr>
        <w:t>cherpe</w:t>
      </w:r>
      <w:r w:rsidRPr="00C70287">
        <w:rPr>
          <w:rFonts w:ascii="Calibri" w:hAnsi="Calibri" w:cs="Calibri"/>
        </w:rPr>
        <w:t xml:space="preserve"> randen of hoeken of scherpe uitstekende onderdelen zoals schroefjes komen niet voor.</w:t>
      </w:r>
    </w:p>
    <w:p w14:paraId="287B2CB0" w14:textId="696835D2" w:rsidR="00800D3B" w:rsidRPr="00C70287" w:rsidRDefault="00D505EF" w:rsidP="00D505EF">
      <w:pPr>
        <w:pStyle w:val="Lijstalinea"/>
        <w:numPr>
          <w:ilvl w:val="0"/>
          <w:numId w:val="42"/>
        </w:numPr>
        <w:tabs>
          <w:tab w:val="left" w:pos="-1440"/>
          <w:tab w:val="left" w:pos="-960"/>
          <w:tab w:val="left" w:pos="-480"/>
        </w:tabs>
        <w:ind w:right="480"/>
        <w:rPr>
          <w:rFonts w:ascii="Calibri" w:hAnsi="Calibri" w:cs="Calibri"/>
        </w:rPr>
      </w:pPr>
      <w:r w:rsidRPr="00C70287">
        <w:rPr>
          <w:rFonts w:ascii="Calibri" w:hAnsi="Calibri" w:cs="Calibri"/>
        </w:rPr>
        <w:t xml:space="preserve">Alle meubels zijn geschikt voor gebruik op </w:t>
      </w:r>
      <w:r w:rsidR="000125A7" w:rsidRPr="00C70287">
        <w:rPr>
          <w:rFonts w:ascii="Calibri" w:hAnsi="Calibri" w:cs="Calibri"/>
        </w:rPr>
        <w:t>linoleum</w:t>
      </w:r>
      <w:r w:rsidRPr="00C70287">
        <w:rPr>
          <w:rFonts w:ascii="Calibri" w:hAnsi="Calibri" w:cs="Calibri"/>
        </w:rPr>
        <w:t>vloeren en zijn voorzien van vloerdoppen met als doel dat de vloerbedekking (</w:t>
      </w:r>
      <w:r w:rsidR="000125A7" w:rsidRPr="00C70287">
        <w:rPr>
          <w:rFonts w:ascii="Calibri" w:hAnsi="Calibri" w:cs="Calibri"/>
        </w:rPr>
        <w:t>lino</w:t>
      </w:r>
      <w:r w:rsidRPr="00C70287">
        <w:rPr>
          <w:rFonts w:ascii="Calibri" w:hAnsi="Calibri" w:cs="Calibri"/>
        </w:rPr>
        <w:t>leum) niet beschadigt. Vloerdoppen moeten een</w:t>
      </w:r>
      <w:r w:rsidR="00F526C9" w:rsidRPr="00C70287">
        <w:rPr>
          <w:rFonts w:ascii="Calibri" w:hAnsi="Calibri" w:cs="Calibri"/>
        </w:rPr>
        <w:t>voudig vervangen kunnen worden.</w:t>
      </w:r>
    </w:p>
    <w:p w14:paraId="186E22E6" w14:textId="77777777" w:rsidR="00000CE4" w:rsidRPr="00C70287" w:rsidRDefault="00000CE4" w:rsidP="00D505EF">
      <w:pPr>
        <w:pStyle w:val="Lijstalinea"/>
        <w:numPr>
          <w:ilvl w:val="0"/>
          <w:numId w:val="42"/>
        </w:numPr>
        <w:tabs>
          <w:tab w:val="left" w:pos="-1440"/>
          <w:tab w:val="left" w:pos="-960"/>
          <w:tab w:val="left" w:pos="-480"/>
        </w:tabs>
        <w:ind w:right="480"/>
        <w:rPr>
          <w:rFonts w:ascii="Calibri" w:hAnsi="Calibri" w:cs="Calibri"/>
        </w:rPr>
      </w:pPr>
      <w:r w:rsidRPr="00C70287">
        <w:rPr>
          <w:rFonts w:ascii="Calibri" w:hAnsi="Calibri" w:cs="Calibri"/>
        </w:rPr>
        <w:t>Stoffen: kleurechtheid 5 en ISO 105-B02; minimaal 100.000 Martindale, ISO 12947-2; brandwerendheid: BS EN 1021-1 en 2 en BS 5852-1 en 2 crib 5; FAR 25853b; DIN 4102 B2; NFP 92503 M2.</w:t>
      </w:r>
      <w:r w:rsidR="00A07AC5" w:rsidRPr="00C70287">
        <w:rPr>
          <w:rFonts w:ascii="Calibri" w:hAnsi="Calibri" w:cs="Calibri"/>
        </w:rPr>
        <w:t xml:space="preserve"> </w:t>
      </w:r>
      <w:r w:rsidR="003D3FEA" w:rsidRPr="00C70287">
        <w:rPr>
          <w:rFonts w:ascii="Calibri" w:hAnsi="Calibri" w:cs="Calibri"/>
        </w:rPr>
        <w:t xml:space="preserve"> </w:t>
      </w:r>
    </w:p>
    <w:p w14:paraId="543D858E" w14:textId="0DEBB1CB" w:rsidR="007C340D" w:rsidRPr="00C70287" w:rsidRDefault="007C340D" w:rsidP="007C340D">
      <w:pPr>
        <w:tabs>
          <w:tab w:val="left" w:pos="-1440"/>
          <w:tab w:val="left" w:pos="-960"/>
          <w:tab w:val="left" w:pos="-480"/>
        </w:tabs>
        <w:ind w:right="480"/>
        <w:rPr>
          <w:rFonts w:ascii="Calibri" w:hAnsi="Calibri" w:cs="Calibri"/>
        </w:rPr>
      </w:pPr>
      <w:r w:rsidRPr="00C70287">
        <w:rPr>
          <w:rFonts w:ascii="Calibri" w:hAnsi="Calibri" w:cs="Calibri"/>
        </w:rPr>
        <w:tab/>
        <w:t xml:space="preserve">Een verdere uitwerking van technische en functionele eisen staat in de </w:t>
      </w:r>
      <w:r w:rsidR="00B5411E" w:rsidRPr="00C70287">
        <w:rPr>
          <w:rFonts w:ascii="Calibri" w:hAnsi="Calibri" w:cs="Calibri"/>
        </w:rPr>
        <w:t>u</w:t>
      </w:r>
      <w:r w:rsidRPr="00C70287">
        <w:rPr>
          <w:rFonts w:ascii="Calibri" w:hAnsi="Calibri" w:cs="Calibri"/>
        </w:rPr>
        <w:t>itvoeringsbepaling.</w:t>
      </w:r>
    </w:p>
    <w:p w14:paraId="573974AC" w14:textId="77777777" w:rsidR="003E5A53" w:rsidRPr="00C70287" w:rsidRDefault="003E5A53" w:rsidP="007C340D">
      <w:pPr>
        <w:rPr>
          <w:rFonts w:ascii="Calibri" w:hAnsi="Calibri" w:cs="Calibri"/>
        </w:rPr>
      </w:pPr>
    </w:p>
    <w:p w14:paraId="523DCD64" w14:textId="77777777" w:rsidR="009E119D" w:rsidRPr="00C70287" w:rsidRDefault="009E119D" w:rsidP="00A01C85">
      <w:pPr>
        <w:numPr>
          <w:ilvl w:val="0"/>
          <w:numId w:val="9"/>
        </w:numPr>
        <w:tabs>
          <w:tab w:val="clear" w:pos="720"/>
          <w:tab w:val="left" w:pos="-1440"/>
          <w:tab w:val="left" w:pos="-960"/>
          <w:tab w:val="left" w:pos="-480"/>
        </w:tabs>
        <w:ind w:left="500" w:right="480" w:hanging="500"/>
        <w:rPr>
          <w:rFonts w:ascii="Calibri" w:hAnsi="Calibri" w:cs="Calibri"/>
        </w:rPr>
      </w:pPr>
      <w:r w:rsidRPr="00C70287">
        <w:rPr>
          <w:rFonts w:ascii="Calibri" w:hAnsi="Calibri" w:cs="Calibri"/>
        </w:rPr>
        <w:t>Alle aangeboden meubilair voldoet aan de volgende, steeds meest recente normen:</w:t>
      </w:r>
    </w:p>
    <w:p w14:paraId="27FD462D" w14:textId="77777777" w:rsidR="0063764B" w:rsidRPr="00C70287" w:rsidRDefault="0063764B" w:rsidP="0063764B">
      <w:pPr>
        <w:tabs>
          <w:tab w:val="left" w:pos="-1440"/>
          <w:tab w:val="left" w:pos="-960"/>
          <w:tab w:val="left" w:pos="-480"/>
        </w:tabs>
        <w:ind w:left="500" w:right="480"/>
        <w:rPr>
          <w:rFonts w:ascii="Calibri" w:hAnsi="Calibri" w:cs="Calibri"/>
          <w:b/>
        </w:rPr>
      </w:pPr>
      <w:r w:rsidRPr="00C70287">
        <w:rPr>
          <w:rFonts w:ascii="Calibri" w:hAnsi="Calibri" w:cs="Calibri"/>
          <w:b/>
        </w:rPr>
        <w:t xml:space="preserve">Algemeen ( alle leveringen): </w:t>
      </w:r>
    </w:p>
    <w:p w14:paraId="3A7A05D0" w14:textId="77777777" w:rsidR="0063764B" w:rsidRPr="00C70287" w:rsidRDefault="0063764B" w:rsidP="0063764B">
      <w:pPr>
        <w:tabs>
          <w:tab w:val="left" w:pos="-1440"/>
          <w:tab w:val="left" w:pos="-960"/>
          <w:tab w:val="left" w:pos="-480"/>
        </w:tabs>
        <w:ind w:left="500" w:right="480"/>
        <w:rPr>
          <w:rFonts w:ascii="Calibri" w:hAnsi="Calibri" w:cs="Calibri"/>
        </w:rPr>
      </w:pPr>
      <w:r w:rsidRPr="00C70287">
        <w:rPr>
          <w:rFonts w:ascii="Calibri" w:hAnsi="Calibri" w:cs="Calibri"/>
        </w:rPr>
        <w:t>Warenwet Algemene Productveiligheid;</w:t>
      </w:r>
    </w:p>
    <w:p w14:paraId="763DD1C1" w14:textId="77777777" w:rsidR="0063764B" w:rsidRPr="00C70287" w:rsidRDefault="0063764B" w:rsidP="0063764B">
      <w:pPr>
        <w:tabs>
          <w:tab w:val="left" w:pos="-1440"/>
          <w:tab w:val="left" w:pos="-960"/>
          <w:tab w:val="left" w:pos="-480"/>
        </w:tabs>
        <w:ind w:left="500" w:right="480"/>
        <w:rPr>
          <w:rFonts w:ascii="Calibri" w:hAnsi="Calibri" w:cs="Calibri"/>
        </w:rPr>
      </w:pPr>
      <w:r w:rsidRPr="00C70287">
        <w:rPr>
          <w:rFonts w:ascii="Calibri" w:hAnsi="Calibri" w:cs="Calibri"/>
        </w:rPr>
        <w:t>Arbowetgeving;</w:t>
      </w:r>
    </w:p>
    <w:p w14:paraId="3CA4C71C" w14:textId="77777777" w:rsidR="0063764B" w:rsidRPr="00C70287" w:rsidRDefault="0063764B" w:rsidP="0063764B">
      <w:pPr>
        <w:tabs>
          <w:tab w:val="left" w:pos="-1440"/>
          <w:tab w:val="left" w:pos="-960"/>
          <w:tab w:val="left" w:pos="-480"/>
        </w:tabs>
        <w:ind w:left="500" w:right="480"/>
        <w:rPr>
          <w:rFonts w:ascii="Calibri" w:hAnsi="Calibri" w:cs="Calibri"/>
        </w:rPr>
      </w:pPr>
      <w:r w:rsidRPr="00C70287">
        <w:rPr>
          <w:rFonts w:ascii="Calibri" w:hAnsi="Calibri" w:cs="Calibri"/>
        </w:rPr>
        <w:t>Voor producten niet expliciet onder een specifieke richtlijn/norm vallen geldt: richtlijn Algemene Product Veiligheid.</w:t>
      </w:r>
    </w:p>
    <w:p w14:paraId="18774987" w14:textId="77777777" w:rsidR="009E119D" w:rsidRPr="00C70287" w:rsidRDefault="009E119D" w:rsidP="0063764B">
      <w:pPr>
        <w:tabs>
          <w:tab w:val="left" w:pos="-1440"/>
          <w:tab w:val="left" w:pos="-960"/>
          <w:tab w:val="left" w:pos="-480"/>
        </w:tabs>
        <w:ind w:left="500" w:right="480"/>
        <w:rPr>
          <w:rFonts w:ascii="Calibri" w:hAnsi="Calibri" w:cs="Calibri"/>
        </w:rPr>
      </w:pPr>
      <w:r w:rsidRPr="00C70287">
        <w:rPr>
          <w:rFonts w:ascii="Calibri" w:hAnsi="Calibri" w:cs="Calibri"/>
          <w:b/>
        </w:rPr>
        <w:t>Onderwijstafels en – stoelen</w:t>
      </w:r>
    </w:p>
    <w:p w14:paraId="334C770B" w14:textId="77777777" w:rsidR="009E119D" w:rsidRPr="00C70287" w:rsidRDefault="009E119D" w:rsidP="009E119D">
      <w:pPr>
        <w:tabs>
          <w:tab w:val="left" w:pos="-1440"/>
          <w:tab w:val="left" w:pos="-960"/>
          <w:tab w:val="left" w:pos="-480"/>
        </w:tabs>
        <w:ind w:left="500" w:right="480"/>
        <w:rPr>
          <w:rFonts w:ascii="Calibri" w:hAnsi="Calibri" w:cs="Calibri"/>
        </w:rPr>
      </w:pPr>
      <w:r w:rsidRPr="00C70287">
        <w:rPr>
          <w:rFonts w:ascii="Calibri" w:hAnsi="Calibri" w:cs="Calibri"/>
        </w:rPr>
        <w:t>NEN-EN 1729-1 voor functionele afmetingen</w:t>
      </w:r>
      <w:r w:rsidR="00F5153F" w:rsidRPr="00C70287">
        <w:rPr>
          <w:rFonts w:ascii="Calibri" w:hAnsi="Calibri" w:cs="Calibri"/>
        </w:rPr>
        <w:t>.</w:t>
      </w:r>
    </w:p>
    <w:p w14:paraId="177FA0EA" w14:textId="77777777" w:rsidR="009E119D" w:rsidRPr="00C70287" w:rsidRDefault="009E119D" w:rsidP="009E119D">
      <w:pPr>
        <w:tabs>
          <w:tab w:val="left" w:pos="-1440"/>
          <w:tab w:val="left" w:pos="-960"/>
          <w:tab w:val="left" w:pos="-480"/>
        </w:tabs>
        <w:ind w:left="500" w:right="480"/>
        <w:rPr>
          <w:rFonts w:ascii="Calibri" w:hAnsi="Calibri" w:cs="Calibri"/>
        </w:rPr>
      </w:pPr>
      <w:r w:rsidRPr="00C70287">
        <w:rPr>
          <w:rFonts w:ascii="Calibri" w:hAnsi="Calibri" w:cs="Calibri"/>
        </w:rPr>
        <w:t>NEN-EN 1729-2 norm voor veiligheidseisen en beproevingsmethoden</w:t>
      </w:r>
      <w:r w:rsidR="00F5153F" w:rsidRPr="00C70287">
        <w:rPr>
          <w:rFonts w:ascii="Calibri" w:hAnsi="Calibri" w:cs="Calibri"/>
        </w:rPr>
        <w:t>.</w:t>
      </w:r>
    </w:p>
    <w:p w14:paraId="164CE22A" w14:textId="77777777" w:rsidR="009E119D" w:rsidRPr="00C70287" w:rsidRDefault="009E119D" w:rsidP="009E119D">
      <w:pPr>
        <w:tabs>
          <w:tab w:val="left" w:pos="-1440"/>
          <w:tab w:val="left" w:pos="-960"/>
          <w:tab w:val="left" w:pos="-480"/>
        </w:tabs>
        <w:ind w:left="500" w:right="480"/>
        <w:rPr>
          <w:rFonts w:ascii="Calibri" w:hAnsi="Calibri" w:cs="Calibri"/>
          <w:b/>
        </w:rPr>
      </w:pPr>
      <w:r w:rsidRPr="00C70287">
        <w:rPr>
          <w:rFonts w:ascii="Calibri" w:hAnsi="Calibri" w:cs="Calibri"/>
          <w:b/>
        </w:rPr>
        <w:t>Bureaus en tafels</w:t>
      </w:r>
    </w:p>
    <w:p w14:paraId="1E8D1EBB" w14:textId="77777777" w:rsidR="009E119D" w:rsidRPr="00C70287" w:rsidRDefault="009E119D" w:rsidP="009E119D">
      <w:pPr>
        <w:tabs>
          <w:tab w:val="left" w:pos="-1440"/>
          <w:tab w:val="left" w:pos="-960"/>
          <w:tab w:val="left" w:pos="-480"/>
        </w:tabs>
        <w:ind w:left="500" w:right="480"/>
        <w:rPr>
          <w:rFonts w:ascii="Calibri" w:hAnsi="Calibri" w:cs="Calibri"/>
        </w:rPr>
      </w:pPr>
      <w:r w:rsidRPr="00C70287">
        <w:rPr>
          <w:rFonts w:ascii="Calibri" w:hAnsi="Calibri" w:cs="Calibri"/>
        </w:rPr>
        <w:t>NEN-EN 527-1, -2 en -3.</w:t>
      </w:r>
    </w:p>
    <w:p w14:paraId="1424DBBD" w14:textId="77777777" w:rsidR="00D41F3D" w:rsidRPr="00C70287" w:rsidRDefault="00000CE4" w:rsidP="009E119D">
      <w:pPr>
        <w:tabs>
          <w:tab w:val="left" w:pos="-1440"/>
          <w:tab w:val="left" w:pos="-960"/>
          <w:tab w:val="left" w:pos="-480"/>
        </w:tabs>
        <w:ind w:left="500" w:right="480"/>
        <w:rPr>
          <w:rFonts w:ascii="Calibri" w:hAnsi="Calibri" w:cs="Calibri"/>
          <w:b/>
        </w:rPr>
      </w:pPr>
      <w:r w:rsidRPr="00C70287">
        <w:rPr>
          <w:rFonts w:ascii="Calibri" w:hAnsi="Calibri" w:cs="Calibri"/>
          <w:b/>
        </w:rPr>
        <w:t>Bureaustoelen</w:t>
      </w:r>
    </w:p>
    <w:p w14:paraId="7E3C71B3" w14:textId="3A25A4A2" w:rsidR="00000CE4" w:rsidRPr="00C70287" w:rsidRDefault="00000CE4" w:rsidP="000125A7">
      <w:pPr>
        <w:tabs>
          <w:tab w:val="left" w:pos="-1440"/>
          <w:tab w:val="left" w:pos="-960"/>
          <w:tab w:val="left" w:pos="-480"/>
        </w:tabs>
        <w:ind w:left="500" w:right="480"/>
        <w:rPr>
          <w:rFonts w:ascii="Calibri" w:hAnsi="Calibri" w:cs="Calibri"/>
        </w:rPr>
      </w:pPr>
      <w:r w:rsidRPr="00C70287">
        <w:rPr>
          <w:rFonts w:ascii="Calibri" w:hAnsi="Calibri" w:cs="Calibri"/>
        </w:rPr>
        <w:t>Methode van meting van maatvoering conform NEN-EN 1335-1. -2 en -3.</w:t>
      </w:r>
    </w:p>
    <w:p w14:paraId="6FE2D390" w14:textId="77777777" w:rsidR="00000CE4" w:rsidRPr="00C70287" w:rsidRDefault="00000CE4" w:rsidP="009E119D">
      <w:pPr>
        <w:tabs>
          <w:tab w:val="left" w:pos="-1440"/>
          <w:tab w:val="left" w:pos="-960"/>
          <w:tab w:val="left" w:pos="-480"/>
        </w:tabs>
        <w:ind w:left="500" w:right="480"/>
        <w:rPr>
          <w:rFonts w:ascii="Calibri" w:hAnsi="Calibri" w:cs="Calibri"/>
        </w:rPr>
      </w:pPr>
    </w:p>
    <w:p w14:paraId="6BDB3F1C" w14:textId="77777777" w:rsidR="00A01C85" w:rsidRPr="00C70287" w:rsidRDefault="000334FE" w:rsidP="00A01C85">
      <w:pPr>
        <w:numPr>
          <w:ilvl w:val="0"/>
          <w:numId w:val="9"/>
        </w:numPr>
        <w:tabs>
          <w:tab w:val="clear" w:pos="720"/>
          <w:tab w:val="left" w:pos="-1440"/>
          <w:tab w:val="left" w:pos="-960"/>
          <w:tab w:val="left" w:pos="-480"/>
        </w:tabs>
        <w:ind w:left="500" w:right="480" w:hanging="500"/>
        <w:rPr>
          <w:rFonts w:ascii="Calibri" w:hAnsi="Calibri" w:cs="Calibri"/>
        </w:rPr>
      </w:pPr>
      <w:r w:rsidRPr="00C70287">
        <w:rPr>
          <w:rFonts w:ascii="Calibri" w:hAnsi="Calibri" w:cs="Calibri"/>
        </w:rPr>
        <w:t>O</w:t>
      </w:r>
      <w:r w:rsidR="007C340D" w:rsidRPr="00C70287">
        <w:rPr>
          <w:rFonts w:ascii="Calibri" w:hAnsi="Calibri" w:cs="Calibri"/>
        </w:rPr>
        <w:t xml:space="preserve">pdrachtnemer communiceert </w:t>
      </w:r>
      <w:r w:rsidR="00380921" w:rsidRPr="00C70287">
        <w:rPr>
          <w:rFonts w:ascii="Calibri" w:hAnsi="Calibri" w:cs="Calibri"/>
        </w:rPr>
        <w:t>proactief</w:t>
      </w:r>
      <w:r w:rsidR="007C340D" w:rsidRPr="00C70287">
        <w:rPr>
          <w:rFonts w:ascii="Calibri" w:hAnsi="Calibri" w:cs="Calibri"/>
        </w:rPr>
        <w:t xml:space="preserve"> met de door opdrachtgever aangestelde</w:t>
      </w:r>
      <w:r w:rsidR="008C7A35" w:rsidRPr="00C70287">
        <w:rPr>
          <w:rFonts w:ascii="Calibri" w:hAnsi="Calibri" w:cs="Calibri"/>
        </w:rPr>
        <w:t xml:space="preserve"> en bevoegde</w:t>
      </w:r>
      <w:r w:rsidR="007C340D" w:rsidRPr="00C70287">
        <w:rPr>
          <w:rFonts w:ascii="Calibri" w:hAnsi="Calibri" w:cs="Calibri"/>
        </w:rPr>
        <w:t xml:space="preserve"> contactpersoon </w:t>
      </w:r>
      <w:r w:rsidR="007F734B" w:rsidRPr="00C70287">
        <w:rPr>
          <w:rFonts w:ascii="Calibri" w:hAnsi="Calibri" w:cs="Calibri"/>
        </w:rPr>
        <w:t xml:space="preserve">over de </w:t>
      </w:r>
      <w:r w:rsidR="00380921" w:rsidRPr="00C70287">
        <w:rPr>
          <w:rFonts w:ascii="Calibri" w:hAnsi="Calibri" w:cs="Calibri"/>
        </w:rPr>
        <w:t>bestelling</w:t>
      </w:r>
      <w:r w:rsidR="007F734B" w:rsidRPr="00C70287">
        <w:rPr>
          <w:rFonts w:ascii="Calibri" w:hAnsi="Calibri" w:cs="Calibri"/>
        </w:rPr>
        <w:t>,</w:t>
      </w:r>
      <w:r w:rsidR="00380921" w:rsidRPr="00C70287">
        <w:rPr>
          <w:rFonts w:ascii="Calibri" w:hAnsi="Calibri" w:cs="Calibri"/>
        </w:rPr>
        <w:t xml:space="preserve"> over de leveringstermijn en de daadwerkelijke levering, montage en moment van oplevering van het meubilair.</w:t>
      </w:r>
      <w:r w:rsidR="00BC0613" w:rsidRPr="00C70287">
        <w:rPr>
          <w:rFonts w:ascii="Calibri" w:hAnsi="Calibri" w:cs="Calibri"/>
        </w:rPr>
        <w:t xml:space="preserve"> Alsmede de exacte plaats waar meubilair geplaatst moet worden.</w:t>
      </w:r>
    </w:p>
    <w:p w14:paraId="5511027E" w14:textId="77777777" w:rsidR="006D222D" w:rsidRPr="00C70287" w:rsidRDefault="006D222D" w:rsidP="006D222D">
      <w:pPr>
        <w:tabs>
          <w:tab w:val="left" w:pos="-1440"/>
          <w:tab w:val="left" w:pos="-960"/>
          <w:tab w:val="left" w:pos="-480"/>
        </w:tabs>
        <w:ind w:left="500" w:right="480"/>
        <w:rPr>
          <w:rFonts w:ascii="Calibri" w:hAnsi="Calibri" w:cs="Calibri"/>
        </w:rPr>
      </w:pPr>
    </w:p>
    <w:p w14:paraId="08997637" w14:textId="77777777" w:rsidR="006D222D" w:rsidRPr="00C70287" w:rsidRDefault="006D222D" w:rsidP="00A01C85">
      <w:pPr>
        <w:numPr>
          <w:ilvl w:val="0"/>
          <w:numId w:val="9"/>
        </w:numPr>
        <w:tabs>
          <w:tab w:val="clear" w:pos="720"/>
          <w:tab w:val="left" w:pos="-1440"/>
          <w:tab w:val="left" w:pos="-960"/>
          <w:tab w:val="left" w:pos="-480"/>
        </w:tabs>
        <w:ind w:left="500" w:right="480" w:hanging="500"/>
        <w:rPr>
          <w:rFonts w:ascii="Calibri" w:hAnsi="Calibri" w:cs="Calibri"/>
        </w:rPr>
      </w:pPr>
      <w:r w:rsidRPr="00C70287">
        <w:rPr>
          <w:rFonts w:ascii="Calibri" w:hAnsi="Calibri" w:cs="Calibri"/>
        </w:rPr>
        <w:t>Alle medewerkers van opdrachtnemer, welke op enigerlei wijze communiceren met opdrachtgever:</w:t>
      </w:r>
    </w:p>
    <w:p w14:paraId="0258D8AD" w14:textId="431853D4" w:rsidR="006D222D" w:rsidRPr="00C70287" w:rsidRDefault="00B5411E" w:rsidP="006D222D">
      <w:pPr>
        <w:pStyle w:val="Lijstalinea"/>
        <w:numPr>
          <w:ilvl w:val="0"/>
          <w:numId w:val="42"/>
        </w:numPr>
        <w:tabs>
          <w:tab w:val="left" w:pos="-1440"/>
          <w:tab w:val="left" w:pos="-960"/>
          <w:tab w:val="left" w:pos="-480"/>
        </w:tabs>
        <w:ind w:right="480"/>
        <w:rPr>
          <w:rFonts w:ascii="Calibri" w:hAnsi="Calibri" w:cs="Calibri"/>
        </w:rPr>
      </w:pPr>
      <w:r w:rsidRPr="00C70287">
        <w:rPr>
          <w:rFonts w:ascii="Calibri" w:hAnsi="Calibri" w:cs="Calibri"/>
        </w:rPr>
        <w:t>B</w:t>
      </w:r>
      <w:r w:rsidR="006D222D" w:rsidRPr="00C70287">
        <w:rPr>
          <w:rFonts w:ascii="Calibri" w:hAnsi="Calibri" w:cs="Calibri"/>
        </w:rPr>
        <w:t>eheersen de Nederlandse taal;</w:t>
      </w:r>
    </w:p>
    <w:p w14:paraId="257D1D45" w14:textId="0315E8DA" w:rsidR="006D222D" w:rsidRPr="00C70287" w:rsidRDefault="00B5411E" w:rsidP="006D222D">
      <w:pPr>
        <w:pStyle w:val="Lijstalinea"/>
        <w:numPr>
          <w:ilvl w:val="0"/>
          <w:numId w:val="42"/>
        </w:numPr>
        <w:tabs>
          <w:tab w:val="left" w:pos="-1440"/>
          <w:tab w:val="left" w:pos="-960"/>
          <w:tab w:val="left" w:pos="-480"/>
        </w:tabs>
        <w:ind w:right="480"/>
        <w:rPr>
          <w:rFonts w:ascii="Calibri" w:hAnsi="Calibri" w:cs="Calibri"/>
        </w:rPr>
      </w:pPr>
      <w:r w:rsidRPr="00C70287">
        <w:rPr>
          <w:rFonts w:ascii="Calibri" w:hAnsi="Calibri" w:cs="Calibri"/>
        </w:rPr>
        <w:t>N</w:t>
      </w:r>
      <w:r w:rsidR="006D222D" w:rsidRPr="00C70287">
        <w:rPr>
          <w:rFonts w:ascii="Calibri" w:hAnsi="Calibri" w:cs="Calibri"/>
        </w:rPr>
        <w:t>emen de geldende huisregels van opdrachtgever in acht (indien fysiek ter plaatse);</w:t>
      </w:r>
    </w:p>
    <w:p w14:paraId="4BD8B14A" w14:textId="4227AC7F" w:rsidR="006D222D" w:rsidRPr="00C70287" w:rsidRDefault="006D222D" w:rsidP="006D222D">
      <w:pPr>
        <w:pStyle w:val="Lijstalinea"/>
        <w:numPr>
          <w:ilvl w:val="0"/>
          <w:numId w:val="42"/>
        </w:numPr>
        <w:tabs>
          <w:tab w:val="left" w:pos="-1440"/>
          <w:tab w:val="left" w:pos="-960"/>
          <w:tab w:val="left" w:pos="-480"/>
        </w:tabs>
        <w:ind w:right="480"/>
        <w:rPr>
          <w:rFonts w:ascii="Calibri" w:hAnsi="Calibri" w:cs="Calibri"/>
        </w:rPr>
      </w:pPr>
      <w:r w:rsidRPr="00C70287">
        <w:rPr>
          <w:rFonts w:ascii="Calibri" w:hAnsi="Calibri" w:cs="Calibri"/>
        </w:rPr>
        <w:t>dragen  herkenbare bedrijfskled</w:t>
      </w:r>
      <w:r w:rsidR="00D26C5B" w:rsidRPr="00C70287">
        <w:rPr>
          <w:rFonts w:ascii="Calibri" w:hAnsi="Calibri" w:cs="Calibri"/>
        </w:rPr>
        <w:t>ing (indien fysiek ter plaatse</w:t>
      </w:r>
      <w:r w:rsidRPr="00C70287">
        <w:rPr>
          <w:rFonts w:ascii="Calibri" w:hAnsi="Calibri" w:cs="Calibri"/>
        </w:rPr>
        <w:t>);</w:t>
      </w:r>
    </w:p>
    <w:p w14:paraId="531650D4" w14:textId="77777777" w:rsidR="00A01C85" w:rsidRPr="00C70287" w:rsidRDefault="00A01C85" w:rsidP="00A01C85">
      <w:pPr>
        <w:tabs>
          <w:tab w:val="left" w:pos="-1440"/>
          <w:tab w:val="left" w:pos="-960"/>
          <w:tab w:val="left" w:pos="-480"/>
        </w:tabs>
        <w:ind w:left="500" w:right="480"/>
        <w:rPr>
          <w:rFonts w:ascii="Calibri" w:hAnsi="Calibri" w:cs="Calibri"/>
        </w:rPr>
      </w:pPr>
    </w:p>
    <w:p w14:paraId="1A27B2E7" w14:textId="328CDBBD" w:rsidR="00A01C85" w:rsidRPr="00C70287" w:rsidRDefault="00A01C85" w:rsidP="00A01C85">
      <w:pPr>
        <w:numPr>
          <w:ilvl w:val="0"/>
          <w:numId w:val="9"/>
        </w:numPr>
        <w:tabs>
          <w:tab w:val="clear" w:pos="720"/>
          <w:tab w:val="left" w:pos="-1440"/>
          <w:tab w:val="left" w:pos="-960"/>
          <w:tab w:val="left" w:pos="-480"/>
        </w:tabs>
        <w:ind w:left="500" w:right="480" w:hanging="500"/>
        <w:rPr>
          <w:rFonts w:ascii="Calibri" w:hAnsi="Calibri" w:cs="Calibri"/>
        </w:rPr>
      </w:pPr>
      <w:r w:rsidRPr="00C70287">
        <w:rPr>
          <w:rFonts w:ascii="Calibri" w:hAnsi="Calibri" w:cs="Calibri"/>
        </w:rPr>
        <w:t>Voorafgaand aan een levering zend</w:t>
      </w:r>
      <w:r w:rsidR="00D26C5B" w:rsidRPr="00C70287">
        <w:rPr>
          <w:rFonts w:ascii="Calibri" w:hAnsi="Calibri" w:cs="Calibri"/>
        </w:rPr>
        <w:t>t</w:t>
      </w:r>
      <w:r w:rsidRPr="00C70287">
        <w:rPr>
          <w:rFonts w:ascii="Calibri" w:hAnsi="Calibri" w:cs="Calibri"/>
        </w:rPr>
        <w:t xml:space="preserve"> opdrachtgever een verzoek tot offerte incl. retourneerbare opdrachtbevestiging aan opdrachtnemer. Opdrachtnemer baseert zijn offerte op prijzen zoals vermeld in de uitvoeringsbepaling. Opdrachtgever zorgt voor een rechtsge</w:t>
      </w:r>
      <w:r w:rsidR="00D26C5B" w:rsidRPr="00C70287">
        <w:rPr>
          <w:rFonts w:ascii="Calibri" w:hAnsi="Calibri" w:cs="Calibri"/>
        </w:rPr>
        <w:t>ldig</w:t>
      </w:r>
      <w:r w:rsidRPr="00C70287">
        <w:rPr>
          <w:rFonts w:ascii="Calibri" w:hAnsi="Calibri" w:cs="Calibri"/>
        </w:rPr>
        <w:t xml:space="preserve"> getekende opdrachtbon, als bevestiging van de bestelling. De daadwerkelijke bestelling kan marginaal afwijken in het werk.</w:t>
      </w:r>
    </w:p>
    <w:p w14:paraId="00071240" w14:textId="77777777" w:rsidR="00380921" w:rsidRPr="00C70287" w:rsidRDefault="00A01C85" w:rsidP="00A01C85">
      <w:pPr>
        <w:tabs>
          <w:tab w:val="left" w:pos="-1440"/>
          <w:tab w:val="left" w:pos="-960"/>
          <w:tab w:val="left" w:pos="-480"/>
        </w:tabs>
        <w:ind w:left="500" w:right="480"/>
        <w:rPr>
          <w:rFonts w:ascii="Calibri" w:hAnsi="Calibri" w:cs="Calibri"/>
        </w:rPr>
      </w:pPr>
      <w:r w:rsidRPr="00C70287">
        <w:rPr>
          <w:rFonts w:ascii="Calibri" w:hAnsi="Calibri" w:cs="Calibri"/>
        </w:rPr>
        <w:t xml:space="preserve"> </w:t>
      </w:r>
    </w:p>
    <w:p w14:paraId="2A53DBEC" w14:textId="1C6E417C" w:rsidR="006D222D" w:rsidRPr="00C70287" w:rsidRDefault="00DE4FAE" w:rsidP="006D222D">
      <w:pPr>
        <w:numPr>
          <w:ilvl w:val="0"/>
          <w:numId w:val="9"/>
        </w:numPr>
        <w:tabs>
          <w:tab w:val="clear" w:pos="720"/>
          <w:tab w:val="left" w:pos="-1440"/>
          <w:tab w:val="left" w:pos="-960"/>
          <w:tab w:val="left" w:pos="-480"/>
        </w:tabs>
        <w:ind w:left="500" w:right="480" w:hanging="500"/>
        <w:rPr>
          <w:rFonts w:ascii="Calibri" w:hAnsi="Calibri" w:cs="Calibri"/>
        </w:rPr>
      </w:pPr>
      <w:r w:rsidRPr="00C70287">
        <w:rPr>
          <w:rFonts w:ascii="Calibri" w:hAnsi="Calibri" w:cs="Calibri"/>
        </w:rPr>
        <w:t xml:space="preserve">Opdrachtnemer draagt zorg </w:t>
      </w:r>
      <w:r w:rsidR="00B5411E" w:rsidRPr="00C70287">
        <w:rPr>
          <w:rFonts w:ascii="Calibri" w:hAnsi="Calibri" w:cs="Calibri"/>
        </w:rPr>
        <w:t xml:space="preserve"> voor </w:t>
      </w:r>
      <w:r w:rsidRPr="00C70287">
        <w:rPr>
          <w:rFonts w:ascii="Calibri" w:hAnsi="Calibri" w:cs="Calibri"/>
        </w:rPr>
        <w:t xml:space="preserve">correcte levering en een veilige, tijdelijke, leveringsplaats van het meubilair, zodanig dat het object, overige inventaris en vloeren niet beschadigen en de vluchtwegen niet worden belemmerd. </w:t>
      </w:r>
      <w:r w:rsidR="001F2C8F" w:rsidRPr="00C70287">
        <w:rPr>
          <w:rFonts w:ascii="Calibri" w:hAnsi="Calibri" w:cs="Calibri"/>
        </w:rPr>
        <w:t xml:space="preserve">Opdrachtgever stelt daartoe ruimte beschikbaar. </w:t>
      </w:r>
      <w:r w:rsidRPr="00C70287">
        <w:rPr>
          <w:rFonts w:ascii="Calibri" w:hAnsi="Calibri" w:cs="Calibri"/>
        </w:rPr>
        <w:t>De termijn waarop het meubilair op deze tijdelijke plaats kan staan is maximaal één week, tenzij uitdrukkelijk en schriftelijk met opdrachtgever andere afspraken zijn gemaakt over de planning.</w:t>
      </w:r>
    </w:p>
    <w:p w14:paraId="6E28A8D3" w14:textId="77777777" w:rsidR="006D222D" w:rsidRPr="00C70287" w:rsidRDefault="006D222D" w:rsidP="006D222D">
      <w:pPr>
        <w:tabs>
          <w:tab w:val="left" w:pos="-1440"/>
          <w:tab w:val="left" w:pos="-960"/>
          <w:tab w:val="left" w:pos="-480"/>
        </w:tabs>
        <w:ind w:left="500" w:right="480"/>
        <w:rPr>
          <w:rFonts w:ascii="Calibri" w:hAnsi="Calibri" w:cs="Calibri"/>
        </w:rPr>
      </w:pPr>
    </w:p>
    <w:p w14:paraId="28E1A80E" w14:textId="77777777" w:rsidR="006D222D" w:rsidRPr="00C70287" w:rsidRDefault="006D222D" w:rsidP="006D222D">
      <w:pPr>
        <w:numPr>
          <w:ilvl w:val="0"/>
          <w:numId w:val="9"/>
        </w:numPr>
        <w:tabs>
          <w:tab w:val="clear" w:pos="720"/>
          <w:tab w:val="left" w:pos="-1440"/>
          <w:tab w:val="left" w:pos="-960"/>
          <w:tab w:val="left" w:pos="-480"/>
        </w:tabs>
        <w:ind w:left="500" w:right="480" w:hanging="500"/>
        <w:rPr>
          <w:rFonts w:ascii="Calibri" w:hAnsi="Calibri" w:cs="Calibri"/>
        </w:rPr>
      </w:pPr>
      <w:r w:rsidRPr="00C70287">
        <w:rPr>
          <w:rFonts w:ascii="Calibri" w:hAnsi="Calibri" w:cs="Calibri"/>
        </w:rPr>
        <w:t>Na werktijd dient de werkvloer, met inbegrip van de aan- en afvoerroutes, schoon en opgeruimd te zijn. Gedurende de gehele periode van werkzaamheden dienen vluchtwegen, - deuren en –routes te allen tijde vrij te zijn van obstakels en goed toegankelijk voor hulpdiensten.</w:t>
      </w:r>
    </w:p>
    <w:p w14:paraId="73F8EF3C" w14:textId="77777777" w:rsidR="00DE4FAE" w:rsidRPr="00C70287" w:rsidRDefault="00DE4FAE" w:rsidP="00DE4FAE">
      <w:pPr>
        <w:tabs>
          <w:tab w:val="left" w:pos="-1440"/>
          <w:tab w:val="left" w:pos="-960"/>
          <w:tab w:val="left" w:pos="-480"/>
        </w:tabs>
        <w:ind w:left="500" w:right="480"/>
        <w:rPr>
          <w:rFonts w:ascii="Calibri" w:hAnsi="Calibri" w:cs="Calibri"/>
        </w:rPr>
      </w:pPr>
    </w:p>
    <w:p w14:paraId="2FFEBBF2" w14:textId="59D4A443" w:rsidR="003E5A53" w:rsidRPr="00C70287" w:rsidRDefault="00380921" w:rsidP="00A01C85">
      <w:pPr>
        <w:numPr>
          <w:ilvl w:val="0"/>
          <w:numId w:val="9"/>
        </w:numPr>
        <w:tabs>
          <w:tab w:val="clear" w:pos="720"/>
          <w:tab w:val="left" w:pos="-1440"/>
          <w:tab w:val="left" w:pos="-960"/>
          <w:tab w:val="left" w:pos="-480"/>
        </w:tabs>
        <w:ind w:left="500" w:right="480" w:hanging="500"/>
        <w:rPr>
          <w:rFonts w:ascii="Calibri" w:hAnsi="Calibri" w:cs="Calibri"/>
        </w:rPr>
      </w:pPr>
      <w:r w:rsidRPr="00C70287">
        <w:rPr>
          <w:rFonts w:ascii="Calibri" w:hAnsi="Calibri" w:cs="Calibri"/>
        </w:rPr>
        <w:t>Opdrachtgever wordt uitgenodigd door opdrachtnemer voor een opleveringsmoment. Op dat moment treft opdrachtgever</w:t>
      </w:r>
      <w:r w:rsidR="00D06D5C" w:rsidRPr="00C70287">
        <w:rPr>
          <w:rFonts w:ascii="Calibri" w:hAnsi="Calibri" w:cs="Calibri"/>
        </w:rPr>
        <w:t>, door opdrachtnemer uitgevoerd,</w:t>
      </w:r>
      <w:r w:rsidR="001F2C8F" w:rsidRPr="00C70287">
        <w:rPr>
          <w:rFonts w:ascii="Calibri" w:hAnsi="Calibri" w:cs="Calibri"/>
        </w:rPr>
        <w:t xml:space="preserve"> </w:t>
      </w:r>
      <w:r w:rsidRPr="00C70287">
        <w:rPr>
          <w:rFonts w:ascii="Calibri" w:hAnsi="Calibri" w:cs="Calibri"/>
        </w:rPr>
        <w:t xml:space="preserve"> gebruiks</w:t>
      </w:r>
      <w:r w:rsidR="001E754F" w:rsidRPr="00C70287">
        <w:rPr>
          <w:rFonts w:ascii="Calibri" w:hAnsi="Calibri" w:cs="Calibri"/>
        </w:rPr>
        <w:t xml:space="preserve">klaar, </w:t>
      </w:r>
      <w:r w:rsidRPr="00C70287">
        <w:rPr>
          <w:rFonts w:ascii="Calibri" w:hAnsi="Calibri" w:cs="Calibri"/>
        </w:rPr>
        <w:t>gemonteerd</w:t>
      </w:r>
      <w:r w:rsidR="001F2C8F" w:rsidRPr="00C70287">
        <w:rPr>
          <w:rFonts w:ascii="Calibri" w:hAnsi="Calibri" w:cs="Calibri"/>
        </w:rPr>
        <w:t>, op juiste hoogte gesteld</w:t>
      </w:r>
      <w:r w:rsidR="001E754F" w:rsidRPr="00C70287">
        <w:rPr>
          <w:rFonts w:ascii="Calibri" w:hAnsi="Calibri" w:cs="Calibri"/>
        </w:rPr>
        <w:t xml:space="preserve"> en gereinigd</w:t>
      </w:r>
      <w:r w:rsidR="00D26C5B" w:rsidRPr="00C70287">
        <w:rPr>
          <w:rFonts w:ascii="Calibri" w:hAnsi="Calibri" w:cs="Calibri"/>
        </w:rPr>
        <w:t xml:space="preserve"> meubilair, ontdaan van alle (</w:t>
      </w:r>
      <w:r w:rsidRPr="00C70287">
        <w:rPr>
          <w:rFonts w:ascii="Calibri" w:hAnsi="Calibri" w:cs="Calibri"/>
        </w:rPr>
        <w:t>i</w:t>
      </w:r>
      <w:r w:rsidR="00D26C5B" w:rsidRPr="00C70287">
        <w:rPr>
          <w:rFonts w:ascii="Calibri" w:hAnsi="Calibri" w:cs="Calibri"/>
        </w:rPr>
        <w:t>ndien bestemd voor verwijdering</w:t>
      </w:r>
      <w:r w:rsidRPr="00C70287">
        <w:rPr>
          <w:rFonts w:ascii="Calibri" w:hAnsi="Calibri" w:cs="Calibri"/>
        </w:rPr>
        <w:t xml:space="preserve">) stickers en overige verpakkingsmaterialen en voorzien van, </w:t>
      </w:r>
      <w:r w:rsidR="001E754F" w:rsidRPr="00C70287">
        <w:rPr>
          <w:rFonts w:ascii="Calibri" w:hAnsi="Calibri" w:cs="Calibri"/>
        </w:rPr>
        <w:t>indien noodzakelijk</w:t>
      </w:r>
      <w:r w:rsidRPr="00C70287">
        <w:rPr>
          <w:rFonts w:ascii="Calibri" w:hAnsi="Calibri" w:cs="Calibri"/>
        </w:rPr>
        <w:t>, gebruiksinstructie.</w:t>
      </w:r>
      <w:r w:rsidR="00C80605" w:rsidRPr="00C70287">
        <w:rPr>
          <w:rFonts w:ascii="Calibri" w:hAnsi="Calibri" w:cs="Calibri"/>
        </w:rPr>
        <w:t xml:space="preserve"> </w:t>
      </w:r>
      <w:r w:rsidR="00A01C85" w:rsidRPr="00C70287">
        <w:rPr>
          <w:rFonts w:ascii="Calibri" w:hAnsi="Calibri" w:cs="Calibri"/>
        </w:rPr>
        <w:t xml:space="preserve">Tijdens het opleveringsmoment worden in gezamenlijkheid de exacte aantallen en soorten meubilair vastgesteld. </w:t>
      </w:r>
      <w:r w:rsidR="00C80605" w:rsidRPr="00C70287">
        <w:rPr>
          <w:rFonts w:ascii="Calibri" w:hAnsi="Calibri" w:cs="Calibri"/>
        </w:rPr>
        <w:t>Opdrachtnemer draagt zorgt voor het verwijderen én afvoeren van alle verpakkingsmaterialen.</w:t>
      </w:r>
      <w:r w:rsidR="003D3FEA" w:rsidRPr="00C70287">
        <w:rPr>
          <w:rFonts w:ascii="Calibri" w:hAnsi="Calibri" w:cs="Calibri"/>
        </w:rPr>
        <w:t xml:space="preserve"> Na het opleveringsmoment worden ook de eigendomsrechten overgedragen.</w:t>
      </w:r>
    </w:p>
    <w:p w14:paraId="5A7D0329" w14:textId="77777777" w:rsidR="00A01C85" w:rsidRPr="00C70287" w:rsidRDefault="00A01C85" w:rsidP="00A01C85">
      <w:pPr>
        <w:tabs>
          <w:tab w:val="left" w:pos="-1440"/>
          <w:tab w:val="left" w:pos="-960"/>
          <w:tab w:val="left" w:pos="-480"/>
        </w:tabs>
        <w:ind w:left="500" w:right="480"/>
        <w:rPr>
          <w:rFonts w:ascii="Calibri" w:hAnsi="Calibri" w:cs="Calibri"/>
        </w:rPr>
      </w:pPr>
    </w:p>
    <w:p w14:paraId="5A381B67" w14:textId="77777777" w:rsidR="00DF048D" w:rsidRPr="00C70287" w:rsidRDefault="00C133A3" w:rsidP="00DF048D">
      <w:pPr>
        <w:pStyle w:val="Kop2"/>
        <w:numPr>
          <w:ilvl w:val="0"/>
          <w:numId w:val="11"/>
        </w:numPr>
        <w:rPr>
          <w:rFonts w:ascii="Calibri" w:hAnsi="Calibri" w:cs="Calibri"/>
        </w:rPr>
      </w:pPr>
      <w:r w:rsidRPr="00C70287">
        <w:rPr>
          <w:rFonts w:ascii="Calibri" w:hAnsi="Calibri" w:cs="Calibri"/>
        </w:rPr>
        <w:t>Service / Klachten</w:t>
      </w:r>
    </w:p>
    <w:p w14:paraId="3580296B" w14:textId="77777777" w:rsidR="007F734B" w:rsidRPr="00C70287" w:rsidRDefault="00BC0613" w:rsidP="00BC0613">
      <w:pPr>
        <w:numPr>
          <w:ilvl w:val="0"/>
          <w:numId w:val="39"/>
        </w:numPr>
        <w:tabs>
          <w:tab w:val="clear" w:pos="720"/>
          <w:tab w:val="left" w:pos="-1440"/>
          <w:tab w:val="left" w:pos="-960"/>
          <w:tab w:val="left" w:pos="-480"/>
        </w:tabs>
        <w:ind w:left="499" w:hanging="499"/>
        <w:rPr>
          <w:rFonts w:ascii="Calibri" w:hAnsi="Calibri" w:cs="Calibri"/>
        </w:rPr>
      </w:pPr>
      <w:r w:rsidRPr="00C70287">
        <w:rPr>
          <w:rFonts w:ascii="Calibri" w:hAnsi="Calibri" w:cs="Calibri"/>
        </w:rPr>
        <w:t>Na de oplevering blijft opdrachtnemer verantwoordelijk voor het leveren van nazorg en gebruiksinstructie. Alsmede het geven van technische instructie aan medewerkers  van opdrachtnemer over bijv. demontage, montage en eenvoudige reparaties.</w:t>
      </w:r>
    </w:p>
    <w:p w14:paraId="10C1B009" w14:textId="77777777" w:rsidR="00BC0613" w:rsidRPr="00C70287" w:rsidRDefault="00BC0613" w:rsidP="00BC0613">
      <w:pPr>
        <w:tabs>
          <w:tab w:val="left" w:pos="-1440"/>
          <w:tab w:val="left" w:pos="-960"/>
          <w:tab w:val="left" w:pos="-480"/>
        </w:tabs>
        <w:ind w:left="499"/>
        <w:rPr>
          <w:rFonts w:ascii="Calibri" w:hAnsi="Calibri" w:cs="Calibri"/>
        </w:rPr>
      </w:pPr>
    </w:p>
    <w:p w14:paraId="718B0BA7" w14:textId="77777777" w:rsidR="00BC0613" w:rsidRPr="00C70287" w:rsidRDefault="00BC0613" w:rsidP="00BC0613">
      <w:pPr>
        <w:numPr>
          <w:ilvl w:val="0"/>
          <w:numId w:val="39"/>
        </w:numPr>
        <w:tabs>
          <w:tab w:val="clear" w:pos="720"/>
          <w:tab w:val="left" w:pos="-1440"/>
          <w:tab w:val="left" w:pos="-960"/>
          <w:tab w:val="left" w:pos="-480"/>
        </w:tabs>
        <w:ind w:left="499" w:hanging="499"/>
        <w:rPr>
          <w:rFonts w:ascii="Calibri" w:hAnsi="Calibri" w:cs="Calibri"/>
        </w:rPr>
      </w:pPr>
      <w:r w:rsidRPr="00C70287">
        <w:rPr>
          <w:rFonts w:ascii="Calibri" w:hAnsi="Calibri" w:cs="Calibri"/>
        </w:rPr>
        <w:t>Gedurende de looptijd van de overeenkomst stelt opdrachtnemer proefopstellingen en –modellen beschikbaar voor een periode van minimaal twee weken.</w:t>
      </w:r>
    </w:p>
    <w:p w14:paraId="7E4B0352" w14:textId="77777777" w:rsidR="00BC0613" w:rsidRPr="00C70287" w:rsidRDefault="00BC0613" w:rsidP="00BC0613">
      <w:pPr>
        <w:tabs>
          <w:tab w:val="left" w:pos="-1440"/>
          <w:tab w:val="left" w:pos="-960"/>
          <w:tab w:val="left" w:pos="-480"/>
        </w:tabs>
        <w:ind w:left="499"/>
        <w:rPr>
          <w:rFonts w:ascii="Calibri" w:hAnsi="Calibri" w:cs="Calibri"/>
        </w:rPr>
      </w:pPr>
    </w:p>
    <w:p w14:paraId="1ECB5228" w14:textId="5302947D" w:rsidR="00A247E5" w:rsidRPr="00C70287" w:rsidRDefault="00406C6D" w:rsidP="00A247E5">
      <w:pPr>
        <w:numPr>
          <w:ilvl w:val="0"/>
          <w:numId w:val="39"/>
        </w:numPr>
        <w:tabs>
          <w:tab w:val="clear" w:pos="720"/>
          <w:tab w:val="left" w:pos="-1440"/>
          <w:tab w:val="left" w:pos="-960"/>
          <w:tab w:val="left" w:pos="-480"/>
        </w:tabs>
        <w:ind w:left="499" w:hanging="499"/>
        <w:rPr>
          <w:rFonts w:ascii="Calibri" w:hAnsi="Calibri" w:cs="Calibri"/>
        </w:rPr>
      </w:pPr>
      <w:r w:rsidRPr="00C70287">
        <w:rPr>
          <w:rFonts w:ascii="Calibri" w:hAnsi="Calibri" w:cs="Calibri"/>
        </w:rPr>
        <w:t xml:space="preserve">Opdrachtgever eist </w:t>
      </w:r>
      <w:r w:rsidR="00BC0613" w:rsidRPr="00C70287">
        <w:rPr>
          <w:rFonts w:ascii="Calibri" w:hAnsi="Calibri" w:cs="Calibri"/>
        </w:rPr>
        <w:t xml:space="preserve">van opdrachtnemer actuele kennis op het </w:t>
      </w:r>
      <w:r w:rsidR="00421E5C" w:rsidRPr="00C70287">
        <w:rPr>
          <w:rFonts w:ascii="Calibri" w:hAnsi="Calibri" w:cs="Calibri"/>
        </w:rPr>
        <w:t>gebied van inrichten van het</w:t>
      </w:r>
      <w:r w:rsidR="00BC0613" w:rsidRPr="00C70287">
        <w:rPr>
          <w:rFonts w:ascii="Calibri" w:hAnsi="Calibri" w:cs="Calibri"/>
        </w:rPr>
        <w:t xml:space="preserve"> onderwijs en innovaties op dit gebied.</w:t>
      </w:r>
    </w:p>
    <w:p w14:paraId="791B9BA0" w14:textId="77777777" w:rsidR="00406C6D" w:rsidRPr="00C70287" w:rsidRDefault="00406C6D" w:rsidP="00406C6D">
      <w:pPr>
        <w:tabs>
          <w:tab w:val="left" w:pos="-1440"/>
          <w:tab w:val="left" w:pos="-960"/>
          <w:tab w:val="left" w:pos="-480"/>
        </w:tabs>
        <w:ind w:left="499"/>
        <w:rPr>
          <w:rFonts w:ascii="Calibri" w:hAnsi="Calibri" w:cs="Calibri"/>
        </w:rPr>
      </w:pPr>
    </w:p>
    <w:p w14:paraId="332E33D3" w14:textId="77777777" w:rsidR="00A654B5" w:rsidRPr="00C70287" w:rsidRDefault="00B11F59" w:rsidP="00A654B5">
      <w:pPr>
        <w:numPr>
          <w:ilvl w:val="0"/>
          <w:numId w:val="39"/>
        </w:numPr>
        <w:tabs>
          <w:tab w:val="clear" w:pos="720"/>
          <w:tab w:val="left" w:pos="-1440"/>
          <w:tab w:val="left" w:pos="-960"/>
          <w:tab w:val="left" w:pos="-480"/>
        </w:tabs>
        <w:ind w:left="499" w:hanging="499"/>
        <w:rPr>
          <w:rFonts w:ascii="Calibri" w:hAnsi="Calibri" w:cs="Calibri"/>
        </w:rPr>
      </w:pPr>
      <w:r w:rsidRPr="00C70287">
        <w:rPr>
          <w:rFonts w:ascii="Calibri" w:hAnsi="Calibri" w:cs="Calibri"/>
        </w:rPr>
        <w:t xml:space="preserve">Opdrachtnemer verzorgt, indien daartoe verzocht door opdrachtgever, het begeleiden van de </w:t>
      </w:r>
      <w:r w:rsidR="00A654B5" w:rsidRPr="00C70287">
        <w:rPr>
          <w:rFonts w:ascii="Calibri" w:hAnsi="Calibri" w:cs="Calibri"/>
        </w:rPr>
        <w:t>aanschaf van nieuw meubilair, door in ieder geval</w:t>
      </w:r>
      <w:r w:rsidR="00800D3B" w:rsidRPr="00C70287">
        <w:rPr>
          <w:rFonts w:ascii="Calibri" w:hAnsi="Calibri" w:cs="Calibri"/>
        </w:rPr>
        <w:t xml:space="preserve"> kosteloos te verzorgen</w:t>
      </w:r>
      <w:r w:rsidRPr="00C70287">
        <w:rPr>
          <w:rFonts w:ascii="Calibri" w:hAnsi="Calibri" w:cs="Calibri"/>
        </w:rPr>
        <w:t>: adviesgesprekken, ontwerpen, inrichtingsplannen en het totale proces  van be</w:t>
      </w:r>
      <w:r w:rsidR="00A654B5" w:rsidRPr="00C70287">
        <w:rPr>
          <w:rFonts w:ascii="Calibri" w:hAnsi="Calibri" w:cs="Calibri"/>
        </w:rPr>
        <w:t>stelling, oplevering en nazorg.</w:t>
      </w:r>
    </w:p>
    <w:p w14:paraId="0E86F24F" w14:textId="77777777" w:rsidR="00C133A3" w:rsidRPr="00C70287" w:rsidRDefault="00C133A3" w:rsidP="00C133A3">
      <w:pPr>
        <w:tabs>
          <w:tab w:val="left" w:pos="-1440"/>
          <w:tab w:val="left" w:pos="-960"/>
          <w:tab w:val="left" w:pos="-480"/>
        </w:tabs>
        <w:ind w:left="499"/>
        <w:rPr>
          <w:rFonts w:ascii="Calibri" w:hAnsi="Calibri" w:cs="Calibri"/>
        </w:rPr>
      </w:pPr>
    </w:p>
    <w:p w14:paraId="6A0A6D34" w14:textId="77777777" w:rsidR="00C133A3" w:rsidRPr="00C70287" w:rsidRDefault="00C133A3" w:rsidP="00A654B5">
      <w:pPr>
        <w:numPr>
          <w:ilvl w:val="0"/>
          <w:numId w:val="39"/>
        </w:numPr>
        <w:tabs>
          <w:tab w:val="clear" w:pos="720"/>
          <w:tab w:val="left" w:pos="-1440"/>
          <w:tab w:val="left" w:pos="-960"/>
          <w:tab w:val="left" w:pos="-480"/>
        </w:tabs>
        <w:ind w:left="499" w:hanging="499"/>
        <w:rPr>
          <w:rFonts w:ascii="Calibri" w:hAnsi="Calibri" w:cs="Calibri"/>
        </w:rPr>
      </w:pPr>
      <w:r w:rsidRPr="00C70287">
        <w:rPr>
          <w:rFonts w:ascii="Calibri" w:hAnsi="Calibri" w:cs="Calibri"/>
        </w:rPr>
        <w:t>Opdrachtnemer beschikt over een afdeling waar men bekend is met de eisen en wensen van opdrachtgever en de onderhavige overeenkomst en prijzen, teneinde informatie en service te verstrekken  en</w:t>
      </w:r>
      <w:r w:rsidR="00174937" w:rsidRPr="00C70287">
        <w:rPr>
          <w:rFonts w:ascii="Calibri" w:hAnsi="Calibri" w:cs="Calibri"/>
        </w:rPr>
        <w:t xml:space="preserve"> waar</w:t>
      </w:r>
      <w:r w:rsidRPr="00C70287">
        <w:rPr>
          <w:rFonts w:ascii="Calibri" w:hAnsi="Calibri" w:cs="Calibri"/>
        </w:rPr>
        <w:t xml:space="preserve"> klachten worden aangenomen en opgelost. Hiertoe heeft opdrachtnemer een adequate klachten- en retourprocedure. Onder adequaat wordt in ieder geval verstaan conform ISO 9001. </w:t>
      </w:r>
    </w:p>
    <w:p w14:paraId="2D0C600C" w14:textId="77777777" w:rsidR="00C133A3" w:rsidRPr="00C70287" w:rsidRDefault="00C133A3" w:rsidP="00C133A3">
      <w:pPr>
        <w:tabs>
          <w:tab w:val="left" w:pos="-1440"/>
          <w:tab w:val="left" w:pos="-960"/>
          <w:tab w:val="left" w:pos="-480"/>
        </w:tabs>
        <w:ind w:left="499"/>
        <w:rPr>
          <w:rFonts w:ascii="Calibri" w:hAnsi="Calibri" w:cs="Calibri"/>
        </w:rPr>
      </w:pPr>
    </w:p>
    <w:p w14:paraId="4ECD8560" w14:textId="77777777" w:rsidR="00C133A3" w:rsidRPr="00C70287" w:rsidRDefault="00C133A3" w:rsidP="00A654B5">
      <w:pPr>
        <w:numPr>
          <w:ilvl w:val="0"/>
          <w:numId w:val="39"/>
        </w:numPr>
        <w:tabs>
          <w:tab w:val="clear" w:pos="720"/>
          <w:tab w:val="left" w:pos="-1440"/>
          <w:tab w:val="left" w:pos="-960"/>
          <w:tab w:val="left" w:pos="-480"/>
        </w:tabs>
        <w:ind w:left="499" w:hanging="499"/>
        <w:rPr>
          <w:rFonts w:ascii="Calibri" w:hAnsi="Calibri" w:cs="Calibri"/>
        </w:rPr>
      </w:pPr>
      <w:r w:rsidRPr="00C70287">
        <w:rPr>
          <w:rFonts w:ascii="Calibri" w:hAnsi="Calibri" w:cs="Calibri"/>
        </w:rPr>
        <w:t xml:space="preserve">De in lid e. voornoemde afdeling is telefonisch en per email bereikbaar op werkdagen tussen 8 en 17 uur. Van alle </w:t>
      </w:r>
      <w:r w:rsidR="00174937" w:rsidRPr="00C70287">
        <w:rPr>
          <w:rFonts w:ascii="Calibri" w:hAnsi="Calibri" w:cs="Calibri"/>
        </w:rPr>
        <w:t>ontvangen e-mails</w:t>
      </w:r>
      <w:r w:rsidRPr="00C70287">
        <w:rPr>
          <w:rFonts w:ascii="Calibri" w:hAnsi="Calibri" w:cs="Calibri"/>
        </w:rPr>
        <w:t xml:space="preserve"> wordt een ontvangstbevestiging retour gezonden met daarin in ieder geval een responstermijn vermeld.</w:t>
      </w:r>
    </w:p>
    <w:p w14:paraId="3D82859F" w14:textId="77777777" w:rsidR="00C133A3" w:rsidRPr="00C70287" w:rsidRDefault="00C133A3" w:rsidP="00C133A3">
      <w:pPr>
        <w:tabs>
          <w:tab w:val="left" w:pos="-1440"/>
          <w:tab w:val="left" w:pos="-960"/>
          <w:tab w:val="left" w:pos="-480"/>
        </w:tabs>
        <w:ind w:left="499"/>
        <w:rPr>
          <w:rFonts w:ascii="Calibri" w:hAnsi="Calibri" w:cs="Calibri"/>
        </w:rPr>
      </w:pPr>
    </w:p>
    <w:p w14:paraId="534D051E" w14:textId="7C5B43D9" w:rsidR="00C133A3" w:rsidRPr="00C70287" w:rsidRDefault="003948E6" w:rsidP="00A654B5">
      <w:pPr>
        <w:numPr>
          <w:ilvl w:val="0"/>
          <w:numId w:val="39"/>
        </w:numPr>
        <w:tabs>
          <w:tab w:val="clear" w:pos="720"/>
          <w:tab w:val="left" w:pos="-1440"/>
          <w:tab w:val="left" w:pos="-960"/>
          <w:tab w:val="left" w:pos="-480"/>
        </w:tabs>
        <w:ind w:left="499" w:hanging="499"/>
        <w:rPr>
          <w:rFonts w:ascii="Calibri" w:hAnsi="Calibri" w:cs="Calibri"/>
        </w:rPr>
      </w:pPr>
      <w:r w:rsidRPr="00C70287">
        <w:rPr>
          <w:rFonts w:ascii="Calibri" w:hAnsi="Calibri" w:cs="Calibri"/>
        </w:rPr>
        <w:t>Opdrachtnemer zorgt dat klachten / gebreken</w:t>
      </w:r>
      <w:r w:rsidR="00C133A3" w:rsidRPr="00C70287">
        <w:rPr>
          <w:rFonts w:ascii="Calibri" w:hAnsi="Calibri" w:cs="Calibri"/>
        </w:rPr>
        <w:t>,</w:t>
      </w:r>
      <w:r w:rsidR="00174937" w:rsidRPr="00C70287">
        <w:rPr>
          <w:rFonts w:ascii="Calibri" w:hAnsi="Calibri" w:cs="Calibri"/>
        </w:rPr>
        <w:t xml:space="preserve"> van welke aard ook, binnen vijf</w:t>
      </w:r>
      <w:r w:rsidR="00C133A3" w:rsidRPr="00C70287">
        <w:rPr>
          <w:rFonts w:ascii="Calibri" w:hAnsi="Calibri" w:cs="Calibri"/>
        </w:rPr>
        <w:t xml:space="preserve"> werkdagen worden verholpen. Indien deze termijn, gelet op de aard van de klach</w:t>
      </w:r>
      <w:r w:rsidRPr="00C70287">
        <w:rPr>
          <w:rFonts w:ascii="Calibri" w:hAnsi="Calibri" w:cs="Calibri"/>
        </w:rPr>
        <w:t xml:space="preserve">t, dan wel het gebrek niet </w:t>
      </w:r>
      <w:r w:rsidR="00174937" w:rsidRPr="00C70287">
        <w:rPr>
          <w:rFonts w:ascii="Calibri" w:hAnsi="Calibri" w:cs="Calibri"/>
        </w:rPr>
        <w:t>reëel</w:t>
      </w:r>
      <w:r w:rsidRPr="00C70287">
        <w:rPr>
          <w:rFonts w:ascii="Calibri" w:hAnsi="Calibri" w:cs="Calibri"/>
        </w:rPr>
        <w:t xml:space="preserve"> is, dient opdrachtnemer </w:t>
      </w:r>
      <w:r w:rsidR="00174937" w:rsidRPr="00C70287">
        <w:rPr>
          <w:rFonts w:ascii="Calibri" w:hAnsi="Calibri" w:cs="Calibri"/>
        </w:rPr>
        <w:t>per ommegaande opdrachtgever op de hoogte te brengen en te communiceren op welk</w:t>
      </w:r>
      <w:r w:rsidR="00D26C5B" w:rsidRPr="00C70287">
        <w:rPr>
          <w:rFonts w:ascii="Calibri" w:hAnsi="Calibri" w:cs="Calibri"/>
        </w:rPr>
        <w:t>e</w:t>
      </w:r>
      <w:r w:rsidR="00174937" w:rsidRPr="00C70287">
        <w:rPr>
          <w:rFonts w:ascii="Calibri" w:hAnsi="Calibri" w:cs="Calibri"/>
        </w:rPr>
        <w:t xml:space="preserve"> wijze en welke termijn hij de klacht, dan wel het gebrek gaat oplossen.</w:t>
      </w:r>
    </w:p>
    <w:p w14:paraId="4CCA405E" w14:textId="77777777" w:rsidR="001A60DF" w:rsidRPr="00C70287" w:rsidRDefault="001A60DF" w:rsidP="001A60DF">
      <w:pPr>
        <w:tabs>
          <w:tab w:val="left" w:pos="-1440"/>
          <w:tab w:val="left" w:pos="-960"/>
          <w:tab w:val="left" w:pos="-480"/>
        </w:tabs>
        <w:ind w:left="499"/>
        <w:rPr>
          <w:rFonts w:ascii="Calibri" w:hAnsi="Calibri" w:cs="Calibri"/>
        </w:rPr>
      </w:pPr>
    </w:p>
    <w:p w14:paraId="06142248" w14:textId="4E244B25" w:rsidR="001A60DF" w:rsidRPr="00C70287" w:rsidRDefault="001A60DF" w:rsidP="00A654B5">
      <w:pPr>
        <w:numPr>
          <w:ilvl w:val="0"/>
          <w:numId w:val="39"/>
        </w:numPr>
        <w:tabs>
          <w:tab w:val="clear" w:pos="720"/>
          <w:tab w:val="left" w:pos="-1440"/>
          <w:tab w:val="left" w:pos="-960"/>
          <w:tab w:val="left" w:pos="-480"/>
        </w:tabs>
        <w:ind w:left="499" w:hanging="499"/>
        <w:rPr>
          <w:rFonts w:ascii="Calibri" w:hAnsi="Calibri" w:cs="Calibri"/>
        </w:rPr>
      </w:pPr>
      <w:r w:rsidRPr="00C70287">
        <w:rPr>
          <w:rFonts w:ascii="Calibri" w:hAnsi="Calibri" w:cs="Calibri"/>
        </w:rPr>
        <w:t xml:space="preserve">Opdrachtnemer zorgt voor het kosteloos afvoeren van het oude meubilair. Dit dient </w:t>
      </w:r>
      <w:r w:rsidR="00B9088B" w:rsidRPr="00C70287">
        <w:rPr>
          <w:rFonts w:ascii="Calibri" w:hAnsi="Calibri" w:cs="Calibri"/>
        </w:rPr>
        <w:t xml:space="preserve">indien mogelijk aan een goed doel worden aangeboden voor hergebruik en anders </w:t>
      </w:r>
      <w:r w:rsidRPr="00C70287">
        <w:rPr>
          <w:rFonts w:ascii="Calibri" w:hAnsi="Calibri" w:cs="Calibri"/>
        </w:rPr>
        <w:t xml:space="preserve">op een milieuvriendelijke wijze te worden gerecycled. </w:t>
      </w:r>
    </w:p>
    <w:p w14:paraId="48097E6F" w14:textId="2A71C228" w:rsidR="00A247E5" w:rsidRPr="00C70287" w:rsidRDefault="00A247E5" w:rsidP="00A654B5">
      <w:pPr>
        <w:tabs>
          <w:tab w:val="left" w:pos="-1440"/>
          <w:tab w:val="left" w:pos="-960"/>
          <w:tab w:val="left" w:pos="-480"/>
        </w:tabs>
        <w:rPr>
          <w:rFonts w:ascii="Calibri" w:hAnsi="Calibri" w:cs="Calibri"/>
        </w:rPr>
      </w:pPr>
    </w:p>
    <w:p w14:paraId="5D8FA818" w14:textId="292F3618" w:rsidR="00C70287" w:rsidRPr="00C70287" w:rsidRDefault="00C70287" w:rsidP="00C70287">
      <w:pPr>
        <w:pStyle w:val="Kop2"/>
        <w:numPr>
          <w:ilvl w:val="0"/>
          <w:numId w:val="11"/>
        </w:numPr>
        <w:rPr>
          <w:rFonts w:ascii="Calibri" w:hAnsi="Calibri" w:cs="Calibri"/>
        </w:rPr>
      </w:pPr>
      <w:r w:rsidRPr="00C70287">
        <w:rPr>
          <w:rFonts w:ascii="Calibri" w:hAnsi="Calibri" w:cs="Calibri"/>
        </w:rPr>
        <w:t>Oproep tot competitie</w:t>
      </w:r>
    </w:p>
    <w:p w14:paraId="6B307AA1" w14:textId="77777777" w:rsidR="00C70287" w:rsidRPr="00C70287" w:rsidRDefault="00C70287" w:rsidP="00C70287">
      <w:pPr>
        <w:pStyle w:val="Koptekst"/>
        <w:tabs>
          <w:tab w:val="clear" w:pos="4536"/>
          <w:tab w:val="clear" w:pos="9072"/>
        </w:tabs>
        <w:rPr>
          <w:rFonts w:ascii="Calibri" w:hAnsi="Calibri" w:cs="Calibri"/>
          <w:b/>
          <w:bCs/>
          <w:sz w:val="22"/>
          <w:szCs w:val="22"/>
        </w:rPr>
      </w:pPr>
    </w:p>
    <w:p w14:paraId="3DDD717E" w14:textId="77777777" w:rsidR="00C70287" w:rsidRPr="00C70287" w:rsidRDefault="00C70287" w:rsidP="00C70287">
      <w:pPr>
        <w:numPr>
          <w:ilvl w:val="1"/>
          <w:numId w:val="40"/>
        </w:numPr>
        <w:tabs>
          <w:tab w:val="clear" w:pos="1440"/>
        </w:tabs>
        <w:ind w:left="499" w:hanging="499"/>
        <w:rPr>
          <w:rFonts w:ascii="Calibri" w:hAnsi="Calibri" w:cs="Calibri"/>
        </w:rPr>
      </w:pPr>
      <w:r w:rsidRPr="00C70287">
        <w:rPr>
          <w:rFonts w:ascii="Calibri" w:hAnsi="Calibri" w:cs="Calibri"/>
        </w:rPr>
        <w:t xml:space="preserve">Indien Opdrachtgever  een opdracht heeft met een verwachte totale waarde van &gt; €15.000,- dan zal hij Opdrachtnemer  oproepen tot het uitbrengen van een offerte door middel van een mini-competitie. </w:t>
      </w:r>
    </w:p>
    <w:p w14:paraId="7357C41D" w14:textId="77777777" w:rsidR="00C70287" w:rsidRPr="00C70287" w:rsidRDefault="00C70287" w:rsidP="00C70287">
      <w:pPr>
        <w:pStyle w:val="Lijstalinea"/>
        <w:rPr>
          <w:rFonts w:ascii="Calibri" w:hAnsi="Calibri" w:cs="Calibri"/>
        </w:rPr>
      </w:pPr>
    </w:p>
    <w:p w14:paraId="090B8878" w14:textId="0E3B211A" w:rsidR="00C70287" w:rsidRPr="00C70287" w:rsidRDefault="00C70287" w:rsidP="00C70287">
      <w:pPr>
        <w:numPr>
          <w:ilvl w:val="1"/>
          <w:numId w:val="40"/>
        </w:numPr>
        <w:tabs>
          <w:tab w:val="clear" w:pos="1440"/>
        </w:tabs>
        <w:ind w:left="499" w:hanging="499"/>
        <w:rPr>
          <w:rFonts w:ascii="Calibri" w:hAnsi="Calibri" w:cs="Calibri"/>
        </w:rPr>
      </w:pPr>
      <w:r>
        <w:rPr>
          <w:rFonts w:ascii="Calibri" w:hAnsi="Calibri" w:cs="Calibri"/>
        </w:rPr>
        <w:t>Alle</w:t>
      </w:r>
      <w:r w:rsidRPr="00C70287">
        <w:rPr>
          <w:rFonts w:ascii="Calibri" w:hAnsi="Calibri" w:cs="Calibri"/>
        </w:rPr>
        <w:t xml:space="preserve"> </w:t>
      </w:r>
      <w:r>
        <w:rPr>
          <w:rFonts w:ascii="Calibri" w:hAnsi="Calibri" w:cs="Calibri"/>
        </w:rPr>
        <w:t>Opdrachtnemer</w:t>
      </w:r>
      <w:r w:rsidRPr="00C70287">
        <w:rPr>
          <w:rFonts w:ascii="Calibri" w:hAnsi="Calibri" w:cs="Calibri"/>
        </w:rPr>
        <w:t>s worden aangeschreven tot het uitbrengen van een offerte in mini-competitie. Indien het bedrag lager i</w:t>
      </w:r>
      <w:r w:rsidRPr="006973F3">
        <w:rPr>
          <w:rFonts w:ascii="Calibri" w:hAnsi="Calibri" w:cs="Calibri"/>
        </w:rPr>
        <w:t>s dan €15.000,- is Opdrachtgever gerechtigd de levering rechtstreeks af te handelen met</w:t>
      </w:r>
      <w:r w:rsidRPr="00C70287">
        <w:rPr>
          <w:rFonts w:ascii="Calibri" w:hAnsi="Calibri" w:cs="Calibri"/>
        </w:rPr>
        <w:t xml:space="preserve"> één </w:t>
      </w:r>
      <w:r>
        <w:rPr>
          <w:rFonts w:ascii="Calibri" w:hAnsi="Calibri" w:cs="Calibri"/>
        </w:rPr>
        <w:t>Opdrachtnemer</w:t>
      </w:r>
      <w:r w:rsidRPr="00C70287">
        <w:rPr>
          <w:rFonts w:ascii="Calibri" w:hAnsi="Calibri" w:cs="Calibri"/>
        </w:rPr>
        <w:t>.</w:t>
      </w:r>
    </w:p>
    <w:p w14:paraId="1A7F27DB" w14:textId="77777777" w:rsidR="00C70287" w:rsidRPr="00C70287" w:rsidRDefault="00C70287" w:rsidP="00C70287">
      <w:pPr>
        <w:pStyle w:val="Lijstalinea"/>
        <w:rPr>
          <w:rFonts w:ascii="Calibri" w:hAnsi="Calibri" w:cs="Calibri"/>
        </w:rPr>
      </w:pPr>
    </w:p>
    <w:p w14:paraId="1B28C23F" w14:textId="48C3EA85" w:rsidR="00C70287" w:rsidRPr="00C70287" w:rsidRDefault="00C70287" w:rsidP="00C70287">
      <w:pPr>
        <w:numPr>
          <w:ilvl w:val="1"/>
          <w:numId w:val="40"/>
        </w:numPr>
        <w:tabs>
          <w:tab w:val="clear" w:pos="1440"/>
        </w:tabs>
        <w:ind w:left="499" w:hanging="499"/>
        <w:rPr>
          <w:rFonts w:ascii="Calibri" w:hAnsi="Calibri" w:cs="Calibri"/>
        </w:rPr>
      </w:pPr>
      <w:r w:rsidRPr="00C70287">
        <w:rPr>
          <w:rFonts w:ascii="Calibri" w:hAnsi="Calibri" w:cs="Calibri"/>
        </w:rPr>
        <w:t>Opdrachtgever communiceert de procedure, de planning, objectieve - en transparante criteria, alsmede de motivering tot gunning, dan wel afwijzing.</w:t>
      </w:r>
    </w:p>
    <w:p w14:paraId="05B09B85" w14:textId="77777777" w:rsidR="00C70287" w:rsidRPr="00C70287" w:rsidRDefault="00C70287" w:rsidP="00C70287">
      <w:pPr>
        <w:pStyle w:val="Lijstalinea"/>
        <w:rPr>
          <w:rFonts w:ascii="Calibri" w:hAnsi="Calibri" w:cs="Calibri"/>
        </w:rPr>
      </w:pPr>
    </w:p>
    <w:p w14:paraId="634AEC5F" w14:textId="588DB677" w:rsidR="00C70287" w:rsidRDefault="00C70287" w:rsidP="00C70287">
      <w:pPr>
        <w:numPr>
          <w:ilvl w:val="1"/>
          <w:numId w:val="40"/>
        </w:numPr>
        <w:tabs>
          <w:tab w:val="clear" w:pos="1440"/>
        </w:tabs>
        <w:ind w:left="499" w:hanging="499"/>
        <w:rPr>
          <w:rFonts w:ascii="Calibri" w:hAnsi="Calibri" w:cs="Calibri"/>
        </w:rPr>
      </w:pPr>
      <w:r w:rsidRPr="00C70287">
        <w:rPr>
          <w:rFonts w:ascii="Calibri" w:hAnsi="Calibri" w:cs="Calibri"/>
        </w:rPr>
        <w:t>Opdrachtnemer  is verplicht een offerte uit te brengen, wanneer hij wordt opgeroepen voor de mini-competitie.</w:t>
      </w:r>
    </w:p>
    <w:p w14:paraId="4F9DE57F" w14:textId="086BD647" w:rsidR="00C70287" w:rsidRPr="00C70287" w:rsidRDefault="00C70287" w:rsidP="00D521D4">
      <w:pPr>
        <w:rPr>
          <w:rFonts w:ascii="Calibri" w:hAnsi="Calibri" w:cs="Calibri"/>
        </w:rPr>
      </w:pPr>
    </w:p>
    <w:p w14:paraId="2F4452CC" w14:textId="77777777" w:rsidR="008310DF" w:rsidRPr="00C70287" w:rsidRDefault="005C7886" w:rsidP="00D55F3B">
      <w:pPr>
        <w:pStyle w:val="Kop2"/>
        <w:numPr>
          <w:ilvl w:val="0"/>
          <w:numId w:val="11"/>
        </w:numPr>
        <w:rPr>
          <w:rFonts w:ascii="Calibri" w:hAnsi="Calibri" w:cs="Calibri"/>
        </w:rPr>
      </w:pPr>
      <w:r w:rsidRPr="00C70287">
        <w:rPr>
          <w:rFonts w:ascii="Calibri" w:hAnsi="Calibri" w:cs="Calibri"/>
        </w:rPr>
        <w:t>Onderhoud / Storingen</w:t>
      </w:r>
    </w:p>
    <w:p w14:paraId="6B293A38" w14:textId="77777777" w:rsidR="00833E97" w:rsidRPr="00C70287" w:rsidRDefault="00833E97" w:rsidP="00D55F3B">
      <w:pPr>
        <w:tabs>
          <w:tab w:val="left" w:pos="-1440"/>
          <w:tab w:val="left" w:pos="-960"/>
          <w:tab w:val="left" w:pos="-480"/>
        </w:tabs>
        <w:ind w:left="499"/>
        <w:rPr>
          <w:rFonts w:ascii="Calibri" w:hAnsi="Calibri" w:cs="Calibri"/>
        </w:rPr>
      </w:pPr>
    </w:p>
    <w:p w14:paraId="27AB5594" w14:textId="78434A24" w:rsidR="00D55F3B" w:rsidRPr="00C70287" w:rsidRDefault="00D55F3B" w:rsidP="00A247E5">
      <w:pPr>
        <w:numPr>
          <w:ilvl w:val="0"/>
          <w:numId w:val="40"/>
        </w:numPr>
        <w:tabs>
          <w:tab w:val="clear" w:pos="720"/>
          <w:tab w:val="left" w:pos="-1440"/>
          <w:tab w:val="left" w:pos="-960"/>
          <w:tab w:val="left" w:pos="-480"/>
        </w:tabs>
        <w:ind w:left="499" w:hanging="499"/>
        <w:rPr>
          <w:rFonts w:ascii="Calibri" w:hAnsi="Calibri" w:cs="Calibri"/>
        </w:rPr>
      </w:pPr>
      <w:r w:rsidRPr="00C70287">
        <w:rPr>
          <w:rFonts w:ascii="Calibri" w:hAnsi="Calibri" w:cs="Calibri"/>
        </w:rPr>
        <w:t>Opdrachtnemer levert meubilair met twintig jaar garantie en een minimale technische levensduur van twintig jaar, zonder dat daarvoor periodiek preventief onderhoud noodzakelijk is. Tijdens dit bereik van twintig jaar is het meubilair toonbaar en voldoet het nog immer aan de technische en functionele specificaties zoals vermeld in het bestek.</w:t>
      </w:r>
    </w:p>
    <w:p w14:paraId="72FEE382" w14:textId="77777777" w:rsidR="00D55F3B" w:rsidRPr="00C70287" w:rsidRDefault="00D55F3B" w:rsidP="00D55F3B">
      <w:pPr>
        <w:tabs>
          <w:tab w:val="left" w:pos="-1440"/>
          <w:tab w:val="left" w:pos="-960"/>
          <w:tab w:val="left" w:pos="-480"/>
        </w:tabs>
        <w:ind w:left="499"/>
        <w:rPr>
          <w:rFonts w:ascii="Calibri" w:hAnsi="Calibri" w:cs="Calibri"/>
        </w:rPr>
      </w:pPr>
    </w:p>
    <w:p w14:paraId="376ADCC7" w14:textId="77777777" w:rsidR="00800D3B" w:rsidRPr="00C70287" w:rsidRDefault="00D55F3B" w:rsidP="00800D3B">
      <w:pPr>
        <w:numPr>
          <w:ilvl w:val="0"/>
          <w:numId w:val="40"/>
        </w:numPr>
        <w:tabs>
          <w:tab w:val="clear" w:pos="720"/>
          <w:tab w:val="left" w:pos="-1440"/>
          <w:tab w:val="left" w:pos="-960"/>
          <w:tab w:val="left" w:pos="-480"/>
        </w:tabs>
        <w:ind w:left="499" w:hanging="499"/>
        <w:rPr>
          <w:rFonts w:ascii="Calibri" w:hAnsi="Calibri" w:cs="Calibri"/>
          <w:i/>
        </w:rPr>
      </w:pPr>
      <w:r w:rsidRPr="00C70287">
        <w:rPr>
          <w:rFonts w:ascii="Calibri" w:hAnsi="Calibri" w:cs="Calibri"/>
        </w:rPr>
        <w:t>Alle onderdelen moeten tot tien jaar na expiratie van onderhavige overeenkomst beschikbaar zijn voor opdrachtgever. Onder alle onderdelen wordt in ieder geval begrepen, maar niet beperkt tot: werkbladen, zitting, onderstel, scharnieren, wieltjes, sleutels en accessoires.</w:t>
      </w:r>
    </w:p>
    <w:p w14:paraId="19A47D29" w14:textId="77777777" w:rsidR="00800D3B" w:rsidRPr="00C70287" w:rsidRDefault="00800D3B" w:rsidP="00800D3B">
      <w:pPr>
        <w:tabs>
          <w:tab w:val="left" w:pos="-1440"/>
          <w:tab w:val="left" w:pos="-960"/>
          <w:tab w:val="left" w:pos="-480"/>
        </w:tabs>
        <w:ind w:left="499"/>
        <w:rPr>
          <w:rFonts w:ascii="Calibri" w:hAnsi="Calibri" w:cs="Calibri"/>
          <w:i/>
        </w:rPr>
      </w:pPr>
    </w:p>
    <w:p w14:paraId="56625094" w14:textId="77777777" w:rsidR="00800D3B" w:rsidRPr="00C70287" w:rsidRDefault="00800D3B" w:rsidP="00800D3B">
      <w:pPr>
        <w:numPr>
          <w:ilvl w:val="0"/>
          <w:numId w:val="40"/>
        </w:numPr>
        <w:tabs>
          <w:tab w:val="clear" w:pos="720"/>
          <w:tab w:val="left" w:pos="-1440"/>
          <w:tab w:val="left" w:pos="-960"/>
          <w:tab w:val="left" w:pos="-480"/>
        </w:tabs>
        <w:ind w:left="499" w:hanging="499"/>
        <w:rPr>
          <w:rFonts w:ascii="Calibri" w:hAnsi="Calibri" w:cs="Calibri"/>
          <w:i/>
        </w:rPr>
      </w:pPr>
      <w:r w:rsidRPr="00C70287">
        <w:rPr>
          <w:rFonts w:ascii="Calibri" w:hAnsi="Calibri" w:cs="Calibri"/>
        </w:rPr>
        <w:t xml:space="preserve">Opdrachtgever moet in de mogelijkheid zijn om, zonder speciaal gereedschap, het meubilair te monteren, dan wel demonteren, alsmede eenvoudige reparaties te kunnen verrichten. </w:t>
      </w:r>
    </w:p>
    <w:p w14:paraId="14BA30EF" w14:textId="77777777" w:rsidR="00D55F3B" w:rsidRPr="00C70287" w:rsidRDefault="00D55F3B" w:rsidP="00D55F3B">
      <w:pPr>
        <w:tabs>
          <w:tab w:val="left" w:pos="-1440"/>
          <w:tab w:val="left" w:pos="-960"/>
          <w:tab w:val="left" w:pos="-480"/>
        </w:tabs>
        <w:ind w:left="499"/>
        <w:rPr>
          <w:rFonts w:ascii="Calibri" w:hAnsi="Calibri" w:cs="Calibri"/>
          <w:i/>
        </w:rPr>
      </w:pPr>
    </w:p>
    <w:p w14:paraId="45F3FB45" w14:textId="63F2A582" w:rsidR="00D55F3B" w:rsidRPr="00C70287" w:rsidRDefault="00D55F3B" w:rsidP="00D55F3B">
      <w:pPr>
        <w:numPr>
          <w:ilvl w:val="0"/>
          <w:numId w:val="40"/>
        </w:numPr>
        <w:tabs>
          <w:tab w:val="clear" w:pos="720"/>
          <w:tab w:val="left" w:pos="-1440"/>
          <w:tab w:val="left" w:pos="-960"/>
          <w:tab w:val="left" w:pos="-480"/>
        </w:tabs>
        <w:ind w:left="499" w:hanging="499"/>
        <w:rPr>
          <w:rFonts w:ascii="Calibri" w:hAnsi="Calibri" w:cs="Calibri"/>
          <w:i/>
        </w:rPr>
      </w:pPr>
      <w:r w:rsidRPr="00C70287">
        <w:rPr>
          <w:rFonts w:ascii="Calibri" w:hAnsi="Calibri" w:cs="Calibri"/>
        </w:rPr>
        <w:t>Opdrachtnemer verzorgt op verzoek van opdrachtgever reparaties aan meubilair. De te repareren gebreken vallen niet onder de garantie van opdrachtnemer en derhalve zal opd</w:t>
      </w:r>
      <w:r w:rsidR="007F28DA" w:rsidRPr="00C70287">
        <w:rPr>
          <w:rFonts w:ascii="Calibri" w:hAnsi="Calibri" w:cs="Calibri"/>
        </w:rPr>
        <w:t>rachtgever de kosten vergoeden.</w:t>
      </w:r>
    </w:p>
    <w:p w14:paraId="117AAD18" w14:textId="166DF622" w:rsidR="00344C6C" w:rsidRPr="00C70287" w:rsidRDefault="00344C6C" w:rsidP="00D55F3B">
      <w:pPr>
        <w:tabs>
          <w:tab w:val="left" w:pos="-1440"/>
          <w:tab w:val="left" w:pos="-960"/>
          <w:tab w:val="left" w:pos="-480"/>
        </w:tabs>
        <w:rPr>
          <w:rFonts w:ascii="Calibri" w:hAnsi="Calibri" w:cs="Calibri"/>
          <w:i/>
        </w:rPr>
      </w:pPr>
    </w:p>
    <w:p w14:paraId="33C3AE2A" w14:textId="20051148" w:rsidR="00796B79" w:rsidRPr="00C70287" w:rsidRDefault="00C70287" w:rsidP="003A2C82">
      <w:pPr>
        <w:pStyle w:val="Kop2"/>
        <w:rPr>
          <w:rFonts w:ascii="Calibri" w:hAnsi="Calibri" w:cs="Calibri"/>
        </w:rPr>
      </w:pPr>
      <w:r>
        <w:rPr>
          <w:rFonts w:ascii="Calibri" w:hAnsi="Calibri" w:cs="Calibri"/>
        </w:rPr>
        <w:t>11</w:t>
      </w:r>
      <w:r w:rsidR="00796B79" w:rsidRPr="00C70287">
        <w:rPr>
          <w:rFonts w:ascii="Calibri" w:hAnsi="Calibri" w:cs="Calibri"/>
        </w:rPr>
        <w:t>. Milieu / MVO</w:t>
      </w:r>
    </w:p>
    <w:p w14:paraId="74FD4BF5" w14:textId="77777777" w:rsidR="00796B79" w:rsidRPr="00C70287" w:rsidRDefault="00796B79" w:rsidP="00796B79">
      <w:pPr>
        <w:pStyle w:val="Koptekst"/>
        <w:tabs>
          <w:tab w:val="clear" w:pos="4536"/>
          <w:tab w:val="clear" w:pos="9072"/>
        </w:tabs>
        <w:rPr>
          <w:rFonts w:ascii="Calibri" w:hAnsi="Calibri" w:cs="Calibri"/>
          <w:b/>
          <w:bCs/>
        </w:rPr>
      </w:pPr>
    </w:p>
    <w:p w14:paraId="3457F9E1" w14:textId="77777777" w:rsidR="00A247E5" w:rsidRPr="00C70287" w:rsidRDefault="004C40B3" w:rsidP="00A247E5">
      <w:pPr>
        <w:numPr>
          <w:ilvl w:val="0"/>
          <w:numId w:val="8"/>
        </w:numPr>
        <w:ind w:left="500" w:hanging="500"/>
        <w:rPr>
          <w:rFonts w:ascii="Calibri" w:hAnsi="Calibri" w:cs="Calibri"/>
        </w:rPr>
      </w:pPr>
      <w:r w:rsidRPr="00C70287">
        <w:rPr>
          <w:rFonts w:ascii="Calibri" w:hAnsi="Calibri" w:cs="Calibri"/>
        </w:rPr>
        <w:t>Opdrachtgever</w:t>
      </w:r>
      <w:r w:rsidR="00A15833" w:rsidRPr="00C70287">
        <w:rPr>
          <w:rFonts w:ascii="Calibri" w:hAnsi="Calibri" w:cs="Calibri"/>
        </w:rPr>
        <w:t xml:space="preserve"> stelt minimumeisen aan de milieubelasting van </w:t>
      </w:r>
      <w:r w:rsidR="002403A9" w:rsidRPr="00C70287">
        <w:rPr>
          <w:rFonts w:ascii="Calibri" w:hAnsi="Calibri" w:cs="Calibri"/>
        </w:rPr>
        <w:t xml:space="preserve">het meubilair. </w:t>
      </w:r>
      <w:r w:rsidR="00A15833" w:rsidRPr="00C70287">
        <w:rPr>
          <w:rFonts w:ascii="Calibri" w:hAnsi="Calibri" w:cs="Calibri"/>
        </w:rPr>
        <w:t xml:space="preserve">Deze minimumeisen gelden voor nu en kunnen in de toekomst vervangen worden voor nieuwe minimumeisen. </w:t>
      </w:r>
      <w:r w:rsidRPr="00C70287">
        <w:rPr>
          <w:rFonts w:ascii="Calibri" w:hAnsi="Calibri" w:cs="Calibri"/>
        </w:rPr>
        <w:t>Opdrachtnemer draagt zorgt dat parate kennis op het gebied van milieubelasting aanwezig is.</w:t>
      </w:r>
    </w:p>
    <w:p w14:paraId="2E19FA97" w14:textId="77777777" w:rsidR="004C40B3" w:rsidRPr="00C70287" w:rsidRDefault="004C40B3" w:rsidP="004C40B3">
      <w:pPr>
        <w:ind w:left="500"/>
        <w:rPr>
          <w:rFonts w:ascii="Calibri" w:hAnsi="Calibri" w:cs="Calibri"/>
        </w:rPr>
      </w:pPr>
    </w:p>
    <w:p w14:paraId="35AF4221" w14:textId="77777777" w:rsidR="008C1798" w:rsidRPr="00C70287" w:rsidRDefault="008C1798" w:rsidP="008C1798">
      <w:pPr>
        <w:numPr>
          <w:ilvl w:val="0"/>
          <w:numId w:val="8"/>
        </w:numPr>
        <w:ind w:left="500" w:hanging="500"/>
        <w:rPr>
          <w:rFonts w:ascii="Calibri" w:hAnsi="Calibri" w:cs="Calibri"/>
        </w:rPr>
      </w:pPr>
      <w:r w:rsidRPr="00C70287">
        <w:rPr>
          <w:rFonts w:ascii="Calibri" w:hAnsi="Calibri" w:cs="Calibri"/>
        </w:rPr>
        <w:t>Alle toegepaste plaatmaterialen voldoen  aan formaldehydeklasse E1, bepaald volgend EN 120, EN 717-1 of EN 717-2. Waarbij spaanplaat, OSB en MDF conform EN 120 of EN 717-1 wordt bepaald en multiplex, meubelplaat en gecoate of ‘’overlaid’ plaatmateriaal conform EN 717-2 of EN 717-1 wordt bepaald.</w:t>
      </w:r>
    </w:p>
    <w:p w14:paraId="1F88CC93" w14:textId="77777777" w:rsidR="008C1798" w:rsidRPr="00C70287" w:rsidRDefault="008C1798" w:rsidP="008C1798">
      <w:pPr>
        <w:ind w:left="500"/>
        <w:rPr>
          <w:rFonts w:ascii="Calibri" w:hAnsi="Calibri" w:cs="Calibri"/>
        </w:rPr>
      </w:pPr>
    </w:p>
    <w:p w14:paraId="5E1CDC0C" w14:textId="77777777" w:rsidR="008C1798" w:rsidRPr="00C70287" w:rsidRDefault="008C1798" w:rsidP="008C1798">
      <w:pPr>
        <w:numPr>
          <w:ilvl w:val="0"/>
          <w:numId w:val="8"/>
        </w:numPr>
        <w:ind w:left="500" w:hanging="500"/>
        <w:rPr>
          <w:rFonts w:ascii="Calibri" w:hAnsi="Calibri" w:cs="Calibri"/>
        </w:rPr>
      </w:pPr>
      <w:r w:rsidRPr="00C70287">
        <w:rPr>
          <w:rFonts w:ascii="Calibri" w:hAnsi="Calibri" w:cs="Calibri"/>
        </w:rPr>
        <w:t>Alle toegepaste textiele of stoffen afwerkingen:</w:t>
      </w:r>
    </w:p>
    <w:p w14:paraId="14329E7D" w14:textId="77777777" w:rsidR="008C1798" w:rsidRPr="00C70287" w:rsidRDefault="00C27B4B" w:rsidP="008C1798">
      <w:pPr>
        <w:pStyle w:val="Lijstalinea"/>
        <w:numPr>
          <w:ilvl w:val="0"/>
          <w:numId w:val="42"/>
        </w:numPr>
        <w:rPr>
          <w:rFonts w:ascii="Calibri" w:hAnsi="Calibri" w:cs="Calibri"/>
        </w:rPr>
      </w:pPr>
      <w:r w:rsidRPr="00C70287">
        <w:rPr>
          <w:rFonts w:ascii="Calibri" w:hAnsi="Calibri" w:cs="Calibri"/>
        </w:rPr>
        <w:t xml:space="preserve">Bevatten </w:t>
      </w:r>
      <w:r w:rsidR="008C1798" w:rsidRPr="00C70287">
        <w:rPr>
          <w:rFonts w:ascii="Calibri" w:hAnsi="Calibri" w:cs="Calibri"/>
        </w:rPr>
        <w:t>geen gechloreerde kunstvezels;</w:t>
      </w:r>
    </w:p>
    <w:p w14:paraId="74F6EAFD" w14:textId="77777777" w:rsidR="008C1798" w:rsidRPr="00C70287" w:rsidRDefault="00C27B4B" w:rsidP="008C1798">
      <w:pPr>
        <w:pStyle w:val="Lijstalinea"/>
        <w:numPr>
          <w:ilvl w:val="0"/>
          <w:numId w:val="42"/>
        </w:numPr>
        <w:rPr>
          <w:rFonts w:ascii="Calibri" w:hAnsi="Calibri" w:cs="Calibri"/>
        </w:rPr>
      </w:pPr>
      <w:r w:rsidRPr="00C70287">
        <w:rPr>
          <w:rFonts w:ascii="Calibri" w:hAnsi="Calibri" w:cs="Calibri"/>
        </w:rPr>
        <w:t xml:space="preserve">Bevatten </w:t>
      </w:r>
      <w:r w:rsidR="008C1798" w:rsidRPr="00C70287">
        <w:rPr>
          <w:rFonts w:ascii="Calibri" w:hAnsi="Calibri" w:cs="Calibri"/>
        </w:rPr>
        <w:t>geen gehalogeneerde brandvertragers, behalve wanneer toepassing van een of meer van dergelijk stoffen op grond van wettelijke regelingen is voorgeschreven;</w:t>
      </w:r>
    </w:p>
    <w:p w14:paraId="3FA1D3FC" w14:textId="77777777" w:rsidR="008C1798" w:rsidRPr="00C70287" w:rsidRDefault="00C27B4B" w:rsidP="008C1798">
      <w:pPr>
        <w:pStyle w:val="Lijstalinea"/>
        <w:numPr>
          <w:ilvl w:val="0"/>
          <w:numId w:val="42"/>
        </w:numPr>
        <w:rPr>
          <w:rFonts w:ascii="Calibri" w:hAnsi="Calibri" w:cs="Calibri"/>
        </w:rPr>
      </w:pPr>
      <w:r w:rsidRPr="00C70287">
        <w:rPr>
          <w:rFonts w:ascii="Calibri" w:hAnsi="Calibri" w:cs="Calibri"/>
        </w:rPr>
        <w:t>Bevatten geen benzidine-</w:t>
      </w:r>
      <w:r w:rsidR="008C1798" w:rsidRPr="00C70287">
        <w:rPr>
          <w:rFonts w:ascii="Calibri" w:hAnsi="Calibri" w:cs="Calibri"/>
        </w:rPr>
        <w:t>analoge kleurstoffen;</w:t>
      </w:r>
    </w:p>
    <w:p w14:paraId="3E4E4FED" w14:textId="77777777" w:rsidR="008C1798" w:rsidRPr="00C70287" w:rsidRDefault="00C27B4B" w:rsidP="008C1798">
      <w:pPr>
        <w:pStyle w:val="Lijstalinea"/>
        <w:numPr>
          <w:ilvl w:val="0"/>
          <w:numId w:val="42"/>
        </w:numPr>
        <w:rPr>
          <w:rFonts w:ascii="Calibri" w:hAnsi="Calibri" w:cs="Calibri"/>
        </w:rPr>
      </w:pPr>
      <w:r w:rsidRPr="00C70287">
        <w:rPr>
          <w:rFonts w:ascii="Calibri" w:hAnsi="Calibri" w:cs="Calibri"/>
        </w:rPr>
        <w:t>Bevatten in</w:t>
      </w:r>
      <w:r w:rsidR="008C1798" w:rsidRPr="00C70287">
        <w:rPr>
          <w:rFonts w:ascii="Calibri" w:hAnsi="Calibri" w:cs="Calibri"/>
        </w:rPr>
        <w:t xml:space="preserve"> de pigmenten en kleurstoffen of specifieke textielvezels geen overschrijdingen van de volgende concentraties zware metalen:</w:t>
      </w:r>
    </w:p>
    <w:p w14:paraId="5D5D07B8" w14:textId="77777777" w:rsidR="008C1798" w:rsidRPr="00C70287" w:rsidRDefault="008C1798" w:rsidP="00C27B4B">
      <w:pPr>
        <w:pStyle w:val="Lijstalinea"/>
        <w:numPr>
          <w:ilvl w:val="3"/>
          <w:numId w:val="5"/>
        </w:numPr>
        <w:rPr>
          <w:rFonts w:ascii="Calibri" w:hAnsi="Calibri" w:cs="Calibri"/>
        </w:rPr>
      </w:pPr>
      <w:r w:rsidRPr="00C70287">
        <w:rPr>
          <w:rFonts w:ascii="Calibri" w:hAnsi="Calibri" w:cs="Calibri"/>
        </w:rPr>
        <w:t>antimoon: 300mg/kg (plyester) en 50/250 mg/kg (kleurstof/pigment);</w:t>
      </w:r>
    </w:p>
    <w:p w14:paraId="54FE08C4" w14:textId="77777777" w:rsidR="008C1798" w:rsidRPr="00C70287" w:rsidRDefault="008C1798" w:rsidP="00C27B4B">
      <w:pPr>
        <w:pStyle w:val="Lijstalinea"/>
        <w:numPr>
          <w:ilvl w:val="3"/>
          <w:numId w:val="5"/>
        </w:numPr>
        <w:rPr>
          <w:rFonts w:ascii="Calibri" w:hAnsi="Calibri" w:cs="Calibri"/>
        </w:rPr>
      </w:pPr>
      <w:r w:rsidRPr="00C70287">
        <w:rPr>
          <w:rFonts w:ascii="Calibri" w:hAnsi="Calibri" w:cs="Calibri"/>
        </w:rPr>
        <w:t>arseen: 50 mg/kg (kleurstof/pigment);</w:t>
      </w:r>
    </w:p>
    <w:p w14:paraId="30A328C3" w14:textId="77777777" w:rsidR="008C1798" w:rsidRPr="00C70287" w:rsidRDefault="008C1798" w:rsidP="00C27B4B">
      <w:pPr>
        <w:pStyle w:val="Lijstalinea"/>
        <w:numPr>
          <w:ilvl w:val="3"/>
          <w:numId w:val="5"/>
        </w:numPr>
        <w:rPr>
          <w:rFonts w:ascii="Calibri" w:hAnsi="Calibri" w:cs="Calibri"/>
        </w:rPr>
      </w:pPr>
      <w:r w:rsidRPr="00C70287">
        <w:rPr>
          <w:rFonts w:ascii="Calibri" w:hAnsi="Calibri" w:cs="Calibri"/>
        </w:rPr>
        <w:t>chroom totaal: 100 mg/kg (kleurstof/pigment);</w:t>
      </w:r>
    </w:p>
    <w:p w14:paraId="7E5F8758" w14:textId="77777777" w:rsidR="008C1798" w:rsidRPr="00C70287" w:rsidRDefault="008C1798" w:rsidP="00C27B4B">
      <w:pPr>
        <w:pStyle w:val="Lijstalinea"/>
        <w:numPr>
          <w:ilvl w:val="3"/>
          <w:numId w:val="5"/>
        </w:numPr>
        <w:rPr>
          <w:rFonts w:ascii="Calibri" w:hAnsi="Calibri" w:cs="Calibri"/>
        </w:rPr>
      </w:pPr>
      <w:r w:rsidRPr="00C70287">
        <w:rPr>
          <w:rFonts w:ascii="Calibri" w:hAnsi="Calibri" w:cs="Calibri"/>
        </w:rPr>
        <w:t>koper: 250 mg/kg (kleurstof);</w:t>
      </w:r>
    </w:p>
    <w:p w14:paraId="31D83840" w14:textId="77777777" w:rsidR="008C1798" w:rsidRPr="00C70287" w:rsidRDefault="008C1798" w:rsidP="00C27B4B">
      <w:pPr>
        <w:pStyle w:val="Lijstalinea"/>
        <w:numPr>
          <w:ilvl w:val="3"/>
          <w:numId w:val="5"/>
        </w:numPr>
        <w:rPr>
          <w:rFonts w:ascii="Calibri" w:hAnsi="Calibri" w:cs="Calibri"/>
        </w:rPr>
      </w:pPr>
      <w:r w:rsidRPr="00C70287">
        <w:rPr>
          <w:rFonts w:ascii="Calibri" w:hAnsi="Calibri" w:cs="Calibri"/>
        </w:rPr>
        <w:t>nikkel: 200 mg/kg (kleurstof);</w:t>
      </w:r>
    </w:p>
    <w:p w14:paraId="4EF2BDB3" w14:textId="77777777" w:rsidR="008C1798" w:rsidRPr="00C70287" w:rsidRDefault="008C1798" w:rsidP="00C27B4B">
      <w:pPr>
        <w:pStyle w:val="Lijstalinea"/>
        <w:numPr>
          <w:ilvl w:val="3"/>
          <w:numId w:val="5"/>
        </w:numPr>
        <w:rPr>
          <w:rFonts w:ascii="Calibri" w:hAnsi="Calibri" w:cs="Calibri"/>
        </w:rPr>
      </w:pPr>
      <w:r w:rsidRPr="00C70287">
        <w:rPr>
          <w:rFonts w:ascii="Calibri" w:hAnsi="Calibri" w:cs="Calibri"/>
        </w:rPr>
        <w:t>tin: 250 mg/kg (kleurstof);</w:t>
      </w:r>
    </w:p>
    <w:p w14:paraId="51645CAF" w14:textId="77777777" w:rsidR="008C1798" w:rsidRPr="00C70287" w:rsidRDefault="008C1798" w:rsidP="00C27B4B">
      <w:pPr>
        <w:pStyle w:val="Lijstalinea"/>
        <w:numPr>
          <w:ilvl w:val="3"/>
          <w:numId w:val="5"/>
        </w:numPr>
        <w:rPr>
          <w:rFonts w:ascii="Calibri" w:hAnsi="Calibri" w:cs="Calibri"/>
        </w:rPr>
      </w:pPr>
      <w:r w:rsidRPr="00C70287">
        <w:rPr>
          <w:rFonts w:ascii="Calibri" w:hAnsi="Calibri" w:cs="Calibri"/>
        </w:rPr>
        <w:t>zink: 1.000 mg/kg in elastane en 1.500/1.000 mg/kg (kleurstof/pigment);</w:t>
      </w:r>
    </w:p>
    <w:p w14:paraId="12448B8E" w14:textId="77777777" w:rsidR="008C1798" w:rsidRPr="00C70287" w:rsidRDefault="008C1798" w:rsidP="008C1798">
      <w:pPr>
        <w:pStyle w:val="Lijstalinea"/>
        <w:ind w:left="1220"/>
        <w:rPr>
          <w:rFonts w:ascii="Calibri" w:hAnsi="Calibri" w:cs="Calibri"/>
        </w:rPr>
      </w:pPr>
    </w:p>
    <w:p w14:paraId="6AAA823A" w14:textId="77777777" w:rsidR="008C1798" w:rsidRPr="00C70287" w:rsidRDefault="00C27B4B" w:rsidP="00C27B4B">
      <w:pPr>
        <w:numPr>
          <w:ilvl w:val="0"/>
          <w:numId w:val="8"/>
        </w:numPr>
        <w:rPr>
          <w:rFonts w:ascii="Calibri" w:hAnsi="Calibri" w:cs="Calibri"/>
        </w:rPr>
      </w:pPr>
      <w:r w:rsidRPr="00C70287">
        <w:rPr>
          <w:rFonts w:ascii="Calibri" w:hAnsi="Calibri" w:cs="Calibri"/>
        </w:rPr>
        <w:t>De in/op het meubel gebruikte coating voldoet aan de grenswaarden voor emissie van antimonium, arseen, barium, cadmium, chroom, lood, kwik en selenium zoals vermeld in EN 71-3.</w:t>
      </w:r>
    </w:p>
    <w:p w14:paraId="2A52DB64" w14:textId="77777777" w:rsidR="00C27B4B" w:rsidRPr="00C70287" w:rsidRDefault="00C27B4B" w:rsidP="00C27B4B">
      <w:pPr>
        <w:ind w:left="360"/>
        <w:rPr>
          <w:rFonts w:ascii="Calibri" w:hAnsi="Calibri" w:cs="Calibri"/>
        </w:rPr>
      </w:pPr>
    </w:p>
    <w:p w14:paraId="47B74985" w14:textId="77777777" w:rsidR="00C27B4B" w:rsidRPr="00C70287" w:rsidRDefault="00C27B4B" w:rsidP="00C27B4B">
      <w:pPr>
        <w:numPr>
          <w:ilvl w:val="0"/>
          <w:numId w:val="8"/>
        </w:numPr>
        <w:rPr>
          <w:rFonts w:ascii="Calibri" w:hAnsi="Calibri" w:cs="Calibri"/>
        </w:rPr>
      </w:pPr>
      <w:r w:rsidRPr="00C70287">
        <w:rPr>
          <w:rFonts w:ascii="Calibri" w:hAnsi="Calibri" w:cs="Calibri"/>
        </w:rPr>
        <w:t xml:space="preserve">Indien geleverd meubilair schuimsoorten bevat dient dit uitsluitend </w:t>
      </w:r>
      <w:r w:rsidR="00576F2E" w:rsidRPr="00C70287">
        <w:rPr>
          <w:rFonts w:ascii="Calibri" w:hAnsi="Calibri" w:cs="Calibri"/>
        </w:rPr>
        <w:t>water-geblazen</w:t>
      </w:r>
      <w:r w:rsidRPr="00C70287">
        <w:rPr>
          <w:rFonts w:ascii="Calibri" w:hAnsi="Calibri" w:cs="Calibri"/>
        </w:rPr>
        <w:t xml:space="preserve"> PUR, vacuum pres</w:t>
      </w:r>
      <w:r w:rsidR="00576F2E" w:rsidRPr="00C70287">
        <w:rPr>
          <w:rFonts w:ascii="Calibri" w:hAnsi="Calibri" w:cs="Calibri"/>
        </w:rPr>
        <w:t>sure foam PUR, gerecycled PUR of</w:t>
      </w:r>
      <w:r w:rsidRPr="00C70287">
        <w:rPr>
          <w:rFonts w:ascii="Calibri" w:hAnsi="Calibri" w:cs="Calibri"/>
        </w:rPr>
        <w:t xml:space="preserve"> latex te zijn. Op verzoek van de opdrachtgever dient inschrijver dit onmiddellijk middels documentatie waaruit dit blijkt, te kunnen bewijzen. In het meubilair gebruikt polypropyleenschuim dient te voldoen aan de eisen zoals gesteld in NEN 3373.</w:t>
      </w:r>
    </w:p>
    <w:p w14:paraId="5D8C4403" w14:textId="77777777" w:rsidR="00576F2E" w:rsidRPr="00C70287" w:rsidRDefault="00576F2E" w:rsidP="003D3FEA">
      <w:pPr>
        <w:rPr>
          <w:rFonts w:ascii="Calibri" w:hAnsi="Calibri" w:cs="Calibri"/>
        </w:rPr>
      </w:pPr>
    </w:p>
    <w:p w14:paraId="42A75C35" w14:textId="3A5B96D6" w:rsidR="00C70287" w:rsidRPr="00D521D4" w:rsidRDefault="00F75375" w:rsidP="00D521D4">
      <w:pPr>
        <w:numPr>
          <w:ilvl w:val="0"/>
          <w:numId w:val="8"/>
        </w:numPr>
        <w:ind w:left="500" w:hanging="500"/>
        <w:rPr>
          <w:rFonts w:ascii="Calibri" w:hAnsi="Calibri" w:cs="Calibri"/>
        </w:rPr>
      </w:pPr>
      <w:r w:rsidRPr="00C70287">
        <w:rPr>
          <w:rFonts w:ascii="Calibri" w:hAnsi="Calibri" w:cs="Calibri"/>
        </w:rPr>
        <w:t>Opdrachtnemer verklaa</w:t>
      </w:r>
      <w:r w:rsidR="003D3FEA" w:rsidRPr="00C70287">
        <w:rPr>
          <w:rFonts w:ascii="Calibri" w:hAnsi="Calibri" w:cs="Calibri"/>
        </w:rPr>
        <w:t xml:space="preserve">rt dat alle leveringen </w:t>
      </w:r>
      <w:r w:rsidRPr="00C70287">
        <w:rPr>
          <w:rFonts w:ascii="Calibri" w:hAnsi="Calibri" w:cs="Calibri"/>
        </w:rPr>
        <w:t xml:space="preserve"> incl. toebehoren</w:t>
      </w:r>
      <w:r w:rsidR="003D3FEA" w:rsidRPr="00C70287">
        <w:rPr>
          <w:rFonts w:ascii="Calibri" w:hAnsi="Calibri" w:cs="Calibri"/>
        </w:rPr>
        <w:t xml:space="preserve"> / accessoires </w:t>
      </w:r>
      <w:r w:rsidRPr="00C70287">
        <w:rPr>
          <w:rFonts w:ascii="Calibri" w:hAnsi="Calibri" w:cs="Calibri"/>
        </w:rPr>
        <w:t xml:space="preserve"> </w:t>
      </w:r>
      <w:r w:rsidR="00B0470A" w:rsidRPr="00C70287">
        <w:rPr>
          <w:rFonts w:ascii="Calibri" w:hAnsi="Calibri" w:cs="Calibri"/>
        </w:rPr>
        <w:t>veilig zijn in de ruimste zin des woord.</w:t>
      </w:r>
    </w:p>
    <w:p w14:paraId="4A6CB6FE" w14:textId="77777777" w:rsidR="00C70287" w:rsidRPr="00C70287" w:rsidRDefault="00C70287" w:rsidP="00C70287">
      <w:pPr>
        <w:ind w:left="500"/>
        <w:rPr>
          <w:rFonts w:ascii="Calibri" w:hAnsi="Calibri" w:cs="Calibri"/>
        </w:rPr>
      </w:pPr>
    </w:p>
    <w:p w14:paraId="293D329F" w14:textId="238ADC37" w:rsidR="003923D3" w:rsidRPr="00C70287" w:rsidRDefault="00796B79" w:rsidP="006255A3">
      <w:pPr>
        <w:pStyle w:val="Kop2"/>
        <w:rPr>
          <w:rFonts w:ascii="Calibri" w:hAnsi="Calibri" w:cs="Calibri"/>
        </w:rPr>
      </w:pPr>
      <w:r w:rsidRPr="00C70287">
        <w:rPr>
          <w:rFonts w:ascii="Calibri" w:hAnsi="Calibri" w:cs="Calibri"/>
        </w:rPr>
        <w:t>1</w:t>
      </w:r>
      <w:r w:rsidR="00C70287">
        <w:rPr>
          <w:rFonts w:ascii="Calibri" w:hAnsi="Calibri" w:cs="Calibri"/>
        </w:rPr>
        <w:t>2</w:t>
      </w:r>
      <w:r w:rsidR="003923D3" w:rsidRPr="00C70287">
        <w:rPr>
          <w:rFonts w:ascii="Calibri" w:hAnsi="Calibri" w:cs="Calibri"/>
        </w:rPr>
        <w:t>. Aansprakelijkheid</w:t>
      </w:r>
      <w:r w:rsidR="00175826" w:rsidRPr="00C70287">
        <w:rPr>
          <w:rFonts w:ascii="Calibri" w:hAnsi="Calibri" w:cs="Calibri"/>
        </w:rPr>
        <w:t xml:space="preserve"> /</w:t>
      </w:r>
      <w:r w:rsidR="003A2C82" w:rsidRPr="00C70287">
        <w:rPr>
          <w:rFonts w:ascii="Calibri" w:hAnsi="Calibri" w:cs="Calibri"/>
        </w:rPr>
        <w:t xml:space="preserve"> </w:t>
      </w:r>
      <w:r w:rsidR="00175826" w:rsidRPr="00C70287">
        <w:rPr>
          <w:rFonts w:ascii="Calibri" w:hAnsi="Calibri" w:cs="Calibri"/>
        </w:rPr>
        <w:t>Risico</w:t>
      </w:r>
    </w:p>
    <w:p w14:paraId="2BCBC4A5" w14:textId="77777777" w:rsidR="003923D3" w:rsidRPr="00C70287" w:rsidRDefault="003923D3">
      <w:pPr>
        <w:pStyle w:val="Koptekst"/>
        <w:tabs>
          <w:tab w:val="clear" w:pos="4536"/>
          <w:tab w:val="clear" w:pos="9072"/>
        </w:tabs>
        <w:rPr>
          <w:rFonts w:ascii="Calibri" w:hAnsi="Calibri" w:cs="Calibri"/>
          <w:b/>
          <w:bCs/>
        </w:rPr>
      </w:pPr>
    </w:p>
    <w:p w14:paraId="4343C156" w14:textId="77777777" w:rsidR="00A247E5" w:rsidRPr="00C70287" w:rsidRDefault="003923D3" w:rsidP="00A247E5">
      <w:pPr>
        <w:numPr>
          <w:ilvl w:val="1"/>
          <w:numId w:val="40"/>
        </w:numPr>
        <w:tabs>
          <w:tab w:val="clear" w:pos="1440"/>
        </w:tabs>
        <w:ind w:left="499" w:hanging="499"/>
        <w:rPr>
          <w:rFonts w:ascii="Calibri" w:hAnsi="Calibri" w:cs="Calibri"/>
        </w:rPr>
      </w:pPr>
      <w:r w:rsidRPr="00C70287">
        <w:rPr>
          <w:rFonts w:ascii="Calibri" w:hAnsi="Calibri" w:cs="Calibri"/>
        </w:rPr>
        <w:t xml:space="preserve">Alle </w:t>
      </w:r>
      <w:r w:rsidR="003233EF" w:rsidRPr="00C70287">
        <w:rPr>
          <w:rFonts w:ascii="Calibri" w:hAnsi="Calibri" w:cs="Calibri"/>
        </w:rPr>
        <w:t>direc</w:t>
      </w:r>
      <w:r w:rsidR="00322D46" w:rsidRPr="00C70287">
        <w:rPr>
          <w:rFonts w:ascii="Calibri" w:hAnsi="Calibri" w:cs="Calibri"/>
        </w:rPr>
        <w:t>te schade(n) waarvan de oorzaak</w:t>
      </w:r>
      <w:r w:rsidRPr="00C70287">
        <w:rPr>
          <w:rFonts w:ascii="Calibri" w:hAnsi="Calibri" w:cs="Calibri"/>
        </w:rPr>
        <w:t xml:space="preserve"> in de ruimste zin des woords</w:t>
      </w:r>
      <w:r w:rsidR="00D35603" w:rsidRPr="00C70287">
        <w:rPr>
          <w:rFonts w:ascii="Calibri" w:hAnsi="Calibri" w:cs="Calibri"/>
        </w:rPr>
        <w:t xml:space="preserve"> gelegen is aan de zijde van </w:t>
      </w:r>
      <w:r w:rsidR="00963C0A" w:rsidRPr="00C70287">
        <w:rPr>
          <w:rFonts w:ascii="Calibri" w:hAnsi="Calibri" w:cs="Calibri"/>
        </w:rPr>
        <w:t>opdrachtnemer of verband houden</w:t>
      </w:r>
      <w:r w:rsidRPr="00C70287">
        <w:rPr>
          <w:rFonts w:ascii="Calibri" w:hAnsi="Calibri" w:cs="Calibri"/>
        </w:rPr>
        <w:t xml:space="preserve"> met de door hem geleverde </w:t>
      </w:r>
      <w:r w:rsidR="006579D6" w:rsidRPr="00C70287">
        <w:rPr>
          <w:rFonts w:ascii="Calibri" w:hAnsi="Calibri" w:cs="Calibri"/>
        </w:rPr>
        <w:t>diensten/</w:t>
      </w:r>
      <w:r w:rsidRPr="00C70287">
        <w:rPr>
          <w:rFonts w:ascii="Calibri" w:hAnsi="Calibri" w:cs="Calibri"/>
        </w:rPr>
        <w:t xml:space="preserve">zaken </w:t>
      </w:r>
      <w:r w:rsidR="00FA2127" w:rsidRPr="00C70287">
        <w:rPr>
          <w:rFonts w:ascii="Calibri" w:hAnsi="Calibri" w:cs="Calibri"/>
        </w:rPr>
        <w:t xml:space="preserve">of </w:t>
      </w:r>
      <w:r w:rsidRPr="00C70287">
        <w:rPr>
          <w:rFonts w:ascii="Calibri" w:hAnsi="Calibri" w:cs="Calibri"/>
        </w:rPr>
        <w:t>met (de uitvoering van) de overeenkomst, komt voor rekening van opdrachtnemer. Deze aansprakelijkhe</w:t>
      </w:r>
      <w:r w:rsidR="00D35603" w:rsidRPr="00C70287">
        <w:rPr>
          <w:rFonts w:ascii="Calibri" w:hAnsi="Calibri" w:cs="Calibri"/>
        </w:rPr>
        <w:t xml:space="preserve">id van </w:t>
      </w:r>
      <w:r w:rsidRPr="00C70287">
        <w:rPr>
          <w:rFonts w:ascii="Calibri" w:hAnsi="Calibri" w:cs="Calibri"/>
        </w:rPr>
        <w:t>opdrachtnemer strekt zich mede uit jegens natuurlijke en/of rechtspersonen</w:t>
      </w:r>
      <w:r w:rsidR="00D35603" w:rsidRPr="00C70287">
        <w:rPr>
          <w:rFonts w:ascii="Calibri" w:hAnsi="Calibri" w:cs="Calibri"/>
        </w:rPr>
        <w:t xml:space="preserve"> werkzaam voor, vanwege of bij </w:t>
      </w:r>
      <w:r w:rsidRPr="00C70287">
        <w:rPr>
          <w:rFonts w:ascii="Calibri" w:hAnsi="Calibri" w:cs="Calibri"/>
        </w:rPr>
        <w:t>opdracht</w:t>
      </w:r>
      <w:r w:rsidR="00E771C9" w:rsidRPr="00C70287">
        <w:rPr>
          <w:rFonts w:ascii="Calibri" w:hAnsi="Calibri" w:cs="Calibri"/>
        </w:rPr>
        <w:t>nemer</w:t>
      </w:r>
      <w:r w:rsidR="00D35603" w:rsidRPr="00C70287">
        <w:rPr>
          <w:rFonts w:ascii="Calibri" w:hAnsi="Calibri" w:cs="Calibri"/>
        </w:rPr>
        <w:t xml:space="preserve">, alsmede derden waarmee </w:t>
      </w:r>
      <w:r w:rsidRPr="00C70287">
        <w:rPr>
          <w:rFonts w:ascii="Calibri" w:hAnsi="Calibri" w:cs="Calibri"/>
        </w:rPr>
        <w:t>opdracht</w:t>
      </w:r>
      <w:r w:rsidR="00E771C9" w:rsidRPr="00C70287">
        <w:rPr>
          <w:rFonts w:ascii="Calibri" w:hAnsi="Calibri" w:cs="Calibri"/>
        </w:rPr>
        <w:t>nemer</w:t>
      </w:r>
      <w:r w:rsidR="003E3006" w:rsidRPr="00C70287">
        <w:rPr>
          <w:rFonts w:ascii="Calibri" w:hAnsi="Calibri" w:cs="Calibri"/>
        </w:rPr>
        <w:t xml:space="preserve"> verplichtingen is aangegaan</w:t>
      </w:r>
      <w:r w:rsidR="00854E29" w:rsidRPr="00C70287">
        <w:rPr>
          <w:rFonts w:ascii="Calibri" w:hAnsi="Calibri" w:cs="Calibri"/>
        </w:rPr>
        <w:t>.</w:t>
      </w:r>
      <w:r w:rsidR="00AD1E80" w:rsidRPr="00C70287">
        <w:rPr>
          <w:rFonts w:ascii="Calibri" w:hAnsi="Calibri" w:cs="Calibri"/>
        </w:rPr>
        <w:t xml:space="preserve"> Aansprakelijkheid met betrekking tot alle indirecte schade is uitgesloten.</w:t>
      </w:r>
    </w:p>
    <w:p w14:paraId="195CE074" w14:textId="77777777" w:rsidR="00A247E5" w:rsidRPr="00C70287" w:rsidRDefault="00A247E5" w:rsidP="00A247E5">
      <w:pPr>
        <w:ind w:left="499"/>
        <w:rPr>
          <w:rFonts w:ascii="Calibri" w:hAnsi="Calibri" w:cs="Calibri"/>
        </w:rPr>
      </w:pPr>
    </w:p>
    <w:p w14:paraId="1B1B7E50" w14:textId="77777777" w:rsidR="00A247E5" w:rsidRPr="00C70287" w:rsidRDefault="00854E29" w:rsidP="00322D46">
      <w:pPr>
        <w:numPr>
          <w:ilvl w:val="1"/>
          <w:numId w:val="40"/>
        </w:numPr>
        <w:tabs>
          <w:tab w:val="clear" w:pos="1440"/>
        </w:tabs>
        <w:ind w:left="499" w:hanging="499"/>
        <w:rPr>
          <w:rFonts w:ascii="Calibri" w:hAnsi="Calibri" w:cs="Calibri"/>
        </w:rPr>
      </w:pPr>
      <w:r w:rsidRPr="00C70287">
        <w:rPr>
          <w:rFonts w:ascii="Calibri" w:hAnsi="Calibri" w:cs="Calibri"/>
        </w:rPr>
        <w:t>Voor</w:t>
      </w:r>
      <w:r w:rsidR="003E3006" w:rsidRPr="00C70287">
        <w:rPr>
          <w:rFonts w:ascii="Calibri" w:hAnsi="Calibri" w:cs="Calibri"/>
        </w:rPr>
        <w:t xml:space="preserve"> </w:t>
      </w:r>
      <w:r w:rsidRPr="00C70287">
        <w:rPr>
          <w:rFonts w:ascii="Calibri" w:hAnsi="Calibri" w:cs="Calibri"/>
        </w:rPr>
        <w:t xml:space="preserve">schade, zoals bedoeld in lid a, is opdrachtnemer maximaal aansprakelijk </w:t>
      </w:r>
      <w:r w:rsidR="003E3006" w:rsidRPr="00C70287">
        <w:rPr>
          <w:rFonts w:ascii="Calibri" w:hAnsi="Calibri" w:cs="Calibri"/>
        </w:rPr>
        <w:t>tot e</w:t>
      </w:r>
      <w:r w:rsidR="00EE41E1" w:rsidRPr="00C70287">
        <w:rPr>
          <w:rFonts w:ascii="Calibri" w:hAnsi="Calibri" w:cs="Calibri"/>
        </w:rPr>
        <w:t xml:space="preserve">en </w:t>
      </w:r>
      <w:r w:rsidR="006579D6" w:rsidRPr="00C70287">
        <w:rPr>
          <w:rFonts w:ascii="Calibri" w:hAnsi="Calibri" w:cs="Calibri"/>
        </w:rPr>
        <w:t>bedrag van</w:t>
      </w:r>
      <w:r w:rsidR="00FE5F86" w:rsidRPr="00C70287">
        <w:rPr>
          <w:rFonts w:ascii="Calibri" w:hAnsi="Calibri" w:cs="Calibri"/>
        </w:rPr>
        <w:br/>
      </w:r>
      <w:r w:rsidR="006579D6" w:rsidRPr="00C70287">
        <w:rPr>
          <w:rFonts w:ascii="Calibri" w:hAnsi="Calibri" w:cs="Calibri"/>
        </w:rPr>
        <w:t xml:space="preserve"> € 250.000</w:t>
      </w:r>
      <w:r w:rsidR="003E3006" w:rsidRPr="00C70287">
        <w:rPr>
          <w:rFonts w:ascii="Calibri" w:hAnsi="Calibri" w:cs="Calibri"/>
        </w:rPr>
        <w:t>,- euro per gebeurtenis of samenhangende reeks van gebeurt</w:t>
      </w:r>
      <w:r w:rsidR="00322D46" w:rsidRPr="00C70287">
        <w:rPr>
          <w:rFonts w:ascii="Calibri" w:hAnsi="Calibri" w:cs="Calibri"/>
        </w:rPr>
        <w:t>enissen met een maximum</w:t>
      </w:r>
      <w:r w:rsidR="006579D6" w:rsidRPr="00C70287">
        <w:rPr>
          <w:rFonts w:ascii="Calibri" w:hAnsi="Calibri" w:cs="Calibri"/>
        </w:rPr>
        <w:t xml:space="preserve"> van € 1</w:t>
      </w:r>
      <w:r w:rsidR="003E3006" w:rsidRPr="00C70287">
        <w:rPr>
          <w:rFonts w:ascii="Calibri" w:hAnsi="Calibri" w:cs="Calibri"/>
        </w:rPr>
        <w:t>.500.000,- per jaar.</w:t>
      </w:r>
      <w:r w:rsidR="003233EF" w:rsidRPr="00C70287">
        <w:rPr>
          <w:rFonts w:ascii="Calibri" w:hAnsi="Calibri" w:cs="Calibri"/>
        </w:rPr>
        <w:t xml:space="preserve"> </w:t>
      </w:r>
    </w:p>
    <w:p w14:paraId="08C97112" w14:textId="77777777" w:rsidR="00A247E5" w:rsidRPr="00C70287" w:rsidRDefault="00A247E5" w:rsidP="00A247E5">
      <w:pPr>
        <w:ind w:left="499"/>
        <w:rPr>
          <w:rFonts w:ascii="Calibri" w:hAnsi="Calibri" w:cs="Calibri"/>
        </w:rPr>
      </w:pPr>
    </w:p>
    <w:p w14:paraId="3303873F" w14:textId="77777777" w:rsidR="00A247E5" w:rsidRPr="00C70287" w:rsidRDefault="002078D6" w:rsidP="00A247E5">
      <w:pPr>
        <w:numPr>
          <w:ilvl w:val="1"/>
          <w:numId w:val="40"/>
        </w:numPr>
        <w:tabs>
          <w:tab w:val="clear" w:pos="1440"/>
        </w:tabs>
        <w:ind w:left="499" w:hanging="499"/>
        <w:rPr>
          <w:rFonts w:ascii="Calibri" w:hAnsi="Calibri" w:cs="Calibri"/>
        </w:rPr>
      </w:pPr>
      <w:r w:rsidRPr="00C70287">
        <w:rPr>
          <w:rFonts w:ascii="Calibri" w:hAnsi="Calibri" w:cs="Calibri"/>
        </w:rPr>
        <w:t>Opdrachtnemer vrijwaart o</w:t>
      </w:r>
      <w:r w:rsidR="003923D3" w:rsidRPr="00C70287">
        <w:rPr>
          <w:rFonts w:ascii="Calibri" w:hAnsi="Calibri" w:cs="Calibri"/>
        </w:rPr>
        <w:t xml:space="preserve">pdrachtgever </w:t>
      </w:r>
      <w:r w:rsidR="003233EF" w:rsidRPr="00C70287">
        <w:rPr>
          <w:rFonts w:ascii="Calibri" w:hAnsi="Calibri" w:cs="Calibri"/>
        </w:rPr>
        <w:t xml:space="preserve">tot maximaal het in lid b. genoemde bedrag  </w:t>
      </w:r>
      <w:r w:rsidR="003923D3" w:rsidRPr="00C70287">
        <w:rPr>
          <w:rFonts w:ascii="Calibri" w:hAnsi="Calibri" w:cs="Calibri"/>
        </w:rPr>
        <w:t>voor aanspraken van derden, da</w:t>
      </w:r>
      <w:r w:rsidRPr="00C70287">
        <w:rPr>
          <w:rFonts w:ascii="Calibri" w:hAnsi="Calibri" w:cs="Calibri"/>
        </w:rPr>
        <w:t>aronder begrepen personeel van opdrachtnemer of door o</w:t>
      </w:r>
      <w:r w:rsidR="003923D3" w:rsidRPr="00C70287">
        <w:rPr>
          <w:rFonts w:ascii="Calibri" w:hAnsi="Calibri" w:cs="Calibri"/>
        </w:rPr>
        <w:t>pdrachtnemer ingeschakelde derden,</w:t>
      </w:r>
      <w:r w:rsidR="00203D7C" w:rsidRPr="00C70287">
        <w:rPr>
          <w:rFonts w:ascii="Calibri" w:hAnsi="Calibri" w:cs="Calibri"/>
        </w:rPr>
        <w:t xml:space="preserve"> </w:t>
      </w:r>
      <w:r w:rsidR="003923D3" w:rsidRPr="00C70287">
        <w:rPr>
          <w:rFonts w:ascii="Calibri" w:hAnsi="Calibri" w:cs="Calibri"/>
        </w:rPr>
        <w:t xml:space="preserve"> tot vergoeding van</w:t>
      </w:r>
      <w:r w:rsidR="00203D7C" w:rsidRPr="00C70287">
        <w:rPr>
          <w:rFonts w:ascii="Calibri" w:hAnsi="Calibri" w:cs="Calibri"/>
        </w:rPr>
        <w:t xml:space="preserve"> alle</w:t>
      </w:r>
      <w:r w:rsidR="003923D3" w:rsidRPr="00C70287">
        <w:rPr>
          <w:rFonts w:ascii="Calibri" w:hAnsi="Calibri" w:cs="Calibri"/>
        </w:rPr>
        <w:t xml:space="preserve"> schade die is ontstaan bij de uitvo</w:t>
      </w:r>
      <w:r w:rsidR="003C49A1" w:rsidRPr="00C70287">
        <w:rPr>
          <w:rFonts w:ascii="Calibri" w:hAnsi="Calibri" w:cs="Calibri"/>
        </w:rPr>
        <w:t>ering van deze overeenkomst</w:t>
      </w:r>
      <w:r w:rsidR="00FA2127" w:rsidRPr="00C70287">
        <w:rPr>
          <w:rFonts w:ascii="Calibri" w:hAnsi="Calibri" w:cs="Calibri"/>
        </w:rPr>
        <w:t>.</w:t>
      </w:r>
    </w:p>
    <w:p w14:paraId="29684F35" w14:textId="77777777" w:rsidR="00A247E5" w:rsidRPr="00C70287" w:rsidRDefault="00A247E5" w:rsidP="00A247E5">
      <w:pPr>
        <w:pStyle w:val="Lijstalinea"/>
        <w:rPr>
          <w:rFonts w:ascii="Calibri" w:hAnsi="Calibri" w:cs="Calibri"/>
        </w:rPr>
      </w:pPr>
    </w:p>
    <w:p w14:paraId="21B37D7F" w14:textId="77777777" w:rsidR="00175826" w:rsidRPr="00C70287" w:rsidRDefault="00D35603" w:rsidP="00175826">
      <w:pPr>
        <w:numPr>
          <w:ilvl w:val="1"/>
          <w:numId w:val="40"/>
        </w:numPr>
        <w:tabs>
          <w:tab w:val="clear" w:pos="1440"/>
        </w:tabs>
        <w:ind w:left="499" w:hanging="499"/>
        <w:rPr>
          <w:rFonts w:ascii="Calibri" w:hAnsi="Calibri" w:cs="Calibri"/>
        </w:rPr>
      </w:pPr>
      <w:r w:rsidRPr="00C70287">
        <w:rPr>
          <w:rFonts w:ascii="Calibri" w:hAnsi="Calibri" w:cs="Calibri"/>
        </w:rPr>
        <w:t>O</w:t>
      </w:r>
      <w:r w:rsidR="003923D3" w:rsidRPr="00C70287">
        <w:rPr>
          <w:rFonts w:ascii="Calibri" w:hAnsi="Calibri" w:cs="Calibri"/>
        </w:rPr>
        <w:t xml:space="preserve">pdrachtnemer dient zich genoegzaam tegen aansprakelijkheid te verzekeren. Op verzoek van </w:t>
      </w:r>
      <w:r w:rsidRPr="00C70287">
        <w:rPr>
          <w:rFonts w:ascii="Calibri" w:hAnsi="Calibri" w:cs="Calibri"/>
        </w:rPr>
        <w:t xml:space="preserve">opdrachtgever zal </w:t>
      </w:r>
      <w:r w:rsidR="003923D3" w:rsidRPr="00C70287">
        <w:rPr>
          <w:rFonts w:ascii="Calibri" w:hAnsi="Calibri" w:cs="Calibri"/>
        </w:rPr>
        <w:t>opdrachtnemer een gewaarmerkt afschrift van de polis(sen) en een bewijs dat de verzekeringspremie(s) zijn voldaan aan opdrachtgever te overleggen.</w:t>
      </w:r>
    </w:p>
    <w:p w14:paraId="7DE2316C" w14:textId="77777777" w:rsidR="00175826" w:rsidRPr="00C70287" w:rsidRDefault="00175826" w:rsidP="00175826">
      <w:pPr>
        <w:pStyle w:val="Lijstalinea"/>
        <w:rPr>
          <w:rFonts w:ascii="Calibri" w:hAnsi="Calibri" w:cs="Calibri"/>
        </w:rPr>
      </w:pPr>
    </w:p>
    <w:p w14:paraId="698EF697" w14:textId="77777777" w:rsidR="003A2C82" w:rsidRPr="00C70287" w:rsidRDefault="003D3FEA" w:rsidP="00175826">
      <w:pPr>
        <w:numPr>
          <w:ilvl w:val="1"/>
          <w:numId w:val="40"/>
        </w:numPr>
        <w:tabs>
          <w:tab w:val="clear" w:pos="1440"/>
        </w:tabs>
        <w:ind w:left="499" w:hanging="499"/>
        <w:rPr>
          <w:rFonts w:ascii="Calibri" w:hAnsi="Calibri" w:cs="Calibri"/>
        </w:rPr>
      </w:pPr>
      <w:r w:rsidRPr="00C70287">
        <w:rPr>
          <w:rFonts w:ascii="Calibri" w:hAnsi="Calibri" w:cs="Calibri"/>
        </w:rPr>
        <w:t xml:space="preserve">Opdrachtnemer </w:t>
      </w:r>
      <w:r w:rsidR="00175826" w:rsidRPr="00C70287">
        <w:rPr>
          <w:rFonts w:ascii="Calibri" w:hAnsi="Calibri" w:cs="Calibri"/>
        </w:rPr>
        <w:t>draagt de risico’s van beschadiging en van geheel of gedeeltelijk verlie</w:t>
      </w:r>
      <w:r w:rsidRPr="00C70287">
        <w:rPr>
          <w:rFonts w:ascii="Calibri" w:hAnsi="Calibri" w:cs="Calibri"/>
        </w:rPr>
        <w:t>s c.q. vergaan van de leveringen</w:t>
      </w:r>
      <w:r w:rsidR="00175826" w:rsidRPr="00C70287">
        <w:rPr>
          <w:rFonts w:ascii="Calibri" w:hAnsi="Calibri" w:cs="Calibri"/>
        </w:rPr>
        <w:t>, door welke oorzaak dan ook, tot het moment waarop</w:t>
      </w:r>
      <w:r w:rsidRPr="00C70287">
        <w:rPr>
          <w:rFonts w:ascii="Calibri" w:hAnsi="Calibri" w:cs="Calibri"/>
        </w:rPr>
        <w:t xml:space="preserve"> het opleveringsmoment heeft plaatsgevonden. </w:t>
      </w:r>
    </w:p>
    <w:p w14:paraId="35960D36" w14:textId="5A5FE9C7" w:rsidR="003A2C82" w:rsidRPr="00C70287" w:rsidRDefault="003A2C82" w:rsidP="0054254F">
      <w:pPr>
        <w:rPr>
          <w:rFonts w:ascii="Calibri" w:hAnsi="Calibri" w:cs="Calibri"/>
        </w:rPr>
      </w:pPr>
    </w:p>
    <w:p w14:paraId="5885A3DD" w14:textId="003F00C0" w:rsidR="00835EAF" w:rsidRPr="00C70287" w:rsidRDefault="00F707BE" w:rsidP="003A2C82">
      <w:pPr>
        <w:pStyle w:val="Kop2"/>
        <w:rPr>
          <w:rFonts w:ascii="Calibri" w:hAnsi="Calibri" w:cs="Calibri"/>
        </w:rPr>
      </w:pPr>
      <w:r w:rsidRPr="00C70287">
        <w:rPr>
          <w:rFonts w:ascii="Calibri" w:hAnsi="Calibri" w:cs="Calibri"/>
        </w:rPr>
        <w:t>1</w:t>
      </w:r>
      <w:r w:rsidR="00C70287">
        <w:rPr>
          <w:rFonts w:ascii="Calibri" w:hAnsi="Calibri" w:cs="Calibri"/>
        </w:rPr>
        <w:t>3</w:t>
      </w:r>
      <w:r w:rsidR="00835EAF" w:rsidRPr="00C70287">
        <w:rPr>
          <w:rFonts w:ascii="Calibri" w:hAnsi="Calibri" w:cs="Calibri"/>
        </w:rPr>
        <w:t>. Van toepassing zijnde voorwaarden</w:t>
      </w:r>
    </w:p>
    <w:p w14:paraId="19EC278F" w14:textId="77777777" w:rsidR="00835EAF" w:rsidRPr="00C70287" w:rsidRDefault="00835EAF" w:rsidP="00835EAF">
      <w:pPr>
        <w:suppressAutoHyphens/>
        <w:ind w:left="426" w:hanging="426"/>
        <w:jc w:val="center"/>
        <w:rPr>
          <w:rFonts w:ascii="Calibri" w:hAnsi="Calibri" w:cs="Calibri"/>
          <w:b/>
        </w:rPr>
      </w:pPr>
    </w:p>
    <w:p w14:paraId="13B65D5D" w14:textId="77777777" w:rsidR="00835EAF" w:rsidRPr="00C70287" w:rsidRDefault="00FE5F86" w:rsidP="00835EAF">
      <w:pPr>
        <w:tabs>
          <w:tab w:val="left" w:pos="-1440"/>
          <w:tab w:val="left" w:pos="-960"/>
          <w:tab w:val="left" w:pos="-480"/>
        </w:tabs>
        <w:ind w:left="500" w:right="480" w:hanging="500"/>
        <w:rPr>
          <w:rFonts w:ascii="Calibri" w:hAnsi="Calibri" w:cs="Calibri"/>
        </w:rPr>
      </w:pPr>
      <w:r w:rsidRPr="00C70287">
        <w:rPr>
          <w:rFonts w:ascii="Calibri" w:hAnsi="Calibri" w:cs="Calibri"/>
        </w:rPr>
        <w:t xml:space="preserve">a. </w:t>
      </w:r>
      <w:r w:rsidRPr="00C70287">
        <w:rPr>
          <w:rFonts w:ascii="Calibri" w:hAnsi="Calibri" w:cs="Calibri"/>
        </w:rPr>
        <w:tab/>
      </w:r>
      <w:r w:rsidR="00835EAF" w:rsidRPr="00C70287">
        <w:rPr>
          <w:rFonts w:ascii="Calibri" w:hAnsi="Calibri" w:cs="Calibri"/>
        </w:rPr>
        <w:t>De (</w:t>
      </w:r>
      <w:r w:rsidR="00C82B40" w:rsidRPr="00C70287">
        <w:rPr>
          <w:rFonts w:ascii="Calibri" w:hAnsi="Calibri" w:cs="Calibri"/>
        </w:rPr>
        <w:t>eventuele) algemene voorwaarden, waaronder ook wordt verstaa</w:t>
      </w:r>
      <w:r w:rsidR="00830387" w:rsidRPr="00C70287">
        <w:rPr>
          <w:rFonts w:ascii="Calibri" w:hAnsi="Calibri" w:cs="Calibri"/>
        </w:rPr>
        <w:t xml:space="preserve">n: algemene verkoopvoorwaarden en </w:t>
      </w:r>
      <w:r w:rsidR="00C82B40" w:rsidRPr="00C70287">
        <w:rPr>
          <w:rFonts w:ascii="Calibri" w:hAnsi="Calibri" w:cs="Calibri"/>
        </w:rPr>
        <w:t>leveringsvoorwaarden</w:t>
      </w:r>
      <w:r w:rsidR="008B79EA" w:rsidRPr="00C70287">
        <w:rPr>
          <w:rFonts w:ascii="Calibri" w:hAnsi="Calibri" w:cs="Calibri"/>
        </w:rPr>
        <w:t xml:space="preserve"> </w:t>
      </w:r>
      <w:r w:rsidR="00835EAF" w:rsidRPr="00C70287">
        <w:rPr>
          <w:rFonts w:ascii="Calibri" w:hAnsi="Calibri" w:cs="Calibri"/>
        </w:rPr>
        <w:t>van de opdrachtnemer zijn uitd</w:t>
      </w:r>
      <w:r w:rsidR="00F707BE" w:rsidRPr="00C70287">
        <w:rPr>
          <w:rFonts w:ascii="Calibri" w:hAnsi="Calibri" w:cs="Calibri"/>
        </w:rPr>
        <w:t>rukkelijk niet van toepassing.</w:t>
      </w:r>
    </w:p>
    <w:p w14:paraId="5628660A" w14:textId="2CBAE4B1" w:rsidR="00DF2CA7" w:rsidRPr="00C70287" w:rsidRDefault="00E06786" w:rsidP="00DF2CA7">
      <w:pPr>
        <w:pStyle w:val="Kop2"/>
        <w:rPr>
          <w:rFonts w:ascii="Calibri" w:hAnsi="Calibri" w:cs="Calibri"/>
        </w:rPr>
      </w:pPr>
      <w:r w:rsidRPr="00C70287">
        <w:rPr>
          <w:rFonts w:ascii="Calibri" w:hAnsi="Calibri" w:cs="Calibri"/>
        </w:rPr>
        <w:t>1</w:t>
      </w:r>
      <w:r w:rsidR="00C70287">
        <w:rPr>
          <w:rFonts w:ascii="Calibri" w:hAnsi="Calibri" w:cs="Calibri"/>
        </w:rPr>
        <w:t>4</w:t>
      </w:r>
      <w:r w:rsidR="00835EAF" w:rsidRPr="00C70287">
        <w:rPr>
          <w:rFonts w:ascii="Calibri" w:hAnsi="Calibri" w:cs="Calibri"/>
        </w:rPr>
        <w:t>. Wijzigingen in de overeenkomst</w:t>
      </w:r>
    </w:p>
    <w:p w14:paraId="66DF82BE" w14:textId="77777777" w:rsidR="00DF2CA7" w:rsidRPr="00C70287" w:rsidRDefault="00DF2CA7" w:rsidP="00DF2CA7">
      <w:pPr>
        <w:rPr>
          <w:rFonts w:ascii="Calibri" w:hAnsi="Calibri" w:cs="Calibri"/>
        </w:rPr>
      </w:pPr>
    </w:p>
    <w:p w14:paraId="27A7AF8E" w14:textId="77777777" w:rsidR="00144852" w:rsidRPr="00C70287" w:rsidRDefault="009E0D71" w:rsidP="00144852">
      <w:pPr>
        <w:numPr>
          <w:ilvl w:val="0"/>
          <w:numId w:val="4"/>
        </w:numPr>
        <w:tabs>
          <w:tab w:val="clear" w:pos="720"/>
        </w:tabs>
        <w:ind w:left="500" w:hanging="500"/>
        <w:rPr>
          <w:rFonts w:ascii="Calibri" w:hAnsi="Calibri" w:cs="Calibri"/>
        </w:rPr>
      </w:pPr>
      <w:r w:rsidRPr="00C70287">
        <w:rPr>
          <w:rFonts w:ascii="Calibri" w:hAnsi="Calibri" w:cs="Calibri"/>
        </w:rPr>
        <w:t>Alle mondelinge afspraken tot afwijking van de overeenkomst zijn ongeldig. Mondelinge mededelingen, toezeggingen of afspraken zijn slechts bindend voor partijen indien deze schriftelijk zijn bevestigd.</w:t>
      </w:r>
    </w:p>
    <w:p w14:paraId="6FABB1CB" w14:textId="77777777" w:rsidR="00144852" w:rsidRPr="00C70287" w:rsidRDefault="00144852" w:rsidP="00144852">
      <w:pPr>
        <w:ind w:left="500"/>
        <w:rPr>
          <w:rFonts w:ascii="Calibri" w:hAnsi="Calibri" w:cs="Calibri"/>
        </w:rPr>
      </w:pPr>
    </w:p>
    <w:p w14:paraId="28D0BDF8" w14:textId="6D408EB5" w:rsidR="009E0D71" w:rsidRPr="00C70287" w:rsidRDefault="00144852" w:rsidP="009E0D71">
      <w:pPr>
        <w:numPr>
          <w:ilvl w:val="0"/>
          <w:numId w:val="4"/>
        </w:numPr>
        <w:tabs>
          <w:tab w:val="clear" w:pos="720"/>
        </w:tabs>
        <w:ind w:left="500" w:hanging="500"/>
        <w:rPr>
          <w:rFonts w:ascii="Calibri" w:hAnsi="Calibri" w:cs="Calibri"/>
        </w:rPr>
      </w:pPr>
      <w:r w:rsidRPr="00C70287">
        <w:rPr>
          <w:rFonts w:ascii="Calibri" w:hAnsi="Calibri" w:cs="Calibri"/>
        </w:rPr>
        <w:t>Opdrachtnemer calculeert offertes  altijd</w:t>
      </w:r>
      <w:r w:rsidR="009E0D71" w:rsidRPr="00C70287">
        <w:rPr>
          <w:rFonts w:ascii="Calibri" w:hAnsi="Calibri" w:cs="Calibri"/>
        </w:rPr>
        <w:t xml:space="preserve"> op basis van de </w:t>
      </w:r>
      <w:r w:rsidRPr="00C70287">
        <w:rPr>
          <w:rFonts w:ascii="Calibri" w:hAnsi="Calibri" w:cs="Calibri"/>
        </w:rPr>
        <w:t xml:space="preserve">tarieven en kortingspercentage, </w:t>
      </w:r>
      <w:r w:rsidR="009E0D71" w:rsidRPr="00C70287">
        <w:rPr>
          <w:rFonts w:ascii="Calibri" w:hAnsi="Calibri" w:cs="Calibri"/>
        </w:rPr>
        <w:t>zoals ov</w:t>
      </w:r>
      <w:r w:rsidRPr="00C70287">
        <w:rPr>
          <w:rFonts w:ascii="Calibri" w:hAnsi="Calibri" w:cs="Calibri"/>
        </w:rPr>
        <w:t>ereengekomen in deze o</w:t>
      </w:r>
      <w:r w:rsidR="009E0D71" w:rsidRPr="00C70287">
        <w:rPr>
          <w:rFonts w:ascii="Calibri" w:hAnsi="Calibri" w:cs="Calibri"/>
        </w:rPr>
        <w:t xml:space="preserve">vereenkomst en vastgelegd in de </w:t>
      </w:r>
      <w:r w:rsidR="00B5411E" w:rsidRPr="00C70287">
        <w:rPr>
          <w:rFonts w:ascii="Calibri" w:hAnsi="Calibri" w:cs="Calibri"/>
        </w:rPr>
        <w:t>U</w:t>
      </w:r>
      <w:r w:rsidR="009E0D71" w:rsidRPr="00C70287">
        <w:rPr>
          <w:rFonts w:ascii="Calibri" w:hAnsi="Calibri" w:cs="Calibri"/>
        </w:rPr>
        <w:t>itvoeringsbepalingen.</w:t>
      </w:r>
    </w:p>
    <w:p w14:paraId="6B14AB6F" w14:textId="77777777" w:rsidR="009E0D71" w:rsidRPr="00C70287" w:rsidRDefault="009E0D71" w:rsidP="009E0D71">
      <w:pPr>
        <w:ind w:left="500"/>
        <w:rPr>
          <w:rFonts w:ascii="Calibri" w:hAnsi="Calibri" w:cs="Calibri"/>
        </w:rPr>
      </w:pPr>
    </w:p>
    <w:p w14:paraId="1301A116" w14:textId="0DB1D8D2" w:rsidR="00835EAF" w:rsidRPr="00C70287" w:rsidRDefault="00E06786" w:rsidP="009E0D71">
      <w:pPr>
        <w:pStyle w:val="Kop2"/>
        <w:rPr>
          <w:rFonts w:ascii="Calibri" w:hAnsi="Calibri" w:cs="Calibri"/>
        </w:rPr>
      </w:pPr>
      <w:r w:rsidRPr="00C70287">
        <w:rPr>
          <w:rFonts w:ascii="Calibri" w:hAnsi="Calibri" w:cs="Calibri"/>
        </w:rPr>
        <w:t>1</w:t>
      </w:r>
      <w:r w:rsidR="00C70287">
        <w:rPr>
          <w:rFonts w:ascii="Calibri" w:hAnsi="Calibri" w:cs="Calibri"/>
        </w:rPr>
        <w:t>5</w:t>
      </w:r>
      <w:r w:rsidR="00835EAF" w:rsidRPr="00C70287">
        <w:rPr>
          <w:rFonts w:ascii="Calibri" w:hAnsi="Calibri" w:cs="Calibri"/>
        </w:rPr>
        <w:t>. Overdracht rechten en verplichtingen</w:t>
      </w:r>
    </w:p>
    <w:p w14:paraId="408D81DD" w14:textId="77777777" w:rsidR="00835EAF" w:rsidRPr="00C70287" w:rsidRDefault="00835EAF" w:rsidP="00835EAF">
      <w:pPr>
        <w:rPr>
          <w:rFonts w:ascii="Calibri" w:hAnsi="Calibri" w:cs="Calibri"/>
        </w:rPr>
      </w:pPr>
    </w:p>
    <w:p w14:paraId="0FBBCFF5" w14:textId="77777777" w:rsidR="00715CD1" w:rsidRPr="00C70287" w:rsidRDefault="00835EAF" w:rsidP="00715CD1">
      <w:pPr>
        <w:numPr>
          <w:ilvl w:val="0"/>
          <w:numId w:val="7"/>
        </w:numPr>
        <w:tabs>
          <w:tab w:val="clear" w:pos="720"/>
          <w:tab w:val="num" w:pos="500"/>
        </w:tabs>
        <w:suppressAutoHyphens/>
        <w:ind w:left="500" w:hanging="500"/>
        <w:rPr>
          <w:rFonts w:ascii="Calibri" w:hAnsi="Calibri" w:cs="Calibri"/>
        </w:rPr>
      </w:pPr>
      <w:r w:rsidRPr="00C70287">
        <w:rPr>
          <w:rFonts w:ascii="Calibri" w:hAnsi="Calibri" w:cs="Calibri"/>
        </w:rPr>
        <w:t>Opdrachtnemer is niet gerechtigd de rechten en plichten uit de overeenk</w:t>
      </w:r>
      <w:r w:rsidR="00144852" w:rsidRPr="00C70287">
        <w:rPr>
          <w:rFonts w:ascii="Calibri" w:hAnsi="Calibri" w:cs="Calibri"/>
        </w:rPr>
        <w:t xml:space="preserve">omst </w:t>
      </w:r>
      <w:r w:rsidRPr="00C70287">
        <w:rPr>
          <w:rFonts w:ascii="Calibri" w:hAnsi="Calibri" w:cs="Calibri"/>
        </w:rPr>
        <w:t xml:space="preserve">zonder schriftelijke toestemming van opdrachtgever aan een derde over te dragen. </w:t>
      </w:r>
    </w:p>
    <w:p w14:paraId="3325A739" w14:textId="77777777" w:rsidR="00715CD1" w:rsidRPr="00C70287" w:rsidRDefault="00715CD1" w:rsidP="00715CD1">
      <w:pPr>
        <w:pStyle w:val="Lijstalinea"/>
        <w:rPr>
          <w:rFonts w:ascii="Calibri" w:hAnsi="Calibri" w:cs="Calibri"/>
        </w:rPr>
      </w:pPr>
    </w:p>
    <w:p w14:paraId="468CF88B" w14:textId="77777777" w:rsidR="00835EAF" w:rsidRPr="00C70287" w:rsidRDefault="00715CD1" w:rsidP="00411828">
      <w:pPr>
        <w:numPr>
          <w:ilvl w:val="0"/>
          <w:numId w:val="7"/>
        </w:numPr>
        <w:tabs>
          <w:tab w:val="clear" w:pos="720"/>
          <w:tab w:val="num" w:pos="500"/>
        </w:tabs>
        <w:ind w:left="500" w:hanging="500"/>
        <w:rPr>
          <w:rFonts w:ascii="Calibri" w:hAnsi="Calibri" w:cs="Calibri"/>
        </w:rPr>
      </w:pPr>
      <w:r w:rsidRPr="00C70287">
        <w:rPr>
          <w:rFonts w:ascii="Calibri" w:hAnsi="Calibri" w:cs="Calibri"/>
        </w:rPr>
        <w:t xml:space="preserve">De </w:t>
      </w:r>
      <w:r w:rsidR="00835EAF" w:rsidRPr="00C70287">
        <w:rPr>
          <w:rFonts w:ascii="Calibri" w:hAnsi="Calibri" w:cs="Calibri"/>
        </w:rPr>
        <w:t xml:space="preserve">gegeven toestemming laat onverlet de verantwoordelijkheid en aansprakelijkheid van opdrachtnemer voor de nakoming van de krachtens deze overeenkomst op hem rustende verplichtingen en de krachtens belasting- en socialeverzekeringswetgeving op hem als werkgever rustende verplichtingen. </w:t>
      </w:r>
    </w:p>
    <w:p w14:paraId="2927C73C" w14:textId="7A11747F" w:rsidR="00835EAF" w:rsidRPr="00C70287" w:rsidRDefault="00E06786" w:rsidP="00600BE6">
      <w:pPr>
        <w:pStyle w:val="Kop2"/>
        <w:rPr>
          <w:rFonts w:ascii="Calibri" w:hAnsi="Calibri" w:cs="Calibri"/>
        </w:rPr>
      </w:pPr>
      <w:bookmarkStart w:id="4" w:name="_Toc65052676"/>
      <w:r w:rsidRPr="00C70287">
        <w:rPr>
          <w:rFonts w:ascii="Calibri" w:hAnsi="Calibri" w:cs="Calibri"/>
        </w:rPr>
        <w:t>1</w:t>
      </w:r>
      <w:r w:rsidR="00C70287">
        <w:rPr>
          <w:rFonts w:ascii="Calibri" w:hAnsi="Calibri" w:cs="Calibri"/>
        </w:rPr>
        <w:t>6</w:t>
      </w:r>
      <w:r w:rsidR="00715CD1" w:rsidRPr="00C70287">
        <w:rPr>
          <w:rFonts w:ascii="Calibri" w:hAnsi="Calibri" w:cs="Calibri"/>
        </w:rPr>
        <w:t>. Rapportage / Overleg</w:t>
      </w:r>
    </w:p>
    <w:p w14:paraId="7613215C" w14:textId="77777777" w:rsidR="00B82CF9" w:rsidRPr="00C70287" w:rsidRDefault="00B82CF9" w:rsidP="00B82CF9">
      <w:pPr>
        <w:pStyle w:val="Plattetekstinspringen2"/>
        <w:keepNext/>
        <w:keepLines/>
        <w:tabs>
          <w:tab w:val="clear" w:pos="0"/>
          <w:tab w:val="clear" w:pos="48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spacing w:line="240" w:lineRule="auto"/>
        <w:ind w:left="720" w:firstLine="0"/>
        <w:rPr>
          <w:rFonts w:ascii="Calibri" w:hAnsi="Calibri" w:cs="Calibri"/>
        </w:rPr>
      </w:pPr>
    </w:p>
    <w:p w14:paraId="56F3BB16" w14:textId="77777777" w:rsidR="00144852" w:rsidRPr="00C70287" w:rsidRDefault="00144852" w:rsidP="00144852">
      <w:pPr>
        <w:pStyle w:val="Plattetekstinspringen2"/>
        <w:keepNext/>
        <w:keepLines/>
        <w:numPr>
          <w:ilvl w:val="0"/>
          <w:numId w:val="22"/>
        </w:numPr>
        <w:tabs>
          <w:tab w:val="clear" w:pos="0"/>
          <w:tab w:val="clear" w:pos="48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spacing w:line="240" w:lineRule="auto"/>
        <w:ind w:left="499" w:hanging="499"/>
        <w:rPr>
          <w:rFonts w:ascii="Calibri" w:hAnsi="Calibri" w:cs="Calibri"/>
        </w:rPr>
      </w:pPr>
      <w:r w:rsidRPr="00C70287">
        <w:rPr>
          <w:rFonts w:ascii="Calibri" w:hAnsi="Calibri" w:cs="Calibri"/>
        </w:rPr>
        <w:t>Ten behoeve van een correcte uitvoering van deze overeenkomst stelt opdrachtnemer een accountmanager aan die volledig op de hoogte is van eisen en wensen van opdrachtgever, alsmede de afspraken zoals vastgelegd in de onderhavige overeenkomst.</w:t>
      </w:r>
    </w:p>
    <w:p w14:paraId="5F5D0DC9" w14:textId="77777777" w:rsidR="00144852" w:rsidRPr="00C70287" w:rsidRDefault="00144852" w:rsidP="00144852">
      <w:pPr>
        <w:pStyle w:val="Plattetekstinspringen2"/>
        <w:keepNext/>
        <w:keepLines/>
        <w:tabs>
          <w:tab w:val="clear" w:pos="0"/>
          <w:tab w:val="clear" w:pos="48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spacing w:line="240" w:lineRule="auto"/>
        <w:ind w:left="499" w:firstLine="0"/>
        <w:rPr>
          <w:rFonts w:ascii="Calibri" w:hAnsi="Calibri" w:cs="Calibri"/>
        </w:rPr>
      </w:pPr>
    </w:p>
    <w:p w14:paraId="0FE6CD36" w14:textId="77777777" w:rsidR="00144852" w:rsidRPr="00C70287" w:rsidRDefault="00144852" w:rsidP="00144852">
      <w:pPr>
        <w:pStyle w:val="Plattetekstinspringen2"/>
        <w:keepNext/>
        <w:keepLines/>
        <w:numPr>
          <w:ilvl w:val="0"/>
          <w:numId w:val="22"/>
        </w:numPr>
        <w:tabs>
          <w:tab w:val="clear" w:pos="0"/>
          <w:tab w:val="clear" w:pos="48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spacing w:line="240" w:lineRule="auto"/>
        <w:ind w:left="499" w:hanging="499"/>
        <w:rPr>
          <w:rFonts w:ascii="Calibri" w:hAnsi="Calibri" w:cs="Calibri"/>
        </w:rPr>
      </w:pPr>
      <w:r w:rsidRPr="00C70287">
        <w:rPr>
          <w:rFonts w:ascii="Calibri" w:hAnsi="Calibri" w:cs="Calibri"/>
        </w:rPr>
        <w:t xml:space="preserve">De accountmanager en de contractbeheerder </w:t>
      </w:r>
      <w:r w:rsidR="003815C8" w:rsidRPr="00C70287">
        <w:rPr>
          <w:rFonts w:ascii="Calibri" w:hAnsi="Calibri" w:cs="Calibri"/>
        </w:rPr>
        <w:t xml:space="preserve"> namens opdrachtgever </w:t>
      </w:r>
      <w:r w:rsidRPr="00C70287">
        <w:rPr>
          <w:rFonts w:ascii="Calibri" w:hAnsi="Calibri" w:cs="Calibri"/>
        </w:rPr>
        <w:t>voeren eenmaal per jaar een tactisch overleg waarbij in ieder geval managemen</w:t>
      </w:r>
      <w:r w:rsidR="00CE3A8C" w:rsidRPr="00C70287">
        <w:rPr>
          <w:rFonts w:ascii="Calibri" w:hAnsi="Calibri" w:cs="Calibri"/>
        </w:rPr>
        <w:t xml:space="preserve">tinfo, prijzen en algemene ontwikkelingen worden </w:t>
      </w:r>
      <w:r w:rsidRPr="00C70287">
        <w:rPr>
          <w:rFonts w:ascii="Calibri" w:hAnsi="Calibri" w:cs="Calibri"/>
        </w:rPr>
        <w:t xml:space="preserve">besproken. De managementinfo </w:t>
      </w:r>
      <w:r w:rsidR="003815C8" w:rsidRPr="00C70287">
        <w:rPr>
          <w:rFonts w:ascii="Calibri" w:hAnsi="Calibri" w:cs="Calibri"/>
        </w:rPr>
        <w:t xml:space="preserve">wordt verstrekt door opdrachtnemer en </w:t>
      </w:r>
      <w:r w:rsidRPr="00C70287">
        <w:rPr>
          <w:rFonts w:ascii="Calibri" w:hAnsi="Calibri" w:cs="Calibri"/>
        </w:rPr>
        <w:t>bevat o.a.</w:t>
      </w:r>
      <w:r w:rsidR="003815C8" w:rsidRPr="00C70287">
        <w:rPr>
          <w:rFonts w:ascii="Calibri" w:hAnsi="Calibri" w:cs="Calibri"/>
        </w:rPr>
        <w:t xml:space="preserve"> </w:t>
      </w:r>
      <w:r w:rsidR="00A837CD" w:rsidRPr="00C70287">
        <w:rPr>
          <w:rFonts w:ascii="Calibri" w:hAnsi="Calibri" w:cs="Calibri"/>
        </w:rPr>
        <w:t xml:space="preserve">overzicht lopende projecten en status, overzicht bestelling en diensten en </w:t>
      </w:r>
      <w:r w:rsidR="00CE3A8C" w:rsidRPr="00C70287">
        <w:rPr>
          <w:rFonts w:ascii="Calibri" w:hAnsi="Calibri" w:cs="Calibri"/>
        </w:rPr>
        <w:t xml:space="preserve"> </w:t>
      </w:r>
      <w:r w:rsidR="00A837CD" w:rsidRPr="00C70287">
        <w:rPr>
          <w:rFonts w:ascii="Calibri" w:hAnsi="Calibri" w:cs="Calibri"/>
        </w:rPr>
        <w:t>klachten en gebreken.</w:t>
      </w:r>
    </w:p>
    <w:p w14:paraId="245B4764" w14:textId="77777777" w:rsidR="00CE3A8C" w:rsidRPr="00C70287" w:rsidRDefault="00CE3A8C" w:rsidP="00CE3A8C">
      <w:pPr>
        <w:pStyle w:val="Plattetekstinspringen2"/>
        <w:keepNext/>
        <w:keepLines/>
        <w:tabs>
          <w:tab w:val="clear" w:pos="0"/>
          <w:tab w:val="clear" w:pos="48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spacing w:line="240" w:lineRule="auto"/>
        <w:ind w:left="499" w:firstLine="0"/>
        <w:rPr>
          <w:rFonts w:ascii="Calibri" w:hAnsi="Calibri" w:cs="Calibri"/>
        </w:rPr>
      </w:pPr>
    </w:p>
    <w:p w14:paraId="5CCE98B3" w14:textId="1C805538" w:rsidR="00835EAF" w:rsidRPr="00C70287" w:rsidRDefault="00CE3A8C" w:rsidP="0089563D">
      <w:pPr>
        <w:pStyle w:val="Lijstalinea"/>
        <w:numPr>
          <w:ilvl w:val="0"/>
          <w:numId w:val="22"/>
        </w:numPr>
        <w:ind w:left="499" w:hanging="499"/>
        <w:rPr>
          <w:rFonts w:ascii="Calibri" w:hAnsi="Calibri" w:cs="Calibri"/>
        </w:rPr>
      </w:pPr>
      <w:r w:rsidRPr="00C70287">
        <w:rPr>
          <w:rFonts w:ascii="Calibri" w:hAnsi="Calibri" w:cs="Calibri"/>
        </w:rPr>
        <w:t>De accountmanager en de contractbeheer</w:t>
      </w:r>
      <w:r w:rsidR="00F679F8" w:rsidRPr="00C70287">
        <w:rPr>
          <w:rFonts w:ascii="Calibri" w:hAnsi="Calibri" w:cs="Calibri"/>
        </w:rPr>
        <w:t>der</w:t>
      </w:r>
      <w:r w:rsidRPr="00C70287">
        <w:rPr>
          <w:rFonts w:ascii="Calibri" w:hAnsi="Calibri" w:cs="Calibri"/>
        </w:rPr>
        <w:t>, eventueel aangevuld met projectmedewerkers, bespreken tweemaal per jaar en indien noodzakelijk</w:t>
      </w:r>
      <w:r w:rsidR="00F679F8" w:rsidRPr="00C70287">
        <w:rPr>
          <w:rFonts w:ascii="Calibri" w:hAnsi="Calibri" w:cs="Calibri"/>
        </w:rPr>
        <w:t xml:space="preserve"> (bijvoorbeeld vanwege projecten)</w:t>
      </w:r>
      <w:r w:rsidRPr="00C70287">
        <w:rPr>
          <w:rFonts w:ascii="Calibri" w:hAnsi="Calibri" w:cs="Calibri"/>
        </w:rPr>
        <w:t xml:space="preserve"> vaker, </w:t>
      </w:r>
      <w:r w:rsidR="006401D8" w:rsidRPr="00C70287">
        <w:rPr>
          <w:rFonts w:ascii="Calibri" w:hAnsi="Calibri" w:cs="Calibri"/>
        </w:rPr>
        <w:t xml:space="preserve"> de operationele zaken van de overeenkomst, waarbij de volgende onderwerpen in ieder geval worden besproken:  kwaliteit van leveringen en kwaliteit van dienstverlening, klachten en gebreken, projectmatige aanpak, advies en begeleiding.</w:t>
      </w:r>
    </w:p>
    <w:p w14:paraId="3BBEAD7B" w14:textId="5DB3BA95" w:rsidR="0054254F" w:rsidRPr="00C70287" w:rsidRDefault="0054254F" w:rsidP="00C70287">
      <w:pPr>
        <w:rPr>
          <w:rFonts w:ascii="Calibri" w:hAnsi="Calibri" w:cs="Calibri"/>
        </w:rPr>
      </w:pPr>
    </w:p>
    <w:p w14:paraId="7CC4EEE7" w14:textId="77929B98" w:rsidR="00835EAF" w:rsidRPr="00C70287" w:rsidRDefault="00835EAF" w:rsidP="00835EAF">
      <w:pPr>
        <w:pStyle w:val="Kop2"/>
        <w:rPr>
          <w:rFonts w:ascii="Calibri" w:hAnsi="Calibri" w:cs="Calibri"/>
        </w:rPr>
      </w:pPr>
      <w:bookmarkStart w:id="5" w:name="_Toc65052677"/>
      <w:bookmarkEnd w:id="4"/>
      <w:r w:rsidRPr="00C70287">
        <w:rPr>
          <w:rFonts w:ascii="Calibri" w:hAnsi="Calibri" w:cs="Calibri"/>
        </w:rPr>
        <w:t>1</w:t>
      </w:r>
      <w:r w:rsidR="00C70287">
        <w:rPr>
          <w:rFonts w:ascii="Calibri" w:hAnsi="Calibri" w:cs="Calibri"/>
        </w:rPr>
        <w:t>7</w:t>
      </w:r>
      <w:r w:rsidRPr="00C70287">
        <w:rPr>
          <w:rFonts w:ascii="Calibri" w:hAnsi="Calibri" w:cs="Calibri"/>
        </w:rPr>
        <w:t>. Geheimhouding / Boeteclausule</w:t>
      </w:r>
    </w:p>
    <w:p w14:paraId="2A0E18FE" w14:textId="77777777" w:rsidR="00835EAF" w:rsidRPr="00C70287" w:rsidRDefault="00835EAF" w:rsidP="00835EAF">
      <w:pPr>
        <w:rPr>
          <w:rFonts w:ascii="Calibri" w:hAnsi="Calibri" w:cs="Calibri"/>
        </w:rPr>
      </w:pPr>
    </w:p>
    <w:p w14:paraId="79E19286" w14:textId="77777777" w:rsidR="00A247E5" w:rsidRPr="00C70287" w:rsidRDefault="00835EAF" w:rsidP="00A247E5">
      <w:pPr>
        <w:numPr>
          <w:ilvl w:val="0"/>
          <w:numId w:val="28"/>
        </w:numPr>
        <w:ind w:left="499" w:hanging="499"/>
        <w:rPr>
          <w:rFonts w:ascii="Calibri" w:hAnsi="Calibri" w:cs="Calibri"/>
        </w:rPr>
      </w:pPr>
      <w:r w:rsidRPr="00C70287">
        <w:rPr>
          <w:rFonts w:ascii="Calibri" w:hAnsi="Calibri" w:cs="Calibri"/>
        </w:rPr>
        <w:t xml:space="preserve">Partijen zijn over en weer tot geheimhouding verplicht van alle informatie, die zij in het kader van het sluiten en uitvoeren van deze overeenkomst hebben verkregen. Behoudens voorafgaande schriftelijke toestemming van de andere partij zal ieder der partijen gegevensdragers en informatie, welke hem ter beschikking staan, niet aan derden ter beschikking stellen en aan zijn personeel slechts bekend maken voor zover dit nodig is voor het verrichten van de in de overeengekomen prestaties. Partijen zullen deze geheimhouding op evenredige wijze opleggen aan hun personeel, alsmede aan personeel dat namens een der partijen optreedt. Ook na beëindiging van deze overeenkomst blijft de geheimhouding van kracht. </w:t>
      </w:r>
    </w:p>
    <w:p w14:paraId="5DBF1F1B" w14:textId="77777777" w:rsidR="00A247E5" w:rsidRPr="00C70287" w:rsidRDefault="00A247E5" w:rsidP="00A247E5">
      <w:pPr>
        <w:ind w:left="499"/>
        <w:rPr>
          <w:rFonts w:ascii="Calibri" w:hAnsi="Calibri" w:cs="Calibri"/>
        </w:rPr>
      </w:pPr>
    </w:p>
    <w:p w14:paraId="0819358A" w14:textId="77777777" w:rsidR="00A247E5" w:rsidRPr="00C70287" w:rsidRDefault="00835EAF" w:rsidP="00A247E5">
      <w:pPr>
        <w:numPr>
          <w:ilvl w:val="0"/>
          <w:numId w:val="28"/>
        </w:numPr>
        <w:ind w:left="499" w:hanging="499"/>
        <w:rPr>
          <w:rFonts w:ascii="Calibri" w:hAnsi="Calibri" w:cs="Calibri"/>
        </w:rPr>
      </w:pPr>
      <w:r w:rsidRPr="00C70287">
        <w:rPr>
          <w:rFonts w:ascii="Calibri" w:hAnsi="Calibri" w:cs="Calibri"/>
        </w:rPr>
        <w:t>Op het niet naleven van de geheimhouding is artikel 272 van het Wetboek van Strafrecht van toepassing.</w:t>
      </w:r>
      <w:bookmarkEnd w:id="5"/>
    </w:p>
    <w:p w14:paraId="4A27A3BB" w14:textId="77777777" w:rsidR="00A247E5" w:rsidRPr="00C70287" w:rsidRDefault="00A247E5" w:rsidP="00A247E5">
      <w:pPr>
        <w:pStyle w:val="Lijstalinea"/>
        <w:rPr>
          <w:rFonts w:ascii="Calibri" w:hAnsi="Calibri" w:cs="Calibri"/>
        </w:rPr>
      </w:pPr>
    </w:p>
    <w:p w14:paraId="6DC12A67" w14:textId="77777777" w:rsidR="00A247E5" w:rsidRPr="00C70287" w:rsidRDefault="00835EAF" w:rsidP="00A247E5">
      <w:pPr>
        <w:numPr>
          <w:ilvl w:val="0"/>
          <w:numId w:val="28"/>
        </w:numPr>
        <w:ind w:left="499" w:hanging="499"/>
        <w:rPr>
          <w:rFonts w:ascii="Calibri" w:hAnsi="Calibri" w:cs="Calibri"/>
        </w:rPr>
      </w:pPr>
      <w:r w:rsidRPr="00C70287">
        <w:rPr>
          <w:rFonts w:ascii="Calibri" w:hAnsi="Calibri" w:cs="Calibri"/>
        </w:rPr>
        <w:t xml:space="preserve">De boete komt opdrachtgever toe onverminderd alle andere rechten of vorderingen, daaronder mede begrepen haar vorderingen tot nakoming van de verplichting tot het verrichten van de </w:t>
      </w:r>
      <w:r w:rsidR="00000327" w:rsidRPr="00C70287">
        <w:rPr>
          <w:rFonts w:ascii="Calibri" w:hAnsi="Calibri" w:cs="Calibri"/>
        </w:rPr>
        <w:t>leveringen</w:t>
      </w:r>
      <w:r w:rsidRPr="00C70287">
        <w:rPr>
          <w:rFonts w:ascii="Calibri" w:hAnsi="Calibri" w:cs="Calibri"/>
        </w:rPr>
        <w:t xml:space="preserve"> zoals deze zijn overeengekomen en haar recht op schadevergoeding.</w:t>
      </w:r>
    </w:p>
    <w:p w14:paraId="268499B8" w14:textId="77777777" w:rsidR="00A247E5" w:rsidRPr="00C70287" w:rsidRDefault="00A247E5" w:rsidP="00A247E5">
      <w:pPr>
        <w:pStyle w:val="Lijstalinea"/>
        <w:rPr>
          <w:rFonts w:ascii="Calibri" w:hAnsi="Calibri" w:cs="Calibri"/>
        </w:rPr>
      </w:pPr>
    </w:p>
    <w:p w14:paraId="4809FBB0" w14:textId="77777777" w:rsidR="00835EAF" w:rsidRPr="00C70287" w:rsidRDefault="00835EAF" w:rsidP="003A2C82">
      <w:pPr>
        <w:numPr>
          <w:ilvl w:val="0"/>
          <w:numId w:val="28"/>
        </w:numPr>
        <w:ind w:left="499" w:hanging="499"/>
        <w:rPr>
          <w:rFonts w:ascii="Calibri" w:hAnsi="Calibri" w:cs="Calibri"/>
        </w:rPr>
      </w:pPr>
      <w:r w:rsidRPr="00C70287">
        <w:rPr>
          <w:rFonts w:ascii="Calibri" w:hAnsi="Calibri" w:cs="Calibri"/>
        </w:rPr>
        <w:t>Opdrachtgever is gerechtigd de boete te verrekenen met de door opdrachtgever verschuldigde betalin</w:t>
      </w:r>
      <w:r w:rsidRPr="00C70287">
        <w:rPr>
          <w:rFonts w:ascii="Calibri" w:hAnsi="Calibri" w:cs="Calibri"/>
        </w:rPr>
        <w:softHyphen/>
        <w:t xml:space="preserve">gen, ongeacht of de vordering tot betaling daarvan op een derde is overgegaan. </w:t>
      </w:r>
    </w:p>
    <w:p w14:paraId="42097298" w14:textId="679EFDDA" w:rsidR="00835EAF" w:rsidRPr="00C70287" w:rsidRDefault="00C70287" w:rsidP="00835EAF">
      <w:pPr>
        <w:pStyle w:val="Kop2"/>
        <w:rPr>
          <w:rFonts w:ascii="Calibri" w:hAnsi="Calibri" w:cs="Calibri"/>
        </w:rPr>
      </w:pPr>
      <w:r>
        <w:rPr>
          <w:rFonts w:ascii="Calibri" w:hAnsi="Calibri" w:cs="Calibri"/>
        </w:rPr>
        <w:t>18</w:t>
      </w:r>
      <w:r w:rsidR="00835EAF" w:rsidRPr="00C70287">
        <w:rPr>
          <w:rFonts w:ascii="Calibri" w:hAnsi="Calibri" w:cs="Calibri"/>
        </w:rPr>
        <w:t>. Overige bepalingen</w:t>
      </w:r>
    </w:p>
    <w:p w14:paraId="7F7DFB05" w14:textId="77777777" w:rsidR="00835EAF" w:rsidRPr="00C70287" w:rsidRDefault="00835EAF" w:rsidP="00835EAF">
      <w:pPr>
        <w:rPr>
          <w:rFonts w:ascii="Calibri" w:hAnsi="Calibri" w:cs="Calibri"/>
        </w:rPr>
      </w:pPr>
    </w:p>
    <w:p w14:paraId="1F13EBCD" w14:textId="77777777" w:rsidR="00835EAF" w:rsidRPr="00C70287" w:rsidRDefault="00835EAF" w:rsidP="00835EAF">
      <w:pPr>
        <w:numPr>
          <w:ilvl w:val="0"/>
          <w:numId w:val="12"/>
        </w:numPr>
        <w:tabs>
          <w:tab w:val="clear" w:pos="720"/>
        </w:tabs>
        <w:ind w:left="500" w:hanging="500"/>
        <w:rPr>
          <w:rFonts w:ascii="Calibri" w:hAnsi="Calibri" w:cs="Calibri"/>
        </w:rPr>
      </w:pPr>
      <w:r w:rsidRPr="00C70287">
        <w:rPr>
          <w:rFonts w:ascii="Calibri" w:hAnsi="Calibri" w:cs="Calibri"/>
        </w:rPr>
        <w:t>Aan de overeenkomst kunnen eerst rechten worden ontleend nadat partijen beschikken over een door beide partijen geparafeerd en ondertekend exemplaar. Aanvullingen op, dan wel wijzigingen van de overeenkomst kunnen alleen schriftelijk worden overeengekomen en zullen als dan in een door beide partijen getekende supplement bij de overeenkomst worden vastgelegd.</w:t>
      </w:r>
    </w:p>
    <w:p w14:paraId="5A49CA0C" w14:textId="77777777" w:rsidR="00835EAF" w:rsidRPr="00C70287" w:rsidRDefault="00835EAF" w:rsidP="00835EAF">
      <w:pPr>
        <w:rPr>
          <w:rFonts w:ascii="Calibri" w:hAnsi="Calibri" w:cs="Calibri"/>
        </w:rPr>
      </w:pPr>
    </w:p>
    <w:p w14:paraId="5BD91F80" w14:textId="77777777" w:rsidR="00835EAF" w:rsidRPr="00C70287" w:rsidRDefault="00835EAF" w:rsidP="00835EAF">
      <w:pPr>
        <w:numPr>
          <w:ilvl w:val="0"/>
          <w:numId w:val="12"/>
        </w:numPr>
        <w:tabs>
          <w:tab w:val="clear" w:pos="720"/>
        </w:tabs>
        <w:ind w:left="500" w:hanging="500"/>
        <w:rPr>
          <w:rFonts w:ascii="Calibri" w:hAnsi="Calibri" w:cs="Calibri"/>
        </w:rPr>
      </w:pPr>
      <w:r w:rsidRPr="00C70287">
        <w:rPr>
          <w:rFonts w:ascii="Calibri" w:hAnsi="Calibri" w:cs="Calibri"/>
        </w:rPr>
        <w:t>De supplementen zijn onderdeel van de overeenkomst en vormen daarmee één geheel.</w:t>
      </w:r>
    </w:p>
    <w:p w14:paraId="339A55FB" w14:textId="77777777" w:rsidR="00835EAF" w:rsidRPr="00C70287" w:rsidRDefault="00835EAF" w:rsidP="00835EAF">
      <w:pPr>
        <w:pStyle w:val="Koptekst"/>
        <w:tabs>
          <w:tab w:val="clear" w:pos="4536"/>
          <w:tab w:val="clear" w:pos="9072"/>
        </w:tabs>
        <w:rPr>
          <w:rFonts w:ascii="Calibri" w:hAnsi="Calibri" w:cs="Calibri"/>
        </w:rPr>
      </w:pPr>
    </w:p>
    <w:p w14:paraId="42E147EA" w14:textId="24EAB973" w:rsidR="00835EAF" w:rsidRPr="00C70287" w:rsidRDefault="00835EAF" w:rsidP="00835EAF">
      <w:pPr>
        <w:numPr>
          <w:ilvl w:val="0"/>
          <w:numId w:val="12"/>
        </w:numPr>
        <w:tabs>
          <w:tab w:val="clear" w:pos="720"/>
        </w:tabs>
        <w:ind w:left="500" w:hanging="500"/>
        <w:rPr>
          <w:rFonts w:ascii="Calibri" w:hAnsi="Calibri" w:cs="Calibri"/>
        </w:rPr>
      </w:pPr>
      <w:r w:rsidRPr="00C70287">
        <w:rPr>
          <w:rFonts w:ascii="Calibri" w:hAnsi="Calibri" w:cs="Calibri"/>
        </w:rPr>
        <w:t>Op deze overeenkomst is uitsluitend Nederlands recht van toepassing. Geschillen ter zake deze overeenkomst zullen worden voorgeleg</w:t>
      </w:r>
      <w:r w:rsidR="00ED37C0" w:rsidRPr="00C70287">
        <w:rPr>
          <w:rFonts w:ascii="Calibri" w:hAnsi="Calibri" w:cs="Calibri"/>
        </w:rPr>
        <w:t>d aan de bevoegde rechter in de Rechtbank</w:t>
      </w:r>
      <w:r w:rsidR="00000327" w:rsidRPr="00C70287">
        <w:rPr>
          <w:rFonts w:ascii="Calibri" w:hAnsi="Calibri" w:cs="Calibri"/>
        </w:rPr>
        <w:t xml:space="preserve"> </w:t>
      </w:r>
      <w:r w:rsidR="0054254F" w:rsidRPr="00C70287">
        <w:rPr>
          <w:rFonts w:ascii="Calibri" w:hAnsi="Calibri" w:cs="Calibri"/>
        </w:rPr>
        <w:t>Gelderland</w:t>
      </w:r>
      <w:r w:rsidR="00BA62C1" w:rsidRPr="00C70287">
        <w:rPr>
          <w:rFonts w:ascii="Calibri" w:hAnsi="Calibri" w:cs="Calibri"/>
        </w:rPr>
        <w:t>.</w:t>
      </w:r>
    </w:p>
    <w:p w14:paraId="5790ABA8" w14:textId="77777777" w:rsidR="00835EAF" w:rsidRPr="00C70287" w:rsidRDefault="00835EAF" w:rsidP="00835EAF">
      <w:pPr>
        <w:pStyle w:val="Koptekst"/>
        <w:tabs>
          <w:tab w:val="clear" w:pos="4536"/>
          <w:tab w:val="clear" w:pos="9072"/>
        </w:tabs>
        <w:rPr>
          <w:rFonts w:ascii="Calibri" w:hAnsi="Calibri" w:cs="Calibri"/>
        </w:rPr>
      </w:pPr>
    </w:p>
    <w:p w14:paraId="64162917" w14:textId="77777777" w:rsidR="00835EAF" w:rsidRPr="00C70287" w:rsidRDefault="00835EAF" w:rsidP="00835EAF">
      <w:pPr>
        <w:numPr>
          <w:ilvl w:val="0"/>
          <w:numId w:val="12"/>
        </w:numPr>
        <w:tabs>
          <w:tab w:val="clear" w:pos="720"/>
        </w:tabs>
        <w:ind w:left="500" w:hanging="500"/>
        <w:rPr>
          <w:rFonts w:ascii="Calibri" w:hAnsi="Calibri" w:cs="Calibri"/>
        </w:rPr>
      </w:pPr>
      <w:r w:rsidRPr="00C70287">
        <w:rPr>
          <w:rFonts w:ascii="Calibri" w:hAnsi="Calibri" w:cs="Calibri"/>
        </w:rPr>
        <w:t>Bij het einde van de overeenkomst dragen opdrachtnemer en opdrachtgever zorg voor een verantwoorde overdracht.</w:t>
      </w:r>
    </w:p>
    <w:p w14:paraId="4133481F" w14:textId="77777777" w:rsidR="00835EAF" w:rsidRPr="00C70287" w:rsidRDefault="00835EAF" w:rsidP="00835EAF">
      <w:pPr>
        <w:pStyle w:val="Koptekst"/>
        <w:tabs>
          <w:tab w:val="clear" w:pos="4536"/>
          <w:tab w:val="clear" w:pos="9072"/>
        </w:tabs>
        <w:rPr>
          <w:rFonts w:ascii="Calibri" w:hAnsi="Calibri" w:cs="Calibri"/>
        </w:rPr>
      </w:pPr>
    </w:p>
    <w:p w14:paraId="6762B543" w14:textId="77777777" w:rsidR="00835EAF" w:rsidRPr="00C70287" w:rsidRDefault="00835EAF" w:rsidP="00835EAF">
      <w:pPr>
        <w:numPr>
          <w:ilvl w:val="0"/>
          <w:numId w:val="12"/>
        </w:numPr>
        <w:tabs>
          <w:tab w:val="clear" w:pos="720"/>
        </w:tabs>
        <w:ind w:left="500" w:hanging="500"/>
        <w:rPr>
          <w:rFonts w:ascii="Calibri" w:hAnsi="Calibri" w:cs="Calibri"/>
        </w:rPr>
      </w:pPr>
      <w:r w:rsidRPr="00C70287">
        <w:rPr>
          <w:rFonts w:ascii="Calibri" w:hAnsi="Calibri" w:cs="Calibri"/>
        </w:rPr>
        <w:t>Kennisgevingen die partijen op grond van de overeenkomst aan elkaar zullen doen vinden schriftelijk plaats, dan wel worden zo spoedig mogelijk schriftelijk bevestigd. Mondelinge mededelingen, toezeggingen of afspraken hebben geen rechtskracht, tenzij deze schriftelijk zijn bevestigd.</w:t>
      </w:r>
    </w:p>
    <w:p w14:paraId="50D0A9AD" w14:textId="77777777" w:rsidR="00835EAF" w:rsidRPr="00C70287" w:rsidRDefault="00835EAF" w:rsidP="00835EAF">
      <w:pPr>
        <w:rPr>
          <w:rFonts w:ascii="Calibri" w:hAnsi="Calibri" w:cs="Calibri"/>
        </w:rPr>
      </w:pPr>
    </w:p>
    <w:p w14:paraId="700A1F9F" w14:textId="77777777" w:rsidR="00835EAF" w:rsidRPr="00C70287" w:rsidRDefault="00835EAF" w:rsidP="00835EAF">
      <w:pPr>
        <w:numPr>
          <w:ilvl w:val="0"/>
          <w:numId w:val="12"/>
        </w:numPr>
        <w:tabs>
          <w:tab w:val="clear" w:pos="720"/>
        </w:tabs>
        <w:ind w:left="500" w:hanging="500"/>
        <w:rPr>
          <w:rFonts w:ascii="Calibri" w:hAnsi="Calibri" w:cs="Calibri"/>
        </w:rPr>
      </w:pPr>
      <w:r w:rsidRPr="00C70287">
        <w:rPr>
          <w:rFonts w:ascii="Calibri" w:hAnsi="Calibri" w:cs="Calibri"/>
        </w:rPr>
        <w:t>Naast de eventuele boete en schadevergoeding is opdrachtnemer, die toerekenbaar tekortschiet in de nakoming van zijn verplichting uit hoofde van deze overeenkomst, aan opdrachtgever verschuldigd alle door deze in verband daarmee gemaakte en te maken buitengerechtelijke en gerechtelijke kosten.</w:t>
      </w:r>
    </w:p>
    <w:p w14:paraId="4F6C056E" w14:textId="77777777" w:rsidR="00835EAF" w:rsidRPr="00C70287" w:rsidRDefault="00835EAF" w:rsidP="00835EAF">
      <w:pPr>
        <w:rPr>
          <w:rFonts w:ascii="Calibri" w:hAnsi="Calibri" w:cs="Calibri"/>
        </w:rPr>
      </w:pPr>
    </w:p>
    <w:p w14:paraId="7E1931BC" w14:textId="77777777" w:rsidR="003D4DAD" w:rsidRPr="00C70287" w:rsidRDefault="00835EAF" w:rsidP="003D4DAD">
      <w:pPr>
        <w:numPr>
          <w:ilvl w:val="0"/>
          <w:numId w:val="12"/>
        </w:numPr>
        <w:tabs>
          <w:tab w:val="clear" w:pos="720"/>
        </w:tabs>
        <w:ind w:left="500" w:hanging="500"/>
        <w:rPr>
          <w:rFonts w:ascii="Calibri" w:hAnsi="Calibri" w:cs="Calibri"/>
        </w:rPr>
      </w:pPr>
      <w:r w:rsidRPr="00C70287">
        <w:rPr>
          <w:rFonts w:ascii="Calibri" w:hAnsi="Calibri" w:cs="Calibri"/>
        </w:rPr>
        <w:t xml:space="preserve">Door ondertekening van deze overeenkomst verklaart de opdrachtnemer dat hij zich in voldoende mate op de hoogte heeft gesteld van de doelstellingen van opdrachtgever met betrekking tot het uitvoeren van de bepalingen in deze overeenkomst. En dat opdrachtgever voldoende informatie ter zake heeft verstrekt. </w:t>
      </w:r>
    </w:p>
    <w:p w14:paraId="27960544" w14:textId="5E8645C3" w:rsidR="0089563D" w:rsidRDefault="0089563D" w:rsidP="0089563D">
      <w:pPr>
        <w:rPr>
          <w:rFonts w:ascii="Calibri" w:hAnsi="Calibri" w:cs="Calibri"/>
          <w:i/>
        </w:rPr>
      </w:pPr>
    </w:p>
    <w:p w14:paraId="602F228E" w14:textId="045F5DFA" w:rsidR="006973F3" w:rsidRDefault="006973F3" w:rsidP="0089563D">
      <w:pPr>
        <w:rPr>
          <w:rFonts w:ascii="Calibri" w:hAnsi="Calibri" w:cs="Calibri"/>
          <w:i/>
        </w:rPr>
      </w:pPr>
    </w:p>
    <w:p w14:paraId="59A4ED00" w14:textId="675CA9C0" w:rsidR="006973F3" w:rsidRDefault="006973F3" w:rsidP="0089563D">
      <w:pPr>
        <w:rPr>
          <w:rFonts w:ascii="Calibri" w:hAnsi="Calibri" w:cs="Calibri"/>
          <w:i/>
        </w:rPr>
      </w:pPr>
    </w:p>
    <w:p w14:paraId="68E90C28" w14:textId="3C06EB5E" w:rsidR="006973F3" w:rsidRDefault="006973F3" w:rsidP="0089563D">
      <w:pPr>
        <w:rPr>
          <w:rFonts w:ascii="Calibri" w:hAnsi="Calibri" w:cs="Calibri"/>
          <w:i/>
        </w:rPr>
      </w:pPr>
    </w:p>
    <w:p w14:paraId="708055E1" w14:textId="201EC5E5" w:rsidR="006973F3" w:rsidRDefault="006973F3" w:rsidP="0089563D">
      <w:pPr>
        <w:rPr>
          <w:rFonts w:ascii="Calibri" w:hAnsi="Calibri" w:cs="Calibri"/>
          <w:i/>
        </w:rPr>
      </w:pPr>
    </w:p>
    <w:p w14:paraId="579A9C8F" w14:textId="361D2F43" w:rsidR="006973F3" w:rsidRDefault="006973F3" w:rsidP="0089563D">
      <w:pPr>
        <w:rPr>
          <w:rFonts w:ascii="Calibri" w:hAnsi="Calibri" w:cs="Calibri"/>
          <w:i/>
        </w:rPr>
      </w:pPr>
    </w:p>
    <w:p w14:paraId="18AAFB61" w14:textId="7A936250" w:rsidR="006973F3" w:rsidRDefault="006973F3" w:rsidP="0089563D">
      <w:pPr>
        <w:rPr>
          <w:rFonts w:ascii="Calibri" w:hAnsi="Calibri" w:cs="Calibri"/>
          <w:i/>
        </w:rPr>
      </w:pPr>
    </w:p>
    <w:p w14:paraId="032F89A2" w14:textId="4739F368" w:rsidR="006973F3" w:rsidRDefault="006973F3" w:rsidP="0089563D">
      <w:pPr>
        <w:rPr>
          <w:rFonts w:ascii="Calibri" w:hAnsi="Calibri" w:cs="Calibri"/>
          <w:i/>
        </w:rPr>
      </w:pPr>
    </w:p>
    <w:p w14:paraId="153BB50D" w14:textId="77777777" w:rsidR="006973F3" w:rsidRPr="00C70287" w:rsidRDefault="006973F3" w:rsidP="0089563D">
      <w:pPr>
        <w:rPr>
          <w:rFonts w:ascii="Calibri" w:hAnsi="Calibri" w:cs="Calibri"/>
          <w:i/>
        </w:rPr>
      </w:pPr>
    </w:p>
    <w:p w14:paraId="4154C0DE" w14:textId="3AAF5487" w:rsidR="003923D3" w:rsidRPr="00C70287" w:rsidRDefault="00E06786" w:rsidP="003A2C82">
      <w:pPr>
        <w:pStyle w:val="Kop2"/>
        <w:rPr>
          <w:rFonts w:ascii="Calibri" w:hAnsi="Calibri" w:cs="Calibri"/>
          <w:caps/>
        </w:rPr>
      </w:pPr>
      <w:r w:rsidRPr="00C70287">
        <w:rPr>
          <w:rFonts w:ascii="Calibri" w:hAnsi="Calibri" w:cs="Calibri"/>
        </w:rPr>
        <w:t>1</w:t>
      </w:r>
      <w:r w:rsidR="00C70287">
        <w:rPr>
          <w:rFonts w:ascii="Calibri" w:hAnsi="Calibri" w:cs="Calibri"/>
        </w:rPr>
        <w:t>9</w:t>
      </w:r>
      <w:r w:rsidR="003923D3" w:rsidRPr="00C70287">
        <w:rPr>
          <w:rFonts w:ascii="Calibri" w:hAnsi="Calibri" w:cs="Calibri"/>
        </w:rPr>
        <w:t>.  Slotbepaling</w:t>
      </w:r>
    </w:p>
    <w:p w14:paraId="6B77E335" w14:textId="77777777" w:rsidR="003923D3" w:rsidRPr="00C70287" w:rsidRDefault="003923D3">
      <w:pPr>
        <w:ind w:left="1080"/>
        <w:rPr>
          <w:rFonts w:ascii="Calibri" w:hAnsi="Calibri" w:cs="Calibri"/>
          <w:i/>
        </w:rPr>
      </w:pPr>
    </w:p>
    <w:p w14:paraId="71544AEF" w14:textId="77777777" w:rsidR="003923D3" w:rsidRPr="00C70287" w:rsidRDefault="003923D3">
      <w:pPr>
        <w:suppressAutoHyphens/>
        <w:outlineLvl w:val="0"/>
        <w:rPr>
          <w:rFonts w:ascii="Calibri" w:hAnsi="Calibri" w:cs="Calibri"/>
          <w:i/>
        </w:rPr>
      </w:pPr>
      <w:r w:rsidRPr="00C70287">
        <w:rPr>
          <w:rFonts w:ascii="Calibri" w:hAnsi="Calibri" w:cs="Calibri"/>
          <w:i/>
        </w:rPr>
        <w:t xml:space="preserve">Door ondertekening van </w:t>
      </w:r>
      <w:r w:rsidR="003C49A1" w:rsidRPr="00C70287">
        <w:rPr>
          <w:rFonts w:ascii="Calibri" w:hAnsi="Calibri" w:cs="Calibri"/>
          <w:i/>
        </w:rPr>
        <w:t>deze overeenkomst</w:t>
      </w:r>
      <w:r w:rsidR="000B0ACB" w:rsidRPr="00C70287">
        <w:rPr>
          <w:rFonts w:ascii="Calibri" w:hAnsi="Calibri" w:cs="Calibri"/>
          <w:i/>
        </w:rPr>
        <w:t xml:space="preserve"> </w:t>
      </w:r>
      <w:r w:rsidRPr="00C70287">
        <w:rPr>
          <w:rFonts w:ascii="Calibri" w:hAnsi="Calibri" w:cs="Calibri"/>
          <w:i/>
        </w:rPr>
        <w:t>vervallen alle eventueel eerder door partijen gemaakte mondelinge, dan wel schriftelijke afspraken omtrent de hierbij overeengekomen leveringen</w:t>
      </w:r>
      <w:r w:rsidR="00AC6B79" w:rsidRPr="00C70287">
        <w:rPr>
          <w:rFonts w:ascii="Calibri" w:hAnsi="Calibri" w:cs="Calibri"/>
          <w:i/>
        </w:rPr>
        <w:t>.</w:t>
      </w:r>
    </w:p>
    <w:p w14:paraId="49CB9534" w14:textId="77777777" w:rsidR="003923D3" w:rsidRPr="00C70287" w:rsidRDefault="003923D3" w:rsidP="00A247E5">
      <w:pPr>
        <w:keepNext/>
        <w:keepLines/>
        <w:tabs>
          <w:tab w:val="left" w:pos="-1440"/>
          <w:tab w:val="left" w:pos="-960"/>
          <w:tab w:val="left" w:pos="-480"/>
        </w:tabs>
        <w:rPr>
          <w:rFonts w:ascii="Calibri" w:hAnsi="Calibri" w:cs="Calibri"/>
          <w:b/>
          <w:i/>
        </w:rPr>
      </w:pPr>
    </w:p>
    <w:p w14:paraId="2227D8C3" w14:textId="77777777" w:rsidR="003923D3" w:rsidRPr="00C70287" w:rsidRDefault="003923D3">
      <w:pPr>
        <w:suppressAutoHyphens/>
        <w:outlineLvl w:val="0"/>
        <w:rPr>
          <w:rFonts w:ascii="Calibri" w:hAnsi="Calibri" w:cs="Calibri"/>
          <w:i/>
        </w:rPr>
      </w:pPr>
      <w:r w:rsidRPr="00C70287">
        <w:rPr>
          <w:rFonts w:ascii="Calibri" w:hAnsi="Calibri" w:cs="Calibri"/>
          <w:i/>
        </w:rPr>
        <w:t>Aldus in tweevoud opgemaakt en</w:t>
      </w:r>
      <w:r w:rsidR="001B339B" w:rsidRPr="00C70287">
        <w:rPr>
          <w:rFonts w:ascii="Calibri" w:hAnsi="Calibri" w:cs="Calibri"/>
          <w:i/>
        </w:rPr>
        <w:t xml:space="preserve"> rechtsgeldig </w:t>
      </w:r>
      <w:r w:rsidRPr="00C70287">
        <w:rPr>
          <w:rFonts w:ascii="Calibri" w:hAnsi="Calibri" w:cs="Calibri"/>
          <w:i/>
        </w:rPr>
        <w:t xml:space="preserve">ondertekend </w:t>
      </w:r>
    </w:p>
    <w:p w14:paraId="6DB387C1" w14:textId="77777777" w:rsidR="003923D3" w:rsidRPr="00C70287" w:rsidRDefault="003923D3">
      <w:pPr>
        <w:suppressAutoHyphens/>
        <w:rPr>
          <w:rFonts w:ascii="Calibri" w:hAnsi="Calibri" w:cs="Calibri"/>
          <w:i/>
        </w:rPr>
      </w:pPr>
    </w:p>
    <w:p w14:paraId="1B6BEBEE" w14:textId="77777777" w:rsidR="003923D3" w:rsidRPr="00C70287" w:rsidRDefault="003923D3">
      <w:pPr>
        <w:pStyle w:val="H5"/>
        <w:tabs>
          <w:tab w:val="left" w:pos="-47"/>
          <w:tab w:val="left" w:pos="304"/>
          <w:tab w:val="left" w:pos="491"/>
          <w:tab w:val="left" w:pos="772"/>
          <w:tab w:val="left" w:pos="1171"/>
          <w:tab w:val="left" w:pos="1708"/>
          <w:tab w:val="left" w:pos="2269"/>
          <w:tab w:val="left" w:pos="2467"/>
          <w:tab w:val="left" w:pos="2831"/>
          <w:tab w:val="left" w:pos="3031"/>
          <w:tab w:val="left" w:pos="3553"/>
          <w:tab w:val="left" w:pos="4273"/>
          <w:tab w:val="left" w:pos="4993"/>
          <w:tab w:val="left" w:pos="5713"/>
          <w:tab w:val="left" w:pos="6433"/>
          <w:tab w:val="left" w:pos="7153"/>
          <w:tab w:val="left" w:pos="7873"/>
          <w:tab w:val="left" w:pos="8593"/>
          <w:tab w:val="left" w:pos="9313"/>
        </w:tabs>
        <w:spacing w:before="0" w:after="0"/>
        <w:rPr>
          <w:rFonts w:ascii="Calibri" w:hAnsi="Calibri" w:cs="Calibri"/>
          <w:i/>
          <w:snapToGrid/>
          <w:lang w:eastAsia="nl-NL"/>
        </w:rPr>
      </w:pPr>
      <w:r w:rsidRPr="00C70287">
        <w:rPr>
          <w:rFonts w:ascii="Calibri" w:hAnsi="Calibri" w:cs="Calibri"/>
          <w:i/>
          <w:snapToGrid/>
          <w:lang w:eastAsia="nl-NL"/>
        </w:rPr>
        <w:t>Opdrachtgever</w:t>
      </w:r>
      <w:r w:rsidRPr="00C70287">
        <w:rPr>
          <w:rFonts w:ascii="Calibri" w:hAnsi="Calibri" w:cs="Calibri"/>
          <w:i/>
          <w:snapToGrid/>
          <w:lang w:eastAsia="nl-NL"/>
        </w:rPr>
        <w:tab/>
      </w:r>
      <w:r w:rsidRPr="00C70287">
        <w:rPr>
          <w:rFonts w:ascii="Calibri" w:hAnsi="Calibri" w:cs="Calibri"/>
          <w:i/>
          <w:snapToGrid/>
          <w:lang w:eastAsia="nl-NL"/>
        </w:rPr>
        <w:tab/>
      </w:r>
      <w:r w:rsidRPr="00C70287">
        <w:rPr>
          <w:rFonts w:ascii="Calibri" w:hAnsi="Calibri" w:cs="Calibri"/>
          <w:i/>
          <w:snapToGrid/>
          <w:lang w:eastAsia="nl-NL"/>
        </w:rPr>
        <w:tab/>
      </w:r>
      <w:r w:rsidRPr="00C70287">
        <w:rPr>
          <w:rFonts w:ascii="Calibri" w:hAnsi="Calibri" w:cs="Calibri"/>
          <w:i/>
          <w:snapToGrid/>
          <w:lang w:eastAsia="nl-NL"/>
        </w:rPr>
        <w:tab/>
      </w:r>
      <w:r w:rsidRPr="00C70287">
        <w:rPr>
          <w:rFonts w:ascii="Calibri" w:hAnsi="Calibri" w:cs="Calibri"/>
          <w:i/>
          <w:snapToGrid/>
          <w:lang w:eastAsia="nl-NL"/>
        </w:rPr>
        <w:tab/>
      </w:r>
      <w:r w:rsidRPr="00C70287">
        <w:rPr>
          <w:rFonts w:ascii="Calibri" w:hAnsi="Calibri" w:cs="Calibri"/>
          <w:i/>
          <w:snapToGrid/>
          <w:lang w:eastAsia="nl-NL"/>
        </w:rPr>
        <w:tab/>
      </w:r>
      <w:r w:rsidRPr="00C70287">
        <w:rPr>
          <w:rFonts w:ascii="Calibri" w:hAnsi="Calibri" w:cs="Calibri"/>
          <w:i/>
          <w:snapToGrid/>
          <w:lang w:eastAsia="nl-NL"/>
        </w:rPr>
        <w:tab/>
      </w:r>
      <w:r w:rsidRPr="00C70287">
        <w:rPr>
          <w:rFonts w:ascii="Calibri" w:hAnsi="Calibri" w:cs="Calibri"/>
          <w:i/>
          <w:snapToGrid/>
          <w:lang w:eastAsia="nl-NL"/>
        </w:rPr>
        <w:tab/>
        <w:t>Opdrachtnemer</w:t>
      </w:r>
    </w:p>
    <w:p w14:paraId="47EF2F8F" w14:textId="4CDC779E" w:rsidR="00AB74F9" w:rsidRPr="00C70287" w:rsidRDefault="003923D3">
      <w:pPr>
        <w:rPr>
          <w:rFonts w:ascii="Calibri" w:hAnsi="Calibri" w:cs="Calibri"/>
          <w:i/>
        </w:rPr>
      </w:pPr>
      <w:r w:rsidRPr="00C70287">
        <w:rPr>
          <w:rFonts w:ascii="Calibri" w:hAnsi="Calibri" w:cs="Calibri"/>
          <w:i/>
        </w:rPr>
        <w:t>Naam</w:t>
      </w:r>
      <w:r w:rsidR="001B339B" w:rsidRPr="00C70287">
        <w:rPr>
          <w:rFonts w:ascii="Calibri" w:hAnsi="Calibri" w:cs="Calibri"/>
          <w:i/>
        </w:rPr>
        <w:t xml:space="preserve"> Organisatie</w:t>
      </w:r>
      <w:r w:rsidR="000E3219" w:rsidRPr="00C70287">
        <w:rPr>
          <w:rFonts w:ascii="Calibri" w:hAnsi="Calibri" w:cs="Calibri"/>
          <w:i/>
        </w:rPr>
        <w:t>:</w:t>
      </w:r>
      <w:r w:rsidR="00AB74F9" w:rsidRPr="00C70287">
        <w:rPr>
          <w:rFonts w:ascii="Calibri" w:hAnsi="Calibri" w:cs="Calibri"/>
          <w:i/>
        </w:rPr>
        <w:tab/>
      </w:r>
      <w:r w:rsidR="00AB74F9" w:rsidRPr="00C70287">
        <w:rPr>
          <w:rFonts w:ascii="Calibri" w:hAnsi="Calibri" w:cs="Calibri"/>
          <w:i/>
        </w:rPr>
        <w:tab/>
      </w:r>
      <w:r w:rsidR="00AB74F9" w:rsidRPr="00C70287">
        <w:rPr>
          <w:rFonts w:ascii="Calibri" w:hAnsi="Calibri" w:cs="Calibri"/>
          <w:i/>
        </w:rPr>
        <w:tab/>
      </w:r>
      <w:r w:rsidR="00AB74F9" w:rsidRPr="00C70287">
        <w:rPr>
          <w:rFonts w:ascii="Calibri" w:hAnsi="Calibri" w:cs="Calibri"/>
          <w:i/>
        </w:rPr>
        <w:tab/>
      </w:r>
      <w:r w:rsidR="00AB74F9" w:rsidRPr="00C70287">
        <w:rPr>
          <w:rFonts w:ascii="Calibri" w:hAnsi="Calibri" w:cs="Calibri"/>
          <w:i/>
        </w:rPr>
        <w:tab/>
        <w:t>Naam Organisatie</w:t>
      </w:r>
    </w:p>
    <w:p w14:paraId="1646C3D5" w14:textId="43C4D68E" w:rsidR="00DC6DF7" w:rsidRPr="00C70287" w:rsidRDefault="00AB74F9">
      <w:pPr>
        <w:rPr>
          <w:rFonts w:ascii="Calibri" w:hAnsi="Calibri" w:cs="Calibri"/>
        </w:rPr>
      </w:pPr>
      <w:bookmarkStart w:id="6" w:name="_GoBack"/>
      <w:bookmarkEnd w:id="6"/>
      <w:r w:rsidRPr="00C70287">
        <w:rPr>
          <w:rFonts w:ascii="Calibri" w:hAnsi="Calibri" w:cs="Calibri"/>
        </w:rPr>
        <w:t xml:space="preserve">Stichting </w:t>
      </w:r>
      <w:r w:rsidR="0054254F" w:rsidRPr="00C70287">
        <w:rPr>
          <w:rFonts w:ascii="Calibri" w:hAnsi="Calibri" w:cs="Calibri"/>
        </w:rPr>
        <w:t>Achterhoek VO</w:t>
      </w:r>
      <w:r w:rsidR="00C55C50" w:rsidRPr="00C70287">
        <w:rPr>
          <w:rFonts w:ascii="Calibri" w:hAnsi="Calibri" w:cs="Calibri"/>
        </w:rPr>
        <w:tab/>
      </w:r>
      <w:r w:rsidR="00C55C50" w:rsidRPr="00C70287">
        <w:rPr>
          <w:rFonts w:ascii="Calibri" w:hAnsi="Calibri" w:cs="Calibri"/>
        </w:rPr>
        <w:tab/>
      </w:r>
      <w:r w:rsidR="00BC7498" w:rsidRPr="00C70287">
        <w:rPr>
          <w:rFonts w:ascii="Calibri" w:hAnsi="Calibri" w:cs="Calibri"/>
        </w:rPr>
        <w:tab/>
      </w:r>
      <w:r w:rsidR="00BC7498" w:rsidRPr="00C70287">
        <w:rPr>
          <w:rFonts w:ascii="Calibri" w:hAnsi="Calibri" w:cs="Calibri"/>
        </w:rPr>
        <w:tab/>
      </w:r>
      <w:r w:rsidR="00BC7498" w:rsidRPr="00C70287">
        <w:rPr>
          <w:rFonts w:ascii="Calibri" w:hAnsi="Calibri" w:cs="Calibri"/>
        </w:rPr>
        <w:tab/>
      </w:r>
      <w:r w:rsidR="00C55C50" w:rsidRPr="00C70287">
        <w:rPr>
          <w:rFonts w:ascii="Calibri" w:hAnsi="Calibri" w:cs="Calibri"/>
        </w:rPr>
        <w:t xml:space="preserve"> </w:t>
      </w:r>
    </w:p>
    <w:p w14:paraId="33D388F6" w14:textId="77777777" w:rsidR="003923D3" w:rsidRPr="00C70287" w:rsidRDefault="007F3A11">
      <w:pPr>
        <w:rPr>
          <w:rFonts w:ascii="Calibri" w:hAnsi="Calibri" w:cs="Calibri"/>
          <w:i/>
        </w:rPr>
      </w:pPr>
      <w:r w:rsidRPr="00C70287">
        <w:rPr>
          <w:rFonts w:ascii="Calibri" w:hAnsi="Calibri" w:cs="Calibri"/>
          <w:i/>
        </w:rPr>
        <w:tab/>
      </w:r>
      <w:r w:rsidRPr="00C70287">
        <w:rPr>
          <w:rFonts w:ascii="Calibri" w:hAnsi="Calibri" w:cs="Calibri"/>
          <w:i/>
        </w:rPr>
        <w:tab/>
      </w:r>
      <w:r w:rsidRPr="00C70287">
        <w:rPr>
          <w:rFonts w:ascii="Calibri" w:hAnsi="Calibri" w:cs="Calibri"/>
          <w:i/>
        </w:rPr>
        <w:tab/>
      </w:r>
      <w:r w:rsidRPr="00C70287">
        <w:rPr>
          <w:rFonts w:ascii="Calibri" w:hAnsi="Calibri" w:cs="Calibri"/>
          <w:i/>
        </w:rPr>
        <w:tab/>
      </w:r>
      <w:r w:rsidRPr="00C70287">
        <w:rPr>
          <w:rFonts w:ascii="Calibri" w:hAnsi="Calibri" w:cs="Calibri"/>
          <w:i/>
        </w:rPr>
        <w:tab/>
      </w:r>
      <w:r w:rsidR="00535104" w:rsidRPr="00C70287">
        <w:rPr>
          <w:rFonts w:ascii="Calibri" w:hAnsi="Calibri" w:cs="Calibri"/>
          <w:i/>
        </w:rPr>
        <w:tab/>
      </w:r>
      <w:r w:rsidR="00535104" w:rsidRPr="00C70287">
        <w:rPr>
          <w:rFonts w:ascii="Calibri" w:hAnsi="Calibri" w:cs="Calibri"/>
          <w:i/>
        </w:rPr>
        <w:tab/>
      </w:r>
      <w:r w:rsidR="000B0ACB" w:rsidRPr="00C70287">
        <w:rPr>
          <w:rFonts w:ascii="Calibri" w:hAnsi="Calibri" w:cs="Calibri"/>
          <w:i/>
        </w:rPr>
        <w:tab/>
      </w:r>
      <w:r w:rsidR="000B0ACB" w:rsidRPr="00C70287">
        <w:rPr>
          <w:rFonts w:ascii="Calibri" w:hAnsi="Calibri" w:cs="Calibri"/>
          <w:i/>
        </w:rPr>
        <w:tab/>
      </w:r>
      <w:r w:rsidR="000B0ACB" w:rsidRPr="00C70287">
        <w:rPr>
          <w:rFonts w:ascii="Calibri" w:hAnsi="Calibri" w:cs="Calibri"/>
          <w:i/>
        </w:rPr>
        <w:tab/>
      </w:r>
    </w:p>
    <w:p w14:paraId="553A2340" w14:textId="5F2C9E6E" w:rsidR="001B339B" w:rsidRPr="00C70287" w:rsidRDefault="001B339B">
      <w:pPr>
        <w:rPr>
          <w:rFonts w:ascii="Calibri" w:hAnsi="Calibri" w:cs="Calibri"/>
          <w:i/>
        </w:rPr>
      </w:pPr>
      <w:r w:rsidRPr="00C70287">
        <w:rPr>
          <w:rFonts w:ascii="Calibri" w:hAnsi="Calibri" w:cs="Calibri"/>
          <w:i/>
        </w:rPr>
        <w:t>Naam vertegenwoordiger:</w:t>
      </w:r>
      <w:r w:rsidR="00C55C50" w:rsidRPr="00C70287">
        <w:rPr>
          <w:rFonts w:ascii="Calibri" w:hAnsi="Calibri" w:cs="Calibri"/>
          <w:i/>
        </w:rPr>
        <w:tab/>
      </w:r>
      <w:r w:rsidR="00C55C50" w:rsidRPr="00C70287">
        <w:rPr>
          <w:rFonts w:ascii="Calibri" w:hAnsi="Calibri" w:cs="Calibri"/>
          <w:i/>
        </w:rPr>
        <w:tab/>
      </w:r>
      <w:r w:rsidR="00BC7498" w:rsidRPr="00C70287">
        <w:rPr>
          <w:rFonts w:ascii="Calibri" w:hAnsi="Calibri" w:cs="Calibri"/>
          <w:i/>
        </w:rPr>
        <w:tab/>
      </w:r>
      <w:r w:rsidR="00BC7498" w:rsidRPr="00C70287">
        <w:rPr>
          <w:rFonts w:ascii="Calibri" w:hAnsi="Calibri" w:cs="Calibri"/>
          <w:i/>
        </w:rPr>
        <w:tab/>
      </w:r>
      <w:r w:rsidRPr="00C70287">
        <w:rPr>
          <w:rFonts w:ascii="Calibri" w:hAnsi="Calibri" w:cs="Calibri"/>
          <w:i/>
        </w:rPr>
        <w:t>Naam vertegenwoordiger:</w:t>
      </w:r>
      <w:r w:rsidR="00C55C50" w:rsidRPr="00C70287">
        <w:rPr>
          <w:rFonts w:ascii="Calibri" w:hAnsi="Calibri" w:cs="Calibri"/>
          <w:i/>
        </w:rPr>
        <w:t xml:space="preserve"> </w:t>
      </w:r>
    </w:p>
    <w:p w14:paraId="39CE1792" w14:textId="77777777" w:rsidR="006973F3" w:rsidRPr="006973F3" w:rsidRDefault="006973F3">
      <w:pPr>
        <w:rPr>
          <w:rFonts w:ascii="Calibri" w:hAnsi="Calibri" w:cs="Calibri"/>
        </w:rPr>
      </w:pPr>
      <w:r w:rsidRPr="006973F3">
        <w:rPr>
          <w:rFonts w:ascii="Calibri" w:hAnsi="Calibri" w:cs="Calibri"/>
        </w:rPr>
        <w:t>M. van Hattum</w:t>
      </w:r>
    </w:p>
    <w:p w14:paraId="32673EF1" w14:textId="15640986" w:rsidR="00A469D4" w:rsidRPr="00C70287" w:rsidRDefault="00535104">
      <w:pPr>
        <w:rPr>
          <w:rFonts w:ascii="Calibri" w:hAnsi="Calibri" w:cs="Calibri"/>
          <w:i/>
        </w:rPr>
      </w:pPr>
      <w:r w:rsidRPr="00C70287">
        <w:rPr>
          <w:rFonts w:ascii="Calibri" w:hAnsi="Calibri" w:cs="Calibri"/>
          <w:i/>
        </w:rPr>
        <w:tab/>
      </w:r>
      <w:r w:rsidRPr="00C70287">
        <w:rPr>
          <w:rFonts w:ascii="Calibri" w:hAnsi="Calibri" w:cs="Calibri"/>
          <w:i/>
        </w:rPr>
        <w:tab/>
      </w:r>
      <w:r w:rsidR="007F3A11" w:rsidRPr="00C70287">
        <w:rPr>
          <w:rFonts w:ascii="Calibri" w:hAnsi="Calibri" w:cs="Calibri"/>
          <w:i/>
        </w:rPr>
        <w:tab/>
      </w:r>
      <w:r w:rsidR="007F3A11" w:rsidRPr="00C70287">
        <w:rPr>
          <w:rFonts w:ascii="Calibri" w:hAnsi="Calibri" w:cs="Calibri"/>
          <w:i/>
        </w:rPr>
        <w:tab/>
      </w:r>
      <w:r w:rsidR="007F3A11" w:rsidRPr="00C70287">
        <w:rPr>
          <w:rFonts w:ascii="Calibri" w:hAnsi="Calibri" w:cs="Calibri"/>
          <w:i/>
        </w:rPr>
        <w:tab/>
      </w:r>
      <w:r w:rsidR="007F3A11" w:rsidRPr="00C70287">
        <w:rPr>
          <w:rFonts w:ascii="Calibri" w:hAnsi="Calibri" w:cs="Calibri"/>
          <w:i/>
        </w:rPr>
        <w:tab/>
      </w:r>
      <w:r w:rsidR="007F3A11" w:rsidRPr="00C70287">
        <w:rPr>
          <w:rFonts w:ascii="Calibri" w:hAnsi="Calibri" w:cs="Calibri"/>
          <w:i/>
        </w:rPr>
        <w:tab/>
      </w:r>
    </w:p>
    <w:p w14:paraId="3DE68495" w14:textId="3963F443" w:rsidR="006556AE" w:rsidRPr="006973F3" w:rsidRDefault="000E3219">
      <w:pPr>
        <w:rPr>
          <w:rFonts w:ascii="Calibri" w:hAnsi="Calibri" w:cs="Calibri"/>
        </w:rPr>
      </w:pPr>
      <w:r w:rsidRPr="00C70287">
        <w:rPr>
          <w:rFonts w:ascii="Calibri" w:hAnsi="Calibri" w:cs="Calibri"/>
          <w:i/>
        </w:rPr>
        <w:t xml:space="preserve">Functie: </w:t>
      </w:r>
      <w:r w:rsidR="000B0ACB" w:rsidRPr="00C70287">
        <w:rPr>
          <w:rFonts w:ascii="Calibri" w:hAnsi="Calibri" w:cs="Calibri"/>
          <w:i/>
        </w:rPr>
        <w:tab/>
      </w:r>
      <w:r w:rsidR="00BC7498" w:rsidRPr="00C70287">
        <w:rPr>
          <w:rFonts w:ascii="Calibri" w:hAnsi="Calibri" w:cs="Calibri"/>
        </w:rPr>
        <w:tab/>
      </w:r>
      <w:r w:rsidRPr="00C70287">
        <w:rPr>
          <w:rFonts w:ascii="Calibri" w:hAnsi="Calibri" w:cs="Calibri"/>
          <w:i/>
        </w:rPr>
        <w:tab/>
      </w:r>
      <w:r w:rsidRPr="00C70287">
        <w:rPr>
          <w:rFonts w:ascii="Calibri" w:hAnsi="Calibri" w:cs="Calibri"/>
          <w:i/>
        </w:rPr>
        <w:tab/>
      </w:r>
      <w:r w:rsidRPr="00C70287">
        <w:rPr>
          <w:rFonts w:ascii="Calibri" w:hAnsi="Calibri" w:cs="Calibri"/>
          <w:i/>
        </w:rPr>
        <w:tab/>
      </w:r>
      <w:r w:rsidR="00BC7498" w:rsidRPr="00C70287">
        <w:rPr>
          <w:rFonts w:ascii="Calibri" w:hAnsi="Calibri" w:cs="Calibri"/>
          <w:i/>
        </w:rPr>
        <w:tab/>
      </w:r>
      <w:r w:rsidR="000B0ACB" w:rsidRPr="00C70287">
        <w:rPr>
          <w:rFonts w:ascii="Calibri" w:hAnsi="Calibri" w:cs="Calibri"/>
          <w:i/>
        </w:rPr>
        <w:tab/>
      </w:r>
      <w:r w:rsidR="003923D3" w:rsidRPr="00C70287">
        <w:rPr>
          <w:rFonts w:ascii="Calibri" w:hAnsi="Calibri" w:cs="Calibri"/>
          <w:i/>
        </w:rPr>
        <w:t>Functie:</w:t>
      </w:r>
      <w:r w:rsidRPr="00C70287">
        <w:rPr>
          <w:rFonts w:ascii="Calibri" w:hAnsi="Calibri" w:cs="Calibri"/>
          <w:i/>
        </w:rPr>
        <w:t xml:space="preserve"> </w:t>
      </w:r>
      <w:r w:rsidR="000B0ACB" w:rsidRPr="00C70287">
        <w:rPr>
          <w:rFonts w:ascii="Calibri" w:hAnsi="Calibri" w:cs="Calibri"/>
          <w:i/>
        </w:rPr>
        <w:tab/>
      </w:r>
      <w:r w:rsidR="007F3A11" w:rsidRPr="00C70287">
        <w:rPr>
          <w:rFonts w:ascii="Calibri" w:hAnsi="Calibri" w:cs="Calibri"/>
          <w:i/>
        </w:rPr>
        <w:tab/>
      </w:r>
      <w:r w:rsidR="007F3A11" w:rsidRPr="00C70287">
        <w:rPr>
          <w:rFonts w:ascii="Calibri" w:hAnsi="Calibri" w:cs="Calibri"/>
          <w:i/>
        </w:rPr>
        <w:tab/>
      </w:r>
      <w:r w:rsidR="007F3A11" w:rsidRPr="00C70287">
        <w:rPr>
          <w:rFonts w:ascii="Calibri" w:hAnsi="Calibri" w:cs="Calibri"/>
          <w:i/>
        </w:rPr>
        <w:tab/>
      </w:r>
      <w:r w:rsidR="006973F3">
        <w:rPr>
          <w:rFonts w:ascii="Calibri" w:hAnsi="Calibri" w:cs="Calibri"/>
          <w:i/>
        </w:rPr>
        <w:br/>
      </w:r>
      <w:r w:rsidR="006973F3" w:rsidRPr="006973F3">
        <w:rPr>
          <w:rFonts w:ascii="Calibri" w:hAnsi="Calibri" w:cs="Calibri"/>
        </w:rPr>
        <w:t>Bestuurder</w:t>
      </w:r>
      <w:r w:rsidR="00535104" w:rsidRPr="006973F3">
        <w:rPr>
          <w:rFonts w:ascii="Calibri" w:hAnsi="Calibri" w:cs="Calibri"/>
        </w:rPr>
        <w:tab/>
      </w:r>
    </w:p>
    <w:p w14:paraId="7C669BCE" w14:textId="77777777" w:rsidR="006973F3" w:rsidRDefault="006973F3">
      <w:pPr>
        <w:rPr>
          <w:rFonts w:ascii="Calibri" w:hAnsi="Calibri" w:cs="Calibri"/>
          <w:i/>
        </w:rPr>
      </w:pPr>
    </w:p>
    <w:p w14:paraId="4F792A96" w14:textId="7C4EF6FF" w:rsidR="003923D3" w:rsidRPr="00C70287" w:rsidRDefault="00C55C50">
      <w:pPr>
        <w:rPr>
          <w:rFonts w:ascii="Calibri" w:hAnsi="Calibri" w:cs="Calibri"/>
          <w:i/>
        </w:rPr>
      </w:pPr>
      <w:r w:rsidRPr="00C70287">
        <w:rPr>
          <w:rFonts w:ascii="Calibri" w:hAnsi="Calibri" w:cs="Calibri"/>
          <w:i/>
        </w:rPr>
        <w:t>Plaats:</w:t>
      </w:r>
      <w:r w:rsidR="00BC7498" w:rsidRPr="00C70287">
        <w:rPr>
          <w:rFonts w:ascii="Calibri" w:hAnsi="Calibri" w:cs="Calibri"/>
        </w:rPr>
        <w:tab/>
      </w:r>
      <w:r w:rsidRPr="00C70287">
        <w:rPr>
          <w:rFonts w:ascii="Calibri" w:hAnsi="Calibri" w:cs="Calibri"/>
          <w:i/>
        </w:rPr>
        <w:tab/>
      </w:r>
      <w:r w:rsidR="000B0ACB" w:rsidRPr="00C70287">
        <w:rPr>
          <w:rFonts w:ascii="Calibri" w:hAnsi="Calibri" w:cs="Calibri"/>
          <w:i/>
        </w:rPr>
        <w:tab/>
      </w:r>
      <w:r w:rsidRPr="00C70287">
        <w:rPr>
          <w:rFonts w:ascii="Calibri" w:hAnsi="Calibri" w:cs="Calibri"/>
          <w:i/>
        </w:rPr>
        <w:tab/>
      </w:r>
      <w:r w:rsidRPr="00C70287">
        <w:rPr>
          <w:rFonts w:ascii="Calibri" w:hAnsi="Calibri" w:cs="Calibri"/>
          <w:i/>
        </w:rPr>
        <w:tab/>
      </w:r>
      <w:r w:rsidRPr="00C70287">
        <w:rPr>
          <w:rFonts w:ascii="Calibri" w:hAnsi="Calibri" w:cs="Calibri"/>
          <w:i/>
        </w:rPr>
        <w:tab/>
      </w:r>
      <w:r w:rsidRPr="00C70287">
        <w:rPr>
          <w:rFonts w:ascii="Calibri" w:hAnsi="Calibri" w:cs="Calibri"/>
          <w:i/>
        </w:rPr>
        <w:tab/>
      </w:r>
      <w:r w:rsidR="003923D3" w:rsidRPr="00C70287">
        <w:rPr>
          <w:rFonts w:ascii="Calibri" w:hAnsi="Calibri" w:cs="Calibri"/>
          <w:i/>
        </w:rPr>
        <w:t>Plaats:</w:t>
      </w:r>
      <w:r w:rsidRPr="00C70287">
        <w:rPr>
          <w:rFonts w:ascii="Calibri" w:hAnsi="Calibri" w:cs="Calibri"/>
          <w:i/>
        </w:rPr>
        <w:t xml:space="preserve"> </w:t>
      </w:r>
    </w:p>
    <w:p w14:paraId="73F9DA4F" w14:textId="77777777" w:rsidR="006973F3" w:rsidRPr="006973F3" w:rsidRDefault="006973F3">
      <w:pPr>
        <w:rPr>
          <w:rFonts w:ascii="Calibri" w:hAnsi="Calibri" w:cs="Calibri"/>
        </w:rPr>
      </w:pPr>
    </w:p>
    <w:p w14:paraId="766389E4" w14:textId="63B3636B" w:rsidR="00A469D4" w:rsidRPr="00C70287" w:rsidRDefault="007F3A11">
      <w:pPr>
        <w:rPr>
          <w:rFonts w:ascii="Calibri" w:hAnsi="Calibri" w:cs="Calibri"/>
          <w:i/>
        </w:rPr>
      </w:pPr>
      <w:r w:rsidRPr="00C70287">
        <w:rPr>
          <w:rFonts w:ascii="Calibri" w:hAnsi="Calibri" w:cs="Calibri"/>
          <w:i/>
        </w:rPr>
        <w:tab/>
      </w:r>
      <w:r w:rsidRPr="00C70287">
        <w:rPr>
          <w:rFonts w:ascii="Calibri" w:hAnsi="Calibri" w:cs="Calibri"/>
          <w:i/>
        </w:rPr>
        <w:tab/>
      </w:r>
      <w:r w:rsidRPr="00C70287">
        <w:rPr>
          <w:rFonts w:ascii="Calibri" w:hAnsi="Calibri" w:cs="Calibri"/>
          <w:i/>
        </w:rPr>
        <w:tab/>
      </w:r>
      <w:r w:rsidRPr="00C70287">
        <w:rPr>
          <w:rFonts w:ascii="Calibri" w:hAnsi="Calibri" w:cs="Calibri"/>
          <w:i/>
        </w:rPr>
        <w:tab/>
      </w:r>
      <w:r w:rsidRPr="00C70287">
        <w:rPr>
          <w:rFonts w:ascii="Calibri" w:hAnsi="Calibri" w:cs="Calibri"/>
          <w:i/>
        </w:rPr>
        <w:tab/>
      </w:r>
      <w:r w:rsidR="00535104" w:rsidRPr="00C70287">
        <w:rPr>
          <w:rFonts w:ascii="Calibri" w:hAnsi="Calibri" w:cs="Calibri"/>
          <w:i/>
        </w:rPr>
        <w:tab/>
      </w:r>
      <w:r w:rsidRPr="00C70287">
        <w:rPr>
          <w:rFonts w:ascii="Calibri" w:hAnsi="Calibri" w:cs="Calibri"/>
          <w:i/>
        </w:rPr>
        <w:tab/>
      </w:r>
    </w:p>
    <w:p w14:paraId="63ADE204" w14:textId="77777777" w:rsidR="003923D3" w:rsidRPr="00C70287" w:rsidRDefault="003923D3">
      <w:pPr>
        <w:rPr>
          <w:rFonts w:ascii="Calibri" w:hAnsi="Calibri" w:cs="Calibri"/>
          <w:i/>
        </w:rPr>
      </w:pPr>
      <w:r w:rsidRPr="00C70287">
        <w:rPr>
          <w:rFonts w:ascii="Calibri" w:hAnsi="Calibri" w:cs="Calibri"/>
          <w:i/>
        </w:rPr>
        <w:t>Datum:</w:t>
      </w:r>
      <w:r w:rsidRPr="00C70287">
        <w:rPr>
          <w:rFonts w:ascii="Calibri" w:hAnsi="Calibri" w:cs="Calibri"/>
          <w:i/>
        </w:rPr>
        <w:tab/>
      </w:r>
      <w:r w:rsidRPr="00C70287">
        <w:rPr>
          <w:rFonts w:ascii="Calibri" w:hAnsi="Calibri" w:cs="Calibri"/>
          <w:i/>
        </w:rPr>
        <w:tab/>
      </w:r>
      <w:r w:rsidRPr="00C70287">
        <w:rPr>
          <w:rFonts w:ascii="Calibri" w:hAnsi="Calibri" w:cs="Calibri"/>
          <w:i/>
        </w:rPr>
        <w:tab/>
      </w:r>
      <w:r w:rsidRPr="00C70287">
        <w:rPr>
          <w:rFonts w:ascii="Calibri" w:hAnsi="Calibri" w:cs="Calibri"/>
          <w:i/>
        </w:rPr>
        <w:tab/>
      </w:r>
      <w:r w:rsidRPr="00C70287">
        <w:rPr>
          <w:rFonts w:ascii="Calibri" w:hAnsi="Calibri" w:cs="Calibri"/>
          <w:i/>
        </w:rPr>
        <w:tab/>
      </w:r>
      <w:r w:rsidR="00926E86" w:rsidRPr="00C70287">
        <w:rPr>
          <w:rFonts w:ascii="Calibri" w:hAnsi="Calibri" w:cs="Calibri"/>
          <w:i/>
        </w:rPr>
        <w:tab/>
      </w:r>
      <w:r w:rsidRPr="00C70287">
        <w:rPr>
          <w:rFonts w:ascii="Calibri" w:hAnsi="Calibri" w:cs="Calibri"/>
          <w:i/>
        </w:rPr>
        <w:tab/>
        <w:t>Datum:</w:t>
      </w:r>
    </w:p>
    <w:p w14:paraId="20C4ACC4" w14:textId="7D0E3C70" w:rsidR="003923D3" w:rsidRPr="006973F3" w:rsidRDefault="003923D3">
      <w:pPr>
        <w:rPr>
          <w:rFonts w:ascii="Calibri" w:hAnsi="Calibri" w:cs="Calibri"/>
        </w:rPr>
      </w:pPr>
    </w:p>
    <w:p w14:paraId="26319E7C" w14:textId="77777777" w:rsidR="006973F3" w:rsidRPr="00C70287" w:rsidRDefault="006973F3">
      <w:pPr>
        <w:rPr>
          <w:rFonts w:ascii="Calibri" w:hAnsi="Calibri" w:cs="Calibri"/>
          <w:i/>
        </w:rPr>
      </w:pPr>
    </w:p>
    <w:p w14:paraId="3424919A" w14:textId="77777777" w:rsidR="00123FD9" w:rsidRPr="00C70287" w:rsidRDefault="003923D3">
      <w:pPr>
        <w:suppressAutoHyphens/>
        <w:rPr>
          <w:rFonts w:ascii="Calibri" w:hAnsi="Calibri" w:cs="Calibri"/>
          <w:i/>
        </w:rPr>
      </w:pPr>
      <w:r w:rsidRPr="00C70287">
        <w:rPr>
          <w:rFonts w:ascii="Calibri" w:hAnsi="Calibri" w:cs="Calibri"/>
          <w:i/>
        </w:rPr>
        <w:t>Handtekening:</w:t>
      </w:r>
      <w:r w:rsidRPr="00C70287">
        <w:rPr>
          <w:rFonts w:ascii="Calibri" w:hAnsi="Calibri" w:cs="Calibri"/>
          <w:i/>
        </w:rPr>
        <w:tab/>
      </w:r>
      <w:r w:rsidRPr="00C70287">
        <w:rPr>
          <w:rFonts w:ascii="Calibri" w:hAnsi="Calibri" w:cs="Calibri"/>
          <w:i/>
        </w:rPr>
        <w:tab/>
      </w:r>
      <w:r w:rsidRPr="00C70287">
        <w:rPr>
          <w:rFonts w:ascii="Calibri" w:hAnsi="Calibri" w:cs="Calibri"/>
          <w:i/>
        </w:rPr>
        <w:tab/>
      </w:r>
      <w:r w:rsidRPr="00C70287">
        <w:rPr>
          <w:rFonts w:ascii="Calibri" w:hAnsi="Calibri" w:cs="Calibri"/>
          <w:i/>
        </w:rPr>
        <w:tab/>
      </w:r>
      <w:r w:rsidR="00926E86" w:rsidRPr="00C70287">
        <w:rPr>
          <w:rFonts w:ascii="Calibri" w:hAnsi="Calibri" w:cs="Calibri"/>
          <w:i/>
        </w:rPr>
        <w:tab/>
      </w:r>
      <w:r w:rsidRPr="00C70287">
        <w:rPr>
          <w:rFonts w:ascii="Calibri" w:hAnsi="Calibri" w:cs="Calibri"/>
          <w:i/>
        </w:rPr>
        <w:tab/>
        <w:t xml:space="preserve">Handtekening: </w:t>
      </w:r>
    </w:p>
    <w:p w14:paraId="79F295D6" w14:textId="7C34D170" w:rsidR="003923D3" w:rsidRPr="006973F3" w:rsidRDefault="003923D3">
      <w:pPr>
        <w:pStyle w:val="Koptekst"/>
        <w:keepNext/>
        <w:keepLines/>
        <w:tabs>
          <w:tab w:val="clear" w:pos="4536"/>
          <w:tab w:val="clear" w:pos="9072"/>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rPr>
          <w:rFonts w:ascii="Calibri" w:hAnsi="Calibri" w:cs="Calibri"/>
          <w:bCs/>
        </w:rPr>
      </w:pPr>
    </w:p>
    <w:p w14:paraId="1153A15D" w14:textId="2C4C67A5" w:rsidR="006973F3" w:rsidRDefault="006973F3">
      <w:pPr>
        <w:pStyle w:val="Koptekst"/>
        <w:keepNext/>
        <w:keepLines/>
        <w:tabs>
          <w:tab w:val="clear" w:pos="4536"/>
          <w:tab w:val="clear" w:pos="9072"/>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rPr>
          <w:rFonts w:ascii="Calibri" w:hAnsi="Calibri" w:cs="Calibri"/>
          <w:bCs/>
          <w:i/>
        </w:rPr>
      </w:pPr>
    </w:p>
    <w:p w14:paraId="0A30DF9D" w14:textId="274FACBC" w:rsidR="006973F3" w:rsidRDefault="006973F3">
      <w:pPr>
        <w:pStyle w:val="Koptekst"/>
        <w:keepNext/>
        <w:keepLines/>
        <w:tabs>
          <w:tab w:val="clear" w:pos="4536"/>
          <w:tab w:val="clear" w:pos="9072"/>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rPr>
          <w:rFonts w:ascii="Calibri" w:hAnsi="Calibri" w:cs="Calibri"/>
          <w:bCs/>
          <w:i/>
        </w:rPr>
      </w:pPr>
    </w:p>
    <w:p w14:paraId="36A28236" w14:textId="2D2736EC" w:rsidR="006973F3" w:rsidRDefault="006973F3">
      <w:pPr>
        <w:pStyle w:val="Koptekst"/>
        <w:keepNext/>
        <w:keepLines/>
        <w:tabs>
          <w:tab w:val="clear" w:pos="4536"/>
          <w:tab w:val="clear" w:pos="9072"/>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rPr>
          <w:rFonts w:ascii="Calibri" w:hAnsi="Calibri" w:cs="Calibri"/>
          <w:bCs/>
          <w:i/>
        </w:rPr>
      </w:pPr>
    </w:p>
    <w:p w14:paraId="5472BF65" w14:textId="77777777" w:rsidR="006973F3" w:rsidRPr="00C70287" w:rsidRDefault="006973F3">
      <w:pPr>
        <w:pStyle w:val="Koptekst"/>
        <w:keepNext/>
        <w:keepLines/>
        <w:tabs>
          <w:tab w:val="clear" w:pos="4536"/>
          <w:tab w:val="clear" w:pos="9072"/>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rPr>
          <w:rFonts w:ascii="Calibri" w:hAnsi="Calibri" w:cs="Calibri"/>
          <w:bCs/>
          <w:i/>
        </w:rPr>
      </w:pPr>
    </w:p>
    <w:sectPr w:rsidR="006973F3" w:rsidRPr="00C70287" w:rsidSect="00BF24E5">
      <w:headerReference w:type="default" r:id="rId11"/>
      <w:footerReference w:type="even" r:id="rId12"/>
      <w:footerReference w:type="default" r:id="rId13"/>
      <w:headerReference w:type="first" r:id="rId14"/>
      <w:pgSz w:w="11907" w:h="16840"/>
      <w:pgMar w:top="1418" w:right="1107" w:bottom="1134" w:left="1440" w:header="340" w:footer="851" w:gutter="0"/>
      <w:paperSrc w:first="11" w:other="11"/>
      <w:pgNumType w:start="1"/>
      <w:cols w:space="708"/>
      <w:noEndnote/>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3CF2FA" w16cid:durableId="2158225A"/>
  <w16cid:commentId w16cid:paraId="15865E4E" w16cid:durableId="2158225C"/>
  <w16cid:commentId w16cid:paraId="73266EC1" w16cid:durableId="21582266"/>
  <w16cid:commentId w16cid:paraId="4C434DD8" w16cid:durableId="2158225B"/>
  <w16cid:commentId w16cid:paraId="0BC9BA3E" w16cid:durableId="215822A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F3E7B" w14:textId="77777777" w:rsidR="00C36E56" w:rsidRDefault="00C36E56">
      <w:r>
        <w:separator/>
      </w:r>
    </w:p>
  </w:endnote>
  <w:endnote w:type="continuationSeparator" w:id="0">
    <w:p w14:paraId="72C57BFA" w14:textId="77777777" w:rsidR="00C36E56" w:rsidRDefault="00C36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BD978" w14:textId="77777777" w:rsidR="003233EF" w:rsidRDefault="003233EF" w:rsidP="00CD53D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7C2BEF7" w14:textId="77777777" w:rsidR="003233EF" w:rsidRDefault="003233EF" w:rsidP="00CD53D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186F1" w14:textId="77777777" w:rsidR="003233EF" w:rsidRPr="00CD53D8" w:rsidRDefault="003233EF">
    <w:pPr>
      <w:pStyle w:val="Voettekst"/>
      <w:ind w:right="360"/>
    </w:pPr>
    <w:r w:rsidRPr="00CD53D8">
      <w:t xml:space="preserve">    Paraaf opdrachtnemer:                                                                                         </w:t>
    </w:r>
    <w:r w:rsidRPr="00CD53D8">
      <w:tab/>
      <w:t xml:space="preserve"> Paraaf opdrachtgever:</w:t>
    </w:r>
  </w:p>
  <w:p w14:paraId="05928938" w14:textId="5FFEC801" w:rsidR="003233EF" w:rsidRPr="00CD53D8" w:rsidRDefault="003233EF">
    <w:pPr>
      <w:pStyle w:val="Voettekst"/>
      <w:ind w:right="360"/>
    </w:pPr>
    <w:r w:rsidRPr="00CD53D8">
      <w:t xml:space="preserve">    </w:t>
    </w:r>
    <w:r w:rsidRPr="00CD53D8">
      <w:tab/>
    </w:r>
    <w:r>
      <w:t xml:space="preserve">Pagina </w:t>
    </w:r>
    <w:r>
      <w:fldChar w:fldCharType="begin"/>
    </w:r>
    <w:r>
      <w:instrText xml:space="preserve"> PAGE </w:instrText>
    </w:r>
    <w:r>
      <w:fldChar w:fldCharType="separate"/>
    </w:r>
    <w:r w:rsidR="006973F3">
      <w:rPr>
        <w:noProof/>
      </w:rPr>
      <w:t>10</w:t>
    </w:r>
    <w:r>
      <w:fldChar w:fldCharType="end"/>
    </w:r>
    <w:r>
      <w:t xml:space="preserve"> van </w:t>
    </w:r>
    <w:r w:rsidR="006973F3">
      <w:fldChar w:fldCharType="begin"/>
    </w:r>
    <w:r w:rsidR="006973F3">
      <w:instrText xml:space="preserve"> NUMPAGES </w:instrText>
    </w:r>
    <w:r w:rsidR="006973F3">
      <w:fldChar w:fldCharType="separate"/>
    </w:r>
    <w:r w:rsidR="006973F3">
      <w:rPr>
        <w:noProof/>
      </w:rPr>
      <w:t>10</w:t>
    </w:r>
    <w:r w:rsidR="006973F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531B3" w14:textId="77777777" w:rsidR="00C36E56" w:rsidRDefault="00C36E56">
      <w:r>
        <w:separator/>
      </w:r>
    </w:p>
  </w:footnote>
  <w:footnote w:type="continuationSeparator" w:id="0">
    <w:p w14:paraId="0E899D9E" w14:textId="77777777" w:rsidR="00C36E56" w:rsidRDefault="00C36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DD088" w14:textId="77777777" w:rsidR="009A655A" w:rsidRDefault="009A655A" w:rsidP="00CD53D8">
    <w:pPr>
      <w:pStyle w:val="Koptekst"/>
      <w:jc w:val="center"/>
    </w:pPr>
    <w:r>
      <w:t>RAAMOVEREENKOMST MEUBILAIR</w:t>
    </w:r>
  </w:p>
  <w:p w14:paraId="7235CA6B" w14:textId="77777777" w:rsidR="003233EF" w:rsidRPr="00BF24E5" w:rsidRDefault="003233EF" w:rsidP="00CD53D8">
    <w:pPr>
      <w:pStyle w:val="Koptekst"/>
      <w:jc w:val="center"/>
      <w:rPr>
        <w:i/>
        <w:u w:val="single"/>
      </w:rPr>
    </w:pPr>
    <w:r>
      <w:rPr>
        <w:i/>
        <w:u w:val="single"/>
      </w:rPr>
      <w:t>_______________________________</w:t>
    </w:r>
    <w:r w:rsidRPr="00BF24E5">
      <w:rPr>
        <w:i/>
        <w:u w:val="single"/>
      </w:rPr>
      <w:t xml:space="preserve"> ---- Voorwaarden ----</w:t>
    </w:r>
    <w:r>
      <w:rPr>
        <w:i/>
        <w:u w:val="single"/>
      </w:rPr>
      <w:t>___________________________________</w:t>
    </w:r>
  </w:p>
  <w:p w14:paraId="14A362FC" w14:textId="77777777" w:rsidR="003233EF" w:rsidRDefault="003233EF">
    <w:pPr>
      <w:pStyle w:val="Koptekst"/>
      <w:rPr>
        <w:color w:val="0000FF"/>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3B580" w14:textId="77777777" w:rsidR="003233EF" w:rsidRDefault="003233EF">
    <w:pPr>
      <w:pStyle w:val="Koptekst"/>
    </w:pPr>
    <w:r>
      <w:tab/>
    </w:r>
  </w:p>
  <w:p w14:paraId="2C96CA51" w14:textId="77777777" w:rsidR="003233EF" w:rsidRDefault="003233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72F5"/>
    <w:multiLevelType w:val="hybridMultilevel"/>
    <w:tmpl w:val="E7DC91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2D234F"/>
    <w:multiLevelType w:val="hybridMultilevel"/>
    <w:tmpl w:val="B27E1E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E84A7F"/>
    <w:multiLevelType w:val="hybridMultilevel"/>
    <w:tmpl w:val="75F83F3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66290D"/>
    <w:multiLevelType w:val="hybridMultilevel"/>
    <w:tmpl w:val="D214EEC8"/>
    <w:lvl w:ilvl="0" w:tplc="0CEAE6D4">
      <w:start w:val="1"/>
      <w:numFmt w:val="lowerLetter"/>
      <w:lvlText w:val="%1."/>
      <w:lvlJc w:val="left"/>
      <w:pPr>
        <w:tabs>
          <w:tab w:val="num" w:pos="360"/>
        </w:tabs>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B03D47"/>
    <w:multiLevelType w:val="hybridMultilevel"/>
    <w:tmpl w:val="DB725EC6"/>
    <w:lvl w:ilvl="0" w:tplc="0413000F">
      <w:start w:val="1"/>
      <w:numFmt w:val="decimal"/>
      <w:lvlText w:val="%1."/>
      <w:lvlJc w:val="left"/>
      <w:pPr>
        <w:tabs>
          <w:tab w:val="num" w:pos="776"/>
        </w:tabs>
        <w:ind w:left="776" w:hanging="360"/>
      </w:pPr>
    </w:lvl>
    <w:lvl w:ilvl="1" w:tplc="48D2257A">
      <w:start w:val="1"/>
      <w:numFmt w:val="lowerLetter"/>
      <w:lvlText w:val="%2."/>
      <w:lvlJc w:val="left"/>
      <w:pPr>
        <w:tabs>
          <w:tab w:val="num" w:pos="1496"/>
        </w:tabs>
        <w:ind w:left="1496" w:hanging="360"/>
      </w:pPr>
      <w:rPr>
        <w:rFonts w:hint="default"/>
      </w:rPr>
    </w:lvl>
    <w:lvl w:ilvl="2" w:tplc="0413001B" w:tentative="1">
      <w:start w:val="1"/>
      <w:numFmt w:val="lowerRoman"/>
      <w:lvlText w:val="%3."/>
      <w:lvlJc w:val="right"/>
      <w:pPr>
        <w:tabs>
          <w:tab w:val="num" w:pos="2216"/>
        </w:tabs>
        <w:ind w:left="2216" w:hanging="180"/>
      </w:pPr>
    </w:lvl>
    <w:lvl w:ilvl="3" w:tplc="0413000F" w:tentative="1">
      <w:start w:val="1"/>
      <w:numFmt w:val="decimal"/>
      <w:lvlText w:val="%4."/>
      <w:lvlJc w:val="left"/>
      <w:pPr>
        <w:tabs>
          <w:tab w:val="num" w:pos="2936"/>
        </w:tabs>
        <w:ind w:left="2936" w:hanging="360"/>
      </w:pPr>
    </w:lvl>
    <w:lvl w:ilvl="4" w:tplc="04130019" w:tentative="1">
      <w:start w:val="1"/>
      <w:numFmt w:val="lowerLetter"/>
      <w:lvlText w:val="%5."/>
      <w:lvlJc w:val="left"/>
      <w:pPr>
        <w:tabs>
          <w:tab w:val="num" w:pos="3656"/>
        </w:tabs>
        <w:ind w:left="3656" w:hanging="360"/>
      </w:pPr>
    </w:lvl>
    <w:lvl w:ilvl="5" w:tplc="0413001B" w:tentative="1">
      <w:start w:val="1"/>
      <w:numFmt w:val="lowerRoman"/>
      <w:lvlText w:val="%6."/>
      <w:lvlJc w:val="right"/>
      <w:pPr>
        <w:tabs>
          <w:tab w:val="num" w:pos="4376"/>
        </w:tabs>
        <w:ind w:left="4376" w:hanging="180"/>
      </w:pPr>
    </w:lvl>
    <w:lvl w:ilvl="6" w:tplc="0413000F" w:tentative="1">
      <w:start w:val="1"/>
      <w:numFmt w:val="decimal"/>
      <w:lvlText w:val="%7."/>
      <w:lvlJc w:val="left"/>
      <w:pPr>
        <w:tabs>
          <w:tab w:val="num" w:pos="5096"/>
        </w:tabs>
        <w:ind w:left="5096" w:hanging="360"/>
      </w:pPr>
    </w:lvl>
    <w:lvl w:ilvl="7" w:tplc="04130019" w:tentative="1">
      <w:start w:val="1"/>
      <w:numFmt w:val="lowerLetter"/>
      <w:lvlText w:val="%8."/>
      <w:lvlJc w:val="left"/>
      <w:pPr>
        <w:tabs>
          <w:tab w:val="num" w:pos="5816"/>
        </w:tabs>
        <w:ind w:left="5816" w:hanging="360"/>
      </w:pPr>
    </w:lvl>
    <w:lvl w:ilvl="8" w:tplc="0413001B" w:tentative="1">
      <w:start w:val="1"/>
      <w:numFmt w:val="lowerRoman"/>
      <w:lvlText w:val="%9."/>
      <w:lvlJc w:val="right"/>
      <w:pPr>
        <w:tabs>
          <w:tab w:val="num" w:pos="6536"/>
        </w:tabs>
        <w:ind w:left="6536" w:hanging="180"/>
      </w:pPr>
    </w:lvl>
  </w:abstractNum>
  <w:abstractNum w:abstractNumId="5" w15:restartNumberingAfterBreak="0">
    <w:nsid w:val="1A4E5312"/>
    <w:multiLevelType w:val="hybridMultilevel"/>
    <w:tmpl w:val="42ECCC02"/>
    <w:lvl w:ilvl="0" w:tplc="04130019">
      <w:start w:val="1"/>
      <w:numFmt w:val="lowerLetter"/>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15:restartNumberingAfterBreak="0">
    <w:nsid w:val="1D1C79A6"/>
    <w:multiLevelType w:val="multilevel"/>
    <w:tmpl w:val="879008CA"/>
    <w:lvl w:ilvl="0">
      <w:start w:val="1"/>
      <w:numFmt w:val="lowerLetter"/>
      <w:lvlText w:val="%1."/>
      <w:lvlJc w:val="left"/>
      <w:pPr>
        <w:tabs>
          <w:tab w:val="num" w:pos="480"/>
        </w:tabs>
        <w:ind w:left="480" w:hanging="480"/>
      </w:pPr>
      <w:rPr>
        <w:rFonts w:hint="default"/>
      </w:rPr>
    </w:lvl>
    <w:lvl w:ilvl="1">
      <w:start w:val="9"/>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203A0DBB"/>
    <w:multiLevelType w:val="hybridMultilevel"/>
    <w:tmpl w:val="F454C32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793049"/>
    <w:multiLevelType w:val="hybridMultilevel"/>
    <w:tmpl w:val="BBBA44B8"/>
    <w:lvl w:ilvl="0" w:tplc="BEC88518">
      <w:start w:val="7"/>
      <w:numFmt w:val="lowerLetter"/>
      <w:lvlText w:val="%1."/>
      <w:lvlJc w:val="left"/>
      <w:pPr>
        <w:tabs>
          <w:tab w:val="num" w:pos="360"/>
        </w:tabs>
        <w:ind w:left="360" w:hanging="360"/>
      </w:pPr>
      <w:rPr>
        <w:rFonts w:asciiTheme="minorHAnsi" w:hAnsi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945310"/>
    <w:multiLevelType w:val="hybridMultilevel"/>
    <w:tmpl w:val="E4B8F86A"/>
    <w:lvl w:ilvl="0" w:tplc="C518B70E">
      <w:start w:val="2"/>
      <w:numFmt w:val="none"/>
      <w:lvlText w:val="c."/>
      <w:lvlJc w:val="left"/>
      <w:pPr>
        <w:tabs>
          <w:tab w:val="num" w:pos="480"/>
        </w:tabs>
        <w:ind w:left="480" w:hanging="480"/>
      </w:pPr>
      <w:rPr>
        <w:rFonts w:hint="default"/>
      </w:rPr>
    </w:lvl>
    <w:lvl w:ilvl="1" w:tplc="0B8412DE">
      <w:start w:val="1"/>
      <w:numFmt w:val="lowerLetter"/>
      <w:lvlText w:val="%2."/>
      <w:lvlJc w:val="left"/>
      <w:pPr>
        <w:tabs>
          <w:tab w:val="num" w:pos="1581"/>
        </w:tabs>
        <w:ind w:left="1581" w:hanging="360"/>
      </w:pPr>
      <w:rPr>
        <w:rFonts w:hint="default"/>
      </w:rPr>
    </w:lvl>
    <w:lvl w:ilvl="2" w:tplc="DB9A2BD8">
      <w:start w:val="1"/>
      <w:numFmt w:val="decimal"/>
      <w:lvlText w:val="%3."/>
      <w:lvlJc w:val="left"/>
      <w:pPr>
        <w:tabs>
          <w:tab w:val="num" w:pos="2481"/>
        </w:tabs>
        <w:ind w:left="2481" w:hanging="360"/>
      </w:pPr>
      <w:rPr>
        <w:rFonts w:hint="default"/>
      </w:rPr>
    </w:lvl>
    <w:lvl w:ilvl="3" w:tplc="0413000F">
      <w:start w:val="1"/>
      <w:numFmt w:val="decimal"/>
      <w:lvlText w:val="%4."/>
      <w:lvlJc w:val="left"/>
      <w:pPr>
        <w:tabs>
          <w:tab w:val="num" w:pos="3021"/>
        </w:tabs>
        <w:ind w:left="3021" w:hanging="360"/>
      </w:pPr>
    </w:lvl>
    <w:lvl w:ilvl="4" w:tplc="04130019" w:tentative="1">
      <w:start w:val="1"/>
      <w:numFmt w:val="lowerLetter"/>
      <w:lvlText w:val="%5."/>
      <w:lvlJc w:val="left"/>
      <w:pPr>
        <w:tabs>
          <w:tab w:val="num" w:pos="3741"/>
        </w:tabs>
        <w:ind w:left="3741" w:hanging="360"/>
      </w:pPr>
    </w:lvl>
    <w:lvl w:ilvl="5" w:tplc="0413001B" w:tentative="1">
      <w:start w:val="1"/>
      <w:numFmt w:val="lowerRoman"/>
      <w:lvlText w:val="%6."/>
      <w:lvlJc w:val="right"/>
      <w:pPr>
        <w:tabs>
          <w:tab w:val="num" w:pos="4461"/>
        </w:tabs>
        <w:ind w:left="4461" w:hanging="180"/>
      </w:pPr>
    </w:lvl>
    <w:lvl w:ilvl="6" w:tplc="0413000F" w:tentative="1">
      <w:start w:val="1"/>
      <w:numFmt w:val="decimal"/>
      <w:lvlText w:val="%7."/>
      <w:lvlJc w:val="left"/>
      <w:pPr>
        <w:tabs>
          <w:tab w:val="num" w:pos="5181"/>
        </w:tabs>
        <w:ind w:left="5181" w:hanging="360"/>
      </w:pPr>
    </w:lvl>
    <w:lvl w:ilvl="7" w:tplc="04130019" w:tentative="1">
      <w:start w:val="1"/>
      <w:numFmt w:val="lowerLetter"/>
      <w:lvlText w:val="%8."/>
      <w:lvlJc w:val="left"/>
      <w:pPr>
        <w:tabs>
          <w:tab w:val="num" w:pos="5901"/>
        </w:tabs>
        <w:ind w:left="5901" w:hanging="360"/>
      </w:pPr>
    </w:lvl>
    <w:lvl w:ilvl="8" w:tplc="0413001B" w:tentative="1">
      <w:start w:val="1"/>
      <w:numFmt w:val="lowerRoman"/>
      <w:lvlText w:val="%9."/>
      <w:lvlJc w:val="right"/>
      <w:pPr>
        <w:tabs>
          <w:tab w:val="num" w:pos="6621"/>
        </w:tabs>
        <w:ind w:left="6621" w:hanging="180"/>
      </w:pPr>
    </w:lvl>
  </w:abstractNum>
  <w:abstractNum w:abstractNumId="10" w15:restartNumberingAfterBreak="0">
    <w:nsid w:val="22973188"/>
    <w:multiLevelType w:val="hybridMultilevel"/>
    <w:tmpl w:val="C97AD1C8"/>
    <w:lvl w:ilvl="0" w:tplc="20F230B6">
      <w:start w:val="5"/>
      <w:numFmt w:val="lowerLetter"/>
      <w:lvlText w:val="%1."/>
      <w:lvlJc w:val="left"/>
      <w:pPr>
        <w:tabs>
          <w:tab w:val="num" w:pos="860"/>
        </w:tabs>
        <w:ind w:left="860" w:hanging="360"/>
      </w:pPr>
      <w:rPr>
        <w:rFonts w:hint="default"/>
      </w:rPr>
    </w:lvl>
    <w:lvl w:ilvl="1" w:tplc="04130019" w:tentative="1">
      <w:start w:val="1"/>
      <w:numFmt w:val="lowerLetter"/>
      <w:lvlText w:val="%2."/>
      <w:lvlJc w:val="left"/>
      <w:pPr>
        <w:ind w:left="1940" w:hanging="360"/>
      </w:pPr>
    </w:lvl>
    <w:lvl w:ilvl="2" w:tplc="0413001B" w:tentative="1">
      <w:start w:val="1"/>
      <w:numFmt w:val="lowerRoman"/>
      <w:lvlText w:val="%3."/>
      <w:lvlJc w:val="right"/>
      <w:pPr>
        <w:ind w:left="2660" w:hanging="180"/>
      </w:pPr>
    </w:lvl>
    <w:lvl w:ilvl="3" w:tplc="0413000F" w:tentative="1">
      <w:start w:val="1"/>
      <w:numFmt w:val="decimal"/>
      <w:lvlText w:val="%4."/>
      <w:lvlJc w:val="left"/>
      <w:pPr>
        <w:ind w:left="3380" w:hanging="360"/>
      </w:pPr>
    </w:lvl>
    <w:lvl w:ilvl="4" w:tplc="04130019" w:tentative="1">
      <w:start w:val="1"/>
      <w:numFmt w:val="lowerLetter"/>
      <w:lvlText w:val="%5."/>
      <w:lvlJc w:val="left"/>
      <w:pPr>
        <w:ind w:left="4100" w:hanging="360"/>
      </w:pPr>
    </w:lvl>
    <w:lvl w:ilvl="5" w:tplc="0413001B" w:tentative="1">
      <w:start w:val="1"/>
      <w:numFmt w:val="lowerRoman"/>
      <w:lvlText w:val="%6."/>
      <w:lvlJc w:val="right"/>
      <w:pPr>
        <w:ind w:left="4820" w:hanging="180"/>
      </w:pPr>
    </w:lvl>
    <w:lvl w:ilvl="6" w:tplc="0413000F" w:tentative="1">
      <w:start w:val="1"/>
      <w:numFmt w:val="decimal"/>
      <w:lvlText w:val="%7."/>
      <w:lvlJc w:val="left"/>
      <w:pPr>
        <w:ind w:left="5540" w:hanging="360"/>
      </w:pPr>
    </w:lvl>
    <w:lvl w:ilvl="7" w:tplc="04130019" w:tentative="1">
      <w:start w:val="1"/>
      <w:numFmt w:val="lowerLetter"/>
      <w:lvlText w:val="%8."/>
      <w:lvlJc w:val="left"/>
      <w:pPr>
        <w:ind w:left="6260" w:hanging="360"/>
      </w:pPr>
    </w:lvl>
    <w:lvl w:ilvl="8" w:tplc="0413001B" w:tentative="1">
      <w:start w:val="1"/>
      <w:numFmt w:val="lowerRoman"/>
      <w:lvlText w:val="%9."/>
      <w:lvlJc w:val="right"/>
      <w:pPr>
        <w:ind w:left="6980" w:hanging="180"/>
      </w:pPr>
    </w:lvl>
  </w:abstractNum>
  <w:abstractNum w:abstractNumId="11" w15:restartNumberingAfterBreak="0">
    <w:nsid w:val="234837E7"/>
    <w:multiLevelType w:val="hybridMultilevel"/>
    <w:tmpl w:val="257C5B16"/>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1076A1"/>
    <w:multiLevelType w:val="hybridMultilevel"/>
    <w:tmpl w:val="A0D45F96"/>
    <w:lvl w:ilvl="0" w:tplc="8292AE36">
      <w:start w:val="1"/>
      <w:numFmt w:val="lowerLetter"/>
      <w:lvlText w:val="%1."/>
      <w:lvlJc w:val="left"/>
      <w:pPr>
        <w:tabs>
          <w:tab w:val="num" w:pos="720"/>
        </w:tabs>
        <w:ind w:left="720" w:hanging="360"/>
      </w:pPr>
      <w:rPr>
        <w:rFonts w:hint="default"/>
        <w:i w:val="0"/>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1BE0E87"/>
    <w:multiLevelType w:val="hybridMultilevel"/>
    <w:tmpl w:val="0BB8165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31FF3B71"/>
    <w:multiLevelType w:val="hybridMultilevel"/>
    <w:tmpl w:val="3D86AD60"/>
    <w:lvl w:ilvl="0" w:tplc="04130019">
      <w:start w:val="1"/>
      <w:numFmt w:val="lowerLetter"/>
      <w:lvlText w:val="%1."/>
      <w:lvlJc w:val="left"/>
      <w:pPr>
        <w:tabs>
          <w:tab w:val="num" w:pos="720"/>
        </w:tabs>
        <w:ind w:left="720" w:hanging="360"/>
      </w:pPr>
    </w:lvl>
    <w:lvl w:ilvl="1" w:tplc="EC82F8DC">
      <w:start w:val="22"/>
      <w:numFmt w:val="decimal"/>
      <w:lvlText w:val="%2"/>
      <w:lvlJc w:val="left"/>
      <w:pPr>
        <w:tabs>
          <w:tab w:val="num" w:pos="1785"/>
        </w:tabs>
        <w:ind w:left="1785" w:hanging="705"/>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6E23F55"/>
    <w:multiLevelType w:val="hybridMultilevel"/>
    <w:tmpl w:val="03C2A19C"/>
    <w:lvl w:ilvl="0" w:tplc="0E22818A">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8666363"/>
    <w:multiLevelType w:val="hybridMultilevel"/>
    <w:tmpl w:val="1006F138"/>
    <w:lvl w:ilvl="0" w:tplc="1E261F92">
      <w:start w:val="2"/>
      <w:numFmt w:val="lowerLetter"/>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9885F6D"/>
    <w:multiLevelType w:val="hybridMultilevel"/>
    <w:tmpl w:val="71A40A24"/>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07C1233"/>
    <w:multiLevelType w:val="hybridMultilevel"/>
    <w:tmpl w:val="3BAA34E4"/>
    <w:lvl w:ilvl="0" w:tplc="744CFD7C">
      <w:start w:val="1"/>
      <w:numFmt w:val="lowerLetter"/>
      <w:lvlText w:val="%1."/>
      <w:lvlJc w:val="left"/>
      <w:pPr>
        <w:tabs>
          <w:tab w:val="num" w:pos="720"/>
        </w:tabs>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1">
      <w:start w:val="1"/>
      <w:numFmt w:val="bullet"/>
      <w:lvlText w:val=""/>
      <w:lvlJc w:val="left"/>
      <w:pPr>
        <w:ind w:left="2880" w:hanging="360"/>
      </w:pPr>
      <w:rPr>
        <w:rFonts w:ascii="Symbol" w:hAnsi="Symbol" w:hint="default"/>
      </w:rPr>
    </w:lvl>
    <w:lvl w:ilvl="4" w:tplc="04130001">
      <w:start w:val="1"/>
      <w:numFmt w:val="bullet"/>
      <w:lvlText w:val=""/>
      <w:lvlJc w:val="left"/>
      <w:pPr>
        <w:ind w:left="3600" w:hanging="360"/>
      </w:pPr>
      <w:rPr>
        <w:rFonts w:ascii="Symbol" w:hAnsi="Symbol"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BF5290"/>
    <w:multiLevelType w:val="hybridMultilevel"/>
    <w:tmpl w:val="34643798"/>
    <w:lvl w:ilvl="0" w:tplc="04130019">
      <w:start w:val="1"/>
      <w:numFmt w:val="lowerLetter"/>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4BEC5B31"/>
    <w:multiLevelType w:val="hybridMultilevel"/>
    <w:tmpl w:val="14988F72"/>
    <w:lvl w:ilvl="0" w:tplc="744CFD7C">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E986454"/>
    <w:multiLevelType w:val="hybridMultilevel"/>
    <w:tmpl w:val="7804B796"/>
    <w:lvl w:ilvl="0" w:tplc="04130019">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F0404FA"/>
    <w:multiLevelType w:val="hybridMultilevel"/>
    <w:tmpl w:val="5730649A"/>
    <w:lvl w:ilvl="0" w:tplc="04130019">
      <w:start w:val="1"/>
      <w:numFmt w:val="lowerLetter"/>
      <w:lvlText w:val="%1."/>
      <w:lvlJc w:val="left"/>
      <w:pPr>
        <w:tabs>
          <w:tab w:val="num" w:pos="720"/>
        </w:tabs>
        <w:ind w:left="720" w:hanging="360"/>
      </w:pPr>
      <w:rPr>
        <w:rFonts w:hint="default"/>
      </w:rPr>
    </w:lvl>
    <w:lvl w:ilvl="1" w:tplc="E7C4E8DC">
      <w:start w:val="1"/>
      <w:numFmt w:val="decimal"/>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E0EA1D48">
      <w:start w:val="25"/>
      <w:numFmt w:val="bullet"/>
      <w:lvlText w:val=""/>
      <w:lvlJc w:val="left"/>
      <w:pPr>
        <w:tabs>
          <w:tab w:val="num" w:pos="2880"/>
        </w:tabs>
        <w:ind w:left="2880" w:hanging="360"/>
      </w:pPr>
      <w:rPr>
        <w:rFonts w:ascii="Symbol" w:eastAsia="Times New Roman" w:hAnsi="Symbol" w:cs="Arial" w:hint="default"/>
      </w:r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3" w15:restartNumberingAfterBreak="0">
    <w:nsid w:val="5016135B"/>
    <w:multiLevelType w:val="hybridMultilevel"/>
    <w:tmpl w:val="C63464C0"/>
    <w:lvl w:ilvl="0" w:tplc="17649CF0">
      <w:start w:val="1"/>
      <w:numFmt w:val="lowerLetter"/>
      <w:lvlText w:val="%1."/>
      <w:lvlJc w:val="left"/>
      <w:pPr>
        <w:tabs>
          <w:tab w:val="num" w:pos="840"/>
        </w:tabs>
        <w:ind w:left="840" w:hanging="480"/>
      </w:pPr>
      <w:rPr>
        <w:rFonts w:hint="default"/>
      </w:rPr>
    </w:lvl>
    <w:lvl w:ilvl="1" w:tplc="04130019">
      <w:start w:val="1"/>
      <w:numFmt w:val="lowerLetter"/>
      <w:lvlText w:val="%2."/>
      <w:lvlJc w:val="left"/>
      <w:pPr>
        <w:tabs>
          <w:tab w:val="num" w:pos="1440"/>
        </w:tabs>
        <w:ind w:left="1440" w:hanging="360"/>
      </w:pPr>
    </w:lvl>
    <w:lvl w:ilvl="2" w:tplc="811C91B2">
      <w:start w:val="17"/>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5491F50"/>
    <w:multiLevelType w:val="hybridMultilevel"/>
    <w:tmpl w:val="C63464C0"/>
    <w:lvl w:ilvl="0" w:tplc="17649CF0">
      <w:start w:val="1"/>
      <w:numFmt w:val="lowerLetter"/>
      <w:lvlText w:val="%1."/>
      <w:lvlJc w:val="left"/>
      <w:pPr>
        <w:tabs>
          <w:tab w:val="num" w:pos="840"/>
        </w:tabs>
        <w:ind w:left="840" w:hanging="480"/>
      </w:pPr>
      <w:rPr>
        <w:rFonts w:hint="default"/>
      </w:rPr>
    </w:lvl>
    <w:lvl w:ilvl="1" w:tplc="04130019">
      <w:start w:val="1"/>
      <w:numFmt w:val="lowerLetter"/>
      <w:lvlText w:val="%2."/>
      <w:lvlJc w:val="left"/>
      <w:pPr>
        <w:tabs>
          <w:tab w:val="num" w:pos="1440"/>
        </w:tabs>
        <w:ind w:left="1440" w:hanging="360"/>
      </w:pPr>
    </w:lvl>
    <w:lvl w:ilvl="2" w:tplc="811C91B2">
      <w:start w:val="17"/>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69F6CD2"/>
    <w:multiLevelType w:val="hybridMultilevel"/>
    <w:tmpl w:val="D196E3AA"/>
    <w:lvl w:ilvl="0" w:tplc="EF066C82">
      <w:start w:val="1"/>
      <w:numFmt w:val="lowerLetter"/>
      <w:lvlText w:val="%1."/>
      <w:lvlJc w:val="left"/>
      <w:pPr>
        <w:tabs>
          <w:tab w:val="num" w:pos="720"/>
        </w:tabs>
        <w:ind w:left="720" w:hanging="360"/>
      </w:pPr>
      <w:rPr>
        <w:rFonts w:hint="default"/>
      </w:rPr>
    </w:lvl>
    <w:lvl w:ilvl="1" w:tplc="6F1AA13A">
      <w:start w:val="16"/>
      <w:numFmt w:val="decimal"/>
      <w:lvlText w:val="%2."/>
      <w:lvlJc w:val="left"/>
      <w:pPr>
        <w:tabs>
          <w:tab w:val="num" w:pos="1635"/>
        </w:tabs>
        <w:ind w:left="1635" w:hanging="555"/>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7117E3C"/>
    <w:multiLevelType w:val="hybridMultilevel"/>
    <w:tmpl w:val="6D469F7A"/>
    <w:lvl w:ilvl="0" w:tplc="4B58D72C">
      <w:start w:val="3"/>
      <w:numFmt w:val="decimal"/>
      <w:lvlText w:val="%1."/>
      <w:lvlJc w:val="left"/>
      <w:pPr>
        <w:ind w:left="3890" w:hanging="360"/>
      </w:pPr>
      <w:rPr>
        <w:rFonts w:hint="default"/>
      </w:rPr>
    </w:lvl>
    <w:lvl w:ilvl="1" w:tplc="04130019" w:tentative="1">
      <w:start w:val="1"/>
      <w:numFmt w:val="lowerLetter"/>
      <w:lvlText w:val="%2."/>
      <w:lvlJc w:val="left"/>
      <w:pPr>
        <w:ind w:left="4610" w:hanging="360"/>
      </w:pPr>
    </w:lvl>
    <w:lvl w:ilvl="2" w:tplc="0413001B" w:tentative="1">
      <w:start w:val="1"/>
      <w:numFmt w:val="lowerRoman"/>
      <w:lvlText w:val="%3."/>
      <w:lvlJc w:val="right"/>
      <w:pPr>
        <w:ind w:left="5330" w:hanging="180"/>
      </w:pPr>
    </w:lvl>
    <w:lvl w:ilvl="3" w:tplc="0413000F" w:tentative="1">
      <w:start w:val="1"/>
      <w:numFmt w:val="decimal"/>
      <w:lvlText w:val="%4."/>
      <w:lvlJc w:val="left"/>
      <w:pPr>
        <w:ind w:left="6050" w:hanging="360"/>
      </w:pPr>
    </w:lvl>
    <w:lvl w:ilvl="4" w:tplc="04130019" w:tentative="1">
      <w:start w:val="1"/>
      <w:numFmt w:val="lowerLetter"/>
      <w:lvlText w:val="%5."/>
      <w:lvlJc w:val="left"/>
      <w:pPr>
        <w:ind w:left="6770" w:hanging="360"/>
      </w:pPr>
    </w:lvl>
    <w:lvl w:ilvl="5" w:tplc="0413001B" w:tentative="1">
      <w:start w:val="1"/>
      <w:numFmt w:val="lowerRoman"/>
      <w:lvlText w:val="%6."/>
      <w:lvlJc w:val="right"/>
      <w:pPr>
        <w:ind w:left="7490" w:hanging="180"/>
      </w:pPr>
    </w:lvl>
    <w:lvl w:ilvl="6" w:tplc="0413000F" w:tentative="1">
      <w:start w:val="1"/>
      <w:numFmt w:val="decimal"/>
      <w:lvlText w:val="%7."/>
      <w:lvlJc w:val="left"/>
      <w:pPr>
        <w:ind w:left="8210" w:hanging="360"/>
      </w:pPr>
    </w:lvl>
    <w:lvl w:ilvl="7" w:tplc="04130019" w:tentative="1">
      <w:start w:val="1"/>
      <w:numFmt w:val="lowerLetter"/>
      <w:lvlText w:val="%8."/>
      <w:lvlJc w:val="left"/>
      <w:pPr>
        <w:ind w:left="8930" w:hanging="360"/>
      </w:pPr>
    </w:lvl>
    <w:lvl w:ilvl="8" w:tplc="0413001B" w:tentative="1">
      <w:start w:val="1"/>
      <w:numFmt w:val="lowerRoman"/>
      <w:lvlText w:val="%9."/>
      <w:lvlJc w:val="right"/>
      <w:pPr>
        <w:ind w:left="9650" w:hanging="180"/>
      </w:pPr>
    </w:lvl>
  </w:abstractNum>
  <w:abstractNum w:abstractNumId="27" w15:restartNumberingAfterBreak="0">
    <w:nsid w:val="5E8274B4"/>
    <w:multiLevelType w:val="hybridMultilevel"/>
    <w:tmpl w:val="175A259C"/>
    <w:lvl w:ilvl="0" w:tplc="B15C8E24">
      <w:start w:val="1"/>
      <w:numFmt w:val="decimal"/>
      <w:lvlText w:val="%1."/>
      <w:lvlJc w:val="left"/>
      <w:pPr>
        <w:tabs>
          <w:tab w:val="num" w:pos="905"/>
        </w:tabs>
        <w:ind w:left="905" w:hanging="405"/>
      </w:pPr>
      <w:rPr>
        <w:rFonts w:hint="default"/>
      </w:rPr>
    </w:lvl>
    <w:lvl w:ilvl="1" w:tplc="302A20F6">
      <w:start w:val="1"/>
      <w:numFmt w:val="lowerLetter"/>
      <w:lvlText w:val="%2."/>
      <w:lvlJc w:val="left"/>
      <w:pPr>
        <w:tabs>
          <w:tab w:val="num" w:pos="1580"/>
        </w:tabs>
        <w:ind w:left="1580" w:hanging="360"/>
      </w:pPr>
      <w:rPr>
        <w:rFonts w:hint="default"/>
      </w:rPr>
    </w:lvl>
    <w:lvl w:ilvl="2" w:tplc="0413001B" w:tentative="1">
      <w:start w:val="1"/>
      <w:numFmt w:val="lowerRoman"/>
      <w:lvlText w:val="%3."/>
      <w:lvlJc w:val="right"/>
      <w:pPr>
        <w:tabs>
          <w:tab w:val="num" w:pos="2300"/>
        </w:tabs>
        <w:ind w:left="2300" w:hanging="180"/>
      </w:pPr>
    </w:lvl>
    <w:lvl w:ilvl="3" w:tplc="0413000F" w:tentative="1">
      <w:start w:val="1"/>
      <w:numFmt w:val="decimal"/>
      <w:lvlText w:val="%4."/>
      <w:lvlJc w:val="left"/>
      <w:pPr>
        <w:tabs>
          <w:tab w:val="num" w:pos="3020"/>
        </w:tabs>
        <w:ind w:left="3020" w:hanging="360"/>
      </w:pPr>
    </w:lvl>
    <w:lvl w:ilvl="4" w:tplc="04130019" w:tentative="1">
      <w:start w:val="1"/>
      <w:numFmt w:val="lowerLetter"/>
      <w:lvlText w:val="%5."/>
      <w:lvlJc w:val="left"/>
      <w:pPr>
        <w:tabs>
          <w:tab w:val="num" w:pos="3740"/>
        </w:tabs>
        <w:ind w:left="3740" w:hanging="360"/>
      </w:pPr>
    </w:lvl>
    <w:lvl w:ilvl="5" w:tplc="0413001B" w:tentative="1">
      <w:start w:val="1"/>
      <w:numFmt w:val="lowerRoman"/>
      <w:lvlText w:val="%6."/>
      <w:lvlJc w:val="right"/>
      <w:pPr>
        <w:tabs>
          <w:tab w:val="num" w:pos="4460"/>
        </w:tabs>
        <w:ind w:left="4460" w:hanging="180"/>
      </w:pPr>
    </w:lvl>
    <w:lvl w:ilvl="6" w:tplc="0413000F" w:tentative="1">
      <w:start w:val="1"/>
      <w:numFmt w:val="decimal"/>
      <w:lvlText w:val="%7."/>
      <w:lvlJc w:val="left"/>
      <w:pPr>
        <w:tabs>
          <w:tab w:val="num" w:pos="5180"/>
        </w:tabs>
        <w:ind w:left="5180" w:hanging="360"/>
      </w:pPr>
    </w:lvl>
    <w:lvl w:ilvl="7" w:tplc="04130019" w:tentative="1">
      <w:start w:val="1"/>
      <w:numFmt w:val="lowerLetter"/>
      <w:lvlText w:val="%8."/>
      <w:lvlJc w:val="left"/>
      <w:pPr>
        <w:tabs>
          <w:tab w:val="num" w:pos="5900"/>
        </w:tabs>
        <w:ind w:left="5900" w:hanging="360"/>
      </w:pPr>
    </w:lvl>
    <w:lvl w:ilvl="8" w:tplc="0413001B" w:tentative="1">
      <w:start w:val="1"/>
      <w:numFmt w:val="lowerRoman"/>
      <w:lvlText w:val="%9."/>
      <w:lvlJc w:val="right"/>
      <w:pPr>
        <w:tabs>
          <w:tab w:val="num" w:pos="6620"/>
        </w:tabs>
        <w:ind w:left="6620" w:hanging="180"/>
      </w:pPr>
    </w:lvl>
  </w:abstractNum>
  <w:abstractNum w:abstractNumId="28" w15:restartNumberingAfterBreak="0">
    <w:nsid w:val="622A3CF1"/>
    <w:multiLevelType w:val="hybridMultilevel"/>
    <w:tmpl w:val="3D08BC04"/>
    <w:lvl w:ilvl="0" w:tplc="0B8412D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2327231"/>
    <w:multiLevelType w:val="hybridMultilevel"/>
    <w:tmpl w:val="F7E84578"/>
    <w:lvl w:ilvl="0" w:tplc="04130019">
      <w:start w:val="1"/>
      <w:numFmt w:val="lowerLetter"/>
      <w:lvlText w:val="%1."/>
      <w:lvlJc w:val="left"/>
      <w:pPr>
        <w:tabs>
          <w:tab w:val="num" w:pos="720"/>
        </w:tabs>
        <w:ind w:left="720" w:hanging="360"/>
      </w:pPr>
      <w:rPr>
        <w:rFonts w:hint="default"/>
      </w:rPr>
    </w:lvl>
    <w:lvl w:ilvl="1" w:tplc="9A6A5FA0">
      <w:start w:val="15"/>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6AE6700"/>
    <w:multiLevelType w:val="hybridMultilevel"/>
    <w:tmpl w:val="C4BE2DAE"/>
    <w:lvl w:ilvl="0" w:tplc="BE461E12">
      <w:start w:val="1"/>
      <w:numFmt w:val="lowerLetter"/>
      <w:lvlText w:val="%1."/>
      <w:lvlJc w:val="left"/>
      <w:pPr>
        <w:tabs>
          <w:tab w:val="num" w:pos="360"/>
        </w:tabs>
        <w:ind w:left="360" w:hanging="360"/>
      </w:pPr>
      <w:rPr>
        <w:rFonts w:asciiTheme="minorHAnsi" w:hAnsiTheme="minorHAnsi"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98C7BB6"/>
    <w:multiLevelType w:val="hybridMultilevel"/>
    <w:tmpl w:val="A32C659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AE47CF5"/>
    <w:multiLevelType w:val="hybridMultilevel"/>
    <w:tmpl w:val="FD48358C"/>
    <w:lvl w:ilvl="0" w:tplc="036A5ED8">
      <w:numFmt w:val="bullet"/>
      <w:lvlText w:val="-"/>
      <w:lvlJc w:val="left"/>
      <w:pPr>
        <w:tabs>
          <w:tab w:val="num" w:pos="1065"/>
        </w:tabs>
        <w:ind w:left="1065" w:hanging="705"/>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0F72A3"/>
    <w:multiLevelType w:val="hybridMultilevel"/>
    <w:tmpl w:val="2A44C852"/>
    <w:lvl w:ilvl="0" w:tplc="04130001">
      <w:start w:val="1"/>
      <w:numFmt w:val="bullet"/>
      <w:lvlText w:val=""/>
      <w:lvlJc w:val="left"/>
      <w:pPr>
        <w:ind w:left="1680" w:hanging="360"/>
      </w:pPr>
      <w:rPr>
        <w:rFonts w:ascii="Symbol" w:hAnsi="Symbol" w:hint="default"/>
      </w:rPr>
    </w:lvl>
    <w:lvl w:ilvl="1" w:tplc="04130003" w:tentative="1">
      <w:start w:val="1"/>
      <w:numFmt w:val="bullet"/>
      <w:lvlText w:val="o"/>
      <w:lvlJc w:val="left"/>
      <w:pPr>
        <w:ind w:left="2400" w:hanging="360"/>
      </w:pPr>
      <w:rPr>
        <w:rFonts w:ascii="Courier New" w:hAnsi="Courier New" w:cs="Courier New" w:hint="default"/>
      </w:rPr>
    </w:lvl>
    <w:lvl w:ilvl="2" w:tplc="04130005" w:tentative="1">
      <w:start w:val="1"/>
      <w:numFmt w:val="bullet"/>
      <w:lvlText w:val=""/>
      <w:lvlJc w:val="left"/>
      <w:pPr>
        <w:ind w:left="3120" w:hanging="360"/>
      </w:pPr>
      <w:rPr>
        <w:rFonts w:ascii="Wingdings" w:hAnsi="Wingdings" w:hint="default"/>
      </w:rPr>
    </w:lvl>
    <w:lvl w:ilvl="3" w:tplc="04130001" w:tentative="1">
      <w:start w:val="1"/>
      <w:numFmt w:val="bullet"/>
      <w:lvlText w:val=""/>
      <w:lvlJc w:val="left"/>
      <w:pPr>
        <w:ind w:left="3840" w:hanging="360"/>
      </w:pPr>
      <w:rPr>
        <w:rFonts w:ascii="Symbol" w:hAnsi="Symbol" w:hint="default"/>
      </w:rPr>
    </w:lvl>
    <w:lvl w:ilvl="4" w:tplc="04130003" w:tentative="1">
      <w:start w:val="1"/>
      <w:numFmt w:val="bullet"/>
      <w:lvlText w:val="o"/>
      <w:lvlJc w:val="left"/>
      <w:pPr>
        <w:ind w:left="4560" w:hanging="360"/>
      </w:pPr>
      <w:rPr>
        <w:rFonts w:ascii="Courier New" w:hAnsi="Courier New" w:cs="Courier New" w:hint="default"/>
      </w:rPr>
    </w:lvl>
    <w:lvl w:ilvl="5" w:tplc="04130005" w:tentative="1">
      <w:start w:val="1"/>
      <w:numFmt w:val="bullet"/>
      <w:lvlText w:val=""/>
      <w:lvlJc w:val="left"/>
      <w:pPr>
        <w:ind w:left="5280" w:hanging="360"/>
      </w:pPr>
      <w:rPr>
        <w:rFonts w:ascii="Wingdings" w:hAnsi="Wingdings" w:hint="default"/>
      </w:rPr>
    </w:lvl>
    <w:lvl w:ilvl="6" w:tplc="04130001" w:tentative="1">
      <w:start w:val="1"/>
      <w:numFmt w:val="bullet"/>
      <w:lvlText w:val=""/>
      <w:lvlJc w:val="left"/>
      <w:pPr>
        <w:ind w:left="6000" w:hanging="360"/>
      </w:pPr>
      <w:rPr>
        <w:rFonts w:ascii="Symbol" w:hAnsi="Symbol" w:hint="default"/>
      </w:rPr>
    </w:lvl>
    <w:lvl w:ilvl="7" w:tplc="04130003" w:tentative="1">
      <w:start w:val="1"/>
      <w:numFmt w:val="bullet"/>
      <w:lvlText w:val="o"/>
      <w:lvlJc w:val="left"/>
      <w:pPr>
        <w:ind w:left="6720" w:hanging="360"/>
      </w:pPr>
      <w:rPr>
        <w:rFonts w:ascii="Courier New" w:hAnsi="Courier New" w:cs="Courier New" w:hint="default"/>
      </w:rPr>
    </w:lvl>
    <w:lvl w:ilvl="8" w:tplc="04130005" w:tentative="1">
      <w:start w:val="1"/>
      <w:numFmt w:val="bullet"/>
      <w:lvlText w:val=""/>
      <w:lvlJc w:val="left"/>
      <w:pPr>
        <w:ind w:left="7440" w:hanging="360"/>
      </w:pPr>
      <w:rPr>
        <w:rFonts w:ascii="Wingdings" w:hAnsi="Wingdings" w:hint="default"/>
      </w:rPr>
    </w:lvl>
  </w:abstractNum>
  <w:abstractNum w:abstractNumId="34" w15:restartNumberingAfterBreak="0">
    <w:nsid w:val="6D564CC2"/>
    <w:multiLevelType w:val="hybridMultilevel"/>
    <w:tmpl w:val="D064250A"/>
    <w:lvl w:ilvl="0" w:tplc="0180F48A">
      <w:start w:val="4"/>
      <w:numFmt w:val="lowerLetter"/>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17754A"/>
    <w:multiLevelType w:val="hybridMultilevel"/>
    <w:tmpl w:val="CE262B7A"/>
    <w:lvl w:ilvl="0" w:tplc="036A5ED8">
      <w:numFmt w:val="bullet"/>
      <w:lvlText w:val="-"/>
      <w:lvlJc w:val="left"/>
      <w:pPr>
        <w:ind w:left="1220" w:hanging="360"/>
      </w:pPr>
      <w:rPr>
        <w:rFonts w:ascii="Arial" w:eastAsia="Times New Roman" w:hAnsi="Arial" w:cs="Arial" w:hint="default"/>
      </w:rPr>
    </w:lvl>
    <w:lvl w:ilvl="1" w:tplc="04130003" w:tentative="1">
      <w:start w:val="1"/>
      <w:numFmt w:val="bullet"/>
      <w:lvlText w:val="o"/>
      <w:lvlJc w:val="left"/>
      <w:pPr>
        <w:ind w:left="1940" w:hanging="360"/>
      </w:pPr>
      <w:rPr>
        <w:rFonts w:ascii="Courier New" w:hAnsi="Courier New" w:cs="Courier New" w:hint="default"/>
      </w:rPr>
    </w:lvl>
    <w:lvl w:ilvl="2" w:tplc="04130005" w:tentative="1">
      <w:start w:val="1"/>
      <w:numFmt w:val="bullet"/>
      <w:lvlText w:val=""/>
      <w:lvlJc w:val="left"/>
      <w:pPr>
        <w:ind w:left="2660" w:hanging="360"/>
      </w:pPr>
      <w:rPr>
        <w:rFonts w:ascii="Wingdings" w:hAnsi="Wingdings" w:hint="default"/>
      </w:rPr>
    </w:lvl>
    <w:lvl w:ilvl="3" w:tplc="04130001" w:tentative="1">
      <w:start w:val="1"/>
      <w:numFmt w:val="bullet"/>
      <w:lvlText w:val=""/>
      <w:lvlJc w:val="left"/>
      <w:pPr>
        <w:ind w:left="3380" w:hanging="360"/>
      </w:pPr>
      <w:rPr>
        <w:rFonts w:ascii="Symbol" w:hAnsi="Symbol" w:hint="default"/>
      </w:rPr>
    </w:lvl>
    <w:lvl w:ilvl="4" w:tplc="04130003" w:tentative="1">
      <w:start w:val="1"/>
      <w:numFmt w:val="bullet"/>
      <w:lvlText w:val="o"/>
      <w:lvlJc w:val="left"/>
      <w:pPr>
        <w:ind w:left="4100" w:hanging="360"/>
      </w:pPr>
      <w:rPr>
        <w:rFonts w:ascii="Courier New" w:hAnsi="Courier New" w:cs="Courier New" w:hint="default"/>
      </w:rPr>
    </w:lvl>
    <w:lvl w:ilvl="5" w:tplc="04130005" w:tentative="1">
      <w:start w:val="1"/>
      <w:numFmt w:val="bullet"/>
      <w:lvlText w:val=""/>
      <w:lvlJc w:val="left"/>
      <w:pPr>
        <w:ind w:left="4820" w:hanging="360"/>
      </w:pPr>
      <w:rPr>
        <w:rFonts w:ascii="Wingdings" w:hAnsi="Wingdings" w:hint="default"/>
      </w:rPr>
    </w:lvl>
    <w:lvl w:ilvl="6" w:tplc="04130001" w:tentative="1">
      <w:start w:val="1"/>
      <w:numFmt w:val="bullet"/>
      <w:lvlText w:val=""/>
      <w:lvlJc w:val="left"/>
      <w:pPr>
        <w:ind w:left="5540" w:hanging="360"/>
      </w:pPr>
      <w:rPr>
        <w:rFonts w:ascii="Symbol" w:hAnsi="Symbol" w:hint="default"/>
      </w:rPr>
    </w:lvl>
    <w:lvl w:ilvl="7" w:tplc="04130003" w:tentative="1">
      <w:start w:val="1"/>
      <w:numFmt w:val="bullet"/>
      <w:lvlText w:val="o"/>
      <w:lvlJc w:val="left"/>
      <w:pPr>
        <w:ind w:left="6260" w:hanging="360"/>
      </w:pPr>
      <w:rPr>
        <w:rFonts w:ascii="Courier New" w:hAnsi="Courier New" w:cs="Courier New" w:hint="default"/>
      </w:rPr>
    </w:lvl>
    <w:lvl w:ilvl="8" w:tplc="04130005" w:tentative="1">
      <w:start w:val="1"/>
      <w:numFmt w:val="bullet"/>
      <w:lvlText w:val=""/>
      <w:lvlJc w:val="left"/>
      <w:pPr>
        <w:ind w:left="6980" w:hanging="360"/>
      </w:pPr>
      <w:rPr>
        <w:rFonts w:ascii="Wingdings" w:hAnsi="Wingdings" w:hint="default"/>
      </w:rPr>
    </w:lvl>
  </w:abstractNum>
  <w:abstractNum w:abstractNumId="36" w15:restartNumberingAfterBreak="0">
    <w:nsid w:val="71F5117C"/>
    <w:multiLevelType w:val="hybridMultilevel"/>
    <w:tmpl w:val="089EDEA2"/>
    <w:lvl w:ilvl="0" w:tplc="0B8412D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37D52FF"/>
    <w:multiLevelType w:val="hybridMultilevel"/>
    <w:tmpl w:val="72582852"/>
    <w:lvl w:ilvl="0" w:tplc="04130019">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7170031"/>
    <w:multiLevelType w:val="hybridMultilevel"/>
    <w:tmpl w:val="1D7C7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861C77"/>
    <w:multiLevelType w:val="hybridMultilevel"/>
    <w:tmpl w:val="6D6EB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9E2E22"/>
    <w:multiLevelType w:val="hybridMultilevel"/>
    <w:tmpl w:val="6A2EC96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B215A7"/>
    <w:multiLevelType w:val="hybridMultilevel"/>
    <w:tmpl w:val="93E8AFC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9"/>
  </w:num>
  <w:num w:numId="3">
    <w:abstractNumId w:val="24"/>
  </w:num>
  <w:num w:numId="4">
    <w:abstractNumId w:val="29"/>
  </w:num>
  <w:num w:numId="5">
    <w:abstractNumId w:val="22"/>
  </w:num>
  <w:num w:numId="6">
    <w:abstractNumId w:val="20"/>
  </w:num>
  <w:num w:numId="7">
    <w:abstractNumId w:val="25"/>
  </w:num>
  <w:num w:numId="8">
    <w:abstractNumId w:val="30"/>
  </w:num>
  <w:num w:numId="9">
    <w:abstractNumId w:val="37"/>
  </w:num>
  <w:num w:numId="10">
    <w:abstractNumId w:val="27"/>
  </w:num>
  <w:num w:numId="11">
    <w:abstractNumId w:val="4"/>
  </w:num>
  <w:num w:numId="12">
    <w:abstractNumId w:val="14"/>
  </w:num>
  <w:num w:numId="13">
    <w:abstractNumId w:val="5"/>
  </w:num>
  <w:num w:numId="14">
    <w:abstractNumId w:val="32"/>
  </w:num>
  <w:num w:numId="15">
    <w:abstractNumId w:val="19"/>
  </w:num>
  <w:num w:numId="16">
    <w:abstractNumId w:val="26"/>
  </w:num>
  <w:num w:numId="17">
    <w:abstractNumId w:val="18"/>
  </w:num>
  <w:num w:numId="18">
    <w:abstractNumId w:val="21"/>
  </w:num>
  <w:num w:numId="19">
    <w:abstractNumId w:val="33"/>
  </w:num>
  <w:num w:numId="20">
    <w:abstractNumId w:val="39"/>
  </w:num>
  <w:num w:numId="21">
    <w:abstractNumId w:val="31"/>
  </w:num>
  <w:num w:numId="22">
    <w:abstractNumId w:val="28"/>
  </w:num>
  <w:num w:numId="23">
    <w:abstractNumId w:val="13"/>
  </w:num>
  <w:num w:numId="24">
    <w:abstractNumId w:val="36"/>
  </w:num>
  <w:num w:numId="25">
    <w:abstractNumId w:val="2"/>
  </w:num>
  <w:num w:numId="26">
    <w:abstractNumId w:val="7"/>
  </w:num>
  <w:num w:numId="27">
    <w:abstractNumId w:val="1"/>
  </w:num>
  <w:num w:numId="28">
    <w:abstractNumId w:val="40"/>
  </w:num>
  <w:num w:numId="29">
    <w:abstractNumId w:val="10"/>
  </w:num>
  <w:num w:numId="30">
    <w:abstractNumId w:val="16"/>
  </w:num>
  <w:num w:numId="31">
    <w:abstractNumId w:val="34"/>
  </w:num>
  <w:num w:numId="32">
    <w:abstractNumId w:val="3"/>
  </w:num>
  <w:num w:numId="33">
    <w:abstractNumId w:val="41"/>
  </w:num>
  <w:num w:numId="34">
    <w:abstractNumId w:val="38"/>
  </w:num>
  <w:num w:numId="35">
    <w:abstractNumId w:val="23"/>
  </w:num>
  <w:num w:numId="36">
    <w:abstractNumId w:val="17"/>
  </w:num>
  <w:num w:numId="37">
    <w:abstractNumId w:val="11"/>
  </w:num>
  <w:num w:numId="38">
    <w:abstractNumId w:val="0"/>
  </w:num>
  <w:num w:numId="39">
    <w:abstractNumId w:val="15"/>
  </w:num>
  <w:num w:numId="40">
    <w:abstractNumId w:val="12"/>
  </w:num>
  <w:num w:numId="41">
    <w:abstractNumId w:val="8"/>
  </w:num>
  <w:num w:numId="42">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rawingGridVerticalSpacing w:val="136"/>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714"/>
    <w:rsid w:val="00000327"/>
    <w:rsid w:val="00000CE4"/>
    <w:rsid w:val="0000152C"/>
    <w:rsid w:val="00003DED"/>
    <w:rsid w:val="00003F37"/>
    <w:rsid w:val="00006807"/>
    <w:rsid w:val="000125A7"/>
    <w:rsid w:val="0001329F"/>
    <w:rsid w:val="0001331C"/>
    <w:rsid w:val="00024465"/>
    <w:rsid w:val="0002719C"/>
    <w:rsid w:val="00027B6B"/>
    <w:rsid w:val="00027E33"/>
    <w:rsid w:val="000334FE"/>
    <w:rsid w:val="00034E4A"/>
    <w:rsid w:val="0003660A"/>
    <w:rsid w:val="00037738"/>
    <w:rsid w:val="00037B7D"/>
    <w:rsid w:val="000401F4"/>
    <w:rsid w:val="0004217A"/>
    <w:rsid w:val="0004245E"/>
    <w:rsid w:val="000429D1"/>
    <w:rsid w:val="00043A5B"/>
    <w:rsid w:val="00045EED"/>
    <w:rsid w:val="000477B2"/>
    <w:rsid w:val="00050576"/>
    <w:rsid w:val="000509B0"/>
    <w:rsid w:val="00055AFF"/>
    <w:rsid w:val="00062B9D"/>
    <w:rsid w:val="00064389"/>
    <w:rsid w:val="00064EBC"/>
    <w:rsid w:val="0006611C"/>
    <w:rsid w:val="000672AD"/>
    <w:rsid w:val="00070CD9"/>
    <w:rsid w:val="000724B0"/>
    <w:rsid w:val="000748B8"/>
    <w:rsid w:val="0007536E"/>
    <w:rsid w:val="00076012"/>
    <w:rsid w:val="00080505"/>
    <w:rsid w:val="00081DEE"/>
    <w:rsid w:val="00085A47"/>
    <w:rsid w:val="00086D5D"/>
    <w:rsid w:val="00087FB8"/>
    <w:rsid w:val="00090484"/>
    <w:rsid w:val="00093C07"/>
    <w:rsid w:val="0009620D"/>
    <w:rsid w:val="00097441"/>
    <w:rsid w:val="000A291A"/>
    <w:rsid w:val="000A5EB0"/>
    <w:rsid w:val="000A790E"/>
    <w:rsid w:val="000A7E3E"/>
    <w:rsid w:val="000B0915"/>
    <w:rsid w:val="000B0ACB"/>
    <w:rsid w:val="000B1505"/>
    <w:rsid w:val="000B260C"/>
    <w:rsid w:val="000B3191"/>
    <w:rsid w:val="000B3CA4"/>
    <w:rsid w:val="000B5363"/>
    <w:rsid w:val="000B7E4B"/>
    <w:rsid w:val="000C314C"/>
    <w:rsid w:val="000C46DE"/>
    <w:rsid w:val="000D34BA"/>
    <w:rsid w:val="000D6094"/>
    <w:rsid w:val="000D79B8"/>
    <w:rsid w:val="000E1A0B"/>
    <w:rsid w:val="000E3219"/>
    <w:rsid w:val="000E44F7"/>
    <w:rsid w:val="000E6AE6"/>
    <w:rsid w:val="000F37DF"/>
    <w:rsid w:val="000F51A4"/>
    <w:rsid w:val="000F552A"/>
    <w:rsid w:val="000F79C2"/>
    <w:rsid w:val="0010541A"/>
    <w:rsid w:val="00110642"/>
    <w:rsid w:val="00111BB0"/>
    <w:rsid w:val="00114C97"/>
    <w:rsid w:val="00114CED"/>
    <w:rsid w:val="00116ACC"/>
    <w:rsid w:val="00117149"/>
    <w:rsid w:val="00120B75"/>
    <w:rsid w:val="0012215D"/>
    <w:rsid w:val="00123FD9"/>
    <w:rsid w:val="001246A2"/>
    <w:rsid w:val="00127750"/>
    <w:rsid w:val="001303E6"/>
    <w:rsid w:val="001307C4"/>
    <w:rsid w:val="00131E22"/>
    <w:rsid w:val="00137B9A"/>
    <w:rsid w:val="00137C20"/>
    <w:rsid w:val="001401F9"/>
    <w:rsid w:val="00144852"/>
    <w:rsid w:val="00145F01"/>
    <w:rsid w:val="00150ACA"/>
    <w:rsid w:val="0015168C"/>
    <w:rsid w:val="00155E46"/>
    <w:rsid w:val="00156675"/>
    <w:rsid w:val="00156DF4"/>
    <w:rsid w:val="00161EA5"/>
    <w:rsid w:val="00161F6E"/>
    <w:rsid w:val="001645F2"/>
    <w:rsid w:val="00164B6B"/>
    <w:rsid w:val="0016604A"/>
    <w:rsid w:val="0016667F"/>
    <w:rsid w:val="00174937"/>
    <w:rsid w:val="00175826"/>
    <w:rsid w:val="0017673D"/>
    <w:rsid w:val="0018084B"/>
    <w:rsid w:val="001829A0"/>
    <w:rsid w:val="001833F4"/>
    <w:rsid w:val="00184DB8"/>
    <w:rsid w:val="001933C1"/>
    <w:rsid w:val="001A1287"/>
    <w:rsid w:val="001A25E1"/>
    <w:rsid w:val="001A3773"/>
    <w:rsid w:val="001A4B3E"/>
    <w:rsid w:val="001A60DF"/>
    <w:rsid w:val="001B339B"/>
    <w:rsid w:val="001B4B5E"/>
    <w:rsid w:val="001C2939"/>
    <w:rsid w:val="001C3EF1"/>
    <w:rsid w:val="001C4D45"/>
    <w:rsid w:val="001D1C49"/>
    <w:rsid w:val="001D1D3A"/>
    <w:rsid w:val="001D3005"/>
    <w:rsid w:val="001D445C"/>
    <w:rsid w:val="001D5DB6"/>
    <w:rsid w:val="001E2BA8"/>
    <w:rsid w:val="001E7009"/>
    <w:rsid w:val="001E754F"/>
    <w:rsid w:val="001F0385"/>
    <w:rsid w:val="001F2C8F"/>
    <w:rsid w:val="00203D7C"/>
    <w:rsid w:val="002078D6"/>
    <w:rsid w:val="00211BF3"/>
    <w:rsid w:val="00211F14"/>
    <w:rsid w:val="002126AE"/>
    <w:rsid w:val="00215E87"/>
    <w:rsid w:val="00217B8D"/>
    <w:rsid w:val="00217F1B"/>
    <w:rsid w:val="002259CC"/>
    <w:rsid w:val="00230EEC"/>
    <w:rsid w:val="002403A9"/>
    <w:rsid w:val="00243FC3"/>
    <w:rsid w:val="00244263"/>
    <w:rsid w:val="002459EB"/>
    <w:rsid w:val="00246AF5"/>
    <w:rsid w:val="002511D3"/>
    <w:rsid w:val="00253CAD"/>
    <w:rsid w:val="00256132"/>
    <w:rsid w:val="002562A8"/>
    <w:rsid w:val="00262114"/>
    <w:rsid w:val="002624C3"/>
    <w:rsid w:val="00265F3F"/>
    <w:rsid w:val="002670CB"/>
    <w:rsid w:val="00267213"/>
    <w:rsid w:val="00270E5A"/>
    <w:rsid w:val="002767B2"/>
    <w:rsid w:val="002779E1"/>
    <w:rsid w:val="00280373"/>
    <w:rsid w:val="002834DC"/>
    <w:rsid w:val="0028681E"/>
    <w:rsid w:val="00294EAB"/>
    <w:rsid w:val="00296CBD"/>
    <w:rsid w:val="002A1BDF"/>
    <w:rsid w:val="002A1DC3"/>
    <w:rsid w:val="002A34B6"/>
    <w:rsid w:val="002A48E5"/>
    <w:rsid w:val="002A4DA7"/>
    <w:rsid w:val="002B0BEA"/>
    <w:rsid w:val="002B1896"/>
    <w:rsid w:val="002B36E0"/>
    <w:rsid w:val="002B570F"/>
    <w:rsid w:val="002C448E"/>
    <w:rsid w:val="002D21EB"/>
    <w:rsid w:val="002D4DF9"/>
    <w:rsid w:val="002D647B"/>
    <w:rsid w:val="002E1E00"/>
    <w:rsid w:val="002E39E0"/>
    <w:rsid w:val="002E3E6A"/>
    <w:rsid w:val="002E4E89"/>
    <w:rsid w:val="002E7DF8"/>
    <w:rsid w:val="002F02F1"/>
    <w:rsid w:val="002F1E3C"/>
    <w:rsid w:val="002F2885"/>
    <w:rsid w:val="002F68D3"/>
    <w:rsid w:val="003024A7"/>
    <w:rsid w:val="00303A91"/>
    <w:rsid w:val="003041B8"/>
    <w:rsid w:val="003057A0"/>
    <w:rsid w:val="00310A86"/>
    <w:rsid w:val="00310E7F"/>
    <w:rsid w:val="00312ACE"/>
    <w:rsid w:val="00315435"/>
    <w:rsid w:val="00315E07"/>
    <w:rsid w:val="00317DD9"/>
    <w:rsid w:val="003215EE"/>
    <w:rsid w:val="00322D46"/>
    <w:rsid w:val="003233EF"/>
    <w:rsid w:val="00324276"/>
    <w:rsid w:val="00336C8E"/>
    <w:rsid w:val="003405A1"/>
    <w:rsid w:val="00344C6C"/>
    <w:rsid w:val="0035379A"/>
    <w:rsid w:val="00353A89"/>
    <w:rsid w:val="00353EC3"/>
    <w:rsid w:val="00353FA6"/>
    <w:rsid w:val="00362113"/>
    <w:rsid w:val="00364464"/>
    <w:rsid w:val="0036508F"/>
    <w:rsid w:val="00366CB5"/>
    <w:rsid w:val="00367751"/>
    <w:rsid w:val="003746E0"/>
    <w:rsid w:val="00376785"/>
    <w:rsid w:val="00380921"/>
    <w:rsid w:val="003815C8"/>
    <w:rsid w:val="0038212D"/>
    <w:rsid w:val="00382F1D"/>
    <w:rsid w:val="00384DC0"/>
    <w:rsid w:val="003870F6"/>
    <w:rsid w:val="003923D3"/>
    <w:rsid w:val="003948E6"/>
    <w:rsid w:val="003A0623"/>
    <w:rsid w:val="003A2C82"/>
    <w:rsid w:val="003A5A1B"/>
    <w:rsid w:val="003A66CA"/>
    <w:rsid w:val="003B190F"/>
    <w:rsid w:val="003B2D46"/>
    <w:rsid w:val="003B36C4"/>
    <w:rsid w:val="003B7AD7"/>
    <w:rsid w:val="003B7BA3"/>
    <w:rsid w:val="003C0447"/>
    <w:rsid w:val="003C167B"/>
    <w:rsid w:val="003C18FC"/>
    <w:rsid w:val="003C3DB8"/>
    <w:rsid w:val="003C49A1"/>
    <w:rsid w:val="003D1856"/>
    <w:rsid w:val="003D3FEA"/>
    <w:rsid w:val="003D4DAD"/>
    <w:rsid w:val="003D65F2"/>
    <w:rsid w:val="003E00E0"/>
    <w:rsid w:val="003E13B9"/>
    <w:rsid w:val="003E3006"/>
    <w:rsid w:val="003E5A53"/>
    <w:rsid w:val="003E5B66"/>
    <w:rsid w:val="003E7D30"/>
    <w:rsid w:val="003F036E"/>
    <w:rsid w:val="003F2B65"/>
    <w:rsid w:val="003F32AC"/>
    <w:rsid w:val="003F6AD9"/>
    <w:rsid w:val="0040250F"/>
    <w:rsid w:val="0040304E"/>
    <w:rsid w:val="00406C6D"/>
    <w:rsid w:val="00407E3B"/>
    <w:rsid w:val="00411828"/>
    <w:rsid w:val="004155C4"/>
    <w:rsid w:val="00416ECE"/>
    <w:rsid w:val="00421477"/>
    <w:rsid w:val="004219B1"/>
    <w:rsid w:val="00421E5C"/>
    <w:rsid w:val="00425B1C"/>
    <w:rsid w:val="00430C6D"/>
    <w:rsid w:val="004322D5"/>
    <w:rsid w:val="004334F9"/>
    <w:rsid w:val="004404EB"/>
    <w:rsid w:val="00441316"/>
    <w:rsid w:val="004413FB"/>
    <w:rsid w:val="00443F25"/>
    <w:rsid w:val="004442AB"/>
    <w:rsid w:val="00445C9F"/>
    <w:rsid w:val="00452789"/>
    <w:rsid w:val="00453ECC"/>
    <w:rsid w:val="00456778"/>
    <w:rsid w:val="00461B66"/>
    <w:rsid w:val="0046288D"/>
    <w:rsid w:val="004643DD"/>
    <w:rsid w:val="004768D9"/>
    <w:rsid w:val="00476A38"/>
    <w:rsid w:val="0048062B"/>
    <w:rsid w:val="00480BDF"/>
    <w:rsid w:val="0048170F"/>
    <w:rsid w:val="0048251B"/>
    <w:rsid w:val="0048325B"/>
    <w:rsid w:val="004850D0"/>
    <w:rsid w:val="00486332"/>
    <w:rsid w:val="004865D5"/>
    <w:rsid w:val="00495BB8"/>
    <w:rsid w:val="00497887"/>
    <w:rsid w:val="004A4A4F"/>
    <w:rsid w:val="004A5697"/>
    <w:rsid w:val="004A7B81"/>
    <w:rsid w:val="004B156B"/>
    <w:rsid w:val="004C0B34"/>
    <w:rsid w:val="004C294E"/>
    <w:rsid w:val="004C2B15"/>
    <w:rsid w:val="004C34D1"/>
    <w:rsid w:val="004C40B3"/>
    <w:rsid w:val="004C4D26"/>
    <w:rsid w:val="004D190F"/>
    <w:rsid w:val="004D20C8"/>
    <w:rsid w:val="004D418A"/>
    <w:rsid w:val="004F0A93"/>
    <w:rsid w:val="004F2784"/>
    <w:rsid w:val="00501779"/>
    <w:rsid w:val="00501B7E"/>
    <w:rsid w:val="0050335B"/>
    <w:rsid w:val="00504D99"/>
    <w:rsid w:val="00507AD0"/>
    <w:rsid w:val="0051010D"/>
    <w:rsid w:val="0051024D"/>
    <w:rsid w:val="005123DE"/>
    <w:rsid w:val="00514141"/>
    <w:rsid w:val="005209C0"/>
    <w:rsid w:val="00532BA7"/>
    <w:rsid w:val="0053431E"/>
    <w:rsid w:val="00535104"/>
    <w:rsid w:val="00540485"/>
    <w:rsid w:val="00540DDC"/>
    <w:rsid w:val="0054254F"/>
    <w:rsid w:val="00543A08"/>
    <w:rsid w:val="00553F1E"/>
    <w:rsid w:val="00556858"/>
    <w:rsid w:val="00562168"/>
    <w:rsid w:val="00567248"/>
    <w:rsid w:val="00570351"/>
    <w:rsid w:val="00571D7B"/>
    <w:rsid w:val="00576F2E"/>
    <w:rsid w:val="00583837"/>
    <w:rsid w:val="00587779"/>
    <w:rsid w:val="00590018"/>
    <w:rsid w:val="005900D9"/>
    <w:rsid w:val="005943A7"/>
    <w:rsid w:val="00594C8D"/>
    <w:rsid w:val="00595A9D"/>
    <w:rsid w:val="00596F47"/>
    <w:rsid w:val="005B34E4"/>
    <w:rsid w:val="005B50D8"/>
    <w:rsid w:val="005C3078"/>
    <w:rsid w:val="005C5DE2"/>
    <w:rsid w:val="005C6669"/>
    <w:rsid w:val="005C7886"/>
    <w:rsid w:val="005D00C2"/>
    <w:rsid w:val="005D0F73"/>
    <w:rsid w:val="005D1E56"/>
    <w:rsid w:val="005E0D4B"/>
    <w:rsid w:val="005E49C5"/>
    <w:rsid w:val="005F2869"/>
    <w:rsid w:val="005F4178"/>
    <w:rsid w:val="005F5394"/>
    <w:rsid w:val="00600BE6"/>
    <w:rsid w:val="00601A05"/>
    <w:rsid w:val="00604918"/>
    <w:rsid w:val="00606A9E"/>
    <w:rsid w:val="00611BE0"/>
    <w:rsid w:val="00612CD0"/>
    <w:rsid w:val="006176DE"/>
    <w:rsid w:val="00617B93"/>
    <w:rsid w:val="006255A3"/>
    <w:rsid w:val="00625988"/>
    <w:rsid w:val="00625BE6"/>
    <w:rsid w:val="00626102"/>
    <w:rsid w:val="006262F2"/>
    <w:rsid w:val="006265E0"/>
    <w:rsid w:val="0063307B"/>
    <w:rsid w:val="00633B64"/>
    <w:rsid w:val="006369AB"/>
    <w:rsid w:val="0063764B"/>
    <w:rsid w:val="006401D8"/>
    <w:rsid w:val="00640C35"/>
    <w:rsid w:val="00641EC1"/>
    <w:rsid w:val="00641F6B"/>
    <w:rsid w:val="00642ED4"/>
    <w:rsid w:val="00643EFC"/>
    <w:rsid w:val="00645A7C"/>
    <w:rsid w:val="00652028"/>
    <w:rsid w:val="00652EB6"/>
    <w:rsid w:val="00653230"/>
    <w:rsid w:val="00653E0E"/>
    <w:rsid w:val="00654723"/>
    <w:rsid w:val="006556AE"/>
    <w:rsid w:val="006579D6"/>
    <w:rsid w:val="006623DE"/>
    <w:rsid w:val="00663716"/>
    <w:rsid w:val="006679A2"/>
    <w:rsid w:val="006727CD"/>
    <w:rsid w:val="00681843"/>
    <w:rsid w:val="006828D1"/>
    <w:rsid w:val="00684097"/>
    <w:rsid w:val="006843E3"/>
    <w:rsid w:val="00690A58"/>
    <w:rsid w:val="00695C07"/>
    <w:rsid w:val="006973F3"/>
    <w:rsid w:val="006A0384"/>
    <w:rsid w:val="006A047B"/>
    <w:rsid w:val="006A3FA5"/>
    <w:rsid w:val="006A42B3"/>
    <w:rsid w:val="006A478A"/>
    <w:rsid w:val="006A54FA"/>
    <w:rsid w:val="006A5B23"/>
    <w:rsid w:val="006A6380"/>
    <w:rsid w:val="006B1071"/>
    <w:rsid w:val="006B149D"/>
    <w:rsid w:val="006B2172"/>
    <w:rsid w:val="006B6B92"/>
    <w:rsid w:val="006B6C68"/>
    <w:rsid w:val="006B74F5"/>
    <w:rsid w:val="006B784B"/>
    <w:rsid w:val="006C0F0A"/>
    <w:rsid w:val="006C2A85"/>
    <w:rsid w:val="006C2E96"/>
    <w:rsid w:val="006C4FFE"/>
    <w:rsid w:val="006C56F7"/>
    <w:rsid w:val="006C7C1D"/>
    <w:rsid w:val="006D222D"/>
    <w:rsid w:val="006D3595"/>
    <w:rsid w:val="006D6183"/>
    <w:rsid w:val="006E04F5"/>
    <w:rsid w:val="006E4AE1"/>
    <w:rsid w:val="006E4C87"/>
    <w:rsid w:val="006E4D22"/>
    <w:rsid w:val="006F0EC0"/>
    <w:rsid w:val="006F29D2"/>
    <w:rsid w:val="006F7341"/>
    <w:rsid w:val="00700ECC"/>
    <w:rsid w:val="007015B3"/>
    <w:rsid w:val="00702AD8"/>
    <w:rsid w:val="00703CFA"/>
    <w:rsid w:val="007046A6"/>
    <w:rsid w:val="00707A4C"/>
    <w:rsid w:val="00711EC3"/>
    <w:rsid w:val="00715CD1"/>
    <w:rsid w:val="00715E45"/>
    <w:rsid w:val="00721FF9"/>
    <w:rsid w:val="00730E2F"/>
    <w:rsid w:val="00732666"/>
    <w:rsid w:val="00733F79"/>
    <w:rsid w:val="00734660"/>
    <w:rsid w:val="0073510C"/>
    <w:rsid w:val="00735DF8"/>
    <w:rsid w:val="00736106"/>
    <w:rsid w:val="00736C09"/>
    <w:rsid w:val="0073787D"/>
    <w:rsid w:val="0074105E"/>
    <w:rsid w:val="0074559C"/>
    <w:rsid w:val="00746392"/>
    <w:rsid w:val="00747FF6"/>
    <w:rsid w:val="00752B4B"/>
    <w:rsid w:val="00754653"/>
    <w:rsid w:val="00754D46"/>
    <w:rsid w:val="00755865"/>
    <w:rsid w:val="00757B36"/>
    <w:rsid w:val="00760919"/>
    <w:rsid w:val="00765D77"/>
    <w:rsid w:val="00765E97"/>
    <w:rsid w:val="007705D3"/>
    <w:rsid w:val="00771045"/>
    <w:rsid w:val="007769F8"/>
    <w:rsid w:val="00777CDE"/>
    <w:rsid w:val="00785033"/>
    <w:rsid w:val="00786C3F"/>
    <w:rsid w:val="00787280"/>
    <w:rsid w:val="00787FFE"/>
    <w:rsid w:val="007953B5"/>
    <w:rsid w:val="00796B79"/>
    <w:rsid w:val="007A1097"/>
    <w:rsid w:val="007A287C"/>
    <w:rsid w:val="007A290A"/>
    <w:rsid w:val="007A6262"/>
    <w:rsid w:val="007B17E1"/>
    <w:rsid w:val="007B22E8"/>
    <w:rsid w:val="007B44D8"/>
    <w:rsid w:val="007C13F5"/>
    <w:rsid w:val="007C2014"/>
    <w:rsid w:val="007C340D"/>
    <w:rsid w:val="007C505F"/>
    <w:rsid w:val="007D0609"/>
    <w:rsid w:val="007D0D16"/>
    <w:rsid w:val="007D2FB3"/>
    <w:rsid w:val="007D30E4"/>
    <w:rsid w:val="007D51FE"/>
    <w:rsid w:val="007D718A"/>
    <w:rsid w:val="007D7FDC"/>
    <w:rsid w:val="007E1393"/>
    <w:rsid w:val="007E27A9"/>
    <w:rsid w:val="007E2E8B"/>
    <w:rsid w:val="007F06DC"/>
    <w:rsid w:val="007F28DA"/>
    <w:rsid w:val="007F3A11"/>
    <w:rsid w:val="007F734B"/>
    <w:rsid w:val="00800D3B"/>
    <w:rsid w:val="00802553"/>
    <w:rsid w:val="00802BD9"/>
    <w:rsid w:val="008034EB"/>
    <w:rsid w:val="00804EBF"/>
    <w:rsid w:val="00815745"/>
    <w:rsid w:val="00816C13"/>
    <w:rsid w:val="00817FC1"/>
    <w:rsid w:val="00820658"/>
    <w:rsid w:val="00820ACA"/>
    <w:rsid w:val="008213F4"/>
    <w:rsid w:val="00821D01"/>
    <w:rsid w:val="00822A71"/>
    <w:rsid w:val="00822B5F"/>
    <w:rsid w:val="00826CC1"/>
    <w:rsid w:val="00830387"/>
    <w:rsid w:val="008310DF"/>
    <w:rsid w:val="00832FBA"/>
    <w:rsid w:val="00833E97"/>
    <w:rsid w:val="00834FD0"/>
    <w:rsid w:val="00835EAF"/>
    <w:rsid w:val="008430B6"/>
    <w:rsid w:val="00844A6A"/>
    <w:rsid w:val="0084543C"/>
    <w:rsid w:val="008469A7"/>
    <w:rsid w:val="008477C8"/>
    <w:rsid w:val="008530C3"/>
    <w:rsid w:val="00854E29"/>
    <w:rsid w:val="008579BA"/>
    <w:rsid w:val="008607E3"/>
    <w:rsid w:val="00862DD8"/>
    <w:rsid w:val="00862EA9"/>
    <w:rsid w:val="00870C2E"/>
    <w:rsid w:val="00872D5C"/>
    <w:rsid w:val="00873739"/>
    <w:rsid w:val="008758BA"/>
    <w:rsid w:val="00876DC1"/>
    <w:rsid w:val="00876F85"/>
    <w:rsid w:val="00886A78"/>
    <w:rsid w:val="0089563D"/>
    <w:rsid w:val="008A4C3E"/>
    <w:rsid w:val="008A5D76"/>
    <w:rsid w:val="008A5FAD"/>
    <w:rsid w:val="008A6A7F"/>
    <w:rsid w:val="008A714F"/>
    <w:rsid w:val="008A7BC9"/>
    <w:rsid w:val="008B0CDB"/>
    <w:rsid w:val="008B48EF"/>
    <w:rsid w:val="008B72F4"/>
    <w:rsid w:val="008B79EA"/>
    <w:rsid w:val="008C0CEE"/>
    <w:rsid w:val="008C0E77"/>
    <w:rsid w:val="008C1798"/>
    <w:rsid w:val="008C19F2"/>
    <w:rsid w:val="008C285C"/>
    <w:rsid w:val="008C6AA6"/>
    <w:rsid w:val="008C7A35"/>
    <w:rsid w:val="008D0BBA"/>
    <w:rsid w:val="008D149F"/>
    <w:rsid w:val="008D27F7"/>
    <w:rsid w:val="008D2B82"/>
    <w:rsid w:val="008D360A"/>
    <w:rsid w:val="008D4681"/>
    <w:rsid w:val="008D6335"/>
    <w:rsid w:val="008D6676"/>
    <w:rsid w:val="008D77AF"/>
    <w:rsid w:val="008D7F60"/>
    <w:rsid w:val="008D7FAA"/>
    <w:rsid w:val="008E3D86"/>
    <w:rsid w:val="008E41E0"/>
    <w:rsid w:val="008E7581"/>
    <w:rsid w:val="008F1958"/>
    <w:rsid w:val="008F472A"/>
    <w:rsid w:val="00900812"/>
    <w:rsid w:val="0090498D"/>
    <w:rsid w:val="00907585"/>
    <w:rsid w:val="00910D81"/>
    <w:rsid w:val="00910FD4"/>
    <w:rsid w:val="009115B2"/>
    <w:rsid w:val="00917996"/>
    <w:rsid w:val="00920122"/>
    <w:rsid w:val="00920D60"/>
    <w:rsid w:val="00923CC9"/>
    <w:rsid w:val="0092414A"/>
    <w:rsid w:val="00926E86"/>
    <w:rsid w:val="009277AC"/>
    <w:rsid w:val="009334EE"/>
    <w:rsid w:val="00934EAD"/>
    <w:rsid w:val="009354C8"/>
    <w:rsid w:val="0094535A"/>
    <w:rsid w:val="00952463"/>
    <w:rsid w:val="009530FE"/>
    <w:rsid w:val="00954357"/>
    <w:rsid w:val="00956045"/>
    <w:rsid w:val="0095687D"/>
    <w:rsid w:val="00963063"/>
    <w:rsid w:val="00963C0A"/>
    <w:rsid w:val="00964410"/>
    <w:rsid w:val="00966236"/>
    <w:rsid w:val="009707D2"/>
    <w:rsid w:val="00972C5D"/>
    <w:rsid w:val="009806F6"/>
    <w:rsid w:val="00981515"/>
    <w:rsid w:val="00987CF6"/>
    <w:rsid w:val="00992C17"/>
    <w:rsid w:val="0099664C"/>
    <w:rsid w:val="009A49AB"/>
    <w:rsid w:val="009A5069"/>
    <w:rsid w:val="009A5744"/>
    <w:rsid w:val="009A613B"/>
    <w:rsid w:val="009A61AA"/>
    <w:rsid w:val="009A655A"/>
    <w:rsid w:val="009B3133"/>
    <w:rsid w:val="009C1658"/>
    <w:rsid w:val="009C469E"/>
    <w:rsid w:val="009C4D71"/>
    <w:rsid w:val="009C6305"/>
    <w:rsid w:val="009C6A88"/>
    <w:rsid w:val="009C7424"/>
    <w:rsid w:val="009C76F4"/>
    <w:rsid w:val="009D55BC"/>
    <w:rsid w:val="009D5C08"/>
    <w:rsid w:val="009D6AE0"/>
    <w:rsid w:val="009E0D71"/>
    <w:rsid w:val="009E119D"/>
    <w:rsid w:val="009E1444"/>
    <w:rsid w:val="009E5E64"/>
    <w:rsid w:val="009F3929"/>
    <w:rsid w:val="009F5D7D"/>
    <w:rsid w:val="00A01C85"/>
    <w:rsid w:val="00A0402B"/>
    <w:rsid w:val="00A04897"/>
    <w:rsid w:val="00A067D6"/>
    <w:rsid w:val="00A07AC5"/>
    <w:rsid w:val="00A10980"/>
    <w:rsid w:val="00A1421F"/>
    <w:rsid w:val="00A1426A"/>
    <w:rsid w:val="00A15833"/>
    <w:rsid w:val="00A165C0"/>
    <w:rsid w:val="00A247E5"/>
    <w:rsid w:val="00A2675B"/>
    <w:rsid w:val="00A27023"/>
    <w:rsid w:val="00A32767"/>
    <w:rsid w:val="00A365D8"/>
    <w:rsid w:val="00A37328"/>
    <w:rsid w:val="00A42011"/>
    <w:rsid w:val="00A421DA"/>
    <w:rsid w:val="00A45B51"/>
    <w:rsid w:val="00A469D4"/>
    <w:rsid w:val="00A474C8"/>
    <w:rsid w:val="00A52804"/>
    <w:rsid w:val="00A53709"/>
    <w:rsid w:val="00A552A6"/>
    <w:rsid w:val="00A56678"/>
    <w:rsid w:val="00A654B5"/>
    <w:rsid w:val="00A72B31"/>
    <w:rsid w:val="00A75209"/>
    <w:rsid w:val="00A76264"/>
    <w:rsid w:val="00A76E15"/>
    <w:rsid w:val="00A837CD"/>
    <w:rsid w:val="00A864C0"/>
    <w:rsid w:val="00A87FE0"/>
    <w:rsid w:val="00A90B16"/>
    <w:rsid w:val="00A90BFD"/>
    <w:rsid w:val="00A92876"/>
    <w:rsid w:val="00A92BEF"/>
    <w:rsid w:val="00A965F1"/>
    <w:rsid w:val="00A96A1F"/>
    <w:rsid w:val="00AA00DA"/>
    <w:rsid w:val="00AA24C7"/>
    <w:rsid w:val="00AA58B3"/>
    <w:rsid w:val="00AB1AFF"/>
    <w:rsid w:val="00AB2F7C"/>
    <w:rsid w:val="00AB416C"/>
    <w:rsid w:val="00AB626F"/>
    <w:rsid w:val="00AB70AC"/>
    <w:rsid w:val="00AB74F9"/>
    <w:rsid w:val="00AC0424"/>
    <w:rsid w:val="00AC44B3"/>
    <w:rsid w:val="00AC6B79"/>
    <w:rsid w:val="00AD1E80"/>
    <w:rsid w:val="00AD2696"/>
    <w:rsid w:val="00AD2F3D"/>
    <w:rsid w:val="00AD48AC"/>
    <w:rsid w:val="00AD4E02"/>
    <w:rsid w:val="00AD5DF4"/>
    <w:rsid w:val="00AD6871"/>
    <w:rsid w:val="00AD75B7"/>
    <w:rsid w:val="00AF7056"/>
    <w:rsid w:val="00B0470A"/>
    <w:rsid w:val="00B04DEB"/>
    <w:rsid w:val="00B06DEF"/>
    <w:rsid w:val="00B11F59"/>
    <w:rsid w:val="00B1371C"/>
    <w:rsid w:val="00B1599F"/>
    <w:rsid w:val="00B1705F"/>
    <w:rsid w:val="00B32491"/>
    <w:rsid w:val="00B32872"/>
    <w:rsid w:val="00B32EDD"/>
    <w:rsid w:val="00B36D70"/>
    <w:rsid w:val="00B40F23"/>
    <w:rsid w:val="00B457B2"/>
    <w:rsid w:val="00B46DB0"/>
    <w:rsid w:val="00B507BE"/>
    <w:rsid w:val="00B50EB8"/>
    <w:rsid w:val="00B525B5"/>
    <w:rsid w:val="00B5411E"/>
    <w:rsid w:val="00B62CFD"/>
    <w:rsid w:val="00B64718"/>
    <w:rsid w:val="00B66AEB"/>
    <w:rsid w:val="00B70292"/>
    <w:rsid w:val="00B7055E"/>
    <w:rsid w:val="00B8088D"/>
    <w:rsid w:val="00B82CF9"/>
    <w:rsid w:val="00B83714"/>
    <w:rsid w:val="00B8382A"/>
    <w:rsid w:val="00B839D2"/>
    <w:rsid w:val="00B860ED"/>
    <w:rsid w:val="00B863F1"/>
    <w:rsid w:val="00B8708D"/>
    <w:rsid w:val="00B9088B"/>
    <w:rsid w:val="00B91D75"/>
    <w:rsid w:val="00B9762F"/>
    <w:rsid w:val="00B97B5E"/>
    <w:rsid w:val="00BA265A"/>
    <w:rsid w:val="00BA2B63"/>
    <w:rsid w:val="00BA312C"/>
    <w:rsid w:val="00BA51EF"/>
    <w:rsid w:val="00BA62C1"/>
    <w:rsid w:val="00BA69C8"/>
    <w:rsid w:val="00BB514C"/>
    <w:rsid w:val="00BB52A4"/>
    <w:rsid w:val="00BC0613"/>
    <w:rsid w:val="00BC7498"/>
    <w:rsid w:val="00BD3075"/>
    <w:rsid w:val="00BE34B7"/>
    <w:rsid w:val="00BE6C03"/>
    <w:rsid w:val="00BF0F97"/>
    <w:rsid w:val="00BF23E2"/>
    <w:rsid w:val="00BF24E5"/>
    <w:rsid w:val="00BF518E"/>
    <w:rsid w:val="00BF6C89"/>
    <w:rsid w:val="00C04352"/>
    <w:rsid w:val="00C133A3"/>
    <w:rsid w:val="00C14BF5"/>
    <w:rsid w:val="00C1749D"/>
    <w:rsid w:val="00C21EC1"/>
    <w:rsid w:val="00C2219F"/>
    <w:rsid w:val="00C25913"/>
    <w:rsid w:val="00C25CED"/>
    <w:rsid w:val="00C2739F"/>
    <w:rsid w:val="00C27561"/>
    <w:rsid w:val="00C27724"/>
    <w:rsid w:val="00C27B4B"/>
    <w:rsid w:val="00C36E56"/>
    <w:rsid w:val="00C501ED"/>
    <w:rsid w:val="00C50A6F"/>
    <w:rsid w:val="00C51EC4"/>
    <w:rsid w:val="00C55C50"/>
    <w:rsid w:val="00C70287"/>
    <w:rsid w:val="00C70629"/>
    <w:rsid w:val="00C7069E"/>
    <w:rsid w:val="00C71009"/>
    <w:rsid w:val="00C71B40"/>
    <w:rsid w:val="00C72B4E"/>
    <w:rsid w:val="00C7770C"/>
    <w:rsid w:val="00C80605"/>
    <w:rsid w:val="00C82B40"/>
    <w:rsid w:val="00C83CBF"/>
    <w:rsid w:val="00C863AD"/>
    <w:rsid w:val="00C9006F"/>
    <w:rsid w:val="00CA6750"/>
    <w:rsid w:val="00CA6DBC"/>
    <w:rsid w:val="00CA778E"/>
    <w:rsid w:val="00CB06B7"/>
    <w:rsid w:val="00CB15F8"/>
    <w:rsid w:val="00CB28CC"/>
    <w:rsid w:val="00CB3024"/>
    <w:rsid w:val="00CB50F2"/>
    <w:rsid w:val="00CB748F"/>
    <w:rsid w:val="00CC2697"/>
    <w:rsid w:val="00CC395F"/>
    <w:rsid w:val="00CC3F97"/>
    <w:rsid w:val="00CC439E"/>
    <w:rsid w:val="00CC54D9"/>
    <w:rsid w:val="00CD0482"/>
    <w:rsid w:val="00CD4858"/>
    <w:rsid w:val="00CD53D8"/>
    <w:rsid w:val="00CD76EE"/>
    <w:rsid w:val="00CE05EC"/>
    <w:rsid w:val="00CE1F3F"/>
    <w:rsid w:val="00CE2E7A"/>
    <w:rsid w:val="00CE3A8C"/>
    <w:rsid w:val="00CE5B2A"/>
    <w:rsid w:val="00CE6984"/>
    <w:rsid w:val="00CE7EE8"/>
    <w:rsid w:val="00CF00E0"/>
    <w:rsid w:val="00CF056D"/>
    <w:rsid w:val="00CF1A7C"/>
    <w:rsid w:val="00CF3419"/>
    <w:rsid w:val="00CF58B6"/>
    <w:rsid w:val="00D007BA"/>
    <w:rsid w:val="00D01189"/>
    <w:rsid w:val="00D0285A"/>
    <w:rsid w:val="00D04B62"/>
    <w:rsid w:val="00D06D5C"/>
    <w:rsid w:val="00D07137"/>
    <w:rsid w:val="00D07803"/>
    <w:rsid w:val="00D12ECA"/>
    <w:rsid w:val="00D15AE0"/>
    <w:rsid w:val="00D1601B"/>
    <w:rsid w:val="00D17700"/>
    <w:rsid w:val="00D207F1"/>
    <w:rsid w:val="00D21004"/>
    <w:rsid w:val="00D21D1D"/>
    <w:rsid w:val="00D26C5B"/>
    <w:rsid w:val="00D27370"/>
    <w:rsid w:val="00D3048E"/>
    <w:rsid w:val="00D31122"/>
    <w:rsid w:val="00D32D7D"/>
    <w:rsid w:val="00D35603"/>
    <w:rsid w:val="00D40122"/>
    <w:rsid w:val="00D41F3D"/>
    <w:rsid w:val="00D505EF"/>
    <w:rsid w:val="00D50C29"/>
    <w:rsid w:val="00D51C16"/>
    <w:rsid w:val="00D521D4"/>
    <w:rsid w:val="00D53AA7"/>
    <w:rsid w:val="00D553BD"/>
    <w:rsid w:val="00D55F3B"/>
    <w:rsid w:val="00D60FDD"/>
    <w:rsid w:val="00D6304F"/>
    <w:rsid w:val="00D72B67"/>
    <w:rsid w:val="00D73F72"/>
    <w:rsid w:val="00D767B8"/>
    <w:rsid w:val="00D76A1F"/>
    <w:rsid w:val="00D820FA"/>
    <w:rsid w:val="00D830BD"/>
    <w:rsid w:val="00D8549A"/>
    <w:rsid w:val="00D86666"/>
    <w:rsid w:val="00D87AC4"/>
    <w:rsid w:val="00D90709"/>
    <w:rsid w:val="00D9392B"/>
    <w:rsid w:val="00D96399"/>
    <w:rsid w:val="00D96821"/>
    <w:rsid w:val="00DB3DAA"/>
    <w:rsid w:val="00DC1D9C"/>
    <w:rsid w:val="00DC1E77"/>
    <w:rsid w:val="00DC1F4E"/>
    <w:rsid w:val="00DC53AB"/>
    <w:rsid w:val="00DC6C5E"/>
    <w:rsid w:val="00DC6C8B"/>
    <w:rsid w:val="00DC6DF7"/>
    <w:rsid w:val="00DC7194"/>
    <w:rsid w:val="00DD145F"/>
    <w:rsid w:val="00DD3DE1"/>
    <w:rsid w:val="00DD56E8"/>
    <w:rsid w:val="00DE2620"/>
    <w:rsid w:val="00DE4FAE"/>
    <w:rsid w:val="00DE5FC1"/>
    <w:rsid w:val="00DE65B6"/>
    <w:rsid w:val="00DF048D"/>
    <w:rsid w:val="00DF1A58"/>
    <w:rsid w:val="00DF1ECC"/>
    <w:rsid w:val="00DF2CA7"/>
    <w:rsid w:val="00DF4584"/>
    <w:rsid w:val="00DF572F"/>
    <w:rsid w:val="00DF7CB4"/>
    <w:rsid w:val="00E02640"/>
    <w:rsid w:val="00E06610"/>
    <w:rsid w:val="00E06786"/>
    <w:rsid w:val="00E06B19"/>
    <w:rsid w:val="00E144AF"/>
    <w:rsid w:val="00E14A28"/>
    <w:rsid w:val="00E25611"/>
    <w:rsid w:val="00E2575E"/>
    <w:rsid w:val="00E277E6"/>
    <w:rsid w:val="00E30B8A"/>
    <w:rsid w:val="00E31C8A"/>
    <w:rsid w:val="00E33121"/>
    <w:rsid w:val="00E356C0"/>
    <w:rsid w:val="00E35FB2"/>
    <w:rsid w:val="00E37605"/>
    <w:rsid w:val="00E41408"/>
    <w:rsid w:val="00E45A8A"/>
    <w:rsid w:val="00E47222"/>
    <w:rsid w:val="00E503F6"/>
    <w:rsid w:val="00E57D04"/>
    <w:rsid w:val="00E644DB"/>
    <w:rsid w:val="00E771C9"/>
    <w:rsid w:val="00E8416F"/>
    <w:rsid w:val="00E8419B"/>
    <w:rsid w:val="00E87FDA"/>
    <w:rsid w:val="00E90639"/>
    <w:rsid w:val="00E91018"/>
    <w:rsid w:val="00E9247D"/>
    <w:rsid w:val="00E92840"/>
    <w:rsid w:val="00E93CCC"/>
    <w:rsid w:val="00E9493E"/>
    <w:rsid w:val="00E95697"/>
    <w:rsid w:val="00E96BF8"/>
    <w:rsid w:val="00EA3E8B"/>
    <w:rsid w:val="00EA3FE6"/>
    <w:rsid w:val="00EB2BC5"/>
    <w:rsid w:val="00EB3F56"/>
    <w:rsid w:val="00EB4C62"/>
    <w:rsid w:val="00EB5A77"/>
    <w:rsid w:val="00EB5BE7"/>
    <w:rsid w:val="00EC297E"/>
    <w:rsid w:val="00EC7A7A"/>
    <w:rsid w:val="00ED15D3"/>
    <w:rsid w:val="00ED20AF"/>
    <w:rsid w:val="00ED37C0"/>
    <w:rsid w:val="00ED7FB0"/>
    <w:rsid w:val="00EE41E1"/>
    <w:rsid w:val="00EE7857"/>
    <w:rsid w:val="00EF0808"/>
    <w:rsid w:val="00EF1444"/>
    <w:rsid w:val="00EF1905"/>
    <w:rsid w:val="00EF1A71"/>
    <w:rsid w:val="00EF20ED"/>
    <w:rsid w:val="00EF2C01"/>
    <w:rsid w:val="00EF3105"/>
    <w:rsid w:val="00F011A2"/>
    <w:rsid w:val="00F01633"/>
    <w:rsid w:val="00F020BD"/>
    <w:rsid w:val="00F02C80"/>
    <w:rsid w:val="00F03009"/>
    <w:rsid w:val="00F10AE8"/>
    <w:rsid w:val="00F12687"/>
    <w:rsid w:val="00F230E3"/>
    <w:rsid w:val="00F310ED"/>
    <w:rsid w:val="00F32FAF"/>
    <w:rsid w:val="00F37591"/>
    <w:rsid w:val="00F40F8C"/>
    <w:rsid w:val="00F41DB8"/>
    <w:rsid w:val="00F4309D"/>
    <w:rsid w:val="00F47537"/>
    <w:rsid w:val="00F5153F"/>
    <w:rsid w:val="00F526C9"/>
    <w:rsid w:val="00F57DBD"/>
    <w:rsid w:val="00F61ADA"/>
    <w:rsid w:val="00F650CB"/>
    <w:rsid w:val="00F65D70"/>
    <w:rsid w:val="00F679F8"/>
    <w:rsid w:val="00F707BE"/>
    <w:rsid w:val="00F75375"/>
    <w:rsid w:val="00F80F22"/>
    <w:rsid w:val="00F91D38"/>
    <w:rsid w:val="00F92852"/>
    <w:rsid w:val="00FA0BEE"/>
    <w:rsid w:val="00FA1C8E"/>
    <w:rsid w:val="00FA2127"/>
    <w:rsid w:val="00FA502D"/>
    <w:rsid w:val="00FA744B"/>
    <w:rsid w:val="00FA7FAB"/>
    <w:rsid w:val="00FB0D11"/>
    <w:rsid w:val="00FB1AF7"/>
    <w:rsid w:val="00FB251D"/>
    <w:rsid w:val="00FB42A7"/>
    <w:rsid w:val="00FB74C6"/>
    <w:rsid w:val="00FB781D"/>
    <w:rsid w:val="00FC28A5"/>
    <w:rsid w:val="00FC6615"/>
    <w:rsid w:val="00FD29BA"/>
    <w:rsid w:val="00FD71C6"/>
    <w:rsid w:val="00FE280C"/>
    <w:rsid w:val="00FE5F86"/>
    <w:rsid w:val="00FF08BA"/>
    <w:rsid w:val="00FF0F07"/>
    <w:rsid w:val="00FF4D45"/>
    <w:rsid w:val="00FF54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6FB9F87"/>
  <w15:docId w15:val="{19D3CDA5-0347-43A4-9747-3E511C43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hAnsi="Arial"/>
    </w:rPr>
  </w:style>
  <w:style w:type="paragraph" w:styleId="Kop1">
    <w:name w:val="heading 1"/>
    <w:basedOn w:val="Standaard"/>
    <w:next w:val="Standaard"/>
    <w:qFormat/>
    <w:pPr>
      <w:keepNext/>
      <w:spacing w:before="240" w:after="60"/>
      <w:outlineLvl w:val="0"/>
    </w:pPr>
    <w:rPr>
      <w:b/>
      <w:kern w:val="28"/>
      <w:sz w:val="28"/>
    </w:rPr>
  </w:style>
  <w:style w:type="paragraph" w:styleId="Kop2">
    <w:name w:val="heading 2"/>
    <w:basedOn w:val="Standaard"/>
    <w:next w:val="Standaard"/>
    <w:link w:val="Kop2Char"/>
    <w:qFormat/>
    <w:rsid w:val="006255A3"/>
    <w:pPr>
      <w:keepNext/>
      <w:spacing w:before="240" w:after="60"/>
      <w:jc w:val="center"/>
      <w:outlineLvl w:val="1"/>
    </w:pPr>
    <w:rPr>
      <w:b/>
      <w:bCs/>
      <w:iCs/>
      <w:sz w:val="22"/>
      <w:szCs w:val="22"/>
    </w:rPr>
  </w:style>
  <w:style w:type="paragraph" w:styleId="Kop3">
    <w:name w:val="heading 3"/>
    <w:basedOn w:val="Standaard"/>
    <w:next w:val="Standaard"/>
    <w:qFormat/>
    <w:pPr>
      <w:keepNext/>
      <w:spacing w:before="240" w:after="60"/>
      <w:outlineLvl w:val="2"/>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Inhopg1">
    <w:name w:val="toc 1"/>
    <w:basedOn w:val="Standaard"/>
    <w:next w:val="Standaard"/>
    <w:autoRedefine/>
    <w:semiHidden/>
    <w:pPr>
      <w:tabs>
        <w:tab w:val="right" w:leader="dot" w:pos="9027"/>
      </w:tabs>
      <w:spacing w:before="120" w:after="120"/>
    </w:pPr>
    <w:rPr>
      <w:b/>
      <w:caps/>
    </w:rPr>
  </w:style>
  <w:style w:type="paragraph" w:styleId="Inhopg2">
    <w:name w:val="toc 2"/>
    <w:basedOn w:val="Standaard"/>
    <w:next w:val="Standaard"/>
    <w:autoRedefine/>
    <w:semiHidden/>
    <w:pPr>
      <w:tabs>
        <w:tab w:val="right" w:leader="dot" w:pos="9027"/>
      </w:tabs>
    </w:pPr>
    <w:rPr>
      <w:smallCaps/>
    </w:rPr>
  </w:style>
  <w:style w:type="paragraph" w:styleId="Inhopg3">
    <w:name w:val="toc 3"/>
    <w:basedOn w:val="Standaard"/>
    <w:next w:val="Standaard"/>
    <w:autoRedefine/>
    <w:semiHidden/>
    <w:pPr>
      <w:tabs>
        <w:tab w:val="right" w:leader="dot" w:pos="9027"/>
      </w:tabs>
      <w:ind w:left="200"/>
    </w:pPr>
    <w:rPr>
      <w:i/>
    </w:rPr>
  </w:style>
  <w:style w:type="paragraph" w:styleId="Inhopg4">
    <w:name w:val="toc 4"/>
    <w:basedOn w:val="Standaard"/>
    <w:next w:val="Standaard"/>
    <w:autoRedefine/>
    <w:semiHidden/>
    <w:pPr>
      <w:tabs>
        <w:tab w:val="right" w:leader="dot" w:pos="9027"/>
      </w:tabs>
      <w:ind w:left="400"/>
    </w:pPr>
    <w:rPr>
      <w:sz w:val="18"/>
    </w:rPr>
  </w:style>
  <w:style w:type="paragraph" w:styleId="Inhopg5">
    <w:name w:val="toc 5"/>
    <w:basedOn w:val="Standaard"/>
    <w:next w:val="Standaard"/>
    <w:autoRedefine/>
    <w:semiHidden/>
    <w:pPr>
      <w:tabs>
        <w:tab w:val="right" w:leader="dot" w:pos="9027"/>
      </w:tabs>
      <w:ind w:left="600"/>
    </w:pPr>
    <w:rPr>
      <w:sz w:val="18"/>
    </w:rPr>
  </w:style>
  <w:style w:type="paragraph" w:styleId="Inhopg6">
    <w:name w:val="toc 6"/>
    <w:basedOn w:val="Standaard"/>
    <w:next w:val="Standaard"/>
    <w:autoRedefine/>
    <w:semiHidden/>
    <w:pPr>
      <w:tabs>
        <w:tab w:val="right" w:leader="dot" w:pos="9027"/>
      </w:tabs>
      <w:ind w:left="800"/>
    </w:pPr>
    <w:rPr>
      <w:sz w:val="18"/>
    </w:rPr>
  </w:style>
  <w:style w:type="paragraph" w:styleId="Inhopg7">
    <w:name w:val="toc 7"/>
    <w:basedOn w:val="Standaard"/>
    <w:next w:val="Standaard"/>
    <w:autoRedefine/>
    <w:semiHidden/>
    <w:pPr>
      <w:tabs>
        <w:tab w:val="right" w:leader="dot" w:pos="9027"/>
      </w:tabs>
      <w:ind w:left="1000"/>
    </w:pPr>
    <w:rPr>
      <w:sz w:val="18"/>
    </w:rPr>
  </w:style>
  <w:style w:type="paragraph" w:styleId="Inhopg8">
    <w:name w:val="toc 8"/>
    <w:basedOn w:val="Standaard"/>
    <w:next w:val="Standaard"/>
    <w:autoRedefine/>
    <w:semiHidden/>
    <w:pPr>
      <w:tabs>
        <w:tab w:val="right" w:leader="dot" w:pos="9027"/>
      </w:tabs>
      <w:ind w:left="1200"/>
    </w:pPr>
    <w:rPr>
      <w:sz w:val="18"/>
    </w:rPr>
  </w:style>
  <w:style w:type="paragraph" w:styleId="Inhopg9">
    <w:name w:val="toc 9"/>
    <w:basedOn w:val="Standaard"/>
    <w:next w:val="Standaard"/>
    <w:autoRedefine/>
    <w:semiHidden/>
    <w:pPr>
      <w:tabs>
        <w:tab w:val="right" w:leader="dot" w:pos="9027"/>
      </w:tabs>
      <w:ind w:left="1400"/>
    </w:pPr>
    <w:rPr>
      <w:sz w:val="18"/>
    </w:rPr>
  </w:style>
  <w:style w:type="paragraph" w:styleId="Plattetekstinspringen">
    <w:name w:val="Body Text Indent"/>
    <w:basedOn w:val="Standaard"/>
    <w:link w:val="PlattetekstinspringenChar"/>
    <w:pPr>
      <w:ind w:left="426"/>
    </w:pPr>
  </w:style>
  <w:style w:type="paragraph" w:styleId="Ballontekst">
    <w:name w:val="Balloon Text"/>
    <w:basedOn w:val="Standaard"/>
    <w:semiHidden/>
    <w:rPr>
      <w:rFonts w:ascii="Tahoma" w:hAnsi="Tahoma" w:cs="Tahoma"/>
      <w:sz w:val="16"/>
      <w:szCs w:val="16"/>
    </w:rPr>
  </w:style>
  <w:style w:type="paragraph" w:customStyle="1" w:styleId="ARIV1">
    <w:name w:val="ARIV 1"/>
    <w:basedOn w:val="Standaard"/>
    <w:pPr>
      <w:tabs>
        <w:tab w:val="left" w:pos="1701"/>
      </w:tabs>
      <w:spacing w:before="240" w:after="60"/>
    </w:pPr>
    <w:rPr>
      <w:b/>
    </w:rPr>
  </w:style>
  <w:style w:type="paragraph" w:customStyle="1" w:styleId="ARIV3">
    <w:name w:val="ARIV 3"/>
    <w:basedOn w:val="Standaard"/>
    <w:pPr>
      <w:spacing w:before="120"/>
      <w:ind w:left="1701"/>
      <w:jc w:val="both"/>
    </w:pPr>
  </w:style>
  <w:style w:type="paragraph" w:customStyle="1" w:styleId="ARIV2">
    <w:name w:val="ARIV 2"/>
    <w:pPr>
      <w:spacing w:before="120"/>
      <w:ind w:left="2126" w:hanging="425"/>
      <w:jc w:val="both"/>
    </w:pPr>
    <w:rPr>
      <w:rFonts w:ascii="Arial" w:hAnsi="Arial"/>
    </w:rPr>
  </w:style>
  <w:style w:type="paragraph" w:customStyle="1" w:styleId="ARIV4">
    <w:name w:val="ARIV 4"/>
    <w:basedOn w:val="Standaard"/>
    <w:pPr>
      <w:spacing w:before="120"/>
      <w:ind w:left="2551" w:hanging="425"/>
      <w:jc w:val="both"/>
    </w:pPr>
  </w:style>
  <w:style w:type="paragraph" w:styleId="Plattetekstinspringen2">
    <w:name w:val="Body Text Indent 2"/>
    <w:basedOn w:val="Standaard"/>
    <w:p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360" w:lineRule="auto"/>
      <w:ind w:left="480" w:hanging="480"/>
    </w:pPr>
  </w:style>
  <w:style w:type="paragraph" w:styleId="Plattetekst">
    <w:name w:val="Body Text"/>
    <w:basedOn w:val="Standaard"/>
    <w:rPr>
      <w:rFonts w:ascii="Verdana" w:hAnsi="Verdana"/>
      <w:lang w:eastAsia="en-US"/>
    </w:rPr>
  </w:style>
  <w:style w:type="paragraph" w:customStyle="1" w:styleId="H5">
    <w:name w:val="H5"/>
    <w:basedOn w:val="Standaard"/>
    <w:next w:val="Standaard"/>
    <w:pPr>
      <w:keepNext/>
      <w:spacing w:before="100" w:after="100"/>
      <w:outlineLvl w:val="5"/>
    </w:pPr>
    <w:rPr>
      <w:rFonts w:ascii="Times New Roman" w:hAnsi="Times New Roman"/>
      <w:b/>
      <w:snapToGrid w:val="0"/>
      <w:lang w:eastAsia="en-US"/>
    </w:rPr>
  </w:style>
  <w:style w:type="paragraph" w:styleId="Plattetekstinspringen3">
    <w:name w:val="Body Text Indent 3"/>
    <w:basedOn w:val="Standaard"/>
    <w:pPr>
      <w:tabs>
        <w:tab w:val="left" w:pos="-1440"/>
        <w:tab w:val="left" w:pos="-960"/>
        <w:tab w:val="left" w:pos="-480"/>
        <w:tab w:val="left" w:pos="7680"/>
        <w:tab w:val="left" w:pos="9600"/>
        <w:tab w:val="left" w:pos="10080"/>
        <w:tab w:val="left" w:pos="10560"/>
        <w:tab w:val="left" w:pos="11040"/>
        <w:tab w:val="left" w:pos="11520"/>
      </w:tabs>
      <w:ind w:left="500" w:hanging="400"/>
    </w:pPr>
    <w:rPr>
      <w:rFonts w:ascii="Verdana" w:hAnsi="Verdana"/>
    </w:rPr>
  </w:style>
  <w:style w:type="paragraph" w:styleId="Bloktekst">
    <w:name w:val="Block Text"/>
    <w:basedOn w:val="Standaard"/>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400" w:right="480" w:hanging="400"/>
    </w:pPr>
    <w:rPr>
      <w:rFonts w:ascii="Verdana" w:hAnsi="Verdana"/>
    </w:rPr>
  </w:style>
  <w:style w:type="character" w:styleId="Verwijzingopmerking">
    <w:name w:val="annotation reference"/>
    <w:semiHidden/>
    <w:rsid w:val="008D0BBA"/>
    <w:rPr>
      <w:sz w:val="16"/>
      <w:szCs w:val="16"/>
    </w:rPr>
  </w:style>
  <w:style w:type="paragraph" w:styleId="Tekstopmerking">
    <w:name w:val="annotation text"/>
    <w:basedOn w:val="Standaard"/>
    <w:semiHidden/>
    <w:rsid w:val="008D0BBA"/>
  </w:style>
  <w:style w:type="paragraph" w:styleId="Onderwerpvanopmerking">
    <w:name w:val="annotation subject"/>
    <w:basedOn w:val="Tekstopmerking"/>
    <w:next w:val="Tekstopmerking"/>
    <w:semiHidden/>
    <w:rsid w:val="008D0BBA"/>
    <w:rPr>
      <w:b/>
      <w:bCs/>
    </w:rPr>
  </w:style>
  <w:style w:type="character" w:styleId="Hyperlink">
    <w:name w:val="Hyperlink"/>
    <w:rsid w:val="002779E1"/>
    <w:rPr>
      <w:color w:val="0000FF"/>
      <w:u w:val="single"/>
    </w:rPr>
  </w:style>
  <w:style w:type="paragraph" w:customStyle="1" w:styleId="Lijstalinea1">
    <w:name w:val="Lijstalinea1"/>
    <w:basedOn w:val="Standaard"/>
    <w:qFormat/>
    <w:rsid w:val="00C9006F"/>
    <w:pPr>
      <w:ind w:left="720"/>
    </w:pPr>
  </w:style>
  <w:style w:type="paragraph" w:styleId="Lijstalinea">
    <w:name w:val="List Paragraph"/>
    <w:basedOn w:val="Standaard"/>
    <w:uiPriority w:val="34"/>
    <w:qFormat/>
    <w:rsid w:val="00D553BD"/>
    <w:pPr>
      <w:ind w:left="708"/>
    </w:pPr>
  </w:style>
  <w:style w:type="character" w:customStyle="1" w:styleId="PlattetekstinspringenChar">
    <w:name w:val="Platte tekst inspringen Char"/>
    <w:link w:val="Plattetekstinspringen"/>
    <w:rsid w:val="00B40F23"/>
    <w:rPr>
      <w:rFonts w:ascii="Arial" w:hAnsi="Arial"/>
    </w:rPr>
  </w:style>
  <w:style w:type="paragraph" w:customStyle="1" w:styleId="Default">
    <w:name w:val="Default"/>
    <w:rsid w:val="00175826"/>
    <w:pPr>
      <w:autoSpaceDE w:val="0"/>
      <w:autoSpaceDN w:val="0"/>
      <w:adjustRightInd w:val="0"/>
    </w:pPr>
    <w:rPr>
      <w:rFonts w:ascii="Arial" w:eastAsiaTheme="minorHAnsi" w:hAnsi="Arial" w:cs="Arial"/>
      <w:color w:val="000000"/>
      <w:sz w:val="24"/>
      <w:szCs w:val="24"/>
      <w:lang w:eastAsia="en-US"/>
    </w:rPr>
  </w:style>
  <w:style w:type="character" w:customStyle="1" w:styleId="Kop2Char">
    <w:name w:val="Kop 2 Char"/>
    <w:link w:val="Kop2"/>
    <w:rsid w:val="00C70287"/>
    <w:rPr>
      <w:rFonts w:ascii="Arial" w:hAnsi="Arial"/>
      <w:b/>
      <w:bCs/>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396727">
      <w:bodyDiv w:val="1"/>
      <w:marLeft w:val="0"/>
      <w:marRight w:val="0"/>
      <w:marTop w:val="0"/>
      <w:marBottom w:val="0"/>
      <w:divBdr>
        <w:top w:val="none" w:sz="0" w:space="0" w:color="auto"/>
        <w:left w:val="none" w:sz="0" w:space="0" w:color="auto"/>
        <w:bottom w:val="none" w:sz="0" w:space="0" w:color="auto"/>
        <w:right w:val="none" w:sz="0" w:space="0" w:color="auto"/>
      </w:divBdr>
    </w:div>
    <w:div w:id="123832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en.ALPHA\AppData\Local\Microsoft\Windows\Temporary%20Internet%20Files\Content.IE5\BZE52KZ2\Overeenkomst%20Basis%20221210.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4B560A0E750145978AFDCB687F9AAD" ma:contentTypeVersion="11" ma:contentTypeDescription="Een nieuw document maken." ma:contentTypeScope="" ma:versionID="bd002f9d96758136d259783fef8d7bc4">
  <xsd:schema xmlns:xsd="http://www.w3.org/2001/XMLSchema" xmlns:xs="http://www.w3.org/2001/XMLSchema" xmlns:p="http://schemas.microsoft.com/office/2006/metadata/properties" xmlns:ns3="d49c7675-8c98-4bf6-8eae-936edf42a671" xmlns:ns4="a592db66-3025-47bf-baee-b5dd1bf62d6d" targetNamespace="http://schemas.microsoft.com/office/2006/metadata/properties" ma:root="true" ma:fieldsID="fedb1c592e14e97545543d54b3ae83ee" ns3:_="" ns4:_="">
    <xsd:import namespace="d49c7675-8c98-4bf6-8eae-936edf42a671"/>
    <xsd:import namespace="a592db66-3025-47bf-baee-b5dd1bf62d6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c7675-8c98-4bf6-8eae-936edf42a67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92db66-3025-47bf-baee-b5dd1bf62d6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C0372-6D51-40D8-9E4B-716450D152BF}">
  <ds:schemaRefs>
    <ds:schemaRef ds:uri="http://schemas.microsoft.com/office/2006/documentManagement/types"/>
    <ds:schemaRef ds:uri="a592db66-3025-47bf-baee-b5dd1bf62d6d"/>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d49c7675-8c98-4bf6-8eae-936edf42a671"/>
    <ds:schemaRef ds:uri="http://www.w3.org/XML/1998/namespace"/>
    <ds:schemaRef ds:uri="http://purl.org/dc/terms/"/>
  </ds:schemaRefs>
</ds:datastoreItem>
</file>

<file path=customXml/itemProps2.xml><?xml version="1.0" encoding="utf-8"?>
<ds:datastoreItem xmlns:ds="http://schemas.openxmlformats.org/officeDocument/2006/customXml" ds:itemID="{DF6B934A-3E0E-44AE-98F2-5F0B57F82F18}">
  <ds:schemaRefs>
    <ds:schemaRef ds:uri="http://schemas.microsoft.com/sharepoint/v3/contenttype/forms"/>
  </ds:schemaRefs>
</ds:datastoreItem>
</file>

<file path=customXml/itemProps3.xml><?xml version="1.0" encoding="utf-8"?>
<ds:datastoreItem xmlns:ds="http://schemas.openxmlformats.org/officeDocument/2006/customXml" ds:itemID="{4F46DD6C-2514-46E3-AC44-304B1B45F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9c7675-8c98-4bf6-8eae-936edf42a671"/>
    <ds:schemaRef ds:uri="a592db66-3025-47bf-baee-b5dd1bf62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1FEEFB-3485-48E1-A822-30D1C32EA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Overeenkomst Basis 221210</Template>
  <TotalTime>0</TotalTime>
  <Pages>10</Pages>
  <Words>3918</Words>
  <Characters>24654</Characters>
  <Application>Microsoft Office Word</Application>
  <DocSecurity>4</DocSecurity>
  <Lines>205</Lines>
  <Paragraphs>57</Paragraphs>
  <ScaleCrop>false</ScaleCrop>
  <HeadingPairs>
    <vt:vector size="2" baseType="variant">
      <vt:variant>
        <vt:lpstr>Titel</vt:lpstr>
      </vt:variant>
      <vt:variant>
        <vt:i4>1</vt:i4>
      </vt:variant>
    </vt:vector>
  </HeadingPairs>
  <TitlesOfParts>
    <vt:vector size="1" baseType="lpstr">
      <vt:lpstr>Contractvoorwaarden</vt:lpstr>
    </vt:vector>
  </TitlesOfParts>
  <Company>Alpha</Company>
  <LinksUpToDate>false</LinksUpToDate>
  <CharactersWithSpaces>28515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Contractvoorwaarden</dc:title>
  <dc:creator>Kirsten de Jong</dc:creator>
  <cp:lastModifiedBy>Leonieke Westra</cp:lastModifiedBy>
  <cp:revision>2</cp:revision>
  <cp:lastPrinted>2015-10-20T10:53:00Z</cp:lastPrinted>
  <dcterms:created xsi:type="dcterms:W3CDTF">2019-10-24T08:19:00Z</dcterms:created>
  <dcterms:modified xsi:type="dcterms:W3CDTF">2019-10-24T08:19:00Z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31237</vt:lpwstr>
  </property>
  <property fmtid="{D5CDD505-2E9C-101B-9397-08002B2CF9AE}" pid="3" name="eSynDocGroupID">
    <vt:lpwstr>6</vt:lpwstr>
  </property>
  <property fmtid="{D5CDD505-2E9C-101B-9397-08002B2CF9AE}" pid="4" name="eSynDocGroupDesc">
    <vt:lpwstr>Klantenmap</vt:lpwstr>
  </property>
  <property fmtid="{D5CDD505-2E9C-101B-9397-08002B2CF9AE}" pid="5" name="eSynDocCategoryID">
    <vt:lpwstr>Contract Klant - SMB</vt:lpwstr>
  </property>
  <property fmtid="{D5CDD505-2E9C-101B-9397-08002B2CF9AE}" pid="6" name="eSynDocSubCategory">
    <vt:lpwstr>Contract Klant - SMB</vt:lpwstr>
  </property>
  <property fmtid="{D5CDD505-2E9C-101B-9397-08002B2CF9AE}" pid="7" name="eSynDocParentDocument">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property>
  <property fmtid="{D5CDD505-2E9C-101B-9397-08002B2CF9AE}" pid="12" name="eSynDocSecurity">
    <vt:lpwstr>10</vt:lpwstr>
  </property>
  <property fmtid="{D5CDD505-2E9C-101B-9397-08002B2CF9AE}" pid="13" name="eSynDocProjectNr">
    <vt:lpwstr/>
  </property>
  <property fmtid="{D5CDD505-2E9C-101B-9397-08002B2CF9AE}" pid="14" name="eSynDocResource">
    <vt:lpwstr>6</vt:lpwstr>
  </property>
  <property fmtid="{D5CDD505-2E9C-101B-9397-08002B2CF9AE}" pid="15" name="eSynDocAccount">
    <vt:lpwstr>120650</vt:lpwstr>
  </property>
  <property fmtid="{D5CDD505-2E9C-101B-9397-08002B2CF9AE}" pid="16" name="eSynDocContactID">
    <vt:lpwstr/>
  </property>
  <property fmtid="{D5CDD505-2E9C-101B-9397-08002B2CF9AE}" pid="17" name="eSynDocAcctContact">
    <vt:lpwstr/>
  </property>
  <property fmtid="{D5CDD505-2E9C-101B-9397-08002B2CF9AE}" pid="18" name="eSynDocItem">
    <vt:lpwstr/>
  </property>
  <property fmtid="{D5CDD505-2E9C-101B-9397-08002B2CF9AE}" pid="19" name="eSynDocSubject">
    <vt:lpwstr>Overeenkomst Alfa College Nivo Noord 120614</vt:lpwstr>
  </property>
  <property fmtid="{D5CDD505-2E9C-101B-9397-08002B2CF9AE}" pid="20" name="eSynDocSerialNumber">
    <vt:lpwstr/>
  </property>
  <property fmtid="{D5CDD505-2E9C-101B-9397-08002B2CF9AE}" pid="21" name="eSynDocTypeID">
    <vt:lpwstr>151</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Overeenkomst Alfa College Nivo Noord 120614</vt:lpwstr>
  </property>
  <property fmtid="{D5CDD505-2E9C-101B-9397-08002B2CF9AE}" pid="25" name="eSynDocAttachFileName">
    <vt:lpwstr>Overeenkomst_Alfa_College_Nivo_Noord_120614.doc</vt:lpwstr>
  </property>
  <property fmtid="{D5CDD505-2E9C-101B-9397-08002B2CF9AE}" pid="26" name="eSynDocVersion">
    <vt:lpwstr/>
  </property>
  <property fmtid="{D5CDD505-2E9C-101B-9397-08002B2CF9AE}" pid="27" name="eSynDocVersionStartDate">
    <vt:lpwstr/>
  </property>
  <property fmtid="{D5CDD505-2E9C-101B-9397-08002B2CF9AE}" pid="28" name="eSynTransactionEntryKey">
    <vt:lpwstr/>
  </property>
  <property fmtid="{D5CDD505-2E9C-101B-9397-08002B2CF9AE}" pid="29" name="eSynDocCategoryGUID">
    <vt:lpwstr>{0A3239A5-508C-4B7A-A8BC-AF629D8156D0}</vt:lpwstr>
  </property>
  <property fmtid="{D5CDD505-2E9C-101B-9397-08002B2CF9AE}" pid="30" name="eSynDocSubCategoryGUID">
    <vt:lpwstr>{F4F12F3C-0365-4596-AF53-76F6A9473413}</vt:lpwstr>
  </property>
  <property fmtid="{D5CDD505-2E9C-101B-9397-08002B2CF9AE}" pid="31" name="eSynCleanUp9/4/2014 10:45:46 AM">
    <vt:lpwstr>1</vt:lpwstr>
  </property>
  <property fmtid="{D5CDD505-2E9C-101B-9397-08002B2CF9AE}" pid="32" name="ContentTypeId">
    <vt:lpwstr>0x010100994B560A0E750145978AFDCB687F9AAD</vt:lpwstr>
  </property>
</Properties>
</file>