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A3E76D" w14:textId="77777777" w:rsidR="00AA1D6B" w:rsidRPr="0032447A" w:rsidRDefault="00AA1D6B" w:rsidP="002B74D2"/>
    <w:p w14:paraId="12F1F965" w14:textId="77777777" w:rsidR="00AA1D6B" w:rsidRPr="0032447A" w:rsidRDefault="00AA1D6B" w:rsidP="006E239A">
      <w:pPr>
        <w:jc w:val="center"/>
      </w:pPr>
    </w:p>
    <w:p w14:paraId="67F96564" w14:textId="77777777" w:rsidR="00AA1D6B" w:rsidRPr="0032447A" w:rsidRDefault="00AA1D6B" w:rsidP="00AA1D6B"/>
    <w:p w14:paraId="65B39507" w14:textId="77777777" w:rsidR="000E70F8" w:rsidRPr="0032447A" w:rsidRDefault="000E70F8" w:rsidP="00AA1D6B"/>
    <w:p w14:paraId="3569165E" w14:textId="77777777" w:rsidR="000E70F8" w:rsidRPr="0032447A" w:rsidRDefault="000E70F8" w:rsidP="00AA1D6B"/>
    <w:p w14:paraId="1B8BF269" w14:textId="77777777" w:rsidR="00917F83" w:rsidRPr="0032447A" w:rsidRDefault="00917F83" w:rsidP="00920053"/>
    <w:p w14:paraId="62DF6CF3" w14:textId="77777777" w:rsidR="00917F83" w:rsidRPr="0032447A" w:rsidRDefault="00917F83" w:rsidP="00917F83">
      <w:pPr>
        <w:framePr w:w="3459" w:h="431" w:hSpace="142" w:wrap="around" w:vAnchor="page" w:hAnchor="page" w:x="2445" w:y="15820" w:anchorLock="1"/>
        <w:rPr>
          <w:sz w:val="16"/>
        </w:rPr>
      </w:pPr>
    </w:p>
    <w:p w14:paraId="30639912" w14:textId="77777777" w:rsidR="00917F83" w:rsidRPr="0032447A" w:rsidRDefault="00917F83" w:rsidP="00917F83"/>
    <w:p w14:paraId="77F40580" w14:textId="77777777" w:rsidR="00917F83" w:rsidRPr="0032447A" w:rsidRDefault="00917F83" w:rsidP="00917F83"/>
    <w:p w14:paraId="67840804" w14:textId="77777777" w:rsidR="00917F83" w:rsidRPr="0032447A" w:rsidRDefault="00917F83" w:rsidP="00917F83"/>
    <w:p w14:paraId="4F347FDB" w14:textId="77777777" w:rsidR="00917F83" w:rsidRPr="0032447A" w:rsidRDefault="00917F83" w:rsidP="00917F83"/>
    <w:tbl>
      <w:tblPr>
        <w:tblW w:w="0" w:type="auto"/>
        <w:tblLayout w:type="fixed"/>
        <w:tblCellMar>
          <w:left w:w="0" w:type="dxa"/>
          <w:right w:w="0" w:type="dxa"/>
        </w:tblCellMar>
        <w:tblLook w:val="0000" w:firstRow="0" w:lastRow="0" w:firstColumn="0" w:lastColumn="0" w:noHBand="0" w:noVBand="0"/>
      </w:tblPr>
      <w:tblGrid>
        <w:gridCol w:w="7371"/>
      </w:tblGrid>
      <w:tr w:rsidR="00917F83" w:rsidRPr="007D70D0" w14:paraId="55CF7F04" w14:textId="77777777" w:rsidTr="00F14B09">
        <w:trPr>
          <w:trHeight w:val="240"/>
        </w:trPr>
        <w:tc>
          <w:tcPr>
            <w:tcW w:w="7371" w:type="dxa"/>
            <w:tcBorders>
              <w:bottom w:val="nil"/>
            </w:tcBorders>
          </w:tcPr>
          <w:p w14:paraId="52993124" w14:textId="77777777" w:rsidR="00005DE0" w:rsidRDefault="00BC4847" w:rsidP="00BC4847">
            <w:pPr>
              <w:pStyle w:val="Titelkop"/>
              <w:rPr>
                <w:noProof w:val="0"/>
                <w:lang w:val="nl-NL"/>
              </w:rPr>
            </w:pPr>
            <w:r>
              <w:rPr>
                <w:noProof w:val="0"/>
                <w:lang w:val="nl-NL"/>
              </w:rPr>
              <w:t xml:space="preserve">SLA </w:t>
            </w:r>
            <w:r w:rsidR="00005DE0">
              <w:rPr>
                <w:noProof w:val="0"/>
                <w:lang w:val="nl-NL"/>
              </w:rPr>
              <w:t xml:space="preserve">gemeente Eindhoven </w:t>
            </w:r>
          </w:p>
          <w:p w14:paraId="00DBCB4B" w14:textId="3E143000" w:rsidR="00917F83" w:rsidRDefault="00BC4847" w:rsidP="00BC4847">
            <w:pPr>
              <w:pStyle w:val="Titelkop"/>
              <w:rPr>
                <w:noProof w:val="0"/>
                <w:lang w:val="nl-NL"/>
              </w:rPr>
            </w:pPr>
            <w:r>
              <w:rPr>
                <w:noProof w:val="0"/>
                <w:lang w:val="nl-NL"/>
              </w:rPr>
              <w:t>en</w:t>
            </w:r>
            <w:r w:rsidR="00005DE0">
              <w:rPr>
                <w:noProof w:val="0"/>
                <w:lang w:val="nl-NL"/>
              </w:rPr>
              <w:t xml:space="preserve"> </w:t>
            </w:r>
            <w:r w:rsidR="00005DE0" w:rsidRPr="00515A9B">
              <w:rPr>
                <w:noProof w:val="0"/>
                <w:shd w:val="clear" w:color="auto" w:fill="BFBFBF" w:themeFill="background1" w:themeFillShade="BF"/>
                <w:lang w:val="nl-NL"/>
              </w:rPr>
              <w:t>&lt;Leverancier&gt;</w:t>
            </w:r>
          </w:p>
          <w:p w14:paraId="77857467" w14:textId="3913EF19" w:rsidR="00BC4847" w:rsidRPr="007D70D0" w:rsidRDefault="00BC4847" w:rsidP="00BC4847">
            <w:pPr>
              <w:pStyle w:val="Titelkop"/>
              <w:rPr>
                <w:noProof w:val="0"/>
                <w:lang w:val="nl-NL"/>
              </w:rPr>
            </w:pPr>
          </w:p>
        </w:tc>
      </w:tr>
      <w:tr w:rsidR="00917F83" w:rsidRPr="007D70D0" w14:paraId="2E2883EF" w14:textId="77777777" w:rsidTr="000E70F8">
        <w:trPr>
          <w:trHeight w:hRule="exact" w:val="680"/>
        </w:trPr>
        <w:tc>
          <w:tcPr>
            <w:tcW w:w="7371" w:type="dxa"/>
            <w:tcBorders>
              <w:bottom w:val="nil"/>
            </w:tcBorders>
          </w:tcPr>
          <w:p w14:paraId="14489000" w14:textId="77777777" w:rsidR="002118B8" w:rsidRPr="007D70D0" w:rsidRDefault="002118B8" w:rsidP="000E70F8"/>
          <w:p w14:paraId="3EC917C8" w14:textId="77777777" w:rsidR="000E70F8" w:rsidRPr="007D70D0" w:rsidRDefault="000E70F8" w:rsidP="000E70F8"/>
          <w:p w14:paraId="43A22DF2" w14:textId="77777777" w:rsidR="000E70F8" w:rsidRPr="007D70D0" w:rsidRDefault="000E70F8" w:rsidP="000E70F8"/>
          <w:p w14:paraId="3FC97208" w14:textId="641AB90F" w:rsidR="00285651" w:rsidRPr="007D70D0" w:rsidRDefault="000969BB" w:rsidP="00F14B09">
            <w:pPr>
              <w:pStyle w:val="Titelkop"/>
              <w:rPr>
                <w:noProof w:val="0"/>
                <w:lang w:val="nl-NL"/>
              </w:rPr>
            </w:pPr>
            <w:r w:rsidRPr="007D70D0">
              <w:rPr>
                <w:noProof w:val="0"/>
                <w:lang w:val="nl-NL"/>
              </w:rPr>
              <w:fldChar w:fldCharType="begin" w:fldLock="1"/>
            </w:r>
            <w:r w:rsidRPr="007D70D0">
              <w:rPr>
                <w:noProof w:val="0"/>
                <w:lang w:val="nl-NL"/>
              </w:rPr>
              <w:instrText xml:space="preserve"> mitVV VV54AC4E76C55C7F48B5A24452F8587BF8 \* MERGEFORMAT </w:instrText>
            </w:r>
            <w:r w:rsidRPr="007D70D0">
              <w:rPr>
                <w:noProof w:val="0"/>
                <w:lang w:val="nl-NL"/>
              </w:rPr>
              <w:fldChar w:fldCharType="separate"/>
            </w:r>
            <w:r w:rsidR="00495576" w:rsidRPr="007D70D0">
              <w:rPr>
                <w:bCs/>
                <w:noProof w:val="0"/>
                <w:lang w:val="nl-NL"/>
              </w:rPr>
              <w:t>Mieke</w:t>
            </w:r>
            <w:r w:rsidRPr="007D70D0">
              <w:rPr>
                <w:noProof w:val="0"/>
                <w:lang w:val="nl-NL"/>
              </w:rPr>
              <w:fldChar w:fldCharType="end"/>
            </w:r>
          </w:p>
        </w:tc>
      </w:tr>
      <w:tr w:rsidR="00917F83" w:rsidRPr="007D70D0" w14:paraId="172E9899" w14:textId="77777777" w:rsidTr="00F14B09">
        <w:trPr>
          <w:trHeight w:val="240"/>
        </w:trPr>
        <w:tc>
          <w:tcPr>
            <w:tcW w:w="7371" w:type="dxa"/>
          </w:tcPr>
          <w:p w14:paraId="635A384C" w14:textId="0C4F6B37" w:rsidR="00917F83" w:rsidRPr="007D70D0" w:rsidRDefault="00695243" w:rsidP="00F14B09">
            <w:pPr>
              <w:pStyle w:val="SubtitelEindhoven"/>
              <w:rPr>
                <w:noProof w:val="0"/>
                <w:lang w:val="nl-NL"/>
              </w:rPr>
            </w:pPr>
            <w:r w:rsidRPr="007D70D0">
              <w:rPr>
                <w:noProof w:val="0"/>
                <w:lang w:val="nl-NL"/>
              </w:rPr>
              <w:fldChar w:fldCharType="begin" w:fldLock="1"/>
            </w:r>
            <w:r w:rsidRPr="007D70D0">
              <w:rPr>
                <w:noProof w:val="0"/>
                <w:lang w:val="nl-NL"/>
              </w:rPr>
              <w:instrText xml:space="preserve"> mitVV VVA10FEFE5D8C5D74D9C428C5D70813BA4 \* MERGEFORMAT </w:instrText>
            </w:r>
            <w:r w:rsidRPr="007D70D0">
              <w:rPr>
                <w:noProof w:val="0"/>
                <w:lang w:val="nl-NL"/>
              </w:rPr>
              <w:fldChar w:fldCharType="separate"/>
            </w:r>
            <w:r w:rsidR="00495576" w:rsidRPr="007D70D0">
              <w:rPr>
                <w:bCs/>
                <w:noProof w:val="0"/>
                <w:lang w:val="nl-NL"/>
              </w:rPr>
              <w:t>Service Level Agreement (SLA)</w:t>
            </w:r>
            <w:r w:rsidRPr="007D70D0">
              <w:rPr>
                <w:noProof w:val="0"/>
                <w:lang w:val="nl-NL"/>
              </w:rPr>
              <w:fldChar w:fldCharType="end"/>
            </w:r>
          </w:p>
        </w:tc>
      </w:tr>
    </w:tbl>
    <w:p w14:paraId="71A0E904" w14:textId="77777777" w:rsidR="00917F83" w:rsidRPr="007D70D0" w:rsidRDefault="00917F83" w:rsidP="0053634D"/>
    <w:tbl>
      <w:tblPr>
        <w:tblW w:w="7371" w:type="dxa"/>
        <w:tblLayout w:type="fixed"/>
        <w:tblCellMar>
          <w:left w:w="0" w:type="dxa"/>
          <w:right w:w="0" w:type="dxa"/>
        </w:tblCellMar>
        <w:tblLook w:val="0000" w:firstRow="0" w:lastRow="0" w:firstColumn="0" w:lastColumn="0" w:noHBand="0" w:noVBand="0"/>
      </w:tblPr>
      <w:tblGrid>
        <w:gridCol w:w="7371"/>
      </w:tblGrid>
      <w:tr w:rsidR="00917F83" w:rsidRPr="007D70D0" w14:paraId="4B262770" w14:textId="77777777" w:rsidTr="00F14B09">
        <w:tc>
          <w:tcPr>
            <w:tcW w:w="7371" w:type="dxa"/>
          </w:tcPr>
          <w:p w14:paraId="45182A93" w14:textId="77777777" w:rsidR="00917F83" w:rsidRPr="007D70D0" w:rsidRDefault="00FE5E03" w:rsidP="00F14B09">
            <w:pPr>
              <w:framePr w:hSpace="142" w:wrap="notBeside" w:vAnchor="page" w:hAnchor="page" w:x="2439" w:y="12713" w:anchorLock="1"/>
            </w:pPr>
            <w:r w:rsidRPr="007D70D0">
              <w:t>gemeente Eindhoven</w:t>
            </w:r>
          </w:p>
        </w:tc>
      </w:tr>
      <w:tr w:rsidR="00FE5E03" w:rsidRPr="007D70D0" w14:paraId="1F74286F" w14:textId="77777777" w:rsidTr="00F14B09">
        <w:tc>
          <w:tcPr>
            <w:tcW w:w="7371" w:type="dxa"/>
          </w:tcPr>
          <w:p w14:paraId="11C3CBF5" w14:textId="24DBC84E" w:rsidR="00FE5E03" w:rsidRPr="007D70D0" w:rsidRDefault="00495576" w:rsidP="00014262">
            <w:pPr>
              <w:framePr w:hSpace="142" w:wrap="notBeside" w:vAnchor="page" w:hAnchor="page" w:x="2439" w:y="12713" w:anchorLock="1"/>
            </w:pPr>
            <w:r w:rsidRPr="007D70D0">
              <w:t xml:space="preserve">Informatisering en </w:t>
            </w:r>
            <w:r w:rsidR="00014262" w:rsidRPr="007D70D0">
              <w:t>B</w:t>
            </w:r>
            <w:r w:rsidRPr="007D70D0">
              <w:t xml:space="preserve">eheer, </w:t>
            </w:r>
            <w:r w:rsidR="00014262" w:rsidRPr="007D70D0">
              <w:t>I</w:t>
            </w:r>
            <w:r w:rsidRPr="007D70D0">
              <w:t>nkoop</w:t>
            </w:r>
          </w:p>
        </w:tc>
      </w:tr>
      <w:tr w:rsidR="00FE5E03" w:rsidRPr="007D70D0" w14:paraId="22EEE1F4" w14:textId="77777777" w:rsidTr="00EE3525">
        <w:trPr>
          <w:trHeight w:val="1527"/>
        </w:trPr>
        <w:tc>
          <w:tcPr>
            <w:tcW w:w="7371" w:type="dxa"/>
          </w:tcPr>
          <w:p w14:paraId="463FE72A" w14:textId="68C8521A" w:rsidR="00FE5E03" w:rsidRPr="007D70D0" w:rsidRDefault="00FE5E03" w:rsidP="00FE5E03">
            <w:pPr>
              <w:framePr w:hSpace="142" w:wrap="notBeside" w:vAnchor="page" w:hAnchor="page" w:x="2439" w:y="12713" w:anchorLock="1"/>
            </w:pPr>
            <w:r w:rsidRPr="007D70D0">
              <w:fldChar w:fldCharType="begin"/>
            </w:r>
            <w:r w:rsidRPr="007D70D0">
              <w:instrText xml:space="preserve"> IF "</w:instrText>
            </w:r>
            <w:r w:rsidR="00CF2A5B">
              <w:rPr>
                <w:bCs/>
              </w:rPr>
              <w:fldChar w:fldCharType="begin" w:fldLock="1"/>
            </w:r>
            <w:r w:rsidR="00CF2A5B">
              <w:rPr>
                <w:bCs/>
              </w:rPr>
              <w:instrText xml:space="preserve"> mitVV VV94ADA91A00CF4F4FB7450416A5DA362D \* MERGEFORMAT </w:instrText>
            </w:r>
            <w:r w:rsidR="00CF2A5B">
              <w:rPr>
                <w:bCs/>
              </w:rPr>
              <w:fldChar w:fldCharType="separate"/>
            </w:r>
            <w:r w:rsidR="00495576" w:rsidRPr="007D70D0">
              <w:rPr>
                <w:bCs/>
              </w:rPr>
              <w:instrText>Gewoon</w:instrText>
            </w:r>
            <w:r w:rsidR="00CF2A5B">
              <w:rPr>
                <w:bCs/>
              </w:rPr>
              <w:fldChar w:fldCharType="end"/>
            </w:r>
            <w:r w:rsidRPr="007D70D0">
              <w:instrText>"="Gewoon" "" "</w:instrText>
            </w:r>
            <w:r w:rsidRPr="007D70D0">
              <w:fldChar w:fldCharType="begin"/>
            </w:r>
            <w:r w:rsidRPr="007D70D0">
              <w:instrText xml:space="preserve"> IF </w:instrText>
            </w:r>
            <w:r w:rsidR="00F95262" w:rsidRPr="007D70D0">
              <w:fldChar w:fldCharType="begin" w:fldLock="1"/>
            </w:r>
            <w:r w:rsidR="00F95262" w:rsidRPr="007D70D0">
              <w:instrText xml:space="preserve"> mitVV VV2C0EFF6C8E295A4FA7D2DDC2F2BEAB46 \* MERGEFORMAT </w:instrText>
            </w:r>
            <w:r w:rsidR="00F95262" w:rsidRPr="007D70D0">
              <w:fldChar w:fldCharType="end"/>
            </w:r>
            <w:r w:rsidRPr="007D70D0">
              <w:instrText>="" "</w:instrText>
            </w:r>
            <w:r w:rsidR="00CF2A5B">
              <w:rPr>
                <w:bCs/>
              </w:rPr>
              <w:fldChar w:fldCharType="begin" w:fldLock="1"/>
            </w:r>
            <w:r w:rsidR="00CF2A5B">
              <w:rPr>
                <w:bCs/>
              </w:rPr>
              <w:instrText xml:space="preserve"> mitVV VV54AC4E76C55C7F48B5A24452F8587BF8 \sa \* MERGEFORMAT </w:instrText>
            </w:r>
            <w:r w:rsidR="00CF2A5B">
              <w:rPr>
                <w:bCs/>
              </w:rPr>
              <w:fldChar w:fldCharType="separate"/>
            </w:r>
            <w:r w:rsidR="00495576" w:rsidRPr="007D70D0">
              <w:rPr>
                <w:bCs/>
              </w:rPr>
              <w:instrText xml:space="preserve">Mieke </w:instrText>
            </w:r>
            <w:r w:rsidR="00CF2A5B">
              <w:rPr>
                <w:bCs/>
              </w:rPr>
              <w:fldChar w:fldCharType="end"/>
            </w:r>
            <w:r w:rsidR="00CF2A5B">
              <w:rPr>
                <w:bCs/>
              </w:rPr>
              <w:fldChar w:fldCharType="begin" w:fldLock="1"/>
            </w:r>
            <w:r w:rsidR="00CF2A5B">
              <w:rPr>
                <w:bCs/>
              </w:rPr>
              <w:instrText xml:space="preserve"> mitVV VV2ADBA4EA61136943A6417E637744EBB5 \sa \* MERGEFORMAT </w:instrText>
            </w:r>
            <w:r w:rsidR="00CF2A5B">
              <w:rPr>
                <w:bCs/>
              </w:rPr>
              <w:fldChar w:fldCharType="separate"/>
            </w:r>
            <w:r w:rsidR="00495576" w:rsidRPr="007D70D0">
              <w:rPr>
                <w:bCs/>
              </w:rPr>
              <w:instrText xml:space="preserve">van de </w:instrText>
            </w:r>
            <w:r w:rsidR="00CF2A5B">
              <w:rPr>
                <w:bCs/>
              </w:rPr>
              <w:fldChar w:fldCharType="end"/>
            </w:r>
            <w:r w:rsidR="00CF2A5B">
              <w:rPr>
                <w:bCs/>
              </w:rPr>
              <w:fldChar w:fldCharType="begin" w:fldLock="1"/>
            </w:r>
            <w:r w:rsidR="00CF2A5B">
              <w:rPr>
                <w:bCs/>
              </w:rPr>
              <w:instrText xml:space="preserve"> mitVV VV6A9B94630142C145908BE05DF7E845FF \* MERGEFORMAT </w:instrText>
            </w:r>
            <w:r w:rsidR="00CF2A5B">
              <w:rPr>
                <w:bCs/>
              </w:rPr>
              <w:fldChar w:fldCharType="separate"/>
            </w:r>
            <w:r w:rsidR="00495576" w:rsidRPr="007D70D0">
              <w:rPr>
                <w:bCs/>
              </w:rPr>
              <w:instrText>Weijer-Koolen</w:instrText>
            </w:r>
            <w:r w:rsidR="00CF2A5B">
              <w:rPr>
                <w:bCs/>
              </w:rPr>
              <w:fldChar w:fldCharType="end"/>
            </w:r>
            <w:r w:rsidRPr="007D70D0">
              <w:instrText>" "</w:instrText>
            </w:r>
            <w:r w:rsidR="00F95262" w:rsidRPr="007D70D0">
              <w:fldChar w:fldCharType="begin" w:fldLock="1"/>
            </w:r>
            <w:r w:rsidR="00F95262" w:rsidRPr="007D70D0">
              <w:instrText xml:space="preserve"> mitVV VV2C0EFF6C8E295A4FA7D2DDC2F2BEAB46 \* MERGEFORMAT </w:instrText>
            </w:r>
            <w:r w:rsidR="00F95262" w:rsidRPr="007D70D0">
              <w:fldChar w:fldCharType="end"/>
            </w:r>
            <w:r w:rsidRPr="007D70D0">
              <w:instrText xml:space="preserve">" </w:instrText>
            </w:r>
            <w:r w:rsidRPr="007D70D0">
              <w:fldChar w:fldCharType="separate"/>
            </w:r>
            <w:r w:rsidR="003B554C" w:rsidRPr="007D70D0">
              <w:rPr>
                <w:bCs/>
              </w:rPr>
              <w:instrText>NaamMedewerkerAfwijkend</w:instrText>
            </w:r>
            <w:r w:rsidRPr="007D70D0">
              <w:fldChar w:fldCharType="end"/>
            </w:r>
          </w:p>
          <w:p w14:paraId="1C9422FB" w14:textId="468A0DF9" w:rsidR="00FE5E03" w:rsidRPr="007D70D0" w:rsidRDefault="00FE5E03" w:rsidP="00FE5E03">
            <w:pPr>
              <w:framePr w:hSpace="142" w:wrap="notBeside" w:vAnchor="page" w:hAnchor="page" w:x="2439" w:y="12713" w:anchorLock="1"/>
            </w:pPr>
            <w:r w:rsidRPr="007D70D0">
              <w:instrText xml:space="preserve">" </w:instrText>
            </w:r>
            <w:r w:rsidRPr="007D70D0">
              <w:fldChar w:fldCharType="end"/>
            </w:r>
            <w:r w:rsidRPr="007D70D0">
              <w:fldChar w:fldCharType="begin"/>
            </w:r>
            <w:r w:rsidRPr="007D70D0">
              <w:instrText xml:space="preserve"> IF </w:instrText>
            </w:r>
            <w:r w:rsidR="00CF2A5B">
              <w:rPr>
                <w:bCs/>
              </w:rPr>
              <w:fldChar w:fldCharType="begin" w:fldLock="1"/>
            </w:r>
            <w:r w:rsidR="00CF2A5B">
              <w:rPr>
                <w:bCs/>
              </w:rPr>
              <w:instrText xml:space="preserve"> mitVV VV94ADA91A00CF4F4FB7450416A5DA362D \* MERGEFORMAT </w:instrText>
            </w:r>
            <w:r w:rsidR="00CF2A5B">
              <w:rPr>
                <w:bCs/>
              </w:rPr>
              <w:fldChar w:fldCharType="separate"/>
            </w:r>
            <w:r w:rsidR="00495576" w:rsidRPr="007D70D0">
              <w:rPr>
                <w:bCs/>
              </w:rPr>
              <w:instrText>Gewoon</w:instrText>
            </w:r>
            <w:r w:rsidR="00CF2A5B">
              <w:rPr>
                <w:bCs/>
              </w:rPr>
              <w:fldChar w:fldCharType="end"/>
            </w:r>
            <w:r w:rsidRPr="007D70D0">
              <w:instrText xml:space="preserve">="Gewoon" "" "Versie </w:instrText>
            </w:r>
            <w:r w:rsidR="00F95262" w:rsidRPr="007D70D0">
              <w:fldChar w:fldCharType="begin" w:fldLock="1"/>
            </w:r>
            <w:r w:rsidR="00F95262" w:rsidRPr="007D70D0">
              <w:instrText xml:space="preserve"> mitVV VVA88D491B7230D44E8835908177725B3A \* MERGEFORMAT </w:instrText>
            </w:r>
            <w:r w:rsidR="00F95262" w:rsidRPr="007D70D0">
              <w:fldChar w:fldCharType="end"/>
            </w:r>
          </w:p>
          <w:p w14:paraId="7A0EC029" w14:textId="5559011E" w:rsidR="00FE5E03" w:rsidRPr="007D70D0" w:rsidRDefault="00FE5E03" w:rsidP="00E83BE9">
            <w:pPr>
              <w:framePr w:hSpace="142" w:wrap="notBeside" w:vAnchor="page" w:hAnchor="page" w:x="2439" w:y="12713" w:anchorLock="1"/>
            </w:pPr>
            <w:r w:rsidRPr="007D70D0">
              <w:instrText xml:space="preserve">" </w:instrText>
            </w:r>
            <w:r w:rsidRPr="007D70D0">
              <w:fldChar w:fldCharType="end"/>
            </w:r>
            <w:r w:rsidR="00097B68" w:rsidRPr="007D70D0">
              <w:fldChar w:fldCharType="begin" w:fldLock="1"/>
            </w:r>
            <w:r w:rsidR="00097B68" w:rsidRPr="007D70D0">
              <w:instrText xml:space="preserve"> mitVV VVE389B2D337822E4BA1BD2294C7A4F986 \ea  \* MERGEFORMAT </w:instrText>
            </w:r>
            <w:r w:rsidR="00097B68" w:rsidRPr="007D70D0">
              <w:fldChar w:fldCharType="end"/>
            </w:r>
            <w:r w:rsidR="00515A9B">
              <w:t>oktober</w:t>
            </w:r>
            <w:r w:rsidR="00E83BE9">
              <w:t xml:space="preserve"> </w:t>
            </w:r>
            <w:r w:rsidR="00186677" w:rsidRPr="007D70D0">
              <w:t xml:space="preserve"> </w:t>
            </w:r>
            <w:r w:rsidR="00495576" w:rsidRPr="007D70D0">
              <w:t>201</w:t>
            </w:r>
            <w:r w:rsidR="00186677" w:rsidRPr="007D70D0">
              <w:t>9</w:t>
            </w:r>
          </w:p>
        </w:tc>
      </w:tr>
      <w:tr w:rsidR="00FE5E03" w:rsidRPr="007D70D0" w14:paraId="75A662F6" w14:textId="77777777" w:rsidTr="00F14B09">
        <w:tc>
          <w:tcPr>
            <w:tcW w:w="7371" w:type="dxa"/>
          </w:tcPr>
          <w:p w14:paraId="415F0743" w14:textId="77777777" w:rsidR="00FE5E03" w:rsidRPr="007D70D0" w:rsidRDefault="00FE5E03" w:rsidP="00FE5E03">
            <w:pPr>
              <w:framePr w:hSpace="142" w:wrap="notBeside" w:vAnchor="page" w:hAnchor="page" w:x="2439" w:y="12713" w:anchorLock="1"/>
            </w:pPr>
          </w:p>
        </w:tc>
      </w:tr>
    </w:tbl>
    <w:p w14:paraId="0B2F7E77" w14:textId="77777777" w:rsidR="00BD0943" w:rsidRPr="007D70D0" w:rsidRDefault="00BD0943" w:rsidP="0053634D"/>
    <w:p w14:paraId="381361E3" w14:textId="77777777" w:rsidR="00BD0943" w:rsidRPr="007D70D0" w:rsidRDefault="00BD0943" w:rsidP="0053634D"/>
    <w:p w14:paraId="5A9F2651" w14:textId="77777777" w:rsidR="0079134A" w:rsidRPr="007D70D0" w:rsidRDefault="0079134A" w:rsidP="00BD0943">
      <w:pPr>
        <w:pStyle w:val="opsomStreepje"/>
        <w:numPr>
          <w:ilvl w:val="0"/>
          <w:numId w:val="0"/>
        </w:numPr>
        <w:ind w:left="284" w:hanging="284"/>
      </w:pPr>
    </w:p>
    <w:p w14:paraId="2B8A610C" w14:textId="77777777" w:rsidR="00917F83" w:rsidRPr="007D70D0" w:rsidRDefault="00917F83" w:rsidP="0053634D">
      <w:pPr>
        <w:pStyle w:val="Inhoudsopgavekop"/>
      </w:pPr>
      <w:bookmarkStart w:id="0" w:name="_Toc355794006"/>
      <w:bookmarkStart w:id="1" w:name="_Toc35344851"/>
      <w:r w:rsidRPr="007D70D0">
        <w:t>Colofon</w:t>
      </w:r>
      <w:bookmarkEnd w:id="0"/>
      <w:bookmarkEnd w:id="1"/>
    </w:p>
    <w:p w14:paraId="76B9C1ED" w14:textId="77777777" w:rsidR="00690E5A" w:rsidRPr="007D70D0" w:rsidRDefault="00690E5A" w:rsidP="00690E5A"/>
    <w:p w14:paraId="011EF610" w14:textId="77777777" w:rsidR="00D8734F" w:rsidRDefault="00D8734F" w:rsidP="00917F83">
      <w:pPr>
        <w:pStyle w:val="Colofonkopje"/>
      </w:pPr>
    </w:p>
    <w:p w14:paraId="1BD27365" w14:textId="77777777" w:rsidR="00D8734F" w:rsidRDefault="00D8734F" w:rsidP="00917F83">
      <w:pPr>
        <w:pStyle w:val="Colofonkopje"/>
      </w:pPr>
    </w:p>
    <w:p w14:paraId="73A1AA47" w14:textId="77777777" w:rsidR="00D8734F" w:rsidRDefault="00D8734F" w:rsidP="00917F83">
      <w:pPr>
        <w:pStyle w:val="Colofonkopje"/>
      </w:pPr>
    </w:p>
    <w:p w14:paraId="1C0E612A" w14:textId="77777777" w:rsidR="00D8734F" w:rsidRDefault="00D8734F" w:rsidP="00917F83">
      <w:pPr>
        <w:pStyle w:val="Colofonkopje"/>
      </w:pPr>
    </w:p>
    <w:p w14:paraId="6EB251C3" w14:textId="77777777" w:rsidR="00D8734F" w:rsidRDefault="00D8734F" w:rsidP="00917F83">
      <w:pPr>
        <w:pStyle w:val="Colofonkopje"/>
      </w:pPr>
    </w:p>
    <w:p w14:paraId="4F51A69F" w14:textId="77777777" w:rsidR="00917F83" w:rsidRPr="007D70D0" w:rsidRDefault="00917F83" w:rsidP="00917F83">
      <w:pPr>
        <w:pStyle w:val="Colofonkopje"/>
      </w:pPr>
      <w:r w:rsidRPr="007D70D0">
        <w:t>Uitgave</w:t>
      </w:r>
    </w:p>
    <w:p w14:paraId="0A71EF9E" w14:textId="77777777" w:rsidR="00917F83" w:rsidRPr="007D70D0" w:rsidRDefault="00917F83" w:rsidP="00F12845">
      <w:r w:rsidRPr="007D70D0">
        <w:t>Gemeente Eindhoven</w:t>
      </w:r>
    </w:p>
    <w:p w14:paraId="5002294F" w14:textId="1EA0140E" w:rsidR="00917F83" w:rsidRPr="007D70D0" w:rsidRDefault="00495576" w:rsidP="00F12845">
      <w:r w:rsidRPr="007D70D0">
        <w:t xml:space="preserve">Informatisering en </w:t>
      </w:r>
      <w:r w:rsidR="00014262" w:rsidRPr="007D70D0">
        <w:t>B</w:t>
      </w:r>
      <w:r w:rsidRPr="007D70D0">
        <w:t>eheer</w:t>
      </w:r>
      <w:r w:rsidR="007258D5" w:rsidRPr="007D70D0">
        <w:t xml:space="preserve">, </w:t>
      </w:r>
      <w:r w:rsidR="00CF2A5B">
        <w:rPr>
          <w:bCs/>
        </w:rPr>
        <w:fldChar w:fldCharType="begin" w:fldLock="1"/>
      </w:r>
      <w:r w:rsidR="00CF2A5B">
        <w:rPr>
          <w:bCs/>
        </w:rPr>
        <w:instrText xml:space="preserve"> mitVV VV509FF2DE2B81E6468BC5F798B27E724E \* MERGEFORMAT </w:instrText>
      </w:r>
      <w:r w:rsidR="00CF2A5B">
        <w:rPr>
          <w:bCs/>
        </w:rPr>
        <w:fldChar w:fldCharType="separate"/>
      </w:r>
      <w:r w:rsidRPr="007D70D0">
        <w:rPr>
          <w:bCs/>
        </w:rPr>
        <w:t>Inkoop</w:t>
      </w:r>
      <w:r w:rsidR="00CF2A5B">
        <w:rPr>
          <w:bCs/>
        </w:rPr>
        <w:fldChar w:fldCharType="end"/>
      </w:r>
    </w:p>
    <w:p w14:paraId="7DF79C47" w14:textId="77777777" w:rsidR="00917F83" w:rsidRPr="007D70D0" w:rsidRDefault="00917F83" w:rsidP="00917F83">
      <w:pPr>
        <w:pStyle w:val="Colofontekst"/>
      </w:pPr>
    </w:p>
    <w:p w14:paraId="1F33552B" w14:textId="77777777" w:rsidR="00917F83" w:rsidRPr="007D70D0" w:rsidRDefault="00917F83" w:rsidP="00917F83">
      <w:pPr>
        <w:pStyle w:val="Colofonkopje"/>
      </w:pPr>
      <w:r w:rsidRPr="007D70D0">
        <w:t>Datum</w:t>
      </w:r>
    </w:p>
    <w:p w14:paraId="1A69298C" w14:textId="443732AD" w:rsidR="00917F83" w:rsidRPr="007D70D0" w:rsidRDefault="00515A9B" w:rsidP="00917F83">
      <w:pPr>
        <w:pStyle w:val="Colofontekst"/>
      </w:pPr>
      <w:r>
        <w:t>oktober</w:t>
      </w:r>
      <w:r w:rsidR="00186677" w:rsidRPr="007D70D0">
        <w:t xml:space="preserve"> 2019</w:t>
      </w:r>
    </w:p>
    <w:p w14:paraId="7D231A3B" w14:textId="77777777" w:rsidR="00495576" w:rsidRPr="007D70D0" w:rsidRDefault="00495576" w:rsidP="00917F83">
      <w:pPr>
        <w:pStyle w:val="Colofontekst"/>
      </w:pPr>
    </w:p>
    <w:p w14:paraId="42B355D2" w14:textId="77777777" w:rsidR="00A07B45" w:rsidRPr="007D70D0" w:rsidRDefault="00A07B45" w:rsidP="00FE3EA9">
      <w:pPr>
        <w:pStyle w:val="Lijstopsomteken"/>
        <w:numPr>
          <w:ilvl w:val="0"/>
          <w:numId w:val="0"/>
        </w:numPr>
      </w:pPr>
    </w:p>
    <w:p w14:paraId="08C695BD" w14:textId="77777777" w:rsidR="00FE3EA9" w:rsidRPr="007D70D0" w:rsidRDefault="00FE3EA9" w:rsidP="00FE3EA9">
      <w:pPr>
        <w:pStyle w:val="Lijstopsomteken"/>
        <w:numPr>
          <w:ilvl w:val="0"/>
          <w:numId w:val="0"/>
        </w:numPr>
      </w:pPr>
    </w:p>
    <w:p w14:paraId="3B79BBD2" w14:textId="77777777" w:rsidR="005E60CC" w:rsidRPr="007D70D0" w:rsidRDefault="005E60CC" w:rsidP="005E60CC"/>
    <w:p w14:paraId="2311B6A6" w14:textId="77777777" w:rsidR="00917F83" w:rsidRPr="007D70D0" w:rsidRDefault="00917F83" w:rsidP="00C91D53">
      <w:pPr>
        <w:pStyle w:val="Inhoudsopgavekop"/>
      </w:pPr>
      <w:bookmarkStart w:id="2" w:name="_Toc355794007"/>
      <w:bookmarkStart w:id="3" w:name="_Toc35344852"/>
      <w:r w:rsidRPr="007D70D0">
        <w:t>Inhoudsopgave</w:t>
      </w:r>
      <w:bookmarkEnd w:id="2"/>
      <w:bookmarkEnd w:id="3"/>
    </w:p>
    <w:p w14:paraId="7998BB5E" w14:textId="77777777" w:rsidR="00F232FD" w:rsidRPr="007D70D0" w:rsidRDefault="00F232FD" w:rsidP="00F232FD"/>
    <w:p w14:paraId="62A3E91C" w14:textId="6279362C" w:rsidR="00CF2A5B" w:rsidRDefault="00AC45A1">
      <w:pPr>
        <w:pStyle w:val="Inhopg4"/>
        <w:rPr>
          <w:rFonts w:asciiTheme="minorHAnsi" w:eastAsiaTheme="minorEastAsia" w:hAnsiTheme="minorHAnsi" w:cstheme="minorBidi"/>
          <w:b w:val="0"/>
          <w:sz w:val="22"/>
          <w:szCs w:val="22"/>
          <w:lang w:eastAsia="nl-NL"/>
        </w:rPr>
      </w:pPr>
      <w:r w:rsidRPr="007D70D0">
        <w:rPr>
          <w:b w:val="0"/>
          <w:noProof w:val="0"/>
        </w:rPr>
        <w:fldChar w:fldCharType="begin"/>
      </w:r>
      <w:r w:rsidRPr="007D70D0">
        <w:rPr>
          <w:b w:val="0"/>
          <w:noProof w:val="0"/>
        </w:rPr>
        <w:instrText xml:space="preserve"> TOC \o "1-3" \t "Inhoudsopgavekop;4;OpsommingNummer;6" </w:instrText>
      </w:r>
      <w:r w:rsidRPr="007D70D0">
        <w:rPr>
          <w:b w:val="0"/>
          <w:noProof w:val="0"/>
        </w:rPr>
        <w:fldChar w:fldCharType="separate"/>
      </w:r>
      <w:r w:rsidR="00CF2A5B">
        <w:t>Colofon</w:t>
      </w:r>
      <w:r w:rsidR="00CF2A5B">
        <w:tab/>
      </w:r>
      <w:r w:rsidR="00CF2A5B">
        <w:fldChar w:fldCharType="begin"/>
      </w:r>
      <w:r w:rsidR="00CF2A5B">
        <w:instrText xml:space="preserve"> PAGEREF _Toc35344851 \h </w:instrText>
      </w:r>
      <w:r w:rsidR="00CF2A5B">
        <w:fldChar w:fldCharType="separate"/>
      </w:r>
      <w:r w:rsidR="00CF2A5B">
        <w:t>1</w:t>
      </w:r>
      <w:r w:rsidR="00CF2A5B">
        <w:fldChar w:fldCharType="end"/>
      </w:r>
    </w:p>
    <w:p w14:paraId="4532D068" w14:textId="06B59564" w:rsidR="00CF2A5B" w:rsidRDefault="00CF2A5B">
      <w:pPr>
        <w:pStyle w:val="Inhopg4"/>
        <w:rPr>
          <w:rFonts w:asciiTheme="minorHAnsi" w:eastAsiaTheme="minorEastAsia" w:hAnsiTheme="minorHAnsi" w:cstheme="minorBidi"/>
          <w:b w:val="0"/>
          <w:sz w:val="22"/>
          <w:szCs w:val="22"/>
          <w:lang w:eastAsia="nl-NL"/>
        </w:rPr>
      </w:pPr>
      <w:r>
        <w:t>Inhoudsopgave</w:t>
      </w:r>
      <w:r>
        <w:tab/>
      </w:r>
      <w:r>
        <w:fldChar w:fldCharType="begin"/>
      </w:r>
      <w:r>
        <w:instrText xml:space="preserve"> PAGEREF _Toc35344852 \h </w:instrText>
      </w:r>
      <w:r>
        <w:fldChar w:fldCharType="separate"/>
      </w:r>
      <w:r>
        <w:t>2</w:t>
      </w:r>
      <w:r>
        <w:fldChar w:fldCharType="end"/>
      </w:r>
    </w:p>
    <w:p w14:paraId="4971FB93" w14:textId="779A53A2" w:rsidR="00CF2A5B" w:rsidRDefault="00CF2A5B">
      <w:pPr>
        <w:pStyle w:val="Inhopg1"/>
        <w:tabs>
          <w:tab w:val="left" w:pos="851"/>
        </w:tabs>
        <w:rPr>
          <w:rFonts w:asciiTheme="minorHAnsi" w:eastAsiaTheme="minorEastAsia" w:hAnsiTheme="minorHAnsi" w:cstheme="minorBidi"/>
          <w:b w:val="0"/>
          <w:noProof/>
          <w:sz w:val="22"/>
          <w:szCs w:val="22"/>
          <w:lang w:eastAsia="nl-NL"/>
        </w:rPr>
      </w:pPr>
      <w:r>
        <w:rPr>
          <w:noProof/>
        </w:rPr>
        <w:t>1</w:t>
      </w:r>
      <w:r>
        <w:rPr>
          <w:rFonts w:asciiTheme="minorHAnsi" w:eastAsiaTheme="minorEastAsia" w:hAnsiTheme="minorHAnsi" w:cstheme="minorBidi"/>
          <w:b w:val="0"/>
          <w:noProof/>
          <w:sz w:val="22"/>
          <w:szCs w:val="22"/>
          <w:lang w:eastAsia="nl-NL"/>
        </w:rPr>
        <w:tab/>
      </w:r>
      <w:r>
        <w:rPr>
          <w:noProof/>
        </w:rPr>
        <w:t>Inleiding</w:t>
      </w:r>
      <w:r>
        <w:rPr>
          <w:noProof/>
        </w:rPr>
        <w:tab/>
      </w:r>
      <w:r>
        <w:rPr>
          <w:noProof/>
        </w:rPr>
        <w:fldChar w:fldCharType="begin"/>
      </w:r>
      <w:r>
        <w:rPr>
          <w:noProof/>
        </w:rPr>
        <w:instrText xml:space="preserve"> PAGEREF _Toc35344853 \h </w:instrText>
      </w:r>
      <w:r>
        <w:rPr>
          <w:noProof/>
        </w:rPr>
      </w:r>
      <w:r>
        <w:rPr>
          <w:noProof/>
        </w:rPr>
        <w:fldChar w:fldCharType="separate"/>
      </w:r>
      <w:r>
        <w:rPr>
          <w:noProof/>
        </w:rPr>
        <w:t>3</w:t>
      </w:r>
      <w:r>
        <w:rPr>
          <w:noProof/>
        </w:rPr>
        <w:fldChar w:fldCharType="end"/>
      </w:r>
    </w:p>
    <w:p w14:paraId="34CD0F6B" w14:textId="413360A9" w:rsidR="00CF2A5B" w:rsidRDefault="00CF2A5B">
      <w:pPr>
        <w:pStyle w:val="Inhopg2"/>
        <w:tabs>
          <w:tab w:val="left" w:pos="851"/>
        </w:tabs>
        <w:rPr>
          <w:rFonts w:asciiTheme="minorHAnsi" w:eastAsiaTheme="minorEastAsia" w:hAnsiTheme="minorHAnsi" w:cstheme="minorBidi"/>
          <w:noProof/>
          <w:sz w:val="22"/>
          <w:szCs w:val="22"/>
          <w:lang w:eastAsia="nl-NL"/>
        </w:rPr>
      </w:pPr>
      <w:r>
        <w:rPr>
          <w:noProof/>
        </w:rPr>
        <w:t>1.1</w:t>
      </w:r>
      <w:r>
        <w:rPr>
          <w:rFonts w:asciiTheme="minorHAnsi" w:eastAsiaTheme="minorEastAsia" w:hAnsiTheme="minorHAnsi" w:cstheme="minorBidi"/>
          <w:noProof/>
          <w:sz w:val="22"/>
          <w:szCs w:val="22"/>
          <w:lang w:eastAsia="nl-NL"/>
        </w:rPr>
        <w:tab/>
      </w:r>
      <w:r>
        <w:rPr>
          <w:noProof/>
        </w:rPr>
        <w:t>Doelstelling</w:t>
      </w:r>
      <w:r>
        <w:rPr>
          <w:noProof/>
        </w:rPr>
        <w:tab/>
      </w:r>
      <w:r>
        <w:rPr>
          <w:noProof/>
        </w:rPr>
        <w:fldChar w:fldCharType="begin"/>
      </w:r>
      <w:r>
        <w:rPr>
          <w:noProof/>
        </w:rPr>
        <w:instrText xml:space="preserve"> PAGEREF _Toc35344854 \h </w:instrText>
      </w:r>
      <w:r>
        <w:rPr>
          <w:noProof/>
        </w:rPr>
      </w:r>
      <w:r>
        <w:rPr>
          <w:noProof/>
        </w:rPr>
        <w:fldChar w:fldCharType="separate"/>
      </w:r>
      <w:r>
        <w:rPr>
          <w:noProof/>
        </w:rPr>
        <w:t>3</w:t>
      </w:r>
      <w:r>
        <w:rPr>
          <w:noProof/>
        </w:rPr>
        <w:fldChar w:fldCharType="end"/>
      </w:r>
    </w:p>
    <w:p w14:paraId="39D54D9E" w14:textId="3AE750CD" w:rsidR="00CF2A5B" w:rsidRDefault="00CF2A5B">
      <w:pPr>
        <w:pStyle w:val="Inhopg2"/>
        <w:tabs>
          <w:tab w:val="left" w:pos="851"/>
        </w:tabs>
        <w:rPr>
          <w:rFonts w:asciiTheme="minorHAnsi" w:eastAsiaTheme="minorEastAsia" w:hAnsiTheme="minorHAnsi" w:cstheme="minorBidi"/>
          <w:noProof/>
          <w:sz w:val="22"/>
          <w:szCs w:val="22"/>
          <w:lang w:eastAsia="nl-NL"/>
        </w:rPr>
      </w:pPr>
      <w:r>
        <w:rPr>
          <w:noProof/>
        </w:rPr>
        <w:t>1.2</w:t>
      </w:r>
      <w:r>
        <w:rPr>
          <w:rFonts w:asciiTheme="minorHAnsi" w:eastAsiaTheme="minorEastAsia" w:hAnsiTheme="minorHAnsi" w:cstheme="minorBidi"/>
          <w:noProof/>
          <w:sz w:val="22"/>
          <w:szCs w:val="22"/>
          <w:lang w:eastAsia="nl-NL"/>
        </w:rPr>
        <w:tab/>
      </w:r>
      <w:r>
        <w:rPr>
          <w:noProof/>
        </w:rPr>
        <w:t>SLA</w:t>
      </w:r>
      <w:r>
        <w:rPr>
          <w:noProof/>
        </w:rPr>
        <w:tab/>
      </w:r>
      <w:r>
        <w:rPr>
          <w:noProof/>
        </w:rPr>
        <w:fldChar w:fldCharType="begin"/>
      </w:r>
      <w:r>
        <w:rPr>
          <w:noProof/>
        </w:rPr>
        <w:instrText xml:space="preserve"> PAGEREF _Toc35344855 \h </w:instrText>
      </w:r>
      <w:r>
        <w:rPr>
          <w:noProof/>
        </w:rPr>
      </w:r>
      <w:r>
        <w:rPr>
          <w:noProof/>
        </w:rPr>
        <w:fldChar w:fldCharType="separate"/>
      </w:r>
      <w:r>
        <w:rPr>
          <w:noProof/>
        </w:rPr>
        <w:t>3</w:t>
      </w:r>
      <w:r>
        <w:rPr>
          <w:noProof/>
        </w:rPr>
        <w:fldChar w:fldCharType="end"/>
      </w:r>
    </w:p>
    <w:p w14:paraId="470F86C2" w14:textId="3DBA3B21" w:rsidR="00CF2A5B" w:rsidRDefault="00CF2A5B">
      <w:pPr>
        <w:pStyle w:val="Inhopg2"/>
        <w:tabs>
          <w:tab w:val="left" w:pos="851"/>
        </w:tabs>
        <w:rPr>
          <w:rFonts w:asciiTheme="minorHAnsi" w:eastAsiaTheme="minorEastAsia" w:hAnsiTheme="minorHAnsi" w:cstheme="minorBidi"/>
          <w:noProof/>
          <w:sz w:val="22"/>
          <w:szCs w:val="22"/>
          <w:lang w:eastAsia="nl-NL"/>
        </w:rPr>
      </w:pPr>
      <w:r>
        <w:rPr>
          <w:noProof/>
        </w:rPr>
        <w:t>1.3</w:t>
      </w:r>
      <w:r>
        <w:rPr>
          <w:rFonts w:asciiTheme="minorHAnsi" w:eastAsiaTheme="minorEastAsia" w:hAnsiTheme="minorHAnsi" w:cstheme="minorBidi"/>
          <w:noProof/>
          <w:sz w:val="22"/>
          <w:szCs w:val="22"/>
          <w:lang w:eastAsia="nl-NL"/>
        </w:rPr>
        <w:tab/>
      </w:r>
      <w:r>
        <w:rPr>
          <w:noProof/>
        </w:rPr>
        <w:t>Leeswijzer</w:t>
      </w:r>
      <w:r>
        <w:rPr>
          <w:noProof/>
        </w:rPr>
        <w:tab/>
      </w:r>
      <w:r>
        <w:rPr>
          <w:noProof/>
        </w:rPr>
        <w:fldChar w:fldCharType="begin"/>
      </w:r>
      <w:r>
        <w:rPr>
          <w:noProof/>
        </w:rPr>
        <w:instrText xml:space="preserve"> PAGEREF _Toc35344856 \h </w:instrText>
      </w:r>
      <w:r>
        <w:rPr>
          <w:noProof/>
        </w:rPr>
      </w:r>
      <w:r>
        <w:rPr>
          <w:noProof/>
        </w:rPr>
        <w:fldChar w:fldCharType="separate"/>
      </w:r>
      <w:r>
        <w:rPr>
          <w:noProof/>
        </w:rPr>
        <w:t>3</w:t>
      </w:r>
      <w:r>
        <w:rPr>
          <w:noProof/>
        </w:rPr>
        <w:fldChar w:fldCharType="end"/>
      </w:r>
    </w:p>
    <w:p w14:paraId="39B18A95" w14:textId="0BD85F8E" w:rsidR="00CF2A5B" w:rsidRDefault="00CF2A5B">
      <w:pPr>
        <w:pStyle w:val="Inhopg2"/>
        <w:tabs>
          <w:tab w:val="left" w:pos="851"/>
        </w:tabs>
        <w:rPr>
          <w:rFonts w:asciiTheme="minorHAnsi" w:eastAsiaTheme="minorEastAsia" w:hAnsiTheme="minorHAnsi" w:cstheme="minorBidi"/>
          <w:noProof/>
          <w:sz w:val="22"/>
          <w:szCs w:val="22"/>
          <w:lang w:eastAsia="nl-NL"/>
        </w:rPr>
      </w:pPr>
      <w:r>
        <w:rPr>
          <w:noProof/>
        </w:rPr>
        <w:t>1.4</w:t>
      </w:r>
      <w:r>
        <w:rPr>
          <w:rFonts w:asciiTheme="minorHAnsi" w:eastAsiaTheme="minorEastAsia" w:hAnsiTheme="minorHAnsi" w:cstheme="minorBidi"/>
          <w:noProof/>
          <w:sz w:val="22"/>
          <w:szCs w:val="22"/>
          <w:lang w:eastAsia="nl-NL"/>
        </w:rPr>
        <w:tab/>
      </w:r>
      <w:r>
        <w:rPr>
          <w:noProof/>
        </w:rPr>
        <w:t>Scope SLA</w:t>
      </w:r>
      <w:r>
        <w:rPr>
          <w:noProof/>
        </w:rPr>
        <w:tab/>
      </w:r>
      <w:r>
        <w:rPr>
          <w:noProof/>
        </w:rPr>
        <w:fldChar w:fldCharType="begin"/>
      </w:r>
      <w:r>
        <w:rPr>
          <w:noProof/>
        </w:rPr>
        <w:instrText xml:space="preserve"> PAGEREF _Toc35344857 \h </w:instrText>
      </w:r>
      <w:r>
        <w:rPr>
          <w:noProof/>
        </w:rPr>
      </w:r>
      <w:r>
        <w:rPr>
          <w:noProof/>
        </w:rPr>
        <w:fldChar w:fldCharType="separate"/>
      </w:r>
      <w:r>
        <w:rPr>
          <w:noProof/>
        </w:rPr>
        <w:t>4</w:t>
      </w:r>
      <w:r>
        <w:rPr>
          <w:noProof/>
        </w:rPr>
        <w:fldChar w:fldCharType="end"/>
      </w:r>
    </w:p>
    <w:p w14:paraId="6B1E4241" w14:textId="7D12097A" w:rsidR="00CF2A5B" w:rsidRDefault="00CF2A5B">
      <w:pPr>
        <w:pStyle w:val="Inhopg1"/>
        <w:tabs>
          <w:tab w:val="left" w:pos="851"/>
        </w:tabs>
        <w:rPr>
          <w:rFonts w:asciiTheme="minorHAnsi" w:eastAsiaTheme="minorEastAsia" w:hAnsiTheme="minorHAnsi" w:cstheme="minorBidi"/>
          <w:b w:val="0"/>
          <w:noProof/>
          <w:sz w:val="22"/>
          <w:szCs w:val="22"/>
          <w:lang w:eastAsia="nl-NL"/>
        </w:rPr>
      </w:pPr>
      <w:r>
        <w:rPr>
          <w:noProof/>
        </w:rPr>
        <w:t>2</w:t>
      </w:r>
      <w:r>
        <w:rPr>
          <w:rFonts w:asciiTheme="minorHAnsi" w:eastAsiaTheme="minorEastAsia" w:hAnsiTheme="minorHAnsi" w:cstheme="minorBidi"/>
          <w:b w:val="0"/>
          <w:noProof/>
          <w:sz w:val="22"/>
          <w:szCs w:val="22"/>
          <w:lang w:eastAsia="nl-NL"/>
        </w:rPr>
        <w:tab/>
      </w:r>
      <w:r>
        <w:rPr>
          <w:noProof/>
        </w:rPr>
        <w:t>Algemene services en diensten</w:t>
      </w:r>
      <w:r>
        <w:rPr>
          <w:noProof/>
        </w:rPr>
        <w:tab/>
      </w:r>
      <w:r>
        <w:rPr>
          <w:noProof/>
        </w:rPr>
        <w:fldChar w:fldCharType="begin"/>
      </w:r>
      <w:r>
        <w:rPr>
          <w:noProof/>
        </w:rPr>
        <w:instrText xml:space="preserve"> PAGEREF _Toc35344858 \h </w:instrText>
      </w:r>
      <w:r>
        <w:rPr>
          <w:noProof/>
        </w:rPr>
      </w:r>
      <w:r>
        <w:rPr>
          <w:noProof/>
        </w:rPr>
        <w:fldChar w:fldCharType="separate"/>
      </w:r>
      <w:r>
        <w:rPr>
          <w:noProof/>
        </w:rPr>
        <w:t>5</w:t>
      </w:r>
      <w:r>
        <w:rPr>
          <w:noProof/>
        </w:rPr>
        <w:fldChar w:fldCharType="end"/>
      </w:r>
    </w:p>
    <w:p w14:paraId="02E0A670" w14:textId="7E9D9E25" w:rsidR="00CF2A5B" w:rsidRDefault="00CF2A5B">
      <w:pPr>
        <w:pStyle w:val="Inhopg2"/>
        <w:tabs>
          <w:tab w:val="left" w:pos="851"/>
        </w:tabs>
        <w:rPr>
          <w:rFonts w:asciiTheme="minorHAnsi" w:eastAsiaTheme="minorEastAsia" w:hAnsiTheme="minorHAnsi" w:cstheme="minorBidi"/>
          <w:noProof/>
          <w:sz w:val="22"/>
          <w:szCs w:val="22"/>
          <w:lang w:eastAsia="nl-NL"/>
        </w:rPr>
      </w:pPr>
      <w:r>
        <w:rPr>
          <w:noProof/>
        </w:rPr>
        <w:t>2.1</w:t>
      </w:r>
      <w:r>
        <w:rPr>
          <w:rFonts w:asciiTheme="minorHAnsi" w:eastAsiaTheme="minorEastAsia" w:hAnsiTheme="minorHAnsi" w:cstheme="minorBidi"/>
          <w:noProof/>
          <w:sz w:val="22"/>
          <w:szCs w:val="22"/>
          <w:lang w:eastAsia="nl-NL"/>
        </w:rPr>
        <w:tab/>
      </w:r>
      <w:r>
        <w:rPr>
          <w:noProof/>
        </w:rPr>
        <w:t>Beschikbaarheidsvenster (openstelling)</w:t>
      </w:r>
      <w:r>
        <w:rPr>
          <w:noProof/>
        </w:rPr>
        <w:tab/>
      </w:r>
      <w:r>
        <w:rPr>
          <w:noProof/>
        </w:rPr>
        <w:fldChar w:fldCharType="begin"/>
      </w:r>
      <w:r>
        <w:rPr>
          <w:noProof/>
        </w:rPr>
        <w:instrText xml:space="preserve"> PAGEREF _Toc35344859 \h </w:instrText>
      </w:r>
      <w:r>
        <w:rPr>
          <w:noProof/>
        </w:rPr>
      </w:r>
      <w:r>
        <w:rPr>
          <w:noProof/>
        </w:rPr>
        <w:fldChar w:fldCharType="separate"/>
      </w:r>
      <w:r>
        <w:rPr>
          <w:noProof/>
        </w:rPr>
        <w:t>5</w:t>
      </w:r>
      <w:r>
        <w:rPr>
          <w:noProof/>
        </w:rPr>
        <w:fldChar w:fldCharType="end"/>
      </w:r>
    </w:p>
    <w:p w14:paraId="7F5DBCAC" w14:textId="7A140D47" w:rsidR="00CF2A5B" w:rsidRDefault="00CF2A5B">
      <w:pPr>
        <w:pStyle w:val="Inhopg2"/>
        <w:tabs>
          <w:tab w:val="left" w:pos="851"/>
        </w:tabs>
        <w:rPr>
          <w:rFonts w:asciiTheme="minorHAnsi" w:eastAsiaTheme="minorEastAsia" w:hAnsiTheme="minorHAnsi" w:cstheme="minorBidi"/>
          <w:noProof/>
          <w:sz w:val="22"/>
          <w:szCs w:val="22"/>
          <w:lang w:eastAsia="nl-NL"/>
        </w:rPr>
      </w:pPr>
      <w:r w:rsidRPr="00543AF0">
        <w:rPr>
          <w:noProof/>
          <w:lang w:val="en-US"/>
        </w:rPr>
        <w:t>2.2</w:t>
      </w:r>
      <w:r>
        <w:rPr>
          <w:rFonts w:asciiTheme="minorHAnsi" w:eastAsiaTheme="minorEastAsia" w:hAnsiTheme="minorHAnsi" w:cstheme="minorBidi"/>
          <w:noProof/>
          <w:sz w:val="22"/>
          <w:szCs w:val="22"/>
          <w:lang w:eastAsia="nl-NL"/>
        </w:rPr>
        <w:tab/>
      </w:r>
      <w:r w:rsidRPr="00543AF0">
        <w:rPr>
          <w:noProof/>
          <w:lang w:val="en-US"/>
        </w:rPr>
        <w:t>Key performance indicatoren (KPI's) en rapportage</w:t>
      </w:r>
      <w:r>
        <w:rPr>
          <w:noProof/>
        </w:rPr>
        <w:tab/>
      </w:r>
      <w:r>
        <w:rPr>
          <w:noProof/>
        </w:rPr>
        <w:fldChar w:fldCharType="begin"/>
      </w:r>
      <w:r>
        <w:rPr>
          <w:noProof/>
        </w:rPr>
        <w:instrText xml:space="preserve"> PAGEREF _Toc35344860 \h </w:instrText>
      </w:r>
      <w:r>
        <w:rPr>
          <w:noProof/>
        </w:rPr>
      </w:r>
      <w:r>
        <w:rPr>
          <w:noProof/>
        </w:rPr>
        <w:fldChar w:fldCharType="separate"/>
      </w:r>
      <w:r>
        <w:rPr>
          <w:noProof/>
        </w:rPr>
        <w:t>5</w:t>
      </w:r>
      <w:r>
        <w:rPr>
          <w:noProof/>
        </w:rPr>
        <w:fldChar w:fldCharType="end"/>
      </w:r>
    </w:p>
    <w:p w14:paraId="4A1C1636" w14:textId="700C0F7E" w:rsidR="00CF2A5B" w:rsidRDefault="00CF2A5B">
      <w:pPr>
        <w:pStyle w:val="Inhopg2"/>
        <w:tabs>
          <w:tab w:val="left" w:pos="851"/>
        </w:tabs>
        <w:rPr>
          <w:rFonts w:asciiTheme="minorHAnsi" w:eastAsiaTheme="minorEastAsia" w:hAnsiTheme="minorHAnsi" w:cstheme="minorBidi"/>
          <w:noProof/>
          <w:sz w:val="22"/>
          <w:szCs w:val="22"/>
          <w:lang w:eastAsia="nl-NL"/>
        </w:rPr>
      </w:pPr>
      <w:r>
        <w:rPr>
          <w:noProof/>
        </w:rPr>
        <w:t>2.3</w:t>
      </w:r>
      <w:r>
        <w:rPr>
          <w:rFonts w:asciiTheme="minorHAnsi" w:eastAsiaTheme="minorEastAsia" w:hAnsiTheme="minorHAnsi" w:cstheme="minorBidi"/>
          <w:noProof/>
          <w:sz w:val="22"/>
          <w:szCs w:val="22"/>
          <w:lang w:eastAsia="nl-NL"/>
        </w:rPr>
        <w:tab/>
      </w:r>
      <w:r>
        <w:rPr>
          <w:noProof/>
        </w:rPr>
        <w:t>Overlegstructuur</w:t>
      </w:r>
      <w:r>
        <w:rPr>
          <w:noProof/>
        </w:rPr>
        <w:tab/>
      </w:r>
      <w:r>
        <w:rPr>
          <w:noProof/>
        </w:rPr>
        <w:fldChar w:fldCharType="begin"/>
      </w:r>
      <w:r>
        <w:rPr>
          <w:noProof/>
        </w:rPr>
        <w:instrText xml:space="preserve"> PAGEREF _Toc35344861 \h </w:instrText>
      </w:r>
      <w:r>
        <w:rPr>
          <w:noProof/>
        </w:rPr>
      </w:r>
      <w:r>
        <w:rPr>
          <w:noProof/>
        </w:rPr>
        <w:fldChar w:fldCharType="separate"/>
      </w:r>
      <w:r>
        <w:rPr>
          <w:noProof/>
        </w:rPr>
        <w:t>6</w:t>
      </w:r>
      <w:r>
        <w:rPr>
          <w:noProof/>
        </w:rPr>
        <w:fldChar w:fldCharType="end"/>
      </w:r>
    </w:p>
    <w:p w14:paraId="328CEC9C" w14:textId="40355251" w:rsidR="00CF2A5B" w:rsidRDefault="00CF2A5B">
      <w:pPr>
        <w:pStyle w:val="Inhopg2"/>
        <w:tabs>
          <w:tab w:val="left" w:pos="851"/>
        </w:tabs>
        <w:rPr>
          <w:rFonts w:asciiTheme="minorHAnsi" w:eastAsiaTheme="minorEastAsia" w:hAnsiTheme="minorHAnsi" w:cstheme="minorBidi"/>
          <w:noProof/>
          <w:sz w:val="22"/>
          <w:szCs w:val="22"/>
          <w:lang w:eastAsia="nl-NL"/>
        </w:rPr>
      </w:pPr>
      <w:r>
        <w:rPr>
          <w:noProof/>
        </w:rPr>
        <w:t>2.4</w:t>
      </w:r>
      <w:r>
        <w:rPr>
          <w:rFonts w:asciiTheme="minorHAnsi" w:eastAsiaTheme="minorEastAsia" w:hAnsiTheme="minorHAnsi" w:cstheme="minorBidi"/>
          <w:noProof/>
          <w:sz w:val="22"/>
          <w:szCs w:val="22"/>
          <w:lang w:eastAsia="nl-NL"/>
        </w:rPr>
        <w:tab/>
      </w:r>
      <w:r>
        <w:rPr>
          <w:noProof/>
        </w:rPr>
        <w:t>Escalatiemodel</w:t>
      </w:r>
      <w:r>
        <w:rPr>
          <w:noProof/>
        </w:rPr>
        <w:tab/>
      </w:r>
      <w:r>
        <w:rPr>
          <w:noProof/>
        </w:rPr>
        <w:fldChar w:fldCharType="begin"/>
      </w:r>
      <w:r>
        <w:rPr>
          <w:noProof/>
        </w:rPr>
        <w:instrText xml:space="preserve"> PAGEREF _Toc35344862 \h </w:instrText>
      </w:r>
      <w:r>
        <w:rPr>
          <w:noProof/>
        </w:rPr>
      </w:r>
      <w:r>
        <w:rPr>
          <w:noProof/>
        </w:rPr>
        <w:fldChar w:fldCharType="separate"/>
      </w:r>
      <w:r>
        <w:rPr>
          <w:noProof/>
        </w:rPr>
        <w:t>7</w:t>
      </w:r>
      <w:r>
        <w:rPr>
          <w:noProof/>
        </w:rPr>
        <w:fldChar w:fldCharType="end"/>
      </w:r>
    </w:p>
    <w:p w14:paraId="635DF217" w14:textId="77EA995A" w:rsidR="00CF2A5B" w:rsidRDefault="00CF2A5B">
      <w:pPr>
        <w:pStyle w:val="Inhopg1"/>
        <w:tabs>
          <w:tab w:val="left" w:pos="851"/>
        </w:tabs>
        <w:rPr>
          <w:rFonts w:asciiTheme="minorHAnsi" w:eastAsiaTheme="minorEastAsia" w:hAnsiTheme="minorHAnsi" w:cstheme="minorBidi"/>
          <w:b w:val="0"/>
          <w:noProof/>
          <w:sz w:val="22"/>
          <w:szCs w:val="22"/>
          <w:lang w:eastAsia="nl-NL"/>
        </w:rPr>
      </w:pPr>
      <w:r>
        <w:rPr>
          <w:noProof/>
        </w:rPr>
        <w:t>3</w:t>
      </w:r>
      <w:r>
        <w:rPr>
          <w:rFonts w:asciiTheme="minorHAnsi" w:eastAsiaTheme="minorEastAsia" w:hAnsiTheme="minorHAnsi" w:cstheme="minorBidi"/>
          <w:b w:val="0"/>
          <w:noProof/>
          <w:sz w:val="22"/>
          <w:szCs w:val="22"/>
          <w:lang w:eastAsia="nl-NL"/>
        </w:rPr>
        <w:tab/>
      </w:r>
      <w:r>
        <w:rPr>
          <w:noProof/>
        </w:rPr>
        <w:t>Proces management</w:t>
      </w:r>
      <w:r>
        <w:rPr>
          <w:noProof/>
        </w:rPr>
        <w:tab/>
      </w:r>
      <w:r>
        <w:rPr>
          <w:noProof/>
        </w:rPr>
        <w:fldChar w:fldCharType="begin"/>
      </w:r>
      <w:r>
        <w:rPr>
          <w:noProof/>
        </w:rPr>
        <w:instrText xml:space="preserve"> PAGEREF _Toc35344863 \h </w:instrText>
      </w:r>
      <w:r>
        <w:rPr>
          <w:noProof/>
        </w:rPr>
      </w:r>
      <w:r>
        <w:rPr>
          <w:noProof/>
        </w:rPr>
        <w:fldChar w:fldCharType="separate"/>
      </w:r>
      <w:r>
        <w:rPr>
          <w:noProof/>
        </w:rPr>
        <w:t>8</w:t>
      </w:r>
      <w:r>
        <w:rPr>
          <w:noProof/>
        </w:rPr>
        <w:fldChar w:fldCharType="end"/>
      </w:r>
    </w:p>
    <w:p w14:paraId="261D38E5" w14:textId="79FFC7B2" w:rsidR="00CF2A5B" w:rsidRDefault="00CF2A5B">
      <w:pPr>
        <w:pStyle w:val="Inhopg2"/>
        <w:tabs>
          <w:tab w:val="left" w:pos="851"/>
        </w:tabs>
        <w:rPr>
          <w:rFonts w:asciiTheme="minorHAnsi" w:eastAsiaTheme="minorEastAsia" w:hAnsiTheme="minorHAnsi" w:cstheme="minorBidi"/>
          <w:noProof/>
          <w:sz w:val="22"/>
          <w:szCs w:val="22"/>
          <w:lang w:eastAsia="nl-NL"/>
        </w:rPr>
      </w:pPr>
      <w:r>
        <w:rPr>
          <w:noProof/>
        </w:rPr>
        <w:t>3.1</w:t>
      </w:r>
      <w:r>
        <w:rPr>
          <w:rFonts w:asciiTheme="minorHAnsi" w:eastAsiaTheme="minorEastAsia" w:hAnsiTheme="minorHAnsi" w:cstheme="minorBidi"/>
          <w:noProof/>
          <w:sz w:val="22"/>
          <w:szCs w:val="22"/>
          <w:lang w:eastAsia="nl-NL"/>
        </w:rPr>
        <w:tab/>
      </w:r>
      <w:r>
        <w:rPr>
          <w:noProof/>
        </w:rPr>
        <w:t>Producten en diensten</w:t>
      </w:r>
      <w:r>
        <w:rPr>
          <w:noProof/>
        </w:rPr>
        <w:tab/>
      </w:r>
      <w:r>
        <w:rPr>
          <w:noProof/>
        </w:rPr>
        <w:fldChar w:fldCharType="begin"/>
      </w:r>
      <w:r>
        <w:rPr>
          <w:noProof/>
        </w:rPr>
        <w:instrText xml:space="preserve"> PAGEREF _Toc35344864 \h </w:instrText>
      </w:r>
      <w:r>
        <w:rPr>
          <w:noProof/>
        </w:rPr>
      </w:r>
      <w:r>
        <w:rPr>
          <w:noProof/>
        </w:rPr>
        <w:fldChar w:fldCharType="separate"/>
      </w:r>
      <w:r>
        <w:rPr>
          <w:noProof/>
        </w:rPr>
        <w:t>8</w:t>
      </w:r>
      <w:r>
        <w:rPr>
          <w:noProof/>
        </w:rPr>
        <w:fldChar w:fldCharType="end"/>
      </w:r>
    </w:p>
    <w:p w14:paraId="4A1C692E" w14:textId="6589C7D5" w:rsidR="00CF2A5B" w:rsidRDefault="00CF2A5B">
      <w:pPr>
        <w:pStyle w:val="Inhopg2"/>
        <w:tabs>
          <w:tab w:val="left" w:pos="851"/>
        </w:tabs>
        <w:rPr>
          <w:rFonts w:asciiTheme="minorHAnsi" w:eastAsiaTheme="minorEastAsia" w:hAnsiTheme="minorHAnsi" w:cstheme="minorBidi"/>
          <w:noProof/>
          <w:sz w:val="22"/>
          <w:szCs w:val="22"/>
          <w:lang w:eastAsia="nl-NL"/>
        </w:rPr>
      </w:pPr>
      <w:r>
        <w:rPr>
          <w:noProof/>
        </w:rPr>
        <w:t>3.2</w:t>
      </w:r>
      <w:r>
        <w:rPr>
          <w:rFonts w:asciiTheme="minorHAnsi" w:eastAsiaTheme="minorEastAsia" w:hAnsiTheme="minorHAnsi" w:cstheme="minorBidi"/>
          <w:noProof/>
          <w:sz w:val="22"/>
          <w:szCs w:val="22"/>
          <w:lang w:eastAsia="nl-NL"/>
        </w:rPr>
        <w:tab/>
      </w:r>
      <w:r>
        <w:rPr>
          <w:noProof/>
        </w:rPr>
        <w:t>Incident management</w:t>
      </w:r>
      <w:r>
        <w:rPr>
          <w:noProof/>
        </w:rPr>
        <w:tab/>
      </w:r>
      <w:r>
        <w:rPr>
          <w:noProof/>
        </w:rPr>
        <w:fldChar w:fldCharType="begin"/>
      </w:r>
      <w:r>
        <w:rPr>
          <w:noProof/>
        </w:rPr>
        <w:instrText xml:space="preserve"> PAGEREF _Toc35344865 \h </w:instrText>
      </w:r>
      <w:r>
        <w:rPr>
          <w:noProof/>
        </w:rPr>
      </w:r>
      <w:r>
        <w:rPr>
          <w:noProof/>
        </w:rPr>
        <w:fldChar w:fldCharType="separate"/>
      </w:r>
      <w:r>
        <w:rPr>
          <w:noProof/>
        </w:rPr>
        <w:t>8</w:t>
      </w:r>
      <w:r>
        <w:rPr>
          <w:noProof/>
        </w:rPr>
        <w:fldChar w:fldCharType="end"/>
      </w:r>
    </w:p>
    <w:p w14:paraId="3EFBE832" w14:textId="02BB0760" w:rsidR="00CF2A5B" w:rsidRDefault="00CF2A5B">
      <w:pPr>
        <w:pStyle w:val="Inhopg2"/>
        <w:tabs>
          <w:tab w:val="left" w:pos="851"/>
        </w:tabs>
        <w:rPr>
          <w:rFonts w:asciiTheme="minorHAnsi" w:eastAsiaTheme="minorEastAsia" w:hAnsiTheme="minorHAnsi" w:cstheme="minorBidi"/>
          <w:noProof/>
          <w:sz w:val="22"/>
          <w:szCs w:val="22"/>
          <w:lang w:eastAsia="nl-NL"/>
        </w:rPr>
      </w:pPr>
      <w:r>
        <w:rPr>
          <w:noProof/>
        </w:rPr>
        <w:t>3.3</w:t>
      </w:r>
      <w:r>
        <w:rPr>
          <w:rFonts w:asciiTheme="minorHAnsi" w:eastAsiaTheme="minorEastAsia" w:hAnsiTheme="minorHAnsi" w:cstheme="minorBidi"/>
          <w:noProof/>
          <w:sz w:val="22"/>
          <w:szCs w:val="22"/>
          <w:lang w:eastAsia="nl-NL"/>
        </w:rPr>
        <w:tab/>
      </w:r>
      <w:r>
        <w:rPr>
          <w:noProof/>
        </w:rPr>
        <w:t>Problem management</w:t>
      </w:r>
      <w:r>
        <w:rPr>
          <w:noProof/>
        </w:rPr>
        <w:tab/>
      </w:r>
      <w:r>
        <w:rPr>
          <w:noProof/>
        </w:rPr>
        <w:fldChar w:fldCharType="begin"/>
      </w:r>
      <w:r>
        <w:rPr>
          <w:noProof/>
        </w:rPr>
        <w:instrText xml:space="preserve"> PAGEREF _Toc35344866 \h </w:instrText>
      </w:r>
      <w:r>
        <w:rPr>
          <w:noProof/>
        </w:rPr>
      </w:r>
      <w:r>
        <w:rPr>
          <w:noProof/>
        </w:rPr>
        <w:fldChar w:fldCharType="separate"/>
      </w:r>
      <w:r>
        <w:rPr>
          <w:noProof/>
        </w:rPr>
        <w:t>8</w:t>
      </w:r>
      <w:r>
        <w:rPr>
          <w:noProof/>
        </w:rPr>
        <w:fldChar w:fldCharType="end"/>
      </w:r>
    </w:p>
    <w:p w14:paraId="6107A1E0" w14:textId="5397D006" w:rsidR="00CF2A5B" w:rsidRDefault="00CF2A5B">
      <w:pPr>
        <w:pStyle w:val="Inhopg2"/>
        <w:tabs>
          <w:tab w:val="left" w:pos="851"/>
        </w:tabs>
        <w:rPr>
          <w:rFonts w:asciiTheme="minorHAnsi" w:eastAsiaTheme="minorEastAsia" w:hAnsiTheme="minorHAnsi" w:cstheme="minorBidi"/>
          <w:noProof/>
          <w:sz w:val="22"/>
          <w:szCs w:val="22"/>
          <w:lang w:eastAsia="nl-NL"/>
        </w:rPr>
      </w:pPr>
      <w:r>
        <w:rPr>
          <w:noProof/>
        </w:rPr>
        <w:t>3.4</w:t>
      </w:r>
      <w:r>
        <w:rPr>
          <w:rFonts w:asciiTheme="minorHAnsi" w:eastAsiaTheme="minorEastAsia" w:hAnsiTheme="minorHAnsi" w:cstheme="minorBidi"/>
          <w:noProof/>
          <w:sz w:val="22"/>
          <w:szCs w:val="22"/>
          <w:lang w:eastAsia="nl-NL"/>
        </w:rPr>
        <w:tab/>
      </w:r>
      <w:r>
        <w:rPr>
          <w:noProof/>
        </w:rPr>
        <w:t>Change management</w:t>
      </w:r>
      <w:r>
        <w:rPr>
          <w:noProof/>
        </w:rPr>
        <w:tab/>
      </w:r>
      <w:r>
        <w:rPr>
          <w:noProof/>
        </w:rPr>
        <w:fldChar w:fldCharType="begin"/>
      </w:r>
      <w:r>
        <w:rPr>
          <w:noProof/>
        </w:rPr>
        <w:instrText xml:space="preserve"> PAGEREF _Toc35344867 \h </w:instrText>
      </w:r>
      <w:r>
        <w:rPr>
          <w:noProof/>
        </w:rPr>
      </w:r>
      <w:r>
        <w:rPr>
          <w:noProof/>
        </w:rPr>
        <w:fldChar w:fldCharType="separate"/>
      </w:r>
      <w:r>
        <w:rPr>
          <w:noProof/>
        </w:rPr>
        <w:t>8</w:t>
      </w:r>
      <w:r>
        <w:rPr>
          <w:noProof/>
        </w:rPr>
        <w:fldChar w:fldCharType="end"/>
      </w:r>
    </w:p>
    <w:p w14:paraId="7CD9F4CC" w14:textId="1E1CE46A" w:rsidR="00CF2A5B" w:rsidRDefault="00CF2A5B">
      <w:pPr>
        <w:pStyle w:val="Inhopg1"/>
        <w:tabs>
          <w:tab w:val="left" w:pos="851"/>
        </w:tabs>
        <w:rPr>
          <w:rFonts w:asciiTheme="minorHAnsi" w:eastAsiaTheme="minorEastAsia" w:hAnsiTheme="minorHAnsi" w:cstheme="minorBidi"/>
          <w:b w:val="0"/>
          <w:noProof/>
          <w:sz w:val="22"/>
          <w:szCs w:val="22"/>
          <w:lang w:eastAsia="nl-NL"/>
        </w:rPr>
      </w:pPr>
      <w:r>
        <w:rPr>
          <w:noProof/>
        </w:rPr>
        <w:t>4</w:t>
      </w:r>
      <w:r>
        <w:rPr>
          <w:rFonts w:asciiTheme="minorHAnsi" w:eastAsiaTheme="minorEastAsia" w:hAnsiTheme="minorHAnsi" w:cstheme="minorBidi"/>
          <w:b w:val="0"/>
          <w:noProof/>
          <w:sz w:val="22"/>
          <w:szCs w:val="22"/>
          <w:lang w:eastAsia="nl-NL"/>
        </w:rPr>
        <w:tab/>
      </w:r>
      <w:r>
        <w:rPr>
          <w:noProof/>
        </w:rPr>
        <w:t>Beëindiging overeenkomst</w:t>
      </w:r>
      <w:r>
        <w:rPr>
          <w:noProof/>
        </w:rPr>
        <w:tab/>
      </w:r>
      <w:r>
        <w:rPr>
          <w:noProof/>
        </w:rPr>
        <w:fldChar w:fldCharType="begin"/>
      </w:r>
      <w:r>
        <w:rPr>
          <w:noProof/>
        </w:rPr>
        <w:instrText xml:space="preserve"> PAGEREF _Toc35344868 \h </w:instrText>
      </w:r>
      <w:r>
        <w:rPr>
          <w:noProof/>
        </w:rPr>
      </w:r>
      <w:r>
        <w:rPr>
          <w:noProof/>
        </w:rPr>
        <w:fldChar w:fldCharType="separate"/>
      </w:r>
      <w:r>
        <w:rPr>
          <w:noProof/>
        </w:rPr>
        <w:t>9</w:t>
      </w:r>
      <w:r>
        <w:rPr>
          <w:noProof/>
        </w:rPr>
        <w:fldChar w:fldCharType="end"/>
      </w:r>
    </w:p>
    <w:p w14:paraId="59CAD9BE" w14:textId="3CE61AEE" w:rsidR="00917F83" w:rsidRPr="007D70D0" w:rsidRDefault="00AC45A1" w:rsidP="00843BE9">
      <w:r w:rsidRPr="007D70D0">
        <w:rPr>
          <w:b/>
        </w:rPr>
        <w:fldChar w:fldCharType="end"/>
      </w:r>
    </w:p>
    <w:p w14:paraId="561042FC" w14:textId="77777777" w:rsidR="003B554C" w:rsidRPr="007D70D0" w:rsidRDefault="00917F83" w:rsidP="00FE3EA9">
      <w:pPr>
        <w:pStyle w:val="Kop1"/>
      </w:pPr>
      <w:r w:rsidRPr="007D70D0">
        <w:br w:type="page"/>
      </w:r>
      <w:bookmarkStart w:id="4" w:name="_Toc35344853"/>
      <w:r w:rsidR="003B554C" w:rsidRPr="007D70D0">
        <w:lastRenderedPageBreak/>
        <w:t>Inleiding</w:t>
      </w:r>
      <w:bookmarkEnd w:id="4"/>
    </w:p>
    <w:p w14:paraId="48E6AC24" w14:textId="77777777" w:rsidR="003B554C" w:rsidRPr="007D70D0" w:rsidRDefault="003B554C" w:rsidP="003B554C">
      <w:pPr>
        <w:pStyle w:val="Lijstopsomteken"/>
        <w:numPr>
          <w:ilvl w:val="0"/>
          <w:numId w:val="0"/>
        </w:numPr>
      </w:pPr>
    </w:p>
    <w:p w14:paraId="5466BED0" w14:textId="77777777" w:rsidR="003B554C" w:rsidRPr="007D70D0" w:rsidRDefault="003B554C" w:rsidP="003B554C">
      <w:pPr>
        <w:pStyle w:val="Kop2"/>
      </w:pPr>
      <w:bookmarkStart w:id="5" w:name="_Toc35344854"/>
      <w:r w:rsidRPr="007D70D0">
        <w:t>Doelstelling</w:t>
      </w:r>
      <w:bookmarkEnd w:id="5"/>
    </w:p>
    <w:p w14:paraId="04B31452" w14:textId="77777777" w:rsidR="003B554C" w:rsidRPr="007D70D0" w:rsidRDefault="003B554C" w:rsidP="003B554C"/>
    <w:p w14:paraId="651F50B3" w14:textId="0350D1CC" w:rsidR="003B554C" w:rsidRPr="007D70D0" w:rsidRDefault="00EC63AB" w:rsidP="003B554C">
      <w:pPr>
        <w:pStyle w:val="Lijstopsomteken"/>
        <w:numPr>
          <w:ilvl w:val="0"/>
          <w:numId w:val="0"/>
        </w:numPr>
      </w:pPr>
      <w:r w:rsidRPr="007D70D0">
        <w:t>Dit</w:t>
      </w:r>
      <w:r w:rsidR="00C57C8E" w:rsidRPr="007D70D0">
        <w:t xml:space="preserve"> </w:t>
      </w:r>
      <w:r w:rsidRPr="007D70D0">
        <w:t>s</w:t>
      </w:r>
      <w:r w:rsidR="00C57C8E" w:rsidRPr="007D70D0">
        <w:t xml:space="preserve">ervice </w:t>
      </w:r>
      <w:r w:rsidRPr="007D70D0">
        <w:t>l</w:t>
      </w:r>
      <w:r w:rsidR="00C57C8E" w:rsidRPr="007D70D0">
        <w:t xml:space="preserve">evel </w:t>
      </w:r>
      <w:r w:rsidRPr="007D70D0">
        <w:t>a</w:t>
      </w:r>
      <w:r w:rsidR="00C57C8E" w:rsidRPr="007D70D0">
        <w:t>greement (SLA) defini</w:t>
      </w:r>
      <w:r w:rsidRPr="007D70D0">
        <w:t xml:space="preserve">eert het niveau van de door </w:t>
      </w:r>
      <w:r w:rsidR="00515A9B" w:rsidRPr="00515A9B">
        <w:rPr>
          <w:shd w:val="clear" w:color="auto" w:fill="D9D9D9" w:themeFill="background1" w:themeFillShade="D9"/>
        </w:rPr>
        <w:t>&lt;leverancier&gt;</w:t>
      </w:r>
      <w:r w:rsidRPr="007D70D0">
        <w:t xml:space="preserve"> aangeboden d</w:t>
      </w:r>
      <w:r w:rsidR="00C57C8E" w:rsidRPr="007D70D0">
        <w:t>ien</w:t>
      </w:r>
      <w:r w:rsidR="003515D5" w:rsidRPr="007D70D0">
        <w:t xml:space="preserve">stverlening met betrekking tot </w:t>
      </w:r>
      <w:r w:rsidR="00515A9B" w:rsidRPr="00515A9B">
        <w:rPr>
          <w:shd w:val="clear" w:color="auto" w:fill="D9D9D9" w:themeFill="background1" w:themeFillShade="D9"/>
        </w:rPr>
        <w:t>&lt;titel&gt;</w:t>
      </w:r>
      <w:r w:rsidR="00515A9B">
        <w:t xml:space="preserve"> </w:t>
      </w:r>
      <w:r w:rsidR="00C57C8E" w:rsidRPr="007D70D0">
        <w:t>bij de gemeente Eindhoven.</w:t>
      </w:r>
    </w:p>
    <w:p w14:paraId="7D67C4BB" w14:textId="77777777" w:rsidR="003B554C" w:rsidRPr="007D70D0" w:rsidRDefault="003B554C" w:rsidP="003B554C">
      <w:pPr>
        <w:pStyle w:val="Lijstopsomteken"/>
        <w:numPr>
          <w:ilvl w:val="0"/>
          <w:numId w:val="0"/>
        </w:numPr>
      </w:pPr>
      <w:r w:rsidRPr="007D70D0">
        <w:t>Het SLA beschrijft de te hanteren servicelevels en condities m.b.t. de uitvoering van de dienstverlening. Op een aantal van deze servicelevels vindt expl</w:t>
      </w:r>
      <w:r w:rsidR="00EC63AB" w:rsidRPr="007D70D0">
        <w:t xml:space="preserve">iciete monitoring plaats (zgn. </w:t>
      </w:r>
      <w:proofErr w:type="spellStart"/>
      <w:r w:rsidR="00EC63AB" w:rsidRPr="007D70D0">
        <w:t>key</w:t>
      </w:r>
      <w:proofErr w:type="spellEnd"/>
      <w:r w:rsidR="00EC63AB" w:rsidRPr="007D70D0">
        <w:t xml:space="preserve"> p</w:t>
      </w:r>
      <w:r w:rsidRPr="007D70D0">
        <w:t>erf</w:t>
      </w:r>
      <w:r w:rsidR="00EC63AB" w:rsidRPr="007D70D0">
        <w:t>ormance indicatoren</w:t>
      </w:r>
      <w:r w:rsidRPr="007D70D0">
        <w:t xml:space="preserve"> </w:t>
      </w:r>
      <w:r w:rsidR="00EC63AB" w:rsidRPr="007D70D0">
        <w:t>(</w:t>
      </w:r>
      <w:r w:rsidRPr="007D70D0">
        <w:t>KPI'S)</w:t>
      </w:r>
      <w:r w:rsidR="00EC63AB" w:rsidRPr="007D70D0">
        <w:t>)</w:t>
      </w:r>
      <w:r w:rsidRPr="007D70D0">
        <w:t>, zodat kan worden vastgesteld of gedurende de looptijd van de dienstverlening het vereiste kwaliteitsniveau daadwerkelijk wordt gehaald en gehandhaafd blijft.</w:t>
      </w:r>
    </w:p>
    <w:p w14:paraId="739E16B0" w14:textId="77777777" w:rsidR="00473DE0" w:rsidRPr="007D70D0" w:rsidRDefault="00473DE0" w:rsidP="003B554C">
      <w:pPr>
        <w:pStyle w:val="Lijstopsomteken"/>
        <w:numPr>
          <w:ilvl w:val="0"/>
          <w:numId w:val="0"/>
        </w:numPr>
      </w:pPr>
    </w:p>
    <w:p w14:paraId="10F334BF" w14:textId="77777777" w:rsidR="003B554C" w:rsidRPr="007D70D0" w:rsidRDefault="003B554C" w:rsidP="003B554C">
      <w:pPr>
        <w:pStyle w:val="Lijstopsomteken"/>
        <w:numPr>
          <w:ilvl w:val="0"/>
          <w:numId w:val="0"/>
        </w:numPr>
      </w:pPr>
    </w:p>
    <w:p w14:paraId="5D3B2BC6" w14:textId="77777777" w:rsidR="003B554C" w:rsidRPr="007D70D0" w:rsidRDefault="003B554C" w:rsidP="003B554C">
      <w:pPr>
        <w:pStyle w:val="Kop2"/>
      </w:pPr>
      <w:bookmarkStart w:id="6" w:name="_Toc35344855"/>
      <w:r w:rsidRPr="007D70D0">
        <w:t>SLA</w:t>
      </w:r>
      <w:bookmarkEnd w:id="6"/>
    </w:p>
    <w:p w14:paraId="420B2119" w14:textId="77777777" w:rsidR="003B554C" w:rsidRPr="007D70D0" w:rsidRDefault="003B554C" w:rsidP="003B554C"/>
    <w:p w14:paraId="173A97E9" w14:textId="7552F240" w:rsidR="003B554C" w:rsidRPr="007D70D0" w:rsidRDefault="003B554C" w:rsidP="00515A9B">
      <w:pPr>
        <w:pStyle w:val="Lijstopsomteken"/>
        <w:numPr>
          <w:ilvl w:val="0"/>
          <w:numId w:val="0"/>
        </w:numPr>
      </w:pPr>
      <w:r w:rsidRPr="007D70D0">
        <w:t xml:space="preserve">Dit SLA is de concrete invulling van de service afspraken tussen </w:t>
      </w:r>
      <w:r w:rsidR="00515A9B" w:rsidRPr="00515A9B">
        <w:rPr>
          <w:shd w:val="clear" w:color="auto" w:fill="D9D9D9" w:themeFill="background1" w:themeFillShade="D9"/>
        </w:rPr>
        <w:t>&lt;leverancier&gt;</w:t>
      </w:r>
      <w:r w:rsidR="00515A9B">
        <w:t xml:space="preserve"> </w:t>
      </w:r>
      <w:r w:rsidRPr="007D70D0">
        <w:t>en gemeente Eindhoven. Het SLA is gebaseerd op:</w:t>
      </w:r>
      <w:r w:rsidR="00014C96">
        <w:t xml:space="preserve"> </w:t>
      </w:r>
      <w:r w:rsidR="00515A9B" w:rsidRPr="00515A9B">
        <w:rPr>
          <w:shd w:val="clear" w:color="auto" w:fill="D9D9D9" w:themeFill="background1" w:themeFillShade="D9"/>
        </w:rPr>
        <w:t>&lt;contractnaam&gt;</w:t>
      </w:r>
    </w:p>
    <w:p w14:paraId="3DE28183" w14:textId="107F2D9E" w:rsidR="003B554C" w:rsidRPr="007D70D0" w:rsidRDefault="003B554C" w:rsidP="003B554C">
      <w:pPr>
        <w:pStyle w:val="Lijstopsomteken"/>
        <w:numPr>
          <w:ilvl w:val="0"/>
          <w:numId w:val="0"/>
        </w:numPr>
      </w:pPr>
    </w:p>
    <w:p w14:paraId="5800DCF8" w14:textId="77777777" w:rsidR="003B554C" w:rsidRPr="007D70D0" w:rsidRDefault="003B554C" w:rsidP="003B554C">
      <w:pPr>
        <w:pStyle w:val="Lijstopsomteken"/>
        <w:numPr>
          <w:ilvl w:val="0"/>
          <w:numId w:val="0"/>
        </w:numPr>
      </w:pPr>
      <w:r w:rsidRPr="007D70D0">
        <w:t>Tenzij expliciet anders vermeld, is de voorrangsvolgorde van documenten als volgt:</w:t>
      </w:r>
    </w:p>
    <w:p w14:paraId="3429E7EB" w14:textId="0E672F0B" w:rsidR="003B554C" w:rsidRPr="007D70D0" w:rsidRDefault="00014C96" w:rsidP="00014C96">
      <w:pPr>
        <w:pStyle w:val="Lijstopsomteken"/>
        <w:numPr>
          <w:ilvl w:val="0"/>
          <w:numId w:val="28"/>
        </w:numPr>
      </w:pPr>
      <w:r>
        <w:rPr>
          <w:shd w:val="clear" w:color="auto" w:fill="D9D9D9" w:themeFill="background1" w:themeFillShade="D9"/>
        </w:rPr>
        <w:t>&lt;C</w:t>
      </w:r>
      <w:r w:rsidR="00515A9B" w:rsidRPr="00515A9B">
        <w:rPr>
          <w:shd w:val="clear" w:color="auto" w:fill="D9D9D9" w:themeFill="background1" w:themeFillShade="D9"/>
        </w:rPr>
        <w:t>ontractnaam&gt;</w:t>
      </w:r>
      <w:r>
        <w:rPr>
          <w:shd w:val="clear" w:color="auto" w:fill="D9D9D9" w:themeFill="background1" w:themeFillShade="D9"/>
        </w:rPr>
        <w:t>;</w:t>
      </w:r>
    </w:p>
    <w:p w14:paraId="7CFBAE92" w14:textId="037F4DED" w:rsidR="00014C96" w:rsidRDefault="00014C96" w:rsidP="00014C96">
      <w:pPr>
        <w:pStyle w:val="Lijstopsomteken"/>
        <w:numPr>
          <w:ilvl w:val="0"/>
          <w:numId w:val="28"/>
        </w:numPr>
      </w:pPr>
      <w:r>
        <w:t>Verwerkersovereenkomst;</w:t>
      </w:r>
    </w:p>
    <w:p w14:paraId="46B2E355" w14:textId="39C95CD8" w:rsidR="003B554C" w:rsidRPr="007D70D0" w:rsidRDefault="003B554C" w:rsidP="00014C96">
      <w:pPr>
        <w:pStyle w:val="Lijstopsomteken"/>
        <w:numPr>
          <w:ilvl w:val="0"/>
          <w:numId w:val="28"/>
        </w:numPr>
      </w:pPr>
      <w:r w:rsidRPr="007D70D0">
        <w:t>SLA;</w:t>
      </w:r>
    </w:p>
    <w:p w14:paraId="57C82039" w14:textId="0F89C97D" w:rsidR="003B554C" w:rsidRPr="007D70D0" w:rsidRDefault="00433732" w:rsidP="00014C96">
      <w:pPr>
        <w:pStyle w:val="Lijstopsomteken"/>
        <w:numPr>
          <w:ilvl w:val="0"/>
          <w:numId w:val="28"/>
        </w:numPr>
      </w:pPr>
      <w:r w:rsidRPr="007D70D0">
        <w:t>DAP.</w:t>
      </w:r>
    </w:p>
    <w:p w14:paraId="2E405556" w14:textId="77777777" w:rsidR="004E2CAD" w:rsidRPr="007D70D0" w:rsidRDefault="004E2CAD" w:rsidP="003B554C">
      <w:pPr>
        <w:pStyle w:val="Lijstopsomteken"/>
        <w:numPr>
          <w:ilvl w:val="0"/>
          <w:numId w:val="0"/>
        </w:numPr>
      </w:pPr>
    </w:p>
    <w:p w14:paraId="7516A246" w14:textId="761C66E5" w:rsidR="003B554C" w:rsidRPr="007D70D0" w:rsidRDefault="003B554C" w:rsidP="003B554C">
      <w:pPr>
        <w:pStyle w:val="Lijstopsomteken"/>
        <w:numPr>
          <w:ilvl w:val="0"/>
          <w:numId w:val="0"/>
        </w:numPr>
      </w:pPr>
      <w:r w:rsidRPr="007D70D0">
        <w:t xml:space="preserve">Daarnaast zal door </w:t>
      </w:r>
      <w:r w:rsidR="00515A9B" w:rsidRPr="00515A9B">
        <w:rPr>
          <w:shd w:val="clear" w:color="auto" w:fill="D9D9D9" w:themeFill="background1" w:themeFillShade="D9"/>
        </w:rPr>
        <w:t>&lt;leverancier&gt;</w:t>
      </w:r>
      <w:r w:rsidR="00757939" w:rsidRPr="007D70D0">
        <w:t xml:space="preserve"> </w:t>
      </w:r>
      <w:r w:rsidR="00B34E70" w:rsidRPr="007D70D0">
        <w:t xml:space="preserve">in samenwerking met de </w:t>
      </w:r>
      <w:r w:rsidR="000D7AC8" w:rsidRPr="007D70D0">
        <w:t>gemeente Eindhoven</w:t>
      </w:r>
      <w:r w:rsidR="00B34E70" w:rsidRPr="007D70D0">
        <w:t>,</w:t>
      </w:r>
      <w:r w:rsidR="00EC63AB" w:rsidRPr="007D70D0">
        <w:t xml:space="preserve"> een zogenaamd dossier afspraken en p</w:t>
      </w:r>
      <w:r w:rsidRPr="007D70D0">
        <w:t xml:space="preserve">rocedures (DAP) worden opgesteld, waarin procedures in de procesgang tussen </w:t>
      </w:r>
      <w:r w:rsidR="00515A9B" w:rsidRPr="00515A9B">
        <w:rPr>
          <w:shd w:val="clear" w:color="auto" w:fill="D9D9D9" w:themeFill="background1" w:themeFillShade="D9"/>
        </w:rPr>
        <w:t>&lt;leverancier&gt;</w:t>
      </w:r>
      <w:r w:rsidR="00515A9B">
        <w:t xml:space="preserve"> </w:t>
      </w:r>
      <w:r w:rsidR="00014C96">
        <w:t xml:space="preserve">en </w:t>
      </w:r>
      <w:r w:rsidRPr="007D70D0">
        <w:t>gemeente Ei</w:t>
      </w:r>
      <w:r w:rsidR="00014C96">
        <w:t>ndhoven nader worden vastgelegd</w:t>
      </w:r>
      <w:r w:rsidRPr="007D70D0">
        <w:t xml:space="preserve">. Voorts geldt dat in het definitief vast te leggen SLA waar mogelijk wordt uitgegaan van de standaard </w:t>
      </w:r>
      <w:r w:rsidR="00EC63AB" w:rsidRPr="007D70D0">
        <w:t>s</w:t>
      </w:r>
      <w:r w:rsidRPr="007D70D0">
        <w:t xml:space="preserve">ervice </w:t>
      </w:r>
      <w:r w:rsidR="00EC63AB" w:rsidRPr="007D70D0">
        <w:t xml:space="preserve">levels zoals door de </w:t>
      </w:r>
      <w:r w:rsidR="00014C96" w:rsidRPr="00515A9B">
        <w:rPr>
          <w:shd w:val="clear" w:color="auto" w:fill="D9D9D9" w:themeFill="background1" w:themeFillShade="D9"/>
        </w:rPr>
        <w:t>&lt;leverancier&gt;</w:t>
      </w:r>
      <w:r w:rsidR="00014C96">
        <w:t xml:space="preserve"> </w:t>
      </w:r>
      <w:r w:rsidR="00EC63AB" w:rsidRPr="007D70D0">
        <w:t xml:space="preserve"> in haar o</w:t>
      </w:r>
      <w:r w:rsidRPr="007D70D0">
        <w:t xml:space="preserve">fferte zijn aangeboden, mits niet strijdig met of kwalitatief lager dan de </w:t>
      </w:r>
      <w:r w:rsidR="00EC63AB" w:rsidRPr="007D70D0">
        <w:t>s</w:t>
      </w:r>
      <w:r w:rsidRPr="007D70D0">
        <w:t xml:space="preserve">ervice </w:t>
      </w:r>
      <w:r w:rsidR="00EC63AB" w:rsidRPr="007D70D0">
        <w:t>l</w:t>
      </w:r>
      <w:r w:rsidRPr="007D70D0">
        <w:t>evels zoals in dit SLA benoemd.</w:t>
      </w:r>
    </w:p>
    <w:p w14:paraId="78D4923D" w14:textId="7B82942B" w:rsidR="00DE77B4" w:rsidRPr="007D70D0" w:rsidRDefault="003B554C" w:rsidP="003B554C">
      <w:pPr>
        <w:pStyle w:val="Lijstopsomteken"/>
        <w:numPr>
          <w:ilvl w:val="0"/>
          <w:numId w:val="0"/>
        </w:numPr>
      </w:pPr>
      <w:r w:rsidRPr="007D70D0">
        <w:t xml:space="preserve">Het SLA zal vervolgens op jaarbasis gezamenlijk worden gecontroleerd op </w:t>
      </w:r>
      <w:r w:rsidR="00EC63AB" w:rsidRPr="007D70D0">
        <w:t>actualiteit en waar nodig door</w:t>
      </w:r>
      <w:r w:rsidR="00DE77B4" w:rsidRPr="007D70D0">
        <w:t xml:space="preserve"> </w:t>
      </w:r>
      <w:r w:rsidR="00B52447" w:rsidRPr="00515A9B">
        <w:rPr>
          <w:shd w:val="clear" w:color="auto" w:fill="D9D9D9" w:themeFill="background1" w:themeFillShade="D9"/>
        </w:rPr>
        <w:t>&lt;leverancier&gt;</w:t>
      </w:r>
      <w:r w:rsidR="00757939" w:rsidRPr="007D70D0">
        <w:t xml:space="preserve"> </w:t>
      </w:r>
      <w:r w:rsidRPr="007D70D0">
        <w:t xml:space="preserve">worden aangepast. Na akkoord van </w:t>
      </w:r>
      <w:r w:rsidR="00014C96" w:rsidRPr="00515A9B">
        <w:rPr>
          <w:shd w:val="clear" w:color="auto" w:fill="D9D9D9" w:themeFill="background1" w:themeFillShade="D9"/>
        </w:rPr>
        <w:t>&lt;leverancier&gt;</w:t>
      </w:r>
      <w:r w:rsidR="00014C96">
        <w:t xml:space="preserve"> en </w:t>
      </w:r>
      <w:r w:rsidRPr="007D70D0">
        <w:t xml:space="preserve">de gemeente </w:t>
      </w:r>
      <w:r w:rsidR="005B2E14" w:rsidRPr="007D70D0">
        <w:t xml:space="preserve">Eindhoven </w:t>
      </w:r>
      <w:r w:rsidRPr="007D70D0">
        <w:t>geldt dan de aangepaste versie. Aanpassing vindt plaats op basis van</w:t>
      </w:r>
      <w:r w:rsidR="001835B1" w:rsidRPr="007D70D0">
        <w:t xml:space="preserve"> overleg tussen de </w:t>
      </w:r>
      <w:proofErr w:type="spellStart"/>
      <w:r w:rsidR="001835B1" w:rsidRPr="007D70D0">
        <w:t>D</w:t>
      </w:r>
      <w:r w:rsidRPr="007D70D0">
        <w:t>emand</w:t>
      </w:r>
      <w:proofErr w:type="spellEnd"/>
      <w:r w:rsidR="001835B1" w:rsidRPr="007D70D0">
        <w:t xml:space="preserve"> </w:t>
      </w:r>
      <w:r w:rsidRPr="007D70D0">
        <w:t xml:space="preserve">manager </w:t>
      </w:r>
      <w:r w:rsidR="000F058B" w:rsidRPr="007D70D0">
        <w:t xml:space="preserve">/ contractmanager </w:t>
      </w:r>
      <w:r w:rsidRPr="007D70D0">
        <w:t xml:space="preserve">van gemeente Eindhoven en </w:t>
      </w:r>
    </w:p>
    <w:p w14:paraId="005C5610" w14:textId="4F6BD040" w:rsidR="003B554C" w:rsidRPr="007D70D0" w:rsidRDefault="00B52447" w:rsidP="003B554C">
      <w:pPr>
        <w:pStyle w:val="Lijstopsomteken"/>
        <w:numPr>
          <w:ilvl w:val="0"/>
          <w:numId w:val="0"/>
        </w:numPr>
      </w:pPr>
      <w:r w:rsidRPr="00515A9B">
        <w:rPr>
          <w:shd w:val="clear" w:color="auto" w:fill="D9D9D9" w:themeFill="background1" w:themeFillShade="D9"/>
        </w:rPr>
        <w:t>&lt;leverancier&gt;</w:t>
      </w:r>
      <w:r w:rsidR="00757939" w:rsidRPr="007D70D0">
        <w:t xml:space="preserve"> </w:t>
      </w:r>
      <w:r w:rsidR="00B34E70" w:rsidRPr="007D70D0">
        <w:t>Dit vindt plaats in het tactisch overleg.</w:t>
      </w:r>
    </w:p>
    <w:p w14:paraId="715E5663" w14:textId="77777777" w:rsidR="003B554C" w:rsidRPr="007D70D0" w:rsidRDefault="003B554C" w:rsidP="003B554C">
      <w:pPr>
        <w:pStyle w:val="Lijstopsomteken"/>
        <w:numPr>
          <w:ilvl w:val="0"/>
          <w:numId w:val="0"/>
        </w:numPr>
      </w:pPr>
    </w:p>
    <w:p w14:paraId="12D94FFB" w14:textId="77777777" w:rsidR="00473DE0" w:rsidRPr="007D70D0" w:rsidRDefault="00473DE0" w:rsidP="003B554C">
      <w:pPr>
        <w:pStyle w:val="Lijstopsomteken"/>
        <w:numPr>
          <w:ilvl w:val="0"/>
          <w:numId w:val="0"/>
        </w:numPr>
      </w:pPr>
    </w:p>
    <w:p w14:paraId="4B25051C" w14:textId="77777777" w:rsidR="003B554C" w:rsidRPr="007D70D0" w:rsidRDefault="003B554C" w:rsidP="003B554C">
      <w:pPr>
        <w:pStyle w:val="Kop2"/>
      </w:pPr>
      <w:bookmarkStart w:id="7" w:name="_Toc35344856"/>
      <w:r w:rsidRPr="007D70D0">
        <w:t>Leeswijzer</w:t>
      </w:r>
      <w:bookmarkEnd w:id="7"/>
    </w:p>
    <w:p w14:paraId="6641CFAC" w14:textId="77777777" w:rsidR="003B554C" w:rsidRPr="007D70D0" w:rsidRDefault="003B554C" w:rsidP="003B554C"/>
    <w:p w14:paraId="05C8E4C9" w14:textId="5D769671" w:rsidR="003B554C" w:rsidRPr="007D70D0" w:rsidRDefault="003B554C" w:rsidP="003B554C">
      <w:pPr>
        <w:pStyle w:val="Lijstopsomteken"/>
        <w:numPr>
          <w:ilvl w:val="0"/>
          <w:numId w:val="0"/>
        </w:numPr>
      </w:pPr>
      <w:r w:rsidRPr="007D70D0">
        <w:t>Het SLA volgt zoveel mogelijk de structuur van ITIL</w:t>
      </w:r>
      <w:r w:rsidR="00C8269E" w:rsidRPr="007D70D0">
        <w:t>,</w:t>
      </w:r>
      <w:r w:rsidR="00231E49" w:rsidRPr="007D70D0">
        <w:t xml:space="preserve"> zodat de </w:t>
      </w:r>
      <w:r w:rsidRPr="007D70D0">
        <w:t xml:space="preserve">voorwaarden zijn gegroepeerd rondom de verschillende </w:t>
      </w:r>
      <w:r w:rsidR="00C8269E" w:rsidRPr="007D70D0">
        <w:t>ITIL</w:t>
      </w:r>
      <w:r w:rsidRPr="007D70D0">
        <w:t xml:space="preserve"> processen.</w:t>
      </w:r>
    </w:p>
    <w:p w14:paraId="06FDAAB2" w14:textId="17EC4C5D" w:rsidR="003B554C" w:rsidRDefault="003B554C" w:rsidP="003B554C">
      <w:pPr>
        <w:pStyle w:val="Lijstopsomteken"/>
        <w:numPr>
          <w:ilvl w:val="0"/>
          <w:numId w:val="0"/>
        </w:numPr>
      </w:pPr>
      <w:r w:rsidRPr="007D70D0">
        <w:t>Elk hoofdstuk bevat vervolgens aanvullende eisen en randvoorwaarden waaraan de dienstverlening minimaal moet voldoen.</w:t>
      </w:r>
      <w:r w:rsidR="001D095C" w:rsidRPr="007D70D0">
        <w:t xml:space="preserve"> Daar waar onduidelijkheid is betreffende de uitleg van benoemde definities in dit document hanteert de </w:t>
      </w:r>
      <w:r w:rsidR="00014C96">
        <w:t>gemeente Eindhoven</w:t>
      </w:r>
      <w:r w:rsidR="001D095C" w:rsidRPr="007D70D0">
        <w:t xml:space="preserve"> de processen/ definities zoals in de laatste versie van ITIL beschreven.</w:t>
      </w:r>
    </w:p>
    <w:p w14:paraId="63C2A4C8" w14:textId="7C5B19A9" w:rsidR="00B52447" w:rsidRDefault="00B52447">
      <w:pPr>
        <w:spacing w:line="240" w:lineRule="auto"/>
      </w:pPr>
      <w:r>
        <w:br w:type="page"/>
      </w:r>
    </w:p>
    <w:p w14:paraId="4DF47196" w14:textId="77777777" w:rsidR="00B52447" w:rsidRPr="007D70D0" w:rsidRDefault="00B52447" w:rsidP="003B554C">
      <w:pPr>
        <w:pStyle w:val="Lijstopsomteken"/>
        <w:numPr>
          <w:ilvl w:val="0"/>
          <w:numId w:val="0"/>
        </w:numPr>
      </w:pPr>
    </w:p>
    <w:p w14:paraId="5C24FF57" w14:textId="77777777" w:rsidR="003B554C" w:rsidRPr="007D70D0" w:rsidRDefault="003B554C" w:rsidP="003B554C">
      <w:pPr>
        <w:pStyle w:val="Kop2"/>
      </w:pPr>
      <w:bookmarkStart w:id="8" w:name="_Toc35344857"/>
      <w:r w:rsidRPr="007D70D0">
        <w:t>Scope SLA</w:t>
      </w:r>
      <w:bookmarkEnd w:id="8"/>
    </w:p>
    <w:p w14:paraId="1264834D" w14:textId="77777777" w:rsidR="003B554C" w:rsidRPr="007D70D0" w:rsidRDefault="003B554C" w:rsidP="003B554C"/>
    <w:p w14:paraId="350DDA85" w14:textId="781A7762" w:rsidR="003B554C" w:rsidRPr="007D70D0" w:rsidRDefault="00C57C8E" w:rsidP="003B554C">
      <w:pPr>
        <w:pStyle w:val="Lijstopsomteken"/>
        <w:numPr>
          <w:ilvl w:val="0"/>
          <w:numId w:val="0"/>
        </w:numPr>
      </w:pPr>
      <w:r w:rsidRPr="007D70D0">
        <w:t>Het SLA is minimaa</w:t>
      </w:r>
      <w:r w:rsidR="00014C96">
        <w:t>l gedurende de looptijd van de O</w:t>
      </w:r>
      <w:r w:rsidRPr="007D70D0">
        <w:t xml:space="preserve">vereenkomst </w:t>
      </w:r>
      <w:r w:rsidR="00C8269E" w:rsidRPr="007D70D0">
        <w:t>van toepassing op</w:t>
      </w:r>
      <w:r w:rsidR="004643D4" w:rsidRPr="007D70D0">
        <w:t xml:space="preserve"> het </w:t>
      </w:r>
      <w:r w:rsidRPr="007D70D0">
        <w:t>leveren</w:t>
      </w:r>
      <w:r w:rsidR="004643D4" w:rsidRPr="007D70D0">
        <w:t xml:space="preserve"> van </w:t>
      </w:r>
      <w:r w:rsidR="00014C96">
        <w:t xml:space="preserve">de afgesproken producten en </w:t>
      </w:r>
      <w:r w:rsidR="004643D4" w:rsidRPr="007D70D0">
        <w:t>bijbehorende dienstverlening</w:t>
      </w:r>
      <w:r w:rsidRPr="007D70D0">
        <w:t>.</w:t>
      </w:r>
    </w:p>
    <w:p w14:paraId="589DC34F" w14:textId="77777777" w:rsidR="003B554C" w:rsidRPr="007D70D0" w:rsidRDefault="003B554C" w:rsidP="003B554C">
      <w:pPr>
        <w:pStyle w:val="Lijstopsomteken"/>
        <w:numPr>
          <w:ilvl w:val="0"/>
          <w:numId w:val="0"/>
        </w:numPr>
      </w:pPr>
    </w:p>
    <w:p w14:paraId="375A9A6C" w14:textId="77777777" w:rsidR="003B554C" w:rsidRPr="007D70D0" w:rsidRDefault="003B554C" w:rsidP="003B554C">
      <w:pPr>
        <w:pStyle w:val="Lijstopsomteken"/>
        <w:numPr>
          <w:ilvl w:val="0"/>
          <w:numId w:val="0"/>
        </w:numPr>
      </w:pPr>
    </w:p>
    <w:p w14:paraId="062AAFB1" w14:textId="31A80C4C" w:rsidR="003B554C" w:rsidRPr="007D70D0" w:rsidRDefault="003B554C" w:rsidP="003B554C">
      <w:pPr>
        <w:pStyle w:val="Lijstopsomteken"/>
        <w:numPr>
          <w:ilvl w:val="0"/>
          <w:numId w:val="0"/>
        </w:numPr>
      </w:pPr>
    </w:p>
    <w:p w14:paraId="1BF991B5" w14:textId="6F61147F" w:rsidR="009C389B" w:rsidRPr="007D70D0" w:rsidRDefault="009C389B" w:rsidP="003B554C">
      <w:pPr>
        <w:pStyle w:val="Lijstopsomteken"/>
        <w:numPr>
          <w:ilvl w:val="0"/>
          <w:numId w:val="0"/>
        </w:numPr>
      </w:pPr>
    </w:p>
    <w:p w14:paraId="2EA2C7C2" w14:textId="77777777" w:rsidR="003B554C" w:rsidRPr="007D70D0" w:rsidRDefault="003B554C" w:rsidP="003B554C">
      <w:pPr>
        <w:pStyle w:val="Kop1"/>
      </w:pPr>
      <w:r w:rsidRPr="007D70D0">
        <w:br w:type="page"/>
      </w:r>
      <w:bookmarkStart w:id="9" w:name="_Toc35344858"/>
      <w:r w:rsidR="00EC63AB" w:rsidRPr="007D70D0">
        <w:lastRenderedPageBreak/>
        <w:t>Algemene</w:t>
      </w:r>
      <w:r w:rsidRPr="007D70D0">
        <w:t xml:space="preserve"> services en diensten</w:t>
      </w:r>
      <w:bookmarkEnd w:id="9"/>
    </w:p>
    <w:p w14:paraId="35D628A1" w14:textId="77777777" w:rsidR="003B554C" w:rsidRPr="007D70D0" w:rsidRDefault="003B554C" w:rsidP="003B554C"/>
    <w:p w14:paraId="73E18971" w14:textId="77777777" w:rsidR="003B554C" w:rsidRPr="007D70D0" w:rsidRDefault="003B554C" w:rsidP="003B554C">
      <w:pPr>
        <w:pStyle w:val="Kop2"/>
      </w:pPr>
      <w:bookmarkStart w:id="10" w:name="_Toc35344859"/>
      <w:r w:rsidRPr="007D70D0">
        <w:t>Beschikbaarheidsvenster (openstelling)</w:t>
      </w:r>
      <w:bookmarkEnd w:id="10"/>
    </w:p>
    <w:p w14:paraId="2E62B5E7" w14:textId="77777777" w:rsidR="003B554C" w:rsidRPr="007D70D0" w:rsidRDefault="003B554C" w:rsidP="003B554C"/>
    <w:p w14:paraId="6FA5C5DB" w14:textId="540F1B93" w:rsidR="00D8734F" w:rsidRDefault="00D8734F" w:rsidP="00D8734F">
      <w:r>
        <w:t xml:space="preserve">Openstellingsuren van </w:t>
      </w:r>
      <w:r w:rsidRPr="00D8734F">
        <w:rPr>
          <w:shd w:val="clear" w:color="auto" w:fill="D9D9D9" w:themeFill="background1" w:themeFillShade="D9"/>
        </w:rPr>
        <w:t>&lt;leverancier&gt;</w:t>
      </w:r>
      <w:r>
        <w:t xml:space="preserve"> Servicedesk zijn van maandag t/m vrijdag tussen 0</w:t>
      </w:r>
      <w:r w:rsidR="00A233FA">
        <w:t>6</w:t>
      </w:r>
      <w:r>
        <w:t>.</w:t>
      </w:r>
      <w:r w:rsidR="00A233FA">
        <w:t>30</w:t>
      </w:r>
      <w:r>
        <w:t xml:space="preserve"> uur en 18:00 uur voor de geautoriseerde gebruikers.</w:t>
      </w:r>
    </w:p>
    <w:p w14:paraId="5BF70A5F" w14:textId="194F964B" w:rsidR="003B554C" w:rsidRPr="007D70D0" w:rsidRDefault="00D8734F" w:rsidP="00D8734F">
      <w:r>
        <w:t xml:space="preserve">Openstellingsuren van </w:t>
      </w:r>
      <w:r w:rsidRPr="00D8734F">
        <w:rPr>
          <w:shd w:val="clear" w:color="auto" w:fill="D9D9D9" w:themeFill="background1" w:themeFillShade="D9"/>
        </w:rPr>
        <w:t>&lt;leverancier&gt;</w:t>
      </w:r>
      <w:r>
        <w:t xml:space="preserve"> Servicedesk voor calamiteiten (nader te definiëren bij DAP), op werkdagen tussen 18.00 en 22.00 uur en in de weekenden voor Sportaccommo</w:t>
      </w:r>
      <w:r w:rsidR="00A233FA">
        <w:t xml:space="preserve">daties/ Van </w:t>
      </w:r>
      <w:proofErr w:type="spellStart"/>
      <w:r w:rsidR="00A233FA">
        <w:t>Abbemuseum</w:t>
      </w:r>
      <w:proofErr w:type="spellEnd"/>
      <w:r w:rsidR="00A233FA">
        <w:t xml:space="preserve"> tussen 07</w:t>
      </w:r>
      <w:r>
        <w:t xml:space="preserve">.00 en </w:t>
      </w:r>
      <w:r w:rsidR="00A233FA">
        <w:t>19</w:t>
      </w:r>
      <w:r>
        <w:t>.00 uur</w:t>
      </w:r>
      <w:r w:rsidR="003B554C" w:rsidRPr="007D70D0">
        <w:t xml:space="preserve"> voor de </w:t>
      </w:r>
      <w:r w:rsidR="009C389B" w:rsidRPr="007D70D0">
        <w:t xml:space="preserve">geautoriseerde </w:t>
      </w:r>
      <w:r w:rsidR="00A83DDD" w:rsidRPr="007D70D0">
        <w:t>gebruikers.</w:t>
      </w:r>
    </w:p>
    <w:p w14:paraId="3A340145" w14:textId="30E48B29" w:rsidR="00A83DDD" w:rsidRPr="007D70D0" w:rsidRDefault="00A83DDD" w:rsidP="004E2CAD">
      <w:pPr>
        <w:pStyle w:val="Lijstopsomteken"/>
        <w:numPr>
          <w:ilvl w:val="0"/>
          <w:numId w:val="0"/>
        </w:numPr>
        <w:ind w:left="705" w:hanging="705"/>
      </w:pPr>
      <w:r w:rsidRPr="007D70D0">
        <w:t>Een lijst van geautoriseerde gebruikers wordt uitgewerkt in het DAP.</w:t>
      </w:r>
    </w:p>
    <w:p w14:paraId="5DDA6201" w14:textId="77777777" w:rsidR="00A83DDD" w:rsidRPr="007D70D0" w:rsidRDefault="00A83DDD" w:rsidP="004E2CAD">
      <w:pPr>
        <w:pStyle w:val="Lijstopsomteken"/>
        <w:numPr>
          <w:ilvl w:val="0"/>
          <w:numId w:val="0"/>
        </w:numPr>
        <w:ind w:left="705" w:hanging="705"/>
      </w:pPr>
    </w:p>
    <w:p w14:paraId="0B2E7117" w14:textId="77777777" w:rsidR="003B554C" w:rsidRPr="007D70D0" w:rsidRDefault="003B554C" w:rsidP="003B554C">
      <w:pPr>
        <w:pStyle w:val="Lijstopsomteken"/>
        <w:numPr>
          <w:ilvl w:val="0"/>
          <w:numId w:val="0"/>
        </w:numPr>
      </w:pPr>
    </w:p>
    <w:p w14:paraId="0FB5287F" w14:textId="0E93D27A" w:rsidR="003B554C" w:rsidRPr="007D70D0" w:rsidRDefault="003B554C" w:rsidP="003B554C">
      <w:pPr>
        <w:pStyle w:val="Kop2"/>
        <w:rPr>
          <w:lang w:val="en-US"/>
        </w:rPr>
      </w:pPr>
      <w:bookmarkStart w:id="11" w:name="_Toc35344860"/>
      <w:r w:rsidRPr="007D70D0">
        <w:rPr>
          <w:lang w:val="en-US"/>
        </w:rPr>
        <w:t xml:space="preserve">Key performance </w:t>
      </w:r>
      <w:proofErr w:type="spellStart"/>
      <w:r w:rsidRPr="007D70D0">
        <w:rPr>
          <w:lang w:val="en-US"/>
        </w:rPr>
        <w:t>indicatoren</w:t>
      </w:r>
      <w:proofErr w:type="spellEnd"/>
      <w:r w:rsidRPr="007D70D0">
        <w:rPr>
          <w:lang w:val="en-US"/>
        </w:rPr>
        <w:t xml:space="preserve"> (KPI's)</w:t>
      </w:r>
      <w:r w:rsidR="00593658" w:rsidRPr="007D70D0">
        <w:rPr>
          <w:lang w:val="en-US"/>
        </w:rPr>
        <w:t xml:space="preserve"> </w:t>
      </w:r>
      <w:proofErr w:type="spellStart"/>
      <w:r w:rsidR="00593658" w:rsidRPr="007D70D0">
        <w:rPr>
          <w:lang w:val="en-US"/>
        </w:rPr>
        <w:t>en</w:t>
      </w:r>
      <w:proofErr w:type="spellEnd"/>
      <w:r w:rsidR="00593658" w:rsidRPr="007D70D0">
        <w:rPr>
          <w:lang w:val="en-US"/>
        </w:rPr>
        <w:t xml:space="preserve"> rapportage</w:t>
      </w:r>
      <w:bookmarkEnd w:id="11"/>
    </w:p>
    <w:p w14:paraId="33DF38E6" w14:textId="77777777" w:rsidR="003B554C" w:rsidRPr="007D70D0" w:rsidRDefault="003B554C" w:rsidP="003B554C">
      <w:pPr>
        <w:rPr>
          <w:lang w:val="en-US"/>
        </w:rPr>
      </w:pPr>
    </w:p>
    <w:p w14:paraId="1596A234" w14:textId="77777777" w:rsidR="003B554C" w:rsidRPr="007D70D0" w:rsidRDefault="003B554C" w:rsidP="003B554C">
      <w:pPr>
        <w:pStyle w:val="Lijstopsomteken"/>
        <w:numPr>
          <w:ilvl w:val="0"/>
          <w:numId w:val="0"/>
        </w:numPr>
      </w:pPr>
      <w:r w:rsidRPr="007D70D0">
        <w:t xml:space="preserve">Na een initiële periode van </w:t>
      </w:r>
      <w:r w:rsidR="000F058B" w:rsidRPr="007D70D0">
        <w:t>drie (</w:t>
      </w:r>
      <w:r w:rsidRPr="007D70D0">
        <w:t>3</w:t>
      </w:r>
      <w:r w:rsidR="000F058B" w:rsidRPr="007D70D0">
        <w:t>)</w:t>
      </w:r>
      <w:r w:rsidRPr="007D70D0">
        <w:t xml:space="preserve"> maanden</w:t>
      </w:r>
      <w:r w:rsidR="00C8269E" w:rsidRPr="007D70D0">
        <w:t>,</w:t>
      </w:r>
      <w:r w:rsidRPr="007D70D0">
        <w:t xml:space="preserve"> na aanvang van de dienstverlening</w:t>
      </w:r>
      <w:r w:rsidR="00C8269E" w:rsidRPr="007D70D0">
        <w:t>, vindt</w:t>
      </w:r>
      <w:r w:rsidRPr="007D70D0">
        <w:t xml:space="preserve"> een gezamenlijke evaluatie plaats van de scope van de dienstverlening en de wederzijds afgesproken service levels. </w:t>
      </w:r>
    </w:p>
    <w:p w14:paraId="4ED965C7" w14:textId="19366D2F" w:rsidR="003B554C" w:rsidRPr="007D70D0" w:rsidRDefault="003B554C" w:rsidP="003B554C">
      <w:pPr>
        <w:pStyle w:val="Lijstopsomteken"/>
        <w:numPr>
          <w:ilvl w:val="0"/>
          <w:numId w:val="0"/>
        </w:numPr>
      </w:pPr>
      <w:r w:rsidRPr="007D70D0">
        <w:t xml:space="preserve">Naar aanleiding van deze evaluatie is het mogelijk dat de </w:t>
      </w:r>
      <w:r w:rsidR="001835B1" w:rsidRPr="007D70D0">
        <w:t xml:space="preserve">frequentie, </w:t>
      </w:r>
      <w:r w:rsidRPr="007D70D0">
        <w:t xml:space="preserve">scope en/of de </w:t>
      </w:r>
      <w:proofErr w:type="spellStart"/>
      <w:r w:rsidR="001835B1" w:rsidRPr="007D70D0">
        <w:t>KPI’s</w:t>
      </w:r>
      <w:proofErr w:type="spellEnd"/>
      <w:r w:rsidRPr="007D70D0">
        <w:t xml:space="preserve"> in onderling overleg worden aangepast.</w:t>
      </w:r>
    </w:p>
    <w:p w14:paraId="052268AD" w14:textId="48A81508" w:rsidR="003B554C" w:rsidRDefault="003B554C" w:rsidP="003B554C">
      <w:pPr>
        <w:pStyle w:val="Lijstopsomteken"/>
        <w:numPr>
          <w:ilvl w:val="0"/>
          <w:numId w:val="0"/>
        </w:numPr>
      </w:pPr>
    </w:p>
    <w:p w14:paraId="14165F1C" w14:textId="12D3692A" w:rsidR="003B554C" w:rsidRPr="007D70D0" w:rsidRDefault="00B52447" w:rsidP="003B554C">
      <w:pPr>
        <w:pStyle w:val="Lijstopsomteken"/>
        <w:numPr>
          <w:ilvl w:val="0"/>
          <w:numId w:val="0"/>
        </w:numPr>
      </w:pPr>
      <w:r w:rsidRPr="00515A9B">
        <w:rPr>
          <w:shd w:val="clear" w:color="auto" w:fill="D9D9D9" w:themeFill="background1" w:themeFillShade="D9"/>
        </w:rPr>
        <w:t>&lt;</w:t>
      </w:r>
      <w:r w:rsidR="00005DE0">
        <w:rPr>
          <w:shd w:val="clear" w:color="auto" w:fill="D9D9D9" w:themeFill="background1" w:themeFillShade="D9"/>
        </w:rPr>
        <w:t>L</w:t>
      </w:r>
      <w:r w:rsidRPr="00515A9B">
        <w:rPr>
          <w:shd w:val="clear" w:color="auto" w:fill="D9D9D9" w:themeFill="background1" w:themeFillShade="D9"/>
        </w:rPr>
        <w:t>everancier&gt;</w:t>
      </w:r>
      <w:r w:rsidR="004643D4" w:rsidRPr="007D70D0">
        <w:t xml:space="preserve"> </w:t>
      </w:r>
      <w:r w:rsidR="003B554C" w:rsidRPr="007D70D0">
        <w:t>zal de volgende rapportages verzorgen</w:t>
      </w:r>
      <w:r w:rsidR="00A667E7" w:rsidRPr="007D70D0">
        <w:t xml:space="preserve"> en voldoen aan de gestelde KPI</w:t>
      </w:r>
      <w:r w:rsidR="003B554C" w:rsidRPr="007D70D0">
        <w:t>:</w:t>
      </w:r>
    </w:p>
    <w:p w14:paraId="394B79BB" w14:textId="77777777" w:rsidR="003B554C" w:rsidRPr="007D70D0" w:rsidRDefault="003B554C" w:rsidP="003B554C">
      <w:pPr>
        <w:pStyle w:val="Lijstopsomteken"/>
        <w:numPr>
          <w:ilvl w:val="0"/>
          <w:numId w:val="0"/>
        </w:numPr>
      </w:pPr>
    </w:p>
    <w:tbl>
      <w:tblPr>
        <w:tblStyle w:val="Tabelraster"/>
        <w:tblW w:w="7197" w:type="dxa"/>
        <w:tblLayout w:type="fixed"/>
        <w:tblLook w:val="04A0" w:firstRow="1" w:lastRow="0" w:firstColumn="1" w:lastColumn="0" w:noHBand="0" w:noVBand="1"/>
      </w:tblPr>
      <w:tblGrid>
        <w:gridCol w:w="1810"/>
        <w:gridCol w:w="1869"/>
        <w:gridCol w:w="2242"/>
        <w:gridCol w:w="1276"/>
      </w:tblGrid>
      <w:tr w:rsidR="003B554C" w:rsidRPr="007D70D0" w14:paraId="0AED555B" w14:textId="77777777" w:rsidTr="00A667E7">
        <w:trPr>
          <w:tblHeader/>
        </w:trPr>
        <w:tc>
          <w:tcPr>
            <w:tcW w:w="1810" w:type="dxa"/>
          </w:tcPr>
          <w:p w14:paraId="1F89DC7E" w14:textId="4A2749F2" w:rsidR="003B554C" w:rsidRPr="007D70D0" w:rsidRDefault="00937782" w:rsidP="00C57C8E">
            <w:pPr>
              <w:pStyle w:val="Style19"/>
              <w:rPr>
                <w:rStyle w:val="FontStyle37"/>
                <w:b/>
              </w:rPr>
            </w:pPr>
            <w:bookmarkStart w:id="12" w:name="_Hlk511987842"/>
            <w:r w:rsidRPr="007D70D0">
              <w:rPr>
                <w:rStyle w:val="FontStyle37"/>
                <w:b/>
              </w:rPr>
              <w:t>Onderwerp</w:t>
            </w:r>
          </w:p>
        </w:tc>
        <w:tc>
          <w:tcPr>
            <w:tcW w:w="1869" w:type="dxa"/>
          </w:tcPr>
          <w:p w14:paraId="06DC9449" w14:textId="77777777" w:rsidR="003B554C" w:rsidRPr="007D70D0" w:rsidRDefault="003B554C" w:rsidP="00C57C8E">
            <w:pPr>
              <w:pStyle w:val="Style19"/>
              <w:rPr>
                <w:rStyle w:val="FontStyle37"/>
                <w:b/>
              </w:rPr>
            </w:pPr>
            <w:r w:rsidRPr="007D70D0">
              <w:rPr>
                <w:rStyle w:val="FontStyle37"/>
                <w:b/>
              </w:rPr>
              <w:t>KPI</w:t>
            </w:r>
          </w:p>
        </w:tc>
        <w:tc>
          <w:tcPr>
            <w:tcW w:w="2242" w:type="dxa"/>
          </w:tcPr>
          <w:p w14:paraId="57316512" w14:textId="6ABF7B78" w:rsidR="003B554C" w:rsidRPr="007D70D0" w:rsidRDefault="00937782" w:rsidP="00C57C8E">
            <w:pPr>
              <w:pStyle w:val="Style19"/>
              <w:rPr>
                <w:rStyle w:val="FontStyle37"/>
                <w:b/>
              </w:rPr>
            </w:pPr>
            <w:r w:rsidRPr="007D70D0">
              <w:rPr>
                <w:rStyle w:val="FontStyle37"/>
                <w:b/>
              </w:rPr>
              <w:t>Scope</w:t>
            </w:r>
          </w:p>
        </w:tc>
        <w:tc>
          <w:tcPr>
            <w:tcW w:w="1276" w:type="dxa"/>
          </w:tcPr>
          <w:p w14:paraId="1CFF585B" w14:textId="19DAEBCE" w:rsidR="003B554C" w:rsidRPr="007D70D0" w:rsidRDefault="003B554C" w:rsidP="00A667E7">
            <w:pPr>
              <w:pStyle w:val="Style19"/>
              <w:rPr>
                <w:rStyle w:val="FontStyle37"/>
                <w:b/>
              </w:rPr>
            </w:pPr>
            <w:r w:rsidRPr="007D70D0">
              <w:rPr>
                <w:rStyle w:val="FontStyle37"/>
                <w:b/>
              </w:rPr>
              <w:t>Frequentie</w:t>
            </w:r>
          </w:p>
        </w:tc>
      </w:tr>
      <w:tr w:rsidR="00307369" w:rsidRPr="007D70D0" w14:paraId="76257D2B" w14:textId="77777777" w:rsidTr="00A667E7">
        <w:tc>
          <w:tcPr>
            <w:tcW w:w="1810" w:type="dxa"/>
          </w:tcPr>
          <w:p w14:paraId="37473F48" w14:textId="77777777" w:rsidR="00307369" w:rsidRPr="007D70D0" w:rsidRDefault="00307369" w:rsidP="006B5023">
            <w:pPr>
              <w:pStyle w:val="Style19"/>
              <w:rPr>
                <w:rStyle w:val="FontStyle37"/>
              </w:rPr>
            </w:pPr>
            <w:r w:rsidRPr="007D70D0">
              <w:rPr>
                <w:rStyle w:val="FontStyle37"/>
              </w:rPr>
              <w:t>Opleveren rapportage</w:t>
            </w:r>
          </w:p>
        </w:tc>
        <w:tc>
          <w:tcPr>
            <w:tcW w:w="1869" w:type="dxa"/>
          </w:tcPr>
          <w:p w14:paraId="435378FC" w14:textId="77777777" w:rsidR="00307369" w:rsidRPr="007D70D0" w:rsidRDefault="00307369" w:rsidP="006B5023">
            <w:pPr>
              <w:pStyle w:val="Style19"/>
              <w:rPr>
                <w:rStyle w:val="FontStyle37"/>
              </w:rPr>
            </w:pPr>
            <w:r w:rsidRPr="007D70D0">
              <w:rPr>
                <w:rStyle w:val="FontStyle37"/>
              </w:rPr>
              <w:t>≤10</w:t>
            </w:r>
            <w:r w:rsidRPr="007D70D0">
              <w:rPr>
                <w:rStyle w:val="FontStyle37"/>
                <w:vertAlign w:val="superscript"/>
              </w:rPr>
              <w:t>e</w:t>
            </w:r>
            <w:r w:rsidRPr="007D70D0">
              <w:rPr>
                <w:rStyle w:val="FontStyle37"/>
              </w:rPr>
              <w:t xml:space="preserve"> werkdag van de maand</w:t>
            </w:r>
          </w:p>
        </w:tc>
        <w:tc>
          <w:tcPr>
            <w:tcW w:w="2242" w:type="dxa"/>
          </w:tcPr>
          <w:p w14:paraId="7455457E" w14:textId="06559FA4" w:rsidR="00307369" w:rsidRPr="007D70D0" w:rsidRDefault="00307369" w:rsidP="00B52447">
            <w:pPr>
              <w:pStyle w:val="Style19"/>
              <w:rPr>
                <w:rStyle w:val="FontStyle37"/>
              </w:rPr>
            </w:pPr>
            <w:r w:rsidRPr="007D70D0">
              <w:rPr>
                <w:rStyle w:val="FontStyle37"/>
              </w:rPr>
              <w:t xml:space="preserve">Rapportage over </w:t>
            </w:r>
            <w:r w:rsidR="00B52447">
              <w:rPr>
                <w:rStyle w:val="FontStyle37"/>
              </w:rPr>
              <w:t xml:space="preserve">het </w:t>
            </w:r>
            <w:r w:rsidRPr="007D70D0">
              <w:rPr>
                <w:rStyle w:val="FontStyle37"/>
              </w:rPr>
              <w:t xml:space="preserve">voorgaande </w:t>
            </w:r>
            <w:r w:rsidR="00B52447" w:rsidRPr="00CF2A5B">
              <w:rPr>
                <w:rStyle w:val="FontStyle37"/>
              </w:rPr>
              <w:t>kwartaal</w:t>
            </w:r>
          </w:p>
        </w:tc>
        <w:tc>
          <w:tcPr>
            <w:tcW w:w="1276" w:type="dxa"/>
          </w:tcPr>
          <w:p w14:paraId="0657ECD6" w14:textId="46B5879B" w:rsidR="00307369" w:rsidRPr="007D70D0" w:rsidRDefault="00307369" w:rsidP="00B52447">
            <w:pPr>
              <w:pStyle w:val="Style19"/>
              <w:rPr>
                <w:rStyle w:val="FontStyle37"/>
              </w:rPr>
            </w:pPr>
            <w:r w:rsidRPr="007D70D0">
              <w:rPr>
                <w:rStyle w:val="FontStyle37"/>
              </w:rPr>
              <w:t xml:space="preserve">Per </w:t>
            </w:r>
            <w:r w:rsidR="00B52447" w:rsidRPr="00CF2A5B">
              <w:rPr>
                <w:rStyle w:val="FontStyle37"/>
              </w:rPr>
              <w:t>kwartaal</w:t>
            </w:r>
          </w:p>
        </w:tc>
      </w:tr>
      <w:tr w:rsidR="006B5023" w:rsidRPr="007D70D0" w14:paraId="27DB6294" w14:textId="77777777" w:rsidTr="00A667E7">
        <w:tc>
          <w:tcPr>
            <w:tcW w:w="1810" w:type="dxa"/>
          </w:tcPr>
          <w:p w14:paraId="5D2F591C" w14:textId="77777777" w:rsidR="006B5023" w:rsidRPr="007D70D0" w:rsidDel="007255CB" w:rsidRDefault="006B5023" w:rsidP="006B5023">
            <w:pPr>
              <w:pStyle w:val="Style19"/>
              <w:rPr>
                <w:rStyle w:val="FontStyle37"/>
              </w:rPr>
            </w:pPr>
            <w:r w:rsidRPr="007D70D0">
              <w:rPr>
                <w:rStyle w:val="FontStyle37"/>
              </w:rPr>
              <w:t>Incidenten prio-1</w:t>
            </w:r>
          </w:p>
        </w:tc>
        <w:tc>
          <w:tcPr>
            <w:tcW w:w="1869" w:type="dxa"/>
          </w:tcPr>
          <w:p w14:paraId="6EA0A9CF" w14:textId="249F6768" w:rsidR="00082BD7" w:rsidRPr="007D70D0" w:rsidRDefault="00082BD7" w:rsidP="006B5023">
            <w:pPr>
              <w:pStyle w:val="Style19"/>
              <w:rPr>
                <w:rStyle w:val="FontStyle37"/>
              </w:rPr>
            </w:pPr>
            <w:r w:rsidRPr="007D70D0">
              <w:rPr>
                <w:rStyle w:val="FontStyle37"/>
              </w:rPr>
              <w:t>Responsetijd &lt;15 min.</w:t>
            </w:r>
          </w:p>
          <w:p w14:paraId="5CAE004B" w14:textId="70123CF0" w:rsidR="006B5023" w:rsidRPr="007D70D0" w:rsidRDefault="004019D8" w:rsidP="006B5023">
            <w:pPr>
              <w:pStyle w:val="Style19"/>
              <w:rPr>
                <w:rStyle w:val="FontStyle37"/>
              </w:rPr>
            </w:pPr>
            <w:r>
              <w:rPr>
                <w:rStyle w:val="FontStyle37"/>
              </w:rPr>
              <w:t xml:space="preserve">gelijk of meer dan </w:t>
            </w:r>
            <w:r w:rsidR="006B5023" w:rsidRPr="007D70D0">
              <w:rPr>
                <w:rStyle w:val="FontStyle37"/>
              </w:rPr>
              <w:t>9</w:t>
            </w:r>
            <w:r w:rsidR="00CF2A5B">
              <w:rPr>
                <w:rStyle w:val="FontStyle37"/>
              </w:rPr>
              <w:t>5</w:t>
            </w:r>
            <w:r w:rsidR="006B5023" w:rsidRPr="007D70D0">
              <w:rPr>
                <w:rStyle w:val="FontStyle37"/>
              </w:rPr>
              <w:t xml:space="preserve">% opgelost </w:t>
            </w:r>
            <w:r>
              <w:rPr>
                <w:rStyle w:val="FontStyle37"/>
              </w:rPr>
              <w:t xml:space="preserve">binnen de </w:t>
            </w:r>
            <w:r w:rsidR="006B5023" w:rsidRPr="007D70D0">
              <w:rPr>
                <w:rStyle w:val="FontStyle37"/>
              </w:rPr>
              <w:t>volgende werkdag</w:t>
            </w:r>
          </w:p>
          <w:p w14:paraId="7C7A7098" w14:textId="45723710" w:rsidR="006B5023" w:rsidRPr="007D70D0" w:rsidRDefault="006B5023" w:rsidP="006B5023">
            <w:pPr>
              <w:pStyle w:val="Style19"/>
              <w:rPr>
                <w:rStyle w:val="FontStyle37"/>
              </w:rPr>
            </w:pPr>
            <w:r w:rsidRPr="007D70D0">
              <w:rPr>
                <w:rStyle w:val="FontStyle37"/>
              </w:rPr>
              <w:t>100% opgelost &lt;5 werkdagen</w:t>
            </w:r>
          </w:p>
        </w:tc>
        <w:tc>
          <w:tcPr>
            <w:tcW w:w="2242" w:type="dxa"/>
          </w:tcPr>
          <w:p w14:paraId="72149957" w14:textId="77777777" w:rsidR="006B5023" w:rsidRDefault="006B5023" w:rsidP="006B5023">
            <w:pPr>
              <w:pStyle w:val="Style19"/>
              <w:rPr>
                <w:rStyle w:val="FontStyle37"/>
              </w:rPr>
            </w:pPr>
            <w:r w:rsidRPr="007D70D0">
              <w:rPr>
                <w:rStyle w:val="FontStyle37"/>
              </w:rPr>
              <w:t>Incidenten: Aangemeld, opgelost en openstaand aan het einde van de maand</w:t>
            </w:r>
          </w:p>
          <w:p w14:paraId="003E66DE" w14:textId="586B9FE5" w:rsidR="00DE5435" w:rsidRPr="00DE5435" w:rsidRDefault="00DE5435" w:rsidP="00DE5435">
            <w:pPr>
              <w:spacing w:after="160" w:line="259" w:lineRule="auto"/>
              <w:rPr>
                <w:rStyle w:val="FontStyle37"/>
                <w:lang w:eastAsia="nl-NL"/>
              </w:rPr>
            </w:pPr>
            <w:r w:rsidRPr="00DE5435">
              <w:rPr>
                <w:rStyle w:val="FontStyle37"/>
              </w:rPr>
              <w:t>Er is een</w:t>
            </w:r>
            <w:r w:rsidR="00014C96">
              <w:rPr>
                <w:rStyle w:val="FontStyle37"/>
              </w:rPr>
              <w:t xml:space="preserve"> P1</w:t>
            </w:r>
            <w:r w:rsidRPr="00DE5435">
              <w:rPr>
                <w:rStyle w:val="FontStyle37"/>
              </w:rPr>
              <w:t xml:space="preserve"> incident waarbij de dienst en</w:t>
            </w:r>
            <w:r w:rsidR="00014C96">
              <w:rPr>
                <w:rStyle w:val="FontStyle37"/>
              </w:rPr>
              <w:t xml:space="preserve"> </w:t>
            </w:r>
            <w:r w:rsidRPr="00DE5435">
              <w:rPr>
                <w:rStyle w:val="FontStyle37"/>
              </w:rPr>
              <w:t>/</w:t>
            </w:r>
            <w:r w:rsidR="00014C96">
              <w:rPr>
                <w:rStyle w:val="FontStyle37"/>
              </w:rPr>
              <w:t xml:space="preserve"> </w:t>
            </w:r>
            <w:r w:rsidRPr="00DE5435">
              <w:rPr>
                <w:rStyle w:val="FontStyle37"/>
              </w:rPr>
              <w:t>of product niet beschikbaar is</w:t>
            </w:r>
          </w:p>
        </w:tc>
        <w:tc>
          <w:tcPr>
            <w:tcW w:w="1276" w:type="dxa"/>
          </w:tcPr>
          <w:p w14:paraId="74FCF8A2" w14:textId="01F1CC97" w:rsidR="006B5023" w:rsidRPr="007D70D0" w:rsidRDefault="006B5023" w:rsidP="00B52447">
            <w:pPr>
              <w:pStyle w:val="Style19"/>
              <w:rPr>
                <w:rStyle w:val="FontStyle37"/>
              </w:rPr>
            </w:pPr>
            <w:r w:rsidRPr="007D70D0">
              <w:rPr>
                <w:rStyle w:val="FontStyle37"/>
              </w:rPr>
              <w:t xml:space="preserve">Per </w:t>
            </w:r>
            <w:r w:rsidR="00B52447" w:rsidRPr="00CF2A5B">
              <w:rPr>
                <w:rStyle w:val="FontStyle37"/>
              </w:rPr>
              <w:t>kwartaal</w:t>
            </w:r>
          </w:p>
        </w:tc>
      </w:tr>
      <w:tr w:rsidR="006B5023" w:rsidRPr="007D70D0" w14:paraId="23FE587B" w14:textId="77777777" w:rsidTr="00A667E7">
        <w:tc>
          <w:tcPr>
            <w:tcW w:w="1810" w:type="dxa"/>
          </w:tcPr>
          <w:p w14:paraId="1B39F1A1" w14:textId="0581D9E8" w:rsidR="006B5023" w:rsidRPr="007D70D0" w:rsidRDefault="006B5023" w:rsidP="006B5023">
            <w:pPr>
              <w:pStyle w:val="Style19"/>
              <w:rPr>
                <w:rStyle w:val="FontStyle37"/>
              </w:rPr>
            </w:pPr>
            <w:r w:rsidRPr="007D70D0">
              <w:rPr>
                <w:rStyle w:val="FontStyle37"/>
              </w:rPr>
              <w:t>Incidenten prio-2</w:t>
            </w:r>
          </w:p>
        </w:tc>
        <w:tc>
          <w:tcPr>
            <w:tcW w:w="1869" w:type="dxa"/>
          </w:tcPr>
          <w:p w14:paraId="124EC857" w14:textId="2E51F099" w:rsidR="00082BD7" w:rsidRPr="007D70D0" w:rsidRDefault="00082BD7" w:rsidP="006B5023">
            <w:pPr>
              <w:pStyle w:val="Style19"/>
              <w:rPr>
                <w:rStyle w:val="FontStyle37"/>
              </w:rPr>
            </w:pPr>
            <w:r w:rsidRPr="007D70D0">
              <w:rPr>
                <w:rStyle w:val="FontStyle37"/>
              </w:rPr>
              <w:t xml:space="preserve">Responsetijd &lt;30 </w:t>
            </w:r>
            <w:r w:rsidR="004019D8">
              <w:rPr>
                <w:rStyle w:val="FontStyle37"/>
              </w:rPr>
              <w:t xml:space="preserve">min. </w:t>
            </w:r>
          </w:p>
          <w:p w14:paraId="58C36CB3" w14:textId="30A21923" w:rsidR="006B5023" w:rsidRPr="007D70D0" w:rsidRDefault="004019D8" w:rsidP="006B5023">
            <w:pPr>
              <w:pStyle w:val="Style19"/>
              <w:rPr>
                <w:rStyle w:val="FontStyle37"/>
              </w:rPr>
            </w:pPr>
            <w:r>
              <w:rPr>
                <w:rStyle w:val="FontStyle37"/>
              </w:rPr>
              <w:t xml:space="preserve">gelijk of meer dan </w:t>
            </w:r>
            <w:r w:rsidR="006B5023" w:rsidRPr="007D70D0">
              <w:rPr>
                <w:rStyle w:val="FontStyle37"/>
              </w:rPr>
              <w:t xml:space="preserve">90% opgelost </w:t>
            </w:r>
            <w:r>
              <w:rPr>
                <w:rStyle w:val="FontStyle37"/>
              </w:rPr>
              <w:t>binnen</w:t>
            </w:r>
            <w:r w:rsidRPr="007D70D0">
              <w:rPr>
                <w:rStyle w:val="FontStyle37"/>
              </w:rPr>
              <w:t xml:space="preserve"> </w:t>
            </w:r>
            <w:r>
              <w:rPr>
                <w:rStyle w:val="FontStyle37"/>
              </w:rPr>
              <w:t xml:space="preserve">de </w:t>
            </w:r>
            <w:r w:rsidR="006B5023" w:rsidRPr="007D70D0">
              <w:rPr>
                <w:rStyle w:val="FontStyle37"/>
              </w:rPr>
              <w:t>5 werkdagen</w:t>
            </w:r>
          </w:p>
          <w:p w14:paraId="18F772BA" w14:textId="43AD8B34" w:rsidR="006B5023" w:rsidRPr="007D70D0" w:rsidRDefault="006B5023" w:rsidP="006B5023">
            <w:pPr>
              <w:pStyle w:val="Style19"/>
              <w:rPr>
                <w:rStyle w:val="FontStyle37"/>
              </w:rPr>
            </w:pPr>
            <w:r w:rsidRPr="007D70D0">
              <w:rPr>
                <w:rStyle w:val="FontStyle37"/>
              </w:rPr>
              <w:t>100% opgelost &lt;10 werkdagen</w:t>
            </w:r>
          </w:p>
        </w:tc>
        <w:tc>
          <w:tcPr>
            <w:tcW w:w="2242" w:type="dxa"/>
          </w:tcPr>
          <w:p w14:paraId="411BC1B5" w14:textId="77777777" w:rsidR="006B5023" w:rsidRDefault="006B5023" w:rsidP="006B5023">
            <w:pPr>
              <w:pStyle w:val="Style19"/>
              <w:rPr>
                <w:rStyle w:val="FontStyle37"/>
              </w:rPr>
            </w:pPr>
            <w:r w:rsidRPr="007D70D0">
              <w:rPr>
                <w:rStyle w:val="FontStyle37"/>
              </w:rPr>
              <w:t>Incidenten: Aangemeld, opgelost en openstaand aan het einde van de maand</w:t>
            </w:r>
          </w:p>
          <w:p w14:paraId="67F8F6C0" w14:textId="415C12CF" w:rsidR="00DE5435" w:rsidRPr="00DE5435" w:rsidRDefault="00DE5435" w:rsidP="00DE5435">
            <w:pPr>
              <w:spacing w:after="160" w:line="259" w:lineRule="auto"/>
              <w:rPr>
                <w:rStyle w:val="FontStyle37"/>
                <w:rFonts w:ascii="Calibri" w:hAnsi="Calibri" w:cs="Times New Roman"/>
                <w:sz w:val="18"/>
                <w:szCs w:val="18"/>
                <w:lang w:eastAsia="nl-NL"/>
              </w:rPr>
            </w:pPr>
            <w:r w:rsidRPr="00DE5435">
              <w:rPr>
                <w:rStyle w:val="FontStyle37"/>
              </w:rPr>
              <w:t xml:space="preserve">Er is een </w:t>
            </w:r>
            <w:r w:rsidR="00014C96">
              <w:rPr>
                <w:rStyle w:val="FontStyle37"/>
              </w:rPr>
              <w:t xml:space="preserve">P2 </w:t>
            </w:r>
            <w:r w:rsidRPr="00DE5435">
              <w:rPr>
                <w:rStyle w:val="FontStyle37"/>
              </w:rPr>
              <w:t>incident waarbij dienst en</w:t>
            </w:r>
            <w:r w:rsidR="00014C96">
              <w:rPr>
                <w:rStyle w:val="FontStyle37"/>
              </w:rPr>
              <w:t xml:space="preserve"> </w:t>
            </w:r>
            <w:r w:rsidRPr="00DE5435">
              <w:rPr>
                <w:rStyle w:val="FontStyle37"/>
              </w:rPr>
              <w:t>/</w:t>
            </w:r>
            <w:r w:rsidR="00014C96">
              <w:rPr>
                <w:rStyle w:val="FontStyle37"/>
              </w:rPr>
              <w:t xml:space="preserve"> </w:t>
            </w:r>
            <w:r w:rsidRPr="00DE5435">
              <w:rPr>
                <w:rStyle w:val="FontStyle37"/>
              </w:rPr>
              <w:t>of product wel beschikbaar is, maar gebruiker ervaart hinder</w:t>
            </w:r>
            <w:r>
              <w:rPr>
                <w:rStyle w:val="FontStyle37"/>
              </w:rPr>
              <w:t xml:space="preserve"> (werking applicatie)</w:t>
            </w:r>
          </w:p>
        </w:tc>
        <w:tc>
          <w:tcPr>
            <w:tcW w:w="1276" w:type="dxa"/>
          </w:tcPr>
          <w:p w14:paraId="551F11E5" w14:textId="46BFA1CC" w:rsidR="006B5023" w:rsidRPr="007D70D0" w:rsidRDefault="006B5023" w:rsidP="00B52447">
            <w:pPr>
              <w:pStyle w:val="Style19"/>
              <w:rPr>
                <w:rStyle w:val="FontStyle37"/>
              </w:rPr>
            </w:pPr>
            <w:r w:rsidRPr="007D70D0">
              <w:rPr>
                <w:rStyle w:val="FontStyle37"/>
              </w:rPr>
              <w:t xml:space="preserve">Per </w:t>
            </w:r>
            <w:r w:rsidR="00B52447" w:rsidRPr="00CF2A5B">
              <w:rPr>
                <w:rStyle w:val="FontStyle37"/>
              </w:rPr>
              <w:t>kwartaal</w:t>
            </w:r>
          </w:p>
        </w:tc>
      </w:tr>
      <w:tr w:rsidR="006B5023" w:rsidRPr="007D70D0" w14:paraId="1AA4DC32" w14:textId="77777777" w:rsidTr="00A667E7">
        <w:tc>
          <w:tcPr>
            <w:tcW w:w="1810" w:type="dxa"/>
          </w:tcPr>
          <w:p w14:paraId="17797784" w14:textId="1931955A" w:rsidR="006B5023" w:rsidRPr="007D70D0" w:rsidRDefault="006B5023" w:rsidP="006B5023">
            <w:pPr>
              <w:pStyle w:val="Style19"/>
              <w:rPr>
                <w:rStyle w:val="FontStyle37"/>
              </w:rPr>
            </w:pPr>
            <w:r w:rsidRPr="007D70D0">
              <w:rPr>
                <w:rStyle w:val="FontStyle37"/>
              </w:rPr>
              <w:t>Incidenten prio-3</w:t>
            </w:r>
          </w:p>
        </w:tc>
        <w:tc>
          <w:tcPr>
            <w:tcW w:w="1869" w:type="dxa"/>
          </w:tcPr>
          <w:p w14:paraId="09A9A965" w14:textId="4CD4474E" w:rsidR="00082BD7" w:rsidRPr="007D70D0" w:rsidRDefault="00082BD7" w:rsidP="006B5023">
            <w:pPr>
              <w:pStyle w:val="Style19"/>
              <w:rPr>
                <w:rStyle w:val="FontStyle37"/>
              </w:rPr>
            </w:pPr>
            <w:r w:rsidRPr="007D70D0">
              <w:rPr>
                <w:rStyle w:val="FontStyle37"/>
              </w:rPr>
              <w:t>Responsetijd &lt;30 min</w:t>
            </w:r>
          </w:p>
          <w:p w14:paraId="3CB34B6F" w14:textId="56D5E71C" w:rsidR="006B5023" w:rsidRPr="007D70D0" w:rsidRDefault="004019D8" w:rsidP="006B5023">
            <w:pPr>
              <w:pStyle w:val="Style19"/>
              <w:rPr>
                <w:rStyle w:val="FontStyle37"/>
              </w:rPr>
            </w:pPr>
            <w:r>
              <w:rPr>
                <w:rStyle w:val="FontStyle37"/>
              </w:rPr>
              <w:t xml:space="preserve">gelijk of meer dan </w:t>
            </w:r>
            <w:r w:rsidR="006B5023" w:rsidRPr="007D70D0">
              <w:rPr>
                <w:rStyle w:val="FontStyle37"/>
              </w:rPr>
              <w:t xml:space="preserve">90% opgelost </w:t>
            </w:r>
            <w:r>
              <w:rPr>
                <w:rStyle w:val="FontStyle37"/>
              </w:rPr>
              <w:t xml:space="preserve">binnen de </w:t>
            </w:r>
            <w:r w:rsidR="006B5023" w:rsidRPr="007D70D0">
              <w:rPr>
                <w:rStyle w:val="FontStyle37"/>
              </w:rPr>
              <w:t>10 werkdagen</w:t>
            </w:r>
          </w:p>
          <w:p w14:paraId="29EAC26B" w14:textId="0875F360" w:rsidR="006B5023" w:rsidRPr="007D70D0" w:rsidRDefault="006B5023" w:rsidP="006B5023">
            <w:pPr>
              <w:pStyle w:val="Style19"/>
              <w:rPr>
                <w:rStyle w:val="FontStyle37"/>
              </w:rPr>
            </w:pPr>
            <w:r w:rsidRPr="007D70D0">
              <w:rPr>
                <w:rStyle w:val="FontStyle37"/>
              </w:rPr>
              <w:t>100% opgelost &lt;15 werkdagen</w:t>
            </w:r>
          </w:p>
        </w:tc>
        <w:tc>
          <w:tcPr>
            <w:tcW w:w="2242" w:type="dxa"/>
          </w:tcPr>
          <w:p w14:paraId="267C5CE4" w14:textId="77777777" w:rsidR="006B5023" w:rsidRDefault="006B5023" w:rsidP="006B5023">
            <w:pPr>
              <w:pStyle w:val="Style19"/>
              <w:rPr>
                <w:rStyle w:val="FontStyle37"/>
              </w:rPr>
            </w:pPr>
            <w:r w:rsidRPr="007D70D0">
              <w:rPr>
                <w:rStyle w:val="FontStyle37"/>
              </w:rPr>
              <w:t>Incidenten: Aangemeld, opgelost en openstaand aan het einde van de maand</w:t>
            </w:r>
          </w:p>
          <w:p w14:paraId="2E3156F1" w14:textId="1C85C683" w:rsidR="00DE5435" w:rsidRPr="007D70D0" w:rsidRDefault="00DE5435" w:rsidP="00DE5435">
            <w:pPr>
              <w:spacing w:after="160" w:line="259" w:lineRule="auto"/>
              <w:rPr>
                <w:rStyle w:val="FontStyle37"/>
              </w:rPr>
            </w:pPr>
            <w:r w:rsidRPr="00DE5435">
              <w:rPr>
                <w:rStyle w:val="FontStyle37"/>
              </w:rPr>
              <w:t xml:space="preserve">Er is een </w:t>
            </w:r>
            <w:r w:rsidR="00014C96">
              <w:rPr>
                <w:rStyle w:val="FontStyle37"/>
              </w:rPr>
              <w:t xml:space="preserve">P3 </w:t>
            </w:r>
            <w:r w:rsidRPr="00DE5435">
              <w:rPr>
                <w:rStyle w:val="FontStyle37"/>
              </w:rPr>
              <w:t>incident waarbij dienst wel beschikbaar is,  maar gebruiker ervaart minimale hinder</w:t>
            </w:r>
            <w:r w:rsidR="004E74AB">
              <w:rPr>
                <w:rStyle w:val="FontStyle37"/>
              </w:rPr>
              <w:t xml:space="preserve"> (werking applicatie)</w:t>
            </w:r>
          </w:p>
        </w:tc>
        <w:tc>
          <w:tcPr>
            <w:tcW w:w="1276" w:type="dxa"/>
          </w:tcPr>
          <w:p w14:paraId="35E12DC0" w14:textId="46B429E9" w:rsidR="006B5023" w:rsidRPr="007D70D0" w:rsidRDefault="006B5023" w:rsidP="00B52447">
            <w:pPr>
              <w:pStyle w:val="Style19"/>
              <w:rPr>
                <w:rStyle w:val="FontStyle37"/>
              </w:rPr>
            </w:pPr>
            <w:r w:rsidRPr="007D70D0">
              <w:rPr>
                <w:rStyle w:val="FontStyle37"/>
              </w:rPr>
              <w:t xml:space="preserve">Per </w:t>
            </w:r>
            <w:r w:rsidR="00B52447" w:rsidRPr="00CF2A5B">
              <w:rPr>
                <w:rStyle w:val="FontStyle37"/>
              </w:rPr>
              <w:t>kwartaal</w:t>
            </w:r>
          </w:p>
        </w:tc>
      </w:tr>
      <w:tr w:rsidR="006B5023" w:rsidRPr="007D70D0" w14:paraId="7F9BAB49" w14:textId="77777777" w:rsidTr="00A667E7">
        <w:tc>
          <w:tcPr>
            <w:tcW w:w="1810" w:type="dxa"/>
          </w:tcPr>
          <w:p w14:paraId="2115ADC4" w14:textId="53FB8CD3" w:rsidR="006B5023" w:rsidRPr="007D70D0" w:rsidRDefault="006B5023" w:rsidP="006B5023">
            <w:pPr>
              <w:pStyle w:val="Style19"/>
              <w:rPr>
                <w:rStyle w:val="FontStyle37"/>
              </w:rPr>
            </w:pPr>
            <w:proofErr w:type="spellStart"/>
            <w:r w:rsidRPr="007D70D0">
              <w:rPr>
                <w:rStyle w:val="FontStyle37"/>
              </w:rPr>
              <w:lastRenderedPageBreak/>
              <w:t>Problem</w:t>
            </w:r>
            <w:proofErr w:type="spellEnd"/>
            <w:r w:rsidRPr="007D70D0">
              <w:rPr>
                <w:rStyle w:val="FontStyle37"/>
              </w:rPr>
              <w:t xml:space="preserve"> management</w:t>
            </w:r>
          </w:p>
        </w:tc>
        <w:tc>
          <w:tcPr>
            <w:tcW w:w="1869" w:type="dxa"/>
          </w:tcPr>
          <w:p w14:paraId="57B7F38C" w14:textId="5C118C62" w:rsidR="006B5023" w:rsidRPr="007D70D0" w:rsidRDefault="00082BD7" w:rsidP="006B5023">
            <w:pPr>
              <w:pStyle w:val="Style19"/>
              <w:rPr>
                <w:rStyle w:val="FontStyle37"/>
              </w:rPr>
            </w:pPr>
            <w:r w:rsidRPr="007D70D0">
              <w:rPr>
                <w:rStyle w:val="FontStyle37"/>
              </w:rPr>
              <w:t>Responsetijd &lt;30 min.</w:t>
            </w:r>
          </w:p>
        </w:tc>
        <w:tc>
          <w:tcPr>
            <w:tcW w:w="2242" w:type="dxa"/>
          </w:tcPr>
          <w:p w14:paraId="4707164E" w14:textId="37BD1FD3" w:rsidR="006B5023" w:rsidRPr="007D70D0" w:rsidRDefault="006B5023" w:rsidP="006B5023">
            <w:pPr>
              <w:pStyle w:val="Style19"/>
              <w:rPr>
                <w:rStyle w:val="FontStyle37"/>
              </w:rPr>
            </w:pPr>
            <w:r w:rsidRPr="007D70D0">
              <w:rPr>
                <w:rStyle w:val="FontStyle37"/>
              </w:rPr>
              <w:t xml:space="preserve">Aangemaakte, openstaand aan het einde van de maand, opgeloste </w:t>
            </w:r>
            <w:proofErr w:type="spellStart"/>
            <w:r w:rsidRPr="007D70D0">
              <w:rPr>
                <w:rStyle w:val="FontStyle37"/>
              </w:rPr>
              <w:t>problems</w:t>
            </w:r>
            <w:proofErr w:type="spellEnd"/>
            <w:r w:rsidRPr="007D70D0">
              <w:rPr>
                <w:rStyle w:val="FontStyle37"/>
              </w:rPr>
              <w:t xml:space="preserve"> (incl. </w:t>
            </w:r>
            <w:proofErr w:type="spellStart"/>
            <w:r w:rsidRPr="007D70D0">
              <w:rPr>
                <w:rStyle w:val="FontStyle37"/>
              </w:rPr>
              <w:t>workaround</w:t>
            </w:r>
            <w:proofErr w:type="spellEnd"/>
            <w:r w:rsidRPr="007D70D0">
              <w:rPr>
                <w:rStyle w:val="FontStyle37"/>
              </w:rPr>
              <w:t xml:space="preserve"> en</w:t>
            </w:r>
            <w:r w:rsidR="004E74AB">
              <w:rPr>
                <w:rStyle w:val="FontStyle37"/>
              </w:rPr>
              <w:t xml:space="preserve"> </w:t>
            </w:r>
            <w:r w:rsidRPr="007D70D0">
              <w:rPr>
                <w:rStyle w:val="FontStyle37"/>
              </w:rPr>
              <w:t>/</w:t>
            </w:r>
            <w:r w:rsidR="004E74AB">
              <w:rPr>
                <w:rStyle w:val="FontStyle37"/>
              </w:rPr>
              <w:t xml:space="preserve"> </w:t>
            </w:r>
            <w:r w:rsidRPr="007D70D0">
              <w:rPr>
                <w:rStyle w:val="FontStyle37"/>
              </w:rPr>
              <w:t>of oplossing)</w:t>
            </w:r>
          </w:p>
        </w:tc>
        <w:tc>
          <w:tcPr>
            <w:tcW w:w="1276" w:type="dxa"/>
          </w:tcPr>
          <w:p w14:paraId="75EF7D02" w14:textId="4B69088D" w:rsidR="006B5023" w:rsidRPr="007D70D0" w:rsidRDefault="006B5023" w:rsidP="00B52447">
            <w:pPr>
              <w:pStyle w:val="Style19"/>
              <w:rPr>
                <w:rStyle w:val="FontStyle37"/>
              </w:rPr>
            </w:pPr>
            <w:r w:rsidRPr="007D70D0">
              <w:rPr>
                <w:rStyle w:val="FontStyle37"/>
              </w:rPr>
              <w:t xml:space="preserve">Per </w:t>
            </w:r>
            <w:r w:rsidR="00B52447" w:rsidRPr="00CF2A5B">
              <w:rPr>
                <w:rStyle w:val="FontStyle37"/>
              </w:rPr>
              <w:t>kwartaal</w:t>
            </w:r>
          </w:p>
        </w:tc>
      </w:tr>
      <w:tr w:rsidR="006B5023" w:rsidRPr="007D70D0" w14:paraId="5EFC52D3" w14:textId="77777777" w:rsidTr="00A667E7">
        <w:tc>
          <w:tcPr>
            <w:tcW w:w="1810" w:type="dxa"/>
          </w:tcPr>
          <w:p w14:paraId="070FC782" w14:textId="2FC6BBEF" w:rsidR="006B5023" w:rsidRPr="007D70D0" w:rsidRDefault="006B5023" w:rsidP="006B5023">
            <w:pPr>
              <w:pStyle w:val="Style19"/>
              <w:rPr>
                <w:rStyle w:val="FontStyle37"/>
              </w:rPr>
            </w:pPr>
            <w:r w:rsidRPr="007D70D0">
              <w:rPr>
                <w:rStyle w:val="FontStyle37"/>
              </w:rPr>
              <w:t>Wijzigingen</w:t>
            </w:r>
          </w:p>
        </w:tc>
        <w:tc>
          <w:tcPr>
            <w:tcW w:w="1869" w:type="dxa"/>
          </w:tcPr>
          <w:p w14:paraId="03658219" w14:textId="72FCFDC7" w:rsidR="006B5023" w:rsidRPr="007D70D0" w:rsidRDefault="00082BD7" w:rsidP="006B5023">
            <w:pPr>
              <w:pStyle w:val="Style19"/>
              <w:rPr>
                <w:rStyle w:val="FontStyle37"/>
              </w:rPr>
            </w:pPr>
            <w:r w:rsidRPr="007D70D0">
              <w:rPr>
                <w:rStyle w:val="FontStyle37"/>
              </w:rPr>
              <w:t>Responsetijd &lt;30 minuten</w:t>
            </w:r>
          </w:p>
        </w:tc>
        <w:tc>
          <w:tcPr>
            <w:tcW w:w="2242" w:type="dxa"/>
          </w:tcPr>
          <w:p w14:paraId="683CB193" w14:textId="4C2FF9BF" w:rsidR="006B5023" w:rsidRPr="007D70D0" w:rsidRDefault="006B5023" w:rsidP="009A12DA">
            <w:pPr>
              <w:pStyle w:val="Style19"/>
              <w:rPr>
                <w:rStyle w:val="FontStyle37"/>
              </w:rPr>
            </w:pPr>
            <w:r w:rsidRPr="007D70D0">
              <w:rPr>
                <w:rStyle w:val="FontStyle37"/>
              </w:rPr>
              <w:t xml:space="preserve">Status van </w:t>
            </w:r>
            <w:r w:rsidR="009A12DA" w:rsidRPr="007D70D0">
              <w:rPr>
                <w:rStyle w:val="FontStyle37"/>
              </w:rPr>
              <w:t>aangemaakte, openstaande, opgeloste (</w:t>
            </w:r>
            <w:r w:rsidRPr="007D70D0">
              <w:rPr>
                <w:rStyle w:val="FontStyle37"/>
              </w:rPr>
              <w:t>projectmatige</w:t>
            </w:r>
            <w:r w:rsidR="009A12DA" w:rsidRPr="007D70D0">
              <w:rPr>
                <w:rStyle w:val="FontStyle37"/>
              </w:rPr>
              <w:t>)</w:t>
            </w:r>
            <w:r w:rsidRPr="007D70D0">
              <w:rPr>
                <w:rStyle w:val="FontStyle37"/>
              </w:rPr>
              <w:t xml:space="preserve"> wijzigingen. In overeenstemming met gemeente Eindhoven wordt eerst de scope, uitvoering en</w:t>
            </w:r>
            <w:r w:rsidR="00005DE0">
              <w:rPr>
                <w:rStyle w:val="FontStyle37"/>
              </w:rPr>
              <w:t xml:space="preserve"> planning afgestemd</w:t>
            </w:r>
          </w:p>
        </w:tc>
        <w:tc>
          <w:tcPr>
            <w:tcW w:w="1276" w:type="dxa"/>
          </w:tcPr>
          <w:p w14:paraId="7B7552F4" w14:textId="6424C9CC" w:rsidR="006B5023" w:rsidRPr="007D70D0" w:rsidRDefault="006B5023" w:rsidP="00B52447">
            <w:pPr>
              <w:pStyle w:val="Style19"/>
              <w:rPr>
                <w:rStyle w:val="FontStyle37"/>
              </w:rPr>
            </w:pPr>
            <w:r w:rsidRPr="007D70D0">
              <w:rPr>
                <w:rStyle w:val="FontStyle37"/>
              </w:rPr>
              <w:t xml:space="preserve">Per </w:t>
            </w:r>
            <w:r w:rsidR="00B52447" w:rsidRPr="00CF2A5B">
              <w:rPr>
                <w:rStyle w:val="FontStyle37"/>
              </w:rPr>
              <w:t>kwartaal</w:t>
            </w:r>
          </w:p>
        </w:tc>
      </w:tr>
      <w:tr w:rsidR="006B5023" w:rsidRPr="007D70D0" w14:paraId="35DBC3EC" w14:textId="77777777" w:rsidTr="00A667E7">
        <w:tc>
          <w:tcPr>
            <w:tcW w:w="1810" w:type="dxa"/>
          </w:tcPr>
          <w:p w14:paraId="7256EF62" w14:textId="14C73634" w:rsidR="006B5023" w:rsidRPr="007D70D0" w:rsidRDefault="006B5023" w:rsidP="006B5023">
            <w:pPr>
              <w:pStyle w:val="Style19"/>
              <w:rPr>
                <w:rStyle w:val="FontStyle37"/>
              </w:rPr>
            </w:pPr>
            <w:r w:rsidRPr="007D70D0">
              <w:rPr>
                <w:rStyle w:val="FontStyle37"/>
              </w:rPr>
              <w:t xml:space="preserve">Telefonische bereikbaarheid </w:t>
            </w:r>
          </w:p>
        </w:tc>
        <w:tc>
          <w:tcPr>
            <w:tcW w:w="1869" w:type="dxa"/>
          </w:tcPr>
          <w:p w14:paraId="0C2A82F5" w14:textId="49BB3FD2" w:rsidR="006B5023" w:rsidRPr="007D70D0" w:rsidRDefault="006B5023" w:rsidP="005E166D">
            <w:pPr>
              <w:pStyle w:val="Style19"/>
              <w:rPr>
                <w:rStyle w:val="FontStyle37"/>
              </w:rPr>
            </w:pPr>
            <w:r w:rsidRPr="007D70D0">
              <w:rPr>
                <w:rStyle w:val="FontStyle37"/>
              </w:rPr>
              <w:t xml:space="preserve">100% binnen werkdagen tussen </w:t>
            </w:r>
            <w:r w:rsidR="005E166D">
              <w:rPr>
                <w:rStyle w:val="FontStyle37"/>
              </w:rPr>
              <w:t>06.30</w:t>
            </w:r>
            <w:r w:rsidRPr="007D70D0">
              <w:rPr>
                <w:rStyle w:val="FontStyle37"/>
              </w:rPr>
              <w:t xml:space="preserve"> uur en 1</w:t>
            </w:r>
            <w:r w:rsidR="005E166D">
              <w:rPr>
                <w:rStyle w:val="FontStyle37"/>
              </w:rPr>
              <w:t>8.00</w:t>
            </w:r>
            <w:r w:rsidRPr="007D70D0">
              <w:rPr>
                <w:rStyle w:val="FontStyle37"/>
              </w:rPr>
              <w:t xml:space="preserve"> uur</w:t>
            </w:r>
          </w:p>
        </w:tc>
        <w:tc>
          <w:tcPr>
            <w:tcW w:w="2242" w:type="dxa"/>
          </w:tcPr>
          <w:p w14:paraId="55EEAA53" w14:textId="77777777" w:rsidR="006B5023" w:rsidRPr="007D70D0" w:rsidRDefault="006B5023" w:rsidP="006B5023">
            <w:pPr>
              <w:pStyle w:val="Style19"/>
              <w:rPr>
                <w:rStyle w:val="FontStyle37"/>
              </w:rPr>
            </w:pPr>
          </w:p>
        </w:tc>
        <w:tc>
          <w:tcPr>
            <w:tcW w:w="1276" w:type="dxa"/>
          </w:tcPr>
          <w:p w14:paraId="40090A45" w14:textId="63288D6D" w:rsidR="006B5023" w:rsidRPr="007D70D0" w:rsidRDefault="006B5023" w:rsidP="00B52447">
            <w:pPr>
              <w:pStyle w:val="Style19"/>
              <w:rPr>
                <w:rStyle w:val="FontStyle37"/>
              </w:rPr>
            </w:pPr>
            <w:r w:rsidRPr="007D70D0">
              <w:rPr>
                <w:rStyle w:val="FontStyle37"/>
              </w:rPr>
              <w:t xml:space="preserve">Per </w:t>
            </w:r>
            <w:r w:rsidR="00B52447" w:rsidRPr="00CF2A5B">
              <w:rPr>
                <w:rStyle w:val="FontStyle37"/>
              </w:rPr>
              <w:t>kwartaal</w:t>
            </w:r>
          </w:p>
        </w:tc>
      </w:tr>
      <w:tr w:rsidR="00AC7AB5" w:rsidRPr="007D70D0" w14:paraId="44D4654D" w14:textId="77777777" w:rsidTr="00A667E7">
        <w:tc>
          <w:tcPr>
            <w:tcW w:w="1810" w:type="dxa"/>
          </w:tcPr>
          <w:p w14:paraId="00CBBDAD" w14:textId="0B343B02" w:rsidR="00AC7AB5" w:rsidRPr="007D70D0" w:rsidRDefault="00AC7AB5" w:rsidP="00AC7AB5">
            <w:pPr>
              <w:pStyle w:val="Style19"/>
              <w:rPr>
                <w:rStyle w:val="FontStyle37"/>
              </w:rPr>
            </w:pPr>
            <w:r w:rsidRPr="007D70D0">
              <w:rPr>
                <w:rStyle w:val="FontStyle37"/>
              </w:rPr>
              <w:t>Verbetervoorstellen</w:t>
            </w:r>
          </w:p>
        </w:tc>
        <w:tc>
          <w:tcPr>
            <w:tcW w:w="1869" w:type="dxa"/>
          </w:tcPr>
          <w:p w14:paraId="23384BDF" w14:textId="6ED1BF9F" w:rsidR="00AC7AB5" w:rsidRPr="007D70D0" w:rsidRDefault="00AC7AB5" w:rsidP="00AC7AB5">
            <w:pPr>
              <w:pStyle w:val="Style19"/>
              <w:rPr>
                <w:rStyle w:val="FontStyle37"/>
              </w:rPr>
            </w:pPr>
            <w:r w:rsidRPr="007D70D0">
              <w:rPr>
                <w:rStyle w:val="FontStyle37"/>
              </w:rPr>
              <w:t>n.v.t</w:t>
            </w:r>
          </w:p>
        </w:tc>
        <w:tc>
          <w:tcPr>
            <w:tcW w:w="2242" w:type="dxa"/>
          </w:tcPr>
          <w:p w14:paraId="41C3826E" w14:textId="05E8346D" w:rsidR="00AC7AB5" w:rsidRPr="007D70D0" w:rsidRDefault="00AC7AB5" w:rsidP="00B52447">
            <w:pPr>
              <w:pStyle w:val="Style19"/>
              <w:rPr>
                <w:rStyle w:val="FontStyle37"/>
              </w:rPr>
            </w:pPr>
            <w:r w:rsidRPr="007D70D0">
              <w:rPr>
                <w:rStyle w:val="FontStyle37"/>
              </w:rPr>
              <w:t xml:space="preserve">In relatie tot </w:t>
            </w:r>
            <w:proofErr w:type="spellStart"/>
            <w:r w:rsidRPr="007D70D0">
              <w:rPr>
                <w:rStyle w:val="FontStyle37"/>
              </w:rPr>
              <w:t>KPI’s</w:t>
            </w:r>
            <w:proofErr w:type="spellEnd"/>
            <w:r w:rsidRPr="007D70D0">
              <w:rPr>
                <w:rStyle w:val="FontStyle37"/>
              </w:rPr>
              <w:t xml:space="preserve"> worden verbetervoorstellen gerapporteerd</w:t>
            </w:r>
          </w:p>
        </w:tc>
        <w:tc>
          <w:tcPr>
            <w:tcW w:w="1276" w:type="dxa"/>
          </w:tcPr>
          <w:p w14:paraId="046F81D4" w14:textId="69B29F93" w:rsidR="00AC7AB5" w:rsidRPr="007D70D0" w:rsidRDefault="00AC7AB5" w:rsidP="00AC7AB5">
            <w:pPr>
              <w:pStyle w:val="Style19"/>
              <w:rPr>
                <w:rStyle w:val="FontStyle37"/>
              </w:rPr>
            </w:pPr>
            <w:r w:rsidRPr="007D70D0">
              <w:rPr>
                <w:rStyle w:val="FontStyle37"/>
              </w:rPr>
              <w:t xml:space="preserve">Per </w:t>
            </w:r>
            <w:r w:rsidRPr="00CF2A5B">
              <w:rPr>
                <w:rStyle w:val="FontStyle37"/>
              </w:rPr>
              <w:t>kwartaal</w:t>
            </w:r>
          </w:p>
        </w:tc>
      </w:tr>
      <w:tr w:rsidR="00B05CB0" w:rsidRPr="007D70D0" w14:paraId="063875B2" w14:textId="77777777" w:rsidTr="00A667E7">
        <w:tc>
          <w:tcPr>
            <w:tcW w:w="1810" w:type="dxa"/>
          </w:tcPr>
          <w:p w14:paraId="77393608" w14:textId="4D952828" w:rsidR="00B05CB0" w:rsidRPr="007D70D0" w:rsidRDefault="00B05CB0" w:rsidP="00AC7AB5">
            <w:pPr>
              <w:pStyle w:val="Style19"/>
              <w:rPr>
                <w:rStyle w:val="FontStyle37"/>
              </w:rPr>
            </w:pPr>
            <w:r>
              <w:rPr>
                <w:rStyle w:val="FontStyle37"/>
              </w:rPr>
              <w:t>Beschikbaarheid applicatie</w:t>
            </w:r>
          </w:p>
        </w:tc>
        <w:tc>
          <w:tcPr>
            <w:tcW w:w="1869" w:type="dxa"/>
          </w:tcPr>
          <w:p w14:paraId="68DAB77B" w14:textId="365062AD" w:rsidR="00B05CB0" w:rsidRPr="007D70D0" w:rsidRDefault="00B05CB0" w:rsidP="00AC7AB5">
            <w:pPr>
              <w:pStyle w:val="Style19"/>
              <w:rPr>
                <w:rStyle w:val="FontStyle37"/>
              </w:rPr>
            </w:pPr>
            <w:r>
              <w:rPr>
                <w:rStyle w:val="FontStyle37"/>
              </w:rPr>
              <w:t>&gt;99%</w:t>
            </w:r>
          </w:p>
        </w:tc>
        <w:tc>
          <w:tcPr>
            <w:tcW w:w="2242" w:type="dxa"/>
          </w:tcPr>
          <w:p w14:paraId="29BDDD26" w14:textId="1E080DA8" w:rsidR="00B05CB0" w:rsidRPr="007D70D0" w:rsidRDefault="00DE5435" w:rsidP="00B05CB0">
            <w:pPr>
              <w:pStyle w:val="Style19"/>
              <w:rPr>
                <w:rStyle w:val="FontStyle37"/>
              </w:rPr>
            </w:pPr>
            <w:r>
              <w:rPr>
                <w:rStyle w:val="FontStyle37"/>
              </w:rPr>
              <w:t>Toegang</w:t>
            </w:r>
            <w:r w:rsidRPr="00DE5435">
              <w:rPr>
                <w:rStyle w:val="FontStyle37"/>
              </w:rPr>
              <w:t xml:space="preserve"> van de applicatie</w:t>
            </w:r>
            <w:r>
              <w:rPr>
                <w:rStyle w:val="FontStyle37"/>
              </w:rPr>
              <w:t xml:space="preserve"> op de werkplek van de gebruiker</w:t>
            </w:r>
          </w:p>
        </w:tc>
        <w:tc>
          <w:tcPr>
            <w:tcW w:w="1276" w:type="dxa"/>
          </w:tcPr>
          <w:p w14:paraId="73D9D11F" w14:textId="39BCC4B1" w:rsidR="00B05CB0" w:rsidRPr="007D70D0" w:rsidRDefault="00B05CB0" w:rsidP="002B0E47">
            <w:pPr>
              <w:pStyle w:val="Style19"/>
              <w:rPr>
                <w:rStyle w:val="FontStyle37"/>
              </w:rPr>
            </w:pPr>
            <w:r>
              <w:rPr>
                <w:rStyle w:val="FontStyle37"/>
              </w:rPr>
              <w:t xml:space="preserve">Per </w:t>
            </w:r>
            <w:r w:rsidR="002B0E47">
              <w:rPr>
                <w:rStyle w:val="FontStyle37"/>
              </w:rPr>
              <w:t xml:space="preserve"> kwartaal</w:t>
            </w:r>
          </w:p>
        </w:tc>
      </w:tr>
      <w:tr w:rsidR="00B05CB0" w:rsidRPr="007D70D0" w14:paraId="6CC932B9" w14:textId="77777777" w:rsidTr="00A667E7">
        <w:tc>
          <w:tcPr>
            <w:tcW w:w="1810" w:type="dxa"/>
          </w:tcPr>
          <w:p w14:paraId="12C46458" w14:textId="0CF666CE" w:rsidR="00B05CB0" w:rsidRPr="0036564F" w:rsidRDefault="00DE5435" w:rsidP="00B05CB0">
            <w:pPr>
              <w:pStyle w:val="Style19"/>
              <w:rPr>
                <w:rStyle w:val="FontStyle37"/>
              </w:rPr>
            </w:pPr>
            <w:r w:rsidRPr="0036564F">
              <w:rPr>
                <w:rStyle w:val="FontStyle37"/>
              </w:rPr>
              <w:t>Betrouwbaarheid</w:t>
            </w:r>
            <w:r w:rsidR="00B05CB0" w:rsidRPr="0036564F">
              <w:rPr>
                <w:rStyle w:val="FontStyle37"/>
              </w:rPr>
              <w:t xml:space="preserve"> applicatie tijdens service </w:t>
            </w:r>
            <w:proofErr w:type="spellStart"/>
            <w:r w:rsidR="00B05CB0" w:rsidRPr="0036564F">
              <w:rPr>
                <w:rStyle w:val="FontStyle37"/>
              </w:rPr>
              <w:t>window</w:t>
            </w:r>
            <w:proofErr w:type="spellEnd"/>
          </w:p>
        </w:tc>
        <w:tc>
          <w:tcPr>
            <w:tcW w:w="1869" w:type="dxa"/>
          </w:tcPr>
          <w:p w14:paraId="134A4FCD" w14:textId="17829E24" w:rsidR="00B05CB0" w:rsidRPr="0036564F" w:rsidRDefault="007A1ED0" w:rsidP="007A1ED0">
            <w:pPr>
              <w:pStyle w:val="Style19"/>
              <w:rPr>
                <w:rStyle w:val="FontStyle37"/>
              </w:rPr>
            </w:pPr>
            <w:r>
              <w:rPr>
                <w:rStyle w:val="FontStyle37"/>
              </w:rPr>
              <w:t xml:space="preserve">Uitval van de applicatie binnen service </w:t>
            </w:r>
            <w:proofErr w:type="spellStart"/>
            <w:r>
              <w:rPr>
                <w:rStyle w:val="FontStyle37"/>
              </w:rPr>
              <w:t>window</w:t>
            </w:r>
            <w:proofErr w:type="spellEnd"/>
            <w:r>
              <w:rPr>
                <w:rStyle w:val="FontStyle37"/>
              </w:rPr>
              <w:t xml:space="preserve"> bedraagt niet meer dan 1 uur</w:t>
            </w:r>
          </w:p>
        </w:tc>
        <w:tc>
          <w:tcPr>
            <w:tcW w:w="2242" w:type="dxa"/>
          </w:tcPr>
          <w:p w14:paraId="24E4180F" w14:textId="16B3FCD8" w:rsidR="00B05CB0" w:rsidRPr="0036564F" w:rsidRDefault="00DE5435" w:rsidP="00DE5435">
            <w:pPr>
              <w:pStyle w:val="Style19"/>
              <w:rPr>
                <w:rStyle w:val="FontStyle37"/>
              </w:rPr>
            </w:pPr>
            <w:r w:rsidRPr="0036564F">
              <w:rPr>
                <w:rStyle w:val="FontStyle37"/>
              </w:rPr>
              <w:t xml:space="preserve">De mate waarop de applicatie functioneert tijdens service </w:t>
            </w:r>
            <w:proofErr w:type="spellStart"/>
            <w:r w:rsidRPr="0036564F">
              <w:rPr>
                <w:rStyle w:val="FontStyle37"/>
              </w:rPr>
              <w:t>window</w:t>
            </w:r>
            <w:proofErr w:type="spellEnd"/>
            <w:r w:rsidRPr="0036564F">
              <w:rPr>
                <w:rStyle w:val="FontStyle37"/>
              </w:rPr>
              <w:t xml:space="preserve"> </w:t>
            </w:r>
            <w:r w:rsidR="0036564F">
              <w:rPr>
                <w:rStyle w:val="FontStyle37"/>
              </w:rPr>
              <w:t>(07:00-22:00 voor 7 dagen per week)</w:t>
            </w:r>
          </w:p>
        </w:tc>
        <w:tc>
          <w:tcPr>
            <w:tcW w:w="1276" w:type="dxa"/>
          </w:tcPr>
          <w:p w14:paraId="5D7BADD8" w14:textId="08F97DE2" w:rsidR="00B05CB0" w:rsidRPr="0036564F" w:rsidRDefault="00B05CB0" w:rsidP="002B0E47">
            <w:pPr>
              <w:pStyle w:val="Style19"/>
              <w:rPr>
                <w:rStyle w:val="FontStyle37"/>
              </w:rPr>
            </w:pPr>
            <w:r w:rsidRPr="0036564F">
              <w:rPr>
                <w:rStyle w:val="FontStyle37"/>
              </w:rPr>
              <w:t xml:space="preserve">Per </w:t>
            </w:r>
            <w:r w:rsidR="002B0E47">
              <w:rPr>
                <w:rStyle w:val="FontStyle37"/>
              </w:rPr>
              <w:t xml:space="preserve"> kwartaal</w:t>
            </w:r>
          </w:p>
        </w:tc>
      </w:tr>
      <w:tr w:rsidR="00B05CB0" w:rsidRPr="007D70D0" w14:paraId="22D86023" w14:textId="77777777" w:rsidTr="00A667E7">
        <w:tc>
          <w:tcPr>
            <w:tcW w:w="1810" w:type="dxa"/>
          </w:tcPr>
          <w:p w14:paraId="0D942D90" w14:textId="38E873F0" w:rsidR="00B05CB0" w:rsidRPr="0036564F" w:rsidRDefault="00DE5435" w:rsidP="00AC7AB5">
            <w:pPr>
              <w:pStyle w:val="Style19"/>
              <w:rPr>
                <w:rStyle w:val="FontStyle37"/>
              </w:rPr>
            </w:pPr>
            <w:r w:rsidRPr="0036564F">
              <w:rPr>
                <w:rStyle w:val="FontStyle37"/>
              </w:rPr>
              <w:t>Betrouwbaarheid</w:t>
            </w:r>
            <w:r w:rsidR="00B05CB0" w:rsidRPr="0036564F">
              <w:rPr>
                <w:rStyle w:val="FontStyle37"/>
              </w:rPr>
              <w:t xml:space="preserve"> applicatie buiten service </w:t>
            </w:r>
            <w:proofErr w:type="spellStart"/>
            <w:r w:rsidR="00B05CB0" w:rsidRPr="0036564F">
              <w:rPr>
                <w:rStyle w:val="FontStyle37"/>
              </w:rPr>
              <w:t>window</w:t>
            </w:r>
            <w:proofErr w:type="spellEnd"/>
          </w:p>
        </w:tc>
        <w:tc>
          <w:tcPr>
            <w:tcW w:w="1869" w:type="dxa"/>
          </w:tcPr>
          <w:p w14:paraId="08A49B19" w14:textId="19554770" w:rsidR="00B05CB0" w:rsidRPr="0036564F" w:rsidRDefault="007A1ED0" w:rsidP="00B05CB0">
            <w:pPr>
              <w:pStyle w:val="Style19"/>
              <w:rPr>
                <w:rStyle w:val="FontStyle37"/>
              </w:rPr>
            </w:pPr>
            <w:r>
              <w:rPr>
                <w:rStyle w:val="FontStyle37"/>
              </w:rPr>
              <w:t xml:space="preserve">Uitval van de applicatie buiten service </w:t>
            </w:r>
            <w:proofErr w:type="spellStart"/>
            <w:r>
              <w:rPr>
                <w:rStyle w:val="FontStyle37"/>
              </w:rPr>
              <w:t>window</w:t>
            </w:r>
            <w:proofErr w:type="spellEnd"/>
            <w:r>
              <w:rPr>
                <w:rStyle w:val="FontStyle37"/>
              </w:rPr>
              <w:t xml:space="preserve"> bedraagt niet meer dan 8 uur</w:t>
            </w:r>
          </w:p>
        </w:tc>
        <w:tc>
          <w:tcPr>
            <w:tcW w:w="2242" w:type="dxa"/>
          </w:tcPr>
          <w:p w14:paraId="2DDEC0E3" w14:textId="0EFC9C9A" w:rsidR="00B05CB0" w:rsidRPr="0036564F" w:rsidRDefault="00DE5435" w:rsidP="00DE5435">
            <w:pPr>
              <w:pStyle w:val="Style19"/>
            </w:pPr>
            <w:r w:rsidRPr="0036564F">
              <w:rPr>
                <w:rStyle w:val="FontStyle37"/>
              </w:rPr>
              <w:t xml:space="preserve">De mate waarop de applicatie functioneert buiten service </w:t>
            </w:r>
            <w:proofErr w:type="spellStart"/>
            <w:r w:rsidRPr="0036564F">
              <w:rPr>
                <w:rStyle w:val="FontStyle37"/>
              </w:rPr>
              <w:t>window</w:t>
            </w:r>
            <w:proofErr w:type="spellEnd"/>
            <w:r w:rsidR="0036564F">
              <w:rPr>
                <w:rStyle w:val="FontStyle37"/>
              </w:rPr>
              <w:t xml:space="preserve"> (07:00-22:00 voor 7 dagen per week)</w:t>
            </w:r>
          </w:p>
        </w:tc>
        <w:tc>
          <w:tcPr>
            <w:tcW w:w="1276" w:type="dxa"/>
          </w:tcPr>
          <w:p w14:paraId="559A7DC9" w14:textId="77A25A58" w:rsidR="00B05CB0" w:rsidRPr="0036564F" w:rsidRDefault="00B05CB0" w:rsidP="002B0E47">
            <w:pPr>
              <w:pStyle w:val="Style19"/>
              <w:rPr>
                <w:rStyle w:val="FontStyle37"/>
              </w:rPr>
            </w:pPr>
            <w:r w:rsidRPr="0036564F">
              <w:rPr>
                <w:rStyle w:val="FontStyle37"/>
              </w:rPr>
              <w:t xml:space="preserve">Per </w:t>
            </w:r>
            <w:r w:rsidR="002B0E47">
              <w:rPr>
                <w:rStyle w:val="FontStyle37"/>
              </w:rPr>
              <w:t xml:space="preserve"> kwartaal</w:t>
            </w:r>
          </w:p>
        </w:tc>
      </w:tr>
      <w:bookmarkEnd w:id="12"/>
    </w:tbl>
    <w:p w14:paraId="4AFA2987" w14:textId="15B336D7" w:rsidR="00084475" w:rsidRDefault="00084475" w:rsidP="003B554C">
      <w:pPr>
        <w:pStyle w:val="Lijstopsomteken"/>
        <w:numPr>
          <w:ilvl w:val="0"/>
          <w:numId w:val="0"/>
        </w:numPr>
      </w:pPr>
    </w:p>
    <w:p w14:paraId="4EA9EEE6" w14:textId="77777777" w:rsidR="00B52447" w:rsidRPr="007D70D0" w:rsidRDefault="00B52447" w:rsidP="003B554C">
      <w:pPr>
        <w:pStyle w:val="Lijstopsomteken"/>
        <w:numPr>
          <w:ilvl w:val="0"/>
          <w:numId w:val="0"/>
        </w:numPr>
      </w:pPr>
    </w:p>
    <w:p w14:paraId="52A8194F" w14:textId="77777777" w:rsidR="003B554C" w:rsidRPr="007D70D0" w:rsidRDefault="003B554C" w:rsidP="003B554C">
      <w:pPr>
        <w:pStyle w:val="Kop2"/>
      </w:pPr>
      <w:bookmarkStart w:id="13" w:name="_Toc35344861"/>
      <w:r w:rsidRPr="007D70D0">
        <w:t>Overlegstructuur</w:t>
      </w:r>
      <w:bookmarkEnd w:id="13"/>
    </w:p>
    <w:p w14:paraId="1B6A01A2" w14:textId="5E6BBC19" w:rsidR="00D44528" w:rsidRPr="007D70D0" w:rsidRDefault="003B554C" w:rsidP="00B47EAC">
      <w:pPr>
        <w:pStyle w:val="Lijstopsomteken"/>
        <w:numPr>
          <w:ilvl w:val="0"/>
          <w:numId w:val="0"/>
        </w:numPr>
      </w:pPr>
      <w:r w:rsidRPr="007D70D0">
        <w:t>Ten behoeve van de instandhouding van de dienstverlening zullen</w:t>
      </w:r>
      <w:r w:rsidR="005F12AD" w:rsidRPr="007D70D0">
        <w:t xml:space="preserve"> </w:t>
      </w:r>
      <w:r w:rsidR="00B52447" w:rsidRPr="00515A9B">
        <w:rPr>
          <w:shd w:val="clear" w:color="auto" w:fill="D9D9D9" w:themeFill="background1" w:themeFillShade="D9"/>
        </w:rPr>
        <w:t>&lt;leverancier&gt;</w:t>
      </w:r>
      <w:r w:rsidR="00CD6C98" w:rsidRPr="007D70D0">
        <w:t xml:space="preserve"> </w:t>
      </w:r>
      <w:r w:rsidRPr="007D70D0">
        <w:t xml:space="preserve">en gemeente Eindhoven een overlegstructuur voeren op operationeel, tactisch en strategisch niveau. </w:t>
      </w:r>
    </w:p>
    <w:p w14:paraId="7CD16780" w14:textId="76099FDE" w:rsidR="00B47EAC" w:rsidRPr="007D70D0" w:rsidRDefault="00B47EAC" w:rsidP="00B47EAC">
      <w:pPr>
        <w:pStyle w:val="Lijstopsomteken"/>
        <w:numPr>
          <w:ilvl w:val="0"/>
          <w:numId w:val="0"/>
        </w:numPr>
      </w:pPr>
      <w:r w:rsidRPr="007D70D0">
        <w:t xml:space="preserve">Communicatie tussen </w:t>
      </w:r>
      <w:r w:rsidR="00B52447" w:rsidRPr="00515A9B">
        <w:rPr>
          <w:shd w:val="clear" w:color="auto" w:fill="D9D9D9" w:themeFill="background1" w:themeFillShade="D9"/>
        </w:rPr>
        <w:t>&lt;leverancier&gt;</w:t>
      </w:r>
      <w:r w:rsidR="00D86F50">
        <w:t xml:space="preserve"> </w:t>
      </w:r>
      <w:r w:rsidRPr="007D70D0">
        <w:t>en gemeente Eindhoven zal</w:t>
      </w:r>
      <w:r w:rsidR="0083251B" w:rsidRPr="007D70D0">
        <w:t xml:space="preserve"> in het Nederlands plaatsvinden, technische informatie mag worden verstrekt in de Engelse taal.</w:t>
      </w:r>
    </w:p>
    <w:p w14:paraId="15DFD739" w14:textId="69D9EB8A" w:rsidR="003B554C" w:rsidRPr="007D70D0" w:rsidRDefault="00B52447" w:rsidP="00B47EAC">
      <w:pPr>
        <w:pStyle w:val="Lijstopsomteken"/>
        <w:numPr>
          <w:ilvl w:val="0"/>
          <w:numId w:val="0"/>
        </w:numPr>
      </w:pPr>
      <w:r w:rsidRPr="00515A9B">
        <w:rPr>
          <w:shd w:val="clear" w:color="auto" w:fill="D9D9D9" w:themeFill="background1" w:themeFillShade="D9"/>
        </w:rPr>
        <w:t>&lt;leverancier&gt;</w:t>
      </w:r>
      <w:r w:rsidR="005F12AD" w:rsidRPr="007D70D0">
        <w:t xml:space="preserve"> </w:t>
      </w:r>
      <w:r w:rsidR="00B47EAC" w:rsidRPr="007D70D0">
        <w:t xml:space="preserve">levert een vast contactpersoon (en vervanger) voor alle communicatie tussen de gemeente Eindhoven en </w:t>
      </w:r>
      <w:r w:rsidRPr="00515A9B">
        <w:rPr>
          <w:shd w:val="clear" w:color="auto" w:fill="D9D9D9" w:themeFill="background1" w:themeFillShade="D9"/>
        </w:rPr>
        <w:t>&lt;leverancier&gt;</w:t>
      </w:r>
      <w:r w:rsidR="005F12AD" w:rsidRPr="007D70D0">
        <w:t xml:space="preserve"> </w:t>
      </w:r>
      <w:r w:rsidR="00B47EAC" w:rsidRPr="007D70D0">
        <w:t xml:space="preserve">tijdens de uitvoer van </w:t>
      </w:r>
      <w:r w:rsidR="0040213F" w:rsidRPr="007D70D0">
        <w:t>deze overeenkomst</w:t>
      </w:r>
      <w:r w:rsidR="00B47EAC" w:rsidRPr="007D70D0">
        <w:t xml:space="preserve">. </w:t>
      </w:r>
      <w:r w:rsidR="003B554C" w:rsidRPr="007D70D0">
        <w:t>Deze overlegstructuur kent in concept de volgende vorm en zal in het DAP nader worden vastgelegd:</w:t>
      </w:r>
    </w:p>
    <w:p w14:paraId="586DB2D5" w14:textId="77777777" w:rsidR="003B554C" w:rsidRPr="007D70D0" w:rsidRDefault="003B554C" w:rsidP="003B554C">
      <w:pPr>
        <w:pStyle w:val="Lijstopsomteken"/>
        <w:numPr>
          <w:ilvl w:val="0"/>
          <w:numId w:val="0"/>
        </w:numPr>
      </w:pPr>
    </w:p>
    <w:tbl>
      <w:tblPr>
        <w:tblStyle w:val="Rastertabel7kleurrijk1"/>
        <w:tblW w:w="8364" w:type="dxa"/>
        <w:tblInd w:w="-601" w:type="dxa"/>
        <w:tblLook w:val="04A0" w:firstRow="1" w:lastRow="0" w:firstColumn="1" w:lastColumn="0" w:noHBand="0" w:noVBand="1"/>
      </w:tblPr>
      <w:tblGrid>
        <w:gridCol w:w="1877"/>
        <w:gridCol w:w="1267"/>
        <w:gridCol w:w="2219"/>
        <w:gridCol w:w="3001"/>
      </w:tblGrid>
      <w:tr w:rsidR="003B554C" w:rsidRPr="007D70D0" w14:paraId="44B461A7" w14:textId="77777777" w:rsidTr="0008447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77" w:type="dxa"/>
            <w:tcBorders>
              <w:top w:val="single" w:sz="4" w:space="0" w:color="auto"/>
              <w:left w:val="single" w:sz="4" w:space="0" w:color="auto"/>
              <w:bottom w:val="single" w:sz="4" w:space="0" w:color="auto"/>
              <w:right w:val="single" w:sz="4" w:space="0" w:color="auto"/>
            </w:tcBorders>
            <w:shd w:val="clear" w:color="auto" w:fill="EEECE1"/>
          </w:tcPr>
          <w:p w14:paraId="743D266B" w14:textId="77777777" w:rsidR="003B554C" w:rsidRPr="007D70D0" w:rsidRDefault="003B554C" w:rsidP="00C57C8E">
            <w:pPr>
              <w:jc w:val="left"/>
              <w:rPr>
                <w:rStyle w:val="FontStyle37"/>
              </w:rPr>
            </w:pPr>
            <w:bookmarkStart w:id="14" w:name="_Hlk511988206"/>
            <w:r w:rsidRPr="007D70D0">
              <w:rPr>
                <w:rStyle w:val="FontStyle37"/>
              </w:rPr>
              <w:t>Overleg</w:t>
            </w:r>
          </w:p>
        </w:tc>
        <w:tc>
          <w:tcPr>
            <w:tcW w:w="1267" w:type="dxa"/>
            <w:tcBorders>
              <w:top w:val="single" w:sz="4" w:space="0" w:color="auto"/>
              <w:left w:val="single" w:sz="4" w:space="0" w:color="auto"/>
              <w:bottom w:val="single" w:sz="4" w:space="0" w:color="auto"/>
              <w:right w:val="single" w:sz="4" w:space="0" w:color="auto"/>
            </w:tcBorders>
            <w:shd w:val="clear" w:color="auto" w:fill="EEECE1"/>
          </w:tcPr>
          <w:p w14:paraId="68F7D725" w14:textId="77777777" w:rsidR="003B554C" w:rsidRPr="007D70D0" w:rsidRDefault="003B554C" w:rsidP="00C57C8E">
            <w:pPr>
              <w:cnfStyle w:val="100000000000" w:firstRow="1" w:lastRow="0" w:firstColumn="0" w:lastColumn="0" w:oddVBand="0" w:evenVBand="0" w:oddHBand="0" w:evenHBand="0" w:firstRowFirstColumn="0" w:firstRowLastColumn="0" w:lastRowFirstColumn="0" w:lastRowLastColumn="0"/>
              <w:rPr>
                <w:rStyle w:val="FontStyle37"/>
              </w:rPr>
            </w:pPr>
            <w:r w:rsidRPr="007D70D0">
              <w:rPr>
                <w:rStyle w:val="FontStyle37"/>
              </w:rPr>
              <w:t>Frequentie</w:t>
            </w:r>
          </w:p>
        </w:tc>
        <w:tc>
          <w:tcPr>
            <w:tcW w:w="2219" w:type="dxa"/>
            <w:tcBorders>
              <w:top w:val="single" w:sz="4" w:space="0" w:color="auto"/>
              <w:left w:val="single" w:sz="4" w:space="0" w:color="auto"/>
              <w:bottom w:val="single" w:sz="4" w:space="0" w:color="auto"/>
              <w:right w:val="single" w:sz="4" w:space="0" w:color="auto"/>
            </w:tcBorders>
            <w:shd w:val="clear" w:color="auto" w:fill="EEECE1"/>
          </w:tcPr>
          <w:p w14:paraId="0705A573" w14:textId="77777777" w:rsidR="003B554C" w:rsidRPr="007D70D0" w:rsidRDefault="003B554C" w:rsidP="00C57C8E">
            <w:pPr>
              <w:cnfStyle w:val="100000000000" w:firstRow="1" w:lastRow="0" w:firstColumn="0" w:lastColumn="0" w:oddVBand="0" w:evenVBand="0" w:oddHBand="0" w:evenHBand="0" w:firstRowFirstColumn="0" w:firstRowLastColumn="0" w:lastRowFirstColumn="0" w:lastRowLastColumn="0"/>
              <w:rPr>
                <w:rStyle w:val="FontStyle37"/>
              </w:rPr>
            </w:pPr>
            <w:r w:rsidRPr="007D70D0">
              <w:rPr>
                <w:rStyle w:val="FontStyle37"/>
              </w:rPr>
              <w:t>Participanten (=bevoegden)</w:t>
            </w:r>
          </w:p>
        </w:tc>
        <w:tc>
          <w:tcPr>
            <w:tcW w:w="3001" w:type="dxa"/>
            <w:tcBorders>
              <w:top w:val="single" w:sz="4" w:space="0" w:color="auto"/>
              <w:left w:val="single" w:sz="4" w:space="0" w:color="auto"/>
              <w:bottom w:val="single" w:sz="4" w:space="0" w:color="auto"/>
              <w:right w:val="single" w:sz="4" w:space="0" w:color="auto"/>
            </w:tcBorders>
            <w:shd w:val="clear" w:color="auto" w:fill="EEECE1"/>
          </w:tcPr>
          <w:p w14:paraId="7EA8DBAE" w14:textId="77777777" w:rsidR="003B554C" w:rsidRPr="007D70D0" w:rsidRDefault="003B554C" w:rsidP="00C57C8E">
            <w:pPr>
              <w:cnfStyle w:val="100000000000" w:firstRow="1" w:lastRow="0" w:firstColumn="0" w:lastColumn="0" w:oddVBand="0" w:evenVBand="0" w:oddHBand="0" w:evenHBand="0" w:firstRowFirstColumn="0" w:firstRowLastColumn="0" w:lastRowFirstColumn="0" w:lastRowLastColumn="0"/>
              <w:rPr>
                <w:rStyle w:val="FontStyle37"/>
              </w:rPr>
            </w:pPr>
            <w:r w:rsidRPr="007D70D0">
              <w:rPr>
                <w:rStyle w:val="FontStyle37"/>
              </w:rPr>
              <w:t>Agenda / Doel</w:t>
            </w:r>
          </w:p>
          <w:p w14:paraId="2F00972D" w14:textId="77777777" w:rsidR="003B554C" w:rsidRPr="007D70D0" w:rsidRDefault="003B554C" w:rsidP="00C57C8E">
            <w:pPr>
              <w:cnfStyle w:val="100000000000" w:firstRow="1" w:lastRow="0" w:firstColumn="0" w:lastColumn="0" w:oddVBand="0" w:evenVBand="0" w:oddHBand="0" w:evenHBand="0" w:firstRowFirstColumn="0" w:firstRowLastColumn="0" w:lastRowFirstColumn="0" w:lastRowLastColumn="0"/>
              <w:rPr>
                <w:rStyle w:val="FontStyle37"/>
              </w:rPr>
            </w:pPr>
          </w:p>
        </w:tc>
      </w:tr>
      <w:tr w:rsidR="003B554C" w:rsidRPr="007D70D0" w14:paraId="26C2C25C" w14:textId="77777777" w:rsidTr="000844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7" w:type="dxa"/>
            <w:tcBorders>
              <w:top w:val="single" w:sz="4" w:space="0" w:color="auto"/>
              <w:left w:val="single" w:sz="4" w:space="0" w:color="auto"/>
              <w:bottom w:val="single" w:sz="4" w:space="0" w:color="auto"/>
              <w:right w:val="single" w:sz="4" w:space="0" w:color="auto"/>
            </w:tcBorders>
            <w:shd w:val="clear" w:color="auto" w:fill="EEECE1"/>
          </w:tcPr>
          <w:p w14:paraId="5713285F" w14:textId="77777777" w:rsidR="003B554C" w:rsidRPr="007D70D0" w:rsidRDefault="003B554C" w:rsidP="00C57C8E">
            <w:pPr>
              <w:jc w:val="left"/>
              <w:rPr>
                <w:rStyle w:val="FontStyle37"/>
                <w:b/>
                <w:bCs/>
              </w:rPr>
            </w:pPr>
            <w:r w:rsidRPr="007D70D0">
              <w:rPr>
                <w:rStyle w:val="FontStyle37"/>
                <w:b/>
                <w:bCs/>
              </w:rPr>
              <w:t>Operationeel</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1500A326" w14:textId="225037DB" w:rsidR="003B554C" w:rsidRPr="007D70D0" w:rsidRDefault="003B554C" w:rsidP="00B52447">
            <w:pPr>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 xml:space="preserve">1 x per </w:t>
            </w:r>
            <w:r w:rsidR="00B52447" w:rsidRPr="00CF2A5B">
              <w:rPr>
                <w:rStyle w:val="FontStyle37"/>
              </w:rPr>
              <w:t>kwartaal</w:t>
            </w:r>
          </w:p>
        </w:tc>
        <w:tc>
          <w:tcPr>
            <w:tcW w:w="2219" w:type="dxa"/>
            <w:tcBorders>
              <w:top w:val="single" w:sz="4" w:space="0" w:color="auto"/>
              <w:left w:val="single" w:sz="4" w:space="0" w:color="auto"/>
              <w:bottom w:val="single" w:sz="4" w:space="0" w:color="auto"/>
              <w:right w:val="single" w:sz="4" w:space="0" w:color="auto"/>
            </w:tcBorders>
            <w:shd w:val="clear" w:color="auto" w:fill="FFFFFF"/>
          </w:tcPr>
          <w:p w14:paraId="547FAC17" w14:textId="77777777" w:rsidR="003B554C" w:rsidRPr="007D70D0" w:rsidRDefault="003B554C" w:rsidP="00C57C8E">
            <w:pPr>
              <w:cnfStyle w:val="000000100000" w:firstRow="0" w:lastRow="0" w:firstColumn="0" w:lastColumn="0" w:oddVBand="0" w:evenVBand="0" w:oddHBand="1" w:evenHBand="0" w:firstRowFirstColumn="0" w:firstRowLastColumn="0" w:lastRowFirstColumn="0" w:lastRowLastColumn="0"/>
              <w:rPr>
                <w:rStyle w:val="FontStyle37"/>
                <w:u w:val="single"/>
              </w:rPr>
            </w:pPr>
            <w:r w:rsidRPr="007D70D0">
              <w:rPr>
                <w:rStyle w:val="FontStyle37"/>
                <w:u w:val="single"/>
              </w:rPr>
              <w:t>Gemeente Eindhoven</w:t>
            </w:r>
          </w:p>
          <w:p w14:paraId="4A28B056" w14:textId="082D00F4" w:rsidR="003B554C" w:rsidRPr="007D70D0" w:rsidRDefault="003B554C" w:rsidP="001609EE">
            <w:pPr>
              <w:widowControl w:val="0"/>
              <w:numPr>
                <w:ilvl w:val="0"/>
                <w:numId w:val="8"/>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proofErr w:type="spellStart"/>
            <w:r w:rsidRPr="007D70D0">
              <w:rPr>
                <w:rStyle w:val="FontStyle37"/>
              </w:rPr>
              <w:t>Demand</w:t>
            </w:r>
            <w:proofErr w:type="spellEnd"/>
            <w:r w:rsidR="001835B1" w:rsidRPr="007D70D0">
              <w:rPr>
                <w:rStyle w:val="FontStyle37"/>
              </w:rPr>
              <w:t xml:space="preserve"> </w:t>
            </w:r>
            <w:r w:rsidRPr="007D70D0">
              <w:rPr>
                <w:rStyle w:val="FontStyle37"/>
              </w:rPr>
              <w:t>manager</w:t>
            </w:r>
            <w:r w:rsidR="001835B1" w:rsidRPr="007D70D0">
              <w:rPr>
                <w:rStyle w:val="FontStyle37"/>
              </w:rPr>
              <w:t xml:space="preserve"> </w:t>
            </w:r>
            <w:r w:rsidR="00A07B45" w:rsidRPr="007D70D0">
              <w:rPr>
                <w:rStyle w:val="FontStyle37"/>
              </w:rPr>
              <w:t xml:space="preserve">/ </w:t>
            </w:r>
            <w:proofErr w:type="spellStart"/>
            <w:r w:rsidR="00005DE0">
              <w:rPr>
                <w:rStyle w:val="FontStyle37"/>
              </w:rPr>
              <w:t>key</w:t>
            </w:r>
            <w:proofErr w:type="spellEnd"/>
            <w:r w:rsidR="00005DE0">
              <w:rPr>
                <w:rStyle w:val="FontStyle37"/>
              </w:rPr>
              <w:t xml:space="preserve"> user</w:t>
            </w:r>
            <w:r w:rsidR="00D1138E">
              <w:rPr>
                <w:rStyle w:val="FontStyle37"/>
              </w:rPr>
              <w:t>s</w:t>
            </w:r>
          </w:p>
          <w:p w14:paraId="1601A3CB" w14:textId="77777777" w:rsidR="003B554C" w:rsidRPr="007D70D0" w:rsidRDefault="003B554C" w:rsidP="00C57C8E">
            <w:pPr>
              <w:cnfStyle w:val="000000100000" w:firstRow="0" w:lastRow="0" w:firstColumn="0" w:lastColumn="0" w:oddVBand="0" w:evenVBand="0" w:oddHBand="1" w:evenHBand="0" w:firstRowFirstColumn="0" w:firstRowLastColumn="0" w:lastRowFirstColumn="0" w:lastRowLastColumn="0"/>
              <w:rPr>
                <w:rStyle w:val="FontStyle37"/>
              </w:rPr>
            </w:pPr>
          </w:p>
          <w:p w14:paraId="57F56056" w14:textId="77777777" w:rsidR="003B554C" w:rsidRPr="007D70D0" w:rsidRDefault="003B554C" w:rsidP="00C57C8E">
            <w:pPr>
              <w:cnfStyle w:val="000000100000" w:firstRow="0" w:lastRow="0" w:firstColumn="0" w:lastColumn="0" w:oddVBand="0" w:evenVBand="0" w:oddHBand="1" w:evenHBand="0" w:firstRowFirstColumn="0" w:firstRowLastColumn="0" w:lastRowFirstColumn="0" w:lastRowLastColumn="0"/>
              <w:rPr>
                <w:rStyle w:val="FontStyle37"/>
                <w:u w:val="single"/>
              </w:rPr>
            </w:pPr>
            <w:r w:rsidRPr="007D70D0">
              <w:rPr>
                <w:rStyle w:val="FontStyle37"/>
                <w:u w:val="single"/>
              </w:rPr>
              <w:lastRenderedPageBreak/>
              <w:t>Leverancier</w:t>
            </w:r>
          </w:p>
          <w:p w14:paraId="338DBE17" w14:textId="42DB41B3" w:rsidR="003B554C" w:rsidRPr="007D70D0" w:rsidRDefault="003B554C" w:rsidP="00005DE0">
            <w:pPr>
              <w:widowControl w:val="0"/>
              <w:numPr>
                <w:ilvl w:val="0"/>
                <w:numId w:val="7"/>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Operationeel manager</w:t>
            </w:r>
          </w:p>
        </w:tc>
        <w:tc>
          <w:tcPr>
            <w:tcW w:w="3001" w:type="dxa"/>
            <w:tcBorders>
              <w:top w:val="single" w:sz="4" w:space="0" w:color="auto"/>
              <w:left w:val="single" w:sz="4" w:space="0" w:color="auto"/>
              <w:bottom w:val="single" w:sz="4" w:space="0" w:color="auto"/>
              <w:right w:val="single" w:sz="4" w:space="0" w:color="auto"/>
            </w:tcBorders>
            <w:shd w:val="clear" w:color="auto" w:fill="FFFFFF"/>
          </w:tcPr>
          <w:p w14:paraId="60E4D1BB" w14:textId="3EE4DE93" w:rsidR="00AF5BA1" w:rsidRPr="007D70D0" w:rsidRDefault="00AF5BA1"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lastRenderedPageBreak/>
              <w:t>Bespreken rapportage</w:t>
            </w:r>
            <w:r w:rsidR="001835B1" w:rsidRPr="007D70D0">
              <w:rPr>
                <w:rStyle w:val="FontStyle37"/>
              </w:rPr>
              <w:t>;</w:t>
            </w:r>
          </w:p>
          <w:p w14:paraId="5FC2350C" w14:textId="5A11A415" w:rsidR="003B554C" w:rsidRPr="007D70D0" w:rsidRDefault="00B52447"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lang w:val="en-US"/>
              </w:rPr>
            </w:pPr>
            <w:proofErr w:type="spellStart"/>
            <w:r>
              <w:rPr>
                <w:rStyle w:val="FontStyle37"/>
                <w:lang w:val="en-US"/>
              </w:rPr>
              <w:t>Opera</w:t>
            </w:r>
            <w:r w:rsidR="003B554C" w:rsidRPr="007D70D0">
              <w:rPr>
                <w:rStyle w:val="FontStyle37"/>
                <w:lang w:val="en-US"/>
              </w:rPr>
              <w:t>tionele</w:t>
            </w:r>
            <w:proofErr w:type="spellEnd"/>
            <w:r w:rsidR="003B554C" w:rsidRPr="007D70D0">
              <w:rPr>
                <w:rStyle w:val="FontStyle37"/>
                <w:lang w:val="en-US"/>
              </w:rPr>
              <w:t xml:space="preserve"> day-to-day issues;</w:t>
            </w:r>
          </w:p>
          <w:p w14:paraId="3879EC25" w14:textId="77777777" w:rsidR="003B554C" w:rsidRPr="007D70D0" w:rsidRDefault="003B554C"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Updates van werkafspraken;</w:t>
            </w:r>
          </w:p>
          <w:p w14:paraId="197007B4" w14:textId="22EBA933" w:rsidR="003B554C" w:rsidRPr="007D70D0" w:rsidRDefault="003B554C"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Eventueel extra activiteiten;</w:t>
            </w:r>
          </w:p>
          <w:p w14:paraId="79E444FA" w14:textId="77777777" w:rsidR="003B554C" w:rsidRPr="007D70D0" w:rsidRDefault="003B554C"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lastRenderedPageBreak/>
              <w:t>Kwaliteit van de services;</w:t>
            </w:r>
          </w:p>
          <w:p w14:paraId="45371AB0" w14:textId="77777777" w:rsidR="003B554C" w:rsidRPr="007D70D0" w:rsidRDefault="003B554C" w:rsidP="001609EE">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Verbetervoorstellen inbrengen in het tactisch overleg;</w:t>
            </w:r>
          </w:p>
          <w:p w14:paraId="2719E068" w14:textId="5250149A" w:rsidR="009A6A08" w:rsidRPr="007D70D0" w:rsidRDefault="003B554C" w:rsidP="00005DE0">
            <w:pPr>
              <w:widowControl w:val="0"/>
              <w:numPr>
                <w:ilvl w:val="0"/>
                <w:numId w:val="6"/>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Verbetering in de communicatie onderling</w:t>
            </w:r>
            <w:r w:rsidR="00005DE0">
              <w:rPr>
                <w:rStyle w:val="FontStyle37"/>
              </w:rPr>
              <w:t>.</w:t>
            </w:r>
          </w:p>
        </w:tc>
      </w:tr>
      <w:tr w:rsidR="003B554C" w:rsidRPr="007D70D0" w14:paraId="7B384E4A" w14:textId="77777777" w:rsidTr="00084475">
        <w:tc>
          <w:tcPr>
            <w:cnfStyle w:val="001000000000" w:firstRow="0" w:lastRow="0" w:firstColumn="1" w:lastColumn="0" w:oddVBand="0" w:evenVBand="0" w:oddHBand="0" w:evenHBand="0" w:firstRowFirstColumn="0" w:firstRowLastColumn="0" w:lastRowFirstColumn="0" w:lastRowLastColumn="0"/>
            <w:tcW w:w="1877" w:type="dxa"/>
            <w:tcBorders>
              <w:top w:val="single" w:sz="4" w:space="0" w:color="auto"/>
              <w:left w:val="single" w:sz="4" w:space="0" w:color="auto"/>
              <w:bottom w:val="single" w:sz="4" w:space="0" w:color="auto"/>
              <w:right w:val="single" w:sz="4" w:space="0" w:color="auto"/>
            </w:tcBorders>
            <w:shd w:val="clear" w:color="auto" w:fill="EEECE1"/>
          </w:tcPr>
          <w:p w14:paraId="18A70F54" w14:textId="77777777" w:rsidR="003B554C" w:rsidRPr="007D70D0" w:rsidRDefault="003B554C" w:rsidP="00C57C8E">
            <w:pPr>
              <w:jc w:val="left"/>
              <w:rPr>
                <w:rStyle w:val="FontStyle37"/>
                <w:b/>
                <w:bCs/>
              </w:rPr>
            </w:pPr>
            <w:r w:rsidRPr="007D70D0">
              <w:rPr>
                <w:rStyle w:val="FontStyle37"/>
                <w:b/>
                <w:bCs/>
              </w:rPr>
              <w:lastRenderedPageBreak/>
              <w:t>Tactisch</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5C03BD11" w14:textId="5CDD1695" w:rsidR="003B554C" w:rsidRPr="007D70D0" w:rsidRDefault="00AF5BA1" w:rsidP="00B52447">
            <w:pPr>
              <w:cnfStyle w:val="000000000000" w:firstRow="0" w:lastRow="0" w:firstColumn="0" w:lastColumn="0" w:oddVBand="0" w:evenVBand="0" w:oddHBand="0" w:evenHBand="0" w:firstRowFirstColumn="0" w:firstRowLastColumn="0" w:lastRowFirstColumn="0" w:lastRowLastColumn="0"/>
              <w:rPr>
                <w:rStyle w:val="FontStyle37"/>
              </w:rPr>
            </w:pPr>
            <w:r w:rsidRPr="007D70D0">
              <w:rPr>
                <w:rStyle w:val="FontStyle37"/>
              </w:rPr>
              <w:t xml:space="preserve">1x per </w:t>
            </w:r>
            <w:r w:rsidR="00B52447" w:rsidRPr="00CF2A5B">
              <w:rPr>
                <w:rStyle w:val="FontStyle37"/>
              </w:rPr>
              <w:t>half jaar</w:t>
            </w:r>
          </w:p>
        </w:tc>
        <w:tc>
          <w:tcPr>
            <w:tcW w:w="2219" w:type="dxa"/>
            <w:tcBorders>
              <w:top w:val="single" w:sz="4" w:space="0" w:color="auto"/>
              <w:left w:val="single" w:sz="4" w:space="0" w:color="auto"/>
              <w:bottom w:val="single" w:sz="4" w:space="0" w:color="auto"/>
              <w:right w:val="single" w:sz="4" w:space="0" w:color="auto"/>
            </w:tcBorders>
            <w:shd w:val="clear" w:color="auto" w:fill="FFFFFF"/>
          </w:tcPr>
          <w:p w14:paraId="16790DD2" w14:textId="77777777" w:rsidR="003B554C" w:rsidRPr="007D70D0" w:rsidRDefault="003B554C" w:rsidP="00C57C8E">
            <w:pPr>
              <w:cnfStyle w:val="000000000000" w:firstRow="0" w:lastRow="0" w:firstColumn="0" w:lastColumn="0" w:oddVBand="0" w:evenVBand="0" w:oddHBand="0" w:evenHBand="0" w:firstRowFirstColumn="0" w:firstRowLastColumn="0" w:lastRowFirstColumn="0" w:lastRowLastColumn="0"/>
              <w:rPr>
                <w:rStyle w:val="FontStyle37"/>
                <w:u w:val="single"/>
              </w:rPr>
            </w:pPr>
            <w:r w:rsidRPr="007D70D0">
              <w:rPr>
                <w:rStyle w:val="FontStyle37"/>
                <w:u w:val="single"/>
              </w:rPr>
              <w:t>Gemeente Eindhoven</w:t>
            </w:r>
          </w:p>
          <w:p w14:paraId="3D13E032" w14:textId="418A555A" w:rsidR="003B554C" w:rsidRPr="007D70D0" w:rsidRDefault="003B554C" w:rsidP="001609EE">
            <w:pPr>
              <w:widowControl w:val="0"/>
              <w:numPr>
                <w:ilvl w:val="0"/>
                <w:numId w:val="9"/>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proofErr w:type="spellStart"/>
            <w:r w:rsidRPr="007D70D0">
              <w:rPr>
                <w:rStyle w:val="FontStyle37"/>
              </w:rPr>
              <w:t>Demand</w:t>
            </w:r>
            <w:proofErr w:type="spellEnd"/>
            <w:r w:rsidR="001835B1" w:rsidRPr="007D70D0">
              <w:rPr>
                <w:rStyle w:val="FontStyle37"/>
              </w:rPr>
              <w:t xml:space="preserve"> </w:t>
            </w:r>
            <w:r w:rsidRPr="007D70D0">
              <w:rPr>
                <w:rStyle w:val="FontStyle37"/>
              </w:rPr>
              <w:t>manager</w:t>
            </w:r>
            <w:r w:rsidR="00005DE0">
              <w:rPr>
                <w:rStyle w:val="FontStyle37"/>
              </w:rPr>
              <w:t xml:space="preserve"> / </w:t>
            </w:r>
            <w:proofErr w:type="spellStart"/>
            <w:r w:rsidR="00005DE0">
              <w:rPr>
                <w:rStyle w:val="FontStyle37"/>
              </w:rPr>
              <w:t>key</w:t>
            </w:r>
            <w:proofErr w:type="spellEnd"/>
            <w:r w:rsidR="00005DE0">
              <w:rPr>
                <w:rStyle w:val="FontStyle37"/>
              </w:rPr>
              <w:t xml:space="preserve"> user</w:t>
            </w:r>
            <w:r w:rsidR="00D1138E">
              <w:rPr>
                <w:rStyle w:val="FontStyle37"/>
              </w:rPr>
              <w:t>s</w:t>
            </w:r>
            <w:r w:rsidRPr="007D70D0">
              <w:rPr>
                <w:rStyle w:val="FontStyle37"/>
              </w:rPr>
              <w:t>;</w:t>
            </w:r>
          </w:p>
          <w:p w14:paraId="6449DCB4" w14:textId="00A4D556" w:rsidR="00297408" w:rsidRPr="007D70D0" w:rsidRDefault="00297408" w:rsidP="001609EE">
            <w:pPr>
              <w:widowControl w:val="0"/>
              <w:numPr>
                <w:ilvl w:val="0"/>
                <w:numId w:val="9"/>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7D70D0">
              <w:rPr>
                <w:rStyle w:val="FontStyle37"/>
              </w:rPr>
              <w:t>Contractmanager</w:t>
            </w:r>
          </w:p>
          <w:p w14:paraId="06A6B710" w14:textId="77777777" w:rsidR="003B554C" w:rsidRPr="007D70D0" w:rsidRDefault="003B554C" w:rsidP="00C57C8E">
            <w:pPr>
              <w:cnfStyle w:val="000000000000" w:firstRow="0" w:lastRow="0" w:firstColumn="0" w:lastColumn="0" w:oddVBand="0" w:evenVBand="0" w:oddHBand="0" w:evenHBand="0" w:firstRowFirstColumn="0" w:firstRowLastColumn="0" w:lastRowFirstColumn="0" w:lastRowLastColumn="0"/>
              <w:rPr>
                <w:rStyle w:val="FontStyle37"/>
              </w:rPr>
            </w:pPr>
          </w:p>
          <w:p w14:paraId="44C99D34" w14:textId="77777777" w:rsidR="003B554C" w:rsidRPr="007D70D0" w:rsidRDefault="003B554C" w:rsidP="00C57C8E">
            <w:pPr>
              <w:cnfStyle w:val="000000000000" w:firstRow="0" w:lastRow="0" w:firstColumn="0" w:lastColumn="0" w:oddVBand="0" w:evenVBand="0" w:oddHBand="0" w:evenHBand="0" w:firstRowFirstColumn="0" w:firstRowLastColumn="0" w:lastRowFirstColumn="0" w:lastRowLastColumn="0"/>
              <w:rPr>
                <w:rStyle w:val="FontStyle37"/>
                <w:u w:val="single"/>
              </w:rPr>
            </w:pPr>
            <w:r w:rsidRPr="007D70D0">
              <w:rPr>
                <w:rStyle w:val="FontStyle37"/>
                <w:u w:val="single"/>
              </w:rPr>
              <w:t>Leverancier</w:t>
            </w:r>
          </w:p>
          <w:p w14:paraId="05A0BD2B" w14:textId="2B5C617D" w:rsidR="003B554C" w:rsidRPr="007D70D0" w:rsidRDefault="00005DE0"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Pr>
                <w:rStyle w:val="FontStyle37"/>
              </w:rPr>
              <w:t>Service manager / contract manager</w:t>
            </w:r>
          </w:p>
          <w:p w14:paraId="0285D5F8" w14:textId="75383CE9" w:rsidR="00594D68" w:rsidRPr="007D70D0" w:rsidRDefault="001835B1"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7D70D0">
              <w:rPr>
                <w:rStyle w:val="FontStyle37"/>
              </w:rPr>
              <w:t>Evt.</w:t>
            </w:r>
            <w:r w:rsidR="00594D68" w:rsidRPr="007D70D0">
              <w:rPr>
                <w:rStyle w:val="FontStyle37"/>
              </w:rPr>
              <w:t xml:space="preserve"> andere functionarissen</w:t>
            </w:r>
          </w:p>
          <w:p w14:paraId="636E392C" w14:textId="77777777" w:rsidR="003B554C" w:rsidRPr="007D70D0" w:rsidRDefault="003B554C" w:rsidP="00C57C8E">
            <w:pPr>
              <w:cnfStyle w:val="000000000000" w:firstRow="0" w:lastRow="0" w:firstColumn="0" w:lastColumn="0" w:oddVBand="0" w:evenVBand="0" w:oddHBand="0" w:evenHBand="0" w:firstRowFirstColumn="0" w:firstRowLastColumn="0" w:lastRowFirstColumn="0" w:lastRowLastColumn="0"/>
              <w:rPr>
                <w:rStyle w:val="FontStyle37"/>
              </w:rPr>
            </w:pPr>
          </w:p>
        </w:tc>
        <w:tc>
          <w:tcPr>
            <w:tcW w:w="3001" w:type="dxa"/>
            <w:tcBorders>
              <w:top w:val="single" w:sz="4" w:space="0" w:color="auto"/>
              <w:left w:val="single" w:sz="4" w:space="0" w:color="auto"/>
              <w:bottom w:val="single" w:sz="4" w:space="0" w:color="auto"/>
              <w:right w:val="single" w:sz="4" w:space="0" w:color="auto"/>
            </w:tcBorders>
            <w:shd w:val="clear" w:color="auto" w:fill="FFFFFF"/>
          </w:tcPr>
          <w:p w14:paraId="68886E26" w14:textId="77777777" w:rsidR="003B554C" w:rsidRPr="007D70D0"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7D70D0">
              <w:rPr>
                <w:rStyle w:val="FontStyle37"/>
              </w:rPr>
              <w:t>Verbetervoorstellen en goedkeuring daarvan;</w:t>
            </w:r>
          </w:p>
          <w:p w14:paraId="54F68BC2" w14:textId="77777777" w:rsidR="003B554C" w:rsidRPr="007D70D0"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7D70D0">
              <w:rPr>
                <w:rStyle w:val="FontStyle37"/>
              </w:rPr>
              <w:t>Status van verbeterprojecten;</w:t>
            </w:r>
          </w:p>
          <w:p w14:paraId="115C7728" w14:textId="3224AB79" w:rsidR="003B554C" w:rsidRPr="007D70D0"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7D70D0">
              <w:rPr>
                <w:rStyle w:val="FontStyle37"/>
              </w:rPr>
              <w:t>Klant tevredenheid;</w:t>
            </w:r>
            <w:r w:rsidR="00594D68" w:rsidRPr="007D70D0">
              <w:rPr>
                <w:rStyle w:val="FontStyle37"/>
              </w:rPr>
              <w:t xml:space="preserve"> </w:t>
            </w:r>
          </w:p>
          <w:p w14:paraId="49493950" w14:textId="40C6ABD9" w:rsidR="00B25EE9" w:rsidRPr="007D70D0" w:rsidRDefault="00B25EE9"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7D70D0">
              <w:rPr>
                <w:rStyle w:val="FontStyle37"/>
              </w:rPr>
              <w:t>Escalaties;</w:t>
            </w:r>
          </w:p>
          <w:p w14:paraId="2353FFAB" w14:textId="78B16A55" w:rsidR="003B554C" w:rsidRPr="007D70D0"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7D70D0">
              <w:rPr>
                <w:rStyle w:val="FontStyle37"/>
              </w:rPr>
              <w:t>Proces evaluatie;</w:t>
            </w:r>
          </w:p>
          <w:p w14:paraId="6883F732" w14:textId="77777777" w:rsidR="003B554C" w:rsidRPr="007D70D0" w:rsidRDefault="003B554C" w:rsidP="001609EE">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7D70D0">
              <w:rPr>
                <w:rStyle w:val="FontStyle37"/>
              </w:rPr>
              <w:t>Facturatie;</w:t>
            </w:r>
          </w:p>
          <w:p w14:paraId="40CFB3FA" w14:textId="5775A69F" w:rsidR="003B554C" w:rsidRPr="007D70D0" w:rsidRDefault="003B554C" w:rsidP="00005DE0">
            <w:pPr>
              <w:widowControl w:val="0"/>
              <w:numPr>
                <w:ilvl w:val="0"/>
                <w:numId w:val="10"/>
              </w:num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Style w:val="FontStyle37"/>
              </w:rPr>
            </w:pPr>
            <w:r w:rsidRPr="007D70D0">
              <w:rPr>
                <w:rStyle w:val="FontStyle37"/>
              </w:rPr>
              <w:t xml:space="preserve">Wijzigingen op </w:t>
            </w:r>
            <w:r w:rsidR="001835B1" w:rsidRPr="007D70D0">
              <w:rPr>
                <w:rStyle w:val="FontStyle37"/>
              </w:rPr>
              <w:t>SLA/</w:t>
            </w:r>
            <w:r w:rsidRPr="007D70D0">
              <w:rPr>
                <w:rStyle w:val="FontStyle37"/>
              </w:rPr>
              <w:t>DAP</w:t>
            </w:r>
            <w:r w:rsidR="00005DE0">
              <w:rPr>
                <w:rStyle w:val="FontStyle37"/>
              </w:rPr>
              <w:t>.</w:t>
            </w:r>
          </w:p>
        </w:tc>
      </w:tr>
      <w:tr w:rsidR="003B554C" w:rsidRPr="007D70D0" w14:paraId="1FD8EBD0" w14:textId="77777777" w:rsidTr="000844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7" w:type="dxa"/>
            <w:tcBorders>
              <w:top w:val="single" w:sz="4" w:space="0" w:color="auto"/>
              <w:left w:val="single" w:sz="4" w:space="0" w:color="auto"/>
              <w:bottom w:val="single" w:sz="4" w:space="0" w:color="auto"/>
              <w:right w:val="single" w:sz="4" w:space="0" w:color="auto"/>
            </w:tcBorders>
            <w:shd w:val="clear" w:color="auto" w:fill="EEECE1"/>
          </w:tcPr>
          <w:p w14:paraId="3A20703C" w14:textId="77777777" w:rsidR="003B554C" w:rsidRPr="007D70D0" w:rsidRDefault="003B554C" w:rsidP="00C57C8E">
            <w:pPr>
              <w:jc w:val="left"/>
              <w:rPr>
                <w:rStyle w:val="FontStyle37"/>
                <w:b/>
                <w:bCs/>
              </w:rPr>
            </w:pPr>
            <w:r w:rsidRPr="007D70D0">
              <w:rPr>
                <w:rStyle w:val="FontStyle37"/>
                <w:b/>
                <w:bCs/>
              </w:rPr>
              <w:t>Strategisch</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097E7150" w14:textId="6D07446E" w:rsidR="003B554C" w:rsidRPr="007D70D0" w:rsidRDefault="001835B1" w:rsidP="00C57C8E">
            <w:pPr>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1x per jaar</w:t>
            </w:r>
          </w:p>
        </w:tc>
        <w:tc>
          <w:tcPr>
            <w:tcW w:w="2219" w:type="dxa"/>
            <w:tcBorders>
              <w:top w:val="single" w:sz="4" w:space="0" w:color="auto"/>
              <w:left w:val="single" w:sz="4" w:space="0" w:color="auto"/>
              <w:bottom w:val="single" w:sz="4" w:space="0" w:color="auto"/>
              <w:right w:val="single" w:sz="4" w:space="0" w:color="auto"/>
            </w:tcBorders>
            <w:shd w:val="clear" w:color="auto" w:fill="FFFFFF"/>
          </w:tcPr>
          <w:p w14:paraId="52CDB06D" w14:textId="77777777" w:rsidR="003B554C" w:rsidRPr="007D70D0" w:rsidRDefault="003B554C" w:rsidP="00C57C8E">
            <w:pPr>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Personen op basis van de agenda</w:t>
            </w:r>
          </w:p>
        </w:tc>
        <w:tc>
          <w:tcPr>
            <w:tcW w:w="3001" w:type="dxa"/>
            <w:tcBorders>
              <w:top w:val="single" w:sz="4" w:space="0" w:color="auto"/>
              <w:left w:val="single" w:sz="4" w:space="0" w:color="auto"/>
              <w:bottom w:val="single" w:sz="4" w:space="0" w:color="auto"/>
              <w:right w:val="single" w:sz="4" w:space="0" w:color="auto"/>
            </w:tcBorders>
            <w:shd w:val="clear" w:color="auto" w:fill="FFFFFF"/>
          </w:tcPr>
          <w:p w14:paraId="4C221836" w14:textId="77777777" w:rsidR="001835B1" w:rsidRPr="007D70D0" w:rsidRDefault="001835B1" w:rsidP="001609EE">
            <w:pPr>
              <w:widowControl w:val="0"/>
              <w:numPr>
                <w:ilvl w:val="0"/>
                <w:numId w:val="11"/>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Presentatie jaar van samenwerking;</w:t>
            </w:r>
          </w:p>
          <w:p w14:paraId="08CFFE30" w14:textId="77777777" w:rsidR="003B554C" w:rsidRPr="007D70D0" w:rsidRDefault="003B554C" w:rsidP="001609EE">
            <w:pPr>
              <w:widowControl w:val="0"/>
              <w:numPr>
                <w:ilvl w:val="0"/>
                <w:numId w:val="11"/>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Doelwijzigingen</w:t>
            </w:r>
            <w:r w:rsidR="00B25EE9" w:rsidRPr="007D70D0">
              <w:rPr>
                <w:rStyle w:val="FontStyle37"/>
              </w:rPr>
              <w:t>;</w:t>
            </w:r>
          </w:p>
          <w:p w14:paraId="7820DD5B" w14:textId="1424D630" w:rsidR="00B25EE9" w:rsidRPr="007D70D0" w:rsidRDefault="00B25EE9" w:rsidP="001609EE">
            <w:pPr>
              <w:widowControl w:val="0"/>
              <w:numPr>
                <w:ilvl w:val="0"/>
                <w:numId w:val="11"/>
              </w:num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Style w:val="FontStyle37"/>
              </w:rPr>
            </w:pPr>
            <w:r w:rsidRPr="007D70D0">
              <w:rPr>
                <w:rStyle w:val="FontStyle37"/>
              </w:rPr>
              <w:t>Toekomst.</w:t>
            </w:r>
          </w:p>
        </w:tc>
      </w:tr>
      <w:bookmarkEnd w:id="14"/>
    </w:tbl>
    <w:p w14:paraId="5FDB58DC" w14:textId="77777777" w:rsidR="003B554C" w:rsidRPr="007D70D0" w:rsidRDefault="003B554C" w:rsidP="003B554C">
      <w:pPr>
        <w:pStyle w:val="Lijstopsomteken"/>
        <w:numPr>
          <w:ilvl w:val="0"/>
          <w:numId w:val="0"/>
        </w:numPr>
      </w:pPr>
    </w:p>
    <w:p w14:paraId="3A47FD01" w14:textId="50E46B29" w:rsidR="00A12007" w:rsidRDefault="003B554C" w:rsidP="00A12007">
      <w:pPr>
        <w:pStyle w:val="Lijstopsomteken"/>
        <w:numPr>
          <w:ilvl w:val="0"/>
          <w:numId w:val="0"/>
        </w:numPr>
      </w:pPr>
      <w:r w:rsidRPr="007D70D0">
        <w:t xml:space="preserve">Alle overleggen tussen de gemeente </w:t>
      </w:r>
      <w:r w:rsidR="00005DE0">
        <w:t xml:space="preserve">Eindhoven </w:t>
      </w:r>
      <w:r w:rsidRPr="007D70D0">
        <w:t xml:space="preserve">en </w:t>
      </w:r>
      <w:r w:rsidR="00005DE0" w:rsidRPr="00515A9B">
        <w:rPr>
          <w:shd w:val="clear" w:color="auto" w:fill="D9D9D9" w:themeFill="background1" w:themeFillShade="D9"/>
        </w:rPr>
        <w:t>&lt;leverancier&gt;</w:t>
      </w:r>
      <w:r w:rsidR="00324689">
        <w:t xml:space="preserve"> </w:t>
      </w:r>
      <w:r w:rsidR="00297408" w:rsidRPr="007D70D0">
        <w:t>vinden plaats in een van de kantoren van de gemeente Eindhoven</w:t>
      </w:r>
      <w:r w:rsidR="00DF7E73" w:rsidRPr="007D70D0">
        <w:t>,</w:t>
      </w:r>
      <w:r w:rsidRPr="007D70D0">
        <w:t xml:space="preserve"> tenzij onderling anders overeengekomen.</w:t>
      </w:r>
    </w:p>
    <w:p w14:paraId="65EFE513" w14:textId="08219410" w:rsidR="00A12007" w:rsidRDefault="00A12007" w:rsidP="00A12007">
      <w:pPr>
        <w:pStyle w:val="Lijstopsomteken"/>
        <w:numPr>
          <w:ilvl w:val="0"/>
          <w:numId w:val="0"/>
        </w:numPr>
      </w:pPr>
    </w:p>
    <w:p w14:paraId="0B39D221" w14:textId="77777777" w:rsidR="00A12007" w:rsidRPr="007D70D0" w:rsidRDefault="00A12007" w:rsidP="00A12007">
      <w:pPr>
        <w:pStyle w:val="Lijstopsomteken"/>
        <w:numPr>
          <w:ilvl w:val="0"/>
          <w:numId w:val="0"/>
        </w:numPr>
      </w:pPr>
    </w:p>
    <w:p w14:paraId="7EF7B6A8" w14:textId="77777777" w:rsidR="003B554C" w:rsidRPr="007D70D0" w:rsidRDefault="003B554C" w:rsidP="003B554C">
      <w:pPr>
        <w:pStyle w:val="Kop2"/>
      </w:pPr>
      <w:bookmarkStart w:id="15" w:name="_Toc35344862"/>
      <w:r w:rsidRPr="007D70D0">
        <w:t>Escalatiemodel</w:t>
      </w:r>
      <w:bookmarkEnd w:id="15"/>
    </w:p>
    <w:p w14:paraId="00273EBA" w14:textId="77777777" w:rsidR="003B554C" w:rsidRPr="007D70D0" w:rsidRDefault="003B554C" w:rsidP="003B554C"/>
    <w:p w14:paraId="7C9E0410" w14:textId="0C58B84D" w:rsidR="003B554C" w:rsidRPr="007D70D0" w:rsidRDefault="00B25EE9" w:rsidP="003B554C">
      <w:pPr>
        <w:pStyle w:val="Lijstopsomteken"/>
        <w:numPr>
          <w:ilvl w:val="0"/>
          <w:numId w:val="0"/>
        </w:numPr>
      </w:pPr>
      <w:r w:rsidRPr="007D70D0">
        <w:t>Indien de overeengekomen dienstverlening en/of te hanteren processen niet worden nagekomen, is bijgaand escalatie model in concept beschreven en zal in het DAP nader worden vastgelegd:</w:t>
      </w:r>
    </w:p>
    <w:p w14:paraId="550ED73E" w14:textId="77777777" w:rsidR="003B554C" w:rsidRPr="007D70D0" w:rsidRDefault="003B554C" w:rsidP="003B554C">
      <w:pPr>
        <w:pStyle w:val="Lijstopsomteken"/>
        <w:numPr>
          <w:ilvl w:val="0"/>
          <w:numId w:val="0"/>
        </w:numPr>
      </w:pPr>
    </w:p>
    <w:tbl>
      <w:tblPr>
        <w:tblW w:w="0" w:type="auto"/>
        <w:tblInd w:w="40" w:type="dxa"/>
        <w:tblLayout w:type="fixed"/>
        <w:tblCellMar>
          <w:left w:w="40" w:type="dxa"/>
          <w:right w:w="40" w:type="dxa"/>
        </w:tblCellMar>
        <w:tblLook w:val="0000" w:firstRow="0" w:lastRow="0" w:firstColumn="0" w:lastColumn="0" w:noHBand="0" w:noVBand="0"/>
      </w:tblPr>
      <w:tblGrid>
        <w:gridCol w:w="754"/>
        <w:gridCol w:w="3331"/>
        <w:gridCol w:w="2271"/>
      </w:tblGrid>
      <w:tr w:rsidR="003B554C" w:rsidRPr="007D70D0" w14:paraId="31A8EE3E" w14:textId="77777777" w:rsidTr="00DF7E73">
        <w:trPr>
          <w:trHeight w:hRule="exact" w:val="245"/>
          <w:tblHeader/>
        </w:trPr>
        <w:tc>
          <w:tcPr>
            <w:tcW w:w="754" w:type="dxa"/>
            <w:tcBorders>
              <w:top w:val="nil"/>
              <w:left w:val="nil"/>
              <w:bottom w:val="nil"/>
              <w:right w:val="nil"/>
            </w:tcBorders>
            <w:shd w:val="clear" w:color="auto" w:fill="AFAFAF"/>
          </w:tcPr>
          <w:p w14:paraId="3564504C" w14:textId="77777777" w:rsidR="003B554C" w:rsidRPr="007D70D0" w:rsidRDefault="003B554C" w:rsidP="00C57C8E">
            <w:pPr>
              <w:pStyle w:val="Style7"/>
              <w:widowControl/>
              <w:shd w:val="clear" w:color="auto" w:fill="AFAFAF"/>
              <w:rPr>
                <w:rStyle w:val="FontStyle42"/>
              </w:rPr>
            </w:pPr>
            <w:r w:rsidRPr="007D70D0">
              <w:rPr>
                <w:rStyle w:val="FontStyle42"/>
              </w:rPr>
              <w:t>Niveau</w:t>
            </w:r>
          </w:p>
        </w:tc>
        <w:tc>
          <w:tcPr>
            <w:tcW w:w="3331" w:type="dxa"/>
            <w:tcBorders>
              <w:top w:val="nil"/>
              <w:left w:val="nil"/>
              <w:right w:val="nil"/>
            </w:tcBorders>
            <w:shd w:val="clear" w:color="auto" w:fill="AFAFAF"/>
          </w:tcPr>
          <w:p w14:paraId="6469473A" w14:textId="4DCDDC55" w:rsidR="003B554C" w:rsidRPr="007D70D0" w:rsidRDefault="000D7AC8" w:rsidP="00C57C8E">
            <w:pPr>
              <w:pStyle w:val="Style7"/>
              <w:widowControl/>
              <w:shd w:val="clear" w:color="auto" w:fill="AFAFAF"/>
              <w:rPr>
                <w:rStyle w:val="FontStyle42"/>
              </w:rPr>
            </w:pPr>
            <w:r w:rsidRPr="007D70D0">
              <w:rPr>
                <w:rStyle w:val="FontStyle42"/>
              </w:rPr>
              <w:t>Gemeente Eindhoven</w:t>
            </w:r>
          </w:p>
        </w:tc>
        <w:tc>
          <w:tcPr>
            <w:tcW w:w="2271" w:type="dxa"/>
            <w:tcBorders>
              <w:top w:val="nil"/>
              <w:left w:val="nil"/>
              <w:right w:val="nil"/>
            </w:tcBorders>
            <w:shd w:val="clear" w:color="auto" w:fill="AFAFAF"/>
          </w:tcPr>
          <w:p w14:paraId="35DE712F" w14:textId="3D6D1619" w:rsidR="003B554C" w:rsidRPr="007D70D0" w:rsidRDefault="000A08C1" w:rsidP="00D86F50">
            <w:pPr>
              <w:pStyle w:val="Style7"/>
              <w:widowControl/>
              <w:shd w:val="clear" w:color="auto" w:fill="AFAFAF"/>
              <w:rPr>
                <w:rStyle w:val="FontStyle42"/>
              </w:rPr>
            </w:pPr>
            <w:r>
              <w:rPr>
                <w:rStyle w:val="FontStyle42"/>
              </w:rPr>
              <w:t>&lt;Leverancier&gt;</w:t>
            </w:r>
          </w:p>
        </w:tc>
      </w:tr>
      <w:tr w:rsidR="003B554C" w:rsidRPr="007D70D0" w14:paraId="020DBBAA" w14:textId="77777777" w:rsidTr="00DF7E73">
        <w:trPr>
          <w:trHeight w:hRule="exact" w:val="250"/>
        </w:trPr>
        <w:tc>
          <w:tcPr>
            <w:tcW w:w="754" w:type="dxa"/>
            <w:tcBorders>
              <w:top w:val="nil"/>
              <w:left w:val="nil"/>
              <w:bottom w:val="nil"/>
              <w:right w:val="nil"/>
            </w:tcBorders>
            <w:shd w:val="clear" w:color="auto" w:fill="FFFFFF"/>
          </w:tcPr>
          <w:p w14:paraId="38C89604" w14:textId="77777777" w:rsidR="003B554C" w:rsidRPr="007D70D0" w:rsidRDefault="003B554C" w:rsidP="00C57C8E">
            <w:pPr>
              <w:pStyle w:val="Style7"/>
              <w:widowControl/>
              <w:shd w:val="clear" w:color="auto" w:fill="FFFFFF"/>
              <w:rPr>
                <w:rStyle w:val="FontStyle42"/>
              </w:rPr>
            </w:pPr>
            <w:r w:rsidRPr="007D70D0">
              <w:rPr>
                <w:rStyle w:val="FontStyle42"/>
              </w:rPr>
              <w:t>1</w:t>
            </w:r>
          </w:p>
        </w:tc>
        <w:tc>
          <w:tcPr>
            <w:tcW w:w="3331" w:type="dxa"/>
            <w:tcBorders>
              <w:top w:val="nil"/>
              <w:left w:val="nil"/>
              <w:bottom w:val="nil"/>
              <w:right w:val="nil"/>
            </w:tcBorders>
            <w:shd w:val="clear" w:color="auto" w:fill="FFFFFF"/>
          </w:tcPr>
          <w:p w14:paraId="022FFAF6" w14:textId="72F926D3" w:rsidR="003B554C" w:rsidRPr="007D70D0" w:rsidRDefault="00937B01" w:rsidP="00C57C8E">
            <w:pPr>
              <w:pStyle w:val="Style7"/>
              <w:widowControl/>
              <w:shd w:val="clear" w:color="auto" w:fill="FFFFFF"/>
              <w:rPr>
                <w:rStyle w:val="FontStyle42"/>
              </w:rPr>
            </w:pPr>
            <w:proofErr w:type="spellStart"/>
            <w:r>
              <w:rPr>
                <w:rStyle w:val="FontStyle42"/>
              </w:rPr>
              <w:t>Key</w:t>
            </w:r>
            <w:proofErr w:type="spellEnd"/>
            <w:r>
              <w:rPr>
                <w:rStyle w:val="FontStyle42"/>
              </w:rPr>
              <w:t xml:space="preserve"> user</w:t>
            </w:r>
            <w:r w:rsidR="00D1138E">
              <w:rPr>
                <w:rStyle w:val="FontStyle42"/>
              </w:rPr>
              <w:t>s</w:t>
            </w:r>
            <w:r w:rsidR="004E74AB">
              <w:rPr>
                <w:rStyle w:val="FontStyle42"/>
              </w:rPr>
              <w:t xml:space="preserve"> / functioneel beheer</w:t>
            </w:r>
          </w:p>
        </w:tc>
        <w:tc>
          <w:tcPr>
            <w:tcW w:w="2271" w:type="dxa"/>
            <w:tcBorders>
              <w:top w:val="nil"/>
              <w:left w:val="nil"/>
              <w:bottom w:val="nil"/>
              <w:right w:val="nil"/>
            </w:tcBorders>
            <w:shd w:val="clear" w:color="auto" w:fill="auto"/>
          </w:tcPr>
          <w:p w14:paraId="05BB6B3D" w14:textId="2C8DB408" w:rsidR="003B554C" w:rsidRPr="007D70D0" w:rsidRDefault="0083251B" w:rsidP="0083251B">
            <w:pPr>
              <w:pStyle w:val="Style8"/>
              <w:widowControl/>
              <w:shd w:val="clear" w:color="auto" w:fill="FFFFFF"/>
              <w:tabs>
                <w:tab w:val="center" w:pos="1095"/>
              </w:tabs>
              <w:jc w:val="left"/>
              <w:rPr>
                <w:rStyle w:val="FontStyle42"/>
              </w:rPr>
            </w:pPr>
            <w:r w:rsidRPr="007D70D0">
              <w:rPr>
                <w:rStyle w:val="FontStyle42"/>
              </w:rPr>
              <w:t>Account manager</w:t>
            </w:r>
          </w:p>
        </w:tc>
      </w:tr>
      <w:tr w:rsidR="003B554C" w:rsidRPr="007D70D0" w14:paraId="2387D500" w14:textId="77777777" w:rsidTr="00DF7E73">
        <w:trPr>
          <w:trHeight w:hRule="exact" w:val="250"/>
        </w:trPr>
        <w:tc>
          <w:tcPr>
            <w:tcW w:w="754" w:type="dxa"/>
            <w:tcBorders>
              <w:top w:val="nil"/>
              <w:left w:val="nil"/>
              <w:bottom w:val="nil"/>
              <w:right w:val="nil"/>
            </w:tcBorders>
            <w:shd w:val="clear" w:color="auto" w:fill="FFFFFF"/>
          </w:tcPr>
          <w:p w14:paraId="63E50B37" w14:textId="77777777" w:rsidR="003B554C" w:rsidRPr="007D70D0" w:rsidRDefault="003B554C" w:rsidP="00C57C8E">
            <w:pPr>
              <w:pStyle w:val="Style7"/>
              <w:widowControl/>
              <w:shd w:val="clear" w:color="auto" w:fill="FFFFFF"/>
              <w:rPr>
                <w:rStyle w:val="FontStyle42"/>
              </w:rPr>
            </w:pPr>
            <w:r w:rsidRPr="007D70D0">
              <w:rPr>
                <w:rStyle w:val="FontStyle42"/>
              </w:rPr>
              <w:t>2</w:t>
            </w:r>
          </w:p>
        </w:tc>
        <w:tc>
          <w:tcPr>
            <w:tcW w:w="3331" w:type="dxa"/>
            <w:tcBorders>
              <w:top w:val="nil"/>
              <w:left w:val="nil"/>
              <w:bottom w:val="nil"/>
              <w:right w:val="nil"/>
            </w:tcBorders>
            <w:shd w:val="clear" w:color="auto" w:fill="FFFFFF"/>
          </w:tcPr>
          <w:p w14:paraId="64EC1CD8" w14:textId="703D8929" w:rsidR="003B554C" w:rsidRPr="007D70D0" w:rsidRDefault="003B554C" w:rsidP="00C57C8E">
            <w:pPr>
              <w:pStyle w:val="Style7"/>
              <w:widowControl/>
              <w:shd w:val="clear" w:color="auto" w:fill="FFFFFF"/>
              <w:rPr>
                <w:rStyle w:val="FontStyle42"/>
              </w:rPr>
            </w:pPr>
            <w:proofErr w:type="spellStart"/>
            <w:r w:rsidRPr="007D70D0">
              <w:rPr>
                <w:rStyle w:val="FontStyle42"/>
              </w:rPr>
              <w:t>Demandmanager</w:t>
            </w:r>
            <w:proofErr w:type="spellEnd"/>
            <w:r w:rsidR="00A07B45" w:rsidRPr="007D70D0">
              <w:rPr>
                <w:rStyle w:val="FontStyle42"/>
              </w:rPr>
              <w:t>/contractmanager</w:t>
            </w:r>
          </w:p>
        </w:tc>
        <w:tc>
          <w:tcPr>
            <w:tcW w:w="2271" w:type="dxa"/>
            <w:tcBorders>
              <w:top w:val="nil"/>
              <w:left w:val="nil"/>
              <w:bottom w:val="nil"/>
              <w:right w:val="nil"/>
            </w:tcBorders>
            <w:shd w:val="clear" w:color="auto" w:fill="auto"/>
          </w:tcPr>
          <w:p w14:paraId="406179D0" w14:textId="6A9F5C24" w:rsidR="00297408" w:rsidRPr="007D70D0" w:rsidRDefault="0083251B" w:rsidP="00C57C8E">
            <w:pPr>
              <w:pStyle w:val="Style8"/>
              <w:widowControl/>
              <w:shd w:val="clear" w:color="auto" w:fill="FFFFFF"/>
              <w:jc w:val="left"/>
              <w:rPr>
                <w:rStyle w:val="FontStyle42"/>
              </w:rPr>
            </w:pPr>
            <w:r w:rsidRPr="007D70D0">
              <w:rPr>
                <w:rStyle w:val="FontStyle42"/>
              </w:rPr>
              <w:t>Contract manager</w:t>
            </w:r>
          </w:p>
          <w:p w14:paraId="511B6894" w14:textId="7CE38B3C" w:rsidR="00297408" w:rsidRPr="007D70D0" w:rsidRDefault="00297408" w:rsidP="00C57C8E">
            <w:pPr>
              <w:pStyle w:val="Style8"/>
              <w:widowControl/>
              <w:shd w:val="clear" w:color="auto" w:fill="FFFFFF"/>
              <w:jc w:val="left"/>
              <w:rPr>
                <w:rStyle w:val="FontStyle42"/>
              </w:rPr>
            </w:pPr>
            <w:r w:rsidRPr="007D70D0">
              <w:rPr>
                <w:rStyle w:val="FontStyle42"/>
              </w:rPr>
              <w:t>A</w:t>
            </w:r>
          </w:p>
        </w:tc>
      </w:tr>
      <w:tr w:rsidR="003B554C" w:rsidRPr="007D70D0" w14:paraId="6CD8BBCE" w14:textId="77777777" w:rsidTr="00DF7E73">
        <w:trPr>
          <w:trHeight w:hRule="exact" w:val="245"/>
        </w:trPr>
        <w:tc>
          <w:tcPr>
            <w:tcW w:w="754" w:type="dxa"/>
            <w:tcBorders>
              <w:top w:val="nil"/>
              <w:left w:val="nil"/>
              <w:bottom w:val="nil"/>
              <w:right w:val="nil"/>
            </w:tcBorders>
            <w:shd w:val="clear" w:color="auto" w:fill="FFFFFF"/>
          </w:tcPr>
          <w:p w14:paraId="2D0335AC" w14:textId="77777777" w:rsidR="003B554C" w:rsidRPr="007D70D0" w:rsidRDefault="003B554C" w:rsidP="00C57C8E">
            <w:pPr>
              <w:pStyle w:val="Style7"/>
              <w:widowControl/>
              <w:shd w:val="clear" w:color="auto" w:fill="FFFFFF"/>
              <w:rPr>
                <w:rStyle w:val="FontStyle42"/>
              </w:rPr>
            </w:pPr>
            <w:r w:rsidRPr="007D70D0">
              <w:rPr>
                <w:rStyle w:val="FontStyle42"/>
              </w:rPr>
              <w:t>3</w:t>
            </w:r>
          </w:p>
        </w:tc>
        <w:tc>
          <w:tcPr>
            <w:tcW w:w="3331" w:type="dxa"/>
            <w:tcBorders>
              <w:top w:val="nil"/>
              <w:left w:val="nil"/>
              <w:bottom w:val="nil"/>
              <w:right w:val="nil"/>
            </w:tcBorders>
            <w:shd w:val="clear" w:color="auto" w:fill="FFFFFF"/>
          </w:tcPr>
          <w:p w14:paraId="6F2EC4B3" w14:textId="5E420485" w:rsidR="003B554C" w:rsidRPr="007D70D0" w:rsidRDefault="00B25EE9" w:rsidP="00C57C8E">
            <w:pPr>
              <w:pStyle w:val="Style7"/>
              <w:widowControl/>
              <w:shd w:val="clear" w:color="auto" w:fill="FFFFFF"/>
              <w:rPr>
                <w:rStyle w:val="FontStyle42"/>
              </w:rPr>
            </w:pPr>
            <w:r w:rsidRPr="007D70D0">
              <w:rPr>
                <w:rStyle w:val="FontStyle42"/>
              </w:rPr>
              <w:t>Hoofd Diensten</w:t>
            </w:r>
          </w:p>
        </w:tc>
        <w:tc>
          <w:tcPr>
            <w:tcW w:w="2271" w:type="dxa"/>
            <w:tcBorders>
              <w:top w:val="nil"/>
              <w:left w:val="nil"/>
              <w:bottom w:val="nil"/>
              <w:right w:val="nil"/>
            </w:tcBorders>
            <w:shd w:val="clear" w:color="auto" w:fill="auto"/>
          </w:tcPr>
          <w:p w14:paraId="703CF039" w14:textId="7E9ECDAE" w:rsidR="003B554C" w:rsidRPr="007D70D0" w:rsidRDefault="0083251B" w:rsidP="00C57C8E">
            <w:pPr>
              <w:pStyle w:val="Style8"/>
              <w:widowControl/>
              <w:shd w:val="clear" w:color="auto" w:fill="FFFFFF"/>
              <w:jc w:val="left"/>
              <w:rPr>
                <w:rStyle w:val="FontStyle42"/>
              </w:rPr>
            </w:pPr>
            <w:r w:rsidRPr="007D70D0">
              <w:rPr>
                <w:rStyle w:val="FontStyle42"/>
              </w:rPr>
              <w:t>Algemeen directeur</w:t>
            </w:r>
          </w:p>
        </w:tc>
      </w:tr>
    </w:tbl>
    <w:p w14:paraId="37A0C983" w14:textId="504CF2F4" w:rsidR="00190391" w:rsidRPr="007D70D0" w:rsidRDefault="00190391">
      <w:pPr>
        <w:spacing w:line="240" w:lineRule="auto"/>
      </w:pPr>
    </w:p>
    <w:p w14:paraId="23DFDDCE" w14:textId="77777777" w:rsidR="00473DE0" w:rsidRPr="007D70D0" w:rsidRDefault="00473DE0" w:rsidP="003B554C">
      <w:pPr>
        <w:pStyle w:val="Lijstopsomteken"/>
        <w:numPr>
          <w:ilvl w:val="0"/>
          <w:numId w:val="0"/>
        </w:numPr>
      </w:pPr>
    </w:p>
    <w:p w14:paraId="49E80386" w14:textId="52A9A0B3" w:rsidR="00B05CB0" w:rsidRDefault="00B05CB0">
      <w:pPr>
        <w:spacing w:line="240" w:lineRule="auto"/>
      </w:pPr>
      <w:r>
        <w:br w:type="page"/>
      </w:r>
    </w:p>
    <w:p w14:paraId="5086DE8C" w14:textId="77777777" w:rsidR="003515D5" w:rsidRPr="007D70D0" w:rsidRDefault="003515D5" w:rsidP="00F678A3">
      <w:pPr>
        <w:pStyle w:val="Lijstopsomteken"/>
        <w:numPr>
          <w:ilvl w:val="0"/>
          <w:numId w:val="0"/>
        </w:numPr>
        <w:ind w:left="284" w:hanging="284"/>
      </w:pPr>
    </w:p>
    <w:p w14:paraId="5C50C334" w14:textId="742D955A" w:rsidR="0045369C" w:rsidRDefault="0045369C" w:rsidP="0045369C">
      <w:pPr>
        <w:pStyle w:val="Kop1"/>
      </w:pPr>
      <w:bookmarkStart w:id="16" w:name="_Toc35344863"/>
      <w:r w:rsidRPr="007D70D0">
        <w:t>Proces</w:t>
      </w:r>
      <w:r w:rsidR="00FE3EA9" w:rsidRPr="007D70D0">
        <w:t xml:space="preserve"> management</w:t>
      </w:r>
      <w:bookmarkEnd w:id="16"/>
    </w:p>
    <w:p w14:paraId="13C79F06" w14:textId="77777777" w:rsidR="00937B01" w:rsidRPr="00937B01" w:rsidRDefault="00937B01" w:rsidP="00937B01"/>
    <w:p w14:paraId="378EC200" w14:textId="2CF8F458" w:rsidR="00937B01" w:rsidRDefault="00EA7848" w:rsidP="0045369C">
      <w:pPr>
        <w:pStyle w:val="Kop2"/>
      </w:pPr>
      <w:bookmarkStart w:id="17" w:name="_Toc35344864"/>
      <w:r>
        <w:t>Producten en d</w:t>
      </w:r>
      <w:r w:rsidR="00937B01">
        <w:t>iensten</w:t>
      </w:r>
      <w:bookmarkEnd w:id="17"/>
    </w:p>
    <w:p w14:paraId="4BF25FCA" w14:textId="4D3302E7" w:rsidR="00F74007" w:rsidRPr="00CF2A5B" w:rsidRDefault="00F74007" w:rsidP="00CF2A5B">
      <w:pPr>
        <w:pStyle w:val="Lijstopsomteken"/>
        <w:numPr>
          <w:ilvl w:val="0"/>
          <w:numId w:val="0"/>
        </w:numPr>
      </w:pPr>
      <w:r w:rsidRPr="00CF2A5B">
        <w:t>&lt;</w:t>
      </w:r>
      <w:r w:rsidRPr="00CF2A5B">
        <w:rPr>
          <w:shd w:val="clear" w:color="auto" w:fill="D9D9D9" w:themeFill="background1" w:themeFillShade="D9"/>
        </w:rPr>
        <w:t>Leverancier&gt;</w:t>
      </w:r>
      <w:r w:rsidRPr="00CF2A5B">
        <w:t xml:space="preserve"> levert en onderhoud</w:t>
      </w:r>
      <w:r w:rsidR="00D1138E">
        <w:t>t</w:t>
      </w:r>
      <w:bookmarkStart w:id="18" w:name="_GoBack"/>
      <w:bookmarkEnd w:id="18"/>
      <w:r w:rsidRPr="00CF2A5B">
        <w:t xml:space="preserve"> het LMS systeem voor gemeente Eindhoven Sport en Van </w:t>
      </w:r>
      <w:proofErr w:type="spellStart"/>
      <w:r w:rsidRPr="00CF2A5B">
        <w:t>Abbe</w:t>
      </w:r>
      <w:r w:rsidR="00D1138E">
        <w:t>m</w:t>
      </w:r>
      <w:r w:rsidRPr="00CF2A5B">
        <w:t>useum</w:t>
      </w:r>
      <w:proofErr w:type="spellEnd"/>
      <w:r w:rsidRPr="00CF2A5B">
        <w:t xml:space="preserve">. LMS voldoet aan de standaarden van gemeente Eindhoven. &lt;Na gunning van de aanbesteding wordt nader bekeken welke diensten er door </w:t>
      </w:r>
      <w:r w:rsidRPr="00CF2A5B">
        <w:rPr>
          <w:shd w:val="clear" w:color="auto" w:fill="D9D9D9" w:themeFill="background1" w:themeFillShade="D9"/>
        </w:rPr>
        <w:t>&lt;Leverancier&gt;</w:t>
      </w:r>
      <w:r w:rsidRPr="00CF2A5B">
        <w:t xml:space="preserve"> worden geleverd. Deze worden hier verder in opgenomen&gt;.</w:t>
      </w:r>
    </w:p>
    <w:p w14:paraId="333F1D57" w14:textId="77777777" w:rsidR="00F74007" w:rsidRDefault="00F74007" w:rsidP="00937B01">
      <w:pPr>
        <w:rPr>
          <w:shd w:val="clear" w:color="auto" w:fill="D9D9D9" w:themeFill="background1" w:themeFillShade="D9"/>
        </w:rPr>
      </w:pPr>
    </w:p>
    <w:p w14:paraId="13CBDB11" w14:textId="77777777" w:rsidR="00937B01" w:rsidRPr="00937B01" w:rsidRDefault="00937B01" w:rsidP="00937B01"/>
    <w:p w14:paraId="6BE6EC97" w14:textId="5186B306" w:rsidR="00FE3EA9" w:rsidRPr="007D70D0" w:rsidRDefault="0045369C" w:rsidP="0045369C">
      <w:pPr>
        <w:pStyle w:val="Kop2"/>
      </w:pPr>
      <w:bookmarkStart w:id="19" w:name="_Toc35344865"/>
      <w:r w:rsidRPr="007D70D0">
        <w:t>Incident management</w:t>
      </w:r>
      <w:bookmarkEnd w:id="19"/>
    </w:p>
    <w:p w14:paraId="3212FA56" w14:textId="77777777" w:rsidR="0045369C" w:rsidRPr="007D70D0" w:rsidRDefault="0045369C" w:rsidP="0045369C"/>
    <w:p w14:paraId="7C0CD4C8" w14:textId="4943362A" w:rsidR="003B554C" w:rsidRPr="007D70D0" w:rsidRDefault="003B554C" w:rsidP="003B554C">
      <w:pPr>
        <w:pStyle w:val="Lijstopsomteken"/>
        <w:numPr>
          <w:ilvl w:val="0"/>
          <w:numId w:val="0"/>
        </w:numPr>
      </w:pPr>
      <w:r w:rsidRPr="007D70D0">
        <w:t>Incidenten die betrekking hebben op de producten en diensten die</w:t>
      </w:r>
      <w:r w:rsidR="003A72C0" w:rsidRPr="007D70D0">
        <w:t xml:space="preserve"> </w:t>
      </w:r>
      <w:r w:rsidR="00937B01" w:rsidRPr="00515A9B">
        <w:rPr>
          <w:shd w:val="clear" w:color="auto" w:fill="D9D9D9" w:themeFill="background1" w:themeFillShade="D9"/>
        </w:rPr>
        <w:t>&lt;leverancier&gt;</w:t>
      </w:r>
      <w:r w:rsidR="00937B01">
        <w:rPr>
          <w:shd w:val="clear" w:color="auto" w:fill="D9D9D9" w:themeFill="background1" w:themeFillShade="D9"/>
        </w:rPr>
        <w:t xml:space="preserve"> </w:t>
      </w:r>
      <w:r w:rsidRPr="007D70D0">
        <w:t xml:space="preserve">levert conform </w:t>
      </w:r>
      <w:r w:rsidR="0008774F">
        <w:t>de</w:t>
      </w:r>
      <w:r w:rsidRPr="007D70D0">
        <w:t xml:space="preserve"> </w:t>
      </w:r>
      <w:r w:rsidR="0008774F">
        <w:t>O</w:t>
      </w:r>
      <w:r w:rsidRPr="007D70D0">
        <w:t xml:space="preserve">vereenkomst, </w:t>
      </w:r>
      <w:r w:rsidR="00F6580C" w:rsidRPr="007D70D0">
        <w:t>worden</w:t>
      </w:r>
      <w:r w:rsidRPr="007D70D0">
        <w:t xml:space="preserve"> aangemeld bij de </w:t>
      </w:r>
      <w:r w:rsidR="00937B01" w:rsidRPr="00515A9B">
        <w:rPr>
          <w:shd w:val="clear" w:color="auto" w:fill="D9D9D9" w:themeFill="background1" w:themeFillShade="D9"/>
        </w:rPr>
        <w:t>&lt;leverancier&gt;</w:t>
      </w:r>
      <w:r w:rsidR="005F12AD" w:rsidRPr="007D70D0">
        <w:t xml:space="preserve"> </w:t>
      </w:r>
      <w:r w:rsidR="00937B01">
        <w:t xml:space="preserve">via </w:t>
      </w:r>
      <w:r w:rsidR="0008774F" w:rsidRPr="0008774F">
        <w:rPr>
          <w:highlight w:val="lightGray"/>
        </w:rPr>
        <w:t xml:space="preserve">&lt;bijv. </w:t>
      </w:r>
      <w:r w:rsidR="00937B01" w:rsidRPr="0008774F">
        <w:rPr>
          <w:highlight w:val="lightGray"/>
        </w:rPr>
        <w:t>telefoon of</w:t>
      </w:r>
      <w:r w:rsidR="003864E9" w:rsidRPr="0008774F">
        <w:rPr>
          <w:highlight w:val="lightGray"/>
        </w:rPr>
        <w:t xml:space="preserve"> e-mail</w:t>
      </w:r>
      <w:r w:rsidR="0008774F" w:rsidRPr="0008774F">
        <w:rPr>
          <w:highlight w:val="lightGray"/>
        </w:rPr>
        <w:t>&gt;</w:t>
      </w:r>
      <w:r w:rsidR="003864E9" w:rsidRPr="007D70D0">
        <w:t>.</w:t>
      </w:r>
      <w:r w:rsidR="00937B01">
        <w:t xml:space="preserve"> </w:t>
      </w:r>
      <w:r w:rsidR="00937B01" w:rsidRPr="00515A9B">
        <w:rPr>
          <w:shd w:val="clear" w:color="auto" w:fill="D9D9D9" w:themeFill="background1" w:themeFillShade="D9"/>
        </w:rPr>
        <w:t>&lt;leverancier&gt;</w:t>
      </w:r>
      <w:r w:rsidR="005F12AD" w:rsidRPr="007D70D0">
        <w:t xml:space="preserve"> f</w:t>
      </w:r>
      <w:r w:rsidR="00F6580C" w:rsidRPr="007D70D0">
        <w:t>ungeert</w:t>
      </w:r>
      <w:r w:rsidRPr="007D70D0">
        <w:t xml:space="preserve"> als </w:t>
      </w:r>
      <w:r w:rsidR="0008774F">
        <w:t>Single Point of Contact (SPOC) d</w:t>
      </w:r>
      <w:r w:rsidRPr="007D70D0">
        <w:t xml:space="preserve">oor </w:t>
      </w:r>
      <w:r w:rsidR="00D42746" w:rsidRPr="007D70D0">
        <w:t xml:space="preserve">de </w:t>
      </w:r>
      <w:r w:rsidR="00FB2057" w:rsidRPr="007D70D0">
        <w:t xml:space="preserve">geautoriseerde gebruikers van </w:t>
      </w:r>
      <w:r w:rsidR="00D42746" w:rsidRPr="007D70D0">
        <w:t xml:space="preserve">de </w:t>
      </w:r>
      <w:r w:rsidRPr="007D70D0">
        <w:t>gemeente Eindhoven.</w:t>
      </w:r>
    </w:p>
    <w:p w14:paraId="286CBE32" w14:textId="77777777" w:rsidR="00311EB6" w:rsidRPr="007D70D0" w:rsidRDefault="00311EB6" w:rsidP="003B554C">
      <w:pPr>
        <w:pStyle w:val="Lijstopsomteken"/>
        <w:numPr>
          <w:ilvl w:val="0"/>
          <w:numId w:val="0"/>
        </w:numPr>
      </w:pPr>
    </w:p>
    <w:p w14:paraId="133246CD" w14:textId="66465AF7" w:rsidR="00311EB6" w:rsidRPr="007D70D0" w:rsidRDefault="00311EB6" w:rsidP="003B554C">
      <w:pPr>
        <w:pStyle w:val="Lijstopsomteken"/>
        <w:numPr>
          <w:ilvl w:val="0"/>
          <w:numId w:val="0"/>
        </w:numPr>
      </w:pPr>
      <w:r w:rsidRPr="007D70D0">
        <w:t xml:space="preserve">Terugkoppeling door </w:t>
      </w:r>
      <w:r w:rsidR="00937B01" w:rsidRPr="00515A9B">
        <w:rPr>
          <w:shd w:val="clear" w:color="auto" w:fill="D9D9D9" w:themeFill="background1" w:themeFillShade="D9"/>
        </w:rPr>
        <w:t>&lt;leverancier&gt;</w:t>
      </w:r>
      <w:r w:rsidR="005F12AD" w:rsidRPr="007D70D0">
        <w:t xml:space="preserve"> </w:t>
      </w:r>
      <w:r w:rsidRPr="007D70D0">
        <w:t xml:space="preserve">vindt altijd plaats met het referentie nummer van </w:t>
      </w:r>
      <w:r w:rsidR="00937B01" w:rsidRPr="00515A9B">
        <w:rPr>
          <w:shd w:val="clear" w:color="auto" w:fill="D9D9D9" w:themeFill="background1" w:themeFillShade="D9"/>
        </w:rPr>
        <w:t>&lt;leverancier&gt;</w:t>
      </w:r>
      <w:r w:rsidR="00937B01">
        <w:rPr>
          <w:shd w:val="clear" w:color="auto" w:fill="D9D9D9" w:themeFill="background1" w:themeFillShade="D9"/>
        </w:rPr>
        <w:t>.</w:t>
      </w:r>
    </w:p>
    <w:p w14:paraId="1A98AD1D" w14:textId="1BFBECD9" w:rsidR="00F678A3" w:rsidRPr="007D70D0" w:rsidRDefault="003B554C" w:rsidP="00937B01">
      <w:pPr>
        <w:pStyle w:val="Lijstopsomteken"/>
        <w:numPr>
          <w:ilvl w:val="0"/>
          <w:numId w:val="0"/>
        </w:numPr>
      </w:pPr>
      <w:r w:rsidRPr="007D70D0">
        <w:t xml:space="preserve">Alle </w:t>
      </w:r>
      <w:r w:rsidR="00311EB6" w:rsidRPr="007D70D0">
        <w:t xml:space="preserve">meldingen </w:t>
      </w:r>
      <w:r w:rsidRPr="007D70D0">
        <w:t>wor</w:t>
      </w:r>
      <w:r w:rsidR="00F6580C" w:rsidRPr="007D70D0">
        <w:t xml:space="preserve">den bijgehouden in een </w:t>
      </w:r>
      <w:r w:rsidR="003864E9" w:rsidRPr="007D70D0">
        <w:t xml:space="preserve">Service Management Tool </w:t>
      </w:r>
      <w:r w:rsidR="00937B01">
        <w:t xml:space="preserve">van </w:t>
      </w:r>
      <w:r w:rsidR="00937B01" w:rsidRPr="00515A9B">
        <w:rPr>
          <w:shd w:val="clear" w:color="auto" w:fill="D9D9D9" w:themeFill="background1" w:themeFillShade="D9"/>
        </w:rPr>
        <w:t>&lt;leverancier&gt;</w:t>
      </w:r>
      <w:r w:rsidR="00937B01">
        <w:rPr>
          <w:shd w:val="clear" w:color="auto" w:fill="D9D9D9" w:themeFill="background1" w:themeFillShade="D9"/>
        </w:rPr>
        <w:t xml:space="preserve"> </w:t>
      </w:r>
      <w:r w:rsidRPr="007D70D0">
        <w:t xml:space="preserve">dat conform ITIL standaarden werkt. </w:t>
      </w:r>
      <w:r w:rsidR="00937B01" w:rsidRPr="00515A9B">
        <w:rPr>
          <w:shd w:val="clear" w:color="auto" w:fill="D9D9D9" w:themeFill="background1" w:themeFillShade="D9"/>
        </w:rPr>
        <w:t>&lt;</w:t>
      </w:r>
      <w:r w:rsidR="00511116">
        <w:rPr>
          <w:shd w:val="clear" w:color="auto" w:fill="D9D9D9" w:themeFill="background1" w:themeFillShade="D9"/>
        </w:rPr>
        <w:t>L</w:t>
      </w:r>
      <w:r w:rsidR="00937B01" w:rsidRPr="00515A9B">
        <w:rPr>
          <w:shd w:val="clear" w:color="auto" w:fill="D9D9D9" w:themeFill="background1" w:themeFillShade="D9"/>
        </w:rPr>
        <w:t>everancier&gt;</w:t>
      </w:r>
      <w:r w:rsidR="005F12AD" w:rsidRPr="007D70D0">
        <w:t xml:space="preserve"> </w:t>
      </w:r>
      <w:r w:rsidR="00C967CC" w:rsidRPr="007D70D0">
        <w:t xml:space="preserve">Servicedesk houdt zicht </w:t>
      </w:r>
      <w:r w:rsidR="0008774F">
        <w:t xml:space="preserve">en controle op alle uitstaande </w:t>
      </w:r>
      <w:r w:rsidR="00C967CC" w:rsidRPr="007D70D0">
        <w:t>meldingen.</w:t>
      </w:r>
    </w:p>
    <w:p w14:paraId="0A164D23" w14:textId="77777777" w:rsidR="0045369C" w:rsidRPr="007D70D0" w:rsidRDefault="0045369C" w:rsidP="00FE3EA9"/>
    <w:p w14:paraId="7323C1C7" w14:textId="790358BB" w:rsidR="003B554C" w:rsidRPr="007D70D0" w:rsidRDefault="003B554C" w:rsidP="0045369C">
      <w:pPr>
        <w:pStyle w:val="Kop2"/>
      </w:pPr>
      <w:bookmarkStart w:id="20" w:name="_Toc35344866"/>
      <w:proofErr w:type="spellStart"/>
      <w:r w:rsidRPr="007D70D0">
        <w:t>Problem</w:t>
      </w:r>
      <w:proofErr w:type="spellEnd"/>
      <w:r w:rsidR="00FB2057" w:rsidRPr="007D70D0">
        <w:t xml:space="preserve"> </w:t>
      </w:r>
      <w:r w:rsidRPr="007D70D0">
        <w:t>management</w:t>
      </w:r>
      <w:bookmarkEnd w:id="20"/>
    </w:p>
    <w:p w14:paraId="3DCDD366" w14:textId="77777777" w:rsidR="00FE3EA9" w:rsidRPr="007D70D0" w:rsidRDefault="00FE3EA9" w:rsidP="00FE3EA9"/>
    <w:p w14:paraId="2A77995C" w14:textId="77777777" w:rsidR="00FB2057" w:rsidRPr="007D70D0" w:rsidRDefault="003B554C" w:rsidP="00FB2057">
      <w:pPr>
        <w:pStyle w:val="Lijstopsomteken"/>
        <w:numPr>
          <w:ilvl w:val="0"/>
          <w:numId w:val="0"/>
        </w:numPr>
      </w:pPr>
      <w:r w:rsidRPr="007D70D0">
        <w:t xml:space="preserve">Terugkerende incidenten dienen als </w:t>
      </w:r>
      <w:proofErr w:type="spellStart"/>
      <w:r w:rsidR="0077792F" w:rsidRPr="007D70D0">
        <w:t>p</w:t>
      </w:r>
      <w:r w:rsidRPr="007D70D0">
        <w:t>roblem</w:t>
      </w:r>
      <w:proofErr w:type="spellEnd"/>
      <w:r w:rsidRPr="007D70D0">
        <w:t xml:space="preserve"> te worden geclassificeerd op</w:t>
      </w:r>
      <w:r w:rsidR="00FB2057" w:rsidRPr="007D70D0">
        <w:t xml:space="preserve"> basis van de </w:t>
      </w:r>
      <w:r w:rsidRPr="007D70D0">
        <w:t>volgende regels:</w:t>
      </w:r>
    </w:p>
    <w:p w14:paraId="5E3F9900" w14:textId="43ABE2E7" w:rsidR="00FB2057" w:rsidRPr="007D70D0" w:rsidRDefault="00FB2057" w:rsidP="001609EE">
      <w:pPr>
        <w:pStyle w:val="Lijstopsomteken"/>
        <w:numPr>
          <w:ilvl w:val="0"/>
          <w:numId w:val="13"/>
        </w:numPr>
      </w:pPr>
      <w:r w:rsidRPr="007D70D0">
        <w:t>A</w:t>
      </w:r>
      <w:r w:rsidR="0077792F" w:rsidRPr="007D70D0">
        <w:t xml:space="preserve">ls </w:t>
      </w:r>
      <w:r w:rsidR="00937B01">
        <w:t>een geautoriseerde</w:t>
      </w:r>
      <w:r w:rsidR="00A51DA7" w:rsidRPr="007D70D0">
        <w:t xml:space="preserve"> </w:t>
      </w:r>
      <w:r w:rsidR="0077792F" w:rsidRPr="007D70D0">
        <w:t xml:space="preserve">van gemeente Eindhoven een incident als </w:t>
      </w:r>
      <w:proofErr w:type="spellStart"/>
      <w:r w:rsidR="0077792F" w:rsidRPr="007D70D0">
        <w:t>p</w:t>
      </w:r>
      <w:r w:rsidR="003B554C" w:rsidRPr="007D70D0">
        <w:t>roblem</w:t>
      </w:r>
      <w:proofErr w:type="spellEnd"/>
      <w:r w:rsidR="003B554C" w:rsidRPr="007D70D0">
        <w:t xml:space="preserve"> </w:t>
      </w:r>
      <w:r w:rsidR="00C57C8E" w:rsidRPr="007D70D0">
        <w:t>c</w:t>
      </w:r>
      <w:r w:rsidR="003B554C" w:rsidRPr="007D70D0">
        <w:t>lassificeert;</w:t>
      </w:r>
    </w:p>
    <w:p w14:paraId="5887575F" w14:textId="77777777" w:rsidR="00FB2057" w:rsidRPr="007D70D0" w:rsidRDefault="00FB2057" w:rsidP="001609EE">
      <w:pPr>
        <w:pStyle w:val="Lijstopsomteken"/>
        <w:numPr>
          <w:ilvl w:val="0"/>
          <w:numId w:val="13"/>
        </w:numPr>
      </w:pPr>
      <w:r w:rsidRPr="007D70D0">
        <w:t>A</w:t>
      </w:r>
      <w:r w:rsidR="0077792F" w:rsidRPr="007D70D0">
        <w:t>ls eenzelfde type i</w:t>
      </w:r>
      <w:r w:rsidR="003B554C" w:rsidRPr="007D70D0">
        <w:t xml:space="preserve">ncident </w:t>
      </w:r>
      <w:r w:rsidRPr="007D70D0">
        <w:t xml:space="preserve">vijf (5) keer per jaar voorkomt. </w:t>
      </w:r>
    </w:p>
    <w:p w14:paraId="0C964B42" w14:textId="77777777" w:rsidR="00FB2057" w:rsidRPr="007D70D0" w:rsidRDefault="00FB2057" w:rsidP="00FB2057">
      <w:pPr>
        <w:pStyle w:val="Lijstopsomteken"/>
        <w:numPr>
          <w:ilvl w:val="0"/>
          <w:numId w:val="0"/>
        </w:numPr>
      </w:pPr>
    </w:p>
    <w:p w14:paraId="2050D37E" w14:textId="7CB00768" w:rsidR="00FB2057" w:rsidRPr="007D70D0" w:rsidRDefault="00937B01" w:rsidP="00FB2057">
      <w:pPr>
        <w:pStyle w:val="Lijstopsomteken"/>
        <w:numPr>
          <w:ilvl w:val="0"/>
          <w:numId w:val="0"/>
        </w:numPr>
      </w:pPr>
      <w:r w:rsidRPr="00515A9B">
        <w:rPr>
          <w:shd w:val="clear" w:color="auto" w:fill="D9D9D9" w:themeFill="background1" w:themeFillShade="D9"/>
        </w:rPr>
        <w:t>&lt;</w:t>
      </w:r>
      <w:r>
        <w:rPr>
          <w:shd w:val="clear" w:color="auto" w:fill="D9D9D9" w:themeFill="background1" w:themeFillShade="D9"/>
        </w:rPr>
        <w:t>L</w:t>
      </w:r>
      <w:r w:rsidRPr="00515A9B">
        <w:rPr>
          <w:shd w:val="clear" w:color="auto" w:fill="D9D9D9" w:themeFill="background1" w:themeFillShade="D9"/>
        </w:rPr>
        <w:t>everancier&gt;</w:t>
      </w:r>
      <w:r w:rsidR="005F12AD" w:rsidRPr="007D70D0">
        <w:t xml:space="preserve"> </w:t>
      </w:r>
      <w:r w:rsidR="00FB2057" w:rsidRPr="007D70D0">
        <w:t>levert binnen</w:t>
      </w:r>
      <w:r w:rsidR="00C57C8E" w:rsidRPr="007D70D0">
        <w:t xml:space="preserve"> een week een verbeterplan </w:t>
      </w:r>
      <w:r w:rsidR="00FB2057" w:rsidRPr="007D70D0">
        <w:t>aan</w:t>
      </w:r>
      <w:r w:rsidR="00C57C8E" w:rsidRPr="007D70D0">
        <w:t xml:space="preserve"> en </w:t>
      </w:r>
      <w:r w:rsidR="00FB2057" w:rsidRPr="007D70D0">
        <w:t>laat dit</w:t>
      </w:r>
      <w:r w:rsidR="00C57C8E" w:rsidRPr="007D70D0">
        <w:t xml:space="preserve"> accorderen door gemeente Eindhoven. </w:t>
      </w:r>
      <w:r w:rsidR="003B554C" w:rsidRPr="007D70D0">
        <w:t>In het verbeterplan worden concrete acties en planningen (onderzo</w:t>
      </w:r>
      <w:r w:rsidR="0008774F">
        <w:t xml:space="preserve">eksperiode, mensen, middelen en </w:t>
      </w:r>
      <w:r w:rsidR="003B554C" w:rsidRPr="007D70D0">
        <w:t>resultaten) genoemd.</w:t>
      </w:r>
    </w:p>
    <w:p w14:paraId="14755387" w14:textId="3315F916" w:rsidR="00A51DA7" w:rsidRPr="007D70D0" w:rsidRDefault="0077792F" w:rsidP="0045369C">
      <w:pPr>
        <w:pStyle w:val="Lijstopsomteken"/>
        <w:numPr>
          <w:ilvl w:val="0"/>
          <w:numId w:val="0"/>
        </w:numPr>
      </w:pPr>
      <w:r w:rsidRPr="007D70D0">
        <w:t>Indien zich in het ICT-</w:t>
      </w:r>
      <w:r w:rsidR="003B554C" w:rsidRPr="007D70D0">
        <w:t xml:space="preserve">landschap van de gemeente </w:t>
      </w:r>
      <w:r w:rsidR="00937B01">
        <w:t xml:space="preserve">Eindhoven </w:t>
      </w:r>
      <w:r w:rsidR="003B554C" w:rsidRPr="007D70D0">
        <w:t xml:space="preserve">een </w:t>
      </w:r>
      <w:proofErr w:type="spellStart"/>
      <w:r w:rsidRPr="007D70D0">
        <w:t>p</w:t>
      </w:r>
      <w:r w:rsidR="003B554C" w:rsidRPr="007D70D0">
        <w:t>roblem</w:t>
      </w:r>
      <w:proofErr w:type="spellEnd"/>
      <w:r w:rsidR="003B554C" w:rsidRPr="007D70D0">
        <w:t xml:space="preserve"> voordoet dat niet direct is te herleiden tot de dienstverlening van</w:t>
      </w:r>
      <w:r w:rsidR="00937B01">
        <w:t xml:space="preserve"> </w:t>
      </w:r>
      <w:r w:rsidR="00937B01" w:rsidRPr="00515A9B">
        <w:rPr>
          <w:shd w:val="clear" w:color="auto" w:fill="D9D9D9" w:themeFill="background1" w:themeFillShade="D9"/>
        </w:rPr>
        <w:t>&lt;leverancier&gt;</w:t>
      </w:r>
      <w:r w:rsidR="0008774F">
        <w:t xml:space="preserve">, </w:t>
      </w:r>
      <w:r w:rsidR="003B554C" w:rsidRPr="007D70D0">
        <w:t xml:space="preserve">maar daar mogelijkerwijs wel mee in verband staat, dan verklaart </w:t>
      </w:r>
      <w:r w:rsidR="00937B01" w:rsidRPr="00515A9B">
        <w:rPr>
          <w:shd w:val="clear" w:color="auto" w:fill="D9D9D9" w:themeFill="background1" w:themeFillShade="D9"/>
        </w:rPr>
        <w:t>&lt;leverancier&gt;</w:t>
      </w:r>
      <w:r w:rsidR="00937B01">
        <w:rPr>
          <w:shd w:val="clear" w:color="auto" w:fill="D9D9D9" w:themeFill="background1" w:themeFillShade="D9"/>
        </w:rPr>
        <w:t xml:space="preserve"> </w:t>
      </w:r>
      <w:r w:rsidR="003B554C" w:rsidRPr="007D70D0">
        <w:t xml:space="preserve">zich bereid om de gemeente </w:t>
      </w:r>
      <w:r w:rsidR="00937B01">
        <w:t xml:space="preserve">Eindhoven </w:t>
      </w:r>
      <w:r w:rsidR="003B554C" w:rsidRPr="007D70D0">
        <w:t xml:space="preserve">te ondersteunen bij de diagnose van het </w:t>
      </w:r>
      <w:proofErr w:type="spellStart"/>
      <w:r w:rsidRPr="007D70D0">
        <w:t>p</w:t>
      </w:r>
      <w:r w:rsidR="00FB2057" w:rsidRPr="007D70D0">
        <w:t>robl</w:t>
      </w:r>
      <w:r w:rsidR="00937B01">
        <w:t>e</w:t>
      </w:r>
      <w:r w:rsidR="00FB2057" w:rsidRPr="007D70D0">
        <w:t>m</w:t>
      </w:r>
      <w:proofErr w:type="spellEnd"/>
      <w:r w:rsidR="00FB2057" w:rsidRPr="007D70D0">
        <w:t>.</w:t>
      </w:r>
    </w:p>
    <w:p w14:paraId="0D5E081A" w14:textId="428FA0F2" w:rsidR="0045369C" w:rsidRPr="007D70D0" w:rsidRDefault="0045369C" w:rsidP="0045369C">
      <w:pPr>
        <w:pStyle w:val="Lijstopsomteken"/>
        <w:numPr>
          <w:ilvl w:val="0"/>
          <w:numId w:val="0"/>
        </w:numPr>
      </w:pPr>
    </w:p>
    <w:p w14:paraId="1B1E4D1E" w14:textId="77777777" w:rsidR="0045369C" w:rsidRPr="007D70D0" w:rsidRDefault="0045369C" w:rsidP="0045369C">
      <w:pPr>
        <w:pStyle w:val="Lijstopsomteken"/>
        <w:numPr>
          <w:ilvl w:val="0"/>
          <w:numId w:val="0"/>
        </w:numPr>
      </w:pPr>
    </w:p>
    <w:p w14:paraId="1B46B5AA" w14:textId="2C4B3B3E" w:rsidR="003B554C" w:rsidRPr="007D70D0" w:rsidRDefault="003B554C" w:rsidP="0045369C">
      <w:pPr>
        <w:pStyle w:val="Kop2"/>
      </w:pPr>
      <w:bookmarkStart w:id="21" w:name="_Toc35344867"/>
      <w:r w:rsidRPr="007D70D0">
        <w:t>Change</w:t>
      </w:r>
      <w:r w:rsidR="0045369C" w:rsidRPr="007D70D0">
        <w:t xml:space="preserve"> </w:t>
      </w:r>
      <w:r w:rsidRPr="007D70D0">
        <w:t>management</w:t>
      </w:r>
      <w:bookmarkEnd w:id="21"/>
    </w:p>
    <w:p w14:paraId="02B3ED1D" w14:textId="77777777" w:rsidR="00FE3EA9" w:rsidRPr="007D70D0" w:rsidRDefault="00FE3EA9" w:rsidP="00FE3EA9"/>
    <w:p w14:paraId="4B9C2769" w14:textId="70356F7A" w:rsidR="003B554C" w:rsidRPr="007D70D0" w:rsidRDefault="003B554C" w:rsidP="003B554C">
      <w:pPr>
        <w:pStyle w:val="Lijstopsomteken"/>
        <w:numPr>
          <w:ilvl w:val="0"/>
          <w:numId w:val="0"/>
        </w:numPr>
      </w:pPr>
      <w:r w:rsidRPr="007D70D0">
        <w:t xml:space="preserve">Alle </w:t>
      </w:r>
      <w:r w:rsidR="00FB2057" w:rsidRPr="007D70D0">
        <w:t>wijzigingen</w:t>
      </w:r>
      <w:r w:rsidRPr="007D70D0">
        <w:t xml:space="preserve"> </w:t>
      </w:r>
      <w:r w:rsidR="00A12007">
        <w:t xml:space="preserve">door </w:t>
      </w:r>
      <w:r w:rsidR="00A12007" w:rsidRPr="00515A9B">
        <w:rPr>
          <w:shd w:val="clear" w:color="auto" w:fill="D9D9D9" w:themeFill="background1" w:themeFillShade="D9"/>
        </w:rPr>
        <w:t>&lt;leverancier&gt;</w:t>
      </w:r>
      <w:r w:rsidR="00A12007">
        <w:rPr>
          <w:shd w:val="clear" w:color="auto" w:fill="D9D9D9" w:themeFill="background1" w:themeFillShade="D9"/>
        </w:rPr>
        <w:t xml:space="preserve"> </w:t>
      </w:r>
      <w:r w:rsidR="00311EB6" w:rsidRPr="007D70D0">
        <w:t>binnen het</w:t>
      </w:r>
      <w:r w:rsidRPr="007D70D0">
        <w:t xml:space="preserve"> service</w:t>
      </w:r>
      <w:r w:rsidR="00FB2057" w:rsidRPr="007D70D0">
        <w:t xml:space="preserve"> </w:t>
      </w:r>
      <w:proofErr w:type="spellStart"/>
      <w:r w:rsidRPr="007D70D0">
        <w:t>window</w:t>
      </w:r>
      <w:proofErr w:type="spellEnd"/>
      <w:r w:rsidRPr="007D70D0">
        <w:t xml:space="preserve"> van de SLA worden </w:t>
      </w:r>
      <w:r w:rsidR="00311EB6" w:rsidRPr="007D70D0">
        <w:t xml:space="preserve">minimaal 2 weken </w:t>
      </w:r>
      <w:r w:rsidRPr="007D70D0">
        <w:t>van tevoren gemeld bij gemeente</w:t>
      </w:r>
      <w:r w:rsidR="00A12007">
        <w:t xml:space="preserve"> Eindhoven</w:t>
      </w:r>
      <w:r w:rsidRPr="007D70D0">
        <w:t xml:space="preserve">. </w:t>
      </w:r>
    </w:p>
    <w:p w14:paraId="40A0B1A0" w14:textId="74CB1B64" w:rsidR="003B554C" w:rsidRDefault="003B554C" w:rsidP="003B554C">
      <w:pPr>
        <w:pStyle w:val="Lijstopsomteken"/>
        <w:numPr>
          <w:ilvl w:val="0"/>
          <w:numId w:val="0"/>
        </w:numPr>
      </w:pPr>
      <w:r w:rsidRPr="007D70D0">
        <w:t xml:space="preserve">Werkzaamheden die van tevoren niet gemeld worden en die leiden tot uitval van de dienstverlening worden meegerekend in de maandelijkse non-beschikbaarheid van de dienstverlening. </w:t>
      </w:r>
      <w:r w:rsidR="0008774F">
        <w:t xml:space="preserve">De door </w:t>
      </w:r>
      <w:r w:rsidR="0008774F" w:rsidRPr="0008774F">
        <w:rPr>
          <w:highlight w:val="lightGray"/>
        </w:rPr>
        <w:t>&lt;leverancier&gt;</w:t>
      </w:r>
      <w:r w:rsidR="0008774F">
        <w:t xml:space="preserve"> gepland onderhoud, wordt jaarlijks vastgesteld en de non-beschikbaarheid valt buiten de metingen in dit SLA.</w:t>
      </w:r>
    </w:p>
    <w:p w14:paraId="6E35ED53" w14:textId="77777777" w:rsidR="00F678A3" w:rsidRDefault="00F678A3" w:rsidP="003B554C">
      <w:pPr>
        <w:pStyle w:val="Lijstopsomteken"/>
        <w:numPr>
          <w:ilvl w:val="0"/>
          <w:numId w:val="0"/>
        </w:numPr>
      </w:pPr>
    </w:p>
    <w:p w14:paraId="10D66B41" w14:textId="49D72408" w:rsidR="003515D5" w:rsidRPr="007D70D0" w:rsidRDefault="003515D5" w:rsidP="003515D5">
      <w:pPr>
        <w:pStyle w:val="Kop1"/>
      </w:pPr>
      <w:bookmarkStart w:id="22" w:name="_Toc35344868"/>
      <w:r w:rsidRPr="007D70D0">
        <w:lastRenderedPageBreak/>
        <w:t>Beëindiging overeenkomst</w:t>
      </w:r>
      <w:bookmarkEnd w:id="22"/>
    </w:p>
    <w:p w14:paraId="6976844D" w14:textId="46A60BA2" w:rsidR="00082BD7" w:rsidRPr="007D70D0" w:rsidRDefault="00082BD7" w:rsidP="003B554C">
      <w:pPr>
        <w:pStyle w:val="Lijstopsomteken"/>
        <w:numPr>
          <w:ilvl w:val="0"/>
          <w:numId w:val="0"/>
        </w:numPr>
      </w:pPr>
      <w:r w:rsidRPr="007D70D0">
        <w:t xml:space="preserve">Tenminste één keer per jaar en uiterlijk 4 maanden voor het verstrijken van de looptijd van de Overeenkomst, wordt de Overeenkomst kosteloos geëvalueerd. Van deze evaluatie maakt </w:t>
      </w:r>
      <w:r w:rsidR="00A12007" w:rsidRPr="00515A9B">
        <w:rPr>
          <w:shd w:val="clear" w:color="auto" w:fill="D9D9D9" w:themeFill="background1" w:themeFillShade="D9"/>
        </w:rPr>
        <w:t>&lt;leverancier&gt;</w:t>
      </w:r>
      <w:r w:rsidR="005F12AD" w:rsidRPr="007D70D0">
        <w:t xml:space="preserve"> </w:t>
      </w:r>
      <w:r w:rsidRPr="007D70D0">
        <w:t>kosteloos een schriftelijk verslag, welke aan gemeente Eindhoven wordt verzonden. Indien hiertoe aanleiding is kan gemeente Eindhoven verzoeken om een extra evaluatie.</w:t>
      </w:r>
    </w:p>
    <w:p w14:paraId="5DFEB86B" w14:textId="77777777" w:rsidR="00082BD7" w:rsidRPr="007D70D0" w:rsidRDefault="00082BD7" w:rsidP="003B554C">
      <w:pPr>
        <w:pStyle w:val="Lijstopsomteken"/>
        <w:numPr>
          <w:ilvl w:val="0"/>
          <w:numId w:val="0"/>
        </w:numPr>
      </w:pPr>
    </w:p>
    <w:p w14:paraId="3E852D62" w14:textId="26677891" w:rsidR="00D34C15" w:rsidRPr="007D70D0" w:rsidRDefault="003515D5" w:rsidP="003B554C">
      <w:pPr>
        <w:pStyle w:val="Lijstopsomteken"/>
        <w:numPr>
          <w:ilvl w:val="0"/>
          <w:numId w:val="0"/>
        </w:numPr>
      </w:pPr>
      <w:r w:rsidRPr="007D70D0">
        <w:t xml:space="preserve">Bij het beëindigen van de </w:t>
      </w:r>
      <w:r w:rsidR="00511116">
        <w:t>O</w:t>
      </w:r>
      <w:r w:rsidRPr="007D70D0">
        <w:t xml:space="preserve">vereenkomst wordt van </w:t>
      </w:r>
      <w:r w:rsidR="00A12007" w:rsidRPr="00515A9B">
        <w:rPr>
          <w:shd w:val="clear" w:color="auto" w:fill="D9D9D9" w:themeFill="background1" w:themeFillShade="D9"/>
        </w:rPr>
        <w:t>&lt;leverancier&gt;</w:t>
      </w:r>
      <w:r w:rsidR="00A12007">
        <w:rPr>
          <w:shd w:val="clear" w:color="auto" w:fill="D9D9D9" w:themeFill="background1" w:themeFillShade="D9"/>
        </w:rPr>
        <w:t xml:space="preserve"> </w:t>
      </w:r>
      <w:r w:rsidRPr="007D70D0">
        <w:t xml:space="preserve">verwacht dat deze kosteloos meewerkt bij de transitie naar een eventueel nieuwe leverancier. Hierbij dient </w:t>
      </w:r>
      <w:r w:rsidR="00A12007" w:rsidRPr="00515A9B">
        <w:rPr>
          <w:shd w:val="clear" w:color="auto" w:fill="D9D9D9" w:themeFill="background1" w:themeFillShade="D9"/>
        </w:rPr>
        <w:t>&lt;leverancier&gt;</w:t>
      </w:r>
      <w:r w:rsidR="005F12AD" w:rsidRPr="007D70D0">
        <w:t xml:space="preserve"> </w:t>
      </w:r>
      <w:r w:rsidRPr="007D70D0">
        <w:t>te denken aan het aanleveren</w:t>
      </w:r>
      <w:r w:rsidR="00637404" w:rsidRPr="007D70D0">
        <w:t xml:space="preserve"> </w:t>
      </w:r>
      <w:r w:rsidRPr="007D70D0">
        <w:t>/</w:t>
      </w:r>
      <w:r w:rsidR="00637404" w:rsidRPr="007D70D0">
        <w:t xml:space="preserve"> </w:t>
      </w:r>
      <w:r w:rsidRPr="007D70D0">
        <w:t>overleg</w:t>
      </w:r>
      <w:r w:rsidR="00A12007">
        <w:t xml:space="preserve">gen van management rapportages </w:t>
      </w:r>
      <w:r w:rsidRPr="007D70D0">
        <w:t>of specifieke organisatiekennis die relevant is voor de nieuwe leverancier.</w:t>
      </w:r>
      <w:r w:rsidR="00B3510C" w:rsidRPr="007D70D0">
        <w:t xml:space="preserve"> </w:t>
      </w:r>
      <w:r w:rsidRPr="007D70D0">
        <w:t xml:space="preserve">Data is en blijft </w:t>
      </w:r>
      <w:proofErr w:type="spellStart"/>
      <w:r w:rsidRPr="007D70D0">
        <w:t>intel</w:t>
      </w:r>
      <w:r w:rsidR="00AB69E3">
        <w:t>l</w:t>
      </w:r>
      <w:r w:rsidRPr="007D70D0">
        <w:t>ectual</w:t>
      </w:r>
      <w:proofErr w:type="spellEnd"/>
      <w:r w:rsidRPr="007D70D0">
        <w:t xml:space="preserve"> </w:t>
      </w:r>
      <w:proofErr w:type="spellStart"/>
      <w:r w:rsidRPr="007D70D0">
        <w:t>capital</w:t>
      </w:r>
      <w:proofErr w:type="spellEnd"/>
      <w:r w:rsidRPr="007D70D0">
        <w:t xml:space="preserve"> van gemeente Eindhoven.</w:t>
      </w:r>
    </w:p>
    <w:p w14:paraId="4B7568A2" w14:textId="77777777" w:rsidR="002D122B" w:rsidRPr="007D70D0" w:rsidRDefault="002D122B" w:rsidP="003B554C">
      <w:pPr>
        <w:pStyle w:val="Lijstopsomteken"/>
        <w:numPr>
          <w:ilvl w:val="0"/>
          <w:numId w:val="0"/>
        </w:numPr>
      </w:pPr>
    </w:p>
    <w:p w14:paraId="0413DEEB" w14:textId="0338A8D3" w:rsidR="00A50214" w:rsidRPr="007D70D0" w:rsidRDefault="00A50214" w:rsidP="002433AD">
      <w:pPr>
        <w:keepNext/>
        <w:keepLines/>
        <w:spacing w:before="200" w:after="200" w:line="276" w:lineRule="auto"/>
        <w:outlineLvl w:val="2"/>
        <w:rPr>
          <w:rFonts w:cs="Arial"/>
          <w:b/>
          <w:szCs w:val="18"/>
        </w:rPr>
      </w:pPr>
      <w:bookmarkStart w:id="23" w:name="_Toc495924019"/>
      <w:r w:rsidRPr="007D70D0">
        <w:rPr>
          <w:rFonts w:cs="Arial"/>
          <w:b/>
          <w:szCs w:val="18"/>
        </w:rPr>
        <w:t>Ondertekening</w:t>
      </w:r>
      <w:bookmarkEnd w:id="23"/>
      <w:r w:rsidR="002433AD" w:rsidRPr="007D70D0">
        <w:rPr>
          <w:rFonts w:cs="Arial"/>
          <w:b/>
          <w:szCs w:val="18"/>
        </w:rPr>
        <w:t>:</w:t>
      </w:r>
    </w:p>
    <w:p w14:paraId="095B999E" w14:textId="77777777" w:rsidR="00A50214" w:rsidRPr="007D70D0" w:rsidRDefault="00A50214" w:rsidP="00A50214">
      <w:pPr>
        <w:spacing w:line="276" w:lineRule="auto"/>
        <w:rPr>
          <w:rFonts w:cs="Arial"/>
          <w:szCs w:val="18"/>
        </w:rPr>
      </w:pPr>
    </w:p>
    <w:p w14:paraId="0E65C3B1" w14:textId="2D390C58" w:rsidR="00906326" w:rsidRPr="007D70D0" w:rsidRDefault="000D7AC8" w:rsidP="002433AD">
      <w:pPr>
        <w:pBdr>
          <w:bottom w:val="single" w:sz="4" w:space="1" w:color="auto"/>
        </w:pBdr>
        <w:spacing w:line="276" w:lineRule="auto"/>
        <w:rPr>
          <w:rFonts w:cs="Arial"/>
          <w:szCs w:val="18"/>
        </w:rPr>
      </w:pPr>
      <w:r w:rsidRPr="007D70D0">
        <w:rPr>
          <w:rFonts w:cs="Arial"/>
          <w:szCs w:val="18"/>
        </w:rPr>
        <w:t>Gemeente Eindhoven</w:t>
      </w:r>
    </w:p>
    <w:p w14:paraId="352B0612" w14:textId="77777777" w:rsidR="00906326" w:rsidRPr="007D70D0" w:rsidRDefault="00906326" w:rsidP="00906326">
      <w:pPr>
        <w:spacing w:line="276" w:lineRule="auto"/>
        <w:rPr>
          <w:rFonts w:cs="Arial"/>
          <w:szCs w:val="18"/>
        </w:rPr>
      </w:pPr>
    </w:p>
    <w:p w14:paraId="4E94BB94" w14:textId="588B2EE6" w:rsidR="00906326" w:rsidRPr="007D70D0" w:rsidRDefault="00906326" w:rsidP="00906326">
      <w:pPr>
        <w:spacing w:line="276" w:lineRule="auto"/>
        <w:rPr>
          <w:rFonts w:cs="Arial"/>
          <w:szCs w:val="18"/>
        </w:rPr>
      </w:pPr>
      <w:r w:rsidRPr="007D70D0">
        <w:rPr>
          <w:rFonts w:cs="Arial"/>
          <w:szCs w:val="18"/>
        </w:rPr>
        <w:t xml:space="preserve">Naam: </w:t>
      </w:r>
      <w:r w:rsidRPr="007D70D0">
        <w:rPr>
          <w:rFonts w:cs="Arial"/>
          <w:szCs w:val="18"/>
        </w:rPr>
        <w:tab/>
      </w:r>
      <w:r w:rsidRPr="007D70D0">
        <w:rPr>
          <w:rFonts w:cs="Arial"/>
          <w:szCs w:val="18"/>
        </w:rPr>
        <w:tab/>
      </w:r>
      <w:r w:rsidRPr="007D70D0">
        <w:rPr>
          <w:rFonts w:cs="Arial"/>
          <w:szCs w:val="18"/>
        </w:rPr>
        <w:tab/>
      </w:r>
      <w:r w:rsidRPr="007D70D0">
        <w:rPr>
          <w:rFonts w:cs="Arial"/>
          <w:szCs w:val="18"/>
        </w:rPr>
        <w:tab/>
      </w:r>
      <w:r w:rsidR="00183EDF" w:rsidRPr="007D70D0">
        <w:rPr>
          <w:rFonts w:cs="Arial"/>
          <w:szCs w:val="18"/>
        </w:rPr>
        <w:t>Dhr. J.A.J.M. Janssen</w:t>
      </w:r>
    </w:p>
    <w:p w14:paraId="3AECEAD7" w14:textId="77777777" w:rsidR="00906326" w:rsidRPr="007D70D0" w:rsidRDefault="00906326" w:rsidP="00906326">
      <w:pPr>
        <w:spacing w:line="276" w:lineRule="auto"/>
        <w:rPr>
          <w:rFonts w:cs="Arial"/>
          <w:szCs w:val="18"/>
        </w:rPr>
      </w:pPr>
    </w:p>
    <w:p w14:paraId="2DFA1E49" w14:textId="5F2EBAC8" w:rsidR="00906326" w:rsidRPr="007D70D0" w:rsidRDefault="00906326" w:rsidP="00183EDF">
      <w:pPr>
        <w:spacing w:line="276" w:lineRule="auto"/>
        <w:ind w:left="2832" w:hanging="2832"/>
        <w:rPr>
          <w:rFonts w:cs="Arial"/>
          <w:szCs w:val="18"/>
        </w:rPr>
      </w:pPr>
      <w:r w:rsidRPr="007D70D0">
        <w:rPr>
          <w:rFonts w:cs="Arial"/>
          <w:szCs w:val="18"/>
        </w:rPr>
        <w:t>Functie:</w:t>
      </w:r>
      <w:r w:rsidRPr="007D70D0">
        <w:rPr>
          <w:rFonts w:cs="Arial"/>
          <w:szCs w:val="18"/>
        </w:rPr>
        <w:tab/>
      </w:r>
      <w:r w:rsidR="00183EDF" w:rsidRPr="007D70D0">
        <w:rPr>
          <w:rFonts w:cs="Arial"/>
          <w:szCs w:val="18"/>
        </w:rPr>
        <w:t xml:space="preserve">Afdelingshoofd Planning en Processen/ </w:t>
      </w:r>
      <w:proofErr w:type="spellStart"/>
      <w:r w:rsidR="00183EDF" w:rsidRPr="007D70D0">
        <w:rPr>
          <w:rFonts w:cs="Arial"/>
          <w:szCs w:val="18"/>
        </w:rPr>
        <w:t>Leadbuyer</w:t>
      </w:r>
      <w:proofErr w:type="spellEnd"/>
      <w:r w:rsidRPr="007D70D0">
        <w:rPr>
          <w:rFonts w:cs="Arial"/>
          <w:szCs w:val="18"/>
        </w:rPr>
        <w:tab/>
        <w:t xml:space="preserve"> </w:t>
      </w:r>
    </w:p>
    <w:p w14:paraId="6F68AABD" w14:textId="77777777" w:rsidR="00906326" w:rsidRPr="007D70D0" w:rsidRDefault="00906326" w:rsidP="00906326">
      <w:pPr>
        <w:spacing w:line="276" w:lineRule="auto"/>
        <w:rPr>
          <w:rFonts w:cs="Arial"/>
          <w:szCs w:val="18"/>
        </w:rPr>
      </w:pPr>
    </w:p>
    <w:p w14:paraId="1D6AF4CC" w14:textId="77777777" w:rsidR="00906326" w:rsidRPr="007D70D0" w:rsidRDefault="00906326" w:rsidP="00906326">
      <w:pPr>
        <w:spacing w:line="276" w:lineRule="auto"/>
        <w:rPr>
          <w:rFonts w:cs="Arial"/>
          <w:szCs w:val="18"/>
        </w:rPr>
      </w:pPr>
      <w:r w:rsidRPr="007D70D0">
        <w:rPr>
          <w:rFonts w:cs="Arial"/>
          <w:szCs w:val="18"/>
        </w:rPr>
        <w:t>Organisatie:</w:t>
      </w:r>
      <w:r w:rsidRPr="007D70D0">
        <w:rPr>
          <w:rFonts w:cs="Arial"/>
          <w:szCs w:val="18"/>
        </w:rPr>
        <w:tab/>
      </w:r>
      <w:r w:rsidRPr="007D70D0">
        <w:rPr>
          <w:rFonts w:cs="Arial"/>
          <w:szCs w:val="18"/>
        </w:rPr>
        <w:tab/>
      </w:r>
      <w:r w:rsidRPr="007D70D0">
        <w:rPr>
          <w:rFonts w:cs="Arial"/>
          <w:szCs w:val="18"/>
        </w:rPr>
        <w:tab/>
        <w:t>Gemeente Eindhoven</w:t>
      </w:r>
    </w:p>
    <w:p w14:paraId="2B3DEB63" w14:textId="77777777" w:rsidR="00906326" w:rsidRPr="007D70D0" w:rsidRDefault="00906326" w:rsidP="00906326">
      <w:pPr>
        <w:spacing w:line="276" w:lineRule="auto"/>
        <w:rPr>
          <w:rFonts w:cs="Arial"/>
          <w:szCs w:val="18"/>
        </w:rPr>
      </w:pPr>
    </w:p>
    <w:p w14:paraId="017BEE10" w14:textId="77777777" w:rsidR="00906326" w:rsidRPr="007D70D0" w:rsidRDefault="00906326" w:rsidP="00906326">
      <w:pPr>
        <w:spacing w:line="276" w:lineRule="auto"/>
        <w:rPr>
          <w:rFonts w:cs="Arial"/>
          <w:szCs w:val="18"/>
        </w:rPr>
      </w:pPr>
      <w:r w:rsidRPr="007D70D0">
        <w:rPr>
          <w:rFonts w:cs="Arial"/>
          <w:szCs w:val="18"/>
        </w:rPr>
        <w:t>Datum:</w:t>
      </w:r>
      <w:r w:rsidRPr="007D70D0">
        <w:rPr>
          <w:rFonts w:cs="Arial"/>
          <w:szCs w:val="18"/>
        </w:rPr>
        <w:tab/>
      </w:r>
      <w:r w:rsidRPr="007D70D0">
        <w:rPr>
          <w:rFonts w:cs="Arial"/>
          <w:szCs w:val="18"/>
        </w:rPr>
        <w:tab/>
      </w:r>
      <w:r w:rsidRPr="007D70D0">
        <w:rPr>
          <w:rFonts w:cs="Arial"/>
          <w:szCs w:val="18"/>
        </w:rPr>
        <w:tab/>
      </w:r>
      <w:r w:rsidRPr="007D70D0">
        <w:rPr>
          <w:rFonts w:cs="Arial"/>
          <w:szCs w:val="18"/>
        </w:rPr>
        <w:tab/>
      </w:r>
    </w:p>
    <w:p w14:paraId="0A689F07" w14:textId="77777777" w:rsidR="00906326" w:rsidRPr="007D70D0" w:rsidRDefault="00906326" w:rsidP="00906326">
      <w:pPr>
        <w:spacing w:line="276" w:lineRule="auto"/>
        <w:rPr>
          <w:rFonts w:cs="Arial"/>
          <w:szCs w:val="18"/>
        </w:rPr>
      </w:pPr>
    </w:p>
    <w:p w14:paraId="6AA98065" w14:textId="77777777" w:rsidR="00906326" w:rsidRPr="007D70D0" w:rsidRDefault="00906326" w:rsidP="00906326">
      <w:pPr>
        <w:spacing w:line="276" w:lineRule="auto"/>
        <w:rPr>
          <w:rFonts w:cs="Arial"/>
          <w:szCs w:val="18"/>
        </w:rPr>
      </w:pPr>
      <w:r w:rsidRPr="007D70D0">
        <w:rPr>
          <w:rFonts w:cs="Arial"/>
          <w:szCs w:val="18"/>
        </w:rPr>
        <w:t>Handtekening:</w:t>
      </w:r>
    </w:p>
    <w:p w14:paraId="03AF9885" w14:textId="77777777" w:rsidR="00906326" w:rsidRPr="007D70D0" w:rsidRDefault="00906326" w:rsidP="00906326">
      <w:pPr>
        <w:spacing w:line="276" w:lineRule="auto"/>
        <w:rPr>
          <w:rFonts w:cs="Arial"/>
          <w:szCs w:val="18"/>
        </w:rPr>
      </w:pPr>
    </w:p>
    <w:p w14:paraId="4CF722F0" w14:textId="77777777" w:rsidR="00906326" w:rsidRPr="007D70D0" w:rsidRDefault="00906326" w:rsidP="00906326">
      <w:pPr>
        <w:spacing w:line="276" w:lineRule="auto"/>
        <w:rPr>
          <w:rFonts w:cs="Arial"/>
          <w:szCs w:val="18"/>
        </w:rPr>
      </w:pPr>
    </w:p>
    <w:p w14:paraId="40042927" w14:textId="77777777" w:rsidR="00906326" w:rsidRPr="007D70D0" w:rsidRDefault="00906326" w:rsidP="00906326">
      <w:pPr>
        <w:spacing w:line="276" w:lineRule="auto"/>
        <w:rPr>
          <w:rFonts w:cs="Arial"/>
          <w:szCs w:val="18"/>
        </w:rPr>
      </w:pPr>
    </w:p>
    <w:p w14:paraId="7AABA072" w14:textId="77777777" w:rsidR="00906326" w:rsidRPr="007D70D0" w:rsidRDefault="00906326" w:rsidP="00906326">
      <w:pPr>
        <w:spacing w:line="276" w:lineRule="auto"/>
        <w:rPr>
          <w:rFonts w:cs="Arial"/>
          <w:szCs w:val="18"/>
        </w:rPr>
      </w:pPr>
    </w:p>
    <w:p w14:paraId="77B6382F" w14:textId="77777777" w:rsidR="00906326" w:rsidRPr="007D70D0" w:rsidRDefault="00906326" w:rsidP="00906326">
      <w:pPr>
        <w:spacing w:line="276" w:lineRule="auto"/>
        <w:rPr>
          <w:rFonts w:cs="Arial"/>
          <w:szCs w:val="18"/>
        </w:rPr>
      </w:pPr>
    </w:p>
    <w:p w14:paraId="249665D3" w14:textId="70500F9E" w:rsidR="00906326" w:rsidRPr="007D70D0" w:rsidRDefault="00A12007" w:rsidP="002433AD">
      <w:pPr>
        <w:pBdr>
          <w:bottom w:val="single" w:sz="4" w:space="1" w:color="auto"/>
        </w:pBdr>
        <w:spacing w:line="276" w:lineRule="auto"/>
        <w:rPr>
          <w:rFonts w:cs="Arial"/>
          <w:szCs w:val="18"/>
        </w:rPr>
      </w:pPr>
      <w:r w:rsidRPr="00515A9B">
        <w:rPr>
          <w:shd w:val="clear" w:color="auto" w:fill="D9D9D9" w:themeFill="background1" w:themeFillShade="D9"/>
        </w:rPr>
        <w:t>&lt;</w:t>
      </w:r>
      <w:r>
        <w:rPr>
          <w:shd w:val="clear" w:color="auto" w:fill="D9D9D9" w:themeFill="background1" w:themeFillShade="D9"/>
        </w:rPr>
        <w:t>L</w:t>
      </w:r>
      <w:r w:rsidRPr="00515A9B">
        <w:rPr>
          <w:shd w:val="clear" w:color="auto" w:fill="D9D9D9" w:themeFill="background1" w:themeFillShade="D9"/>
        </w:rPr>
        <w:t>everancier&gt;</w:t>
      </w:r>
    </w:p>
    <w:p w14:paraId="3189DAC6" w14:textId="77777777" w:rsidR="00906326" w:rsidRPr="007D70D0" w:rsidRDefault="00906326" w:rsidP="00906326">
      <w:pPr>
        <w:spacing w:line="276" w:lineRule="auto"/>
        <w:rPr>
          <w:rFonts w:cs="Arial"/>
          <w:szCs w:val="18"/>
        </w:rPr>
      </w:pPr>
    </w:p>
    <w:p w14:paraId="109AB4C6" w14:textId="5522F0A4" w:rsidR="00906326" w:rsidRPr="007D70D0" w:rsidRDefault="00906326" w:rsidP="00906326">
      <w:pPr>
        <w:spacing w:line="276" w:lineRule="auto"/>
        <w:rPr>
          <w:rFonts w:cs="Arial"/>
          <w:szCs w:val="18"/>
        </w:rPr>
      </w:pPr>
      <w:r w:rsidRPr="007D70D0">
        <w:rPr>
          <w:rFonts w:cs="Arial"/>
          <w:szCs w:val="18"/>
        </w:rPr>
        <w:t>Naam:</w:t>
      </w:r>
      <w:r w:rsidRPr="007D70D0">
        <w:rPr>
          <w:rFonts w:cs="Arial"/>
          <w:szCs w:val="18"/>
        </w:rPr>
        <w:tab/>
      </w:r>
      <w:r w:rsidRPr="007D70D0">
        <w:rPr>
          <w:rFonts w:cs="Arial"/>
          <w:szCs w:val="18"/>
        </w:rPr>
        <w:tab/>
      </w:r>
      <w:r w:rsidRPr="007D70D0">
        <w:rPr>
          <w:rFonts w:cs="Arial"/>
          <w:szCs w:val="18"/>
        </w:rPr>
        <w:tab/>
      </w:r>
      <w:r w:rsidRPr="007D70D0">
        <w:rPr>
          <w:rFonts w:cs="Arial"/>
          <w:szCs w:val="18"/>
        </w:rPr>
        <w:tab/>
      </w:r>
    </w:p>
    <w:p w14:paraId="1A15D76A" w14:textId="77777777" w:rsidR="00906326" w:rsidRPr="007D70D0" w:rsidRDefault="00906326" w:rsidP="00906326">
      <w:pPr>
        <w:spacing w:line="276" w:lineRule="auto"/>
        <w:rPr>
          <w:rFonts w:cs="Arial"/>
          <w:szCs w:val="18"/>
        </w:rPr>
      </w:pPr>
    </w:p>
    <w:p w14:paraId="52F5BBEC" w14:textId="1B8AEC8E" w:rsidR="00906326" w:rsidRPr="007D70D0" w:rsidRDefault="00906326" w:rsidP="00906326">
      <w:pPr>
        <w:spacing w:line="276" w:lineRule="auto"/>
        <w:rPr>
          <w:rFonts w:cs="Arial"/>
          <w:szCs w:val="18"/>
        </w:rPr>
      </w:pPr>
      <w:r w:rsidRPr="007D70D0">
        <w:rPr>
          <w:rFonts w:cs="Arial"/>
          <w:szCs w:val="18"/>
        </w:rPr>
        <w:t>Functie:</w:t>
      </w:r>
      <w:r w:rsidRPr="007D70D0">
        <w:rPr>
          <w:rFonts w:cs="Arial"/>
          <w:szCs w:val="18"/>
        </w:rPr>
        <w:tab/>
      </w:r>
      <w:r w:rsidRPr="007D70D0">
        <w:rPr>
          <w:rFonts w:cs="Arial"/>
          <w:szCs w:val="18"/>
        </w:rPr>
        <w:tab/>
      </w:r>
      <w:r w:rsidRPr="007D70D0">
        <w:rPr>
          <w:rFonts w:cs="Arial"/>
          <w:szCs w:val="18"/>
        </w:rPr>
        <w:tab/>
      </w:r>
      <w:r w:rsidR="002433AD" w:rsidRPr="007D70D0">
        <w:rPr>
          <w:rFonts w:cs="Arial"/>
          <w:szCs w:val="18"/>
        </w:rPr>
        <w:tab/>
      </w:r>
    </w:p>
    <w:p w14:paraId="38373257" w14:textId="77777777" w:rsidR="00906326" w:rsidRPr="007D70D0" w:rsidRDefault="00906326" w:rsidP="00906326">
      <w:pPr>
        <w:spacing w:line="276" w:lineRule="auto"/>
        <w:rPr>
          <w:rFonts w:cs="Arial"/>
          <w:szCs w:val="18"/>
        </w:rPr>
      </w:pPr>
    </w:p>
    <w:p w14:paraId="78784E1F" w14:textId="1555789D" w:rsidR="00906326" w:rsidRDefault="00906326" w:rsidP="00906326">
      <w:pPr>
        <w:spacing w:line="276" w:lineRule="auto"/>
        <w:rPr>
          <w:shd w:val="clear" w:color="auto" w:fill="D9D9D9" w:themeFill="background1" w:themeFillShade="D9"/>
        </w:rPr>
      </w:pPr>
      <w:r w:rsidRPr="007D70D0">
        <w:rPr>
          <w:rFonts w:cs="Arial"/>
          <w:szCs w:val="18"/>
        </w:rPr>
        <w:t>Organisatie:</w:t>
      </w:r>
      <w:r w:rsidRPr="007D70D0">
        <w:rPr>
          <w:rFonts w:cs="Arial"/>
          <w:szCs w:val="18"/>
        </w:rPr>
        <w:tab/>
      </w:r>
      <w:r w:rsidRPr="007D70D0">
        <w:rPr>
          <w:rFonts w:cs="Arial"/>
          <w:szCs w:val="18"/>
        </w:rPr>
        <w:tab/>
      </w:r>
      <w:r w:rsidRPr="007D70D0">
        <w:rPr>
          <w:rFonts w:cs="Arial"/>
          <w:szCs w:val="18"/>
        </w:rPr>
        <w:tab/>
      </w:r>
      <w:r w:rsidR="00A12007" w:rsidRPr="00515A9B">
        <w:rPr>
          <w:shd w:val="clear" w:color="auto" w:fill="D9D9D9" w:themeFill="background1" w:themeFillShade="D9"/>
        </w:rPr>
        <w:t>&lt;leverancier&gt;</w:t>
      </w:r>
    </w:p>
    <w:p w14:paraId="0B00E34C" w14:textId="77777777" w:rsidR="00A12007" w:rsidRPr="007D70D0" w:rsidRDefault="00A12007" w:rsidP="00906326">
      <w:pPr>
        <w:spacing w:line="276" w:lineRule="auto"/>
        <w:rPr>
          <w:rFonts w:cs="Arial"/>
          <w:szCs w:val="18"/>
        </w:rPr>
      </w:pPr>
    </w:p>
    <w:p w14:paraId="3A5A044E" w14:textId="77777777" w:rsidR="00906326" w:rsidRPr="007D70D0" w:rsidRDefault="00906326" w:rsidP="00906326">
      <w:pPr>
        <w:spacing w:line="276" w:lineRule="auto"/>
        <w:rPr>
          <w:rFonts w:cs="Arial"/>
          <w:szCs w:val="18"/>
        </w:rPr>
      </w:pPr>
      <w:r w:rsidRPr="007D70D0">
        <w:rPr>
          <w:rFonts w:cs="Arial"/>
          <w:szCs w:val="18"/>
        </w:rPr>
        <w:t>Datum:</w:t>
      </w:r>
    </w:p>
    <w:p w14:paraId="2A6406B8" w14:textId="77777777" w:rsidR="00906326" w:rsidRPr="007D70D0" w:rsidRDefault="00906326" w:rsidP="00906326">
      <w:pPr>
        <w:spacing w:line="276" w:lineRule="auto"/>
        <w:rPr>
          <w:rFonts w:cs="Arial"/>
          <w:szCs w:val="18"/>
        </w:rPr>
      </w:pPr>
    </w:p>
    <w:p w14:paraId="5A628746" w14:textId="77777777" w:rsidR="00906326" w:rsidRPr="007D70D0" w:rsidRDefault="00906326" w:rsidP="00906326">
      <w:pPr>
        <w:spacing w:line="276" w:lineRule="auto"/>
        <w:rPr>
          <w:rFonts w:cs="Arial"/>
          <w:szCs w:val="18"/>
        </w:rPr>
      </w:pPr>
      <w:r w:rsidRPr="007D70D0">
        <w:rPr>
          <w:rFonts w:cs="Arial"/>
          <w:szCs w:val="18"/>
        </w:rPr>
        <w:t>Handtekening:</w:t>
      </w:r>
    </w:p>
    <w:p w14:paraId="03647C7C" w14:textId="63AED2C0" w:rsidR="00517863" w:rsidRPr="007D70D0" w:rsidRDefault="00517863">
      <w:pPr>
        <w:spacing w:line="276" w:lineRule="auto"/>
        <w:rPr>
          <w:rFonts w:cs="Arial"/>
          <w:szCs w:val="18"/>
        </w:rPr>
      </w:pPr>
    </w:p>
    <w:p w14:paraId="44D7F222" w14:textId="1B965A55" w:rsidR="00B3510C" w:rsidRDefault="00B3510C">
      <w:pPr>
        <w:spacing w:line="240" w:lineRule="auto"/>
        <w:rPr>
          <w:rFonts w:cs="Arial"/>
          <w:szCs w:val="18"/>
        </w:rPr>
      </w:pPr>
    </w:p>
    <w:p w14:paraId="1C6ECF49" w14:textId="77777777" w:rsidR="002D122B" w:rsidRDefault="002D122B">
      <w:pPr>
        <w:spacing w:line="240" w:lineRule="auto"/>
        <w:rPr>
          <w:rFonts w:cs="Arial"/>
          <w:szCs w:val="18"/>
        </w:rPr>
      </w:pPr>
    </w:p>
    <w:p w14:paraId="6212F005" w14:textId="77777777" w:rsidR="002D122B" w:rsidRDefault="002D122B">
      <w:pPr>
        <w:spacing w:line="240" w:lineRule="auto"/>
        <w:rPr>
          <w:rFonts w:cs="Arial"/>
          <w:szCs w:val="18"/>
        </w:rPr>
      </w:pPr>
    </w:p>
    <w:p w14:paraId="723BDE0C" w14:textId="77777777" w:rsidR="002D122B" w:rsidRPr="007D70D0" w:rsidRDefault="002D122B">
      <w:pPr>
        <w:spacing w:line="240" w:lineRule="auto"/>
        <w:rPr>
          <w:rFonts w:cs="Arial"/>
          <w:szCs w:val="18"/>
        </w:rPr>
      </w:pPr>
    </w:p>
    <w:sectPr w:rsidR="002D122B" w:rsidRPr="007D70D0" w:rsidSect="00DF7E73">
      <w:headerReference w:type="even" r:id="rId9"/>
      <w:headerReference w:type="default" r:id="rId10"/>
      <w:footerReference w:type="even" r:id="rId11"/>
      <w:footerReference w:type="default" r:id="rId12"/>
      <w:footerReference w:type="first" r:id="rId13"/>
      <w:endnotePr>
        <w:numFmt w:val="decimal"/>
      </w:endnotePr>
      <w:pgSz w:w="11907" w:h="16840" w:code="9"/>
      <w:pgMar w:top="2608" w:right="2381" w:bottom="794" w:left="2410" w:header="39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E28346" w14:textId="77777777" w:rsidR="00547500" w:rsidRDefault="00547500" w:rsidP="00917F83">
      <w:pPr>
        <w:spacing w:line="240" w:lineRule="auto"/>
      </w:pPr>
      <w:r>
        <w:separator/>
      </w:r>
    </w:p>
  </w:endnote>
  <w:endnote w:type="continuationSeparator" w:id="0">
    <w:p w14:paraId="199DB5B1" w14:textId="77777777" w:rsidR="00547500" w:rsidRDefault="00547500" w:rsidP="00917F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ogo Font">
    <w:panose1 w:val="020B0500000000000000"/>
    <w:charset w:val="00"/>
    <w:family w:val="swiss"/>
    <w:pitch w:val="variable"/>
    <w:sig w:usb0="00000003" w:usb1="00000000" w:usb2="00000000" w:usb3="00000000" w:csb0="00000001" w:csb1="00000000"/>
  </w:font>
  <w:font w:name="PMN Caecilia">
    <w:altName w:val="Century"/>
    <w:panose1 w:val="02040803070000020604"/>
    <w:charset w:val="00"/>
    <w:family w:val="roman"/>
    <w:pitch w:val="variable"/>
    <w:sig w:usb0="800000A7" w:usb1="00000000" w:usb2="00000000" w:usb3="00000000" w:csb0="0000009B" w:csb1="00000000"/>
  </w:font>
  <w:font w:name="Myriad">
    <w:panose1 w:val="020B0603030803020504"/>
    <w:charset w:val="00"/>
    <w:family w:val="swiss"/>
    <w:pitch w:val="variable"/>
    <w:sig w:usb0="8000002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6880321"/>
      <w:docPartObj>
        <w:docPartGallery w:val="Page Numbers (Bottom of Page)"/>
        <w:docPartUnique/>
      </w:docPartObj>
    </w:sdtPr>
    <w:sdtEndPr/>
    <w:sdtContent>
      <w:p w14:paraId="11A58551" w14:textId="59D3FD90" w:rsidR="006058E6" w:rsidRDefault="006058E6">
        <w:pPr>
          <w:pStyle w:val="Voettekst"/>
          <w:jc w:val="right"/>
        </w:pPr>
        <w:r>
          <w:fldChar w:fldCharType="begin"/>
        </w:r>
        <w:r>
          <w:instrText>PAGE   \* MERGEFORMAT</w:instrText>
        </w:r>
        <w:r>
          <w:fldChar w:fldCharType="separate"/>
        </w:r>
        <w:r w:rsidR="00D1138E">
          <w:rPr>
            <w:noProof/>
          </w:rPr>
          <w:t>8</w:t>
        </w:r>
        <w:r>
          <w:fldChar w:fldCharType="end"/>
        </w:r>
      </w:p>
    </w:sdtContent>
  </w:sdt>
  <w:p w14:paraId="15F8317F" w14:textId="4FB4AD95" w:rsidR="006058E6" w:rsidRDefault="006058E6" w:rsidP="00B86682">
    <w:pPr>
      <w:pStyle w:val="Voettekst"/>
    </w:pPr>
    <w:r>
      <w:rPr>
        <w:rStyle w:val="FontStyle38"/>
      </w:rPr>
      <w:t xml:space="preserve">Paraaf gemeente Eindhoven: </w:t>
    </w:r>
    <w:r>
      <w:rPr>
        <w:rStyle w:val="FontStyle38"/>
      </w:rPr>
      <w:tab/>
    </w:r>
    <w:r w:rsidRPr="00B34E70">
      <w:rPr>
        <w:rStyle w:val="FontStyle38"/>
      </w:rPr>
      <w:t xml:space="preserve">Paraaf </w:t>
    </w:r>
    <w:r w:rsidRPr="00515A9B">
      <w:rPr>
        <w:shd w:val="clear" w:color="auto" w:fill="D9D9D9" w:themeFill="background1" w:themeFillShade="D9"/>
      </w:rPr>
      <w:t>&lt;leverancier&gt;</w:t>
    </w:r>
    <w:r>
      <w:rPr>
        <w:shd w:val="clear" w:color="auto" w:fill="D9D9D9" w:themeFill="background1" w:themeFillShade="D9"/>
      </w:rPr>
      <w:t xml:space="preserve">: </w:t>
    </w:r>
  </w:p>
  <w:p w14:paraId="6D8F8A09" w14:textId="77777777" w:rsidR="006058E6" w:rsidRDefault="006058E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2096431"/>
      <w:docPartObj>
        <w:docPartGallery w:val="Page Numbers (Bottom of Page)"/>
        <w:docPartUnique/>
      </w:docPartObj>
    </w:sdtPr>
    <w:sdtEndPr/>
    <w:sdtContent>
      <w:p w14:paraId="00BF9525" w14:textId="2D1CF65E" w:rsidR="006058E6" w:rsidRDefault="006058E6">
        <w:pPr>
          <w:pStyle w:val="Voettekst"/>
          <w:jc w:val="right"/>
        </w:pPr>
        <w:r>
          <w:fldChar w:fldCharType="begin"/>
        </w:r>
        <w:r>
          <w:instrText>PAGE   \* MERGEFORMAT</w:instrText>
        </w:r>
        <w:r>
          <w:fldChar w:fldCharType="separate"/>
        </w:r>
        <w:r w:rsidR="00D1138E">
          <w:rPr>
            <w:noProof/>
          </w:rPr>
          <w:t>7</w:t>
        </w:r>
        <w:r>
          <w:fldChar w:fldCharType="end"/>
        </w:r>
      </w:p>
    </w:sdtContent>
  </w:sdt>
  <w:p w14:paraId="50C96264" w14:textId="3D71E569" w:rsidR="006058E6" w:rsidRDefault="006058E6" w:rsidP="00B86682">
    <w:pPr>
      <w:pStyle w:val="Voettekst"/>
    </w:pPr>
    <w:r>
      <w:rPr>
        <w:rStyle w:val="FontStyle38"/>
      </w:rPr>
      <w:t>Paraaf gemeente Eindhoven:</w:t>
    </w:r>
    <w:r>
      <w:rPr>
        <w:rStyle w:val="FontStyle38"/>
      </w:rPr>
      <w:tab/>
      <w:t xml:space="preserve">Paraaf </w:t>
    </w:r>
    <w:r w:rsidRPr="00005DE0">
      <w:rPr>
        <w:b/>
        <w:shd w:val="clear" w:color="auto" w:fill="D9D9D9" w:themeFill="background1" w:themeFillShade="D9"/>
      </w:rPr>
      <w:t>&lt;leverancier&gt;</w:t>
    </w:r>
    <w:r>
      <w:rPr>
        <w:b/>
        <w:shd w:val="clear" w:color="auto" w:fill="D9D9D9" w:themeFill="background1" w:themeFillShade="D9"/>
      </w:rPr>
      <w:t>:</w:t>
    </w:r>
  </w:p>
  <w:p w14:paraId="58D067C6" w14:textId="77777777" w:rsidR="006058E6" w:rsidRDefault="006058E6"/>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915" w:type="dxa"/>
      <w:tblLayout w:type="fixed"/>
      <w:tblCellMar>
        <w:left w:w="0" w:type="dxa"/>
        <w:right w:w="0" w:type="dxa"/>
      </w:tblCellMar>
      <w:tblLook w:val="0000" w:firstRow="0" w:lastRow="0" w:firstColumn="0" w:lastColumn="0" w:noHBand="0" w:noVBand="0"/>
    </w:tblPr>
    <w:tblGrid>
      <w:gridCol w:w="1631"/>
      <w:gridCol w:w="284"/>
      <w:gridCol w:w="5103"/>
      <w:gridCol w:w="3148"/>
    </w:tblGrid>
    <w:tr w:rsidR="006058E6" w:rsidRPr="002C183F" w14:paraId="29B1D7D5" w14:textId="77777777">
      <w:trPr>
        <w:cantSplit/>
        <w:trHeight w:val="238"/>
      </w:trPr>
      <w:tc>
        <w:tcPr>
          <w:tcW w:w="1631" w:type="dxa"/>
        </w:tcPr>
        <w:p w14:paraId="3E4AD618" w14:textId="77777777" w:rsidR="006058E6" w:rsidRDefault="006058E6">
          <w:pPr>
            <w:pStyle w:val="EindhovenKoptekst"/>
          </w:pPr>
        </w:p>
      </w:tc>
      <w:tc>
        <w:tcPr>
          <w:tcW w:w="284" w:type="dxa"/>
        </w:tcPr>
        <w:p w14:paraId="58043700" w14:textId="77777777" w:rsidR="006058E6" w:rsidRDefault="006058E6">
          <w:pPr>
            <w:pStyle w:val="EindhovenKoptekst"/>
          </w:pPr>
        </w:p>
      </w:tc>
      <w:tc>
        <w:tcPr>
          <w:tcW w:w="5103" w:type="dxa"/>
        </w:tcPr>
        <w:p w14:paraId="34BEE480" w14:textId="77777777" w:rsidR="006058E6" w:rsidRPr="00C54001" w:rsidRDefault="006058E6" w:rsidP="00F848AA">
          <w:pPr>
            <w:pStyle w:val="Voettekst"/>
            <w:spacing w:line="220" w:lineRule="atLeast"/>
            <w:rPr>
              <w:szCs w:val="16"/>
            </w:rPr>
          </w:pPr>
          <w:r>
            <w:rPr>
              <w:szCs w:val="16"/>
            </w:rPr>
            <w:t>gemeente Eindhoven</w:t>
          </w:r>
        </w:p>
      </w:tc>
      <w:tc>
        <w:tcPr>
          <w:tcW w:w="3148" w:type="dxa"/>
        </w:tcPr>
        <w:p w14:paraId="1A50D2C0" w14:textId="77777777" w:rsidR="006058E6" w:rsidRDefault="006058E6">
          <w:pPr>
            <w:pStyle w:val="PaginanummerEindhoven"/>
          </w:pPr>
          <w:r>
            <w:fldChar w:fldCharType="begin"/>
          </w:r>
          <w:r>
            <w:instrText xml:space="preserve"> PAGE </w:instrText>
          </w:r>
          <w:r>
            <w:fldChar w:fldCharType="separate"/>
          </w:r>
          <w:r>
            <w:rPr>
              <w:noProof/>
            </w:rPr>
            <w:t>3</w:t>
          </w:r>
          <w:r>
            <w:fldChar w:fldCharType="end"/>
          </w:r>
        </w:p>
      </w:tc>
    </w:tr>
  </w:tbl>
  <w:p w14:paraId="26B1D62E" w14:textId="77777777" w:rsidR="006058E6" w:rsidRDefault="006058E6">
    <w:pPr>
      <w:pStyle w:val="Voettekst"/>
    </w:pPr>
  </w:p>
  <w:p w14:paraId="0F726759" w14:textId="77777777" w:rsidR="006058E6" w:rsidRDefault="006058E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125566" w14:textId="77777777" w:rsidR="00547500" w:rsidRDefault="00547500" w:rsidP="00917F83">
      <w:pPr>
        <w:spacing w:line="240" w:lineRule="auto"/>
      </w:pPr>
      <w:r>
        <w:separator/>
      </w:r>
    </w:p>
  </w:footnote>
  <w:footnote w:type="continuationSeparator" w:id="0">
    <w:p w14:paraId="2C0BDDAC" w14:textId="77777777" w:rsidR="00547500" w:rsidRDefault="00547500" w:rsidP="00917F8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6058E6" w:rsidRPr="00DE77B4" w14:paraId="14043276" w14:textId="77777777" w:rsidTr="00937B01">
      <w:tc>
        <w:tcPr>
          <w:tcW w:w="1650" w:type="dxa"/>
        </w:tcPr>
        <w:p w14:paraId="29A5F336" w14:textId="4B59EED5" w:rsidR="006058E6" w:rsidRDefault="006058E6" w:rsidP="00E83BE9">
          <w:pPr>
            <w:pStyle w:val="EindhovenKoptekst"/>
            <w:jc w:val="right"/>
          </w:pPr>
          <w:r>
            <w:t>oktober 2019</w:t>
          </w:r>
        </w:p>
      </w:tc>
      <w:tc>
        <w:tcPr>
          <w:tcW w:w="272" w:type="dxa"/>
        </w:tcPr>
        <w:p w14:paraId="5E701C95" w14:textId="77777777" w:rsidR="006058E6" w:rsidRDefault="006058E6" w:rsidP="002B74D2">
          <w:pPr>
            <w:pStyle w:val="EindhovenKoptekst"/>
          </w:pPr>
        </w:p>
      </w:tc>
      <w:tc>
        <w:tcPr>
          <w:tcW w:w="7230" w:type="dxa"/>
          <w:shd w:val="clear" w:color="auto" w:fill="auto"/>
        </w:tcPr>
        <w:p w14:paraId="7F986268" w14:textId="18C2535C" w:rsidR="006058E6" w:rsidRPr="00005DE0" w:rsidRDefault="006058E6" w:rsidP="002B74D2">
          <w:pPr>
            <w:pStyle w:val="EindhovenKoptekst"/>
            <w:rPr>
              <w:b/>
            </w:rPr>
          </w:pPr>
          <w:r w:rsidRPr="00005DE0">
            <w:rPr>
              <w:b/>
            </w:rPr>
            <w:t>&lt;Titel&gt;</w:t>
          </w:r>
        </w:p>
      </w:tc>
    </w:tr>
    <w:tr w:rsidR="006058E6" w:rsidRPr="00DE77B4" w14:paraId="1F49B044" w14:textId="77777777" w:rsidTr="002B74D2">
      <w:tc>
        <w:tcPr>
          <w:tcW w:w="1650" w:type="dxa"/>
        </w:tcPr>
        <w:p w14:paraId="001083F5" w14:textId="6DB9860C" w:rsidR="006058E6" w:rsidRPr="00DE77B4" w:rsidRDefault="006058E6" w:rsidP="002B74D2">
          <w:pPr>
            <w:pStyle w:val="EindhovenKoptekst"/>
            <w:jc w:val="right"/>
          </w:pPr>
          <w:r>
            <w:fldChar w:fldCharType="begin"/>
          </w:r>
          <w:r w:rsidRPr="00DE77B4">
            <w:instrText xml:space="preserve"> IF </w:instrText>
          </w:r>
          <w:r>
            <w:fldChar w:fldCharType="begin" w:fldLock="1"/>
          </w:r>
          <w:r w:rsidRPr="00DE77B4">
            <w:instrText xml:space="preserve"> mitVV VVA88D491B7230D44E8835908177725B3A \* MERGEFORMAT </w:instrText>
          </w:r>
          <w:r>
            <w:fldChar w:fldCharType="end"/>
          </w:r>
          <w:r w:rsidRPr="00DE77B4">
            <w:instrText xml:space="preserve"> ="" "" "Versie </w:instrText>
          </w:r>
          <w:r>
            <w:fldChar w:fldCharType="begin" w:fldLock="1"/>
          </w:r>
          <w:r w:rsidRPr="00DE77B4">
            <w:instrText xml:space="preserve"> mitVV VVA88D491B7230D44E8835908177725B3A \* MERGEFORMAT </w:instrText>
          </w:r>
          <w:r>
            <w:fldChar w:fldCharType="end"/>
          </w:r>
          <w:r w:rsidRPr="00DE77B4">
            <w:instrText xml:space="preserve">"  </w:instrText>
          </w:r>
          <w:r>
            <w:fldChar w:fldCharType="end"/>
          </w:r>
        </w:p>
      </w:tc>
      <w:tc>
        <w:tcPr>
          <w:tcW w:w="272" w:type="dxa"/>
        </w:tcPr>
        <w:p w14:paraId="14A2EC21" w14:textId="77777777" w:rsidR="006058E6" w:rsidRPr="00DE77B4" w:rsidRDefault="006058E6" w:rsidP="002B74D2">
          <w:pPr>
            <w:pStyle w:val="EindhovenKoptekst"/>
          </w:pPr>
        </w:p>
      </w:tc>
      <w:tc>
        <w:tcPr>
          <w:tcW w:w="7230" w:type="dxa"/>
        </w:tcPr>
        <w:p w14:paraId="49496237" w14:textId="357DDEF3" w:rsidR="006058E6" w:rsidRPr="00DE77B4" w:rsidRDefault="006058E6" w:rsidP="002B74D2">
          <w:pPr>
            <w:pStyle w:val="EindhovenKoptekst"/>
          </w:pPr>
          <w:r>
            <w:fldChar w:fldCharType="begin"/>
          </w:r>
          <w:r w:rsidRPr="00DE77B4">
            <w:instrText xml:space="preserve"> IF </w:instrText>
          </w:r>
          <w:r>
            <w:fldChar w:fldCharType="begin" w:fldLock="1"/>
          </w:r>
          <w:r w:rsidRPr="00DE77B4">
            <w:instrText xml:space="preserve"> mitVV VV82424FC40ECBF24E9441AC25240C8469 \* MERGEFORMAT </w:instrText>
          </w:r>
          <w:r>
            <w:fldChar w:fldCharType="end"/>
          </w:r>
          <w:r w:rsidRPr="00DE77B4">
            <w:instrText xml:space="preserve"> = "Afdeling op het volgblad" "</w:instrText>
          </w:r>
          <w:r>
            <w:fldChar w:fldCharType="begin" w:fldLock="1"/>
          </w:r>
          <w:r w:rsidRPr="00DE77B4">
            <w:instrText xml:space="preserve"> mitVV VVE557B2E2AF7E444DBA12347BAA7B0A20 \* MERGEFORMAT </w:instrText>
          </w:r>
          <w:r>
            <w:fldChar w:fldCharType="separate"/>
          </w:r>
          <w:r w:rsidRPr="00DE77B4">
            <w:rPr>
              <w:bCs/>
            </w:rPr>
            <w:instrText>Facilitaire en Administratieve Ondersteuning</w:instrText>
          </w:r>
          <w:r>
            <w:fldChar w:fldCharType="end"/>
          </w:r>
          <w:r w:rsidRPr="00DE77B4">
            <w:instrText xml:space="preserve"> - </w:instrText>
          </w:r>
          <w:r>
            <w:fldChar w:fldCharType="begin" w:fldLock="1"/>
          </w:r>
          <w:r w:rsidRPr="00DE77B4">
            <w:instrText xml:space="preserve"> mitVV VV509FF2DE2B81E6468BC5F798B27E724E \* MERGEFORMAT </w:instrText>
          </w:r>
          <w:r>
            <w:fldChar w:fldCharType="separate"/>
          </w:r>
          <w:r w:rsidRPr="00DE77B4">
            <w:rPr>
              <w:bCs/>
            </w:rPr>
            <w:instrText>Inkoop</w:instrText>
          </w:r>
          <w:r>
            <w:fldChar w:fldCharType="end"/>
          </w:r>
          <w:r w:rsidRPr="00DE77B4">
            <w:instrText xml:space="preserve">" " " * MERGEFORMAT </w:instrText>
          </w:r>
          <w:r>
            <w:fldChar w:fldCharType="separate"/>
          </w:r>
          <w:r w:rsidR="00D1138E" w:rsidRPr="00DE77B4">
            <w:rPr>
              <w:noProof/>
            </w:rPr>
            <w:t xml:space="preserve"> </w:t>
          </w:r>
          <w:r>
            <w:fldChar w:fldCharType="end"/>
          </w:r>
        </w:p>
      </w:tc>
    </w:tr>
    <w:tr w:rsidR="006058E6" w:rsidRPr="00DE77B4" w14:paraId="3AED7030" w14:textId="77777777" w:rsidTr="002B74D2">
      <w:tc>
        <w:tcPr>
          <w:tcW w:w="1650" w:type="dxa"/>
        </w:tcPr>
        <w:p w14:paraId="68FBF1A0" w14:textId="1CAFC462" w:rsidR="006058E6" w:rsidRPr="00612980" w:rsidRDefault="006058E6" w:rsidP="002B74D2">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14:paraId="2471678F" w14:textId="77777777" w:rsidR="006058E6" w:rsidRPr="00612980" w:rsidRDefault="006058E6" w:rsidP="002B74D2">
          <w:pPr>
            <w:pStyle w:val="EindhovenKoptekst"/>
            <w:rPr>
              <w:lang w:val="de-DE"/>
            </w:rPr>
          </w:pPr>
        </w:p>
      </w:tc>
      <w:tc>
        <w:tcPr>
          <w:tcW w:w="7230" w:type="dxa"/>
        </w:tcPr>
        <w:p w14:paraId="2D9EAA06" w14:textId="77777777" w:rsidR="006058E6" w:rsidRPr="00612980" w:rsidRDefault="006058E6" w:rsidP="00FD073F">
          <w:pPr>
            <w:pStyle w:val="EindhovenKoptekst"/>
            <w:rPr>
              <w:lang w:val="de-DE"/>
            </w:rPr>
          </w:pPr>
        </w:p>
      </w:tc>
    </w:tr>
  </w:tbl>
  <w:p w14:paraId="41F5AA45" w14:textId="77777777" w:rsidR="006058E6" w:rsidRPr="00DE77B4" w:rsidRDefault="006058E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915" w:type="dxa"/>
      <w:tblLayout w:type="fixed"/>
      <w:tblCellMar>
        <w:left w:w="0" w:type="dxa"/>
        <w:right w:w="0" w:type="dxa"/>
      </w:tblCellMar>
      <w:tblLook w:val="0000" w:firstRow="0" w:lastRow="0" w:firstColumn="0" w:lastColumn="0" w:noHBand="0" w:noVBand="0"/>
    </w:tblPr>
    <w:tblGrid>
      <w:gridCol w:w="1650"/>
      <w:gridCol w:w="272"/>
      <w:gridCol w:w="7230"/>
    </w:tblGrid>
    <w:tr w:rsidR="006058E6" w:rsidRPr="00DE77B4" w14:paraId="01789F1F" w14:textId="77777777" w:rsidTr="00B122A8">
      <w:tc>
        <w:tcPr>
          <w:tcW w:w="1650" w:type="dxa"/>
        </w:tcPr>
        <w:p w14:paraId="5F911D70" w14:textId="4E068381" w:rsidR="006058E6" w:rsidRDefault="006058E6" w:rsidP="00E83BE9">
          <w:pPr>
            <w:pStyle w:val="EindhovenKoptekst"/>
            <w:jc w:val="right"/>
          </w:pPr>
          <w:r>
            <w:t>oktober 2019</w:t>
          </w:r>
        </w:p>
      </w:tc>
      <w:tc>
        <w:tcPr>
          <w:tcW w:w="272" w:type="dxa"/>
        </w:tcPr>
        <w:p w14:paraId="5D233DF5" w14:textId="77777777" w:rsidR="006058E6" w:rsidRDefault="006058E6" w:rsidP="00B122A8">
          <w:pPr>
            <w:pStyle w:val="EindhovenKoptekst"/>
          </w:pPr>
        </w:p>
      </w:tc>
      <w:tc>
        <w:tcPr>
          <w:tcW w:w="7230" w:type="dxa"/>
        </w:tcPr>
        <w:p w14:paraId="630F9A3E" w14:textId="26402E9B" w:rsidR="006058E6" w:rsidRDefault="006058E6" w:rsidP="00DE77B4">
          <w:pPr>
            <w:pStyle w:val="EindhovenKoptekst"/>
          </w:pPr>
          <w:r>
            <w:fldChar w:fldCharType="begin" w:fldLock="1"/>
          </w:r>
          <w:r w:rsidRPr="00C91D53">
            <w:instrText xml:space="preserve"> mitVV VVC04D97081AAD9149BC1976FD0844A8A1 \* MERGEFORMAT </w:instrText>
          </w:r>
          <w:r>
            <w:fldChar w:fldCharType="separate"/>
          </w:r>
          <w:r>
            <w:t>&lt;Titel&gt;</w:t>
          </w:r>
        </w:p>
        <w:p w14:paraId="01F725FA" w14:textId="0B664734" w:rsidR="006058E6" w:rsidRPr="00DE77B4" w:rsidRDefault="006058E6" w:rsidP="00B122A8">
          <w:pPr>
            <w:pStyle w:val="EindhovenKoptekst"/>
          </w:pPr>
          <w:r>
            <w:fldChar w:fldCharType="end"/>
          </w:r>
        </w:p>
      </w:tc>
    </w:tr>
    <w:tr w:rsidR="006058E6" w:rsidRPr="00DE77B4" w14:paraId="11A51B3F" w14:textId="77777777" w:rsidTr="00B122A8">
      <w:tc>
        <w:tcPr>
          <w:tcW w:w="1650" w:type="dxa"/>
        </w:tcPr>
        <w:p w14:paraId="0B7D1DB1" w14:textId="2D504435" w:rsidR="006058E6" w:rsidRPr="00DE77B4" w:rsidRDefault="006058E6" w:rsidP="00B122A8">
          <w:pPr>
            <w:pStyle w:val="EindhovenKoptekst"/>
            <w:jc w:val="right"/>
          </w:pPr>
          <w:r>
            <w:fldChar w:fldCharType="begin"/>
          </w:r>
          <w:r w:rsidRPr="00DE77B4">
            <w:instrText xml:space="preserve"> IF </w:instrText>
          </w:r>
          <w:r>
            <w:fldChar w:fldCharType="begin" w:fldLock="1"/>
          </w:r>
          <w:r w:rsidRPr="00DE77B4">
            <w:instrText xml:space="preserve"> mitVV VVA88D491B7230D44E8835908177725B3A \* MERGEFORMAT </w:instrText>
          </w:r>
          <w:r>
            <w:fldChar w:fldCharType="end"/>
          </w:r>
          <w:r w:rsidRPr="00DE77B4">
            <w:instrText xml:space="preserve"> ="" "" "Versie </w:instrText>
          </w:r>
          <w:r>
            <w:fldChar w:fldCharType="begin" w:fldLock="1"/>
          </w:r>
          <w:r w:rsidRPr="00DE77B4">
            <w:instrText xml:space="preserve"> mitVV VVA88D491B7230D44E8835908177725B3A \* MERGEFORMAT </w:instrText>
          </w:r>
          <w:r>
            <w:fldChar w:fldCharType="end"/>
          </w:r>
          <w:r w:rsidRPr="00DE77B4">
            <w:instrText xml:space="preserve">"  </w:instrText>
          </w:r>
          <w:r>
            <w:fldChar w:fldCharType="end"/>
          </w:r>
        </w:p>
      </w:tc>
      <w:tc>
        <w:tcPr>
          <w:tcW w:w="272" w:type="dxa"/>
        </w:tcPr>
        <w:p w14:paraId="59E8C6F7" w14:textId="77777777" w:rsidR="006058E6" w:rsidRPr="00DE77B4" w:rsidRDefault="006058E6" w:rsidP="00B122A8">
          <w:pPr>
            <w:pStyle w:val="EindhovenKoptekst"/>
          </w:pPr>
        </w:p>
      </w:tc>
      <w:tc>
        <w:tcPr>
          <w:tcW w:w="7230" w:type="dxa"/>
        </w:tcPr>
        <w:p w14:paraId="5225DD3C" w14:textId="01F27771" w:rsidR="006058E6" w:rsidRPr="00DE77B4" w:rsidRDefault="006058E6" w:rsidP="00B122A8">
          <w:pPr>
            <w:pStyle w:val="EindhovenKoptekst"/>
          </w:pPr>
          <w:r>
            <w:fldChar w:fldCharType="begin"/>
          </w:r>
          <w:r w:rsidRPr="00DE77B4">
            <w:instrText xml:space="preserve"> IF </w:instrText>
          </w:r>
          <w:r>
            <w:fldChar w:fldCharType="begin" w:fldLock="1"/>
          </w:r>
          <w:r w:rsidRPr="00DE77B4">
            <w:instrText xml:space="preserve"> mitVV VV82424FC40ECBF24E9441AC25240C8469 \* MERGEFORMAT </w:instrText>
          </w:r>
          <w:r>
            <w:fldChar w:fldCharType="end"/>
          </w:r>
          <w:r w:rsidRPr="00DE77B4">
            <w:instrText xml:space="preserve"> = "Afdeling op het volgblad" "</w:instrText>
          </w:r>
          <w:r>
            <w:fldChar w:fldCharType="begin" w:fldLock="1"/>
          </w:r>
          <w:r w:rsidRPr="00DE77B4">
            <w:instrText xml:space="preserve"> mitVV VVE557B2E2AF7E444DBA12347BAA7B0A20 \* MERGEFORMAT </w:instrText>
          </w:r>
          <w:r>
            <w:fldChar w:fldCharType="separate"/>
          </w:r>
          <w:r w:rsidRPr="00DE77B4">
            <w:rPr>
              <w:bCs/>
            </w:rPr>
            <w:instrText>Facilitaire en Administratieve Ondersteuning</w:instrText>
          </w:r>
          <w:r>
            <w:fldChar w:fldCharType="end"/>
          </w:r>
          <w:r w:rsidRPr="00DE77B4">
            <w:instrText xml:space="preserve"> - </w:instrText>
          </w:r>
          <w:r>
            <w:fldChar w:fldCharType="begin" w:fldLock="1"/>
          </w:r>
          <w:r w:rsidRPr="00DE77B4">
            <w:instrText xml:space="preserve"> mitVV VV509FF2DE2B81E6468BC5F798B27E724E \* MERGEFORMAT </w:instrText>
          </w:r>
          <w:r>
            <w:fldChar w:fldCharType="separate"/>
          </w:r>
          <w:r w:rsidRPr="00DE77B4">
            <w:rPr>
              <w:bCs/>
            </w:rPr>
            <w:instrText>Inkoop</w:instrText>
          </w:r>
          <w:r>
            <w:fldChar w:fldCharType="end"/>
          </w:r>
          <w:r w:rsidRPr="00DE77B4">
            <w:instrText xml:space="preserve">" " " * MERGEFORMAT </w:instrText>
          </w:r>
          <w:r>
            <w:fldChar w:fldCharType="separate"/>
          </w:r>
          <w:r w:rsidR="00D1138E" w:rsidRPr="00DE77B4">
            <w:rPr>
              <w:noProof/>
            </w:rPr>
            <w:t xml:space="preserve"> </w:t>
          </w:r>
          <w:r>
            <w:fldChar w:fldCharType="end"/>
          </w:r>
        </w:p>
      </w:tc>
    </w:tr>
    <w:tr w:rsidR="006058E6" w:rsidRPr="00DE77B4" w14:paraId="48E8F634" w14:textId="77777777" w:rsidTr="00B122A8">
      <w:tc>
        <w:tcPr>
          <w:tcW w:w="1650" w:type="dxa"/>
        </w:tcPr>
        <w:p w14:paraId="0612E834" w14:textId="2E323DB5" w:rsidR="006058E6" w:rsidRPr="00612980" w:rsidRDefault="006058E6" w:rsidP="00B122A8">
          <w:pPr>
            <w:pStyle w:val="EindhovenKoptekst"/>
            <w:jc w:val="right"/>
            <w:rPr>
              <w:lang w:val="de-DE"/>
            </w:rPr>
          </w:pPr>
          <w:r>
            <w:rPr>
              <w:lang w:val="de-DE"/>
            </w:rPr>
            <w:fldChar w:fldCharType="begin" w:fldLock="1"/>
          </w:r>
          <w:r w:rsidRPr="00C91D53">
            <w:rPr>
              <w:lang w:val="de-DE"/>
            </w:rPr>
            <w:instrText xml:space="preserve"> mitVV VVE389B2D337822E4BA1BD2294C7A4F986 \* MERGEFORMAT </w:instrText>
          </w:r>
          <w:r>
            <w:rPr>
              <w:lang w:val="de-DE"/>
            </w:rPr>
            <w:fldChar w:fldCharType="end"/>
          </w:r>
        </w:p>
      </w:tc>
      <w:tc>
        <w:tcPr>
          <w:tcW w:w="272" w:type="dxa"/>
        </w:tcPr>
        <w:p w14:paraId="1E62BBBB" w14:textId="77777777" w:rsidR="006058E6" w:rsidRPr="00612980" w:rsidRDefault="006058E6" w:rsidP="00B122A8">
          <w:pPr>
            <w:pStyle w:val="EindhovenKoptekst"/>
            <w:rPr>
              <w:lang w:val="de-DE"/>
            </w:rPr>
          </w:pPr>
        </w:p>
      </w:tc>
      <w:tc>
        <w:tcPr>
          <w:tcW w:w="7230" w:type="dxa"/>
        </w:tcPr>
        <w:p w14:paraId="4CC8A82F" w14:textId="77777777" w:rsidR="006058E6" w:rsidRPr="00612980" w:rsidRDefault="006058E6" w:rsidP="00FD073F">
          <w:pPr>
            <w:pStyle w:val="EindhovenKoptekst"/>
            <w:rPr>
              <w:lang w:val="de-DE"/>
            </w:rPr>
          </w:pPr>
        </w:p>
      </w:tc>
    </w:tr>
  </w:tbl>
  <w:p w14:paraId="2C3A0EA5" w14:textId="77777777" w:rsidR="006058E6" w:rsidRPr="00DE77B4" w:rsidRDefault="006058E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D8EE210"/>
    <w:lvl w:ilvl="0">
      <w:start w:val="1"/>
      <w:numFmt w:val="bullet"/>
      <w:lvlText w:val=""/>
      <w:lvlJc w:val="left"/>
      <w:pPr>
        <w:tabs>
          <w:tab w:val="num" w:pos="360"/>
        </w:tabs>
        <w:ind w:left="360" w:hanging="360"/>
      </w:pPr>
      <w:rPr>
        <w:rFonts w:ascii="Symbol" w:hAnsi="Symbol" w:hint="default"/>
      </w:rPr>
    </w:lvl>
  </w:abstractNum>
  <w:abstractNum w:abstractNumId="1">
    <w:nsid w:val="05F12D28"/>
    <w:multiLevelType w:val="hybridMultilevel"/>
    <w:tmpl w:val="0C72C1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0C8E5345"/>
    <w:multiLevelType w:val="singleLevel"/>
    <w:tmpl w:val="92AC590A"/>
    <w:lvl w:ilvl="0">
      <w:start w:val="1"/>
      <w:numFmt w:val="bullet"/>
      <w:pStyle w:val="opsomStreepje"/>
      <w:lvlText w:val="–"/>
      <w:lvlJc w:val="left"/>
      <w:pPr>
        <w:tabs>
          <w:tab w:val="num" w:pos="284"/>
        </w:tabs>
        <w:ind w:left="284" w:hanging="284"/>
      </w:pPr>
      <w:rPr>
        <w:rFonts w:ascii="Arial" w:hAnsi="Arial" w:hint="default"/>
        <w:sz w:val="18"/>
      </w:rPr>
    </w:lvl>
  </w:abstractNum>
  <w:abstractNum w:abstractNumId="3">
    <w:nsid w:val="0D0058C7"/>
    <w:multiLevelType w:val="multilevel"/>
    <w:tmpl w:val="E7509CE4"/>
    <w:lvl w:ilvl="0">
      <w:start w:val="1"/>
      <w:numFmt w:val="bullet"/>
      <w:pStyle w:val="Lijstopsomteken"/>
      <w:lvlText w:val=""/>
      <w:lvlJc w:val="left"/>
      <w:pPr>
        <w:tabs>
          <w:tab w:val="num" w:pos="284"/>
        </w:tabs>
        <w:ind w:left="284" w:hanging="284"/>
      </w:pPr>
      <w:rPr>
        <w:rFonts w:ascii="Symbol" w:hAnsi="Symbol" w:hint="default"/>
        <w:color w:val="auto"/>
      </w:rPr>
    </w:lvl>
    <w:lvl w:ilvl="1">
      <w:start w:val="1"/>
      <w:numFmt w:val="none"/>
      <w:pStyle w:val="Lijstopsomteken2"/>
      <w:lvlText w:val="%1-"/>
      <w:lvlJc w:val="left"/>
      <w:pPr>
        <w:tabs>
          <w:tab w:val="num" w:pos="284"/>
        </w:tabs>
        <w:ind w:left="284" w:hanging="284"/>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numFmt w:val="none"/>
      <w:lvlText w:val=""/>
      <w:lvlJc w:val="left"/>
      <w:pPr>
        <w:tabs>
          <w:tab w:val="num" w:pos="360"/>
        </w:tabs>
      </w:p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0F793994"/>
    <w:multiLevelType w:val="hybridMultilevel"/>
    <w:tmpl w:val="3EC0980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5">
    <w:nsid w:val="12BD0827"/>
    <w:multiLevelType w:val="hybridMultilevel"/>
    <w:tmpl w:val="E21A989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7">
    <w:nsid w:val="1D517420"/>
    <w:multiLevelType w:val="hybridMultilevel"/>
    <w:tmpl w:val="76CC13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20801946"/>
    <w:multiLevelType w:val="hybridMultilevel"/>
    <w:tmpl w:val="7E7607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261C4836"/>
    <w:multiLevelType w:val="hybridMultilevel"/>
    <w:tmpl w:val="F1A271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2A2744A9"/>
    <w:multiLevelType w:val="singleLevel"/>
    <w:tmpl w:val="B42C8CC2"/>
    <w:lvl w:ilvl="0">
      <w:start w:val="1"/>
      <w:numFmt w:val="upperLetter"/>
      <w:pStyle w:val="OpsommingNummer"/>
      <w:lvlText w:val="%1"/>
      <w:lvlJc w:val="left"/>
      <w:pPr>
        <w:tabs>
          <w:tab w:val="num" w:pos="851"/>
        </w:tabs>
        <w:ind w:left="851" w:hanging="851"/>
      </w:pPr>
      <w:rPr>
        <w:rFonts w:ascii="Arial" w:hAnsi="Arial" w:hint="default"/>
        <w:b w:val="0"/>
        <w:i w:val="0"/>
        <w:sz w:val="24"/>
      </w:rPr>
    </w:lvl>
  </w:abstractNum>
  <w:abstractNum w:abstractNumId="11">
    <w:nsid w:val="32BE681F"/>
    <w:multiLevelType w:val="hybridMultilevel"/>
    <w:tmpl w:val="7164809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nsid w:val="32D4221A"/>
    <w:multiLevelType w:val="multilevel"/>
    <w:tmpl w:val="8BE0A1CE"/>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1702"/>
        </w:tabs>
        <w:ind w:left="1702"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lvlText w:val="(%4)"/>
      <w:lvlJc w:val="left"/>
      <w:pPr>
        <w:tabs>
          <w:tab w:val="num" w:pos="851"/>
        </w:tabs>
        <w:ind w:left="851" w:hanging="851"/>
      </w:pPr>
      <w:rPr>
        <w:rFonts w:hint="default"/>
      </w:rPr>
    </w:lvl>
    <w:lvl w:ilvl="4">
      <w:start w:val="1"/>
      <w:numFmt w:val="lowerLetter"/>
      <w:lvlText w:val="(%5)"/>
      <w:lvlJc w:val="left"/>
      <w:pPr>
        <w:tabs>
          <w:tab w:val="num" w:pos="851"/>
        </w:tabs>
        <w:ind w:left="851" w:hanging="851"/>
      </w:pPr>
      <w:rPr>
        <w:rFonts w:hint="default"/>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13">
    <w:nsid w:val="36D2473F"/>
    <w:multiLevelType w:val="hybridMultilevel"/>
    <w:tmpl w:val="182246F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4">
    <w:nsid w:val="3AD66FCC"/>
    <w:multiLevelType w:val="hybridMultilevel"/>
    <w:tmpl w:val="50E6E8EA"/>
    <w:lvl w:ilvl="0" w:tplc="04130001">
      <w:start w:val="1"/>
      <w:numFmt w:val="bullet"/>
      <w:lvlText w:val=""/>
      <w:lvlJc w:val="left"/>
      <w:pPr>
        <w:ind w:left="405" w:hanging="360"/>
      </w:pPr>
      <w:rPr>
        <w:rFonts w:ascii="Symbol" w:hAnsi="Symbol" w:hint="default"/>
      </w:rPr>
    </w:lvl>
    <w:lvl w:ilvl="1" w:tplc="04130003">
      <w:start w:val="1"/>
      <w:numFmt w:val="bullet"/>
      <w:lvlText w:val="o"/>
      <w:lvlJc w:val="left"/>
      <w:pPr>
        <w:ind w:left="1125" w:hanging="360"/>
      </w:pPr>
      <w:rPr>
        <w:rFonts w:ascii="Courier New" w:hAnsi="Courier New" w:cs="Courier New" w:hint="default"/>
      </w:rPr>
    </w:lvl>
    <w:lvl w:ilvl="2" w:tplc="04130005">
      <w:start w:val="1"/>
      <w:numFmt w:val="bullet"/>
      <w:lvlText w:val=""/>
      <w:lvlJc w:val="left"/>
      <w:pPr>
        <w:ind w:left="1845" w:hanging="360"/>
      </w:pPr>
      <w:rPr>
        <w:rFonts w:ascii="Wingdings" w:hAnsi="Wingdings" w:hint="default"/>
      </w:rPr>
    </w:lvl>
    <w:lvl w:ilvl="3" w:tplc="04130001">
      <w:start w:val="1"/>
      <w:numFmt w:val="bullet"/>
      <w:lvlText w:val=""/>
      <w:lvlJc w:val="left"/>
      <w:pPr>
        <w:ind w:left="2565" w:hanging="360"/>
      </w:pPr>
      <w:rPr>
        <w:rFonts w:ascii="Symbol" w:hAnsi="Symbol" w:hint="default"/>
      </w:rPr>
    </w:lvl>
    <w:lvl w:ilvl="4" w:tplc="04130003">
      <w:start w:val="1"/>
      <w:numFmt w:val="bullet"/>
      <w:lvlText w:val="o"/>
      <w:lvlJc w:val="left"/>
      <w:pPr>
        <w:ind w:left="3285" w:hanging="360"/>
      </w:pPr>
      <w:rPr>
        <w:rFonts w:ascii="Courier New" w:hAnsi="Courier New" w:cs="Courier New" w:hint="default"/>
      </w:rPr>
    </w:lvl>
    <w:lvl w:ilvl="5" w:tplc="04130005">
      <w:start w:val="1"/>
      <w:numFmt w:val="bullet"/>
      <w:lvlText w:val=""/>
      <w:lvlJc w:val="left"/>
      <w:pPr>
        <w:ind w:left="4005" w:hanging="360"/>
      </w:pPr>
      <w:rPr>
        <w:rFonts w:ascii="Wingdings" w:hAnsi="Wingdings" w:hint="default"/>
      </w:rPr>
    </w:lvl>
    <w:lvl w:ilvl="6" w:tplc="04130001">
      <w:start w:val="1"/>
      <w:numFmt w:val="bullet"/>
      <w:lvlText w:val=""/>
      <w:lvlJc w:val="left"/>
      <w:pPr>
        <w:ind w:left="4725" w:hanging="360"/>
      </w:pPr>
      <w:rPr>
        <w:rFonts w:ascii="Symbol" w:hAnsi="Symbol" w:hint="default"/>
      </w:rPr>
    </w:lvl>
    <w:lvl w:ilvl="7" w:tplc="04130003">
      <w:start w:val="1"/>
      <w:numFmt w:val="bullet"/>
      <w:lvlText w:val="o"/>
      <w:lvlJc w:val="left"/>
      <w:pPr>
        <w:ind w:left="5445" w:hanging="360"/>
      </w:pPr>
      <w:rPr>
        <w:rFonts w:ascii="Courier New" w:hAnsi="Courier New" w:cs="Courier New" w:hint="default"/>
      </w:rPr>
    </w:lvl>
    <w:lvl w:ilvl="8" w:tplc="04130005">
      <w:start w:val="1"/>
      <w:numFmt w:val="bullet"/>
      <w:lvlText w:val=""/>
      <w:lvlJc w:val="left"/>
      <w:pPr>
        <w:ind w:left="6165" w:hanging="360"/>
      </w:pPr>
      <w:rPr>
        <w:rFonts w:ascii="Wingdings" w:hAnsi="Wingdings" w:hint="default"/>
      </w:rPr>
    </w:lvl>
  </w:abstractNum>
  <w:abstractNum w:abstractNumId="15">
    <w:nsid w:val="47C925C7"/>
    <w:multiLevelType w:val="hybridMultilevel"/>
    <w:tmpl w:val="EC3E8B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nsid w:val="47F67D4A"/>
    <w:multiLevelType w:val="singleLevel"/>
    <w:tmpl w:val="56F6713E"/>
    <w:lvl w:ilvl="0">
      <w:start w:val="1"/>
      <w:numFmt w:val="bullet"/>
      <w:pStyle w:val="Bulletopsom"/>
      <w:lvlText w:val="•"/>
      <w:lvlJc w:val="left"/>
      <w:pPr>
        <w:tabs>
          <w:tab w:val="num" w:pos="227"/>
        </w:tabs>
        <w:ind w:left="227" w:hanging="227"/>
      </w:pPr>
      <w:rPr>
        <w:rFonts w:ascii="Arial" w:hAnsi="Arial" w:hint="default"/>
        <w:b w:val="0"/>
        <w:i w:val="0"/>
        <w:color w:val="auto"/>
        <w:sz w:val="18"/>
      </w:rPr>
    </w:lvl>
  </w:abstractNum>
  <w:abstractNum w:abstractNumId="17">
    <w:nsid w:val="4AFB33D8"/>
    <w:multiLevelType w:val="hybridMultilevel"/>
    <w:tmpl w:val="38906E3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8">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9">
    <w:nsid w:val="66C84DAF"/>
    <w:multiLevelType w:val="hybridMultilevel"/>
    <w:tmpl w:val="A36C0BA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0">
    <w:nsid w:val="6F1F43E4"/>
    <w:multiLevelType w:val="hybridMultilevel"/>
    <w:tmpl w:val="831C5E0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1">
    <w:nsid w:val="71A35347"/>
    <w:multiLevelType w:val="hybridMultilevel"/>
    <w:tmpl w:val="2A2AE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72F16707"/>
    <w:multiLevelType w:val="hybridMultilevel"/>
    <w:tmpl w:val="673031E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3">
    <w:nsid w:val="786C1CB2"/>
    <w:multiLevelType w:val="hybridMultilevel"/>
    <w:tmpl w:val="1C763FEE"/>
    <w:lvl w:ilvl="0" w:tplc="2000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nsid w:val="7BB64B4E"/>
    <w:multiLevelType w:val="hybridMultilevel"/>
    <w:tmpl w:val="6364598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num w:numId="1">
    <w:abstractNumId w:val="16"/>
  </w:num>
  <w:num w:numId="2">
    <w:abstractNumId w:val="2"/>
  </w:num>
  <w:num w:numId="3">
    <w:abstractNumId w:val="10"/>
  </w:num>
  <w:num w:numId="4">
    <w:abstractNumId w:val="12"/>
  </w:num>
  <w:num w:numId="5">
    <w:abstractNumId w:val="3"/>
  </w:num>
  <w:num w:numId="6">
    <w:abstractNumId w:val="22"/>
  </w:num>
  <w:num w:numId="7">
    <w:abstractNumId w:val="20"/>
  </w:num>
  <w:num w:numId="8">
    <w:abstractNumId w:val="24"/>
  </w:num>
  <w:num w:numId="9">
    <w:abstractNumId w:val="17"/>
  </w:num>
  <w:num w:numId="10">
    <w:abstractNumId w:val="19"/>
  </w:num>
  <w:num w:numId="11">
    <w:abstractNumId w:val="5"/>
  </w:num>
  <w:num w:numId="12">
    <w:abstractNumId w:val="21"/>
  </w:num>
  <w:num w:numId="13">
    <w:abstractNumId w:val="23"/>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5"/>
  </w:num>
  <w:num w:numId="17">
    <w:abstractNumId w:val="8"/>
  </w:num>
  <w:num w:numId="18">
    <w:abstractNumId w:val="14"/>
  </w:num>
  <w:num w:numId="19">
    <w:abstractNumId w:val="18"/>
  </w:num>
  <w:num w:numId="20">
    <w:abstractNumId w:val="4"/>
  </w:num>
  <w:num w:numId="21">
    <w:abstractNumId w:val="7"/>
  </w:num>
  <w:num w:numId="22">
    <w:abstractNumId w:val="6"/>
  </w:num>
  <w:num w:numId="23">
    <w:abstractNumId w:val="12"/>
  </w:num>
  <w:num w:numId="24">
    <w:abstractNumId w:val="12"/>
  </w:num>
  <w:num w:numId="25">
    <w:abstractNumId w:val="12"/>
  </w:num>
  <w:num w:numId="26">
    <w:abstractNumId w:val="0"/>
  </w:num>
  <w:num w:numId="27">
    <w:abstractNumId w:val="13"/>
  </w:num>
  <w:num w:numId="28">
    <w:abstractNumId w:val="1"/>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Author" w:val="Karlijn Oosterbaan"/>
    <w:docVar w:name="DocDuplex" w:val="DUPLEX_DEFAULT"/>
    <w:docVar w:name="DocIndex" w:val="0000"/>
    <w:docVar w:name="DocPrinter" w:val="NOPRINTER"/>
    <w:docVar w:name="DocReg" w:val="0"/>
    <w:docVar w:name="DocType" w:val="NO"/>
    <w:docVar w:name="DocumentLanguage" w:val="nl-NL"/>
    <w:docVar w:name="IW_Generated" w:val="True"/>
    <w:docVar w:name="mitStyleTemplates" w:val="|"/>
    <w:docVar w:name="mitXMLOut" w:val="&lt;?xml version=&quot;1.0&quot; encoding=&quot;UTF-8&quot; ?&gt;_x000d__x000a_&lt;MITOUTPUT&gt;&lt;Titel id=&quot;VV95B521A60141AC4C80D8CC695D2E394A&quot; prop=&quot;&quot; def=&quot;&quot; dst=&quot;0&quot; changed=&quot;false&quot; &gt;Beheer betreffende aanbesteding:levering smartphones, webportal, en dienstverlening_x000d_Bechtle Direct BV&lt;/Titel&gt;_x000d__x000a_&lt;MedewerkerVoornaam id=&quot;VV54AC4E76C55C7F48B5A24452F8587BF8&quot; prop=&quot;&quot; def=&quot;MedewerkerAchternaam~voornaam~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quot; dst=&quot;4&quot; changed=&quot;false&quot; &gt;Mieke&lt;/MedewerkerVoornaam&gt;_x000d__x000a_&lt;Ondertitel id=&quot;VVA10FEFE5D8C5D74D9C428C5D70813BA4&quot; prop=&quot;&quot; def=&quot;&quot; dst=&quot;0&quot; changed=&quot;false&quot; &gt;Service Level Agreement (SLA)&lt;/Ondertitel&gt;_x000d__x000a_&lt;MedewerkerSector id=&quot;VVE557B2E2AF7E444DBA12347BAA7B0A20&quot; prop=&quot;&quot; def=&quot;MedewerkerAchternaam~SECTOR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quot; dst=&quot;4&quot; changed=&quot;false&quot; &gt;Facilitaire en Administratieve Ondersteuning&lt;/MedewerkerSector&gt;_x000d__x000a_&lt;MedewerkerAfdeling id=&quot;VV509FF2DE2B81E6468BC5F798B27E724E&quot; prop=&quot;&quot; def=&quot;MedewerkerAchternaam~AFDELINGS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quot; dst=&quot;4&quot; changed=&quot;false&quot; &gt;Inkoop&lt;/MedewerkerAfdeling&gt;_x000d__x000a_&lt;KeuzelijstTitelpagina id=&quot;VV94ADA91A00CF4F4FB7450416A5DA362D&quot; prop=&quot;&quot; def=&quot;&quot; dst=&quot;0&quot; changed=&quot;false&quot; &gt;Gewoon&lt;/KeuzelijstTitelpagina&gt;_x000d__x000a_&lt;NaamMedewerkerAfwijkend id=&quot;VV2C0EFF6C8E295A4FA7D2DDC2F2BEAB46&quot; prop=&quot;&quot; def=&quot;&quot; dst=&quot;0&quot; changed=&quot;false&quot; &gt;&lt;/NaamMedewerkerAfwijkend&gt;_x000d__x000a_&lt;MedewerkerTussenvoegsel id=&quot;VV2ADBA4EA61136943A6417E637744EBB5&quot; prop=&quot;&quot; def=&quot;MedewerkerAchternaam~tussenvoegse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quot; dst=&quot;4&quot; changed=&quot;false&quot; &gt;van de&lt;/MedewerkerTussenvoegsel&gt;_x000d__x000a_&lt;MedewerkerAchternaam id=&quot;VV6A9B94630142C145908BE05DF7E845FF&quot; prop=&quot;&quot; def=&quot;Provider=OraOLEDB.Oracle.1;Password=RedBl00d1;Persist Security Info=True;User ID=iwriter;Data Source=P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quot; dst=&quot;3&quot; changed=&quot;false&quot; &gt;Weijer-Koolen&lt;/MedewerkerAchternaam&gt;_x000d__x000a_&lt;Versienummer id=&quot;VVA88D491B7230D44E8835908177725B3A&quot; prop=&quot;&quot; def=&quot;&quot; dst=&quot;0&quot; changed=&quot;false&quot; &gt;&lt;/Versienummer&gt;_x000d__x000a_&lt;Status id=&quot;VVE389B2D337822E4BA1BD2294C7A4F986&quot; prop=&quot;&quot; def=&quot;&quot; dst=&quot;0&quot; changed=&quot;true&quot; &gt;&lt;/Status&gt;_x000d__x000a_&lt;DatumRapport id=&quot;VV0E69AA91E90FE64DBCA68B0168642AD7&quot; prop=&quot;&quot; def=&quot;&quot; dst=&quot;0&quot; changed=&quot;false&quot; &gt;april 2018&lt;/DatumRapport&gt;_x000d__x000a_&lt;SamenstellingTitelVolgblad id=&quot;VVC04D97081AAD9149BC1976FD0844A8A1&quot; prop=&quot;&quot; def=&quot;=[Titel]~-~[Ondertitel]&quot; dst=&quot;1&quot; changed=&quot;false&quot; &gt;Beheer betreffende aanbesteding:levering smartphones, webportal, en dienstverlening_x000d_Bechtle Direct BV - Service Level Agreement (SLA)&lt;/SamenstellingTitelVolgblad&gt;_x000d__x000a_&lt;AfwijkendeTitelVolgblad id=&quot;VV145308DB45D53049B63BE15F05A164C6&quot; prop=&quot;&quot; def=&quot;&quot; dst=&quot;0&quot; changed=&quot;false&quot; &gt;&lt;/AfwijkendeTitelVolgblad&gt;_x000d__x000a_&lt;KeuzevakjeAfdelingOpVolgblad id=&quot;VV82424FC40ECBF24E9441AC25240C8469&quot; prop=&quot;&quot; def=&quot;&quot; dst=&quot;0&quot; changed=&quot;true&quot; &gt;&lt;/KeuzevakjeAfdelingOpVolgblad&gt;_x000d__x000a_&lt;/MITOUTPUT&gt;"/>
    <w:docVar w:name="SignatureMandatory" w:val="0"/>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047DEEBCFE805D4C95168AD581631702&lt;/GroupID&gt;&lt;GroupName&gt;Rapport&lt;/GroupName&gt;&lt;GroupDescription /&gt;&lt;GroupIndex&gt;1&lt;/GroupIndex&gt;&lt;GroupFields&gt;&lt;QuestionField&gt;&lt;FieldMask /&gt;&lt;FieldListSettings&gt;&lt;DisplayDirection&gt;Vertical&lt;/DisplayDirection&gt;&lt;/FieldListSettings&gt;&lt;FieldValues /&gt;&lt;FieldMerge&gt;false&lt;/FieldMerge&gt;&lt;FieldParent&gt;GR047DEEBCFE805D4C95168AD581631702&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gt;Titel&lt;/FieldPrompt&gt;&lt;FieldIndex&gt;2&lt;/FieldIndex&gt;&lt;FieldDescription&gt;Geef de titel van het rapport.&amp;#xD;_x000a_U kunt maximaal drie regels gebruiken voor de titel van het rapport. U mag gebruik maken van de Enter-toets.&lt;/FieldDescription&gt;&lt;FieldName&gt;Titel&lt;/FieldName&gt;&lt;FieldID&gt;VV95B521A60141AC4C80D8CC695D2E394A&lt;/FieldID&gt;&lt;FieldXpath /&gt;&lt;FieldXpathAlternatives /&gt;&lt;FieldLinkedProp /&gt;&lt;/QuestionField&gt;&lt;QuestionField&gt;&lt;FieldMask /&gt;&lt;FieldListSettings&gt;&lt;DisplayDirection&gt;Vertical&lt;/DisplayDirection&gt;&lt;/FieldListSettings&gt;&lt;FieldValues /&gt;&lt;FieldMerge&gt;false&lt;/FieldMerge&gt;&lt;FieldParent&gt;GR047DEEBCFE805D4C95168AD581631702&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gt;Ondertitel&lt;/FieldPrompt&gt;&lt;FieldIndex&gt;3&lt;/FieldIndex&gt;&lt;FieldDescription&gt;U kunt maximaal twee regels gebruiken voor de ondertitel van het rapport. U mag gebruik maken van de Enter-toets.&lt;/FieldDescription&gt;&lt;FieldName&gt;Ondertitel&lt;/FieldName&gt;&lt;FieldID&gt;VVA10FEFE5D8C5D74D9C428C5D70813BA4&lt;/FieldID&gt;&lt;FieldXpath /&gt;&lt;FieldXpathAlternatives /&gt;&lt;FieldLinkedProp /&gt;&lt;/QuestionField&gt;&lt;QuestionField&gt;&lt;FieldMask /&gt;&lt;FieldListSettings&gt;&lt;DisplayDirection&gt;Vertical&lt;/DisplayDirection&gt;&lt;/FieldListSettings&gt;&lt;FieldValues /&gt;&lt;FieldMerge&gt;false&lt;/FieldMerge&gt;&lt;FieldParent&gt;GR047DEEBCFE805D4C95168AD581631702&lt;/FieldParent&gt;&lt;FieldRun&gt;2&lt;/FieldRun&gt;&lt;FieldDataSource&gt;1&lt;/FieldDataSource&gt;&lt;FieldList&gt;0&lt;/FieldList&gt;&lt;FieldRequired&gt;0&lt;/FieldRequired&gt;&lt;FieldLen&gt;-1&lt;/FieldLen&gt;&lt;FieldHelp /&gt;&lt;FieldDocProp /&gt;&lt;FieldEmptyDate&gt;false&lt;/FieldEmptyDate&gt;&lt;FieldDefault xsi:type=&quot;xsd:string&quot;&gt;=[Titel]~-~[Ondertitel]&lt;/FieldDefault&gt;&lt;FieldFormat&gt;geen&lt;/FieldFormat&gt;&lt;FieldDataType&gt;0&lt;/FieldDataType&gt;&lt;FieldTip /&gt;&lt;FieldPrompt&gt;Titel volgblad&lt;/FieldPrompt&gt;&lt;FieldIndex&gt;4&lt;/FieldIndex&gt;&lt;FieldDescription&gt;De titel van het volgblad wordt samengesteld uit de titel, gevolgd door de ondertitel. &amp;#xD;_x000a_Indien deze tekst te lang is, kan in onderstaand veld een afwijkende tekst worden ingegeven.&lt;/FieldDescription&gt;&lt;FieldName&gt;SamenstellingTitelVolgblad&lt;/FieldName&gt;&lt;FieldID&gt;VVC04D97081AAD9149BC1976FD0844A8A1&lt;/FieldID&gt;&lt;FieldXpath /&gt;&lt;FieldXpathAlternatives /&gt;&lt;FieldLinkedProp /&gt;&lt;/QuestionField&gt;&lt;QuestionField&gt;&lt;FieldMask /&gt;&lt;FieldListSettings&gt;&lt;DisplayDirection&gt;Vertical&lt;/DisplayDirection&gt;&lt;/FieldListSettings&gt;&lt;FieldValues /&gt;&lt;FieldMerge&gt;false&lt;/FieldMerge&gt;&lt;FieldParent&gt;GR047DEEBCFE805D4C95168AD581631702&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Afwijkende titel volgblad&lt;/FieldPrompt&gt;&lt;FieldIndex&gt;5&lt;/FieldIndex&gt;&lt;FieldDescription&gt;De titel van het volgblad wordt samengesteld uit de titel, gevolgd door de ondertitel, zoals hier boven in het grijze veld zichtbaar. &amp;#xD;_x000a_Indien deze tekst te lang is, kan hier een afwijkende tekst worden ingegeven.&lt;/FieldDescription&gt;&lt;FieldName&gt;AfwijkendeTitelVolgblad&lt;/FieldName&gt;&lt;FieldID&gt;VV145308DB45D53049B63BE15F05A164C6&lt;/FieldID&gt;&lt;FieldXpath /&gt;&lt;FieldXpathAlternatives /&gt;&lt;FieldLinkedProp /&gt;&lt;/QuestionField&gt;&lt;/GroupFields&gt;&lt;IsRepeatingGroup&gt;false&lt;/IsRepeatingGroup&gt;&lt;/QuestionGroup&gt;&lt;QuestionGroup&gt;&lt;GroupID&gt;GR2CAD487A57DD7946AE5A9020BF67DF73&lt;/GroupID&gt;&lt;GroupName&gt;Details rapport&lt;/GroupName&gt;&lt;GroupDescription /&gt;&lt;GroupIndex&gt;6&lt;/GroupIndex&gt;&lt;GroupFields&gt;&lt;QuestionField&gt;&lt;FieldMask /&gt;&lt;FieldListSettings&gt;&lt;DisplayDirection&gt;Vertical&lt;/DisplayDirection&gt;&lt;/FieldListSettings&gt;&lt;FieldValues /&gt;&lt;FieldMerge&gt;false&lt;/FieldMerge&gt;&lt;FieldParent&gt;GR2CAD487A57DD7946AE5A9020BF67DF7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MMMM yyyy&lt;/FieldFormat&gt;&lt;FieldDataType&gt;2&lt;/FieldDataType&gt;&lt;FieldTip /&gt;&lt;FieldPrompt&gt;Datum&lt;/FieldPrompt&gt;&lt;FieldIndex&gt;7&lt;/FieldIndex&gt;&lt;FieldDescription&gt;Standaard wordt hier de huidige datum geplaatst.&lt;/FieldDescription&gt;&lt;FieldName&gt;DatumRapport&lt;/FieldName&gt;&lt;FieldID&gt;VV0E69AA91E90FE64DBCA68B0168642AD7&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nodata)&lt;/ValueName&gt;&lt;ValueParentID&gt;VVE389B2D337822E4BA1BD2294C7A4F986&lt;/ValueParentID&gt;&lt;ValueID&gt;AA93CD3203CB424B94E5C365D696BD28~0&lt;/ValueID&gt;&lt;/QuestionValue&gt;&lt;QuestionValue&gt;&lt;ValueData xsi:nil=&quot;true&quot; /&gt;&lt;FollowUpFields /&gt;&lt;ValueIndex&gt;2&lt;/ValueIndex&gt;&lt;ValueExValue /&gt;&lt;ValueName&gt;Concept&lt;/ValueName&gt;&lt;ValueParentID&gt;VVE389B2D337822E4BA1BD2294C7A4F986&lt;/ValueParentID&gt;&lt;ValueID&gt;9852ED68768FCC439945325ACBDE29C2~0&lt;/ValueID&gt;&lt;/QuestionValue&gt;&lt;/FieldValues&gt;&lt;FieldMerge&gt;false&lt;/FieldMerge&gt;&lt;FieldParent&gt;GR2CAD487A57DD7946AE5A9020BF67DF73&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Status&lt;/FieldPrompt&gt;&lt;FieldIndex&gt;8&lt;/FieldIndex&gt;&lt;FieldDescription&gt;In dit veld heeft u twee mogelijkheden: u kiest &quot;Concept&quot; in of u laat het veld leeg. De ingegeven tekst wordt ook in de koptekst geplaatst.&amp;#xD;_x000a_In een aantal vastgelegde gevallen wordt hier een ander gegeven ingevuld.&lt;/FieldDescription&gt;&lt;FieldName&gt;Status&lt;/FieldName&gt;&lt;FieldID&gt;VVE389B2D337822E4BA1BD2294C7A4F986&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A4&lt;/ValueName&gt;&lt;ValueParentID&gt;VVCFF4F084C343A84DA36BBC8E6D8A140B&lt;/ValueParentID&gt;&lt;ValueID&gt;AD7F6F729683164C83A74A8F34E602E5~0&lt;/ValueID&gt;&lt;/QuestionValue&gt;&lt;/FieldValues&gt;&lt;FieldMerge&gt;false&lt;/FieldMerge&gt;&lt;FieldParent&gt;GR2CAD487A57DD7946AE5A9020BF67DF73&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Formaat&lt;/FieldPrompt&gt;&lt;FieldIndex&gt;9&lt;/FieldIndex&gt;&lt;FieldDescription&gt;U heeft de keuze uit twee formaten: A4 en A5. &amp;#xD;_x000a_Op dit moment is alleen het formaat A4 (staand model) beschikbaar.&lt;/FieldDescription&gt;&lt;FieldName&gt;Formaat&lt;/FieldName&gt;&lt;FieldID&gt;VVCFF4F084C343A84DA36BBC8E6D8A140B&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Gewoon&lt;/ValueName&gt;&lt;ValueParentID&gt;VV94ADA91A00CF4F4FB7450416A5DA362D&lt;/ValueParentID&gt;&lt;ValueID&gt;6F7093E5ECF16F46BFC8770B6A3D6B55~0&lt;/ValueID&gt;&lt;/QuestionValue&gt;&lt;QuestionValue&gt;&lt;ValueData xsi:nil=&quot;true&quot; /&gt;&lt;FollowUpFields /&gt;&lt;ValueIndex&gt;2&lt;/ValueIndex&gt;&lt;ValueExValue /&gt;&lt;ValueName&gt;Franse titelpagina, het versienummer is:&lt;/ValueName&gt;&lt;ValueParentID&gt;VV94ADA91A00CF4F4FB7450416A5DA362D&lt;/ValueParentID&gt;&lt;ValueID&gt;F3E130A75F9CE74CBD54A87DB250A54F~0&lt;/ValueID&gt;&lt;/QuestionValue&gt;&lt;/FieldValues&gt;&lt;FieldMerge&gt;false&lt;/FieldMerge&gt;&lt;FieldParent&gt;GR2CAD487A57DD7946AE5A9020BF67DF73&lt;/FieldParent&gt;&lt;FieldRun&gt;0&lt;/FieldRun&gt;&lt;FieldDataSource&gt;0&lt;/FieldDataSource&gt;&lt;FieldList&gt;2&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Titelpagina&lt;/FieldPrompt&gt;&lt;FieldIndex&gt;10&lt;/FieldIndex&gt;&lt;FieldDescription&gt;U kiest hier voor het maken van een gewone of een Franse titelpagina. De Franse titelpagina bevat naast de titel, ondertitel, afdeling, sector, status en datum ook nog de naam van de auteur en het versienummer.&lt;/FieldDescription&gt;&lt;FieldName&gt;KeuzelijstTitelpagina&lt;/FieldName&gt;&lt;FieldID&gt;VV94ADA91A00CF4F4FB7450416A5DA362D&lt;/FieldID&gt;&lt;FieldXpath /&gt;&lt;FieldXpathAlternatives /&gt;&lt;FieldLinkedProp /&gt;&lt;/QuestionField&gt;&lt;QuestionField&gt;&lt;FieldMask /&gt;&lt;FieldListSettings&gt;&lt;DisplayDirection&gt;Vertical&lt;/DisplayDirection&gt;&lt;/FieldListSettings&gt;&lt;FieldValues /&gt;&lt;FieldMerge&gt;false&lt;/FieldMerge&gt;&lt;FieldParent&gt;GR2CAD487A57DD7946AE5A9020BF67DF7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lt;/FieldPrompt&gt;&lt;FieldIndex&gt;11&lt;/FieldIndex&gt;&lt;FieldDescription&gt;Het versienummer is alleen beschikbaar indien u gekozen heeft voor een &quot;franse titelpagina&quot;.&lt;/FieldDescription&gt;&lt;FieldName&gt;Versienummer&lt;/FieldName&gt;&lt;FieldID&gt;VVA88D491B7230D44E8835908177725B3A&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 /&gt;&lt;ValueName&gt;Afdeling op het volgblad&lt;/ValueName&gt;&lt;ValueParentID&gt;VV82424FC40ECBF24E9441AC25240C8469&lt;/ValueParentID&gt;&lt;ValueID&gt;0C4AF40C82DC25438CA0427F914D33C0~0&lt;/ValueID&gt;&lt;/QuestionValue&gt;&lt;/FieldValues&gt;&lt;FieldMerge&gt;false&lt;/FieldMerge&gt;&lt;FieldParent&gt;GR2CAD487A57DD7946AE5A9020BF67DF73&lt;/FieldParent&gt;&lt;FieldRun&gt;0&lt;/FieldRun&gt;&lt;FieldDataSource&gt;0&lt;/FieldDataSource&gt;&lt;FieldList&gt;3&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Optie voor het volgblad&lt;/FieldPrompt&gt;&lt;FieldIndex&gt;12&lt;/FieldIndex&gt;&lt;FieldDescription&gt;U kunt hier kiezen of de afdeling op het volgblad moet worden afgedrukt.&lt;/FieldDescription&gt;&lt;FieldName&gt;KeuzevakjeAfdelingOpVolgblad&lt;/FieldName&gt;&lt;FieldID&gt;VV82424FC40ECBF24E9441AC25240C8469&lt;/FieldID&gt;&lt;FieldXpath /&gt;&lt;FieldXpathAlternatives /&gt;&lt;FieldLinkedProp /&gt;&lt;/QuestionField&gt;&lt;/GroupFields&gt;&lt;IsRepeatingGroup&gt;false&lt;/IsRepeatingGroup&gt;&lt;/QuestionGroup&gt;&lt;QuestionGroup&gt;&lt;GroupID&gt;GR04DE1F2D8935AA4986280DE533FD7B2A&lt;/GroupID&gt;&lt;GroupName&gt;Gegevens medewerker en/of afdeling&lt;/GroupName&gt;&lt;GroupDescription /&gt;&lt;GroupIndex&gt;13&lt;/GroupIndex&gt;&lt;GroupFields&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3&lt;/FieldDataSource&gt;&lt;FieldList&gt;0&lt;/FieldList&gt;&lt;FieldRequired&gt;0&lt;/FieldRequired&gt;&lt;FieldLen&gt;-1&lt;/FieldLen&gt;&lt;FieldHelp /&gt;&lt;FieldDocProp /&gt;&lt;FieldEmptyDate&gt;false&lt;/FieldEmptyDate&gt;&lt;FieldDefault xsi:type=&quot;xsd:string&quot;&gt;Provider=OraOLEDB.Oracle.1;Password=RedBl00d1;Persist Security Info=True;User ID=iwriter;Data Source=P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Achternaam&lt;/FieldPrompt&gt;&lt;FieldIndex&gt;14&lt;/FieldIndex&gt;&lt;FieldDescription&gt;Indien wenselijk, kunt u met het knopje een andere auteur en afdeling selecteren. &amp;#xD;_x000a_De auteur wordt enkel afgedrukt, indien u gekozen heeft voor een &quot;franse titelpagina&quot;.&lt;/FieldDescription&gt;&lt;FieldName&gt;MedewerkerAchternaam&lt;/FieldName&gt;&lt;FieldID&gt;VV6A9B94630142C145908BE05DF7E845FF&lt;/FieldID&gt;&lt;FieldXpath /&gt;&lt;FieldXpathAlternatives /&gt;&lt;FieldLinkedProp&gt;%GEBRUIKER~Achter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tussenvoegse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Tussenvoegsel&lt;/FieldPrompt&gt;&lt;FieldIndex&gt;15&lt;/FieldIndex&gt;&lt;FieldDescription /&gt;&lt;FieldName&gt;MedewerkerTussenvoegsel&lt;/FieldName&gt;&lt;FieldID&gt;VV2ADBA4EA61136943A6417E637744EBB5&lt;/FieldID&gt;&lt;FieldXpath /&gt;&lt;FieldXpathAlternatives /&gt;&lt;FieldLinkedProp&gt;%GEBRUIKER~Tussenvoegsel%&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geslacht~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Geslacht&lt;/FieldPrompt&gt;&lt;FieldIndex&gt;16&lt;/FieldIndex&gt;&lt;FieldDescription /&gt;&lt;FieldName&gt;MedewerkerGeslacht&lt;/FieldName&gt;&lt;FieldID&gt;VV448B75D0C53DE441893393FEA32FFDAF&lt;/FieldID&gt;&lt;FieldXpath /&gt;&lt;FieldXpathAlternatives /&gt;&lt;FieldLinkedProp&gt;%GEBRUIKER~Geslacht%&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voornaam~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Voornaam&lt;/FieldPrompt&gt;&lt;FieldIndex&gt;17&lt;/FieldIndex&gt;&lt;FieldDescription /&gt;&lt;FieldName&gt;MedewerkerVoornaam&lt;/FieldName&gt;&lt;FieldID&gt;VV54AC4E76C55C7F48B5A24452F8587BF8&lt;/FieldID&gt;&lt;FieldXpath /&gt;&lt;FieldXpathAlternatives /&gt;&lt;FieldLinkedProp&gt;%GEBRUIKER~Voor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voorletters~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Voorletters&lt;/FieldPrompt&gt;&lt;FieldIndex&gt;18&lt;/FieldIndex&gt;&lt;FieldDescription /&gt;&lt;FieldName&gt;MedewerkerVoorletters&lt;/FieldName&gt;&lt;FieldID&gt;VV728A0A25A8A0F540B85B50952E9EF919&lt;/FieldID&gt;&lt;FieldXpath /&gt;&lt;FieldXpathAlternatives /&gt;&lt;FieldLinkedProp&gt;%GEBRUIKER~Voorletters%&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emai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Email&lt;/FieldPrompt&gt;&lt;FieldIndex&gt;19&lt;/FieldIndex&gt;&lt;FieldDescription /&gt;&lt;FieldName&gt;MedewerkerEmail&lt;/FieldName&gt;&lt;FieldID&gt;VVFE0EEB292270D34392DA89A8237B5C50&lt;/FieldID&gt;&lt;FieldXpath /&gt;&lt;FieldXpathAlternatives /&gt;&lt;FieldLinkedProp&gt;%GEBRUIKER~Email%&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1&lt;/FieldRun&gt;&lt;FieldDataSource&gt;4&lt;/FieldDataSource&gt;&lt;FieldList&gt;0&lt;/FieldList&gt;&lt;FieldRequired&gt;0&lt;/FieldRequired&gt;&lt;FieldLen&gt;-1&lt;/FieldLen&gt;&lt;FieldHelp /&gt;&lt;FieldDocProp /&gt;&lt;FieldEmptyDate&gt;false&lt;/FieldEmptyDate&gt;&lt;FieldDefault xsi:type=&quot;xsd:string&quot;&gt;MedewerkerAchternaam~telefoonnummer~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Telefoonnummer&lt;/FieldPrompt&gt;&lt;FieldIndex&gt;20&lt;/FieldIndex&gt;&lt;FieldDescription /&gt;&lt;FieldName&gt;MedewerkerTelefoonnummer&lt;/FieldName&gt;&lt;FieldID&gt;VVB3F1C5CB3E4C0942B4F69912714F7F0E&lt;/FieldID&gt;&lt;FieldXpath /&gt;&lt;FieldXpathAlternatives /&gt;&lt;FieldLinkedProp&gt;%GEBRUIKER~Telefoonnummer%&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0&lt;/FieldRun&gt;&lt;FieldDataSource&gt;4&lt;/FieldDataSource&gt;&lt;FieldList&gt;0&lt;/FieldList&gt;&lt;FieldRequired&gt;0&lt;/FieldRequired&gt;&lt;FieldLen&gt;-1&lt;/FieldLen&gt;&lt;FieldHelp /&gt;&lt;FieldDocProp /&gt;&lt;FieldEmptyDate&gt;false&lt;/FieldEmptyDate&gt;&lt;FieldDefault xsi:type=&quot;xsd:string&quot;&gt;MedewerkerAchternaam~NAAMINFORMEEL~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Naam&lt;/FieldPrompt&gt;&lt;FieldIndex&gt;21&lt;/FieldIndex&gt;&lt;FieldDescription /&gt;&lt;FieldName&gt;MedewerkerNaamFormeel&lt;/FieldName&gt;&lt;FieldID&gt;VV3ED5543D8D7EA7459618C5FD2CDFB194&lt;/FieldID&gt;&lt;FieldXpath /&gt;&lt;FieldXpathAlternatives /&gt;&lt;FieldLinkedProp /&gt;&lt;/QuestionField&gt;&lt;QuestionField&gt;&lt;FieldMask /&gt;&lt;FieldListSettings&gt;&lt;DisplayDirection&gt;Vertical&lt;/DisplayDirection&gt;&lt;/FieldListSettings&gt;&lt;FieldValues /&gt;&lt;FieldMerge&gt;false&lt;/FieldMerge&gt;&lt;FieldParent&gt;GR04DE1F2D8935AA4986280DE533FD7B2A&lt;/FieldParent&gt;&lt;FieldRun&gt;0&lt;/FieldRun&gt;&lt;FieldDataSource&gt;4&lt;/FieldDataSource&gt;&lt;FieldList&gt;0&lt;/FieldList&gt;&lt;FieldRequired&gt;0&lt;/FieldRequired&gt;&lt;FieldLen&gt;-1&lt;/FieldLen&gt;&lt;FieldHelp /&gt;&lt;FieldDocProp /&gt;&lt;FieldEmptyDate&gt;false&lt;/FieldEmptyDate&gt;&lt;FieldDefault xsi:type=&quot;xsd:string&quot;&gt;MedewerkerAchternaam~naaminformeel~Provider=Microsoft.Jet.OLEDB.4.0;Data Source=W:\MIT Office\Data\MITOffice.mdb;Persist Security Info=True;Jet OLEDB:Database Password=9010590105@MITdb~Medewerkers~AchterNaam, VoorNaam, Afdelingsnaam, Sectornaam, NaamFormeel, NaamInformeel, TussenVoegsel, Voorletters, Geslacht, Titel, Afkorting, FunctieOmschrijving, TelefoonNummer, Email~~AchterNaam&lt;/FieldDefault&gt;&lt;FieldFormat&gt;geen&lt;/FieldFormat&gt;&lt;FieldDataType&gt;0&lt;/FieldDataType&gt;&lt;FieldTip /&gt;&lt;FieldPrompt&gt;Naam&lt;/FieldPrompt&gt;&lt;FieldIndex&gt;22&lt;/FieldIndex&gt;&lt;FieldDescription /&gt;&lt;FieldName&gt;MedewerkerNaamInformeel&lt;/FieldName&gt;&lt;FieldID&gt;VVE3A98E702DA0A648AF439DC9C483D999&lt;/FieldID&gt;&lt;FieldXpath /&gt;&lt;FieldXpathAlternatives /&gt;&lt;FieldLinkedProp /&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SECTOR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Sector&lt;/FieldPrompt&gt;&lt;FieldIndex&gt;23&lt;/FieldIndex&gt;&lt;FieldDescription /&gt;&lt;FieldName&gt;MedewerkerSector&lt;/FieldName&gt;&lt;FieldID&gt;VVE557B2E2AF7E444DBA12347BAA7B0A20&lt;/FieldID&gt;&lt;FieldXpath /&gt;&lt;FieldXpathAlternatives /&gt;&lt;FieldLinkedProp&gt;%SECTOR~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2&lt;/FieldRun&gt;&lt;FieldDataSource&gt;4&lt;/FieldDataSource&gt;&lt;FieldList&gt;0&lt;/FieldList&gt;&lt;FieldRequired&gt;0&lt;/FieldRequired&gt;&lt;FieldLen&gt;-1&lt;/FieldLen&gt;&lt;FieldHelp /&gt;&lt;FieldDocProp /&gt;&lt;FieldEmptyDate&gt;false&lt;/FieldEmptyDate&gt;&lt;FieldDefault xsi:type=&quot;xsd:string&quot;&gt;MedewerkerAchternaam~AFDELINGSNAAM~Provider=OraOLEDB.Oracle.1;Password=Redbl00d1;Persist Security Info=True;User ID=iwriter;Data Source=AGMZ.WORLD@EasyAdmin~GEBRUIKERSGEGEVENS~ACHTERNAAM, VOORNAAM, GESLACHT, SECTORCODE_AFDELINGSNAAM, AFDELINGSHOOFD, AFDELINGSNAAM, AFDELINGSCODE, AFDELING_BEZOEKADRES, AFDELING_POSTCODEBA, AFDELING_PLAATSBA, AFDELING_POSTADRES, AFDELING_POSTCODEPA, AFDELING_PLAATSPA, AFDELING_EMAIL, AFDELING_FAXNUMMER, AFDELINGSHOOFD_INFORMEEL, SECTORCODE_SECTORNAAM, SECTORNAAM, SECTORCODE, SECTORHOOFD, SECTORHOOFD_INFORMEEL, TUSSENVOEGSEL, VOORLETTERS, TITEL, TELEFOONNUMMER, EMAIL, AFKORTING, KANTOOR, NAAMINFORMEEL~~ACHTERNAAM&lt;/FieldDefault&gt;&lt;FieldFormat&gt;geen&lt;/FieldFormat&gt;&lt;FieldDataType&gt;0&lt;/FieldDataType&gt;&lt;FieldTip /&gt;&lt;FieldPrompt&gt;Afdeling&lt;/FieldPrompt&gt;&lt;FieldIndex&gt;24&lt;/FieldIndex&gt;&lt;FieldDescription /&gt;&lt;FieldName&gt;MedewerkerAfdeling&lt;/FieldName&gt;&lt;FieldID&gt;VV509FF2DE2B81E6468BC5F798B27E724E&lt;/FieldID&gt;&lt;FieldXpath /&gt;&lt;FieldXpathAlternatives /&gt;&lt;FieldLinkedProp&gt;%AFDELING~Naam%&lt;/FieldLinkedProp&gt;&lt;/QuestionField&gt;&lt;QuestionField&gt;&lt;FieldMask /&gt;&lt;FieldListSettings&gt;&lt;DisplayDirection&gt;Vertical&lt;/DisplayDirection&gt;&lt;/FieldListSettings&gt;&lt;FieldValues /&gt;&lt;FieldMerge&gt;false&lt;/FieldMerge&gt;&lt;FieldParent&gt;GR04DE1F2D8935AA4986280DE533FD7B2A&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Medewerkersnaam&lt;/FieldPrompt&gt;&lt;FieldIndex&gt;25&lt;/FieldIndex&gt;&lt;FieldDescription&gt;Bij een franse titelpagin worden standaard het geslacht, de voorletters, tussenvoegsel en achternaam van geselecteerde persoon afgedrukt. Indien je hiervan af wilt wijken, dan kan je de gewenste tekst hier intypen.&lt;/FieldDescription&gt;&lt;FieldName&gt;NaamMedewerkerAfwijkend&lt;/FieldName&gt;&lt;FieldID&gt;VV2C0EFF6C8E295A4FA7D2DDC2F2BEAB46&lt;/FieldID&gt;&lt;FieldXpath /&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401"/>
  </w:docVars>
  <w:rsids>
    <w:rsidRoot w:val="003B554C"/>
    <w:rsid w:val="00001D86"/>
    <w:rsid w:val="0000352F"/>
    <w:rsid w:val="00005DE0"/>
    <w:rsid w:val="00014262"/>
    <w:rsid w:val="00014C96"/>
    <w:rsid w:val="00016E2B"/>
    <w:rsid w:val="00016F85"/>
    <w:rsid w:val="0002629B"/>
    <w:rsid w:val="000349AB"/>
    <w:rsid w:val="00064BBE"/>
    <w:rsid w:val="00077141"/>
    <w:rsid w:val="00077F01"/>
    <w:rsid w:val="00082BD7"/>
    <w:rsid w:val="00084475"/>
    <w:rsid w:val="00085504"/>
    <w:rsid w:val="00085B35"/>
    <w:rsid w:val="0008774F"/>
    <w:rsid w:val="00091B36"/>
    <w:rsid w:val="0009300A"/>
    <w:rsid w:val="0009350C"/>
    <w:rsid w:val="00095462"/>
    <w:rsid w:val="000969BB"/>
    <w:rsid w:val="00097B68"/>
    <w:rsid w:val="000A08C1"/>
    <w:rsid w:val="000B329C"/>
    <w:rsid w:val="000B5B72"/>
    <w:rsid w:val="000B6A07"/>
    <w:rsid w:val="000D141A"/>
    <w:rsid w:val="000D3003"/>
    <w:rsid w:val="000D3B9D"/>
    <w:rsid w:val="000D4F76"/>
    <w:rsid w:val="000D7AC8"/>
    <w:rsid w:val="000E70F8"/>
    <w:rsid w:val="000F058B"/>
    <w:rsid w:val="00115D0E"/>
    <w:rsid w:val="001162E1"/>
    <w:rsid w:val="001164B2"/>
    <w:rsid w:val="00120460"/>
    <w:rsid w:val="001256E4"/>
    <w:rsid w:val="00133EE4"/>
    <w:rsid w:val="00143A7A"/>
    <w:rsid w:val="00145CAD"/>
    <w:rsid w:val="00154E3D"/>
    <w:rsid w:val="00155C15"/>
    <w:rsid w:val="0015658B"/>
    <w:rsid w:val="0016085C"/>
    <w:rsid w:val="001609EE"/>
    <w:rsid w:val="001744CE"/>
    <w:rsid w:val="00175110"/>
    <w:rsid w:val="00176F79"/>
    <w:rsid w:val="001835B1"/>
    <w:rsid w:val="00183EDF"/>
    <w:rsid w:val="00186677"/>
    <w:rsid w:val="00190391"/>
    <w:rsid w:val="001A45DE"/>
    <w:rsid w:val="001B330D"/>
    <w:rsid w:val="001C6FC4"/>
    <w:rsid w:val="001D095C"/>
    <w:rsid w:val="001D1AC5"/>
    <w:rsid w:val="00202917"/>
    <w:rsid w:val="002118B8"/>
    <w:rsid w:val="002129CD"/>
    <w:rsid w:val="0023059E"/>
    <w:rsid w:val="00231E49"/>
    <w:rsid w:val="00237679"/>
    <w:rsid w:val="00240F39"/>
    <w:rsid w:val="002428C2"/>
    <w:rsid w:val="002433AD"/>
    <w:rsid w:val="00244871"/>
    <w:rsid w:val="00245BE4"/>
    <w:rsid w:val="002567CB"/>
    <w:rsid w:val="00257692"/>
    <w:rsid w:val="00260A6C"/>
    <w:rsid w:val="00265D50"/>
    <w:rsid w:val="00273086"/>
    <w:rsid w:val="00284B6C"/>
    <w:rsid w:val="00285651"/>
    <w:rsid w:val="002955C9"/>
    <w:rsid w:val="00297408"/>
    <w:rsid w:val="002A21B6"/>
    <w:rsid w:val="002B0E47"/>
    <w:rsid w:val="002B74D2"/>
    <w:rsid w:val="002B7B2D"/>
    <w:rsid w:val="002C1683"/>
    <w:rsid w:val="002C183F"/>
    <w:rsid w:val="002C4224"/>
    <w:rsid w:val="002D122B"/>
    <w:rsid w:val="002D3DBD"/>
    <w:rsid w:val="002D78F9"/>
    <w:rsid w:val="002E10DD"/>
    <w:rsid w:val="002F15AE"/>
    <w:rsid w:val="002F6D91"/>
    <w:rsid w:val="0030225B"/>
    <w:rsid w:val="00307369"/>
    <w:rsid w:val="00311EB6"/>
    <w:rsid w:val="0032447A"/>
    <w:rsid w:val="00324689"/>
    <w:rsid w:val="00327137"/>
    <w:rsid w:val="00331D55"/>
    <w:rsid w:val="00337B74"/>
    <w:rsid w:val="00347F5F"/>
    <w:rsid w:val="003515D5"/>
    <w:rsid w:val="003528D0"/>
    <w:rsid w:val="00353829"/>
    <w:rsid w:val="00355047"/>
    <w:rsid w:val="003616A5"/>
    <w:rsid w:val="0036564F"/>
    <w:rsid w:val="00367D6B"/>
    <w:rsid w:val="003715DD"/>
    <w:rsid w:val="00381026"/>
    <w:rsid w:val="003855F7"/>
    <w:rsid w:val="003864E9"/>
    <w:rsid w:val="003A058A"/>
    <w:rsid w:val="003A07A8"/>
    <w:rsid w:val="003A32E2"/>
    <w:rsid w:val="003A6A33"/>
    <w:rsid w:val="003A72C0"/>
    <w:rsid w:val="003B0CB0"/>
    <w:rsid w:val="003B12FD"/>
    <w:rsid w:val="003B554C"/>
    <w:rsid w:val="003C12A0"/>
    <w:rsid w:val="003C295E"/>
    <w:rsid w:val="003D2C77"/>
    <w:rsid w:val="003E03B7"/>
    <w:rsid w:val="003E1C74"/>
    <w:rsid w:val="003E3E66"/>
    <w:rsid w:val="003E5AF9"/>
    <w:rsid w:val="003E5D0A"/>
    <w:rsid w:val="003F08DF"/>
    <w:rsid w:val="003F2216"/>
    <w:rsid w:val="004014D1"/>
    <w:rsid w:val="004019D8"/>
    <w:rsid w:val="0040213F"/>
    <w:rsid w:val="00404D76"/>
    <w:rsid w:val="0040556A"/>
    <w:rsid w:val="00405CBE"/>
    <w:rsid w:val="00415B78"/>
    <w:rsid w:val="00421605"/>
    <w:rsid w:val="00433732"/>
    <w:rsid w:val="00435273"/>
    <w:rsid w:val="004503CB"/>
    <w:rsid w:val="00450659"/>
    <w:rsid w:val="0045369C"/>
    <w:rsid w:val="004643D4"/>
    <w:rsid w:val="00465236"/>
    <w:rsid w:val="00473DE0"/>
    <w:rsid w:val="00495576"/>
    <w:rsid w:val="004A460C"/>
    <w:rsid w:val="004A761B"/>
    <w:rsid w:val="004C3EFB"/>
    <w:rsid w:val="004E0470"/>
    <w:rsid w:val="004E2CAD"/>
    <w:rsid w:val="004E5695"/>
    <w:rsid w:val="004E74AB"/>
    <w:rsid w:val="004E7911"/>
    <w:rsid w:val="00501A77"/>
    <w:rsid w:val="00511116"/>
    <w:rsid w:val="00515A9B"/>
    <w:rsid w:val="00517863"/>
    <w:rsid w:val="0052281D"/>
    <w:rsid w:val="00523CB4"/>
    <w:rsid w:val="0052559B"/>
    <w:rsid w:val="00531A42"/>
    <w:rsid w:val="0053634D"/>
    <w:rsid w:val="00545AA3"/>
    <w:rsid w:val="0054636F"/>
    <w:rsid w:val="00547500"/>
    <w:rsid w:val="00553523"/>
    <w:rsid w:val="00562CBD"/>
    <w:rsid w:val="005673A8"/>
    <w:rsid w:val="00573876"/>
    <w:rsid w:val="00584D14"/>
    <w:rsid w:val="005851A9"/>
    <w:rsid w:val="00593658"/>
    <w:rsid w:val="0059430B"/>
    <w:rsid w:val="00594D68"/>
    <w:rsid w:val="005A3819"/>
    <w:rsid w:val="005B0561"/>
    <w:rsid w:val="005B2E14"/>
    <w:rsid w:val="005C01B9"/>
    <w:rsid w:val="005C16B5"/>
    <w:rsid w:val="005D02F0"/>
    <w:rsid w:val="005D1758"/>
    <w:rsid w:val="005D655D"/>
    <w:rsid w:val="005D738A"/>
    <w:rsid w:val="005E03D0"/>
    <w:rsid w:val="005E166D"/>
    <w:rsid w:val="005E2E82"/>
    <w:rsid w:val="005E60CC"/>
    <w:rsid w:val="005F12AD"/>
    <w:rsid w:val="005F1C60"/>
    <w:rsid w:val="005F2ADB"/>
    <w:rsid w:val="0060375C"/>
    <w:rsid w:val="006058E6"/>
    <w:rsid w:val="00621B06"/>
    <w:rsid w:val="00621F13"/>
    <w:rsid w:val="006224F0"/>
    <w:rsid w:val="00632CB6"/>
    <w:rsid w:val="00637404"/>
    <w:rsid w:val="00637D4E"/>
    <w:rsid w:val="00637DD5"/>
    <w:rsid w:val="006474C3"/>
    <w:rsid w:val="00652B85"/>
    <w:rsid w:val="00666119"/>
    <w:rsid w:val="006700A1"/>
    <w:rsid w:val="00682E72"/>
    <w:rsid w:val="00690E5A"/>
    <w:rsid w:val="00695243"/>
    <w:rsid w:val="006A01C9"/>
    <w:rsid w:val="006A3E3C"/>
    <w:rsid w:val="006B2203"/>
    <w:rsid w:val="006B284B"/>
    <w:rsid w:val="006B5023"/>
    <w:rsid w:val="006B7937"/>
    <w:rsid w:val="006C04AA"/>
    <w:rsid w:val="006C2815"/>
    <w:rsid w:val="006C7222"/>
    <w:rsid w:val="006D455D"/>
    <w:rsid w:val="006D62B9"/>
    <w:rsid w:val="006E239A"/>
    <w:rsid w:val="006E3346"/>
    <w:rsid w:val="006E64E0"/>
    <w:rsid w:val="00701B51"/>
    <w:rsid w:val="00702AE0"/>
    <w:rsid w:val="007056FE"/>
    <w:rsid w:val="0072347C"/>
    <w:rsid w:val="007255CB"/>
    <w:rsid w:val="007258D5"/>
    <w:rsid w:val="00727E99"/>
    <w:rsid w:val="007446C4"/>
    <w:rsid w:val="007521F6"/>
    <w:rsid w:val="00757939"/>
    <w:rsid w:val="00757C38"/>
    <w:rsid w:val="00762F29"/>
    <w:rsid w:val="007649F1"/>
    <w:rsid w:val="0077792F"/>
    <w:rsid w:val="007800CC"/>
    <w:rsid w:val="00786B55"/>
    <w:rsid w:val="0079134A"/>
    <w:rsid w:val="00795780"/>
    <w:rsid w:val="007A1ED0"/>
    <w:rsid w:val="007B03C7"/>
    <w:rsid w:val="007B34F0"/>
    <w:rsid w:val="007B6080"/>
    <w:rsid w:val="007B7339"/>
    <w:rsid w:val="007D70D0"/>
    <w:rsid w:val="007E543A"/>
    <w:rsid w:val="007E73AD"/>
    <w:rsid w:val="007F3C97"/>
    <w:rsid w:val="008007D1"/>
    <w:rsid w:val="008025AB"/>
    <w:rsid w:val="0083251B"/>
    <w:rsid w:val="00836D8D"/>
    <w:rsid w:val="00843BE9"/>
    <w:rsid w:val="00847321"/>
    <w:rsid w:val="0085079D"/>
    <w:rsid w:val="00851D5C"/>
    <w:rsid w:val="008672F3"/>
    <w:rsid w:val="008A3802"/>
    <w:rsid w:val="008B714F"/>
    <w:rsid w:val="008E34DC"/>
    <w:rsid w:val="008E7210"/>
    <w:rsid w:val="00906326"/>
    <w:rsid w:val="00911FBC"/>
    <w:rsid w:val="00914039"/>
    <w:rsid w:val="00917567"/>
    <w:rsid w:val="00917F83"/>
    <w:rsid w:val="00920053"/>
    <w:rsid w:val="00935AD1"/>
    <w:rsid w:val="00937782"/>
    <w:rsid w:val="00937B01"/>
    <w:rsid w:val="0094336C"/>
    <w:rsid w:val="00947D20"/>
    <w:rsid w:val="009616CC"/>
    <w:rsid w:val="00967473"/>
    <w:rsid w:val="00972E8D"/>
    <w:rsid w:val="009833C4"/>
    <w:rsid w:val="00995EE1"/>
    <w:rsid w:val="00997F7A"/>
    <w:rsid w:val="009A05E3"/>
    <w:rsid w:val="009A12DA"/>
    <w:rsid w:val="009A4572"/>
    <w:rsid w:val="009A6A08"/>
    <w:rsid w:val="009A6E40"/>
    <w:rsid w:val="009B1B6C"/>
    <w:rsid w:val="009C389B"/>
    <w:rsid w:val="009C52C8"/>
    <w:rsid w:val="009E7C47"/>
    <w:rsid w:val="00A07B45"/>
    <w:rsid w:val="00A11404"/>
    <w:rsid w:val="00A11600"/>
    <w:rsid w:val="00A12007"/>
    <w:rsid w:val="00A233FA"/>
    <w:rsid w:val="00A246F9"/>
    <w:rsid w:val="00A25DD2"/>
    <w:rsid w:val="00A4462E"/>
    <w:rsid w:val="00A44A94"/>
    <w:rsid w:val="00A50214"/>
    <w:rsid w:val="00A51DA7"/>
    <w:rsid w:val="00A52261"/>
    <w:rsid w:val="00A623DC"/>
    <w:rsid w:val="00A659EE"/>
    <w:rsid w:val="00A65F99"/>
    <w:rsid w:val="00A6679F"/>
    <w:rsid w:val="00A667E7"/>
    <w:rsid w:val="00A83155"/>
    <w:rsid w:val="00A83DDD"/>
    <w:rsid w:val="00AA1D6B"/>
    <w:rsid w:val="00AA6705"/>
    <w:rsid w:val="00AB256B"/>
    <w:rsid w:val="00AB69E3"/>
    <w:rsid w:val="00AC45A1"/>
    <w:rsid w:val="00AC48DA"/>
    <w:rsid w:val="00AC60EB"/>
    <w:rsid w:val="00AC7AB5"/>
    <w:rsid w:val="00AD5C7A"/>
    <w:rsid w:val="00AE0136"/>
    <w:rsid w:val="00AF1835"/>
    <w:rsid w:val="00AF3079"/>
    <w:rsid w:val="00AF4232"/>
    <w:rsid w:val="00AF5BA1"/>
    <w:rsid w:val="00AF76D9"/>
    <w:rsid w:val="00B00174"/>
    <w:rsid w:val="00B02712"/>
    <w:rsid w:val="00B05468"/>
    <w:rsid w:val="00B05CB0"/>
    <w:rsid w:val="00B122A8"/>
    <w:rsid w:val="00B1569B"/>
    <w:rsid w:val="00B16853"/>
    <w:rsid w:val="00B249A9"/>
    <w:rsid w:val="00B25EE9"/>
    <w:rsid w:val="00B3214C"/>
    <w:rsid w:val="00B34E70"/>
    <w:rsid w:val="00B3510C"/>
    <w:rsid w:val="00B417C5"/>
    <w:rsid w:val="00B47EAC"/>
    <w:rsid w:val="00B500AA"/>
    <w:rsid w:val="00B50F89"/>
    <w:rsid w:val="00B52447"/>
    <w:rsid w:val="00B86682"/>
    <w:rsid w:val="00B94BD0"/>
    <w:rsid w:val="00BC2DED"/>
    <w:rsid w:val="00BC3500"/>
    <w:rsid w:val="00BC4847"/>
    <w:rsid w:val="00BC57F8"/>
    <w:rsid w:val="00BD0943"/>
    <w:rsid w:val="00BD7B26"/>
    <w:rsid w:val="00BE1595"/>
    <w:rsid w:val="00BF6BD2"/>
    <w:rsid w:val="00C03059"/>
    <w:rsid w:val="00C0354F"/>
    <w:rsid w:val="00C07D3A"/>
    <w:rsid w:val="00C16B15"/>
    <w:rsid w:val="00C21B7D"/>
    <w:rsid w:val="00C24E62"/>
    <w:rsid w:val="00C56CC2"/>
    <w:rsid w:val="00C57C8E"/>
    <w:rsid w:val="00C6236B"/>
    <w:rsid w:val="00C64491"/>
    <w:rsid w:val="00C651CC"/>
    <w:rsid w:val="00C731B1"/>
    <w:rsid w:val="00C74524"/>
    <w:rsid w:val="00C82108"/>
    <w:rsid w:val="00C8269E"/>
    <w:rsid w:val="00C91D53"/>
    <w:rsid w:val="00C9261F"/>
    <w:rsid w:val="00C94D8B"/>
    <w:rsid w:val="00C967CC"/>
    <w:rsid w:val="00CA01B3"/>
    <w:rsid w:val="00CA27E1"/>
    <w:rsid w:val="00CD4C15"/>
    <w:rsid w:val="00CD6C98"/>
    <w:rsid w:val="00CF2A5B"/>
    <w:rsid w:val="00CF6A59"/>
    <w:rsid w:val="00D1138E"/>
    <w:rsid w:val="00D12499"/>
    <w:rsid w:val="00D13EFC"/>
    <w:rsid w:val="00D23331"/>
    <w:rsid w:val="00D26621"/>
    <w:rsid w:val="00D32790"/>
    <w:rsid w:val="00D34C15"/>
    <w:rsid w:val="00D35A19"/>
    <w:rsid w:val="00D36D33"/>
    <w:rsid w:val="00D42746"/>
    <w:rsid w:val="00D44528"/>
    <w:rsid w:val="00D60F9B"/>
    <w:rsid w:val="00D86F50"/>
    <w:rsid w:val="00D8734F"/>
    <w:rsid w:val="00D9730B"/>
    <w:rsid w:val="00DA0478"/>
    <w:rsid w:val="00DA184B"/>
    <w:rsid w:val="00DA1956"/>
    <w:rsid w:val="00DB140C"/>
    <w:rsid w:val="00DB1E93"/>
    <w:rsid w:val="00DB2E78"/>
    <w:rsid w:val="00DB7B22"/>
    <w:rsid w:val="00DC07DF"/>
    <w:rsid w:val="00DC66D3"/>
    <w:rsid w:val="00DD12CB"/>
    <w:rsid w:val="00DD3D40"/>
    <w:rsid w:val="00DE2768"/>
    <w:rsid w:val="00DE5435"/>
    <w:rsid w:val="00DE77B4"/>
    <w:rsid w:val="00DF480D"/>
    <w:rsid w:val="00DF784C"/>
    <w:rsid w:val="00DF7E73"/>
    <w:rsid w:val="00E01364"/>
    <w:rsid w:val="00E07516"/>
    <w:rsid w:val="00E1673C"/>
    <w:rsid w:val="00E25C30"/>
    <w:rsid w:val="00E32F52"/>
    <w:rsid w:val="00E358A3"/>
    <w:rsid w:val="00E37D99"/>
    <w:rsid w:val="00E427E4"/>
    <w:rsid w:val="00E528A0"/>
    <w:rsid w:val="00E60C39"/>
    <w:rsid w:val="00E61DB4"/>
    <w:rsid w:val="00E62581"/>
    <w:rsid w:val="00E639E6"/>
    <w:rsid w:val="00E77F0D"/>
    <w:rsid w:val="00E80E3C"/>
    <w:rsid w:val="00E8243F"/>
    <w:rsid w:val="00E83BE9"/>
    <w:rsid w:val="00E86785"/>
    <w:rsid w:val="00E879A9"/>
    <w:rsid w:val="00E96B7E"/>
    <w:rsid w:val="00EA7848"/>
    <w:rsid w:val="00EB2B9A"/>
    <w:rsid w:val="00EB71E9"/>
    <w:rsid w:val="00EC2EBF"/>
    <w:rsid w:val="00EC63AB"/>
    <w:rsid w:val="00ED1000"/>
    <w:rsid w:val="00ED632A"/>
    <w:rsid w:val="00EE3525"/>
    <w:rsid w:val="00EE4654"/>
    <w:rsid w:val="00F0258A"/>
    <w:rsid w:val="00F053F8"/>
    <w:rsid w:val="00F12845"/>
    <w:rsid w:val="00F12EA4"/>
    <w:rsid w:val="00F14B09"/>
    <w:rsid w:val="00F232FD"/>
    <w:rsid w:val="00F32676"/>
    <w:rsid w:val="00F3544B"/>
    <w:rsid w:val="00F61AEE"/>
    <w:rsid w:val="00F6580C"/>
    <w:rsid w:val="00F678A3"/>
    <w:rsid w:val="00F74007"/>
    <w:rsid w:val="00F848AA"/>
    <w:rsid w:val="00F939C0"/>
    <w:rsid w:val="00F95262"/>
    <w:rsid w:val="00F969F2"/>
    <w:rsid w:val="00FA2BCF"/>
    <w:rsid w:val="00FB2057"/>
    <w:rsid w:val="00FB3E87"/>
    <w:rsid w:val="00FC0526"/>
    <w:rsid w:val="00FC0BE5"/>
    <w:rsid w:val="00FD073F"/>
    <w:rsid w:val="00FD12DE"/>
    <w:rsid w:val="00FE13F8"/>
    <w:rsid w:val="00FE1A39"/>
    <w:rsid w:val="00FE37FE"/>
    <w:rsid w:val="00FE3EA9"/>
    <w:rsid w:val="00FE5E03"/>
    <w:rsid w:val="00FF0021"/>
    <w:rsid w:val="00FF2612"/>
    <w:rsid w:val="00FF26C9"/>
    <w:rsid w:val="00FF47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4845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D0943"/>
    <w:pPr>
      <w:spacing w:line="260" w:lineRule="atLeast"/>
    </w:pPr>
    <w:rPr>
      <w:rFonts w:ascii="Arial" w:hAnsi="Arial"/>
      <w:sz w:val="18"/>
      <w:lang w:eastAsia="en-US"/>
    </w:rPr>
  </w:style>
  <w:style w:type="paragraph" w:styleId="Kop1">
    <w:name w:val="heading 1"/>
    <w:basedOn w:val="Standaard"/>
    <w:next w:val="Standaard"/>
    <w:link w:val="Kop1Char"/>
    <w:uiPriority w:val="9"/>
    <w:qFormat/>
    <w:rsid w:val="00BD0943"/>
    <w:pPr>
      <w:keepNext/>
      <w:numPr>
        <w:numId w:val="4"/>
      </w:numPr>
      <w:outlineLvl w:val="0"/>
    </w:pPr>
    <w:rPr>
      <w:b/>
      <w:sz w:val="25"/>
    </w:rPr>
  </w:style>
  <w:style w:type="paragraph" w:styleId="Kop2">
    <w:name w:val="heading 2"/>
    <w:basedOn w:val="Standaard"/>
    <w:next w:val="Standaard"/>
    <w:link w:val="Kop2Char"/>
    <w:uiPriority w:val="9"/>
    <w:qFormat/>
    <w:rsid w:val="000349AB"/>
    <w:pPr>
      <w:keepNext/>
      <w:numPr>
        <w:ilvl w:val="1"/>
        <w:numId w:val="4"/>
      </w:numPr>
      <w:outlineLvl w:val="1"/>
    </w:pPr>
    <w:rPr>
      <w:sz w:val="24"/>
    </w:rPr>
  </w:style>
  <w:style w:type="paragraph" w:styleId="Kop3">
    <w:name w:val="heading 3"/>
    <w:basedOn w:val="Standaard"/>
    <w:next w:val="Standaard"/>
    <w:link w:val="Kop3Char"/>
    <w:uiPriority w:val="9"/>
    <w:qFormat/>
    <w:rsid w:val="00BD0943"/>
    <w:pPr>
      <w:keepNext/>
      <w:numPr>
        <w:ilvl w:val="2"/>
        <w:numId w:val="4"/>
      </w:numPr>
      <w:outlineLvl w:val="2"/>
    </w:pPr>
    <w:rPr>
      <w:b/>
    </w:rPr>
  </w:style>
  <w:style w:type="paragraph" w:styleId="Kop4">
    <w:name w:val="heading 4"/>
    <w:basedOn w:val="Standaard"/>
    <w:next w:val="Standaard"/>
    <w:link w:val="Kop4Char"/>
    <w:uiPriority w:val="9"/>
    <w:qFormat/>
    <w:rsid w:val="00917F83"/>
    <w:pPr>
      <w:keepNext/>
      <w:keepLines/>
      <w:spacing w:before="200"/>
      <w:outlineLvl w:val="3"/>
    </w:pPr>
    <w:rPr>
      <w:rFonts w:ascii="Cambria" w:hAnsi="Cambria"/>
      <w:b/>
      <w:bCs/>
      <w:i/>
      <w:iCs/>
      <w:color w:val="4F81B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BD0943"/>
    <w:rPr>
      <w:b/>
      <w:sz w:val="25"/>
    </w:rPr>
  </w:style>
  <w:style w:type="character" w:customStyle="1" w:styleId="KoptekstChar">
    <w:name w:val="Koptekst Char"/>
    <w:link w:val="Koptekst"/>
    <w:rsid w:val="00917F83"/>
    <w:rPr>
      <w:rFonts w:ascii="Arial" w:hAnsi="Arial"/>
      <w:b/>
      <w:sz w:val="25"/>
      <w:lang w:val="nl-NL" w:eastAsia="en-US" w:bidi="ar-SA"/>
    </w:rPr>
  </w:style>
  <w:style w:type="paragraph" w:styleId="Voettekst">
    <w:name w:val="footer"/>
    <w:basedOn w:val="Standaard"/>
    <w:link w:val="VoettekstChar"/>
    <w:uiPriority w:val="99"/>
    <w:rsid w:val="000349AB"/>
    <w:pPr>
      <w:tabs>
        <w:tab w:val="center" w:pos="4536"/>
        <w:tab w:val="right" w:pos="9072"/>
      </w:tabs>
    </w:pPr>
    <w:rPr>
      <w:sz w:val="16"/>
    </w:rPr>
  </w:style>
  <w:style w:type="character" w:customStyle="1" w:styleId="VoettekstChar">
    <w:name w:val="Voettekst Char"/>
    <w:link w:val="Voettekst"/>
    <w:uiPriority w:val="99"/>
    <w:rsid w:val="000349AB"/>
    <w:rPr>
      <w:rFonts w:ascii="Arial" w:hAnsi="Arial"/>
      <w:sz w:val="16"/>
      <w:lang w:val="nl-NL" w:eastAsia="en-US" w:bidi="ar-SA"/>
    </w:rPr>
  </w:style>
  <w:style w:type="paragraph" w:customStyle="1" w:styleId="Titelkop">
    <w:name w:val="Titelkop"/>
    <w:rsid w:val="00AA1D6B"/>
    <w:pPr>
      <w:spacing w:line="567" w:lineRule="exact"/>
    </w:pPr>
    <w:rPr>
      <w:rFonts w:ascii="Arial" w:hAnsi="Arial"/>
      <w:b/>
      <w:noProof/>
      <w:sz w:val="50"/>
      <w:lang w:val="en-US" w:eastAsia="en-US"/>
    </w:rPr>
  </w:style>
  <w:style w:type="paragraph" w:customStyle="1" w:styleId="SubtitelEindhoven">
    <w:name w:val="SubtitelEindhoven"/>
    <w:rsid w:val="005E60CC"/>
    <w:pPr>
      <w:spacing w:line="260" w:lineRule="exact"/>
    </w:pPr>
    <w:rPr>
      <w:rFonts w:ascii="Arial" w:hAnsi="Arial"/>
      <w:b/>
      <w:noProof/>
      <w:sz w:val="25"/>
      <w:lang w:val="en-US" w:eastAsia="en-US"/>
    </w:rPr>
  </w:style>
  <w:style w:type="paragraph" w:customStyle="1" w:styleId="EindhovenKoptekst">
    <w:name w:val="EindhovenKoptekst"/>
    <w:basedOn w:val="Standaard"/>
    <w:rsid w:val="00B3214C"/>
    <w:pPr>
      <w:tabs>
        <w:tab w:val="center" w:pos="4536"/>
        <w:tab w:val="right" w:pos="9072"/>
      </w:tabs>
      <w:spacing w:line="200" w:lineRule="exact"/>
    </w:pPr>
    <w:rPr>
      <w:sz w:val="15"/>
    </w:rPr>
  </w:style>
  <w:style w:type="paragraph" w:customStyle="1" w:styleId="Inhoudsopgavekop">
    <w:name w:val="Inhoudsopgavekop"/>
    <w:basedOn w:val="Standaard"/>
    <w:next w:val="Standaard"/>
    <w:rsid w:val="00BD0943"/>
    <w:rPr>
      <w:b/>
      <w:sz w:val="25"/>
    </w:rPr>
  </w:style>
  <w:style w:type="paragraph" w:customStyle="1" w:styleId="PaginanummerEindhoven">
    <w:name w:val="PaginanummerEindhoven"/>
    <w:basedOn w:val="EindhovenKoptekst"/>
    <w:rsid w:val="00917F83"/>
    <w:rPr>
      <w:sz w:val="20"/>
    </w:rPr>
  </w:style>
  <w:style w:type="paragraph" w:customStyle="1" w:styleId="Colofonkopje">
    <w:name w:val="Colofonkopje"/>
    <w:basedOn w:val="Standaard"/>
    <w:next w:val="Colofontekst"/>
    <w:rsid w:val="00273086"/>
    <w:pPr>
      <w:spacing w:line="260" w:lineRule="exact"/>
    </w:pPr>
    <w:rPr>
      <w:b/>
    </w:rPr>
  </w:style>
  <w:style w:type="paragraph" w:customStyle="1" w:styleId="Colofontekst">
    <w:name w:val="Colofontekst"/>
    <w:basedOn w:val="Standaard"/>
    <w:rsid w:val="00273086"/>
    <w:pPr>
      <w:spacing w:line="260" w:lineRule="exact"/>
    </w:pPr>
  </w:style>
  <w:style w:type="paragraph" w:customStyle="1" w:styleId="Logo">
    <w:name w:val="Logo"/>
    <w:basedOn w:val="Kop1"/>
    <w:rsid w:val="00202917"/>
    <w:pPr>
      <w:framePr w:w="1418" w:h="1298" w:hRule="exact" w:hSpace="142" w:wrap="around" w:vAnchor="page" w:hAnchor="page" w:x="1577" w:y="721"/>
      <w:numPr>
        <w:numId w:val="0"/>
      </w:numPr>
      <w:shd w:val="solid" w:color="FFFFFF" w:fill="FFFFFF"/>
      <w:spacing w:line="240" w:lineRule="atLeast"/>
    </w:pPr>
    <w:rPr>
      <w:rFonts w:ascii="Logo Font" w:hAnsi="Logo Font"/>
      <w:b w:val="0"/>
      <w:sz w:val="124"/>
    </w:rPr>
  </w:style>
  <w:style w:type="paragraph" w:styleId="Inhopg4">
    <w:name w:val="toc 4"/>
    <w:basedOn w:val="Standaard"/>
    <w:next w:val="Standaard"/>
    <w:autoRedefine/>
    <w:uiPriority w:val="39"/>
    <w:rsid w:val="00AC45A1"/>
    <w:pPr>
      <w:tabs>
        <w:tab w:val="right" w:pos="7088"/>
      </w:tabs>
      <w:spacing w:after="180" w:line="260" w:lineRule="exact"/>
      <w:ind w:left="851"/>
    </w:pPr>
    <w:rPr>
      <w:b/>
      <w:noProof/>
    </w:rPr>
  </w:style>
  <w:style w:type="paragraph" w:customStyle="1" w:styleId="Inhoudsopgavekop1">
    <w:name w:val="Inhoudsopgavekop1"/>
    <w:basedOn w:val="Inhoudsopgavekop"/>
    <w:next w:val="Standaard"/>
    <w:rsid w:val="00917F83"/>
  </w:style>
  <w:style w:type="character" w:customStyle="1" w:styleId="Kop1Char">
    <w:name w:val="Kop 1 Char"/>
    <w:link w:val="Kop1"/>
    <w:uiPriority w:val="9"/>
    <w:rsid w:val="00917F83"/>
    <w:rPr>
      <w:rFonts w:ascii="Arial" w:hAnsi="Arial"/>
      <w:b/>
      <w:sz w:val="25"/>
      <w:lang w:eastAsia="en-US"/>
    </w:rPr>
  </w:style>
  <w:style w:type="character" w:customStyle="1" w:styleId="Kop2Char">
    <w:name w:val="Kop 2 Char"/>
    <w:link w:val="Kop2"/>
    <w:uiPriority w:val="9"/>
    <w:rsid w:val="000349AB"/>
    <w:rPr>
      <w:rFonts w:ascii="Arial" w:hAnsi="Arial"/>
      <w:sz w:val="24"/>
      <w:lang w:eastAsia="en-US"/>
    </w:rPr>
  </w:style>
  <w:style w:type="character" w:customStyle="1" w:styleId="Kop3Char">
    <w:name w:val="Kop 3 Char"/>
    <w:link w:val="Kop3"/>
    <w:uiPriority w:val="9"/>
    <w:rsid w:val="00917F83"/>
    <w:rPr>
      <w:rFonts w:ascii="Arial" w:hAnsi="Arial"/>
      <w:b/>
      <w:sz w:val="18"/>
      <w:lang w:eastAsia="en-US"/>
    </w:rPr>
  </w:style>
  <w:style w:type="paragraph" w:styleId="Inhopg1">
    <w:name w:val="toc 1"/>
    <w:basedOn w:val="Standaard"/>
    <w:next w:val="Standaard"/>
    <w:uiPriority w:val="39"/>
    <w:rsid w:val="00AC45A1"/>
    <w:pPr>
      <w:tabs>
        <w:tab w:val="right" w:pos="7088"/>
      </w:tabs>
      <w:spacing w:line="260" w:lineRule="exact"/>
    </w:pPr>
    <w:rPr>
      <w:b/>
    </w:rPr>
  </w:style>
  <w:style w:type="paragraph" w:styleId="Inhopg2">
    <w:name w:val="toc 2"/>
    <w:basedOn w:val="Standaard"/>
    <w:next w:val="Standaard"/>
    <w:autoRedefine/>
    <w:uiPriority w:val="39"/>
    <w:unhideWhenUsed/>
    <w:rsid w:val="00AC45A1"/>
    <w:pPr>
      <w:tabs>
        <w:tab w:val="right" w:pos="7088"/>
      </w:tabs>
      <w:spacing w:line="260" w:lineRule="exact"/>
    </w:pPr>
  </w:style>
  <w:style w:type="paragraph" w:styleId="Inhopg3">
    <w:name w:val="toc 3"/>
    <w:basedOn w:val="Standaard"/>
    <w:next w:val="Standaard"/>
    <w:autoRedefine/>
    <w:uiPriority w:val="39"/>
    <w:unhideWhenUsed/>
    <w:rsid w:val="00AC45A1"/>
    <w:pPr>
      <w:tabs>
        <w:tab w:val="right" w:pos="7088"/>
      </w:tabs>
      <w:spacing w:line="260" w:lineRule="exact"/>
    </w:pPr>
  </w:style>
  <w:style w:type="paragraph" w:styleId="Inhopg6">
    <w:name w:val="toc 6"/>
    <w:basedOn w:val="Standaard"/>
    <w:next w:val="Standaard"/>
    <w:autoRedefine/>
    <w:uiPriority w:val="39"/>
    <w:semiHidden/>
    <w:unhideWhenUsed/>
    <w:rsid w:val="00843BE9"/>
    <w:pPr>
      <w:spacing w:line="284" w:lineRule="exact"/>
      <w:ind w:left="851" w:hanging="851"/>
    </w:pPr>
  </w:style>
  <w:style w:type="paragraph" w:styleId="Voetnoottekst">
    <w:name w:val="footnote text"/>
    <w:basedOn w:val="Standaard"/>
    <w:link w:val="VoetnoottekstChar"/>
    <w:semiHidden/>
    <w:rsid w:val="00795780"/>
    <w:pPr>
      <w:spacing w:line="200" w:lineRule="atLeast"/>
      <w:ind w:left="284" w:hanging="284"/>
    </w:pPr>
    <w:rPr>
      <w:sz w:val="15"/>
    </w:rPr>
  </w:style>
  <w:style w:type="character" w:customStyle="1" w:styleId="VoetnoottekstChar">
    <w:name w:val="Voetnoottekst Char"/>
    <w:link w:val="Voetnoottekst"/>
    <w:semiHidden/>
    <w:rsid w:val="00795780"/>
    <w:rPr>
      <w:rFonts w:ascii="Arial" w:hAnsi="Arial"/>
      <w:sz w:val="15"/>
      <w:lang w:val="nl-NL" w:eastAsia="en-US" w:bidi="ar-SA"/>
    </w:rPr>
  </w:style>
  <w:style w:type="paragraph" w:customStyle="1" w:styleId="opsomStreepje">
    <w:name w:val="opsomStreepje"/>
    <w:basedOn w:val="Bulletopsom"/>
    <w:rsid w:val="00BD0943"/>
    <w:pPr>
      <w:numPr>
        <w:numId w:val="2"/>
      </w:numPr>
    </w:pPr>
  </w:style>
  <w:style w:type="paragraph" w:customStyle="1" w:styleId="TitelBijzondereTekst">
    <w:name w:val="TitelBijzondereTekst"/>
    <w:basedOn w:val="Kop4"/>
    <w:next w:val="BijzondereTekst"/>
    <w:rsid w:val="000349AB"/>
    <w:pPr>
      <w:keepLines w:val="0"/>
      <w:spacing w:before="0" w:after="284" w:line="240" w:lineRule="atLeast"/>
    </w:pPr>
    <w:rPr>
      <w:rFonts w:ascii="Arial" w:hAnsi="Arial"/>
      <w:b w:val="0"/>
      <w:bCs w:val="0"/>
      <w:i w:val="0"/>
      <w:iCs w:val="0"/>
      <w:color w:val="auto"/>
      <w:sz w:val="24"/>
    </w:rPr>
  </w:style>
  <w:style w:type="paragraph" w:customStyle="1" w:styleId="BijzondereTekst">
    <w:name w:val="BijzondereTekst"/>
    <w:basedOn w:val="Standaard"/>
    <w:rsid w:val="00175110"/>
    <w:pPr>
      <w:spacing w:line="240" w:lineRule="atLeast"/>
      <w:ind w:left="851"/>
    </w:pPr>
    <w:rPr>
      <w:i/>
    </w:rPr>
  </w:style>
  <w:style w:type="paragraph" w:customStyle="1" w:styleId="OpsommingNummer">
    <w:name w:val="OpsommingNummer"/>
    <w:basedOn w:val="Standaard"/>
    <w:next w:val="Standaard"/>
    <w:rsid w:val="000349AB"/>
    <w:pPr>
      <w:numPr>
        <w:numId w:val="3"/>
      </w:numPr>
    </w:pPr>
    <w:rPr>
      <w:sz w:val="24"/>
    </w:rPr>
  </w:style>
  <w:style w:type="character" w:styleId="Voetnootmarkering">
    <w:name w:val="footnote reference"/>
    <w:semiHidden/>
    <w:rsid w:val="00917F83"/>
    <w:rPr>
      <w:vertAlign w:val="superscript"/>
    </w:rPr>
  </w:style>
  <w:style w:type="paragraph" w:customStyle="1" w:styleId="OpsommingLetters">
    <w:name w:val="Opsomming Letters"/>
    <w:basedOn w:val="Standaard"/>
    <w:rsid w:val="00BD0943"/>
    <w:pPr>
      <w:ind w:left="227" w:hanging="227"/>
    </w:pPr>
  </w:style>
  <w:style w:type="paragraph" w:customStyle="1" w:styleId="Tussenkop">
    <w:name w:val="Tussenkop"/>
    <w:basedOn w:val="Standaard"/>
    <w:next w:val="Standaard"/>
    <w:rsid w:val="000349AB"/>
    <w:rPr>
      <w:b/>
    </w:rPr>
  </w:style>
  <w:style w:type="paragraph" w:customStyle="1" w:styleId="Tabeltitel">
    <w:name w:val="Tabeltitel"/>
    <w:basedOn w:val="Standaard"/>
    <w:rsid w:val="00917F83"/>
    <w:pPr>
      <w:keepNext/>
      <w:spacing w:line="284" w:lineRule="exact"/>
    </w:pPr>
    <w:rPr>
      <w:rFonts w:ascii="PMN Caecilia" w:hAnsi="PMN Caecilia"/>
      <w:b/>
    </w:rPr>
  </w:style>
  <w:style w:type="paragraph" w:customStyle="1" w:styleId="Tabeltekst">
    <w:name w:val="Tabeltekst"/>
    <w:basedOn w:val="Standaard"/>
    <w:rsid w:val="00917F83"/>
    <w:pPr>
      <w:spacing w:line="227" w:lineRule="exact"/>
    </w:pPr>
    <w:rPr>
      <w:rFonts w:ascii="Myriad" w:hAnsi="Myriad"/>
      <w:sz w:val="16"/>
    </w:rPr>
  </w:style>
  <w:style w:type="character" w:customStyle="1" w:styleId="Kop4Char">
    <w:name w:val="Kop 4 Char"/>
    <w:link w:val="Kop4"/>
    <w:uiPriority w:val="9"/>
    <w:semiHidden/>
    <w:rsid w:val="00917F83"/>
    <w:rPr>
      <w:rFonts w:ascii="Cambria" w:eastAsia="Times New Roman" w:hAnsi="Cambria" w:cs="Times New Roman"/>
      <w:b/>
      <w:bCs/>
      <w:i/>
      <w:iCs/>
      <w:color w:val="4F81BD"/>
    </w:rPr>
  </w:style>
  <w:style w:type="paragraph" w:styleId="Ballontekst">
    <w:name w:val="Balloon Text"/>
    <w:basedOn w:val="Standaard"/>
    <w:link w:val="BallontekstChar"/>
    <w:uiPriority w:val="99"/>
    <w:semiHidden/>
    <w:unhideWhenUsed/>
    <w:rsid w:val="00A25DD2"/>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A25DD2"/>
    <w:rPr>
      <w:rFonts w:ascii="Tahoma" w:hAnsi="Tahoma" w:cs="Tahoma"/>
      <w:sz w:val="16"/>
      <w:szCs w:val="16"/>
    </w:rPr>
  </w:style>
  <w:style w:type="table" w:styleId="Tabelraster">
    <w:name w:val="Table Grid"/>
    <w:basedOn w:val="Standaardtabel"/>
    <w:uiPriority w:val="39"/>
    <w:rsid w:val="00AA6705"/>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semiHidden/>
    <w:rsid w:val="00BD0943"/>
    <w:pPr>
      <w:tabs>
        <w:tab w:val="right" w:pos="3633"/>
      </w:tabs>
      <w:ind w:left="200" w:hanging="200"/>
    </w:pPr>
    <w:rPr>
      <w:sz w:val="21"/>
    </w:rPr>
  </w:style>
  <w:style w:type="paragraph" w:customStyle="1" w:styleId="Voetadres">
    <w:name w:val="Voetadres"/>
    <w:basedOn w:val="Voettekst"/>
    <w:rsid w:val="00BD0943"/>
    <w:pPr>
      <w:spacing w:line="200" w:lineRule="atLeast"/>
    </w:pPr>
    <w:rPr>
      <w:sz w:val="15"/>
    </w:rPr>
  </w:style>
  <w:style w:type="paragraph" w:customStyle="1" w:styleId="Titels">
    <w:name w:val="Titels"/>
    <w:basedOn w:val="Standaard"/>
    <w:rsid w:val="00BD0943"/>
    <w:rPr>
      <w:b/>
    </w:rPr>
  </w:style>
  <w:style w:type="paragraph" w:customStyle="1" w:styleId="miniregel">
    <w:name w:val="miniregel"/>
    <w:basedOn w:val="Standaard"/>
    <w:next w:val="Standaard"/>
    <w:rsid w:val="00BD0943"/>
    <w:pPr>
      <w:spacing w:line="20" w:lineRule="exact"/>
    </w:pPr>
    <w:rPr>
      <w:sz w:val="2"/>
    </w:rPr>
  </w:style>
  <w:style w:type="paragraph" w:customStyle="1" w:styleId="Archieftekst">
    <w:name w:val="Archieftekst"/>
    <w:basedOn w:val="Standaard"/>
    <w:next w:val="Standaard"/>
    <w:rsid w:val="00BD0943"/>
    <w:pPr>
      <w:spacing w:line="200" w:lineRule="atLeast"/>
    </w:pPr>
    <w:rPr>
      <w:sz w:val="15"/>
    </w:rPr>
  </w:style>
  <w:style w:type="character" w:styleId="Hyperlink">
    <w:name w:val="Hyperlink"/>
    <w:rsid w:val="00B94BD0"/>
    <w:rPr>
      <w:color w:val="0000FF"/>
      <w:u w:val="single"/>
    </w:rPr>
  </w:style>
  <w:style w:type="paragraph" w:styleId="Inhopg5">
    <w:name w:val="toc 5"/>
    <w:basedOn w:val="Standaard"/>
    <w:next w:val="Standaard"/>
    <w:autoRedefine/>
    <w:semiHidden/>
    <w:rsid w:val="00B94BD0"/>
    <w:pPr>
      <w:ind w:left="800"/>
    </w:pPr>
  </w:style>
  <w:style w:type="character" w:styleId="Paginanummer">
    <w:name w:val="page number"/>
    <w:basedOn w:val="Standaardalinea-lettertype"/>
    <w:rsid w:val="00B122A8"/>
  </w:style>
  <w:style w:type="paragraph" w:customStyle="1" w:styleId="Bulletopsom">
    <w:name w:val="Bulletopsom"/>
    <w:basedOn w:val="Standaard"/>
    <w:rsid w:val="00BD0943"/>
    <w:pPr>
      <w:numPr>
        <w:numId w:val="1"/>
      </w:numPr>
    </w:pPr>
  </w:style>
  <w:style w:type="paragraph" w:customStyle="1" w:styleId="Retouradres">
    <w:name w:val="Retouradres"/>
    <w:basedOn w:val="Voettekst"/>
    <w:next w:val="Standaard"/>
    <w:rsid w:val="00BD0943"/>
    <w:rPr>
      <w:sz w:val="15"/>
    </w:rPr>
  </w:style>
  <w:style w:type="paragraph" w:styleId="Afzender">
    <w:name w:val="envelope return"/>
    <w:basedOn w:val="Standaard"/>
    <w:rsid w:val="00BD0943"/>
    <w:rPr>
      <w:rFonts w:cs="Arial"/>
    </w:rPr>
  </w:style>
  <w:style w:type="paragraph" w:styleId="Aanhef">
    <w:name w:val="Salutation"/>
    <w:basedOn w:val="Standaard"/>
    <w:next w:val="Standaard"/>
    <w:rsid w:val="00BD0943"/>
  </w:style>
  <w:style w:type="paragraph" w:customStyle="1" w:styleId="Koptekstrechts">
    <w:name w:val="Koptekst + rechts"/>
    <w:basedOn w:val="Koptekst"/>
    <w:rsid w:val="00BD0943"/>
    <w:pPr>
      <w:spacing w:line="200" w:lineRule="atLeast"/>
      <w:jc w:val="right"/>
    </w:pPr>
  </w:style>
  <w:style w:type="paragraph" w:styleId="Lijstopsomteken">
    <w:name w:val="List Bullet"/>
    <w:basedOn w:val="Standaard"/>
    <w:rsid w:val="00BD0943"/>
    <w:pPr>
      <w:numPr>
        <w:numId w:val="5"/>
      </w:numPr>
    </w:pPr>
  </w:style>
  <w:style w:type="paragraph" w:styleId="Lijstopsomteken2">
    <w:name w:val="List Bullet 2"/>
    <w:basedOn w:val="Standaard"/>
    <w:rsid w:val="00BD0943"/>
    <w:pPr>
      <w:numPr>
        <w:ilvl w:val="1"/>
        <w:numId w:val="5"/>
      </w:numPr>
    </w:pPr>
  </w:style>
  <w:style w:type="paragraph" w:customStyle="1" w:styleId="Style19">
    <w:name w:val="Style19"/>
    <w:basedOn w:val="Standaard"/>
    <w:uiPriority w:val="99"/>
    <w:rsid w:val="003B554C"/>
    <w:pPr>
      <w:widowControl w:val="0"/>
      <w:autoSpaceDE w:val="0"/>
      <w:autoSpaceDN w:val="0"/>
      <w:adjustRightInd w:val="0"/>
      <w:spacing w:line="194" w:lineRule="exact"/>
    </w:pPr>
    <w:rPr>
      <w:rFonts w:cs="Arial"/>
      <w:szCs w:val="24"/>
      <w:lang w:eastAsia="nl-NL"/>
    </w:rPr>
  </w:style>
  <w:style w:type="character" w:customStyle="1" w:styleId="FontStyle37">
    <w:name w:val="Font Style37"/>
    <w:uiPriority w:val="99"/>
    <w:rsid w:val="003B554C"/>
    <w:rPr>
      <w:rFonts w:ascii="Arial" w:hAnsi="Arial" w:cs="Arial"/>
      <w:color w:val="000000"/>
      <w:sz w:val="16"/>
      <w:szCs w:val="16"/>
    </w:rPr>
  </w:style>
  <w:style w:type="table" w:customStyle="1" w:styleId="Rastertabel7kleurrijk1">
    <w:name w:val="Rastertabel 7 kleurrijk1"/>
    <w:basedOn w:val="Standaardtabel"/>
    <w:uiPriority w:val="52"/>
    <w:rsid w:val="003B554C"/>
    <w:rPr>
      <w:rFonts w:ascii="Arial"/>
      <w:color w:val="000000"/>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bottom w:val="single" w:sz="4" w:space="0" w:color="666666"/>
        </w:tcBorders>
      </w:tcPr>
    </w:tblStylePr>
    <w:tblStylePr w:type="nwCell">
      <w:rPr>
        <w:rFonts w:cs="Times New Roman"/>
      </w:rPr>
      <w:tblPr/>
      <w:tcPr>
        <w:tcBorders>
          <w:bottom w:val="single" w:sz="4" w:space="0" w:color="666666"/>
        </w:tcBorders>
      </w:tcPr>
    </w:tblStylePr>
    <w:tblStylePr w:type="seCell">
      <w:rPr>
        <w:rFonts w:cs="Times New Roman"/>
      </w:rPr>
      <w:tblPr/>
      <w:tcPr>
        <w:tcBorders>
          <w:top w:val="single" w:sz="4" w:space="0" w:color="666666"/>
        </w:tcBorders>
      </w:tcPr>
    </w:tblStylePr>
    <w:tblStylePr w:type="swCell">
      <w:rPr>
        <w:rFonts w:cs="Times New Roman"/>
      </w:rPr>
      <w:tblPr/>
      <w:tcPr>
        <w:tcBorders>
          <w:top w:val="single" w:sz="4" w:space="0" w:color="666666"/>
        </w:tcBorders>
      </w:tcPr>
    </w:tblStylePr>
  </w:style>
  <w:style w:type="paragraph" w:customStyle="1" w:styleId="Style7">
    <w:name w:val="Style7"/>
    <w:basedOn w:val="Standaard"/>
    <w:uiPriority w:val="99"/>
    <w:rsid w:val="003B554C"/>
    <w:pPr>
      <w:widowControl w:val="0"/>
      <w:autoSpaceDE w:val="0"/>
      <w:autoSpaceDN w:val="0"/>
      <w:adjustRightInd w:val="0"/>
      <w:spacing w:line="360" w:lineRule="auto"/>
    </w:pPr>
    <w:rPr>
      <w:rFonts w:cs="Arial"/>
      <w:szCs w:val="24"/>
      <w:lang w:eastAsia="nl-NL"/>
    </w:rPr>
  </w:style>
  <w:style w:type="paragraph" w:customStyle="1" w:styleId="Style8">
    <w:name w:val="Style8"/>
    <w:basedOn w:val="Standaard"/>
    <w:uiPriority w:val="99"/>
    <w:rsid w:val="003B554C"/>
    <w:pPr>
      <w:widowControl w:val="0"/>
      <w:autoSpaceDE w:val="0"/>
      <w:autoSpaceDN w:val="0"/>
      <w:adjustRightInd w:val="0"/>
      <w:spacing w:line="240" w:lineRule="exact"/>
      <w:jc w:val="both"/>
    </w:pPr>
    <w:rPr>
      <w:rFonts w:cs="Arial"/>
      <w:szCs w:val="24"/>
      <w:lang w:eastAsia="nl-NL"/>
    </w:rPr>
  </w:style>
  <w:style w:type="character" w:customStyle="1" w:styleId="FontStyle42">
    <w:name w:val="Font Style42"/>
    <w:uiPriority w:val="99"/>
    <w:rsid w:val="003B554C"/>
    <w:rPr>
      <w:rFonts w:ascii="Arial" w:hAnsi="Arial" w:cs="Arial"/>
      <w:color w:val="000000"/>
      <w:sz w:val="16"/>
      <w:szCs w:val="16"/>
    </w:rPr>
  </w:style>
  <w:style w:type="paragraph" w:customStyle="1" w:styleId="Style5">
    <w:name w:val="Style5"/>
    <w:basedOn w:val="Standaard"/>
    <w:uiPriority w:val="99"/>
    <w:rsid w:val="00FD073F"/>
    <w:pPr>
      <w:widowControl w:val="0"/>
      <w:autoSpaceDE w:val="0"/>
      <w:autoSpaceDN w:val="0"/>
      <w:adjustRightInd w:val="0"/>
      <w:spacing w:line="360" w:lineRule="auto"/>
    </w:pPr>
    <w:rPr>
      <w:rFonts w:eastAsiaTheme="minorEastAsia" w:cs="Arial"/>
      <w:szCs w:val="24"/>
      <w:lang w:eastAsia="nl-NL"/>
    </w:rPr>
  </w:style>
  <w:style w:type="character" w:customStyle="1" w:styleId="FontStyle38">
    <w:name w:val="Font Style38"/>
    <w:basedOn w:val="Standaardalinea-lettertype"/>
    <w:uiPriority w:val="99"/>
    <w:rsid w:val="00FD073F"/>
    <w:rPr>
      <w:rFonts w:ascii="Arial" w:hAnsi="Arial" w:cs="Arial"/>
      <w:color w:val="000000"/>
      <w:sz w:val="16"/>
      <w:szCs w:val="16"/>
    </w:rPr>
  </w:style>
  <w:style w:type="table" w:customStyle="1" w:styleId="Tabelraster1">
    <w:name w:val="Tabelraster1"/>
    <w:basedOn w:val="Standaardtabel"/>
    <w:next w:val="Tabelraster"/>
    <w:rsid w:val="00C57C8E"/>
    <w:rPr>
      <w:rFonts w:asci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unhideWhenUsed/>
    <w:rsid w:val="000F058B"/>
    <w:rPr>
      <w:sz w:val="16"/>
      <w:szCs w:val="16"/>
    </w:rPr>
  </w:style>
  <w:style w:type="paragraph" w:styleId="Tekstopmerking">
    <w:name w:val="annotation text"/>
    <w:basedOn w:val="Standaard"/>
    <w:link w:val="TekstopmerkingChar"/>
    <w:semiHidden/>
    <w:unhideWhenUsed/>
    <w:rsid w:val="000F058B"/>
    <w:pPr>
      <w:spacing w:line="240" w:lineRule="auto"/>
    </w:pPr>
    <w:rPr>
      <w:sz w:val="20"/>
    </w:rPr>
  </w:style>
  <w:style w:type="character" w:customStyle="1" w:styleId="TekstopmerkingChar">
    <w:name w:val="Tekst opmerking Char"/>
    <w:basedOn w:val="Standaardalinea-lettertype"/>
    <w:link w:val="Tekstopmerking"/>
    <w:semiHidden/>
    <w:rsid w:val="000F058B"/>
    <w:rPr>
      <w:rFonts w:ascii="Arial" w:hAnsi="Arial"/>
      <w:lang w:eastAsia="en-US"/>
    </w:rPr>
  </w:style>
  <w:style w:type="paragraph" w:styleId="Onderwerpvanopmerking">
    <w:name w:val="annotation subject"/>
    <w:basedOn w:val="Tekstopmerking"/>
    <w:next w:val="Tekstopmerking"/>
    <w:link w:val="OnderwerpvanopmerkingChar"/>
    <w:uiPriority w:val="99"/>
    <w:semiHidden/>
    <w:unhideWhenUsed/>
    <w:rsid w:val="000F058B"/>
    <w:rPr>
      <w:b/>
      <w:bCs/>
    </w:rPr>
  </w:style>
  <w:style w:type="character" w:customStyle="1" w:styleId="OnderwerpvanopmerkingChar">
    <w:name w:val="Onderwerp van opmerking Char"/>
    <w:basedOn w:val="TekstopmerkingChar"/>
    <w:link w:val="Onderwerpvanopmerking"/>
    <w:uiPriority w:val="99"/>
    <w:semiHidden/>
    <w:rsid w:val="000F058B"/>
    <w:rPr>
      <w:rFonts w:ascii="Arial" w:hAnsi="Arial"/>
      <w:b/>
      <w:bCs/>
      <w:lang w:eastAsia="en-US"/>
    </w:rPr>
  </w:style>
  <w:style w:type="paragraph" w:styleId="Lijstalinea">
    <w:name w:val="List Paragraph"/>
    <w:basedOn w:val="Standaard"/>
    <w:link w:val="LijstalineaChar"/>
    <w:uiPriority w:val="34"/>
    <w:qFormat/>
    <w:rsid w:val="009A6A08"/>
    <w:pPr>
      <w:ind w:left="720"/>
      <w:contextualSpacing/>
    </w:pPr>
  </w:style>
  <w:style w:type="character" w:customStyle="1" w:styleId="LijstalineaChar">
    <w:name w:val="Lijstalinea Char"/>
    <w:link w:val="Lijstalinea"/>
    <w:uiPriority w:val="34"/>
    <w:rsid w:val="009A6A08"/>
    <w:rPr>
      <w:rFonts w:ascii="Arial" w:hAnsi="Arial"/>
      <w:sz w:val="18"/>
      <w:lang w:eastAsia="en-US"/>
    </w:rPr>
  </w:style>
  <w:style w:type="paragraph" w:styleId="Revisie">
    <w:name w:val="Revision"/>
    <w:hidden/>
    <w:uiPriority w:val="99"/>
    <w:semiHidden/>
    <w:rsid w:val="006E239A"/>
    <w:rPr>
      <w:rFonts w:ascii="Arial" w:hAnsi="Arial"/>
      <w:sz w:val="18"/>
      <w:lang w:eastAsia="en-US"/>
    </w:rPr>
  </w:style>
  <w:style w:type="paragraph" w:customStyle="1" w:styleId="Kop1zondernummering">
    <w:name w:val="Kop 1 zonder nummering"/>
    <w:basedOn w:val="Kop1"/>
    <w:next w:val="Standaard"/>
    <w:rsid w:val="00E37D99"/>
    <w:pPr>
      <w:keepNext w:val="0"/>
      <w:numPr>
        <w:numId w:val="0"/>
      </w:numPr>
      <w:tabs>
        <w:tab w:val="left" w:pos="2127"/>
      </w:tabs>
      <w:spacing w:after="500" w:line="276" w:lineRule="auto"/>
    </w:pPr>
    <w:rPr>
      <w:rFonts w:ascii="Corbel" w:hAnsi="Corbel"/>
      <w:bCs/>
      <w:sz w:val="28"/>
      <w:szCs w:val="28"/>
      <w:lang w:val="x-none" w:eastAsia="x-none"/>
    </w:rPr>
  </w:style>
  <w:style w:type="paragraph" w:customStyle="1" w:styleId="Default">
    <w:name w:val="Default"/>
    <w:rsid w:val="007446C4"/>
    <w:pPr>
      <w:autoSpaceDE w:val="0"/>
      <w:autoSpaceDN w:val="0"/>
      <w:adjustRightInd w:val="0"/>
    </w:pPr>
    <w:rPr>
      <w:rFonts w:ascii="Arial" w:hAnsi="Arial" w:cs="Arial"/>
      <w:color w:val="000000"/>
      <w:sz w:val="24"/>
      <w:szCs w:val="24"/>
    </w:rPr>
  </w:style>
  <w:style w:type="paragraph" w:customStyle="1" w:styleId="Bullet1">
    <w:name w:val="Bullet 1"/>
    <w:basedOn w:val="Standaard"/>
    <w:rsid w:val="007446C4"/>
    <w:pPr>
      <w:numPr>
        <w:ilvl w:val="6"/>
        <w:numId w:val="19"/>
      </w:numPr>
      <w:spacing w:line="300" w:lineRule="atLeast"/>
    </w:pPr>
    <w:rPr>
      <w:sz w:val="20"/>
      <w:lang w:val="en-GB"/>
    </w:rPr>
  </w:style>
  <w:style w:type="paragraph" w:customStyle="1" w:styleId="Bullet2">
    <w:name w:val="Bullet 2"/>
    <w:basedOn w:val="Standaard"/>
    <w:rsid w:val="007446C4"/>
    <w:pPr>
      <w:numPr>
        <w:ilvl w:val="8"/>
        <w:numId w:val="19"/>
      </w:numPr>
      <w:spacing w:line="300" w:lineRule="atLeast"/>
    </w:pPr>
    <w:rPr>
      <w:sz w:val="20"/>
      <w:lang w:val="en-GB"/>
    </w:rPr>
  </w:style>
  <w:style w:type="paragraph" w:customStyle="1" w:styleId="AlineaNum">
    <w:name w:val="AlineaNum"/>
    <w:basedOn w:val="Standaard"/>
    <w:rsid w:val="007446C4"/>
    <w:pPr>
      <w:keepLines/>
      <w:numPr>
        <w:ilvl w:val="4"/>
        <w:numId w:val="19"/>
      </w:numPr>
      <w:tabs>
        <w:tab w:val="left" w:pos="720"/>
      </w:tabs>
      <w:spacing w:before="240" w:line="280" w:lineRule="atLeast"/>
    </w:pPr>
    <w:rPr>
      <w:sz w:val="20"/>
    </w:rPr>
  </w:style>
  <w:style w:type="paragraph" w:customStyle="1" w:styleId="AliBijlageNum">
    <w:name w:val="AliBijlageNum"/>
    <w:basedOn w:val="Standaard"/>
    <w:rsid w:val="007446C4"/>
    <w:pPr>
      <w:keepLines/>
      <w:numPr>
        <w:ilvl w:val="5"/>
        <w:numId w:val="19"/>
      </w:numPr>
      <w:tabs>
        <w:tab w:val="left" w:pos="720"/>
      </w:tabs>
      <w:spacing w:before="260" w:line="300" w:lineRule="atLeast"/>
    </w:pPr>
    <w:rPr>
      <w:sz w:val="20"/>
    </w:rPr>
  </w:style>
  <w:style w:type="paragraph" w:customStyle="1" w:styleId="uitzend2">
    <w:name w:val="uitzend2"/>
    <w:basedOn w:val="Standaard"/>
    <w:next w:val="Standaard"/>
    <w:autoRedefine/>
    <w:rsid w:val="001609EE"/>
    <w:pPr>
      <w:numPr>
        <w:numId w:val="22"/>
      </w:numPr>
      <w:tabs>
        <w:tab w:val="clear" w:pos="796"/>
        <w:tab w:val="num" w:pos="426"/>
      </w:tabs>
      <w:spacing w:line="300" w:lineRule="atLeast"/>
      <w:ind w:left="284" w:hanging="284"/>
    </w:pPr>
    <w:rPr>
      <w:b/>
      <w:sz w:val="24"/>
      <w:lang w:val="x-none"/>
    </w:rPr>
  </w:style>
  <w:style w:type="paragraph" w:customStyle="1" w:styleId="uitzend4">
    <w:name w:val="uitzend4"/>
    <w:basedOn w:val="Kop3"/>
    <w:autoRedefine/>
    <w:rsid w:val="001609EE"/>
    <w:pPr>
      <w:numPr>
        <w:numId w:val="22"/>
      </w:numPr>
      <w:tabs>
        <w:tab w:val="num" w:pos="567"/>
      </w:tabs>
      <w:spacing w:before="240" w:after="120" w:line="300" w:lineRule="atLeast"/>
      <w:ind w:left="709"/>
    </w:pPr>
    <w:rPr>
      <w:sz w:val="20"/>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D0943"/>
    <w:pPr>
      <w:spacing w:line="260" w:lineRule="atLeast"/>
    </w:pPr>
    <w:rPr>
      <w:rFonts w:ascii="Arial" w:hAnsi="Arial"/>
      <w:sz w:val="18"/>
      <w:lang w:eastAsia="en-US"/>
    </w:rPr>
  </w:style>
  <w:style w:type="paragraph" w:styleId="Kop1">
    <w:name w:val="heading 1"/>
    <w:basedOn w:val="Standaard"/>
    <w:next w:val="Standaard"/>
    <w:link w:val="Kop1Char"/>
    <w:uiPriority w:val="9"/>
    <w:qFormat/>
    <w:rsid w:val="00BD0943"/>
    <w:pPr>
      <w:keepNext/>
      <w:numPr>
        <w:numId w:val="4"/>
      </w:numPr>
      <w:outlineLvl w:val="0"/>
    </w:pPr>
    <w:rPr>
      <w:b/>
      <w:sz w:val="25"/>
    </w:rPr>
  </w:style>
  <w:style w:type="paragraph" w:styleId="Kop2">
    <w:name w:val="heading 2"/>
    <w:basedOn w:val="Standaard"/>
    <w:next w:val="Standaard"/>
    <w:link w:val="Kop2Char"/>
    <w:uiPriority w:val="9"/>
    <w:qFormat/>
    <w:rsid w:val="000349AB"/>
    <w:pPr>
      <w:keepNext/>
      <w:numPr>
        <w:ilvl w:val="1"/>
        <w:numId w:val="4"/>
      </w:numPr>
      <w:outlineLvl w:val="1"/>
    </w:pPr>
    <w:rPr>
      <w:sz w:val="24"/>
    </w:rPr>
  </w:style>
  <w:style w:type="paragraph" w:styleId="Kop3">
    <w:name w:val="heading 3"/>
    <w:basedOn w:val="Standaard"/>
    <w:next w:val="Standaard"/>
    <w:link w:val="Kop3Char"/>
    <w:uiPriority w:val="9"/>
    <w:qFormat/>
    <w:rsid w:val="00BD0943"/>
    <w:pPr>
      <w:keepNext/>
      <w:numPr>
        <w:ilvl w:val="2"/>
        <w:numId w:val="4"/>
      </w:numPr>
      <w:outlineLvl w:val="2"/>
    </w:pPr>
    <w:rPr>
      <w:b/>
    </w:rPr>
  </w:style>
  <w:style w:type="paragraph" w:styleId="Kop4">
    <w:name w:val="heading 4"/>
    <w:basedOn w:val="Standaard"/>
    <w:next w:val="Standaard"/>
    <w:link w:val="Kop4Char"/>
    <w:uiPriority w:val="9"/>
    <w:qFormat/>
    <w:rsid w:val="00917F83"/>
    <w:pPr>
      <w:keepNext/>
      <w:keepLines/>
      <w:spacing w:before="200"/>
      <w:outlineLvl w:val="3"/>
    </w:pPr>
    <w:rPr>
      <w:rFonts w:ascii="Cambria" w:hAnsi="Cambria"/>
      <w:b/>
      <w:bCs/>
      <w:i/>
      <w:iCs/>
      <w:color w:val="4F81B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BD0943"/>
    <w:rPr>
      <w:b/>
      <w:sz w:val="25"/>
    </w:rPr>
  </w:style>
  <w:style w:type="character" w:customStyle="1" w:styleId="KoptekstChar">
    <w:name w:val="Koptekst Char"/>
    <w:link w:val="Koptekst"/>
    <w:rsid w:val="00917F83"/>
    <w:rPr>
      <w:rFonts w:ascii="Arial" w:hAnsi="Arial"/>
      <w:b/>
      <w:sz w:val="25"/>
      <w:lang w:val="nl-NL" w:eastAsia="en-US" w:bidi="ar-SA"/>
    </w:rPr>
  </w:style>
  <w:style w:type="paragraph" w:styleId="Voettekst">
    <w:name w:val="footer"/>
    <w:basedOn w:val="Standaard"/>
    <w:link w:val="VoettekstChar"/>
    <w:uiPriority w:val="99"/>
    <w:rsid w:val="000349AB"/>
    <w:pPr>
      <w:tabs>
        <w:tab w:val="center" w:pos="4536"/>
        <w:tab w:val="right" w:pos="9072"/>
      </w:tabs>
    </w:pPr>
    <w:rPr>
      <w:sz w:val="16"/>
    </w:rPr>
  </w:style>
  <w:style w:type="character" w:customStyle="1" w:styleId="VoettekstChar">
    <w:name w:val="Voettekst Char"/>
    <w:link w:val="Voettekst"/>
    <w:uiPriority w:val="99"/>
    <w:rsid w:val="000349AB"/>
    <w:rPr>
      <w:rFonts w:ascii="Arial" w:hAnsi="Arial"/>
      <w:sz w:val="16"/>
      <w:lang w:val="nl-NL" w:eastAsia="en-US" w:bidi="ar-SA"/>
    </w:rPr>
  </w:style>
  <w:style w:type="paragraph" w:customStyle="1" w:styleId="Titelkop">
    <w:name w:val="Titelkop"/>
    <w:rsid w:val="00AA1D6B"/>
    <w:pPr>
      <w:spacing w:line="567" w:lineRule="exact"/>
    </w:pPr>
    <w:rPr>
      <w:rFonts w:ascii="Arial" w:hAnsi="Arial"/>
      <w:b/>
      <w:noProof/>
      <w:sz w:val="50"/>
      <w:lang w:val="en-US" w:eastAsia="en-US"/>
    </w:rPr>
  </w:style>
  <w:style w:type="paragraph" w:customStyle="1" w:styleId="SubtitelEindhoven">
    <w:name w:val="SubtitelEindhoven"/>
    <w:rsid w:val="005E60CC"/>
    <w:pPr>
      <w:spacing w:line="260" w:lineRule="exact"/>
    </w:pPr>
    <w:rPr>
      <w:rFonts w:ascii="Arial" w:hAnsi="Arial"/>
      <w:b/>
      <w:noProof/>
      <w:sz w:val="25"/>
      <w:lang w:val="en-US" w:eastAsia="en-US"/>
    </w:rPr>
  </w:style>
  <w:style w:type="paragraph" w:customStyle="1" w:styleId="EindhovenKoptekst">
    <w:name w:val="EindhovenKoptekst"/>
    <w:basedOn w:val="Standaard"/>
    <w:rsid w:val="00B3214C"/>
    <w:pPr>
      <w:tabs>
        <w:tab w:val="center" w:pos="4536"/>
        <w:tab w:val="right" w:pos="9072"/>
      </w:tabs>
      <w:spacing w:line="200" w:lineRule="exact"/>
    </w:pPr>
    <w:rPr>
      <w:sz w:val="15"/>
    </w:rPr>
  </w:style>
  <w:style w:type="paragraph" w:customStyle="1" w:styleId="Inhoudsopgavekop">
    <w:name w:val="Inhoudsopgavekop"/>
    <w:basedOn w:val="Standaard"/>
    <w:next w:val="Standaard"/>
    <w:rsid w:val="00BD0943"/>
    <w:rPr>
      <w:b/>
      <w:sz w:val="25"/>
    </w:rPr>
  </w:style>
  <w:style w:type="paragraph" w:customStyle="1" w:styleId="PaginanummerEindhoven">
    <w:name w:val="PaginanummerEindhoven"/>
    <w:basedOn w:val="EindhovenKoptekst"/>
    <w:rsid w:val="00917F83"/>
    <w:rPr>
      <w:sz w:val="20"/>
    </w:rPr>
  </w:style>
  <w:style w:type="paragraph" w:customStyle="1" w:styleId="Colofonkopje">
    <w:name w:val="Colofonkopje"/>
    <w:basedOn w:val="Standaard"/>
    <w:next w:val="Colofontekst"/>
    <w:rsid w:val="00273086"/>
    <w:pPr>
      <w:spacing w:line="260" w:lineRule="exact"/>
    </w:pPr>
    <w:rPr>
      <w:b/>
    </w:rPr>
  </w:style>
  <w:style w:type="paragraph" w:customStyle="1" w:styleId="Colofontekst">
    <w:name w:val="Colofontekst"/>
    <w:basedOn w:val="Standaard"/>
    <w:rsid w:val="00273086"/>
    <w:pPr>
      <w:spacing w:line="260" w:lineRule="exact"/>
    </w:pPr>
  </w:style>
  <w:style w:type="paragraph" w:customStyle="1" w:styleId="Logo">
    <w:name w:val="Logo"/>
    <w:basedOn w:val="Kop1"/>
    <w:rsid w:val="00202917"/>
    <w:pPr>
      <w:framePr w:w="1418" w:h="1298" w:hRule="exact" w:hSpace="142" w:wrap="around" w:vAnchor="page" w:hAnchor="page" w:x="1577" w:y="721"/>
      <w:numPr>
        <w:numId w:val="0"/>
      </w:numPr>
      <w:shd w:val="solid" w:color="FFFFFF" w:fill="FFFFFF"/>
      <w:spacing w:line="240" w:lineRule="atLeast"/>
    </w:pPr>
    <w:rPr>
      <w:rFonts w:ascii="Logo Font" w:hAnsi="Logo Font"/>
      <w:b w:val="0"/>
      <w:sz w:val="124"/>
    </w:rPr>
  </w:style>
  <w:style w:type="paragraph" w:styleId="Inhopg4">
    <w:name w:val="toc 4"/>
    <w:basedOn w:val="Standaard"/>
    <w:next w:val="Standaard"/>
    <w:autoRedefine/>
    <w:uiPriority w:val="39"/>
    <w:rsid w:val="00AC45A1"/>
    <w:pPr>
      <w:tabs>
        <w:tab w:val="right" w:pos="7088"/>
      </w:tabs>
      <w:spacing w:after="180" w:line="260" w:lineRule="exact"/>
      <w:ind w:left="851"/>
    </w:pPr>
    <w:rPr>
      <w:b/>
      <w:noProof/>
    </w:rPr>
  </w:style>
  <w:style w:type="paragraph" w:customStyle="1" w:styleId="Inhoudsopgavekop1">
    <w:name w:val="Inhoudsopgavekop1"/>
    <w:basedOn w:val="Inhoudsopgavekop"/>
    <w:next w:val="Standaard"/>
    <w:rsid w:val="00917F83"/>
  </w:style>
  <w:style w:type="character" w:customStyle="1" w:styleId="Kop1Char">
    <w:name w:val="Kop 1 Char"/>
    <w:link w:val="Kop1"/>
    <w:uiPriority w:val="9"/>
    <w:rsid w:val="00917F83"/>
    <w:rPr>
      <w:rFonts w:ascii="Arial" w:hAnsi="Arial"/>
      <w:b/>
      <w:sz w:val="25"/>
      <w:lang w:eastAsia="en-US"/>
    </w:rPr>
  </w:style>
  <w:style w:type="character" w:customStyle="1" w:styleId="Kop2Char">
    <w:name w:val="Kop 2 Char"/>
    <w:link w:val="Kop2"/>
    <w:uiPriority w:val="9"/>
    <w:rsid w:val="000349AB"/>
    <w:rPr>
      <w:rFonts w:ascii="Arial" w:hAnsi="Arial"/>
      <w:sz w:val="24"/>
      <w:lang w:eastAsia="en-US"/>
    </w:rPr>
  </w:style>
  <w:style w:type="character" w:customStyle="1" w:styleId="Kop3Char">
    <w:name w:val="Kop 3 Char"/>
    <w:link w:val="Kop3"/>
    <w:uiPriority w:val="9"/>
    <w:rsid w:val="00917F83"/>
    <w:rPr>
      <w:rFonts w:ascii="Arial" w:hAnsi="Arial"/>
      <w:b/>
      <w:sz w:val="18"/>
      <w:lang w:eastAsia="en-US"/>
    </w:rPr>
  </w:style>
  <w:style w:type="paragraph" w:styleId="Inhopg1">
    <w:name w:val="toc 1"/>
    <w:basedOn w:val="Standaard"/>
    <w:next w:val="Standaard"/>
    <w:uiPriority w:val="39"/>
    <w:rsid w:val="00AC45A1"/>
    <w:pPr>
      <w:tabs>
        <w:tab w:val="right" w:pos="7088"/>
      </w:tabs>
      <w:spacing w:line="260" w:lineRule="exact"/>
    </w:pPr>
    <w:rPr>
      <w:b/>
    </w:rPr>
  </w:style>
  <w:style w:type="paragraph" w:styleId="Inhopg2">
    <w:name w:val="toc 2"/>
    <w:basedOn w:val="Standaard"/>
    <w:next w:val="Standaard"/>
    <w:autoRedefine/>
    <w:uiPriority w:val="39"/>
    <w:unhideWhenUsed/>
    <w:rsid w:val="00AC45A1"/>
    <w:pPr>
      <w:tabs>
        <w:tab w:val="right" w:pos="7088"/>
      </w:tabs>
      <w:spacing w:line="260" w:lineRule="exact"/>
    </w:pPr>
  </w:style>
  <w:style w:type="paragraph" w:styleId="Inhopg3">
    <w:name w:val="toc 3"/>
    <w:basedOn w:val="Standaard"/>
    <w:next w:val="Standaard"/>
    <w:autoRedefine/>
    <w:uiPriority w:val="39"/>
    <w:unhideWhenUsed/>
    <w:rsid w:val="00AC45A1"/>
    <w:pPr>
      <w:tabs>
        <w:tab w:val="right" w:pos="7088"/>
      </w:tabs>
      <w:spacing w:line="260" w:lineRule="exact"/>
    </w:pPr>
  </w:style>
  <w:style w:type="paragraph" w:styleId="Inhopg6">
    <w:name w:val="toc 6"/>
    <w:basedOn w:val="Standaard"/>
    <w:next w:val="Standaard"/>
    <w:autoRedefine/>
    <w:uiPriority w:val="39"/>
    <w:semiHidden/>
    <w:unhideWhenUsed/>
    <w:rsid w:val="00843BE9"/>
    <w:pPr>
      <w:spacing w:line="284" w:lineRule="exact"/>
      <w:ind w:left="851" w:hanging="851"/>
    </w:pPr>
  </w:style>
  <w:style w:type="paragraph" w:styleId="Voetnoottekst">
    <w:name w:val="footnote text"/>
    <w:basedOn w:val="Standaard"/>
    <w:link w:val="VoetnoottekstChar"/>
    <w:semiHidden/>
    <w:rsid w:val="00795780"/>
    <w:pPr>
      <w:spacing w:line="200" w:lineRule="atLeast"/>
      <w:ind w:left="284" w:hanging="284"/>
    </w:pPr>
    <w:rPr>
      <w:sz w:val="15"/>
    </w:rPr>
  </w:style>
  <w:style w:type="character" w:customStyle="1" w:styleId="VoetnoottekstChar">
    <w:name w:val="Voetnoottekst Char"/>
    <w:link w:val="Voetnoottekst"/>
    <w:semiHidden/>
    <w:rsid w:val="00795780"/>
    <w:rPr>
      <w:rFonts w:ascii="Arial" w:hAnsi="Arial"/>
      <w:sz w:val="15"/>
      <w:lang w:val="nl-NL" w:eastAsia="en-US" w:bidi="ar-SA"/>
    </w:rPr>
  </w:style>
  <w:style w:type="paragraph" w:customStyle="1" w:styleId="opsomStreepje">
    <w:name w:val="opsomStreepje"/>
    <w:basedOn w:val="Bulletopsom"/>
    <w:rsid w:val="00BD0943"/>
    <w:pPr>
      <w:numPr>
        <w:numId w:val="2"/>
      </w:numPr>
    </w:pPr>
  </w:style>
  <w:style w:type="paragraph" w:customStyle="1" w:styleId="TitelBijzondereTekst">
    <w:name w:val="TitelBijzondereTekst"/>
    <w:basedOn w:val="Kop4"/>
    <w:next w:val="BijzondereTekst"/>
    <w:rsid w:val="000349AB"/>
    <w:pPr>
      <w:keepLines w:val="0"/>
      <w:spacing w:before="0" w:after="284" w:line="240" w:lineRule="atLeast"/>
    </w:pPr>
    <w:rPr>
      <w:rFonts w:ascii="Arial" w:hAnsi="Arial"/>
      <w:b w:val="0"/>
      <w:bCs w:val="0"/>
      <w:i w:val="0"/>
      <w:iCs w:val="0"/>
      <w:color w:val="auto"/>
      <w:sz w:val="24"/>
    </w:rPr>
  </w:style>
  <w:style w:type="paragraph" w:customStyle="1" w:styleId="BijzondereTekst">
    <w:name w:val="BijzondereTekst"/>
    <w:basedOn w:val="Standaard"/>
    <w:rsid w:val="00175110"/>
    <w:pPr>
      <w:spacing w:line="240" w:lineRule="atLeast"/>
      <w:ind w:left="851"/>
    </w:pPr>
    <w:rPr>
      <w:i/>
    </w:rPr>
  </w:style>
  <w:style w:type="paragraph" w:customStyle="1" w:styleId="OpsommingNummer">
    <w:name w:val="OpsommingNummer"/>
    <w:basedOn w:val="Standaard"/>
    <w:next w:val="Standaard"/>
    <w:rsid w:val="000349AB"/>
    <w:pPr>
      <w:numPr>
        <w:numId w:val="3"/>
      </w:numPr>
    </w:pPr>
    <w:rPr>
      <w:sz w:val="24"/>
    </w:rPr>
  </w:style>
  <w:style w:type="character" w:styleId="Voetnootmarkering">
    <w:name w:val="footnote reference"/>
    <w:semiHidden/>
    <w:rsid w:val="00917F83"/>
    <w:rPr>
      <w:vertAlign w:val="superscript"/>
    </w:rPr>
  </w:style>
  <w:style w:type="paragraph" w:customStyle="1" w:styleId="OpsommingLetters">
    <w:name w:val="Opsomming Letters"/>
    <w:basedOn w:val="Standaard"/>
    <w:rsid w:val="00BD0943"/>
    <w:pPr>
      <w:ind w:left="227" w:hanging="227"/>
    </w:pPr>
  </w:style>
  <w:style w:type="paragraph" w:customStyle="1" w:styleId="Tussenkop">
    <w:name w:val="Tussenkop"/>
    <w:basedOn w:val="Standaard"/>
    <w:next w:val="Standaard"/>
    <w:rsid w:val="000349AB"/>
    <w:rPr>
      <w:b/>
    </w:rPr>
  </w:style>
  <w:style w:type="paragraph" w:customStyle="1" w:styleId="Tabeltitel">
    <w:name w:val="Tabeltitel"/>
    <w:basedOn w:val="Standaard"/>
    <w:rsid w:val="00917F83"/>
    <w:pPr>
      <w:keepNext/>
      <w:spacing w:line="284" w:lineRule="exact"/>
    </w:pPr>
    <w:rPr>
      <w:rFonts w:ascii="PMN Caecilia" w:hAnsi="PMN Caecilia"/>
      <w:b/>
    </w:rPr>
  </w:style>
  <w:style w:type="paragraph" w:customStyle="1" w:styleId="Tabeltekst">
    <w:name w:val="Tabeltekst"/>
    <w:basedOn w:val="Standaard"/>
    <w:rsid w:val="00917F83"/>
    <w:pPr>
      <w:spacing w:line="227" w:lineRule="exact"/>
    </w:pPr>
    <w:rPr>
      <w:rFonts w:ascii="Myriad" w:hAnsi="Myriad"/>
      <w:sz w:val="16"/>
    </w:rPr>
  </w:style>
  <w:style w:type="character" w:customStyle="1" w:styleId="Kop4Char">
    <w:name w:val="Kop 4 Char"/>
    <w:link w:val="Kop4"/>
    <w:uiPriority w:val="9"/>
    <w:semiHidden/>
    <w:rsid w:val="00917F83"/>
    <w:rPr>
      <w:rFonts w:ascii="Cambria" w:eastAsia="Times New Roman" w:hAnsi="Cambria" w:cs="Times New Roman"/>
      <w:b/>
      <w:bCs/>
      <w:i/>
      <w:iCs/>
      <w:color w:val="4F81BD"/>
    </w:rPr>
  </w:style>
  <w:style w:type="paragraph" w:styleId="Ballontekst">
    <w:name w:val="Balloon Text"/>
    <w:basedOn w:val="Standaard"/>
    <w:link w:val="BallontekstChar"/>
    <w:uiPriority w:val="99"/>
    <w:semiHidden/>
    <w:unhideWhenUsed/>
    <w:rsid w:val="00A25DD2"/>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A25DD2"/>
    <w:rPr>
      <w:rFonts w:ascii="Tahoma" w:hAnsi="Tahoma" w:cs="Tahoma"/>
      <w:sz w:val="16"/>
      <w:szCs w:val="16"/>
    </w:rPr>
  </w:style>
  <w:style w:type="table" w:styleId="Tabelraster">
    <w:name w:val="Table Grid"/>
    <w:basedOn w:val="Standaardtabel"/>
    <w:uiPriority w:val="39"/>
    <w:rsid w:val="00AA6705"/>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semiHidden/>
    <w:rsid w:val="00BD0943"/>
    <w:pPr>
      <w:tabs>
        <w:tab w:val="right" w:pos="3633"/>
      </w:tabs>
      <w:ind w:left="200" w:hanging="200"/>
    </w:pPr>
    <w:rPr>
      <w:sz w:val="21"/>
    </w:rPr>
  </w:style>
  <w:style w:type="paragraph" w:customStyle="1" w:styleId="Voetadres">
    <w:name w:val="Voetadres"/>
    <w:basedOn w:val="Voettekst"/>
    <w:rsid w:val="00BD0943"/>
    <w:pPr>
      <w:spacing w:line="200" w:lineRule="atLeast"/>
    </w:pPr>
    <w:rPr>
      <w:sz w:val="15"/>
    </w:rPr>
  </w:style>
  <w:style w:type="paragraph" w:customStyle="1" w:styleId="Titels">
    <w:name w:val="Titels"/>
    <w:basedOn w:val="Standaard"/>
    <w:rsid w:val="00BD0943"/>
    <w:rPr>
      <w:b/>
    </w:rPr>
  </w:style>
  <w:style w:type="paragraph" w:customStyle="1" w:styleId="miniregel">
    <w:name w:val="miniregel"/>
    <w:basedOn w:val="Standaard"/>
    <w:next w:val="Standaard"/>
    <w:rsid w:val="00BD0943"/>
    <w:pPr>
      <w:spacing w:line="20" w:lineRule="exact"/>
    </w:pPr>
    <w:rPr>
      <w:sz w:val="2"/>
    </w:rPr>
  </w:style>
  <w:style w:type="paragraph" w:customStyle="1" w:styleId="Archieftekst">
    <w:name w:val="Archieftekst"/>
    <w:basedOn w:val="Standaard"/>
    <w:next w:val="Standaard"/>
    <w:rsid w:val="00BD0943"/>
    <w:pPr>
      <w:spacing w:line="200" w:lineRule="atLeast"/>
    </w:pPr>
    <w:rPr>
      <w:sz w:val="15"/>
    </w:rPr>
  </w:style>
  <w:style w:type="character" w:styleId="Hyperlink">
    <w:name w:val="Hyperlink"/>
    <w:rsid w:val="00B94BD0"/>
    <w:rPr>
      <w:color w:val="0000FF"/>
      <w:u w:val="single"/>
    </w:rPr>
  </w:style>
  <w:style w:type="paragraph" w:styleId="Inhopg5">
    <w:name w:val="toc 5"/>
    <w:basedOn w:val="Standaard"/>
    <w:next w:val="Standaard"/>
    <w:autoRedefine/>
    <w:semiHidden/>
    <w:rsid w:val="00B94BD0"/>
    <w:pPr>
      <w:ind w:left="800"/>
    </w:pPr>
  </w:style>
  <w:style w:type="character" w:styleId="Paginanummer">
    <w:name w:val="page number"/>
    <w:basedOn w:val="Standaardalinea-lettertype"/>
    <w:rsid w:val="00B122A8"/>
  </w:style>
  <w:style w:type="paragraph" w:customStyle="1" w:styleId="Bulletopsom">
    <w:name w:val="Bulletopsom"/>
    <w:basedOn w:val="Standaard"/>
    <w:rsid w:val="00BD0943"/>
    <w:pPr>
      <w:numPr>
        <w:numId w:val="1"/>
      </w:numPr>
    </w:pPr>
  </w:style>
  <w:style w:type="paragraph" w:customStyle="1" w:styleId="Retouradres">
    <w:name w:val="Retouradres"/>
    <w:basedOn w:val="Voettekst"/>
    <w:next w:val="Standaard"/>
    <w:rsid w:val="00BD0943"/>
    <w:rPr>
      <w:sz w:val="15"/>
    </w:rPr>
  </w:style>
  <w:style w:type="paragraph" w:styleId="Afzender">
    <w:name w:val="envelope return"/>
    <w:basedOn w:val="Standaard"/>
    <w:rsid w:val="00BD0943"/>
    <w:rPr>
      <w:rFonts w:cs="Arial"/>
    </w:rPr>
  </w:style>
  <w:style w:type="paragraph" w:styleId="Aanhef">
    <w:name w:val="Salutation"/>
    <w:basedOn w:val="Standaard"/>
    <w:next w:val="Standaard"/>
    <w:rsid w:val="00BD0943"/>
  </w:style>
  <w:style w:type="paragraph" w:customStyle="1" w:styleId="Koptekstrechts">
    <w:name w:val="Koptekst + rechts"/>
    <w:basedOn w:val="Koptekst"/>
    <w:rsid w:val="00BD0943"/>
    <w:pPr>
      <w:spacing w:line="200" w:lineRule="atLeast"/>
      <w:jc w:val="right"/>
    </w:pPr>
  </w:style>
  <w:style w:type="paragraph" w:styleId="Lijstopsomteken">
    <w:name w:val="List Bullet"/>
    <w:basedOn w:val="Standaard"/>
    <w:rsid w:val="00BD0943"/>
    <w:pPr>
      <w:numPr>
        <w:numId w:val="5"/>
      </w:numPr>
    </w:pPr>
  </w:style>
  <w:style w:type="paragraph" w:styleId="Lijstopsomteken2">
    <w:name w:val="List Bullet 2"/>
    <w:basedOn w:val="Standaard"/>
    <w:rsid w:val="00BD0943"/>
    <w:pPr>
      <w:numPr>
        <w:ilvl w:val="1"/>
        <w:numId w:val="5"/>
      </w:numPr>
    </w:pPr>
  </w:style>
  <w:style w:type="paragraph" w:customStyle="1" w:styleId="Style19">
    <w:name w:val="Style19"/>
    <w:basedOn w:val="Standaard"/>
    <w:uiPriority w:val="99"/>
    <w:rsid w:val="003B554C"/>
    <w:pPr>
      <w:widowControl w:val="0"/>
      <w:autoSpaceDE w:val="0"/>
      <w:autoSpaceDN w:val="0"/>
      <w:adjustRightInd w:val="0"/>
      <w:spacing w:line="194" w:lineRule="exact"/>
    </w:pPr>
    <w:rPr>
      <w:rFonts w:cs="Arial"/>
      <w:szCs w:val="24"/>
      <w:lang w:eastAsia="nl-NL"/>
    </w:rPr>
  </w:style>
  <w:style w:type="character" w:customStyle="1" w:styleId="FontStyle37">
    <w:name w:val="Font Style37"/>
    <w:uiPriority w:val="99"/>
    <w:rsid w:val="003B554C"/>
    <w:rPr>
      <w:rFonts w:ascii="Arial" w:hAnsi="Arial" w:cs="Arial"/>
      <w:color w:val="000000"/>
      <w:sz w:val="16"/>
      <w:szCs w:val="16"/>
    </w:rPr>
  </w:style>
  <w:style w:type="table" w:customStyle="1" w:styleId="Rastertabel7kleurrijk1">
    <w:name w:val="Rastertabel 7 kleurrijk1"/>
    <w:basedOn w:val="Standaardtabel"/>
    <w:uiPriority w:val="52"/>
    <w:rsid w:val="003B554C"/>
    <w:rPr>
      <w:rFonts w:ascii="Arial"/>
      <w:color w:val="000000"/>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CCCCCC"/>
      </w:tcPr>
    </w:tblStylePr>
    <w:tblStylePr w:type="band1Horz">
      <w:rPr>
        <w:rFonts w:cs="Times New Roman"/>
      </w:rPr>
      <w:tblPr/>
      <w:tcPr>
        <w:shd w:val="clear" w:color="auto" w:fill="CCCCCC"/>
      </w:tcPr>
    </w:tblStylePr>
    <w:tblStylePr w:type="neCell">
      <w:rPr>
        <w:rFonts w:cs="Times New Roman"/>
      </w:rPr>
      <w:tblPr/>
      <w:tcPr>
        <w:tcBorders>
          <w:bottom w:val="single" w:sz="4" w:space="0" w:color="666666"/>
        </w:tcBorders>
      </w:tcPr>
    </w:tblStylePr>
    <w:tblStylePr w:type="nwCell">
      <w:rPr>
        <w:rFonts w:cs="Times New Roman"/>
      </w:rPr>
      <w:tblPr/>
      <w:tcPr>
        <w:tcBorders>
          <w:bottom w:val="single" w:sz="4" w:space="0" w:color="666666"/>
        </w:tcBorders>
      </w:tcPr>
    </w:tblStylePr>
    <w:tblStylePr w:type="seCell">
      <w:rPr>
        <w:rFonts w:cs="Times New Roman"/>
      </w:rPr>
      <w:tblPr/>
      <w:tcPr>
        <w:tcBorders>
          <w:top w:val="single" w:sz="4" w:space="0" w:color="666666"/>
        </w:tcBorders>
      </w:tcPr>
    </w:tblStylePr>
    <w:tblStylePr w:type="swCell">
      <w:rPr>
        <w:rFonts w:cs="Times New Roman"/>
      </w:rPr>
      <w:tblPr/>
      <w:tcPr>
        <w:tcBorders>
          <w:top w:val="single" w:sz="4" w:space="0" w:color="666666"/>
        </w:tcBorders>
      </w:tcPr>
    </w:tblStylePr>
  </w:style>
  <w:style w:type="paragraph" w:customStyle="1" w:styleId="Style7">
    <w:name w:val="Style7"/>
    <w:basedOn w:val="Standaard"/>
    <w:uiPriority w:val="99"/>
    <w:rsid w:val="003B554C"/>
    <w:pPr>
      <w:widowControl w:val="0"/>
      <w:autoSpaceDE w:val="0"/>
      <w:autoSpaceDN w:val="0"/>
      <w:adjustRightInd w:val="0"/>
      <w:spacing w:line="360" w:lineRule="auto"/>
    </w:pPr>
    <w:rPr>
      <w:rFonts w:cs="Arial"/>
      <w:szCs w:val="24"/>
      <w:lang w:eastAsia="nl-NL"/>
    </w:rPr>
  </w:style>
  <w:style w:type="paragraph" w:customStyle="1" w:styleId="Style8">
    <w:name w:val="Style8"/>
    <w:basedOn w:val="Standaard"/>
    <w:uiPriority w:val="99"/>
    <w:rsid w:val="003B554C"/>
    <w:pPr>
      <w:widowControl w:val="0"/>
      <w:autoSpaceDE w:val="0"/>
      <w:autoSpaceDN w:val="0"/>
      <w:adjustRightInd w:val="0"/>
      <w:spacing w:line="240" w:lineRule="exact"/>
      <w:jc w:val="both"/>
    </w:pPr>
    <w:rPr>
      <w:rFonts w:cs="Arial"/>
      <w:szCs w:val="24"/>
      <w:lang w:eastAsia="nl-NL"/>
    </w:rPr>
  </w:style>
  <w:style w:type="character" w:customStyle="1" w:styleId="FontStyle42">
    <w:name w:val="Font Style42"/>
    <w:uiPriority w:val="99"/>
    <w:rsid w:val="003B554C"/>
    <w:rPr>
      <w:rFonts w:ascii="Arial" w:hAnsi="Arial" w:cs="Arial"/>
      <w:color w:val="000000"/>
      <w:sz w:val="16"/>
      <w:szCs w:val="16"/>
    </w:rPr>
  </w:style>
  <w:style w:type="paragraph" w:customStyle="1" w:styleId="Style5">
    <w:name w:val="Style5"/>
    <w:basedOn w:val="Standaard"/>
    <w:uiPriority w:val="99"/>
    <w:rsid w:val="00FD073F"/>
    <w:pPr>
      <w:widowControl w:val="0"/>
      <w:autoSpaceDE w:val="0"/>
      <w:autoSpaceDN w:val="0"/>
      <w:adjustRightInd w:val="0"/>
      <w:spacing w:line="360" w:lineRule="auto"/>
    </w:pPr>
    <w:rPr>
      <w:rFonts w:eastAsiaTheme="minorEastAsia" w:cs="Arial"/>
      <w:szCs w:val="24"/>
      <w:lang w:eastAsia="nl-NL"/>
    </w:rPr>
  </w:style>
  <w:style w:type="character" w:customStyle="1" w:styleId="FontStyle38">
    <w:name w:val="Font Style38"/>
    <w:basedOn w:val="Standaardalinea-lettertype"/>
    <w:uiPriority w:val="99"/>
    <w:rsid w:val="00FD073F"/>
    <w:rPr>
      <w:rFonts w:ascii="Arial" w:hAnsi="Arial" w:cs="Arial"/>
      <w:color w:val="000000"/>
      <w:sz w:val="16"/>
      <w:szCs w:val="16"/>
    </w:rPr>
  </w:style>
  <w:style w:type="table" w:customStyle="1" w:styleId="Tabelraster1">
    <w:name w:val="Tabelraster1"/>
    <w:basedOn w:val="Standaardtabel"/>
    <w:next w:val="Tabelraster"/>
    <w:rsid w:val="00C57C8E"/>
    <w:rPr>
      <w:rFonts w:asci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unhideWhenUsed/>
    <w:rsid w:val="000F058B"/>
    <w:rPr>
      <w:sz w:val="16"/>
      <w:szCs w:val="16"/>
    </w:rPr>
  </w:style>
  <w:style w:type="paragraph" w:styleId="Tekstopmerking">
    <w:name w:val="annotation text"/>
    <w:basedOn w:val="Standaard"/>
    <w:link w:val="TekstopmerkingChar"/>
    <w:semiHidden/>
    <w:unhideWhenUsed/>
    <w:rsid w:val="000F058B"/>
    <w:pPr>
      <w:spacing w:line="240" w:lineRule="auto"/>
    </w:pPr>
    <w:rPr>
      <w:sz w:val="20"/>
    </w:rPr>
  </w:style>
  <w:style w:type="character" w:customStyle="1" w:styleId="TekstopmerkingChar">
    <w:name w:val="Tekst opmerking Char"/>
    <w:basedOn w:val="Standaardalinea-lettertype"/>
    <w:link w:val="Tekstopmerking"/>
    <w:semiHidden/>
    <w:rsid w:val="000F058B"/>
    <w:rPr>
      <w:rFonts w:ascii="Arial" w:hAnsi="Arial"/>
      <w:lang w:eastAsia="en-US"/>
    </w:rPr>
  </w:style>
  <w:style w:type="paragraph" w:styleId="Onderwerpvanopmerking">
    <w:name w:val="annotation subject"/>
    <w:basedOn w:val="Tekstopmerking"/>
    <w:next w:val="Tekstopmerking"/>
    <w:link w:val="OnderwerpvanopmerkingChar"/>
    <w:uiPriority w:val="99"/>
    <w:semiHidden/>
    <w:unhideWhenUsed/>
    <w:rsid w:val="000F058B"/>
    <w:rPr>
      <w:b/>
      <w:bCs/>
    </w:rPr>
  </w:style>
  <w:style w:type="character" w:customStyle="1" w:styleId="OnderwerpvanopmerkingChar">
    <w:name w:val="Onderwerp van opmerking Char"/>
    <w:basedOn w:val="TekstopmerkingChar"/>
    <w:link w:val="Onderwerpvanopmerking"/>
    <w:uiPriority w:val="99"/>
    <w:semiHidden/>
    <w:rsid w:val="000F058B"/>
    <w:rPr>
      <w:rFonts w:ascii="Arial" w:hAnsi="Arial"/>
      <w:b/>
      <w:bCs/>
      <w:lang w:eastAsia="en-US"/>
    </w:rPr>
  </w:style>
  <w:style w:type="paragraph" w:styleId="Lijstalinea">
    <w:name w:val="List Paragraph"/>
    <w:basedOn w:val="Standaard"/>
    <w:link w:val="LijstalineaChar"/>
    <w:uiPriority w:val="34"/>
    <w:qFormat/>
    <w:rsid w:val="009A6A08"/>
    <w:pPr>
      <w:ind w:left="720"/>
      <w:contextualSpacing/>
    </w:pPr>
  </w:style>
  <w:style w:type="character" w:customStyle="1" w:styleId="LijstalineaChar">
    <w:name w:val="Lijstalinea Char"/>
    <w:link w:val="Lijstalinea"/>
    <w:uiPriority w:val="34"/>
    <w:rsid w:val="009A6A08"/>
    <w:rPr>
      <w:rFonts w:ascii="Arial" w:hAnsi="Arial"/>
      <w:sz w:val="18"/>
      <w:lang w:eastAsia="en-US"/>
    </w:rPr>
  </w:style>
  <w:style w:type="paragraph" w:styleId="Revisie">
    <w:name w:val="Revision"/>
    <w:hidden/>
    <w:uiPriority w:val="99"/>
    <w:semiHidden/>
    <w:rsid w:val="006E239A"/>
    <w:rPr>
      <w:rFonts w:ascii="Arial" w:hAnsi="Arial"/>
      <w:sz w:val="18"/>
      <w:lang w:eastAsia="en-US"/>
    </w:rPr>
  </w:style>
  <w:style w:type="paragraph" w:customStyle="1" w:styleId="Kop1zondernummering">
    <w:name w:val="Kop 1 zonder nummering"/>
    <w:basedOn w:val="Kop1"/>
    <w:next w:val="Standaard"/>
    <w:rsid w:val="00E37D99"/>
    <w:pPr>
      <w:keepNext w:val="0"/>
      <w:numPr>
        <w:numId w:val="0"/>
      </w:numPr>
      <w:tabs>
        <w:tab w:val="left" w:pos="2127"/>
      </w:tabs>
      <w:spacing w:after="500" w:line="276" w:lineRule="auto"/>
    </w:pPr>
    <w:rPr>
      <w:rFonts w:ascii="Corbel" w:hAnsi="Corbel"/>
      <w:bCs/>
      <w:sz w:val="28"/>
      <w:szCs w:val="28"/>
      <w:lang w:val="x-none" w:eastAsia="x-none"/>
    </w:rPr>
  </w:style>
  <w:style w:type="paragraph" w:customStyle="1" w:styleId="Default">
    <w:name w:val="Default"/>
    <w:rsid w:val="007446C4"/>
    <w:pPr>
      <w:autoSpaceDE w:val="0"/>
      <w:autoSpaceDN w:val="0"/>
      <w:adjustRightInd w:val="0"/>
    </w:pPr>
    <w:rPr>
      <w:rFonts w:ascii="Arial" w:hAnsi="Arial" w:cs="Arial"/>
      <w:color w:val="000000"/>
      <w:sz w:val="24"/>
      <w:szCs w:val="24"/>
    </w:rPr>
  </w:style>
  <w:style w:type="paragraph" w:customStyle="1" w:styleId="Bullet1">
    <w:name w:val="Bullet 1"/>
    <w:basedOn w:val="Standaard"/>
    <w:rsid w:val="007446C4"/>
    <w:pPr>
      <w:numPr>
        <w:ilvl w:val="6"/>
        <w:numId w:val="19"/>
      </w:numPr>
      <w:spacing w:line="300" w:lineRule="atLeast"/>
    </w:pPr>
    <w:rPr>
      <w:sz w:val="20"/>
      <w:lang w:val="en-GB"/>
    </w:rPr>
  </w:style>
  <w:style w:type="paragraph" w:customStyle="1" w:styleId="Bullet2">
    <w:name w:val="Bullet 2"/>
    <w:basedOn w:val="Standaard"/>
    <w:rsid w:val="007446C4"/>
    <w:pPr>
      <w:numPr>
        <w:ilvl w:val="8"/>
        <w:numId w:val="19"/>
      </w:numPr>
      <w:spacing w:line="300" w:lineRule="atLeast"/>
    </w:pPr>
    <w:rPr>
      <w:sz w:val="20"/>
      <w:lang w:val="en-GB"/>
    </w:rPr>
  </w:style>
  <w:style w:type="paragraph" w:customStyle="1" w:styleId="AlineaNum">
    <w:name w:val="AlineaNum"/>
    <w:basedOn w:val="Standaard"/>
    <w:rsid w:val="007446C4"/>
    <w:pPr>
      <w:keepLines/>
      <w:numPr>
        <w:ilvl w:val="4"/>
        <w:numId w:val="19"/>
      </w:numPr>
      <w:tabs>
        <w:tab w:val="left" w:pos="720"/>
      </w:tabs>
      <w:spacing w:before="240" w:line="280" w:lineRule="atLeast"/>
    </w:pPr>
    <w:rPr>
      <w:sz w:val="20"/>
    </w:rPr>
  </w:style>
  <w:style w:type="paragraph" w:customStyle="1" w:styleId="AliBijlageNum">
    <w:name w:val="AliBijlageNum"/>
    <w:basedOn w:val="Standaard"/>
    <w:rsid w:val="007446C4"/>
    <w:pPr>
      <w:keepLines/>
      <w:numPr>
        <w:ilvl w:val="5"/>
        <w:numId w:val="19"/>
      </w:numPr>
      <w:tabs>
        <w:tab w:val="left" w:pos="720"/>
      </w:tabs>
      <w:spacing w:before="260" w:line="300" w:lineRule="atLeast"/>
    </w:pPr>
    <w:rPr>
      <w:sz w:val="20"/>
    </w:rPr>
  </w:style>
  <w:style w:type="paragraph" w:customStyle="1" w:styleId="uitzend2">
    <w:name w:val="uitzend2"/>
    <w:basedOn w:val="Standaard"/>
    <w:next w:val="Standaard"/>
    <w:autoRedefine/>
    <w:rsid w:val="001609EE"/>
    <w:pPr>
      <w:numPr>
        <w:numId w:val="22"/>
      </w:numPr>
      <w:tabs>
        <w:tab w:val="clear" w:pos="796"/>
        <w:tab w:val="num" w:pos="426"/>
      </w:tabs>
      <w:spacing w:line="300" w:lineRule="atLeast"/>
      <w:ind w:left="284" w:hanging="284"/>
    </w:pPr>
    <w:rPr>
      <w:b/>
      <w:sz w:val="24"/>
      <w:lang w:val="x-none"/>
    </w:rPr>
  </w:style>
  <w:style w:type="paragraph" w:customStyle="1" w:styleId="uitzend4">
    <w:name w:val="uitzend4"/>
    <w:basedOn w:val="Kop3"/>
    <w:autoRedefine/>
    <w:rsid w:val="001609EE"/>
    <w:pPr>
      <w:numPr>
        <w:numId w:val="22"/>
      </w:numPr>
      <w:tabs>
        <w:tab w:val="num" w:pos="567"/>
      </w:tabs>
      <w:spacing w:before="240" w:after="120" w:line="300" w:lineRule="atLeast"/>
      <w:ind w:left="709"/>
    </w:pPr>
    <w:rPr>
      <w:sz w:val="2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7015547">
      <w:bodyDiv w:val="1"/>
      <w:marLeft w:val="0"/>
      <w:marRight w:val="0"/>
      <w:marTop w:val="0"/>
      <w:marBottom w:val="0"/>
      <w:divBdr>
        <w:top w:val="none" w:sz="0" w:space="0" w:color="auto"/>
        <w:left w:val="none" w:sz="0" w:space="0" w:color="auto"/>
        <w:bottom w:val="none" w:sz="0" w:space="0" w:color="auto"/>
        <w:right w:val="none" w:sz="0" w:space="0" w:color="auto"/>
      </w:divBdr>
    </w:div>
    <w:div w:id="1296981401">
      <w:bodyDiv w:val="1"/>
      <w:marLeft w:val="0"/>
      <w:marRight w:val="0"/>
      <w:marTop w:val="0"/>
      <w:marBottom w:val="0"/>
      <w:divBdr>
        <w:top w:val="none" w:sz="0" w:space="0" w:color="auto"/>
        <w:left w:val="none" w:sz="0" w:space="0" w:color="auto"/>
        <w:bottom w:val="none" w:sz="0" w:space="0" w:color="auto"/>
        <w:right w:val="none" w:sz="0" w:space="0" w:color="auto"/>
      </w:divBdr>
    </w:div>
    <w:div w:id="1634166223">
      <w:bodyDiv w:val="1"/>
      <w:marLeft w:val="0"/>
      <w:marRight w:val="0"/>
      <w:marTop w:val="0"/>
      <w:marBottom w:val="0"/>
      <w:divBdr>
        <w:top w:val="none" w:sz="0" w:space="0" w:color="auto"/>
        <w:left w:val="none" w:sz="0" w:space="0" w:color="auto"/>
        <w:bottom w:val="none" w:sz="0" w:space="0" w:color="auto"/>
        <w:right w:val="none" w:sz="0" w:space="0" w:color="auto"/>
      </w:divBdr>
    </w:div>
    <w:div w:id="1818570916">
      <w:bodyDiv w:val="1"/>
      <w:marLeft w:val="0"/>
      <w:marRight w:val="0"/>
      <w:marTop w:val="0"/>
      <w:marBottom w:val="0"/>
      <w:divBdr>
        <w:top w:val="none" w:sz="0" w:space="0" w:color="auto"/>
        <w:left w:val="none" w:sz="0" w:space="0" w:color="auto"/>
        <w:bottom w:val="none" w:sz="0" w:space="0" w:color="auto"/>
        <w:right w:val="none" w:sz="0" w:space="0" w:color="auto"/>
      </w:divBdr>
    </w:div>
    <w:div w:id="2074892774">
      <w:bodyDiv w:val="1"/>
      <w:marLeft w:val="0"/>
      <w:marRight w:val="0"/>
      <w:marTop w:val="0"/>
      <w:marBottom w:val="0"/>
      <w:divBdr>
        <w:top w:val="none" w:sz="0" w:space="0" w:color="auto"/>
        <w:left w:val="none" w:sz="0" w:space="0" w:color="auto"/>
        <w:bottom w:val="none" w:sz="0" w:space="0" w:color="auto"/>
        <w:right w:val="none" w:sz="0" w:space="0" w:color="auto"/>
      </w:divBdr>
    </w:div>
    <w:div w:id="211224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O:\Huisstijl\iWriter\Sjabloon\Algemeen\2%20Algemeen-rapport\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D0B7E-1727-4D9A-AAD5-0EB4832C4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Rapport.dotx</Template>
  <TotalTime>0</TotalTime>
  <Pages>9</Pages>
  <Words>2027</Words>
  <Characters>11153</Characters>
  <Application>Microsoft Office Word</Application>
  <DocSecurity>4</DocSecurity>
  <Lines>92</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Eindhoven</Company>
  <LinksUpToDate>false</LinksUpToDate>
  <CharactersWithSpaces>13154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j.marquerinck@eindhoven.nl</dc:creator>
  <cp:lastModifiedBy>Monique van der Heijden</cp:lastModifiedBy>
  <cp:revision>2</cp:revision>
  <cp:lastPrinted>2020-03-10T11:42:00Z</cp:lastPrinted>
  <dcterms:created xsi:type="dcterms:W3CDTF">2020-03-18T16:23:00Z</dcterms:created>
  <dcterms:modified xsi:type="dcterms:W3CDTF">2020-03-18T16:23:00Z</dcterms:modified>
</cp:coreProperties>
</file>