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9A3DB" w14:textId="5775C563" w:rsidR="002A317C" w:rsidRDefault="002A317C" w:rsidP="002A317C">
      <w:pPr>
        <w:pStyle w:val="Kop1"/>
      </w:pPr>
      <w:r>
        <w:t xml:space="preserve">Bijlage </w:t>
      </w:r>
      <w:r w:rsidR="00186FC6">
        <w:t>K</w:t>
      </w:r>
      <w:r>
        <w:t xml:space="preserve"> </w:t>
      </w:r>
      <w:r w:rsidR="00186FC6">
        <w:t>referentieformulier</w:t>
      </w:r>
      <w:r w:rsidR="00EA7366">
        <w:t xml:space="preserve"> perceel 3</w:t>
      </w:r>
    </w:p>
    <w:p w14:paraId="4CBFB31E" w14:textId="6C898CA6" w:rsidR="002A317C" w:rsidRDefault="002A317C" w:rsidP="002A317C">
      <w:r>
        <w:t>Kenmerknummer 1018173-027</w:t>
      </w:r>
      <w:r w:rsidR="00EA7366">
        <w:t>j</w:t>
      </w:r>
    </w:p>
    <w:p w14:paraId="73E5A26E" w14:textId="4B9545FA" w:rsidR="007F675B" w:rsidRDefault="007F675B" w:rsidP="002A317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237"/>
      </w:tblGrid>
      <w:tr w:rsidR="000B5BFB" w14:paraId="6EA1C209" w14:textId="77777777" w:rsidTr="00C70AD0">
        <w:tc>
          <w:tcPr>
            <w:tcW w:w="2689" w:type="dxa"/>
            <w:shd w:val="clear" w:color="auto" w:fill="D9D9D9" w:themeFill="background1" w:themeFillShade="D9"/>
          </w:tcPr>
          <w:p w14:paraId="610264CC" w14:textId="77777777" w:rsidR="000B5BFB" w:rsidRDefault="000B5BFB" w:rsidP="00C70AD0">
            <w:pPr>
              <w:rPr>
                <w:b/>
                <w:bCs/>
              </w:rPr>
            </w:pPr>
            <w:r w:rsidRPr="00DD51B9">
              <w:rPr>
                <w:b/>
                <w:bCs/>
              </w:rPr>
              <w:t>Naam inschrijver</w:t>
            </w:r>
          </w:p>
          <w:p w14:paraId="33E1D441" w14:textId="77777777" w:rsidR="000B5BFB" w:rsidRPr="00DD51B9" w:rsidRDefault="000B5BFB" w:rsidP="00C70AD0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79989BE6" w14:textId="77777777" w:rsidR="000B5BFB" w:rsidRDefault="000B5BFB" w:rsidP="00C70AD0"/>
        </w:tc>
      </w:tr>
    </w:tbl>
    <w:p w14:paraId="2A1CD90F" w14:textId="035A054D" w:rsidR="007F675B" w:rsidRDefault="007F675B" w:rsidP="007F675B"/>
    <w:p w14:paraId="2F8A2035" w14:textId="77777777" w:rsidR="000B5BFB" w:rsidRDefault="000B5BFB" w:rsidP="007F675B"/>
    <w:tbl>
      <w:tblPr>
        <w:tblStyle w:val="Tabelraster"/>
        <w:tblW w:w="7926" w:type="dxa"/>
        <w:tblLook w:val="04A0" w:firstRow="1" w:lastRow="0" w:firstColumn="1" w:lastColumn="0" w:noHBand="0" w:noVBand="1"/>
      </w:tblPr>
      <w:tblGrid>
        <w:gridCol w:w="1980"/>
        <w:gridCol w:w="2973"/>
        <w:gridCol w:w="2973"/>
      </w:tblGrid>
      <w:tr w:rsidR="00011D9A" w:rsidRPr="00806FE4" w14:paraId="0B720024" w14:textId="77777777" w:rsidTr="007E02BD">
        <w:tc>
          <w:tcPr>
            <w:tcW w:w="7926" w:type="dxa"/>
            <w:gridSpan w:val="3"/>
            <w:shd w:val="clear" w:color="auto" w:fill="D9D9D9" w:themeFill="background1" w:themeFillShade="D9"/>
          </w:tcPr>
          <w:p w14:paraId="7B3A6CEF" w14:textId="50773320" w:rsidR="00011D9A" w:rsidRPr="00806FE4" w:rsidRDefault="00011D9A" w:rsidP="007E02BD">
            <w:pPr>
              <w:rPr>
                <w:b/>
                <w:bCs/>
              </w:rPr>
            </w:pPr>
            <w:r w:rsidRPr="00806FE4">
              <w:rPr>
                <w:b/>
                <w:bCs/>
              </w:rPr>
              <w:t xml:space="preserve">Referentie </w:t>
            </w:r>
            <w:r w:rsidR="00806FE4" w:rsidRPr="00806FE4">
              <w:rPr>
                <w:b/>
                <w:bCs/>
              </w:rPr>
              <w:t>overslag HRA</w:t>
            </w:r>
            <w:r w:rsidRPr="00806FE4">
              <w:rPr>
                <w:b/>
                <w:bCs/>
              </w:rPr>
              <w:t xml:space="preserve"> (min </w:t>
            </w:r>
            <w:r w:rsidR="00806FE4">
              <w:rPr>
                <w:b/>
                <w:bCs/>
              </w:rPr>
              <w:t>91</w:t>
            </w:r>
            <w:r w:rsidRPr="00806FE4">
              <w:rPr>
                <w:b/>
                <w:bCs/>
              </w:rPr>
              <w:t xml:space="preserve"> kton)</w:t>
            </w:r>
          </w:p>
        </w:tc>
      </w:tr>
      <w:tr w:rsidR="00011D9A" w14:paraId="374A5F26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2F7C2D89" w14:textId="77777777" w:rsidR="00011D9A" w:rsidRPr="00806FE4" w:rsidRDefault="00011D9A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  <w:shd w:val="clear" w:color="auto" w:fill="D9D9D9" w:themeFill="background1" w:themeFillShade="D9"/>
          </w:tcPr>
          <w:p w14:paraId="49EBAD0C" w14:textId="77777777" w:rsidR="00011D9A" w:rsidRPr="00020608" w:rsidRDefault="00011D9A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1</w:t>
            </w:r>
            <w:r w:rsidRPr="00020608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020608">
              <w:rPr>
                <w:b/>
                <w:bCs/>
                <w:sz w:val="18"/>
                <w:szCs w:val="18"/>
              </w:rPr>
              <w:t xml:space="preserve"> referentie</w:t>
            </w:r>
          </w:p>
        </w:tc>
        <w:tc>
          <w:tcPr>
            <w:tcW w:w="2973" w:type="dxa"/>
            <w:shd w:val="clear" w:color="auto" w:fill="D9D9D9" w:themeFill="background1" w:themeFillShade="D9"/>
          </w:tcPr>
          <w:p w14:paraId="715A7BC0" w14:textId="77777777" w:rsidR="00011D9A" w:rsidRPr="00020608" w:rsidRDefault="00011D9A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2</w:t>
            </w:r>
            <w:r w:rsidRPr="00020608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020608">
              <w:rPr>
                <w:b/>
                <w:bCs/>
                <w:sz w:val="18"/>
                <w:szCs w:val="18"/>
              </w:rPr>
              <w:t xml:space="preserve"> referentie</w:t>
            </w:r>
          </w:p>
        </w:tc>
      </w:tr>
      <w:tr w:rsidR="00011D9A" w14:paraId="28D72586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3B310BF2" w14:textId="77777777" w:rsidR="00011D9A" w:rsidRPr="00020608" w:rsidRDefault="00011D9A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Naam organisatie waar referentieopdracht is uitgevoerd</w:t>
            </w:r>
          </w:p>
        </w:tc>
        <w:tc>
          <w:tcPr>
            <w:tcW w:w="2973" w:type="dxa"/>
          </w:tcPr>
          <w:p w14:paraId="63A42644" w14:textId="77777777" w:rsidR="00011D9A" w:rsidRPr="00ED4E66" w:rsidRDefault="00011D9A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  <w:tc>
          <w:tcPr>
            <w:tcW w:w="2973" w:type="dxa"/>
          </w:tcPr>
          <w:p w14:paraId="2B5CF95D" w14:textId="77777777" w:rsidR="00011D9A" w:rsidRPr="00020608" w:rsidRDefault="00011D9A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</w:tr>
      <w:tr w:rsidR="00011D9A" w14:paraId="04B2B222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60C75D1F" w14:textId="77777777" w:rsidR="00011D9A" w:rsidRDefault="00011D9A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Adresgegevens</w:t>
            </w:r>
          </w:p>
          <w:p w14:paraId="5B4C4720" w14:textId="77777777" w:rsidR="00011D9A" w:rsidRDefault="00011D9A" w:rsidP="007E02BD">
            <w:pPr>
              <w:rPr>
                <w:b/>
                <w:bCs/>
                <w:sz w:val="18"/>
                <w:szCs w:val="18"/>
              </w:rPr>
            </w:pPr>
          </w:p>
          <w:p w14:paraId="185180CD" w14:textId="77777777" w:rsidR="00011D9A" w:rsidRPr="00020608" w:rsidRDefault="00011D9A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09C6FAB7" w14:textId="77777777" w:rsidR="00011D9A" w:rsidRPr="00ED4E66" w:rsidRDefault="00011D9A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&lt;ADRES&gt;</w:t>
            </w:r>
          </w:p>
        </w:tc>
        <w:tc>
          <w:tcPr>
            <w:tcW w:w="2973" w:type="dxa"/>
          </w:tcPr>
          <w:p w14:paraId="318CE179" w14:textId="77777777" w:rsidR="00011D9A" w:rsidRPr="00020608" w:rsidRDefault="00011D9A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&lt;ADRES&gt;</w:t>
            </w:r>
          </w:p>
        </w:tc>
      </w:tr>
      <w:tr w:rsidR="00011D9A" w14:paraId="31A47710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5668674A" w14:textId="77777777" w:rsidR="00011D9A" w:rsidRDefault="00011D9A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Naam contactpersoon referent</w:t>
            </w:r>
          </w:p>
          <w:p w14:paraId="7E4F70C6" w14:textId="77777777" w:rsidR="00011D9A" w:rsidRPr="00020608" w:rsidRDefault="00011D9A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48A6558A" w14:textId="77777777" w:rsidR="00011D9A" w:rsidRPr="00ED4E66" w:rsidRDefault="00011D9A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  <w:tc>
          <w:tcPr>
            <w:tcW w:w="2973" w:type="dxa"/>
          </w:tcPr>
          <w:p w14:paraId="302C617B" w14:textId="77777777" w:rsidR="00011D9A" w:rsidRPr="00020608" w:rsidRDefault="00011D9A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</w:tr>
      <w:tr w:rsidR="00011D9A" w14:paraId="5DDBDCE1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0D787051" w14:textId="77777777" w:rsidR="00011D9A" w:rsidRPr="00020608" w:rsidRDefault="00011D9A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telefoonnummer contactpersoon referent</w:t>
            </w:r>
          </w:p>
        </w:tc>
        <w:tc>
          <w:tcPr>
            <w:tcW w:w="2973" w:type="dxa"/>
          </w:tcPr>
          <w:p w14:paraId="60797C2F" w14:textId="77777777" w:rsidR="00011D9A" w:rsidRPr="00ED4E66" w:rsidRDefault="00011D9A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&lt;TELEFOON &gt;</w:t>
            </w:r>
          </w:p>
        </w:tc>
        <w:tc>
          <w:tcPr>
            <w:tcW w:w="2973" w:type="dxa"/>
          </w:tcPr>
          <w:p w14:paraId="2F9E1016" w14:textId="77777777" w:rsidR="00011D9A" w:rsidRPr="00020608" w:rsidRDefault="00011D9A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&lt;TELEFOON &gt;</w:t>
            </w:r>
          </w:p>
        </w:tc>
      </w:tr>
      <w:tr w:rsidR="00011D9A" w14:paraId="5479DB5E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56B5891D" w14:textId="77777777" w:rsidR="00011D9A" w:rsidRDefault="00011D9A" w:rsidP="007E02BD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Ingangs- en einddatum opdracht</w:t>
            </w:r>
            <w:r w:rsidRPr="00730130">
              <w:rPr>
                <w:b/>
                <w:bCs/>
                <w:sz w:val="18"/>
                <w:szCs w:val="18"/>
              </w:rPr>
              <w:tab/>
            </w:r>
          </w:p>
          <w:p w14:paraId="0D5A1486" w14:textId="77777777" w:rsidR="00011D9A" w:rsidRPr="00020608" w:rsidRDefault="00011D9A" w:rsidP="007E02BD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53D21D3D" w14:textId="77777777" w:rsidR="00011D9A" w:rsidRDefault="00011D9A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  <w:p w14:paraId="3EB88EB8" w14:textId="77777777" w:rsidR="00011D9A" w:rsidRDefault="00011D9A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tot en met</w:t>
            </w:r>
          </w:p>
          <w:p w14:paraId="4947EF5A" w14:textId="77777777" w:rsidR="00011D9A" w:rsidRPr="00020608" w:rsidRDefault="00011D9A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</w:tc>
        <w:tc>
          <w:tcPr>
            <w:tcW w:w="2973" w:type="dxa"/>
          </w:tcPr>
          <w:p w14:paraId="67B6269C" w14:textId="77777777" w:rsidR="00011D9A" w:rsidRDefault="00011D9A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  <w:p w14:paraId="51F4237C" w14:textId="77777777" w:rsidR="00011D9A" w:rsidRDefault="00011D9A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tot en met</w:t>
            </w:r>
          </w:p>
          <w:p w14:paraId="1E022CB5" w14:textId="77777777" w:rsidR="00011D9A" w:rsidRPr="00020608" w:rsidRDefault="00011D9A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</w:tc>
      </w:tr>
      <w:tr w:rsidR="00011D9A" w14:paraId="2C207978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240AD37D" w14:textId="7C2166B0" w:rsidR="00011D9A" w:rsidRPr="00020608" w:rsidRDefault="00806FE4" w:rsidP="007E02BD">
            <w:pPr>
              <w:rPr>
                <w:b/>
                <w:bCs/>
                <w:sz w:val="18"/>
                <w:szCs w:val="18"/>
              </w:rPr>
            </w:pPr>
            <w:r w:rsidRPr="00806FE4">
              <w:rPr>
                <w:b/>
                <w:bCs/>
                <w:sz w:val="18"/>
                <w:szCs w:val="18"/>
              </w:rPr>
              <w:t>Overgeslagen tonnage HRA (en/of NRA, GHA) (min 91 kton)</w:t>
            </w:r>
            <w:r w:rsidRPr="00806FE4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4E60209A" w14:textId="77777777" w:rsidR="00011D9A" w:rsidRPr="00020608" w:rsidRDefault="00011D9A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</w:t>
            </w:r>
            <w:r>
              <w:rPr>
                <w:i/>
                <w:iCs/>
                <w:sz w:val="18"/>
                <w:szCs w:val="18"/>
              </w:rPr>
              <w:t>AANTAL KTON</w:t>
            </w:r>
            <w:r w:rsidRPr="006F30F5">
              <w:rPr>
                <w:i/>
                <w:iCs/>
                <w:sz w:val="18"/>
                <w:szCs w:val="18"/>
              </w:rPr>
              <w:t>&gt;</w:t>
            </w:r>
            <w:r w:rsidRPr="006F30F5">
              <w:rPr>
                <w:i/>
                <w:iCs/>
                <w:sz w:val="18"/>
                <w:szCs w:val="18"/>
              </w:rPr>
              <w:tab/>
            </w:r>
            <w:r w:rsidRPr="006F30F5">
              <w:rPr>
                <w:i/>
                <w:i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58CF84A4" w14:textId="77777777" w:rsidR="00011D9A" w:rsidRPr="00020608" w:rsidRDefault="00011D9A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</w:t>
            </w:r>
            <w:r>
              <w:rPr>
                <w:i/>
                <w:iCs/>
                <w:sz w:val="18"/>
                <w:szCs w:val="18"/>
              </w:rPr>
              <w:t>AANTAL KTON</w:t>
            </w:r>
            <w:r w:rsidRPr="006F30F5">
              <w:rPr>
                <w:i/>
                <w:iCs/>
                <w:sz w:val="18"/>
                <w:szCs w:val="18"/>
              </w:rPr>
              <w:t>&gt;</w:t>
            </w:r>
            <w:r w:rsidRPr="006F30F5">
              <w:rPr>
                <w:i/>
                <w:iCs/>
                <w:sz w:val="18"/>
                <w:szCs w:val="18"/>
              </w:rPr>
              <w:tab/>
            </w:r>
            <w:r w:rsidRPr="006F30F5">
              <w:rPr>
                <w:i/>
                <w:iCs/>
                <w:sz w:val="18"/>
                <w:szCs w:val="18"/>
              </w:rPr>
              <w:tab/>
            </w:r>
          </w:p>
        </w:tc>
      </w:tr>
      <w:tr w:rsidR="00011D9A" w14:paraId="74A15771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74E0CE07" w14:textId="77777777" w:rsidR="00011D9A" w:rsidRDefault="00011D9A" w:rsidP="007E02BD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Opdrachtwaarde</w:t>
            </w:r>
          </w:p>
          <w:p w14:paraId="6F4CCFC9" w14:textId="77777777" w:rsidR="00011D9A" w:rsidRDefault="00011D9A" w:rsidP="007E02BD">
            <w:pPr>
              <w:rPr>
                <w:b/>
                <w:bCs/>
                <w:sz w:val="18"/>
                <w:szCs w:val="18"/>
              </w:rPr>
            </w:pPr>
          </w:p>
          <w:p w14:paraId="70CC4BED" w14:textId="77777777" w:rsidR="00011D9A" w:rsidRPr="00020608" w:rsidRDefault="00011D9A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6889B151" w14:textId="77777777" w:rsidR="00011D9A" w:rsidRPr="00020608" w:rsidRDefault="00011D9A" w:rsidP="007E02BD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&lt;WAARDE&gt;</w:t>
            </w:r>
          </w:p>
        </w:tc>
        <w:tc>
          <w:tcPr>
            <w:tcW w:w="2973" w:type="dxa"/>
          </w:tcPr>
          <w:p w14:paraId="056451C3" w14:textId="77777777" w:rsidR="00011D9A" w:rsidRPr="00020608" w:rsidRDefault="00011D9A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&lt;WAARDE&gt;</w:t>
            </w:r>
          </w:p>
        </w:tc>
      </w:tr>
      <w:tr w:rsidR="00011D9A" w14:paraId="0E685EC3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6CA46D54" w14:textId="1FC8E311" w:rsidR="00011D9A" w:rsidRDefault="00011D9A" w:rsidP="007E02BD">
            <w:pPr>
              <w:rPr>
                <w:b/>
                <w:bCs/>
                <w:sz w:val="18"/>
                <w:szCs w:val="18"/>
              </w:rPr>
            </w:pPr>
            <w:r w:rsidRPr="00ED4E66">
              <w:rPr>
                <w:b/>
                <w:bCs/>
                <w:sz w:val="18"/>
                <w:szCs w:val="18"/>
              </w:rPr>
              <w:t>Korte omschrijving opd</w:t>
            </w:r>
            <w:r w:rsidR="002411D4">
              <w:rPr>
                <w:b/>
                <w:bCs/>
                <w:sz w:val="18"/>
                <w:szCs w:val="18"/>
              </w:rPr>
              <w:t>r</w:t>
            </w:r>
            <w:r w:rsidRPr="00ED4E66">
              <w:rPr>
                <w:b/>
                <w:bCs/>
                <w:sz w:val="18"/>
                <w:szCs w:val="18"/>
              </w:rPr>
              <w:t>acht</w:t>
            </w:r>
          </w:p>
          <w:p w14:paraId="7B032347" w14:textId="77777777" w:rsidR="00011D9A" w:rsidRDefault="00011D9A" w:rsidP="007E02BD">
            <w:pPr>
              <w:rPr>
                <w:b/>
                <w:bCs/>
                <w:sz w:val="18"/>
                <w:szCs w:val="18"/>
              </w:rPr>
            </w:pPr>
          </w:p>
          <w:p w14:paraId="426D4D0F" w14:textId="77777777" w:rsidR="00011D9A" w:rsidRPr="00020608" w:rsidRDefault="00011D9A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7632126F" w14:textId="77777777" w:rsidR="00011D9A" w:rsidRPr="00020608" w:rsidRDefault="00011D9A" w:rsidP="007E02BD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&lt;OMSCHRIJVING&gt;</w:t>
            </w:r>
          </w:p>
        </w:tc>
        <w:tc>
          <w:tcPr>
            <w:tcW w:w="2973" w:type="dxa"/>
          </w:tcPr>
          <w:p w14:paraId="79FA324B" w14:textId="77777777" w:rsidR="00011D9A" w:rsidRPr="00020608" w:rsidRDefault="00011D9A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&lt;OMSCHRIJVING&gt;</w:t>
            </w:r>
          </w:p>
        </w:tc>
      </w:tr>
    </w:tbl>
    <w:p w14:paraId="20A446C8" w14:textId="77777777" w:rsidR="007F675B" w:rsidRDefault="007F675B" w:rsidP="007F675B"/>
    <w:p w14:paraId="593C2ED0" w14:textId="77777777" w:rsidR="007F675B" w:rsidRDefault="007F675B" w:rsidP="007F675B">
      <w:pPr>
        <w:spacing w:line="240" w:lineRule="auto"/>
      </w:pPr>
    </w:p>
    <w:p w14:paraId="74DCB854" w14:textId="77777777" w:rsidR="007F675B" w:rsidRDefault="007F675B" w:rsidP="007F675B">
      <w:pPr>
        <w:spacing w:line="240" w:lineRule="auto"/>
      </w:pPr>
    </w:p>
    <w:p w14:paraId="52985564" w14:textId="77777777" w:rsidR="007F675B" w:rsidRDefault="007F675B" w:rsidP="007F675B">
      <w:pPr>
        <w:spacing w:line="240" w:lineRule="auto"/>
      </w:pPr>
    </w:p>
    <w:p w14:paraId="3910C64E" w14:textId="77777777" w:rsidR="007F675B" w:rsidRDefault="007F675B" w:rsidP="007F675B">
      <w:pPr>
        <w:spacing w:line="240" w:lineRule="auto"/>
      </w:pPr>
    </w:p>
    <w:p w14:paraId="5394642B" w14:textId="77777777" w:rsidR="007F675B" w:rsidRDefault="007F675B" w:rsidP="007F675B">
      <w:pPr>
        <w:spacing w:line="240" w:lineRule="auto"/>
      </w:pPr>
    </w:p>
    <w:tbl>
      <w:tblPr>
        <w:tblW w:w="33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3"/>
        <w:gridCol w:w="1151"/>
        <w:gridCol w:w="367"/>
        <w:gridCol w:w="2510"/>
      </w:tblGrid>
      <w:tr w:rsidR="007F675B" w14:paraId="0349A6A9" w14:textId="77777777" w:rsidTr="007F675B">
        <w:trPr>
          <w:trHeight w:val="300"/>
        </w:trPr>
        <w:tc>
          <w:tcPr>
            <w:tcW w:w="2307" w:type="pct"/>
            <w:gridSpan w:val="2"/>
            <w:shd w:val="clear" w:color="auto" w:fill="FFFFFF"/>
            <w:noWrap/>
            <w:vAlign w:val="center"/>
            <w:hideMark/>
          </w:tcPr>
          <w:p w14:paraId="7ED3AA8C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Naam en functie ondergetekende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1942B067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2E76167E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:___________________________ </w:t>
            </w:r>
          </w:p>
        </w:tc>
      </w:tr>
      <w:tr w:rsidR="007F675B" w14:paraId="4402F475" w14:textId="77777777" w:rsidTr="007F675B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3B8B4E6D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6A4C8BCE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159C575F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29D0A2D1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7F675B" w14:paraId="6755DC11" w14:textId="77777777" w:rsidTr="007F675B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4068FFC0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Datum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17283B06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7D6D1996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5D7B8979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:___________________________</w:t>
            </w:r>
          </w:p>
        </w:tc>
      </w:tr>
      <w:tr w:rsidR="007F675B" w14:paraId="496463CF" w14:textId="77777777" w:rsidTr="007F675B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63E874B4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67D2193F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021F6965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0A1B0390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7F675B" w14:paraId="4FC51E07" w14:textId="77777777" w:rsidTr="007F675B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2B55EB63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Handtekening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1A33EE70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554EFE60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528191D9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:___________________________</w:t>
            </w:r>
          </w:p>
        </w:tc>
      </w:tr>
    </w:tbl>
    <w:p w14:paraId="38AA76F1" w14:textId="77777777" w:rsidR="007F675B" w:rsidRDefault="007F675B" w:rsidP="002A317C"/>
    <w:p w14:paraId="76B3537A" w14:textId="3EDFE793" w:rsidR="00186FC6" w:rsidRDefault="00186FC6">
      <w:pPr>
        <w:spacing w:line="240" w:lineRule="auto"/>
      </w:pPr>
      <w:r>
        <w:br w:type="page"/>
      </w:r>
    </w:p>
    <w:p w14:paraId="2EC3D862" w14:textId="2A50E33F" w:rsidR="0068251F" w:rsidRDefault="0068251F" w:rsidP="0068251F">
      <w:pPr>
        <w:spacing w:line="240" w:lineRule="auto"/>
      </w:pPr>
    </w:p>
    <w:p w14:paraId="7C2AB1D6" w14:textId="0CF569AA" w:rsidR="00186FC6" w:rsidRDefault="00186FC6" w:rsidP="0068251F">
      <w:pPr>
        <w:spacing w:line="240" w:lineRule="auto"/>
      </w:pPr>
    </w:p>
    <w:p w14:paraId="3DE3493E" w14:textId="537DA8FD" w:rsidR="00186FC6" w:rsidRDefault="00186FC6" w:rsidP="0068251F">
      <w:pPr>
        <w:spacing w:line="240" w:lineRule="auto"/>
      </w:pPr>
    </w:p>
    <w:p w14:paraId="16C8C71B" w14:textId="2F8B1E71" w:rsidR="00186FC6" w:rsidRDefault="00186FC6" w:rsidP="0068251F">
      <w:pPr>
        <w:spacing w:line="240" w:lineRule="auto"/>
      </w:pPr>
    </w:p>
    <w:p w14:paraId="4A0BC9C7" w14:textId="77777777" w:rsidR="00186FC6" w:rsidRDefault="00186FC6" w:rsidP="00186F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237"/>
      </w:tblGrid>
      <w:tr w:rsidR="00186FC6" w14:paraId="217D42ED" w14:textId="77777777" w:rsidTr="007E02BD">
        <w:tc>
          <w:tcPr>
            <w:tcW w:w="2689" w:type="dxa"/>
            <w:shd w:val="clear" w:color="auto" w:fill="D9D9D9" w:themeFill="background1" w:themeFillShade="D9"/>
          </w:tcPr>
          <w:p w14:paraId="4148BD92" w14:textId="77777777" w:rsidR="00186FC6" w:rsidRDefault="00186FC6" w:rsidP="007E02BD">
            <w:pPr>
              <w:rPr>
                <w:b/>
                <w:bCs/>
              </w:rPr>
            </w:pPr>
            <w:r w:rsidRPr="00DD51B9">
              <w:rPr>
                <w:b/>
                <w:bCs/>
              </w:rPr>
              <w:t>Naam inschrijver</w:t>
            </w:r>
          </w:p>
          <w:p w14:paraId="1E9D618F" w14:textId="77777777" w:rsidR="00186FC6" w:rsidRPr="00DD51B9" w:rsidRDefault="00186FC6" w:rsidP="007E02BD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16B4646C" w14:textId="77777777" w:rsidR="00186FC6" w:rsidRDefault="00186FC6" w:rsidP="007E02BD"/>
        </w:tc>
      </w:tr>
    </w:tbl>
    <w:p w14:paraId="5D7D40B5" w14:textId="77777777" w:rsidR="00186FC6" w:rsidRDefault="00186FC6" w:rsidP="00186FC6"/>
    <w:p w14:paraId="29284BF4" w14:textId="77777777" w:rsidR="00186FC6" w:rsidRDefault="00186FC6" w:rsidP="00186FC6"/>
    <w:tbl>
      <w:tblPr>
        <w:tblStyle w:val="Tabelraster"/>
        <w:tblW w:w="7926" w:type="dxa"/>
        <w:tblLook w:val="04A0" w:firstRow="1" w:lastRow="0" w:firstColumn="1" w:lastColumn="0" w:noHBand="0" w:noVBand="1"/>
      </w:tblPr>
      <w:tblGrid>
        <w:gridCol w:w="1980"/>
        <w:gridCol w:w="2973"/>
        <w:gridCol w:w="2973"/>
      </w:tblGrid>
      <w:tr w:rsidR="00186FC6" w:rsidRPr="006F6F74" w14:paraId="52BA546E" w14:textId="77777777" w:rsidTr="007E02BD">
        <w:tc>
          <w:tcPr>
            <w:tcW w:w="7926" w:type="dxa"/>
            <w:gridSpan w:val="3"/>
            <w:shd w:val="clear" w:color="auto" w:fill="D9D9D9" w:themeFill="background1" w:themeFillShade="D9"/>
          </w:tcPr>
          <w:p w14:paraId="09F68E36" w14:textId="2DBBAF66" w:rsidR="00186FC6" w:rsidRPr="006F6F74" w:rsidRDefault="00186FC6" w:rsidP="007E02BD">
            <w:pPr>
              <w:rPr>
                <w:b/>
                <w:bCs/>
              </w:rPr>
            </w:pPr>
            <w:r w:rsidRPr="006F6F74">
              <w:rPr>
                <w:b/>
                <w:bCs/>
              </w:rPr>
              <w:t xml:space="preserve">Referentie </w:t>
            </w:r>
            <w:r w:rsidR="006F6F74" w:rsidRPr="006F6F74">
              <w:rPr>
                <w:b/>
                <w:bCs/>
              </w:rPr>
              <w:t>overslag GFT</w:t>
            </w:r>
            <w:r w:rsidRPr="006F6F74">
              <w:rPr>
                <w:b/>
                <w:bCs/>
              </w:rPr>
              <w:t xml:space="preserve"> (min </w:t>
            </w:r>
            <w:r w:rsidR="006F6F74">
              <w:rPr>
                <w:b/>
                <w:bCs/>
              </w:rPr>
              <w:t>28</w:t>
            </w:r>
            <w:r w:rsidRPr="006F6F74">
              <w:rPr>
                <w:b/>
                <w:bCs/>
              </w:rPr>
              <w:t xml:space="preserve"> kton)</w:t>
            </w:r>
          </w:p>
        </w:tc>
      </w:tr>
      <w:tr w:rsidR="00186FC6" w14:paraId="36600DEF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5145DD3F" w14:textId="77777777" w:rsidR="00186FC6" w:rsidRPr="006F6F74" w:rsidRDefault="00186FC6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  <w:shd w:val="clear" w:color="auto" w:fill="D9D9D9" w:themeFill="background1" w:themeFillShade="D9"/>
          </w:tcPr>
          <w:p w14:paraId="00459933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1</w:t>
            </w:r>
            <w:r w:rsidRPr="00020608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020608">
              <w:rPr>
                <w:b/>
                <w:bCs/>
                <w:sz w:val="18"/>
                <w:szCs w:val="18"/>
              </w:rPr>
              <w:t xml:space="preserve"> referentie</w:t>
            </w:r>
          </w:p>
        </w:tc>
        <w:tc>
          <w:tcPr>
            <w:tcW w:w="2973" w:type="dxa"/>
            <w:shd w:val="clear" w:color="auto" w:fill="D9D9D9" w:themeFill="background1" w:themeFillShade="D9"/>
          </w:tcPr>
          <w:p w14:paraId="0912EECE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2</w:t>
            </w:r>
            <w:r w:rsidRPr="00020608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020608">
              <w:rPr>
                <w:b/>
                <w:bCs/>
                <w:sz w:val="18"/>
                <w:szCs w:val="18"/>
              </w:rPr>
              <w:t xml:space="preserve"> referentie</w:t>
            </w:r>
          </w:p>
        </w:tc>
      </w:tr>
      <w:tr w:rsidR="00186FC6" w14:paraId="4AAA95E2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1E035B6A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Naam organisatie waar referentieopdracht is uitgevoerd</w:t>
            </w:r>
          </w:p>
        </w:tc>
        <w:tc>
          <w:tcPr>
            <w:tcW w:w="2973" w:type="dxa"/>
          </w:tcPr>
          <w:p w14:paraId="01D6B4A6" w14:textId="77777777" w:rsidR="00186FC6" w:rsidRPr="00ED4E66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  <w:tc>
          <w:tcPr>
            <w:tcW w:w="2973" w:type="dxa"/>
          </w:tcPr>
          <w:p w14:paraId="24DCEE31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</w:tr>
      <w:tr w:rsidR="00186FC6" w14:paraId="4752FEEF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0D44E5E8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Adresgegevens</w:t>
            </w:r>
          </w:p>
          <w:p w14:paraId="2734B0DA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</w:p>
          <w:p w14:paraId="2B715E2F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3736F363" w14:textId="77777777" w:rsidR="00186FC6" w:rsidRPr="00ED4E6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&lt;ADRES&gt;</w:t>
            </w:r>
          </w:p>
        </w:tc>
        <w:tc>
          <w:tcPr>
            <w:tcW w:w="2973" w:type="dxa"/>
          </w:tcPr>
          <w:p w14:paraId="5223ED4A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&lt;ADRES&gt;</w:t>
            </w:r>
          </w:p>
        </w:tc>
      </w:tr>
      <w:tr w:rsidR="00186FC6" w14:paraId="3B982ED2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560AE280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Naam contactpersoon referent</w:t>
            </w:r>
          </w:p>
          <w:p w14:paraId="7AA033DE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6EF2D703" w14:textId="77777777" w:rsidR="00186FC6" w:rsidRPr="00ED4E6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  <w:tc>
          <w:tcPr>
            <w:tcW w:w="2973" w:type="dxa"/>
          </w:tcPr>
          <w:p w14:paraId="752F8898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</w:tr>
      <w:tr w:rsidR="00186FC6" w14:paraId="146D0F20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58491504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telefoonnummer contactpersoon referent</w:t>
            </w:r>
          </w:p>
        </w:tc>
        <w:tc>
          <w:tcPr>
            <w:tcW w:w="2973" w:type="dxa"/>
          </w:tcPr>
          <w:p w14:paraId="06B8156B" w14:textId="77777777" w:rsidR="00186FC6" w:rsidRPr="00ED4E6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&lt;TELEFOON &gt;</w:t>
            </w:r>
          </w:p>
        </w:tc>
        <w:tc>
          <w:tcPr>
            <w:tcW w:w="2973" w:type="dxa"/>
          </w:tcPr>
          <w:p w14:paraId="5F1A70FA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&lt;TELEFOON &gt;</w:t>
            </w:r>
          </w:p>
        </w:tc>
      </w:tr>
      <w:tr w:rsidR="00186FC6" w14:paraId="0F7426F4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36E9EC1B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Ingangs- en einddatum opdracht</w:t>
            </w:r>
            <w:r w:rsidRPr="00730130">
              <w:rPr>
                <w:b/>
                <w:bCs/>
                <w:sz w:val="18"/>
                <w:szCs w:val="18"/>
              </w:rPr>
              <w:tab/>
            </w:r>
          </w:p>
          <w:p w14:paraId="4713AB77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58A5BE09" w14:textId="77777777" w:rsidR="00186FC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  <w:p w14:paraId="697835E2" w14:textId="77777777" w:rsidR="00186FC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tot en met</w:t>
            </w:r>
          </w:p>
          <w:p w14:paraId="43B81E68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</w:tc>
        <w:tc>
          <w:tcPr>
            <w:tcW w:w="2973" w:type="dxa"/>
          </w:tcPr>
          <w:p w14:paraId="09734690" w14:textId="77777777" w:rsidR="00186FC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  <w:p w14:paraId="2666C06E" w14:textId="77777777" w:rsidR="00186FC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tot en met</w:t>
            </w:r>
          </w:p>
          <w:p w14:paraId="4EF105B1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</w:tc>
      </w:tr>
      <w:tr w:rsidR="00186FC6" w14:paraId="026EC1F4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08CA7503" w14:textId="1D35820F" w:rsidR="00186FC6" w:rsidRPr="00020608" w:rsidRDefault="006F6F74" w:rsidP="007E02BD">
            <w:pPr>
              <w:rPr>
                <w:b/>
                <w:bCs/>
                <w:sz w:val="18"/>
                <w:szCs w:val="18"/>
              </w:rPr>
            </w:pPr>
            <w:r w:rsidRPr="006F6F74">
              <w:rPr>
                <w:b/>
                <w:bCs/>
                <w:sz w:val="18"/>
                <w:szCs w:val="18"/>
              </w:rPr>
              <w:t>Overgeslagen tonnage GFT (min 28 kton)</w:t>
            </w:r>
            <w:r w:rsidRPr="006F6F74">
              <w:rPr>
                <w:b/>
                <w:bCs/>
                <w:sz w:val="18"/>
                <w:szCs w:val="18"/>
              </w:rPr>
              <w:tab/>
            </w:r>
            <w:r w:rsidRPr="006F6F74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59F7B5CD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</w:t>
            </w:r>
            <w:r>
              <w:rPr>
                <w:i/>
                <w:iCs/>
                <w:sz w:val="18"/>
                <w:szCs w:val="18"/>
              </w:rPr>
              <w:t>AANTAL KTON</w:t>
            </w:r>
            <w:r w:rsidRPr="006F30F5">
              <w:rPr>
                <w:i/>
                <w:iCs/>
                <w:sz w:val="18"/>
                <w:szCs w:val="18"/>
              </w:rPr>
              <w:t>&gt;</w:t>
            </w:r>
            <w:r w:rsidRPr="006F30F5">
              <w:rPr>
                <w:i/>
                <w:iCs/>
                <w:sz w:val="18"/>
                <w:szCs w:val="18"/>
              </w:rPr>
              <w:tab/>
            </w:r>
            <w:r w:rsidRPr="006F30F5">
              <w:rPr>
                <w:i/>
                <w:i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0F065EC7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</w:t>
            </w:r>
            <w:r>
              <w:rPr>
                <w:i/>
                <w:iCs/>
                <w:sz w:val="18"/>
                <w:szCs w:val="18"/>
              </w:rPr>
              <w:t>AANTAL KTON</w:t>
            </w:r>
            <w:r w:rsidRPr="006F30F5">
              <w:rPr>
                <w:i/>
                <w:iCs/>
                <w:sz w:val="18"/>
                <w:szCs w:val="18"/>
              </w:rPr>
              <w:t>&gt;</w:t>
            </w:r>
            <w:r w:rsidRPr="006F30F5">
              <w:rPr>
                <w:i/>
                <w:iCs/>
                <w:sz w:val="18"/>
                <w:szCs w:val="18"/>
              </w:rPr>
              <w:tab/>
            </w:r>
            <w:r w:rsidRPr="006F30F5">
              <w:rPr>
                <w:i/>
                <w:iCs/>
                <w:sz w:val="18"/>
                <w:szCs w:val="18"/>
              </w:rPr>
              <w:tab/>
            </w:r>
          </w:p>
        </w:tc>
      </w:tr>
      <w:tr w:rsidR="00186FC6" w14:paraId="40568437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6E134FF5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Opdrachtwaarde</w:t>
            </w:r>
          </w:p>
          <w:p w14:paraId="75EF4B2F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</w:p>
          <w:p w14:paraId="78245177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24564B20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&lt;WAARDE&gt;</w:t>
            </w:r>
          </w:p>
        </w:tc>
        <w:tc>
          <w:tcPr>
            <w:tcW w:w="2973" w:type="dxa"/>
          </w:tcPr>
          <w:p w14:paraId="1D8CDF12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&lt;WAARDE&gt;</w:t>
            </w:r>
          </w:p>
        </w:tc>
      </w:tr>
      <w:tr w:rsidR="00186FC6" w14:paraId="5D5D6B98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521B012E" w14:textId="78BBD6A5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ED4E66">
              <w:rPr>
                <w:b/>
                <w:bCs/>
                <w:sz w:val="18"/>
                <w:szCs w:val="18"/>
              </w:rPr>
              <w:t>Korte omschrijving opd</w:t>
            </w:r>
            <w:r w:rsidR="002411D4">
              <w:rPr>
                <w:b/>
                <w:bCs/>
                <w:sz w:val="18"/>
                <w:szCs w:val="18"/>
              </w:rPr>
              <w:t>r</w:t>
            </w:r>
            <w:r w:rsidRPr="00ED4E66">
              <w:rPr>
                <w:b/>
                <w:bCs/>
                <w:sz w:val="18"/>
                <w:szCs w:val="18"/>
              </w:rPr>
              <w:t>acht</w:t>
            </w:r>
          </w:p>
          <w:p w14:paraId="71091B53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</w:p>
          <w:p w14:paraId="056A2249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53B209FC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&lt;OMSCHRIJVING&gt;</w:t>
            </w:r>
          </w:p>
        </w:tc>
        <w:tc>
          <w:tcPr>
            <w:tcW w:w="2973" w:type="dxa"/>
          </w:tcPr>
          <w:p w14:paraId="7035DC9D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&lt;OMSCHRIJVING&gt;</w:t>
            </w:r>
          </w:p>
        </w:tc>
      </w:tr>
    </w:tbl>
    <w:p w14:paraId="63F58A19" w14:textId="77777777" w:rsidR="00186FC6" w:rsidRDefault="00186FC6" w:rsidP="00186FC6"/>
    <w:p w14:paraId="5DBFBFCA" w14:textId="77777777" w:rsidR="00186FC6" w:rsidRDefault="00186FC6" w:rsidP="00186FC6">
      <w:pPr>
        <w:spacing w:line="240" w:lineRule="auto"/>
      </w:pPr>
    </w:p>
    <w:p w14:paraId="202D9901" w14:textId="77777777" w:rsidR="00186FC6" w:rsidRDefault="00186FC6" w:rsidP="00186FC6">
      <w:pPr>
        <w:spacing w:line="240" w:lineRule="auto"/>
      </w:pPr>
    </w:p>
    <w:p w14:paraId="10536F11" w14:textId="77777777" w:rsidR="00186FC6" w:rsidRDefault="00186FC6" w:rsidP="00186FC6">
      <w:pPr>
        <w:spacing w:line="240" w:lineRule="auto"/>
      </w:pPr>
    </w:p>
    <w:p w14:paraId="6BD89F63" w14:textId="77777777" w:rsidR="00186FC6" w:rsidRDefault="00186FC6" w:rsidP="00186FC6">
      <w:pPr>
        <w:spacing w:line="240" w:lineRule="auto"/>
      </w:pPr>
    </w:p>
    <w:p w14:paraId="70678C5A" w14:textId="77777777" w:rsidR="00186FC6" w:rsidRDefault="00186FC6" w:rsidP="00186FC6">
      <w:pPr>
        <w:spacing w:line="240" w:lineRule="auto"/>
      </w:pPr>
    </w:p>
    <w:tbl>
      <w:tblPr>
        <w:tblW w:w="33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3"/>
        <w:gridCol w:w="1151"/>
        <w:gridCol w:w="367"/>
        <w:gridCol w:w="2510"/>
      </w:tblGrid>
      <w:tr w:rsidR="00186FC6" w14:paraId="573F3598" w14:textId="77777777" w:rsidTr="007E02BD">
        <w:trPr>
          <w:trHeight w:val="300"/>
        </w:trPr>
        <w:tc>
          <w:tcPr>
            <w:tcW w:w="2307" w:type="pct"/>
            <w:gridSpan w:val="2"/>
            <w:shd w:val="clear" w:color="auto" w:fill="FFFFFF"/>
            <w:noWrap/>
            <w:vAlign w:val="center"/>
            <w:hideMark/>
          </w:tcPr>
          <w:p w14:paraId="4F804E68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Naam en functie ondergetekende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084CD369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06571EA4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:___________________________ </w:t>
            </w:r>
          </w:p>
        </w:tc>
      </w:tr>
      <w:tr w:rsidR="00186FC6" w14:paraId="73027E0A" w14:textId="77777777" w:rsidTr="007E02BD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2EF7F504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797F6A66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2821C3FE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3268A158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186FC6" w14:paraId="4DF482CA" w14:textId="77777777" w:rsidTr="007E02BD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41AA3401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Datum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3999D345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5D4ACDCA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19C5A26A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:___________________________</w:t>
            </w:r>
          </w:p>
        </w:tc>
      </w:tr>
      <w:tr w:rsidR="00186FC6" w14:paraId="20704AD2" w14:textId="77777777" w:rsidTr="007E02BD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384A67C2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197B584B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2BF6EE6B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3B25490D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186FC6" w14:paraId="6D29B1BC" w14:textId="77777777" w:rsidTr="007E02BD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0EF31EA1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Handtekening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1FEAACC7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08F3212B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724C1E0C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:___________________________</w:t>
            </w:r>
          </w:p>
        </w:tc>
      </w:tr>
    </w:tbl>
    <w:p w14:paraId="73947167" w14:textId="77777777" w:rsidR="00186FC6" w:rsidRDefault="00186FC6" w:rsidP="00186FC6"/>
    <w:p w14:paraId="071BA168" w14:textId="20CF8337" w:rsidR="00186FC6" w:rsidRDefault="00186FC6">
      <w:pPr>
        <w:spacing w:line="240" w:lineRule="auto"/>
      </w:pPr>
      <w:r>
        <w:br w:type="page"/>
      </w:r>
    </w:p>
    <w:p w14:paraId="53E9A620" w14:textId="45970EF6" w:rsidR="00186FC6" w:rsidRDefault="00186FC6" w:rsidP="0068251F">
      <w:pPr>
        <w:spacing w:line="240" w:lineRule="auto"/>
      </w:pPr>
    </w:p>
    <w:p w14:paraId="4F25DE70" w14:textId="7AD35E2D" w:rsidR="00186FC6" w:rsidRDefault="00186FC6" w:rsidP="0068251F">
      <w:pPr>
        <w:spacing w:line="240" w:lineRule="auto"/>
      </w:pPr>
    </w:p>
    <w:p w14:paraId="19D0EF58" w14:textId="7F7AB458" w:rsidR="00186FC6" w:rsidRDefault="00186FC6" w:rsidP="0068251F">
      <w:pPr>
        <w:spacing w:line="240" w:lineRule="auto"/>
      </w:pPr>
    </w:p>
    <w:p w14:paraId="216588B6" w14:textId="4F3A6198" w:rsidR="00186FC6" w:rsidRDefault="00186FC6" w:rsidP="0068251F">
      <w:pPr>
        <w:spacing w:line="240" w:lineRule="auto"/>
      </w:pPr>
    </w:p>
    <w:p w14:paraId="59F26504" w14:textId="77777777" w:rsidR="00186FC6" w:rsidRDefault="00186FC6" w:rsidP="00186F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237"/>
      </w:tblGrid>
      <w:tr w:rsidR="00186FC6" w14:paraId="4D33355F" w14:textId="77777777" w:rsidTr="007E02BD">
        <w:tc>
          <w:tcPr>
            <w:tcW w:w="2689" w:type="dxa"/>
            <w:shd w:val="clear" w:color="auto" w:fill="D9D9D9" w:themeFill="background1" w:themeFillShade="D9"/>
          </w:tcPr>
          <w:p w14:paraId="431A3BE6" w14:textId="77777777" w:rsidR="00186FC6" w:rsidRDefault="00186FC6" w:rsidP="007E02BD">
            <w:pPr>
              <w:rPr>
                <w:b/>
                <w:bCs/>
              </w:rPr>
            </w:pPr>
            <w:r w:rsidRPr="00DD51B9">
              <w:rPr>
                <w:b/>
                <w:bCs/>
              </w:rPr>
              <w:t>Naam inschrijver</w:t>
            </w:r>
          </w:p>
          <w:p w14:paraId="6078B12E" w14:textId="77777777" w:rsidR="00186FC6" w:rsidRPr="00DD51B9" w:rsidRDefault="00186FC6" w:rsidP="007E02BD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11322E9F" w14:textId="77777777" w:rsidR="00186FC6" w:rsidRDefault="00186FC6" w:rsidP="007E02BD"/>
        </w:tc>
      </w:tr>
    </w:tbl>
    <w:p w14:paraId="40934C69" w14:textId="77777777" w:rsidR="00186FC6" w:rsidRDefault="00186FC6" w:rsidP="00186FC6"/>
    <w:p w14:paraId="6DE73C3F" w14:textId="77777777" w:rsidR="00186FC6" w:rsidRDefault="00186FC6" w:rsidP="00186FC6"/>
    <w:tbl>
      <w:tblPr>
        <w:tblStyle w:val="Tabelraster"/>
        <w:tblW w:w="7926" w:type="dxa"/>
        <w:tblLook w:val="04A0" w:firstRow="1" w:lastRow="0" w:firstColumn="1" w:lastColumn="0" w:noHBand="0" w:noVBand="1"/>
      </w:tblPr>
      <w:tblGrid>
        <w:gridCol w:w="1980"/>
        <w:gridCol w:w="2973"/>
        <w:gridCol w:w="2973"/>
      </w:tblGrid>
      <w:tr w:rsidR="00186FC6" w:rsidRPr="00186FC6" w14:paraId="0AF482D5" w14:textId="77777777" w:rsidTr="007E02BD">
        <w:tc>
          <w:tcPr>
            <w:tcW w:w="7926" w:type="dxa"/>
            <w:gridSpan w:val="3"/>
            <w:shd w:val="clear" w:color="auto" w:fill="D9D9D9" w:themeFill="background1" w:themeFillShade="D9"/>
          </w:tcPr>
          <w:p w14:paraId="5AFF3080" w14:textId="605C444D" w:rsidR="00186FC6" w:rsidRPr="00186FC6" w:rsidRDefault="00186FC6" w:rsidP="007E02BD">
            <w:pPr>
              <w:rPr>
                <w:b/>
                <w:bCs/>
                <w:lang w:val="de-DE"/>
              </w:rPr>
            </w:pPr>
            <w:proofErr w:type="spellStart"/>
            <w:r w:rsidRPr="00186FC6">
              <w:rPr>
                <w:b/>
                <w:bCs/>
                <w:lang w:val="de-DE"/>
              </w:rPr>
              <w:t>Referentie</w:t>
            </w:r>
            <w:proofErr w:type="spellEnd"/>
            <w:r w:rsidRPr="00186FC6">
              <w:rPr>
                <w:b/>
                <w:bCs/>
                <w:lang w:val="de-DE"/>
              </w:rPr>
              <w:t xml:space="preserve"> </w:t>
            </w:r>
            <w:proofErr w:type="spellStart"/>
            <w:r w:rsidR="006F6F74">
              <w:rPr>
                <w:b/>
                <w:bCs/>
                <w:lang w:val="de-DE"/>
              </w:rPr>
              <w:t>transport</w:t>
            </w:r>
            <w:proofErr w:type="spellEnd"/>
            <w:r w:rsidR="006F6F74">
              <w:rPr>
                <w:b/>
                <w:bCs/>
                <w:lang w:val="de-DE"/>
              </w:rPr>
              <w:t xml:space="preserve"> HRA</w:t>
            </w:r>
            <w:r w:rsidRPr="00186FC6">
              <w:rPr>
                <w:b/>
                <w:bCs/>
                <w:lang w:val="de-DE"/>
              </w:rPr>
              <w:t xml:space="preserve"> (min </w:t>
            </w:r>
            <w:r w:rsidR="004E0868">
              <w:rPr>
                <w:b/>
                <w:bCs/>
                <w:lang w:val="de-DE"/>
              </w:rPr>
              <w:t>91</w:t>
            </w:r>
            <w:r w:rsidRPr="00186FC6">
              <w:rPr>
                <w:b/>
                <w:bCs/>
                <w:lang w:val="de-DE"/>
              </w:rPr>
              <w:t xml:space="preserve"> kton)</w:t>
            </w:r>
          </w:p>
        </w:tc>
      </w:tr>
      <w:tr w:rsidR="00186FC6" w14:paraId="6CAB5662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614BE12C" w14:textId="77777777" w:rsidR="00186FC6" w:rsidRPr="00186FC6" w:rsidRDefault="00186FC6" w:rsidP="007E02BD">
            <w:pPr>
              <w:rPr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2973" w:type="dxa"/>
            <w:shd w:val="clear" w:color="auto" w:fill="D9D9D9" w:themeFill="background1" w:themeFillShade="D9"/>
          </w:tcPr>
          <w:p w14:paraId="370A2CE0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1</w:t>
            </w:r>
            <w:r w:rsidRPr="00020608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020608">
              <w:rPr>
                <w:b/>
                <w:bCs/>
                <w:sz w:val="18"/>
                <w:szCs w:val="18"/>
              </w:rPr>
              <w:t xml:space="preserve"> referentie</w:t>
            </w:r>
          </w:p>
        </w:tc>
        <w:tc>
          <w:tcPr>
            <w:tcW w:w="2973" w:type="dxa"/>
            <w:shd w:val="clear" w:color="auto" w:fill="D9D9D9" w:themeFill="background1" w:themeFillShade="D9"/>
          </w:tcPr>
          <w:p w14:paraId="1C6869B0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2</w:t>
            </w:r>
            <w:r w:rsidRPr="00020608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020608">
              <w:rPr>
                <w:b/>
                <w:bCs/>
                <w:sz w:val="18"/>
                <w:szCs w:val="18"/>
              </w:rPr>
              <w:t xml:space="preserve"> referentie</w:t>
            </w:r>
          </w:p>
        </w:tc>
      </w:tr>
      <w:tr w:rsidR="00186FC6" w14:paraId="25ED5A9E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041DD874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Naam organisatie waar referentieopdracht is uitgevoerd</w:t>
            </w:r>
          </w:p>
        </w:tc>
        <w:tc>
          <w:tcPr>
            <w:tcW w:w="2973" w:type="dxa"/>
          </w:tcPr>
          <w:p w14:paraId="08058E85" w14:textId="77777777" w:rsidR="00186FC6" w:rsidRPr="00ED4E66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  <w:tc>
          <w:tcPr>
            <w:tcW w:w="2973" w:type="dxa"/>
          </w:tcPr>
          <w:p w14:paraId="58393684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</w:tr>
      <w:tr w:rsidR="00186FC6" w14:paraId="2B4EEA5E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1DBA321F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Adresgegevens</w:t>
            </w:r>
          </w:p>
          <w:p w14:paraId="0B21971F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</w:p>
          <w:p w14:paraId="22AF3B28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377D3E88" w14:textId="77777777" w:rsidR="00186FC6" w:rsidRPr="00ED4E6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&lt;ADRES&gt;</w:t>
            </w:r>
          </w:p>
        </w:tc>
        <w:tc>
          <w:tcPr>
            <w:tcW w:w="2973" w:type="dxa"/>
          </w:tcPr>
          <w:p w14:paraId="5AD4A871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&lt;ADRES&gt;</w:t>
            </w:r>
          </w:p>
        </w:tc>
      </w:tr>
      <w:tr w:rsidR="00186FC6" w14:paraId="5D83A459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0D81E088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Naam contactpersoon referent</w:t>
            </w:r>
          </w:p>
          <w:p w14:paraId="4A8F86B7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7F2FF4FE" w14:textId="77777777" w:rsidR="00186FC6" w:rsidRPr="00ED4E6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  <w:tc>
          <w:tcPr>
            <w:tcW w:w="2973" w:type="dxa"/>
          </w:tcPr>
          <w:p w14:paraId="6DD69E4B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</w:tr>
      <w:tr w:rsidR="00186FC6" w14:paraId="32466D37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1E44C2F9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telefoonnummer contactpersoon referent</w:t>
            </w:r>
          </w:p>
        </w:tc>
        <w:tc>
          <w:tcPr>
            <w:tcW w:w="2973" w:type="dxa"/>
          </w:tcPr>
          <w:p w14:paraId="4EF89FBA" w14:textId="77777777" w:rsidR="00186FC6" w:rsidRPr="00ED4E6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&lt;TELEFOON &gt;</w:t>
            </w:r>
          </w:p>
        </w:tc>
        <w:tc>
          <w:tcPr>
            <w:tcW w:w="2973" w:type="dxa"/>
          </w:tcPr>
          <w:p w14:paraId="3314712C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&lt;TELEFOON &gt;</w:t>
            </w:r>
          </w:p>
        </w:tc>
      </w:tr>
      <w:tr w:rsidR="00186FC6" w14:paraId="28F69014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52D8B4B7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Ingangs- en einddatum opdracht</w:t>
            </w:r>
            <w:r w:rsidRPr="00730130">
              <w:rPr>
                <w:b/>
                <w:bCs/>
                <w:sz w:val="18"/>
                <w:szCs w:val="18"/>
              </w:rPr>
              <w:tab/>
            </w:r>
          </w:p>
          <w:p w14:paraId="5E99B33C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497DEE12" w14:textId="77777777" w:rsidR="00186FC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  <w:p w14:paraId="7F230A3E" w14:textId="77777777" w:rsidR="00186FC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tot en met</w:t>
            </w:r>
          </w:p>
          <w:p w14:paraId="7E4CE754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</w:tc>
        <w:tc>
          <w:tcPr>
            <w:tcW w:w="2973" w:type="dxa"/>
          </w:tcPr>
          <w:p w14:paraId="675376A0" w14:textId="77777777" w:rsidR="00186FC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  <w:p w14:paraId="07FAD4BC" w14:textId="77777777" w:rsidR="00186FC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tot en met</w:t>
            </w:r>
          </w:p>
          <w:p w14:paraId="3CBFE665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</w:tc>
      </w:tr>
      <w:tr w:rsidR="00186FC6" w14:paraId="75556BFC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67805590" w14:textId="43A64D82" w:rsidR="00186FC6" w:rsidRPr="00020608" w:rsidRDefault="004E0868" w:rsidP="007E02BD">
            <w:pPr>
              <w:rPr>
                <w:b/>
                <w:bCs/>
                <w:sz w:val="18"/>
                <w:szCs w:val="18"/>
              </w:rPr>
            </w:pPr>
            <w:r w:rsidRPr="004E0868">
              <w:rPr>
                <w:b/>
                <w:bCs/>
                <w:sz w:val="18"/>
                <w:szCs w:val="18"/>
              </w:rPr>
              <w:t>Getransporteerd tonnage HRA (en/of NRA, GHA) (min 91 kton)</w:t>
            </w:r>
            <w:r w:rsidRPr="004E0868">
              <w:rPr>
                <w:b/>
                <w:bCs/>
                <w:sz w:val="18"/>
                <w:szCs w:val="18"/>
              </w:rPr>
              <w:tab/>
            </w:r>
            <w:r w:rsidRPr="004E0868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415F5F43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</w:t>
            </w:r>
            <w:r>
              <w:rPr>
                <w:i/>
                <w:iCs/>
                <w:sz w:val="18"/>
                <w:szCs w:val="18"/>
              </w:rPr>
              <w:t>AANTAL KTON</w:t>
            </w:r>
            <w:r w:rsidRPr="006F30F5">
              <w:rPr>
                <w:i/>
                <w:iCs/>
                <w:sz w:val="18"/>
                <w:szCs w:val="18"/>
              </w:rPr>
              <w:t>&gt;</w:t>
            </w:r>
            <w:r w:rsidRPr="006F30F5">
              <w:rPr>
                <w:i/>
                <w:iCs/>
                <w:sz w:val="18"/>
                <w:szCs w:val="18"/>
              </w:rPr>
              <w:tab/>
            </w:r>
            <w:r w:rsidRPr="006F30F5">
              <w:rPr>
                <w:i/>
                <w:i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02D6610A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</w:t>
            </w:r>
            <w:r>
              <w:rPr>
                <w:i/>
                <w:iCs/>
                <w:sz w:val="18"/>
                <w:szCs w:val="18"/>
              </w:rPr>
              <w:t>AANTAL KTON</w:t>
            </w:r>
            <w:r w:rsidRPr="006F30F5">
              <w:rPr>
                <w:i/>
                <w:iCs/>
                <w:sz w:val="18"/>
                <w:szCs w:val="18"/>
              </w:rPr>
              <w:t>&gt;</w:t>
            </w:r>
            <w:r w:rsidRPr="006F30F5">
              <w:rPr>
                <w:i/>
                <w:iCs/>
                <w:sz w:val="18"/>
                <w:szCs w:val="18"/>
              </w:rPr>
              <w:tab/>
            </w:r>
            <w:r w:rsidRPr="006F30F5">
              <w:rPr>
                <w:i/>
                <w:iCs/>
                <w:sz w:val="18"/>
                <w:szCs w:val="18"/>
              </w:rPr>
              <w:tab/>
            </w:r>
          </w:p>
        </w:tc>
      </w:tr>
      <w:tr w:rsidR="00186FC6" w14:paraId="1C3AB8C5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691C9AF5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Opdrachtwaarde</w:t>
            </w:r>
          </w:p>
          <w:p w14:paraId="097195E1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</w:p>
          <w:p w14:paraId="658F894A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4E92D0B2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&lt;WAARDE&gt;</w:t>
            </w:r>
          </w:p>
        </w:tc>
        <w:tc>
          <w:tcPr>
            <w:tcW w:w="2973" w:type="dxa"/>
          </w:tcPr>
          <w:p w14:paraId="715D1D52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&lt;WAARDE&gt;</w:t>
            </w:r>
          </w:p>
        </w:tc>
      </w:tr>
      <w:tr w:rsidR="00186FC6" w14:paraId="40FD8FF9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13CF194A" w14:textId="387BEB51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ED4E66">
              <w:rPr>
                <w:b/>
                <w:bCs/>
                <w:sz w:val="18"/>
                <w:szCs w:val="18"/>
              </w:rPr>
              <w:t>Korte omschrijving opd</w:t>
            </w:r>
            <w:r w:rsidR="002411D4">
              <w:rPr>
                <w:b/>
                <w:bCs/>
                <w:sz w:val="18"/>
                <w:szCs w:val="18"/>
              </w:rPr>
              <w:t>r</w:t>
            </w:r>
            <w:r w:rsidRPr="00ED4E66">
              <w:rPr>
                <w:b/>
                <w:bCs/>
                <w:sz w:val="18"/>
                <w:szCs w:val="18"/>
              </w:rPr>
              <w:t>acht</w:t>
            </w:r>
          </w:p>
          <w:p w14:paraId="0B09D672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</w:p>
          <w:p w14:paraId="13748D7D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79649F1E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&lt;OMSCHRIJVING&gt;</w:t>
            </w:r>
          </w:p>
        </w:tc>
        <w:tc>
          <w:tcPr>
            <w:tcW w:w="2973" w:type="dxa"/>
          </w:tcPr>
          <w:p w14:paraId="24393045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&lt;OMSCHRIJVING&gt;</w:t>
            </w:r>
          </w:p>
        </w:tc>
      </w:tr>
    </w:tbl>
    <w:p w14:paraId="5A89132E" w14:textId="301BE062" w:rsidR="00186FC6" w:rsidRDefault="00186FC6" w:rsidP="00186FC6"/>
    <w:p w14:paraId="57B1AFBD" w14:textId="77777777" w:rsidR="00186FC6" w:rsidRDefault="00186FC6" w:rsidP="00186FC6">
      <w:pPr>
        <w:spacing w:line="240" w:lineRule="auto"/>
      </w:pPr>
    </w:p>
    <w:p w14:paraId="56AFD24E" w14:textId="77777777" w:rsidR="00186FC6" w:rsidRDefault="00186FC6" w:rsidP="00186FC6">
      <w:pPr>
        <w:spacing w:line="240" w:lineRule="auto"/>
      </w:pPr>
    </w:p>
    <w:p w14:paraId="3223E2B6" w14:textId="77777777" w:rsidR="00186FC6" w:rsidRDefault="00186FC6" w:rsidP="00186FC6">
      <w:pPr>
        <w:spacing w:line="240" w:lineRule="auto"/>
      </w:pPr>
    </w:p>
    <w:p w14:paraId="25BD3AEF" w14:textId="77777777" w:rsidR="00186FC6" w:rsidRDefault="00186FC6" w:rsidP="00186FC6">
      <w:pPr>
        <w:spacing w:line="240" w:lineRule="auto"/>
      </w:pPr>
    </w:p>
    <w:p w14:paraId="678A9BFE" w14:textId="77777777" w:rsidR="00186FC6" w:rsidRDefault="00186FC6" w:rsidP="00186FC6">
      <w:pPr>
        <w:spacing w:line="240" w:lineRule="auto"/>
      </w:pPr>
    </w:p>
    <w:tbl>
      <w:tblPr>
        <w:tblW w:w="33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3"/>
        <w:gridCol w:w="1151"/>
        <w:gridCol w:w="367"/>
        <w:gridCol w:w="2510"/>
      </w:tblGrid>
      <w:tr w:rsidR="00186FC6" w14:paraId="0AD1EE9C" w14:textId="77777777" w:rsidTr="007E02BD">
        <w:trPr>
          <w:trHeight w:val="300"/>
        </w:trPr>
        <w:tc>
          <w:tcPr>
            <w:tcW w:w="2307" w:type="pct"/>
            <w:gridSpan w:val="2"/>
            <w:shd w:val="clear" w:color="auto" w:fill="FFFFFF"/>
            <w:noWrap/>
            <w:vAlign w:val="center"/>
            <w:hideMark/>
          </w:tcPr>
          <w:p w14:paraId="4B8F4FD1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Naam en functie ondergetekende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53F5D805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196D2284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:___________________________ </w:t>
            </w:r>
          </w:p>
        </w:tc>
      </w:tr>
      <w:tr w:rsidR="00186FC6" w14:paraId="7F572467" w14:textId="77777777" w:rsidTr="007E02BD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32BB832E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5EA45181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60D79AE0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4A5D7B7C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186FC6" w14:paraId="4C4C6138" w14:textId="77777777" w:rsidTr="007E02BD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4D1C73E3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Datum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579697AA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47454A8C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4849A504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:___________________________</w:t>
            </w:r>
          </w:p>
        </w:tc>
      </w:tr>
      <w:tr w:rsidR="00186FC6" w14:paraId="37552B46" w14:textId="77777777" w:rsidTr="007E02BD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293A8839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4588B53E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289DF0C1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4E29DECD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186FC6" w14:paraId="0D7A5D6D" w14:textId="77777777" w:rsidTr="007E02BD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5969FD3C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Handtekening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5224DAB6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6AE751E1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473D15CE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:___________________________</w:t>
            </w:r>
          </w:p>
        </w:tc>
      </w:tr>
    </w:tbl>
    <w:p w14:paraId="2A5ECD0E" w14:textId="77777777" w:rsidR="00186FC6" w:rsidRDefault="00186FC6" w:rsidP="00186FC6"/>
    <w:p w14:paraId="01D816E1" w14:textId="11ED5D3E" w:rsidR="00186FC6" w:rsidRDefault="00186FC6">
      <w:pPr>
        <w:spacing w:line="240" w:lineRule="auto"/>
      </w:pPr>
      <w:r>
        <w:br w:type="page"/>
      </w:r>
    </w:p>
    <w:p w14:paraId="5A1ECE1E" w14:textId="6AD63062" w:rsidR="00186FC6" w:rsidRDefault="00186FC6" w:rsidP="0068251F">
      <w:pPr>
        <w:spacing w:line="240" w:lineRule="auto"/>
      </w:pPr>
    </w:p>
    <w:p w14:paraId="360B177D" w14:textId="6290E1DC" w:rsidR="00186FC6" w:rsidRDefault="00186FC6" w:rsidP="0068251F">
      <w:pPr>
        <w:spacing w:line="240" w:lineRule="auto"/>
      </w:pPr>
    </w:p>
    <w:p w14:paraId="6B35B1C0" w14:textId="05F1041F" w:rsidR="00186FC6" w:rsidRDefault="00186FC6" w:rsidP="0068251F">
      <w:pPr>
        <w:spacing w:line="240" w:lineRule="auto"/>
      </w:pPr>
    </w:p>
    <w:p w14:paraId="18B38BF9" w14:textId="77777777" w:rsidR="00186FC6" w:rsidRDefault="00186FC6" w:rsidP="00186F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237"/>
      </w:tblGrid>
      <w:tr w:rsidR="00186FC6" w14:paraId="7EE1C665" w14:textId="77777777" w:rsidTr="007E02BD">
        <w:tc>
          <w:tcPr>
            <w:tcW w:w="2689" w:type="dxa"/>
            <w:shd w:val="clear" w:color="auto" w:fill="D9D9D9" w:themeFill="background1" w:themeFillShade="D9"/>
          </w:tcPr>
          <w:p w14:paraId="3B0D9C1C" w14:textId="77777777" w:rsidR="00186FC6" w:rsidRDefault="00186FC6" w:rsidP="007E02BD">
            <w:pPr>
              <w:rPr>
                <w:b/>
                <w:bCs/>
              </w:rPr>
            </w:pPr>
            <w:r w:rsidRPr="00DD51B9">
              <w:rPr>
                <w:b/>
                <w:bCs/>
              </w:rPr>
              <w:t>Naam inschrijver</w:t>
            </w:r>
          </w:p>
          <w:p w14:paraId="142AB10C" w14:textId="77777777" w:rsidR="00186FC6" w:rsidRPr="00DD51B9" w:rsidRDefault="00186FC6" w:rsidP="007E02BD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44D6C8CA" w14:textId="77777777" w:rsidR="00186FC6" w:rsidRDefault="00186FC6" w:rsidP="007E02BD"/>
        </w:tc>
      </w:tr>
    </w:tbl>
    <w:p w14:paraId="368508CD" w14:textId="77777777" w:rsidR="00186FC6" w:rsidRDefault="00186FC6" w:rsidP="00186FC6"/>
    <w:p w14:paraId="28AF80E8" w14:textId="77777777" w:rsidR="00186FC6" w:rsidRDefault="00186FC6" w:rsidP="00186FC6"/>
    <w:tbl>
      <w:tblPr>
        <w:tblStyle w:val="Tabelraster"/>
        <w:tblW w:w="7926" w:type="dxa"/>
        <w:tblLook w:val="04A0" w:firstRow="1" w:lastRow="0" w:firstColumn="1" w:lastColumn="0" w:noHBand="0" w:noVBand="1"/>
      </w:tblPr>
      <w:tblGrid>
        <w:gridCol w:w="1980"/>
        <w:gridCol w:w="2973"/>
        <w:gridCol w:w="2973"/>
      </w:tblGrid>
      <w:tr w:rsidR="00186FC6" w:rsidRPr="00186FC6" w14:paraId="0ECD0C11" w14:textId="77777777" w:rsidTr="007E02BD">
        <w:tc>
          <w:tcPr>
            <w:tcW w:w="7926" w:type="dxa"/>
            <w:gridSpan w:val="3"/>
            <w:shd w:val="clear" w:color="auto" w:fill="D9D9D9" w:themeFill="background1" w:themeFillShade="D9"/>
          </w:tcPr>
          <w:p w14:paraId="6FF1155A" w14:textId="2705B59F" w:rsidR="00186FC6" w:rsidRPr="00186FC6" w:rsidRDefault="00186FC6" w:rsidP="007E02BD">
            <w:pPr>
              <w:rPr>
                <w:b/>
                <w:bCs/>
                <w:lang w:val="de-DE"/>
              </w:rPr>
            </w:pPr>
            <w:proofErr w:type="spellStart"/>
            <w:r w:rsidRPr="00186FC6">
              <w:rPr>
                <w:b/>
                <w:bCs/>
                <w:lang w:val="de-DE"/>
              </w:rPr>
              <w:t>Referentie</w:t>
            </w:r>
            <w:proofErr w:type="spellEnd"/>
            <w:r w:rsidRPr="00186FC6">
              <w:rPr>
                <w:b/>
                <w:bCs/>
                <w:lang w:val="de-DE"/>
              </w:rPr>
              <w:t xml:space="preserve"> </w:t>
            </w:r>
            <w:proofErr w:type="spellStart"/>
            <w:r w:rsidR="004E0868">
              <w:rPr>
                <w:b/>
                <w:bCs/>
                <w:lang w:val="de-DE"/>
              </w:rPr>
              <w:t>transport</w:t>
            </w:r>
            <w:proofErr w:type="spellEnd"/>
            <w:r w:rsidR="004E0868">
              <w:rPr>
                <w:b/>
                <w:bCs/>
                <w:lang w:val="de-DE"/>
              </w:rPr>
              <w:t xml:space="preserve"> GFT</w:t>
            </w:r>
            <w:r w:rsidRPr="00186FC6">
              <w:rPr>
                <w:b/>
                <w:bCs/>
                <w:lang w:val="de-DE"/>
              </w:rPr>
              <w:t xml:space="preserve"> (min </w:t>
            </w:r>
            <w:r w:rsidR="00ED1C25">
              <w:rPr>
                <w:b/>
                <w:bCs/>
                <w:lang w:val="de-DE"/>
              </w:rPr>
              <w:t>28</w:t>
            </w:r>
            <w:r w:rsidRPr="00186FC6">
              <w:rPr>
                <w:b/>
                <w:bCs/>
                <w:lang w:val="de-DE"/>
              </w:rPr>
              <w:t xml:space="preserve"> kton)</w:t>
            </w:r>
          </w:p>
        </w:tc>
      </w:tr>
      <w:tr w:rsidR="00186FC6" w14:paraId="565557DA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6B54B114" w14:textId="77777777" w:rsidR="00186FC6" w:rsidRPr="00186FC6" w:rsidRDefault="00186FC6" w:rsidP="007E02BD">
            <w:pPr>
              <w:rPr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2973" w:type="dxa"/>
            <w:shd w:val="clear" w:color="auto" w:fill="D9D9D9" w:themeFill="background1" w:themeFillShade="D9"/>
          </w:tcPr>
          <w:p w14:paraId="2B1A425B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1</w:t>
            </w:r>
            <w:r w:rsidRPr="00020608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020608">
              <w:rPr>
                <w:b/>
                <w:bCs/>
                <w:sz w:val="18"/>
                <w:szCs w:val="18"/>
              </w:rPr>
              <w:t xml:space="preserve"> referentie</w:t>
            </w:r>
          </w:p>
        </w:tc>
        <w:tc>
          <w:tcPr>
            <w:tcW w:w="2973" w:type="dxa"/>
            <w:shd w:val="clear" w:color="auto" w:fill="D9D9D9" w:themeFill="background1" w:themeFillShade="D9"/>
          </w:tcPr>
          <w:p w14:paraId="29705ABA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2</w:t>
            </w:r>
            <w:r w:rsidRPr="00020608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020608">
              <w:rPr>
                <w:b/>
                <w:bCs/>
                <w:sz w:val="18"/>
                <w:szCs w:val="18"/>
              </w:rPr>
              <w:t xml:space="preserve"> referentie</w:t>
            </w:r>
          </w:p>
        </w:tc>
      </w:tr>
      <w:tr w:rsidR="00186FC6" w14:paraId="31ECAB30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23182E93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Naam organisatie waar referentieopdracht is uitgevoerd</w:t>
            </w:r>
          </w:p>
        </w:tc>
        <w:tc>
          <w:tcPr>
            <w:tcW w:w="2973" w:type="dxa"/>
          </w:tcPr>
          <w:p w14:paraId="71BF71D9" w14:textId="77777777" w:rsidR="00186FC6" w:rsidRPr="00ED4E66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  <w:tc>
          <w:tcPr>
            <w:tcW w:w="2973" w:type="dxa"/>
          </w:tcPr>
          <w:p w14:paraId="587F97BA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</w:tr>
      <w:tr w:rsidR="00186FC6" w14:paraId="33B40575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5F702A80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Adresgegevens</w:t>
            </w:r>
          </w:p>
          <w:p w14:paraId="6D1B5713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</w:p>
          <w:p w14:paraId="4CE8674B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0ACF7799" w14:textId="77777777" w:rsidR="00186FC6" w:rsidRPr="00ED4E6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&lt;ADRES&gt;</w:t>
            </w:r>
          </w:p>
        </w:tc>
        <w:tc>
          <w:tcPr>
            <w:tcW w:w="2973" w:type="dxa"/>
          </w:tcPr>
          <w:p w14:paraId="542BE9C5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&lt;ADRES&gt;</w:t>
            </w:r>
          </w:p>
        </w:tc>
      </w:tr>
      <w:tr w:rsidR="00186FC6" w14:paraId="4A8811FA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1C4219A5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Naam contactpersoon referent</w:t>
            </w:r>
          </w:p>
          <w:p w14:paraId="2EDE9500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2C06F479" w14:textId="77777777" w:rsidR="00186FC6" w:rsidRPr="00ED4E6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  <w:tc>
          <w:tcPr>
            <w:tcW w:w="2973" w:type="dxa"/>
          </w:tcPr>
          <w:p w14:paraId="21DD86C6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</w:tr>
      <w:tr w:rsidR="00186FC6" w14:paraId="6C1F6A1C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61267890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telefoonnummer contactpersoon referent</w:t>
            </w:r>
          </w:p>
        </w:tc>
        <w:tc>
          <w:tcPr>
            <w:tcW w:w="2973" w:type="dxa"/>
          </w:tcPr>
          <w:p w14:paraId="1BEC16DD" w14:textId="77777777" w:rsidR="00186FC6" w:rsidRPr="00ED4E6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&lt;TELEFOON &gt;</w:t>
            </w:r>
          </w:p>
        </w:tc>
        <w:tc>
          <w:tcPr>
            <w:tcW w:w="2973" w:type="dxa"/>
          </w:tcPr>
          <w:p w14:paraId="4B35DB00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&lt;TELEFOON &gt;</w:t>
            </w:r>
          </w:p>
        </w:tc>
      </w:tr>
      <w:tr w:rsidR="00186FC6" w14:paraId="4DD96EA9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0C36AF95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Ingangs- en einddatum opdracht</w:t>
            </w:r>
            <w:r w:rsidRPr="00730130">
              <w:rPr>
                <w:b/>
                <w:bCs/>
                <w:sz w:val="18"/>
                <w:szCs w:val="18"/>
              </w:rPr>
              <w:tab/>
            </w:r>
          </w:p>
          <w:p w14:paraId="28FAA0E6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31FB731E" w14:textId="77777777" w:rsidR="00186FC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  <w:p w14:paraId="167C1E64" w14:textId="77777777" w:rsidR="00186FC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tot en met</w:t>
            </w:r>
          </w:p>
          <w:p w14:paraId="32A6A9A9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</w:tc>
        <w:tc>
          <w:tcPr>
            <w:tcW w:w="2973" w:type="dxa"/>
          </w:tcPr>
          <w:p w14:paraId="3EC78F3D" w14:textId="77777777" w:rsidR="00186FC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  <w:p w14:paraId="08CEDEA5" w14:textId="77777777" w:rsidR="00186FC6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tot en met</w:t>
            </w:r>
          </w:p>
          <w:p w14:paraId="03401E5C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</w:tc>
      </w:tr>
      <w:tr w:rsidR="00186FC6" w14:paraId="0DCCA280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5C50094C" w14:textId="49392BE0" w:rsidR="00186FC6" w:rsidRPr="00020608" w:rsidRDefault="00ED1C25" w:rsidP="007E02BD">
            <w:pPr>
              <w:rPr>
                <w:b/>
                <w:bCs/>
                <w:sz w:val="18"/>
                <w:szCs w:val="18"/>
              </w:rPr>
            </w:pPr>
            <w:r w:rsidRPr="00ED1C25">
              <w:rPr>
                <w:b/>
                <w:bCs/>
                <w:sz w:val="18"/>
                <w:szCs w:val="18"/>
              </w:rPr>
              <w:t>Getransporteerd tonnage GFT (min 28 kton)</w:t>
            </w:r>
            <w:r w:rsidRPr="00ED1C25">
              <w:rPr>
                <w:b/>
                <w:bCs/>
                <w:sz w:val="18"/>
                <w:szCs w:val="18"/>
              </w:rPr>
              <w:tab/>
            </w:r>
            <w:r w:rsidRPr="00ED1C25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0581823A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</w:t>
            </w:r>
            <w:r>
              <w:rPr>
                <w:i/>
                <w:iCs/>
                <w:sz w:val="18"/>
                <w:szCs w:val="18"/>
              </w:rPr>
              <w:t>AANTAL KTON</w:t>
            </w:r>
            <w:r w:rsidRPr="006F30F5">
              <w:rPr>
                <w:i/>
                <w:iCs/>
                <w:sz w:val="18"/>
                <w:szCs w:val="18"/>
              </w:rPr>
              <w:t>&gt;</w:t>
            </w:r>
            <w:r w:rsidRPr="006F30F5">
              <w:rPr>
                <w:i/>
                <w:iCs/>
                <w:sz w:val="18"/>
                <w:szCs w:val="18"/>
              </w:rPr>
              <w:tab/>
            </w:r>
            <w:r w:rsidRPr="006F30F5">
              <w:rPr>
                <w:i/>
                <w:i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546DA7D6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</w:t>
            </w:r>
            <w:r>
              <w:rPr>
                <w:i/>
                <w:iCs/>
                <w:sz w:val="18"/>
                <w:szCs w:val="18"/>
              </w:rPr>
              <w:t>AANTAL KTON</w:t>
            </w:r>
            <w:r w:rsidRPr="006F30F5">
              <w:rPr>
                <w:i/>
                <w:iCs/>
                <w:sz w:val="18"/>
                <w:szCs w:val="18"/>
              </w:rPr>
              <w:t>&gt;</w:t>
            </w:r>
            <w:r w:rsidRPr="006F30F5">
              <w:rPr>
                <w:i/>
                <w:iCs/>
                <w:sz w:val="18"/>
                <w:szCs w:val="18"/>
              </w:rPr>
              <w:tab/>
            </w:r>
            <w:r w:rsidRPr="006F30F5">
              <w:rPr>
                <w:i/>
                <w:iCs/>
                <w:sz w:val="18"/>
                <w:szCs w:val="18"/>
              </w:rPr>
              <w:tab/>
            </w:r>
          </w:p>
        </w:tc>
      </w:tr>
      <w:tr w:rsidR="00186FC6" w14:paraId="16B98F40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7E82AF3C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Opdrachtwaarde</w:t>
            </w:r>
          </w:p>
          <w:p w14:paraId="76898D79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</w:p>
          <w:p w14:paraId="160564C1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67F6F516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&lt;WAARDE&gt;</w:t>
            </w:r>
          </w:p>
        </w:tc>
        <w:tc>
          <w:tcPr>
            <w:tcW w:w="2973" w:type="dxa"/>
          </w:tcPr>
          <w:p w14:paraId="082536F2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&lt;WAARDE&gt;</w:t>
            </w:r>
          </w:p>
        </w:tc>
      </w:tr>
      <w:tr w:rsidR="00186FC6" w14:paraId="0DA25259" w14:textId="77777777" w:rsidTr="007E02BD">
        <w:tc>
          <w:tcPr>
            <w:tcW w:w="1980" w:type="dxa"/>
            <w:shd w:val="clear" w:color="auto" w:fill="D9D9D9" w:themeFill="background1" w:themeFillShade="D9"/>
          </w:tcPr>
          <w:p w14:paraId="67B9399A" w14:textId="04FF427E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  <w:r w:rsidRPr="00ED4E66">
              <w:rPr>
                <w:b/>
                <w:bCs/>
                <w:sz w:val="18"/>
                <w:szCs w:val="18"/>
              </w:rPr>
              <w:t>Korte omschrijving opd</w:t>
            </w:r>
            <w:r w:rsidR="002411D4">
              <w:rPr>
                <w:b/>
                <w:bCs/>
                <w:sz w:val="18"/>
                <w:szCs w:val="18"/>
              </w:rPr>
              <w:t>r</w:t>
            </w:r>
            <w:bookmarkStart w:id="0" w:name="_GoBack"/>
            <w:bookmarkEnd w:id="0"/>
            <w:r w:rsidRPr="00ED4E66">
              <w:rPr>
                <w:b/>
                <w:bCs/>
                <w:sz w:val="18"/>
                <w:szCs w:val="18"/>
              </w:rPr>
              <w:t>acht</w:t>
            </w:r>
          </w:p>
          <w:p w14:paraId="47E3C15B" w14:textId="77777777" w:rsidR="00186FC6" w:rsidRDefault="00186FC6" w:rsidP="007E02BD">
            <w:pPr>
              <w:rPr>
                <w:b/>
                <w:bCs/>
                <w:sz w:val="18"/>
                <w:szCs w:val="18"/>
              </w:rPr>
            </w:pPr>
          </w:p>
          <w:p w14:paraId="077D95EE" w14:textId="77777777" w:rsidR="00186FC6" w:rsidRPr="00020608" w:rsidRDefault="00186FC6" w:rsidP="007E02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77ED8514" w14:textId="77777777" w:rsidR="00186FC6" w:rsidRPr="00020608" w:rsidRDefault="00186FC6" w:rsidP="007E02BD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&lt;OMSCHRIJVING&gt;</w:t>
            </w:r>
          </w:p>
        </w:tc>
        <w:tc>
          <w:tcPr>
            <w:tcW w:w="2973" w:type="dxa"/>
          </w:tcPr>
          <w:p w14:paraId="6E174441" w14:textId="77777777" w:rsidR="00186FC6" w:rsidRPr="00020608" w:rsidRDefault="00186FC6" w:rsidP="007E02B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&lt;OMSCHRIJVING&gt;</w:t>
            </w:r>
          </w:p>
        </w:tc>
      </w:tr>
    </w:tbl>
    <w:p w14:paraId="273DE6FE" w14:textId="77777777" w:rsidR="00186FC6" w:rsidRDefault="00186FC6" w:rsidP="00186FC6"/>
    <w:p w14:paraId="0CD35CC4" w14:textId="77777777" w:rsidR="00186FC6" w:rsidRDefault="00186FC6" w:rsidP="00186FC6">
      <w:pPr>
        <w:spacing w:line="240" w:lineRule="auto"/>
      </w:pPr>
    </w:p>
    <w:p w14:paraId="239A916A" w14:textId="77777777" w:rsidR="00186FC6" w:rsidRDefault="00186FC6" w:rsidP="00186FC6">
      <w:pPr>
        <w:spacing w:line="240" w:lineRule="auto"/>
      </w:pPr>
    </w:p>
    <w:p w14:paraId="7BC94A8C" w14:textId="77777777" w:rsidR="00186FC6" w:rsidRDefault="00186FC6" w:rsidP="00186FC6">
      <w:pPr>
        <w:spacing w:line="240" w:lineRule="auto"/>
      </w:pPr>
    </w:p>
    <w:p w14:paraId="743DE227" w14:textId="77777777" w:rsidR="00186FC6" w:rsidRDefault="00186FC6" w:rsidP="00186FC6">
      <w:pPr>
        <w:spacing w:line="240" w:lineRule="auto"/>
      </w:pPr>
    </w:p>
    <w:p w14:paraId="0519F7C5" w14:textId="77777777" w:rsidR="00186FC6" w:rsidRDefault="00186FC6" w:rsidP="00186FC6">
      <w:pPr>
        <w:spacing w:line="240" w:lineRule="auto"/>
      </w:pPr>
    </w:p>
    <w:tbl>
      <w:tblPr>
        <w:tblW w:w="33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3"/>
        <w:gridCol w:w="1151"/>
        <w:gridCol w:w="367"/>
        <w:gridCol w:w="2510"/>
      </w:tblGrid>
      <w:tr w:rsidR="00186FC6" w14:paraId="7EF04A06" w14:textId="77777777" w:rsidTr="007E02BD">
        <w:trPr>
          <w:trHeight w:val="300"/>
        </w:trPr>
        <w:tc>
          <w:tcPr>
            <w:tcW w:w="2307" w:type="pct"/>
            <w:gridSpan w:val="2"/>
            <w:shd w:val="clear" w:color="auto" w:fill="FFFFFF"/>
            <w:noWrap/>
            <w:vAlign w:val="center"/>
            <w:hideMark/>
          </w:tcPr>
          <w:p w14:paraId="5042EEF2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Naam en functie ondergetekende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32D5A477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491327F2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:___________________________ </w:t>
            </w:r>
          </w:p>
        </w:tc>
      </w:tr>
      <w:tr w:rsidR="00186FC6" w14:paraId="1D81CD4C" w14:textId="77777777" w:rsidTr="007E02BD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6354C396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45E031A0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44DCA2B0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5F5A126D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186FC6" w14:paraId="5EA103C5" w14:textId="77777777" w:rsidTr="007E02BD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17AD8D17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Datum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780A72D5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43E46085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2B57B3FF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:___________________________</w:t>
            </w:r>
          </w:p>
        </w:tc>
      </w:tr>
      <w:tr w:rsidR="00186FC6" w14:paraId="53998C8E" w14:textId="77777777" w:rsidTr="007E02BD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621A7701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2C54446C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37D19BA8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7F4D4D40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186FC6" w14:paraId="7D52007F" w14:textId="77777777" w:rsidTr="007E02BD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44B20A9D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Handtekening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7D4DF981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3369CD37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7CF27A7D" w14:textId="77777777" w:rsidR="00186FC6" w:rsidRDefault="00186FC6" w:rsidP="007E02BD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:___________________________</w:t>
            </w:r>
          </w:p>
        </w:tc>
      </w:tr>
    </w:tbl>
    <w:p w14:paraId="4DEA0857" w14:textId="77777777" w:rsidR="00186FC6" w:rsidRDefault="00186FC6" w:rsidP="00186FC6"/>
    <w:p w14:paraId="0A37C5FF" w14:textId="77777777" w:rsidR="00186FC6" w:rsidRPr="0068251F" w:rsidRDefault="00186FC6" w:rsidP="0068251F">
      <w:pPr>
        <w:spacing w:line="240" w:lineRule="auto"/>
      </w:pPr>
    </w:p>
    <w:sectPr w:rsidR="00186FC6" w:rsidRPr="0068251F" w:rsidSect="008E5FF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985" w:bottom="1701" w:left="1985" w:header="0" w:footer="0" w:gutter="0"/>
      <w:paperSrc w:first="2002" w:other="200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77C83" w14:textId="77777777" w:rsidR="001D0111" w:rsidRDefault="001D0111">
      <w:pPr>
        <w:spacing w:line="240" w:lineRule="auto"/>
      </w:pPr>
      <w:r>
        <w:separator/>
      </w:r>
    </w:p>
    <w:p w14:paraId="38177C84" w14:textId="77777777" w:rsidR="001D0111" w:rsidRDefault="001D0111"/>
  </w:endnote>
  <w:endnote w:type="continuationSeparator" w:id="0">
    <w:p w14:paraId="38177C85" w14:textId="77777777" w:rsidR="001D0111" w:rsidRDefault="001D0111">
      <w:pPr>
        <w:spacing w:line="240" w:lineRule="auto"/>
      </w:pPr>
      <w:r>
        <w:continuationSeparator/>
      </w:r>
    </w:p>
    <w:p w14:paraId="38177C86" w14:textId="77777777" w:rsidR="001D0111" w:rsidRDefault="001D01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7C8C" w14:textId="400F17FF" w:rsidR="003A406F" w:rsidRPr="003A406F" w:rsidRDefault="00186FC6" w:rsidP="003A406F">
    <w:pPr>
      <w:tabs>
        <w:tab w:val="right" w:pos="8504"/>
      </w:tabs>
      <w:rPr>
        <w:noProof/>
        <w:sz w:val="16"/>
        <w:szCs w:val="55"/>
      </w:rPr>
    </w:pPr>
    <w:bookmarkStart w:id="1" w:name="bmFooter"/>
    <w:r>
      <w:rPr>
        <w:noProof/>
        <w:sz w:val="16"/>
        <w:szCs w:val="55"/>
      </w:rPr>
      <w:t>23 september 2019. Ons kenmerk 1018173-027k</w:t>
    </w:r>
    <w:bookmarkEnd w:id="1"/>
    <w:r w:rsidR="003A406F" w:rsidRPr="003A406F">
      <w:rPr>
        <w:noProof/>
        <w:sz w:val="16"/>
        <w:szCs w:val="55"/>
      </w:rPr>
      <w:tab/>
    </w:r>
    <w:r w:rsidR="003A406F" w:rsidRPr="003A406F">
      <w:rPr>
        <w:noProof/>
        <w:sz w:val="16"/>
        <w:szCs w:val="55"/>
      </w:rPr>
      <w:fldChar w:fldCharType="begin"/>
    </w:r>
    <w:r w:rsidR="003A406F" w:rsidRPr="003A406F">
      <w:rPr>
        <w:noProof/>
        <w:sz w:val="16"/>
        <w:szCs w:val="55"/>
      </w:rPr>
      <w:instrText xml:space="preserve">PAGE  </w:instrText>
    </w:r>
    <w:r w:rsidR="003A406F" w:rsidRPr="003A406F">
      <w:rPr>
        <w:noProof/>
        <w:sz w:val="16"/>
        <w:szCs w:val="55"/>
      </w:rPr>
      <w:fldChar w:fldCharType="separate"/>
    </w:r>
    <w:r w:rsidR="006F512C">
      <w:rPr>
        <w:noProof/>
        <w:sz w:val="16"/>
        <w:szCs w:val="55"/>
      </w:rPr>
      <w:t>1</w:t>
    </w:r>
    <w:r w:rsidR="003A406F" w:rsidRPr="003A406F">
      <w:rPr>
        <w:noProof/>
        <w:sz w:val="16"/>
        <w:szCs w:val="55"/>
      </w:rPr>
      <w:fldChar w:fldCharType="end"/>
    </w:r>
  </w:p>
  <w:p w14:paraId="38177C8D" w14:textId="77777777" w:rsidR="003A406F" w:rsidRPr="003A406F" w:rsidRDefault="003A406F" w:rsidP="003A406F">
    <w:pPr>
      <w:tabs>
        <w:tab w:val="left" w:pos="5190"/>
      </w:tabs>
      <w:spacing w:line="200" w:lineRule="exact"/>
      <w:rPr>
        <w:sz w:val="14"/>
        <w:szCs w:val="14"/>
      </w:rPr>
    </w:pPr>
  </w:p>
  <w:p w14:paraId="38177C8E" w14:textId="1A4F94F3" w:rsidR="00797ADD" w:rsidRPr="003A406F" w:rsidRDefault="00797ADD" w:rsidP="003A406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82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  <w:gridCol w:w="2268"/>
      <w:gridCol w:w="2552"/>
      <w:gridCol w:w="1134"/>
    </w:tblGrid>
    <w:tr w:rsidR="00D2231F" w14:paraId="38177C94" w14:textId="77777777" w:rsidTr="009D44CA">
      <w:tc>
        <w:tcPr>
          <w:tcW w:w="2268" w:type="dxa"/>
        </w:tcPr>
        <w:p w14:paraId="38177C90" w14:textId="77777777" w:rsidR="00D2231F" w:rsidRPr="00DA7D33" w:rsidRDefault="00D2231F" w:rsidP="00DA7D33">
          <w:pPr>
            <w:pStyle w:val="KplusVlocatiegegevens"/>
          </w:pPr>
          <w:bookmarkStart w:id="2" w:name="bmLocation" w:colFirst="0" w:colLast="0"/>
          <w:bookmarkStart w:id="3" w:name="bmLocationColumn2" w:colFirst="1" w:colLast="1"/>
          <w:bookmarkStart w:id="4" w:name="bmLocationColumn3" w:colFirst="2" w:colLast="2"/>
          <w:bookmarkStart w:id="5" w:name="bmLocationColumn4" w:colFirst="3" w:colLast="3"/>
        </w:p>
      </w:tc>
      <w:tc>
        <w:tcPr>
          <w:tcW w:w="2268" w:type="dxa"/>
        </w:tcPr>
        <w:p w14:paraId="38177C91" w14:textId="77777777" w:rsidR="00D2231F" w:rsidRDefault="00D2231F">
          <w:pPr>
            <w:pStyle w:val="KplusVlocatiegegevens"/>
          </w:pPr>
        </w:p>
      </w:tc>
      <w:tc>
        <w:tcPr>
          <w:tcW w:w="2552" w:type="dxa"/>
        </w:tcPr>
        <w:p w14:paraId="38177C92" w14:textId="77777777" w:rsidR="00D2231F" w:rsidRDefault="00D2231F">
          <w:pPr>
            <w:pStyle w:val="KplusVlocatiegegevens"/>
          </w:pPr>
        </w:p>
      </w:tc>
      <w:tc>
        <w:tcPr>
          <w:tcW w:w="1134" w:type="dxa"/>
        </w:tcPr>
        <w:p w14:paraId="38177C93" w14:textId="77777777" w:rsidR="00D2231F" w:rsidRDefault="00D2231F">
          <w:pPr>
            <w:pStyle w:val="KplusVlocatiegegevens"/>
          </w:pPr>
        </w:p>
      </w:tc>
    </w:tr>
    <w:bookmarkEnd w:id="2"/>
    <w:bookmarkEnd w:id="3"/>
    <w:bookmarkEnd w:id="4"/>
    <w:bookmarkEnd w:id="5"/>
  </w:tbl>
  <w:p w14:paraId="38177C95" w14:textId="77777777" w:rsidR="00390FC6" w:rsidRDefault="00390FC6" w:rsidP="009D44CA">
    <w:pPr>
      <w:pStyle w:val="KplusVlocatiegegevens"/>
      <w:spacing w:line="3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77C80" w14:textId="77777777" w:rsidR="001D0111" w:rsidRDefault="001D0111">
      <w:pPr>
        <w:spacing w:line="240" w:lineRule="auto"/>
      </w:pPr>
      <w:r>
        <w:separator/>
      </w:r>
    </w:p>
  </w:footnote>
  <w:footnote w:type="continuationSeparator" w:id="0">
    <w:p w14:paraId="38177C81" w14:textId="77777777" w:rsidR="001D0111" w:rsidRDefault="001D0111">
      <w:pPr>
        <w:spacing w:line="240" w:lineRule="auto"/>
      </w:pPr>
      <w:r>
        <w:continuationSeparator/>
      </w:r>
    </w:p>
    <w:p w14:paraId="38177C82" w14:textId="77777777" w:rsidR="001D0111" w:rsidRDefault="001D01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7C87" w14:textId="77777777" w:rsidR="00390FC6" w:rsidRDefault="00277486" w:rsidP="00B812B5">
    <w:pPr>
      <w:pStyle w:val="HiddenLogo"/>
      <w:framePr w:wrap="around"/>
    </w:pPr>
    <w:r>
      <mc:AlternateContent>
        <mc:Choice Requires="wps">
          <w:drawing>
            <wp:anchor distT="0" distB="0" distL="114300" distR="114300" simplePos="0" relativeHeight="251657728" behindDoc="1" locked="1" layoutInCell="1" allowOverlap="1" wp14:anchorId="38177C96" wp14:editId="38177C97">
              <wp:simplePos x="0" y="0"/>
              <wp:positionH relativeFrom="page">
                <wp:posOffset>6409055</wp:posOffset>
              </wp:positionH>
              <wp:positionV relativeFrom="page">
                <wp:posOffset>1080135</wp:posOffset>
              </wp:positionV>
              <wp:extent cx="1152000" cy="1152000"/>
              <wp:effectExtent l="0" t="0" r="10160" b="10160"/>
              <wp:wrapNone/>
              <wp:docPr id="1" name="LogoNextPage" descr="Logo_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000" cy="115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177C9A" w14:textId="1493260D" w:rsidR="00390FC6" w:rsidRDefault="00186FC6" w:rsidP="00B812B5">
                          <w:pPr>
                            <w:pStyle w:val="HiddenLogo"/>
                          </w:pPr>
                          <w:r>
                            <w:pict w14:anchorId="15EBD2CE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8" type="#_x0000_t75" style="width:90.25pt;height:90.25pt">
                                <v:imagedata r:id="rId1" o:title=""/>
                              </v:shape>
                            </w:pict>
                          </w:r>
                        </w:p>
                        <w:p w14:paraId="38177C9B" w14:textId="77777777" w:rsidR="00390FC6" w:rsidRDefault="00390FC6" w:rsidP="00B812B5">
                          <w:pPr>
                            <w:pStyle w:val="HiddenLog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77C96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alt="Logo_OP" style="position:absolute;margin-left:504.65pt;margin-top:85.05pt;width:90.7pt;height:90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" filled="f" stroked="f">
              <v:textbox inset="0,0,0,0">
                <w:txbxContent>
                  <w:p w14:paraId="38177C9A" w14:textId="1493260D" w:rsidR="00390FC6" w:rsidRDefault="00186FC6" w:rsidP="00B812B5">
                    <w:pPr>
                      <w:pStyle w:val="HiddenLogo"/>
                    </w:pPr>
                    <w:r>
                      <w:pict w14:anchorId="15EBD2CE">
                        <v:shape id="_x0000_i1028" type="#_x0000_t75" style="width:90.25pt;height:90.25pt">
                          <v:imagedata r:id="rId1" o:title=""/>
                        </v:shape>
                      </w:pict>
                    </w:r>
                  </w:p>
                  <w:p w14:paraId="38177C9B" w14:textId="77777777" w:rsidR="00390FC6" w:rsidRDefault="00390FC6" w:rsidP="00B812B5">
                    <w:pPr>
                      <w:pStyle w:val="HiddenLog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38177C88" w14:textId="73161FA3" w:rsidR="00390FC6" w:rsidRDefault="00390FC6" w:rsidP="00091412">
    <w:pPr>
      <w:spacing w:line="840" w:lineRule="exact"/>
    </w:pPr>
  </w:p>
  <w:p w14:paraId="38177C89" w14:textId="77777777" w:rsidR="00AF60A7" w:rsidRDefault="00AF60A7" w:rsidP="00E064AB">
    <w:pPr>
      <w:pStyle w:val="KplusVgrijskopje"/>
      <w:tabs>
        <w:tab w:val="left" w:pos="4962"/>
      </w:tabs>
    </w:pPr>
  </w:p>
  <w:p w14:paraId="38177C8A" w14:textId="77777777" w:rsidR="00AF60A7" w:rsidRDefault="00AF60A7" w:rsidP="00E064AB">
    <w:pPr>
      <w:pStyle w:val="KplusVgrijskopje"/>
      <w:tabs>
        <w:tab w:val="left" w:pos="4962"/>
      </w:tabs>
    </w:pPr>
  </w:p>
  <w:p w14:paraId="38177C8B" w14:textId="7E16B67A" w:rsidR="00091412" w:rsidRDefault="00743978" w:rsidP="00D47E90">
    <w:pPr>
      <w:pStyle w:val="KplusVgrijskopje"/>
      <w:tabs>
        <w:tab w:val="left" w:pos="5528"/>
      </w:tabs>
    </w:pPr>
    <w:r w:rsidRPr="00743978">
      <w:drawing>
        <wp:anchor distT="0" distB="0" distL="114300" distR="114300" simplePos="0" relativeHeight="251661824" behindDoc="1" locked="0" layoutInCell="1" allowOverlap="1" wp14:anchorId="064B5C2C" wp14:editId="2B40174F">
          <wp:simplePos x="0" y="0"/>
          <wp:positionH relativeFrom="column">
            <wp:posOffset>-1229360</wp:posOffset>
          </wp:positionH>
          <wp:positionV relativeFrom="paragraph">
            <wp:posOffset>231140</wp:posOffset>
          </wp:positionV>
          <wp:extent cx="1154430" cy="1224280"/>
          <wp:effectExtent l="0" t="0" r="7620" b="0"/>
          <wp:wrapNone/>
          <wp:docPr id="14" name="Afbeelding 14" descr="Afbeeldingsresultaat voor avu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fbeeldingsresultaat voor avu utrech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430" cy="1224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43978">
      <w:drawing>
        <wp:anchor distT="0" distB="0" distL="114300" distR="114300" simplePos="0" relativeHeight="251662848" behindDoc="1" locked="0" layoutInCell="1" allowOverlap="1" wp14:anchorId="07990D30" wp14:editId="4510A96A">
          <wp:simplePos x="0" y="0"/>
          <wp:positionH relativeFrom="column">
            <wp:posOffset>5180330</wp:posOffset>
          </wp:positionH>
          <wp:positionV relativeFrom="paragraph">
            <wp:posOffset>1664970</wp:posOffset>
          </wp:positionV>
          <wp:extent cx="1131392" cy="596348"/>
          <wp:effectExtent l="0" t="0" r="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392" cy="596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7C8F" w14:textId="77777777" w:rsidR="00390FC6" w:rsidRDefault="00390FC6" w:rsidP="003F6C44">
    <w:pPr>
      <w:spacing w:line="26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D74345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604DC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1FC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C8C7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6C07C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7AFEB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9839C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868B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B4F99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C097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52EDA"/>
    <w:multiLevelType w:val="hybridMultilevel"/>
    <w:tmpl w:val="3A2ACD40"/>
    <w:lvl w:ilvl="0" w:tplc="CBEA8A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D00BA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  <w:rPr>
        <w:rFonts w:ascii="Calibri" w:hAnsi="Calibri"/>
      </w:r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9A37572"/>
    <w:multiLevelType w:val="multilevel"/>
    <w:tmpl w:val="7F3821D8"/>
    <w:lvl w:ilvl="0">
      <w:start w:val="1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rFonts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41"/>
        </w:tabs>
        <w:ind w:left="741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1984"/>
        </w:tabs>
        <w:ind w:left="1984" w:hanging="800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</w:abstractNum>
  <w:abstractNum w:abstractNumId="13" w15:restartNumberingAfterBreak="0">
    <w:nsid w:val="0CF37E1F"/>
    <w:multiLevelType w:val="multilevel"/>
    <w:tmpl w:val="4FA6EF30"/>
    <w:name w:val="KplusVNumber11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Calibri" w:hAnsi="Calibri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600"/>
      </w:pPr>
      <w:rPr>
        <w:rFonts w:ascii="Calibri" w:hAnsi="Calibri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3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4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5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6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7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8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</w:abstractNum>
  <w:abstractNum w:abstractNumId="14" w15:restartNumberingAfterBreak="0">
    <w:nsid w:val="0D9429AF"/>
    <w:multiLevelType w:val="multilevel"/>
    <w:tmpl w:val="04090023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0EA865E6"/>
    <w:multiLevelType w:val="multilevel"/>
    <w:tmpl w:val="91FE3FD8"/>
    <w:name w:val="KplusVBullets1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4"/>
      </w:r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4D43CE"/>
    <w:multiLevelType w:val="multilevel"/>
    <w:tmpl w:val="125EF7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1CA0606"/>
    <w:multiLevelType w:val="multilevel"/>
    <w:tmpl w:val="DC401350"/>
    <w:lvl w:ilvl="0">
      <w:start w:val="1"/>
      <w:numFmt w:val="decimal"/>
      <w:lvlText w:val="%1"/>
      <w:lvlJc w:val="left"/>
      <w:pPr>
        <w:tabs>
          <w:tab w:val="num" w:pos="-1093"/>
        </w:tabs>
        <w:ind w:left="-1093" w:hanging="2211"/>
      </w:pPr>
      <w:rPr>
        <w:rFonts w:ascii="Arial" w:hAnsi="Arial" w:hint="default"/>
        <w:b w:val="0"/>
        <w:i w:val="0"/>
        <w:caps w:val="0"/>
        <w:spacing w:val="5"/>
        <w:sz w:val="55"/>
      </w:rPr>
    </w:lvl>
    <w:lvl w:ilvl="1">
      <w:start w:val="1"/>
      <w:numFmt w:val="decimal"/>
      <w:suff w:val="space"/>
      <w:lvlText w:val="%1.%2"/>
      <w:lvlJc w:val="left"/>
      <w:pPr>
        <w:ind w:left="-1660" w:firstLine="0"/>
      </w:pPr>
      <w:rPr>
        <w:rFonts w:ascii="Arial" w:hAnsi="Arial" w:hint="default"/>
        <w:b w:val="0"/>
        <w:i w:val="0"/>
        <w:sz w:val="40"/>
      </w:rPr>
    </w:lvl>
    <w:lvl w:ilvl="2">
      <w:start w:val="1"/>
      <w:numFmt w:val="decimal"/>
      <w:suff w:val="space"/>
      <w:lvlText w:val="%1.%2.%3"/>
      <w:lvlJc w:val="left"/>
      <w:pPr>
        <w:ind w:left="-1660" w:firstLine="0"/>
      </w:pPr>
      <w:rPr>
        <w:rFonts w:ascii="Arial" w:hAnsi="Arial" w:hint="default"/>
        <w:b w:val="0"/>
        <w:i w:val="0"/>
        <w:sz w:val="27"/>
      </w:rPr>
    </w:lvl>
    <w:lvl w:ilvl="3">
      <w:start w:val="1"/>
      <w:numFmt w:val="decimal"/>
      <w:suff w:val="space"/>
      <w:lvlText w:val="%3.%2.%1.%4"/>
      <w:lvlJc w:val="left"/>
      <w:pPr>
        <w:ind w:left="-1660" w:firstLine="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suff w:val="space"/>
      <w:lvlText w:val="%4.%1.%2.%3.%5"/>
      <w:lvlJc w:val="left"/>
      <w:pPr>
        <w:ind w:left="-1660" w:firstLine="0"/>
      </w:pPr>
      <w:rPr>
        <w:rFonts w:ascii="Arial" w:hAnsi="Arial" w:hint="default"/>
        <w:b/>
        <w:i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-492"/>
        </w:tabs>
        <w:ind w:left="-49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18" w15:restartNumberingAfterBreak="0">
    <w:nsid w:val="267040E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75763D7"/>
    <w:multiLevelType w:val="hybridMultilevel"/>
    <w:tmpl w:val="0760492A"/>
    <w:lvl w:ilvl="0" w:tplc="D39A3C8A">
      <w:numFmt w:val="bullet"/>
      <w:lvlText w:val="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2C60B0"/>
    <w:multiLevelType w:val="multilevel"/>
    <w:tmpl w:val="8AC6503A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21" w15:restartNumberingAfterBreak="0">
    <w:nsid w:val="2C88293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38CA6B1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9D15337"/>
    <w:multiLevelType w:val="multilevel"/>
    <w:tmpl w:val="1EBEE08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Calibri" w:hAnsi="Calibri" w:hint="default"/>
        <w:b/>
        <w:i w:val="0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Calibri" w:hAnsi="Calibri" w:hint="default"/>
        <w:b/>
        <w:i w:val="0"/>
        <w:sz w:val="24"/>
        <w:szCs w:val="22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Calibri" w:hAnsi="Calibri" w:hint="default"/>
        <w:b/>
        <w:i w:val="0"/>
        <w:sz w:val="20"/>
        <w:szCs w:val="19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24" w15:restartNumberingAfterBreak="0">
    <w:nsid w:val="3BEC7A00"/>
    <w:multiLevelType w:val="multilevel"/>
    <w:tmpl w:val="F4BA04D4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 w15:restartNumberingAfterBreak="0">
    <w:nsid w:val="409B4491"/>
    <w:multiLevelType w:val="multilevel"/>
    <w:tmpl w:val="1E3C6956"/>
    <w:name w:val="KplusVAlphaNumeric"/>
    <w:lvl w:ilvl="0">
      <w:start w:val="1"/>
      <w:numFmt w:val="lowerLetter"/>
      <w:lvlText w:val="%1."/>
      <w:lvlJc w:val="left"/>
      <w:pPr>
        <w:tabs>
          <w:tab w:val="num" w:pos="300"/>
        </w:tabs>
        <w:ind w:left="300" w:hanging="300"/>
      </w:p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3513D5B"/>
    <w:multiLevelType w:val="hybridMultilevel"/>
    <w:tmpl w:val="4F3ACA14"/>
    <w:lvl w:ilvl="0" w:tplc="B6E62F32">
      <w:start w:val="1"/>
      <w:numFmt w:val="upperRoman"/>
      <w:lvlText w:val="%1."/>
      <w:lvlJc w:val="right"/>
      <w:pPr>
        <w:ind w:left="720" w:hanging="360"/>
      </w:pPr>
    </w:lvl>
    <w:lvl w:ilvl="1" w:tplc="1BE4491E">
      <w:numFmt w:val="bullet"/>
      <w:lvlText w:val="•"/>
      <w:lvlJc w:val="left"/>
      <w:pPr>
        <w:ind w:left="1800" w:hanging="720"/>
      </w:pPr>
      <w:rPr>
        <w:rFonts w:ascii="Calibri" w:eastAsia="Times New Roman" w:hAnsi="Calibri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820CB"/>
    <w:multiLevelType w:val="multilevel"/>
    <w:tmpl w:val="9624553E"/>
    <w:lvl w:ilvl="0">
      <w:start w:val="1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rFonts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1984"/>
        </w:tabs>
        <w:ind w:left="1984" w:hanging="800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</w:abstractNum>
  <w:abstractNum w:abstractNumId="28" w15:restartNumberingAfterBreak="0">
    <w:nsid w:val="47E158EF"/>
    <w:multiLevelType w:val="hybridMultilevel"/>
    <w:tmpl w:val="1F705C44"/>
    <w:lvl w:ilvl="0" w:tplc="E70C5BE2">
      <w:start w:val="1"/>
      <w:numFmt w:val="decimal"/>
      <w:lvlRestart w:val="0"/>
      <w:lvlText w:val="%1."/>
      <w:lvlJc w:val="left"/>
      <w:pPr>
        <w:tabs>
          <w:tab w:val="num" w:pos="357"/>
        </w:tabs>
        <w:ind w:left="283" w:hanging="283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DD4A27"/>
    <w:multiLevelType w:val="multilevel"/>
    <w:tmpl w:val="48149B4E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30" w15:restartNumberingAfterBreak="0">
    <w:nsid w:val="677D71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80E36B2"/>
    <w:multiLevelType w:val="hybridMultilevel"/>
    <w:tmpl w:val="04FA67B0"/>
    <w:lvl w:ilvl="0" w:tplc="56F2EC96">
      <w:start w:val="1"/>
      <w:numFmt w:val="decimal"/>
      <w:pStyle w:val="Bijlage"/>
      <w:lvlText w:val="Bijlag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B6A55"/>
    <w:multiLevelType w:val="hybridMultilevel"/>
    <w:tmpl w:val="FAD8F7FC"/>
    <w:lvl w:ilvl="0" w:tplc="5B32013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77D33"/>
    <w:multiLevelType w:val="multilevel"/>
    <w:tmpl w:val="D3DC582C"/>
    <w:lvl w:ilvl="0">
      <w:start w:val="1"/>
      <w:numFmt w:val="decimal"/>
      <w:lvlText w:val=""/>
      <w:lvlJc w:val="left"/>
      <w:pPr>
        <w:tabs>
          <w:tab w:val="num" w:pos="822"/>
        </w:tabs>
        <w:ind w:left="822" w:hanging="300"/>
      </w:pPr>
      <w:rPr>
        <w:rFonts w:ascii="Symbol" w:hAnsi="Symbol" w:hint="default"/>
        <w:sz w:val="14"/>
      </w:rPr>
    </w:lvl>
    <w:lvl w:ilvl="1">
      <w:start w:val="1"/>
      <w:numFmt w:val="lowerLetter"/>
      <w:lvlText w:val="-"/>
      <w:lvlJc w:val="left"/>
      <w:pPr>
        <w:tabs>
          <w:tab w:val="num" w:pos="1062"/>
        </w:tabs>
        <w:ind w:left="1062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1302"/>
        </w:tabs>
        <w:ind w:left="1302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962"/>
        </w:tabs>
        <w:ind w:left="1962" w:hanging="360"/>
      </w:pPr>
    </w:lvl>
    <w:lvl w:ilvl="4">
      <w:start w:val="1"/>
      <w:numFmt w:val="lowerLetter"/>
      <w:lvlText w:val="(%5)"/>
      <w:lvlJc w:val="left"/>
      <w:pPr>
        <w:tabs>
          <w:tab w:val="num" w:pos="2322"/>
        </w:tabs>
        <w:ind w:left="2322" w:hanging="360"/>
      </w:pPr>
    </w:lvl>
    <w:lvl w:ilvl="5">
      <w:start w:val="1"/>
      <w:numFmt w:val="lowerRoman"/>
      <w:lvlText w:val="(%6)"/>
      <w:lvlJc w:val="left"/>
      <w:pPr>
        <w:tabs>
          <w:tab w:val="num" w:pos="2682"/>
        </w:tabs>
        <w:ind w:left="2682" w:hanging="360"/>
      </w:pPr>
    </w:lvl>
    <w:lvl w:ilvl="6">
      <w:start w:val="1"/>
      <w:numFmt w:val="decimal"/>
      <w:lvlText w:val="%7."/>
      <w:lvlJc w:val="left"/>
      <w:pPr>
        <w:tabs>
          <w:tab w:val="num" w:pos="3042"/>
        </w:tabs>
        <w:ind w:left="3042" w:hanging="360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360"/>
      </w:pPr>
    </w:lvl>
    <w:lvl w:ilvl="8">
      <w:start w:val="1"/>
      <w:numFmt w:val="lowerRoman"/>
      <w:lvlText w:val="%9."/>
      <w:lvlJc w:val="left"/>
      <w:pPr>
        <w:tabs>
          <w:tab w:val="num" w:pos="3762"/>
        </w:tabs>
        <w:ind w:left="3762" w:hanging="360"/>
      </w:pPr>
    </w:lvl>
  </w:abstractNum>
  <w:abstractNum w:abstractNumId="34" w15:restartNumberingAfterBreak="0">
    <w:nsid w:val="78872528"/>
    <w:multiLevelType w:val="multilevel"/>
    <w:tmpl w:val="04090025"/>
    <w:name w:val="KplusVNumber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6"/>
  </w:num>
  <w:num w:numId="2">
    <w:abstractNumId w:val="21"/>
  </w:num>
  <w:num w:numId="3">
    <w:abstractNumId w:val="30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23"/>
  </w:num>
  <w:num w:numId="17">
    <w:abstractNumId w:val="23"/>
  </w:num>
  <w:num w:numId="18">
    <w:abstractNumId w:val="23"/>
  </w:num>
  <w:num w:numId="19">
    <w:abstractNumId w:val="23"/>
  </w:num>
  <w:num w:numId="20">
    <w:abstractNumId w:val="17"/>
  </w:num>
  <w:num w:numId="21">
    <w:abstractNumId w:val="18"/>
  </w:num>
  <w:num w:numId="22">
    <w:abstractNumId w:val="22"/>
  </w:num>
  <w:num w:numId="23">
    <w:abstractNumId w:val="11"/>
  </w:num>
  <w:num w:numId="24">
    <w:abstractNumId w:val="20"/>
  </w:num>
  <w:num w:numId="25">
    <w:abstractNumId w:val="29"/>
  </w:num>
  <w:num w:numId="26">
    <w:abstractNumId w:val="28"/>
  </w:num>
  <w:num w:numId="27">
    <w:abstractNumId w:val="34"/>
  </w:num>
  <w:num w:numId="28">
    <w:abstractNumId w:val="19"/>
  </w:num>
  <w:num w:numId="29">
    <w:abstractNumId w:val="25"/>
  </w:num>
  <w:num w:numId="30">
    <w:abstractNumId w:val="24"/>
  </w:num>
  <w:num w:numId="31">
    <w:abstractNumId w:val="23"/>
  </w:num>
  <w:num w:numId="32">
    <w:abstractNumId w:val="23"/>
  </w:num>
  <w:num w:numId="33">
    <w:abstractNumId w:val="23"/>
  </w:num>
  <w:num w:numId="34">
    <w:abstractNumId w:val="31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3"/>
  </w:num>
  <w:num w:numId="39">
    <w:abstractNumId w:val="23"/>
  </w:num>
  <w:num w:numId="40">
    <w:abstractNumId w:val="15"/>
  </w:num>
  <w:num w:numId="41">
    <w:abstractNumId w:val="10"/>
  </w:num>
  <w:num w:numId="42">
    <w:abstractNumId w:val="12"/>
  </w:num>
  <w:num w:numId="43">
    <w:abstractNumId w:val="26"/>
  </w:num>
  <w:num w:numId="44">
    <w:abstractNumId w:val="13"/>
  </w:num>
  <w:num w:numId="45">
    <w:abstractNumId w:val="27"/>
  </w:num>
  <w:num w:numId="46">
    <w:abstractNumId w:val="3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SetUp" w:val="2002|2002"/>
  </w:docVars>
  <w:rsids>
    <w:rsidRoot w:val="001D0111"/>
    <w:rsid w:val="000048F4"/>
    <w:rsid w:val="00011D9A"/>
    <w:rsid w:val="00045E34"/>
    <w:rsid w:val="000474AA"/>
    <w:rsid w:val="00091412"/>
    <w:rsid w:val="0009457E"/>
    <w:rsid w:val="000B19A9"/>
    <w:rsid w:val="000B377F"/>
    <w:rsid w:val="000B5BFB"/>
    <w:rsid w:val="000C6C21"/>
    <w:rsid w:val="00100273"/>
    <w:rsid w:val="00117A75"/>
    <w:rsid w:val="0013087A"/>
    <w:rsid w:val="001339FA"/>
    <w:rsid w:val="00133C8C"/>
    <w:rsid w:val="00155402"/>
    <w:rsid w:val="0018217E"/>
    <w:rsid w:val="00186FC6"/>
    <w:rsid w:val="001948DE"/>
    <w:rsid w:val="001A06A8"/>
    <w:rsid w:val="001B6FE6"/>
    <w:rsid w:val="001B7BD2"/>
    <w:rsid w:val="001C2DC6"/>
    <w:rsid w:val="001D0111"/>
    <w:rsid w:val="001D1DFE"/>
    <w:rsid w:val="0020720B"/>
    <w:rsid w:val="00215978"/>
    <w:rsid w:val="00234F39"/>
    <w:rsid w:val="002407B4"/>
    <w:rsid w:val="002411D4"/>
    <w:rsid w:val="002602D1"/>
    <w:rsid w:val="00277486"/>
    <w:rsid w:val="002835AA"/>
    <w:rsid w:val="00291DC4"/>
    <w:rsid w:val="002944EF"/>
    <w:rsid w:val="002A317C"/>
    <w:rsid w:val="002B55B0"/>
    <w:rsid w:val="002D6975"/>
    <w:rsid w:val="002F11B2"/>
    <w:rsid w:val="002F49BB"/>
    <w:rsid w:val="002F54AB"/>
    <w:rsid w:val="00356A41"/>
    <w:rsid w:val="003811E9"/>
    <w:rsid w:val="00384BA1"/>
    <w:rsid w:val="00390FC6"/>
    <w:rsid w:val="003A406F"/>
    <w:rsid w:val="003C2CE0"/>
    <w:rsid w:val="003C64CF"/>
    <w:rsid w:val="003F6C44"/>
    <w:rsid w:val="00401FFA"/>
    <w:rsid w:val="004123A3"/>
    <w:rsid w:val="00423922"/>
    <w:rsid w:val="00426637"/>
    <w:rsid w:val="00435506"/>
    <w:rsid w:val="00450A0E"/>
    <w:rsid w:val="00451FE4"/>
    <w:rsid w:val="004543C4"/>
    <w:rsid w:val="004A4B10"/>
    <w:rsid w:val="004A69CF"/>
    <w:rsid w:val="004A6F43"/>
    <w:rsid w:val="004B0F6F"/>
    <w:rsid w:val="004C0CA0"/>
    <w:rsid w:val="004C16BE"/>
    <w:rsid w:val="004D51DC"/>
    <w:rsid w:val="004E0868"/>
    <w:rsid w:val="0051043E"/>
    <w:rsid w:val="00534F50"/>
    <w:rsid w:val="005413EF"/>
    <w:rsid w:val="00594F0A"/>
    <w:rsid w:val="00596B99"/>
    <w:rsid w:val="005C0668"/>
    <w:rsid w:val="005C0844"/>
    <w:rsid w:val="005C595B"/>
    <w:rsid w:val="005E41BB"/>
    <w:rsid w:val="005F42FB"/>
    <w:rsid w:val="00605A12"/>
    <w:rsid w:val="006269C0"/>
    <w:rsid w:val="006270FB"/>
    <w:rsid w:val="00630198"/>
    <w:rsid w:val="00633245"/>
    <w:rsid w:val="006810A6"/>
    <w:rsid w:val="0068251F"/>
    <w:rsid w:val="006C2D01"/>
    <w:rsid w:val="006D3D1A"/>
    <w:rsid w:val="006E5CE3"/>
    <w:rsid w:val="006F512C"/>
    <w:rsid w:val="006F6F74"/>
    <w:rsid w:val="00701328"/>
    <w:rsid w:val="00704779"/>
    <w:rsid w:val="00743978"/>
    <w:rsid w:val="00754100"/>
    <w:rsid w:val="00775A59"/>
    <w:rsid w:val="00797ADD"/>
    <w:rsid w:val="007A322A"/>
    <w:rsid w:val="007B6003"/>
    <w:rsid w:val="007E59F1"/>
    <w:rsid w:val="007E5FDC"/>
    <w:rsid w:val="007F675B"/>
    <w:rsid w:val="00802797"/>
    <w:rsid w:val="0080319A"/>
    <w:rsid w:val="0080482B"/>
    <w:rsid w:val="00806FE4"/>
    <w:rsid w:val="00827E8E"/>
    <w:rsid w:val="0083615C"/>
    <w:rsid w:val="00846CFF"/>
    <w:rsid w:val="008550C2"/>
    <w:rsid w:val="0088150C"/>
    <w:rsid w:val="00885C3A"/>
    <w:rsid w:val="0089588D"/>
    <w:rsid w:val="008A53D3"/>
    <w:rsid w:val="008C1E68"/>
    <w:rsid w:val="008C276A"/>
    <w:rsid w:val="008D0DE6"/>
    <w:rsid w:val="008D6200"/>
    <w:rsid w:val="008E17EE"/>
    <w:rsid w:val="008E5FFF"/>
    <w:rsid w:val="008F214F"/>
    <w:rsid w:val="008F3308"/>
    <w:rsid w:val="0090655E"/>
    <w:rsid w:val="00926E66"/>
    <w:rsid w:val="0093344C"/>
    <w:rsid w:val="0094459E"/>
    <w:rsid w:val="00945D0A"/>
    <w:rsid w:val="009479B0"/>
    <w:rsid w:val="00960D2D"/>
    <w:rsid w:val="009A1B36"/>
    <w:rsid w:val="009B4BE8"/>
    <w:rsid w:val="009B61C3"/>
    <w:rsid w:val="009D44CA"/>
    <w:rsid w:val="009E2777"/>
    <w:rsid w:val="009E3F20"/>
    <w:rsid w:val="00A01755"/>
    <w:rsid w:val="00A149E3"/>
    <w:rsid w:val="00A467A6"/>
    <w:rsid w:val="00A47415"/>
    <w:rsid w:val="00A524ED"/>
    <w:rsid w:val="00A565A8"/>
    <w:rsid w:val="00A77C2C"/>
    <w:rsid w:val="00A84CC6"/>
    <w:rsid w:val="00AE33ED"/>
    <w:rsid w:val="00AE3870"/>
    <w:rsid w:val="00AF0684"/>
    <w:rsid w:val="00AF60A7"/>
    <w:rsid w:val="00B109D5"/>
    <w:rsid w:val="00B26EE1"/>
    <w:rsid w:val="00B31D59"/>
    <w:rsid w:val="00B45985"/>
    <w:rsid w:val="00B76EE7"/>
    <w:rsid w:val="00B812B5"/>
    <w:rsid w:val="00BA1596"/>
    <w:rsid w:val="00BF6F55"/>
    <w:rsid w:val="00C30085"/>
    <w:rsid w:val="00C4075D"/>
    <w:rsid w:val="00C519B4"/>
    <w:rsid w:val="00C56587"/>
    <w:rsid w:val="00C735B4"/>
    <w:rsid w:val="00C80C81"/>
    <w:rsid w:val="00C8441F"/>
    <w:rsid w:val="00C846C2"/>
    <w:rsid w:val="00C91D0D"/>
    <w:rsid w:val="00CB4756"/>
    <w:rsid w:val="00CD2F00"/>
    <w:rsid w:val="00D00BCD"/>
    <w:rsid w:val="00D0629A"/>
    <w:rsid w:val="00D1634D"/>
    <w:rsid w:val="00D2231F"/>
    <w:rsid w:val="00D260B8"/>
    <w:rsid w:val="00D33D68"/>
    <w:rsid w:val="00D35B09"/>
    <w:rsid w:val="00D47E90"/>
    <w:rsid w:val="00D60DB4"/>
    <w:rsid w:val="00D7407C"/>
    <w:rsid w:val="00D75D7E"/>
    <w:rsid w:val="00D953E0"/>
    <w:rsid w:val="00D95D6A"/>
    <w:rsid w:val="00D95F23"/>
    <w:rsid w:val="00DA0C1B"/>
    <w:rsid w:val="00DA4D4F"/>
    <w:rsid w:val="00DA7D33"/>
    <w:rsid w:val="00DC2C32"/>
    <w:rsid w:val="00DC2F0B"/>
    <w:rsid w:val="00DE7684"/>
    <w:rsid w:val="00E064AB"/>
    <w:rsid w:val="00E11FFC"/>
    <w:rsid w:val="00E27AD5"/>
    <w:rsid w:val="00E40AD5"/>
    <w:rsid w:val="00E46B56"/>
    <w:rsid w:val="00E63A4E"/>
    <w:rsid w:val="00E645F0"/>
    <w:rsid w:val="00E77C53"/>
    <w:rsid w:val="00EA500E"/>
    <w:rsid w:val="00EA7366"/>
    <w:rsid w:val="00EC4EE0"/>
    <w:rsid w:val="00ED1C25"/>
    <w:rsid w:val="00ED5C8F"/>
    <w:rsid w:val="00EF2962"/>
    <w:rsid w:val="00EF2D39"/>
    <w:rsid w:val="00F175DC"/>
    <w:rsid w:val="00F2422B"/>
    <w:rsid w:val="00F2719D"/>
    <w:rsid w:val="00F31B55"/>
    <w:rsid w:val="00F53EAF"/>
    <w:rsid w:val="00F60752"/>
    <w:rsid w:val="00F7670D"/>
    <w:rsid w:val="00F83C25"/>
    <w:rsid w:val="00F93B80"/>
    <w:rsid w:val="00FB1299"/>
    <w:rsid w:val="00FC4DF3"/>
    <w:rsid w:val="00FC6A1B"/>
    <w:rsid w:val="00FD366D"/>
    <w:rsid w:val="00FE0C55"/>
    <w:rsid w:val="00FF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4:docId w14:val="38177C7E"/>
  <w15:chartTrackingRefBased/>
  <w15:docId w15:val="{15CE6627-556D-4633-9A76-169AE4B1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4D51DC"/>
    <w:pPr>
      <w:spacing w:line="260" w:lineRule="atLeast"/>
    </w:pPr>
    <w:rPr>
      <w:rFonts w:cstheme="minorBidi"/>
    </w:rPr>
  </w:style>
  <w:style w:type="paragraph" w:styleId="Kop1">
    <w:name w:val="heading 1"/>
    <w:next w:val="Standaard"/>
    <w:qFormat/>
    <w:rsid w:val="001D0111"/>
    <w:pPr>
      <w:keepNext/>
      <w:spacing w:after="260" w:line="390" w:lineRule="exact"/>
      <w:outlineLvl w:val="0"/>
    </w:pPr>
    <w:rPr>
      <w:b/>
      <w:sz w:val="32"/>
      <w:szCs w:val="19"/>
    </w:rPr>
  </w:style>
  <w:style w:type="paragraph" w:styleId="Kop2">
    <w:name w:val="heading 2"/>
    <w:next w:val="Standaard"/>
    <w:qFormat/>
    <w:rsid w:val="001D0111"/>
    <w:pPr>
      <w:keepNext/>
      <w:spacing w:line="260" w:lineRule="exact"/>
      <w:outlineLvl w:val="1"/>
    </w:pPr>
    <w:rPr>
      <w:b/>
      <w:sz w:val="24"/>
      <w:szCs w:val="19"/>
    </w:rPr>
  </w:style>
  <w:style w:type="paragraph" w:styleId="Kop3">
    <w:name w:val="heading 3"/>
    <w:next w:val="Standaard"/>
    <w:qFormat/>
    <w:rsid w:val="001D0111"/>
    <w:pPr>
      <w:keepNext/>
      <w:spacing w:line="260" w:lineRule="exact"/>
      <w:outlineLvl w:val="2"/>
    </w:pPr>
    <w:rPr>
      <w:b/>
      <w:szCs w:val="19"/>
    </w:rPr>
  </w:style>
  <w:style w:type="paragraph" w:styleId="Kop4">
    <w:name w:val="heading 4"/>
    <w:next w:val="Standaard"/>
    <w:qFormat/>
    <w:rsid w:val="001D0111"/>
    <w:pPr>
      <w:keepNext/>
      <w:spacing w:line="260" w:lineRule="exact"/>
      <w:outlineLvl w:val="3"/>
    </w:pPr>
    <w:rPr>
      <w:b/>
    </w:rPr>
  </w:style>
  <w:style w:type="paragraph" w:styleId="Kop5">
    <w:name w:val="heading 5"/>
    <w:next w:val="Standaard"/>
    <w:qFormat/>
    <w:rsid w:val="001D0111"/>
    <w:pPr>
      <w:spacing w:line="260" w:lineRule="exact"/>
      <w:outlineLvl w:val="4"/>
    </w:pPr>
    <w:rPr>
      <w:b/>
    </w:rPr>
  </w:style>
  <w:style w:type="paragraph" w:styleId="Kop6">
    <w:name w:val="heading 6"/>
    <w:basedOn w:val="Standaard"/>
    <w:next w:val="Standaard"/>
    <w:semiHidden/>
    <w:rsid w:val="005E41BB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semiHidden/>
    <w:rsid w:val="005E41BB"/>
    <w:pPr>
      <w:spacing w:line="320" w:lineRule="exact"/>
      <w:outlineLvl w:val="6"/>
    </w:pPr>
    <w:rPr>
      <w:szCs w:val="24"/>
    </w:rPr>
  </w:style>
  <w:style w:type="paragraph" w:styleId="Kop8">
    <w:name w:val="heading 8"/>
    <w:basedOn w:val="Standaard"/>
    <w:next w:val="Standaard"/>
    <w:semiHidden/>
    <w:rsid w:val="004B0F6F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rsid w:val="004B0F6F"/>
    <w:pPr>
      <w:spacing w:before="240" w:after="60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  <w:rPr>
      <w:lang w:val="nl-NL"/>
    </w:rPr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Macrotekst">
    <w:name w:val="macro"/>
    <w:semiHidden/>
    <w:rsid w:val="004B0F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lang w:eastAsia="en-US"/>
    </w:rPr>
  </w:style>
  <w:style w:type="paragraph" w:customStyle="1" w:styleId="HiddenLogo">
    <w:name w:val="Hidden_Logo"/>
    <w:basedOn w:val="Standaard"/>
    <w:semiHidden/>
    <w:rsid w:val="004B0F6F"/>
    <w:pPr>
      <w:framePr w:w="3969" w:h="176" w:hSpace="181" w:wrap="around" w:vAnchor="page" w:hAnchor="page" w:x="7" w:y="1" w:anchorLock="1"/>
    </w:pPr>
    <w:rPr>
      <w:noProof/>
    </w:rPr>
  </w:style>
  <w:style w:type="paragraph" w:customStyle="1" w:styleId="Verticalheading">
    <w:name w:val="Vertical heading"/>
    <w:basedOn w:val="Standaard"/>
    <w:semiHidden/>
    <w:rsid w:val="004B0F6F"/>
    <w:pPr>
      <w:spacing w:before="2" w:line="200" w:lineRule="exact"/>
      <w:ind w:left="113" w:right="113"/>
      <w:jc w:val="right"/>
    </w:pPr>
    <w:rPr>
      <w:position w:val="6"/>
      <w:sz w:val="14"/>
    </w:rPr>
  </w:style>
  <w:style w:type="paragraph" w:styleId="Koptekst">
    <w:name w:val="header"/>
    <w:basedOn w:val="Standaard"/>
    <w:semiHidden/>
    <w:rsid w:val="004B0F6F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semiHidden/>
    <w:rsid w:val="004B0F6F"/>
    <w:pPr>
      <w:tabs>
        <w:tab w:val="center" w:pos="4320"/>
        <w:tab w:val="right" w:pos="8640"/>
      </w:tabs>
    </w:pPr>
  </w:style>
  <w:style w:type="paragraph" w:customStyle="1" w:styleId="KplusVlocatiegegevens">
    <w:name w:val="KplusV_locatiegegevens"/>
    <w:basedOn w:val="Standaard"/>
    <w:semiHidden/>
    <w:rsid w:val="004B0F6F"/>
    <w:pPr>
      <w:spacing w:line="200" w:lineRule="exact"/>
    </w:pPr>
    <w:rPr>
      <w:noProof/>
      <w:color w:val="6F6F6E"/>
      <w:sz w:val="16"/>
    </w:rPr>
  </w:style>
  <w:style w:type="paragraph" w:customStyle="1" w:styleId="GEENVERZENDOPTIE">
    <w:name w:val="GEEN VERZENDOPTIE"/>
    <w:basedOn w:val="Standaard"/>
    <w:next w:val="Standaard"/>
    <w:semiHidden/>
    <w:rsid w:val="004B0F6F"/>
    <w:pPr>
      <w:spacing w:line="238" w:lineRule="exact"/>
    </w:pPr>
  </w:style>
  <w:style w:type="paragraph" w:customStyle="1" w:styleId="VERZENDOPTIE">
    <w:name w:val="VERZENDOPTIE"/>
    <w:basedOn w:val="Standaard"/>
    <w:next w:val="Standaard"/>
    <w:semiHidden/>
    <w:rsid w:val="004B0F6F"/>
    <w:pPr>
      <w:spacing w:line="260" w:lineRule="exact"/>
    </w:pPr>
    <w:rPr>
      <w:caps/>
    </w:rPr>
  </w:style>
  <w:style w:type="paragraph" w:customStyle="1" w:styleId="Concept">
    <w:name w:val="Concept"/>
    <w:basedOn w:val="Standaard"/>
    <w:semiHidden/>
    <w:rsid w:val="004B0F6F"/>
    <w:rPr>
      <w:caps/>
      <w:sz w:val="55"/>
      <w:szCs w:val="55"/>
    </w:rPr>
  </w:style>
  <w:style w:type="paragraph" w:customStyle="1" w:styleId="CheckBox">
    <w:name w:val="CheckBox"/>
    <w:basedOn w:val="Standaard"/>
    <w:semiHidden/>
    <w:rsid w:val="004B0F6F"/>
  </w:style>
  <w:style w:type="character" w:customStyle="1" w:styleId="CheckBoxChar">
    <w:name w:val="CheckBox Char"/>
    <w:semiHidden/>
    <w:rsid w:val="004B0F6F"/>
    <w:rPr>
      <w:rFonts w:ascii="Calibri" w:hAnsi="Calibri"/>
      <w:sz w:val="18"/>
      <w:szCs w:val="19"/>
      <w:lang w:val="nl-NL" w:eastAsia="en-US" w:bidi="ar-SA"/>
    </w:rPr>
  </w:style>
  <w:style w:type="paragraph" w:styleId="Aanhef">
    <w:name w:val="Salutation"/>
    <w:basedOn w:val="Standaard"/>
    <w:next w:val="Standaard"/>
    <w:semiHidden/>
    <w:rsid w:val="004B0F6F"/>
  </w:style>
  <w:style w:type="paragraph" w:styleId="Adresenvelop">
    <w:name w:val="envelope address"/>
    <w:basedOn w:val="Standaard"/>
    <w:semiHidden/>
    <w:rsid w:val="004B0F6F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sluiting">
    <w:name w:val="Closing"/>
    <w:basedOn w:val="Standaard"/>
    <w:semiHidden/>
    <w:rsid w:val="004B0F6F"/>
    <w:pPr>
      <w:ind w:left="4252"/>
    </w:pPr>
  </w:style>
  <w:style w:type="paragraph" w:styleId="Afzender">
    <w:name w:val="envelope return"/>
    <w:basedOn w:val="Standaard"/>
    <w:semiHidden/>
    <w:rsid w:val="004B0F6F"/>
    <w:rPr>
      <w:rFonts w:cs="Arial"/>
    </w:rPr>
  </w:style>
  <w:style w:type="paragraph" w:styleId="Berichtkop">
    <w:name w:val="Message Header"/>
    <w:basedOn w:val="Standaard"/>
    <w:semiHidden/>
    <w:rsid w:val="004B0F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Bloktekst">
    <w:name w:val="Block Text"/>
    <w:basedOn w:val="Standaard"/>
    <w:semiHidden/>
    <w:rsid w:val="004B0F6F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4B0F6F"/>
  </w:style>
  <w:style w:type="paragraph" w:styleId="E-mailhandtekening">
    <w:name w:val="E-mail Signature"/>
    <w:basedOn w:val="Standaard"/>
    <w:semiHidden/>
    <w:rsid w:val="004B0F6F"/>
  </w:style>
  <w:style w:type="character" w:styleId="GevolgdeHyperlink">
    <w:name w:val="FollowedHyperlink"/>
    <w:semiHidden/>
    <w:rsid w:val="004B0F6F"/>
    <w:rPr>
      <w:rFonts w:ascii="Calibri" w:hAnsi="Calibri"/>
      <w:color w:val="800080"/>
      <w:u w:val="single"/>
    </w:rPr>
  </w:style>
  <w:style w:type="paragraph" w:styleId="Handtekening">
    <w:name w:val="Signature"/>
    <w:basedOn w:val="Standaard"/>
    <w:semiHidden/>
    <w:rsid w:val="004B0F6F"/>
    <w:pPr>
      <w:ind w:left="4252"/>
    </w:pPr>
  </w:style>
  <w:style w:type="paragraph" w:styleId="HTML-voorafopgemaakt">
    <w:name w:val="HTML Preformatted"/>
    <w:aliases w:val=" vooraf opgemaakt"/>
    <w:basedOn w:val="Standaard"/>
    <w:semiHidden/>
    <w:rsid w:val="004B0F6F"/>
    <w:rPr>
      <w:rFonts w:cs="Courier New"/>
    </w:rPr>
  </w:style>
  <w:style w:type="character" w:styleId="HTMLCode">
    <w:name w:val="HTML Code"/>
    <w:semiHidden/>
    <w:rsid w:val="004B0F6F"/>
    <w:rPr>
      <w:rFonts w:ascii="Calibri" w:hAnsi="Calibri" w:cs="Courier New"/>
      <w:sz w:val="20"/>
      <w:szCs w:val="20"/>
    </w:rPr>
  </w:style>
  <w:style w:type="character" w:styleId="HTMLDefinition">
    <w:name w:val="HTML Definition"/>
    <w:semiHidden/>
    <w:rsid w:val="004B0F6F"/>
    <w:rPr>
      <w:rFonts w:ascii="Calibri" w:hAnsi="Calibri"/>
      <w:i/>
      <w:iCs/>
    </w:rPr>
  </w:style>
  <w:style w:type="character" w:styleId="HTMLVariable">
    <w:name w:val="HTML Variable"/>
    <w:semiHidden/>
    <w:rsid w:val="004B0F6F"/>
    <w:rPr>
      <w:rFonts w:ascii="Calibri" w:hAnsi="Calibri"/>
      <w:i/>
      <w:iCs/>
    </w:rPr>
  </w:style>
  <w:style w:type="character" w:styleId="HTML-acroniem">
    <w:name w:val="HTML Acronym"/>
    <w:semiHidden/>
    <w:rsid w:val="004B0F6F"/>
    <w:rPr>
      <w:rFonts w:ascii="Calibri" w:hAnsi="Calibri"/>
    </w:rPr>
  </w:style>
  <w:style w:type="paragraph" w:styleId="HTML-adres">
    <w:name w:val="HTML Address"/>
    <w:basedOn w:val="Standaard"/>
    <w:semiHidden/>
    <w:rsid w:val="004B0F6F"/>
    <w:rPr>
      <w:i/>
      <w:iCs/>
    </w:rPr>
  </w:style>
  <w:style w:type="character" w:styleId="HTML-citaat">
    <w:name w:val="HTML Cite"/>
    <w:semiHidden/>
    <w:rsid w:val="004B0F6F"/>
    <w:rPr>
      <w:rFonts w:ascii="Calibri" w:hAnsi="Calibri"/>
      <w:i/>
      <w:iCs/>
    </w:rPr>
  </w:style>
  <w:style w:type="character" w:styleId="HTML-schrijfmachine">
    <w:name w:val="HTML Typewriter"/>
    <w:semiHidden/>
    <w:rsid w:val="004B0F6F"/>
    <w:rPr>
      <w:rFonts w:ascii="Calibri" w:hAnsi="Calibri" w:cs="Courier New"/>
      <w:sz w:val="20"/>
      <w:szCs w:val="20"/>
    </w:rPr>
  </w:style>
  <w:style w:type="character" w:styleId="HTML-toetsenbord">
    <w:name w:val="HTML Keyboard"/>
    <w:semiHidden/>
    <w:rsid w:val="004B0F6F"/>
    <w:rPr>
      <w:rFonts w:ascii="Calibri" w:hAnsi="Calibri" w:cs="Courier New"/>
      <w:sz w:val="20"/>
      <w:szCs w:val="20"/>
    </w:rPr>
  </w:style>
  <w:style w:type="character" w:styleId="HTML-voorbeeld">
    <w:name w:val="HTML Sample"/>
    <w:semiHidden/>
    <w:rsid w:val="004B0F6F"/>
    <w:rPr>
      <w:rFonts w:ascii="Calibri" w:hAnsi="Calibri" w:cs="Courier New"/>
    </w:rPr>
  </w:style>
  <w:style w:type="character" w:styleId="Hyperlink">
    <w:name w:val="Hyperlink"/>
    <w:uiPriority w:val="99"/>
    <w:rsid w:val="004B0F6F"/>
    <w:rPr>
      <w:rFonts w:ascii="Calibri" w:hAnsi="Calibri"/>
      <w:color w:val="0000FF"/>
      <w:u w:val="single"/>
    </w:rPr>
  </w:style>
  <w:style w:type="paragraph" w:styleId="Lijst">
    <w:name w:val="List"/>
    <w:basedOn w:val="Standaard"/>
    <w:semiHidden/>
    <w:rsid w:val="004B0F6F"/>
    <w:pPr>
      <w:ind w:left="283" w:hanging="283"/>
    </w:pPr>
  </w:style>
  <w:style w:type="paragraph" w:styleId="Lijst2">
    <w:name w:val="List 2"/>
    <w:basedOn w:val="Standaard"/>
    <w:semiHidden/>
    <w:rsid w:val="004B0F6F"/>
    <w:pPr>
      <w:ind w:left="566" w:hanging="283"/>
    </w:pPr>
  </w:style>
  <w:style w:type="paragraph" w:styleId="Lijst3">
    <w:name w:val="List 3"/>
    <w:basedOn w:val="Standaard"/>
    <w:semiHidden/>
    <w:rsid w:val="004B0F6F"/>
    <w:pPr>
      <w:ind w:left="849" w:hanging="283"/>
    </w:pPr>
  </w:style>
  <w:style w:type="paragraph" w:styleId="Lijst4">
    <w:name w:val="List 4"/>
    <w:basedOn w:val="Standaard"/>
    <w:semiHidden/>
    <w:rsid w:val="004B0F6F"/>
    <w:pPr>
      <w:ind w:left="1132" w:hanging="283"/>
    </w:pPr>
  </w:style>
  <w:style w:type="paragraph" w:styleId="Lijst5">
    <w:name w:val="List 5"/>
    <w:basedOn w:val="Standaard"/>
    <w:semiHidden/>
    <w:rsid w:val="004B0F6F"/>
    <w:pPr>
      <w:ind w:left="1415" w:hanging="283"/>
    </w:pPr>
  </w:style>
  <w:style w:type="paragraph" w:styleId="Lijstopsomteken">
    <w:name w:val="List Bullet"/>
    <w:basedOn w:val="Standaard"/>
    <w:autoRedefine/>
    <w:semiHidden/>
    <w:rsid w:val="004B0F6F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4B0F6F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4B0F6F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4B0F6F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4B0F6F"/>
    <w:pPr>
      <w:numPr>
        <w:numId w:val="9"/>
      </w:numPr>
    </w:pPr>
  </w:style>
  <w:style w:type="paragraph" w:styleId="Lijstnummering">
    <w:name w:val="List Number"/>
    <w:basedOn w:val="Standaard"/>
    <w:semiHidden/>
    <w:rsid w:val="004B0F6F"/>
    <w:pPr>
      <w:numPr>
        <w:numId w:val="10"/>
      </w:numPr>
    </w:pPr>
  </w:style>
  <w:style w:type="paragraph" w:styleId="Lijstnummering2">
    <w:name w:val="List Number 2"/>
    <w:basedOn w:val="Standaard"/>
    <w:semiHidden/>
    <w:rsid w:val="004B0F6F"/>
    <w:pPr>
      <w:numPr>
        <w:numId w:val="11"/>
      </w:numPr>
    </w:pPr>
  </w:style>
  <w:style w:type="paragraph" w:styleId="Lijstnummering3">
    <w:name w:val="List Number 3"/>
    <w:basedOn w:val="Standaard"/>
    <w:semiHidden/>
    <w:rsid w:val="004B0F6F"/>
    <w:pPr>
      <w:numPr>
        <w:numId w:val="12"/>
      </w:numPr>
    </w:pPr>
  </w:style>
  <w:style w:type="paragraph" w:styleId="Lijstnummering4">
    <w:name w:val="List Number 4"/>
    <w:basedOn w:val="Standaard"/>
    <w:semiHidden/>
    <w:rsid w:val="004B0F6F"/>
    <w:pPr>
      <w:numPr>
        <w:numId w:val="13"/>
      </w:numPr>
    </w:pPr>
  </w:style>
  <w:style w:type="paragraph" w:styleId="Lijstnummering5">
    <w:name w:val="List Number 5"/>
    <w:basedOn w:val="Standaard"/>
    <w:semiHidden/>
    <w:rsid w:val="004B0F6F"/>
    <w:pPr>
      <w:numPr>
        <w:numId w:val="14"/>
      </w:numPr>
    </w:pPr>
  </w:style>
  <w:style w:type="paragraph" w:styleId="Lijstvoortzetting">
    <w:name w:val="List Continue"/>
    <w:basedOn w:val="Standaard"/>
    <w:semiHidden/>
    <w:rsid w:val="004B0F6F"/>
    <w:pPr>
      <w:spacing w:after="120"/>
      <w:ind w:left="283"/>
    </w:pPr>
  </w:style>
  <w:style w:type="paragraph" w:styleId="Lijstvoortzetting2">
    <w:name w:val="List Continue 2"/>
    <w:basedOn w:val="Standaard"/>
    <w:semiHidden/>
    <w:rsid w:val="004B0F6F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B0F6F"/>
    <w:pPr>
      <w:spacing w:after="120"/>
      <w:ind w:left="849"/>
    </w:pPr>
  </w:style>
  <w:style w:type="paragraph" w:styleId="Lijstvoortzetting4">
    <w:name w:val="List Continue 4"/>
    <w:basedOn w:val="Standaard"/>
    <w:semiHidden/>
    <w:rsid w:val="004B0F6F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4B0F6F"/>
    <w:pPr>
      <w:spacing w:after="120"/>
      <w:ind w:left="1415"/>
    </w:pPr>
  </w:style>
  <w:style w:type="paragraph" w:styleId="Normaalweb">
    <w:name w:val="Normal (Web)"/>
    <w:basedOn w:val="Standaard"/>
    <w:semiHidden/>
    <w:rsid w:val="004B0F6F"/>
    <w:rPr>
      <w:sz w:val="24"/>
      <w:szCs w:val="24"/>
    </w:rPr>
  </w:style>
  <w:style w:type="paragraph" w:styleId="Notitiekop">
    <w:name w:val="Note Heading"/>
    <w:basedOn w:val="Standaard"/>
    <w:next w:val="Standaard"/>
    <w:semiHidden/>
    <w:rsid w:val="004B0F6F"/>
  </w:style>
  <w:style w:type="character" w:styleId="Paginanummer">
    <w:name w:val="page number"/>
    <w:semiHidden/>
    <w:rsid w:val="004B0F6F"/>
    <w:rPr>
      <w:rFonts w:ascii="Calibri" w:hAnsi="Calibri"/>
    </w:rPr>
  </w:style>
  <w:style w:type="paragraph" w:styleId="Plattetekst">
    <w:name w:val="Body Text"/>
    <w:basedOn w:val="Standaard"/>
    <w:semiHidden/>
    <w:rsid w:val="004B0F6F"/>
    <w:pPr>
      <w:spacing w:after="120"/>
    </w:pPr>
  </w:style>
  <w:style w:type="paragraph" w:styleId="Plattetekst2">
    <w:name w:val="Body Text 2"/>
    <w:basedOn w:val="Standaard"/>
    <w:semiHidden/>
    <w:rsid w:val="004B0F6F"/>
    <w:pPr>
      <w:spacing w:after="120" w:line="480" w:lineRule="auto"/>
    </w:pPr>
  </w:style>
  <w:style w:type="paragraph" w:styleId="Plattetekst3">
    <w:name w:val="Body Text 3"/>
    <w:basedOn w:val="Standaard"/>
    <w:semiHidden/>
    <w:rsid w:val="004B0F6F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4B0F6F"/>
    <w:pPr>
      <w:ind w:firstLine="210"/>
    </w:pPr>
  </w:style>
  <w:style w:type="paragraph" w:styleId="Plattetekstinspringen">
    <w:name w:val="Body Text Indent"/>
    <w:basedOn w:val="Standaard"/>
    <w:semiHidden/>
    <w:rsid w:val="004B0F6F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4B0F6F"/>
    <w:pPr>
      <w:ind w:firstLine="210"/>
    </w:pPr>
  </w:style>
  <w:style w:type="paragraph" w:styleId="Plattetekstinspringen2">
    <w:name w:val="Body Text Indent 2"/>
    <w:basedOn w:val="Standaard"/>
    <w:semiHidden/>
    <w:rsid w:val="004B0F6F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4B0F6F"/>
    <w:pPr>
      <w:spacing w:after="120"/>
      <w:ind w:left="283"/>
    </w:pPr>
    <w:rPr>
      <w:sz w:val="16"/>
      <w:szCs w:val="16"/>
    </w:rPr>
  </w:style>
  <w:style w:type="character" w:styleId="Regelnummer">
    <w:name w:val="line number"/>
    <w:semiHidden/>
    <w:rsid w:val="004B0F6F"/>
    <w:rPr>
      <w:rFonts w:ascii="Calibri" w:hAnsi="Calibri"/>
    </w:rPr>
  </w:style>
  <w:style w:type="paragraph" w:styleId="Standaardinspringing">
    <w:name w:val="Normal Indent"/>
    <w:basedOn w:val="Standaard"/>
    <w:semiHidden/>
    <w:rsid w:val="004B0F6F"/>
    <w:pPr>
      <w:ind w:left="720"/>
    </w:pPr>
  </w:style>
  <w:style w:type="paragraph" w:styleId="Ondertitel">
    <w:name w:val="Subtitle"/>
    <w:basedOn w:val="Standaard"/>
    <w:semiHidden/>
    <w:rsid w:val="004B0F6F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Tekstzonderopmaak">
    <w:name w:val="Plain Text"/>
    <w:basedOn w:val="Standaard"/>
    <w:semiHidden/>
    <w:rsid w:val="004B0F6F"/>
    <w:rPr>
      <w:rFonts w:cs="Courier New"/>
    </w:rPr>
  </w:style>
  <w:style w:type="paragraph" w:customStyle="1" w:styleId="Factuur">
    <w:name w:val="Factuur"/>
    <w:basedOn w:val="Standaard"/>
    <w:semiHidden/>
    <w:rsid w:val="004B0F6F"/>
    <w:pPr>
      <w:spacing w:after="1450" w:line="300" w:lineRule="exact"/>
    </w:pPr>
    <w:rPr>
      <w:sz w:val="27"/>
      <w:szCs w:val="27"/>
    </w:rPr>
  </w:style>
  <w:style w:type="paragraph" w:customStyle="1" w:styleId="Numberless">
    <w:name w:val="Numberless"/>
    <w:basedOn w:val="Standaard"/>
    <w:next w:val="Standaard"/>
    <w:semiHidden/>
    <w:rsid w:val="004B0F6F"/>
    <w:pPr>
      <w:spacing w:after="60"/>
    </w:pPr>
    <w:rPr>
      <w:i/>
    </w:rPr>
  </w:style>
  <w:style w:type="paragraph" w:customStyle="1" w:styleId="Numberlessbold">
    <w:name w:val="Numberlessbold"/>
    <w:basedOn w:val="Standaard"/>
    <w:next w:val="Standaard"/>
    <w:semiHidden/>
    <w:rsid w:val="004B0F6F"/>
    <w:pPr>
      <w:spacing w:after="60"/>
    </w:pPr>
    <w:rPr>
      <w:b/>
    </w:rPr>
  </w:style>
  <w:style w:type="paragraph" w:styleId="Voetnoottekst">
    <w:name w:val="footnote text"/>
    <w:basedOn w:val="Standaard"/>
    <w:rsid w:val="00045E34"/>
    <w:pPr>
      <w:ind w:left="284" w:hanging="284"/>
    </w:pPr>
    <w:rPr>
      <w:sz w:val="18"/>
    </w:rPr>
  </w:style>
  <w:style w:type="table" w:styleId="Tabelraster">
    <w:name w:val="Table Grid"/>
    <w:basedOn w:val="Standaardtabel"/>
    <w:uiPriority w:val="59"/>
    <w:rsid w:val="004B0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plusVgrijskopje">
    <w:name w:val="KplusV_grijs kopje"/>
    <w:basedOn w:val="Standaard"/>
    <w:qFormat/>
    <w:rsid w:val="004B0F6F"/>
    <w:pPr>
      <w:spacing w:line="260" w:lineRule="exact"/>
    </w:pPr>
    <w:rPr>
      <w:noProof/>
      <w:color w:val="6F6F6E"/>
      <w:sz w:val="18"/>
    </w:rPr>
  </w:style>
  <w:style w:type="paragraph" w:customStyle="1" w:styleId="KplusVgegevens">
    <w:name w:val="KplusV_gegevens"/>
    <w:basedOn w:val="Standaard"/>
    <w:qFormat/>
    <w:rsid w:val="004B0F6F"/>
    <w:pPr>
      <w:spacing w:line="260" w:lineRule="exact"/>
    </w:pPr>
    <w:rPr>
      <w:noProof/>
      <w:sz w:val="18"/>
    </w:rPr>
  </w:style>
  <w:style w:type="character" w:customStyle="1" w:styleId="VoettekstChar">
    <w:name w:val="Voettekst Char"/>
    <w:link w:val="Voettekst"/>
    <w:semiHidden/>
    <w:rsid w:val="004B0F6F"/>
    <w:rPr>
      <w:color w:val="000000"/>
    </w:rPr>
  </w:style>
  <w:style w:type="numbering" w:styleId="111111">
    <w:name w:val="Outline List 2"/>
    <w:basedOn w:val="Geenlijst"/>
    <w:uiPriority w:val="99"/>
    <w:semiHidden/>
    <w:unhideWhenUsed/>
    <w:rsid w:val="004B0F6F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rsid w:val="004B0F6F"/>
    <w:pPr>
      <w:numPr>
        <w:numId w:val="22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4B0F6F"/>
    <w:pPr>
      <w:spacing w:line="274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4B0F6F"/>
    <w:pPr>
      <w:numPr>
        <w:numId w:val="23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4B0F6F"/>
    <w:pPr>
      <w:spacing w:line="240" w:lineRule="auto"/>
    </w:pPr>
    <w:rPr>
      <w:rFonts w:cs="Segoe UI"/>
      <w:sz w:val="18"/>
    </w:rPr>
  </w:style>
  <w:style w:type="character" w:customStyle="1" w:styleId="BallontekstChar">
    <w:name w:val="Ballontekst Char"/>
    <w:link w:val="Ballontekst"/>
    <w:uiPriority w:val="99"/>
    <w:semiHidden/>
    <w:rsid w:val="005E41BB"/>
    <w:rPr>
      <w:rFonts w:cs="Segoe UI"/>
      <w:sz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B0F6F"/>
  </w:style>
  <w:style w:type="paragraph" w:styleId="Bijschrift">
    <w:name w:val="caption"/>
    <w:basedOn w:val="Standaard"/>
    <w:next w:val="Standaard"/>
    <w:uiPriority w:val="35"/>
    <w:qFormat/>
    <w:rsid w:val="004B0F6F"/>
    <w:pPr>
      <w:spacing w:after="200" w:line="240" w:lineRule="auto"/>
    </w:pPr>
    <w:rPr>
      <w:i/>
      <w:iCs/>
      <w:color w:val="44546A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rsid w:val="004B0F6F"/>
    <w:pPr>
      <w:ind w:left="200" w:hanging="20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4B0F6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semiHidden/>
    <w:rsid w:val="005E41BB"/>
    <w:rPr>
      <w:i/>
      <w:iCs/>
      <w:color w:val="404040"/>
    </w:rPr>
  </w:style>
  <w:style w:type="paragraph" w:styleId="Documentstructuur">
    <w:name w:val="Document Map"/>
    <w:basedOn w:val="Standaard"/>
    <w:link w:val="DocumentstructuurChar"/>
    <w:uiPriority w:val="99"/>
    <w:semiHidden/>
    <w:rsid w:val="004B0F6F"/>
    <w:pPr>
      <w:spacing w:line="240" w:lineRule="auto"/>
    </w:pPr>
    <w:rPr>
      <w:rFonts w:cs="Segoe UI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5E41BB"/>
    <w:rPr>
      <w:rFonts w:cs="Segoe UI"/>
      <w:sz w:val="16"/>
      <w:szCs w:val="16"/>
    </w:rPr>
  </w:style>
  <w:style w:type="table" w:styleId="Donkerelijst">
    <w:name w:val="Dark List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onkerelijst-accent1">
    <w:name w:val="Dark List Accent 1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Donkerelijst-accent2">
    <w:name w:val="Dark List Accent 2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Donkerelijst-accent3">
    <w:name w:val="Dark List Accent 3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Donkerelijst-accent4">
    <w:name w:val="Dark List Accent 4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Donkerelijst-accent5">
    <w:name w:val="Dark List Accent 5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Donkerelijst-accent6">
    <w:name w:val="Dark List Accent 6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4B0F6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DuidelijkcitaatChar">
    <w:name w:val="Duidelijk citaat Char"/>
    <w:link w:val="Duidelijkcitaat"/>
    <w:uiPriority w:val="30"/>
    <w:semiHidden/>
    <w:rsid w:val="005E41BB"/>
    <w:rPr>
      <w:i/>
      <w:iCs/>
      <w:color w:val="5B9BD5"/>
    </w:rPr>
  </w:style>
  <w:style w:type="table" w:styleId="Eenvoudigetabel1">
    <w:name w:val="Table Simple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4B0F6F"/>
    <w:pPr>
      <w:spacing w:line="274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uiPriority w:val="99"/>
    <w:semiHidden/>
    <w:rsid w:val="004B0F6F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4B0F6F"/>
    <w:pPr>
      <w:spacing w:line="240" w:lineRule="auto"/>
    </w:pPr>
  </w:style>
  <w:style w:type="character" w:customStyle="1" w:styleId="EindnoottekstChar">
    <w:name w:val="Eindnoottekst Char"/>
    <w:link w:val="Eindnoottekst"/>
    <w:uiPriority w:val="99"/>
    <w:semiHidden/>
    <w:rsid w:val="005E41BB"/>
  </w:style>
  <w:style w:type="table" w:styleId="Elegantetabel">
    <w:name w:val="Table Elegant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eenafstand">
    <w:name w:val="No Spacing"/>
    <w:uiPriority w:val="1"/>
    <w:semiHidden/>
    <w:rsid w:val="004B0F6F"/>
  </w:style>
  <w:style w:type="table" w:styleId="Gemiddeldraster1">
    <w:name w:val="Medium Grid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emiddeldraster1-accent1">
    <w:name w:val="Medium Grid 1 Accent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Gemiddeldraster1-accent2">
    <w:name w:val="Medium Grid 1 Accent 2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Gemiddeldraster1-accent3">
    <w:name w:val="Medium Grid 1 Accent 3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Gemiddeldraster1-accent4">
    <w:name w:val="Medium Grid 1 Accent 4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Gemiddeldraster1-accent5">
    <w:name w:val="Medium Grid 1 Accent 5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Gemiddeldraster1-accent6">
    <w:name w:val="Medium Grid 1 Accent 6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Gemiddeldraster2">
    <w:name w:val="Medium Grid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emiddeldraster3-accent1">
    <w:name w:val="Medium Grid 3 Accent 1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Gemiddeldraster3-accent2">
    <w:name w:val="Medium Grid 3 Accent 2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Gemiddeldraster3-accent3">
    <w:name w:val="Medium Grid 3 Accent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Gemiddeldraster3-accent4">
    <w:name w:val="Medium Grid 3 Accent 4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Gemiddeldraster3-accent5">
    <w:name w:val="Medium Grid 3 Accent 5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Gemiddeldraster3-accent6">
    <w:name w:val="Medium Grid 3 Accent 6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Gemiddeldearcering1">
    <w:name w:val="Medium Shading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Gemiddeldelijst1-accent1">
    <w:name w:val="Medium List 1 Accen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Gemiddeldelijst1-accent2">
    <w:name w:val="Medium List 1 Accent 2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Gemiddeldelijst1-accent3">
    <w:name w:val="Medium List 1 Accent 3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Gemiddeldelijst1-accent4">
    <w:name w:val="Medium List 1 Accent 4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Gemiddeldelijst1-accent5">
    <w:name w:val="Medium List 1 Accent 5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Gemiddeldelijst1-accent6">
    <w:name w:val="Medium List 1 Accent 6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Gemiddeldelijst2">
    <w:name w:val="Medium Lis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rsid w:val="004B0F6F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4B0F6F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4B0F6F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4B0F6F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4B0F6F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4B0F6F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4B0F6F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4B0F6F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4B0F6F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4B0F6F"/>
    <w:rPr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4B0F6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rsid w:val="004B0F6F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semiHidden/>
    <w:rsid w:val="004B0F6F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semiHidden/>
    <w:rsid w:val="004B0F6F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semiHidden/>
    <w:rsid w:val="004B0F6F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semiHidden/>
    <w:rsid w:val="004B0F6F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rsid w:val="004B0F6F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rsid w:val="004B0F6F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rsid w:val="004B0F6F"/>
    <w:pPr>
      <w:spacing w:after="100"/>
      <w:ind w:left="1600"/>
    </w:pPr>
  </w:style>
  <w:style w:type="character" w:styleId="Intensievebenadrukking">
    <w:name w:val="Intense Emphasis"/>
    <w:uiPriority w:val="21"/>
    <w:semiHidden/>
    <w:rsid w:val="004B0F6F"/>
    <w:rPr>
      <w:rFonts w:ascii="Calibri" w:hAnsi="Calibri"/>
      <w:i/>
      <w:iCs/>
      <w:color w:val="5B9BD5"/>
    </w:rPr>
  </w:style>
  <w:style w:type="character" w:styleId="Intensieveverwijzing">
    <w:name w:val="Intense Reference"/>
    <w:uiPriority w:val="32"/>
    <w:semiHidden/>
    <w:rsid w:val="004B0F6F"/>
    <w:rPr>
      <w:rFonts w:ascii="Calibri" w:hAnsi="Calibri"/>
      <w:b/>
      <w:bCs/>
      <w:smallCaps/>
      <w:color w:val="5B9BD5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4B0F6F"/>
    <w:pPr>
      <w:spacing w:line="274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leurrijkraster-accent1">
    <w:name w:val="Colorful Grid Accent 1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Kleurrijkraster-accent2">
    <w:name w:val="Colorful Grid Accent 2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Kleurrijkraster-accent3">
    <w:name w:val="Colorful Grid Accent 3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Kleurrijkraster-accent4">
    <w:name w:val="Colorful Grid Accent 4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Kleurrijkraster-accent5">
    <w:name w:val="Colorful Grid Accent 5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Kleurrijkraster-accent6">
    <w:name w:val="Colorful Grid Accent 6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Kleurrijkearcering">
    <w:name w:val="Colorful Shading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1">
    <w:name w:val="Colorful Shading Accent 1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2">
    <w:name w:val="Colorful Shading Accent 2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3">
    <w:name w:val="Colorful Shading Accent 3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Kleurrijkearcering-accent4">
    <w:name w:val="Colorful Shading Accent 4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5">
    <w:name w:val="Colorful Shading Accent 5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6">
    <w:name w:val="Colorful Shading Accent 6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lijst">
    <w:name w:val="Colorful List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leurrijkelijst-accent1">
    <w:name w:val="Colorful List Accent 1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Kleurrijkelijst-accent2">
    <w:name w:val="Colorful List Accent 2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Kleurrijkelijst-accent3">
    <w:name w:val="Colorful List Accent 3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Kleurrijkelijst-accent4">
    <w:name w:val="Colorful List Accent 4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Kleurrijkelijst-accent5">
    <w:name w:val="Colorful List Accent 5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Kleurrijkelijst-accent6">
    <w:name w:val="Colorful List Accent 6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4B0F6F"/>
    <w:pPr>
      <w:spacing w:line="274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4B0F6F"/>
    <w:pPr>
      <w:spacing w:line="274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rsid w:val="004B0F6F"/>
    <w:pPr>
      <w:spacing w:before="120"/>
    </w:pPr>
    <w:rPr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rsid w:val="004B0F6F"/>
    <w:pPr>
      <w:keepLines/>
      <w:spacing w:before="240" w:after="0" w:line="274" w:lineRule="atLeast"/>
      <w:outlineLvl w:val="9"/>
    </w:pPr>
    <w:rPr>
      <w:color w:val="2E74B5"/>
      <w:szCs w:val="32"/>
    </w:rPr>
  </w:style>
  <w:style w:type="table" w:styleId="Lichtraster">
    <w:name w:val="Light Grid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chtraster-accent1">
    <w:name w:val="Light Grid Accent 1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chtraster-accent2">
    <w:name w:val="Light Grid Accent 2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ichtraster-accent3">
    <w:name w:val="Light Grid Accent 3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ichtraster-accent4">
    <w:name w:val="Light Grid Accent 4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chtraster-accent5">
    <w:name w:val="Light Grid Accent 5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ichtraster-accent6">
    <w:name w:val="Light Grid Accent 6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chtearcering">
    <w:name w:val="Light Shading"/>
    <w:basedOn w:val="Standaardtabel"/>
    <w:uiPriority w:val="60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chtearcering-accent1">
    <w:name w:val="Light Shading Accent 1"/>
    <w:basedOn w:val="Standaardtabel"/>
    <w:uiPriority w:val="60"/>
    <w:unhideWhenUsed/>
    <w:rsid w:val="004B0F6F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chtearcering-accent2">
    <w:name w:val="Light Shading Accent 2"/>
    <w:basedOn w:val="Standaardtabel"/>
    <w:uiPriority w:val="60"/>
    <w:unhideWhenUsed/>
    <w:rsid w:val="004B0F6F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ichtearcering-accent3">
    <w:name w:val="Light Shading Accent 3"/>
    <w:basedOn w:val="Standaardtabel"/>
    <w:uiPriority w:val="60"/>
    <w:unhideWhenUsed/>
    <w:rsid w:val="004B0F6F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chtearcering-accent4">
    <w:name w:val="Light Shading Accent 4"/>
    <w:basedOn w:val="Standaardtabel"/>
    <w:uiPriority w:val="60"/>
    <w:unhideWhenUsed/>
    <w:rsid w:val="004B0F6F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ichtearcering-accent5">
    <w:name w:val="Light Shading Accent 5"/>
    <w:basedOn w:val="Standaardtabel"/>
    <w:uiPriority w:val="60"/>
    <w:unhideWhenUsed/>
    <w:rsid w:val="004B0F6F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ichtearcering-accent6">
    <w:name w:val="Light Shading Accent 6"/>
    <w:basedOn w:val="Standaardtabel"/>
    <w:uiPriority w:val="60"/>
    <w:unhideWhenUsed/>
    <w:rsid w:val="004B0F6F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Lichtelijst">
    <w:name w:val="Light List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chtelijst-accent2">
    <w:name w:val="Light List Accent 2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chtelijst-accent3">
    <w:name w:val="Light List Accent 3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chtelijst-accent4">
    <w:name w:val="Light List Accent 4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chtelijst-accent5">
    <w:name w:val="Light List Accent 5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chtelijst-accent6">
    <w:name w:val="Light List Accent 6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rsid w:val="004B0F6F"/>
  </w:style>
  <w:style w:type="paragraph" w:styleId="Lijstalinea">
    <w:name w:val="List Paragraph"/>
    <w:basedOn w:val="Standaard"/>
    <w:uiPriority w:val="34"/>
    <w:qFormat/>
    <w:rsid w:val="004B0F6F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1licht-Accent1">
    <w:name w:val="List Table 1 Light Accent 1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1licht-Accent2">
    <w:name w:val="List Table 1 Light Accent 2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1licht-Accent3">
    <w:name w:val="List Table 1 Light Accent 3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1licht-Accent4">
    <w:name w:val="List Table 1 Light Accent 4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1licht-Accent5">
    <w:name w:val="List Table 1 Light Accent 5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1licht-Accent6">
    <w:name w:val="List Table 1 Light Accent 6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2">
    <w:name w:val="List Table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2-Accent1">
    <w:name w:val="List Table 2 Accent 1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2-Accent2">
    <w:name w:val="List Table 2 Accent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2-Accent3">
    <w:name w:val="List Table 2 Accent 3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2-Accent4">
    <w:name w:val="List Table 2 Accent 4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2-Accent5">
    <w:name w:val="List Table 2 Accent 5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2-Accent6">
    <w:name w:val="List Table 2 Accent 6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3">
    <w:name w:val="List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4-Accent1">
    <w:name w:val="List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4-Accent2">
    <w:name w:val="List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4-Accent3">
    <w:name w:val="List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4-Accent4">
    <w:name w:val="List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4-Accent5">
    <w:name w:val="List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4-Accent6">
    <w:name w:val="List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5donker">
    <w:name w:val="List Table 5 Dark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6kleurrijk-Accent1">
    <w:name w:val="List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6kleurrijk-Accent2">
    <w:name w:val="List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6kleurrijk-Accent3">
    <w:name w:val="List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6kleurrijk-Accent4">
    <w:name w:val="List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6kleurrijk-Accent5">
    <w:name w:val="List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6kleurrijk-Accent6">
    <w:name w:val="List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7kleurrijk">
    <w:name w:val="List Table 7 Colorful"/>
    <w:basedOn w:val="Standaardtabel"/>
    <w:uiPriority w:val="52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adruk">
    <w:name w:val="Emphasis"/>
    <w:uiPriority w:val="20"/>
    <w:semiHidden/>
    <w:rsid w:val="004B0F6F"/>
    <w:rPr>
      <w:rFonts w:ascii="Calibri" w:hAnsi="Calibri"/>
      <w:i/>
      <w:iCs/>
    </w:rPr>
  </w:style>
  <w:style w:type="paragraph" w:styleId="Tekstopmerking">
    <w:name w:val="annotation text"/>
    <w:basedOn w:val="Standaard"/>
    <w:link w:val="TekstopmerkingChar"/>
    <w:uiPriority w:val="99"/>
    <w:semiHidden/>
    <w:rsid w:val="004B0F6F"/>
    <w:pPr>
      <w:spacing w:line="240" w:lineRule="auto"/>
    </w:pPr>
  </w:style>
  <w:style w:type="character" w:customStyle="1" w:styleId="TekstopmerkingChar">
    <w:name w:val="Tekst opmerking Char"/>
    <w:link w:val="Tekstopmerking"/>
    <w:uiPriority w:val="99"/>
    <w:semiHidden/>
    <w:rsid w:val="005E41B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B0F6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E41BB"/>
    <w:rPr>
      <w:b/>
      <w:bCs/>
    </w:rPr>
  </w:style>
  <w:style w:type="table" w:styleId="Onopgemaaktetabel1">
    <w:name w:val="Plain Table 1"/>
    <w:basedOn w:val="Standaardtabel"/>
    <w:uiPriority w:val="41"/>
    <w:rsid w:val="004B0F6F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2">
    <w:name w:val="Plain Table 2"/>
    <w:basedOn w:val="Standaardtabel"/>
    <w:uiPriority w:val="42"/>
    <w:rsid w:val="004B0F6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4B0F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4B0F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5">
    <w:name w:val="Plain Table 5"/>
    <w:basedOn w:val="Standaardtabel"/>
    <w:uiPriority w:val="45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2-Accent1">
    <w:name w:val="Grid Table 2 Accent 1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2-Accent2">
    <w:name w:val="Grid Table 2 Accent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2-Accent3">
    <w:name w:val="Grid Table 2 Accent 3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2-Accent4">
    <w:name w:val="Grid Table 2 Accent 4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2-Accent5">
    <w:name w:val="Grid Table 2 Accent 5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2-Accent6">
    <w:name w:val="Grid Table 2 Accent 6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3">
    <w:name w:val="Grid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astertabel3-Accent1">
    <w:name w:val="Grid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3-Accent2">
    <w:name w:val="Grid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Rastertabel3-Accent3">
    <w:name w:val="Grid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Rastertabel3-Accent4">
    <w:name w:val="Grid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Rastertabel3-Accent5">
    <w:name w:val="Grid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Rastertabel3-Accent6">
    <w:name w:val="Grid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Rastertabel4">
    <w:name w:val="Grid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-Accent1">
    <w:name w:val="Grid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4-Accent2">
    <w:name w:val="Grid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4-Accent3">
    <w:name w:val="Grid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4-Accent4">
    <w:name w:val="Grid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4-Accent5">
    <w:name w:val="Grid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4-Accent6">
    <w:name w:val="Grid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5donker">
    <w:name w:val="Grid Table 5 Dark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Rastertabel5donker-Accent1">
    <w:name w:val="Grid Table 5 Dark Accent 1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Rastertabel5donker-Accent2">
    <w:name w:val="Grid Table 5 Dark Accent 2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Rastertabel5donker-Accent3">
    <w:name w:val="Grid Table 5 Dark Accent 3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Rastertabel5donker-Accent4">
    <w:name w:val="Grid Table 5 Dark Accent 4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Rastertabel5donker-Accent5">
    <w:name w:val="Grid Table 5 Dark Accent 5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Rastertabel5donker-Accent6">
    <w:name w:val="Grid Table 5 Dark Accent 6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6kleurrijk">
    <w:name w:val="Grid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6kleurrijk-Accent1">
    <w:name w:val="Grid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6kleurrijk-Accent2">
    <w:name w:val="Grid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6kleurrijk-Accent3">
    <w:name w:val="Grid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6kleurrijk-Accent4">
    <w:name w:val="Grid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6kleurrijk-Accent5">
    <w:name w:val="Grid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6kleurrijk-Accent6">
    <w:name w:val="Grid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7kleurrijk">
    <w:name w:val="Grid Table 7 Colorful"/>
    <w:basedOn w:val="Standaardtabel"/>
    <w:uiPriority w:val="52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styleId="Subtielebenadrukking">
    <w:name w:val="Subtle Emphasis"/>
    <w:uiPriority w:val="19"/>
    <w:semiHidden/>
    <w:rsid w:val="004B0F6F"/>
    <w:rPr>
      <w:rFonts w:ascii="Calibri" w:hAnsi="Calibri"/>
      <w:i/>
      <w:iCs/>
      <w:color w:val="404040"/>
    </w:rPr>
  </w:style>
  <w:style w:type="character" w:styleId="Subtieleverwijzing">
    <w:name w:val="Subtle Reference"/>
    <w:uiPriority w:val="31"/>
    <w:semiHidden/>
    <w:rsid w:val="004B0F6F"/>
    <w:rPr>
      <w:rFonts w:ascii="Calibri" w:hAnsi="Calibri"/>
      <w:smallCaps/>
      <w:color w:val="5A5A5A"/>
    </w:rPr>
  </w:style>
  <w:style w:type="table" w:styleId="Tabelkolommen1">
    <w:name w:val="Table Columns 1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uiPriority w:val="99"/>
    <w:semiHidden/>
    <w:unhideWhenUsed/>
    <w:rsid w:val="004B0F6F"/>
    <w:pPr>
      <w:spacing w:line="274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4B0F6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thema">
    <w:name w:val="Table Theme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uiPriority w:val="99"/>
    <w:semiHidden/>
    <w:rsid w:val="004B0F6F"/>
    <w:rPr>
      <w:rFonts w:ascii="Calibri" w:hAnsi="Calibri"/>
      <w:color w:val="808080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4B0F6F"/>
    <w:pPr>
      <w:spacing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uiPriority w:val="10"/>
    <w:semiHidden/>
    <w:rsid w:val="005E41BB"/>
    <w:rPr>
      <w:color w:val="auto"/>
      <w:spacing w:val="-10"/>
      <w:kern w:val="28"/>
      <w:sz w:val="56"/>
      <w:szCs w:val="56"/>
    </w:rPr>
  </w:style>
  <w:style w:type="character" w:styleId="Titelvanboek">
    <w:name w:val="Book Title"/>
    <w:uiPriority w:val="33"/>
    <w:semiHidden/>
    <w:rsid w:val="004B0F6F"/>
    <w:rPr>
      <w:rFonts w:ascii="Calibri" w:hAnsi="Calibri"/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uiPriority w:val="99"/>
    <w:semiHidden/>
    <w:rsid w:val="004B0F6F"/>
    <w:rPr>
      <w:rFonts w:ascii="Calibri" w:hAnsi="Calibri"/>
      <w:sz w:val="16"/>
      <w:szCs w:val="16"/>
    </w:rPr>
  </w:style>
  <w:style w:type="character" w:styleId="Voetnootmarkering">
    <w:name w:val="footnote reference"/>
    <w:uiPriority w:val="99"/>
    <w:semiHidden/>
    <w:rsid w:val="004B0F6F"/>
    <w:rPr>
      <w:rFonts w:ascii="Calibri" w:hAnsi="Calibri"/>
      <w:vertAlign w:val="superscript"/>
    </w:rPr>
  </w:style>
  <w:style w:type="table" w:styleId="Webtabel1">
    <w:name w:val="Table Web 1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uiPriority w:val="22"/>
    <w:semiHidden/>
    <w:rsid w:val="004B0F6F"/>
    <w:rPr>
      <w:rFonts w:ascii="Calibri" w:hAnsi="Calibri"/>
      <w:b/>
      <w:bCs/>
    </w:rPr>
  </w:style>
  <w:style w:type="paragraph" w:customStyle="1" w:styleId="TableText">
    <w:name w:val="TableText"/>
    <w:basedOn w:val="Standaard"/>
    <w:rsid w:val="00D1634D"/>
    <w:pPr>
      <w:spacing w:after="32" w:line="234" w:lineRule="exact"/>
    </w:pPr>
    <w:rPr>
      <w:sz w:val="18"/>
    </w:rPr>
  </w:style>
  <w:style w:type="paragraph" w:customStyle="1" w:styleId="doMultiBulletStyle">
    <w:name w:val="doMultiBulletStyle"/>
    <w:basedOn w:val="Standaard"/>
    <w:qFormat/>
    <w:rsid w:val="00701328"/>
    <w:pPr>
      <w:numPr>
        <w:numId w:val="37"/>
      </w:numPr>
    </w:pPr>
    <w:rPr>
      <w:lang w:eastAsia="en-US"/>
    </w:rPr>
  </w:style>
  <w:style w:type="paragraph" w:customStyle="1" w:styleId="Bijlage">
    <w:name w:val="Bijlage"/>
    <w:basedOn w:val="Standaard"/>
    <w:next w:val="Standaard"/>
    <w:qFormat/>
    <w:rsid w:val="001C2DC6"/>
    <w:pPr>
      <w:pageBreakBefore/>
      <w:numPr>
        <w:numId w:val="34"/>
      </w:numPr>
      <w:spacing w:after="260" w:line="390" w:lineRule="exact"/>
      <w:ind w:left="0" w:firstLine="0"/>
    </w:pPr>
    <w:rPr>
      <w:b/>
      <w:sz w:val="32"/>
    </w:rPr>
  </w:style>
  <w:style w:type="paragraph" w:customStyle="1" w:styleId="KplusVvoettekst">
    <w:name w:val="KplusV_voettekst"/>
    <w:basedOn w:val="KplusVlocatiegegevens"/>
    <w:semiHidden/>
    <w:qFormat/>
    <w:rsid w:val="005C595B"/>
    <w:pPr>
      <w:tabs>
        <w:tab w:val="left" w:pos="5103"/>
      </w:tabs>
    </w:pPr>
  </w:style>
  <w:style w:type="paragraph" w:customStyle="1" w:styleId="FigureCaption">
    <w:name w:val="Figure_Caption"/>
    <w:basedOn w:val="Bijschrift"/>
    <w:next w:val="Standaard"/>
    <w:rsid w:val="00A149E3"/>
    <w:pPr>
      <w:keepNext/>
      <w:tabs>
        <w:tab w:val="left" w:pos="737"/>
        <w:tab w:val="left" w:pos="1304"/>
        <w:tab w:val="left" w:pos="1814"/>
        <w:tab w:val="left" w:pos="2155"/>
        <w:tab w:val="left" w:pos="2495"/>
        <w:tab w:val="left" w:pos="2892"/>
        <w:tab w:val="left" w:pos="3856"/>
        <w:tab w:val="left" w:pos="4706"/>
        <w:tab w:val="left" w:pos="5557"/>
        <w:tab w:val="left" w:pos="6407"/>
        <w:tab w:val="left" w:pos="7258"/>
      </w:tabs>
      <w:spacing w:after="0" w:line="250" w:lineRule="exact"/>
      <w:ind w:left="28" w:right="28"/>
    </w:pPr>
    <w:rPr>
      <w:bCs/>
      <w:noProof/>
      <w:color w:val="000000" w:themeColor="text1"/>
    </w:rPr>
  </w:style>
  <w:style w:type="paragraph" w:customStyle="1" w:styleId="doStatus">
    <w:name w:val="doStatus"/>
    <w:basedOn w:val="Standaard"/>
    <w:qFormat/>
    <w:rsid w:val="001D0111"/>
    <w:pPr>
      <w:framePr w:wrap="around" w:vAnchor="page" w:hAnchor="page" w:xAlign="right" w:yAlign="center"/>
      <w:spacing w:line="1000" w:lineRule="exact"/>
      <w:jc w:val="center"/>
    </w:pPr>
    <w:rPr>
      <w:rFonts w:ascii="Times New Roman" w:hAnsi="Times New Roman"/>
      <w:noProof/>
      <w:w w:val="125"/>
      <w:sz w:val="24"/>
      <w:szCs w:val="24"/>
      <w:lang w:val="en-GB" w:eastAsia="en-US"/>
    </w:rPr>
  </w:style>
  <w:style w:type="table" w:customStyle="1" w:styleId="KplusV">
    <w:name w:val="KplusV"/>
    <w:basedOn w:val="Standaardtabel"/>
    <w:uiPriority w:val="99"/>
    <w:rsid w:val="004D51DC"/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8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plusv\Huisstijl\Main\Templates\Blank%20KplusV.dotx" TargetMode="External"/></Relationships>
</file>

<file path=word/theme/theme1.xml><?xml version="1.0" encoding="utf-8"?>
<a:theme xmlns:a="http://schemas.openxmlformats.org/drawingml/2006/main" name="Thema1">
  <a:themeElements>
    <a:clrScheme name="Aangepast 3">
      <a:dk1>
        <a:srgbClr val="000000"/>
      </a:dk1>
      <a:lt1>
        <a:sysClr val="window" lastClr="FFFFFF"/>
      </a:lt1>
      <a:dk2>
        <a:srgbClr val="1F497D"/>
      </a:dk2>
      <a:lt2>
        <a:srgbClr val="EEECE1"/>
      </a:lt2>
      <a:accent1>
        <a:srgbClr val="0075AB"/>
      </a:accent1>
      <a:accent2>
        <a:srgbClr val="9464A7"/>
      </a:accent2>
      <a:accent3>
        <a:srgbClr val="BDB5DA"/>
      </a:accent3>
      <a:accent4>
        <a:srgbClr val="A6CA54"/>
      </a:accent4>
      <a:accent5>
        <a:srgbClr val="8BA612"/>
      </a:accent5>
      <a:accent6>
        <a:srgbClr val="E6007E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custClrLst>
    <a:custClr name="Corporate 1">
      <a:srgbClr val="0075AB"/>
    </a:custClr>
    <a:custClr name="Corporate 2">
      <a:srgbClr val="9464A7"/>
    </a:custClr>
    <a:custClr name="Corporate 3">
      <a:srgbClr val="BDB5DA"/>
    </a:custClr>
    <a:custClr name="Duurzame Economie en Leefomgeving 1">
      <a:srgbClr val="A6CA54"/>
    </a:custClr>
    <a:custClr name="Duurzame Economie en Leefomgeving 2">
      <a:srgbClr val="8BA612"/>
    </a:custClr>
    <a:custClr name="Financieren 1">
      <a:srgbClr val="009FE3"/>
    </a:custClr>
    <a:custClr name="Financieren 2">
      <a:srgbClr val="005597"/>
    </a:custClr>
    <a:custClr name="Duurzame Ecosystemen en Publiekprivate Samenwerkingen 1">
      <a:srgbClr val="E6007E"/>
    </a:custClr>
    <a:custClr name="Duurzame Ecosystemen en Publiekprivate Samenwerkingen 2">
      <a:srgbClr val="DA0043"/>
    </a:custClr>
    <a:custClr name="Sociale Economie 1">
      <a:srgbClr val="AE6EAC"/>
    </a:custClr>
    <a:custClr name="Sociale Economie 2">
      <a:srgbClr val="82368C"/>
    </a:custClr>
    <a:custClr name="Ondernemen Innoveren en Groeien 1">
      <a:srgbClr val="FAC075"/>
    </a:custClr>
    <a:custClr name="Ondernemen Innoveren en Groeien 2">
      <a:srgbClr val="F39200"/>
    </a:custClr>
    <a:custClr name="Transformatie Publieke Organisaties 1">
      <a:srgbClr val="B7D69B"/>
    </a:custClr>
    <a:custClr name="Transformatie Publieke Organisaties 2">
      <a:srgbClr val="4ABED3"/>
    </a:custClr>
  </a:custClrLst>
  <a:extLst>
    <a:ext uri="{05A4C25C-085E-4340-85A3-A5531E510DB2}">
      <thm15:themeFamily xmlns:thm15="http://schemas.microsoft.com/office/thememl/2012/main" name="Thema1" id="{3BBE2AB6-CEE6-4F46-85B7-5B3D7CFB2B05}" vid="{A32314FD-4D28-4AC3-9CFF-AD9A837B90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C2BFE33A43174C845DC48FB1BDA599" ma:contentTypeVersion="2" ma:contentTypeDescription="Een nieuw document maken." ma:contentTypeScope="" ma:versionID="b96bcd85de98891375aacfd1113aa933">
  <xsd:schema xmlns:xsd="http://www.w3.org/2001/XMLSchema" xmlns:xs="http://www.w3.org/2001/XMLSchema" xmlns:p="http://schemas.microsoft.com/office/2006/metadata/properties" xmlns:ns2="54f1c97b-70b2-4eaa-ac5c-f17377df0a25" targetNamespace="http://schemas.microsoft.com/office/2006/metadata/properties" ma:root="true" ma:fieldsID="a77d64d0534e4df78188e977bbbcdc56" ns2:_="">
    <xsd:import namespace="54f1c97b-70b2-4eaa-ac5c-f17377df0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1c97b-70b2-4eaa-ac5c-f17377df0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1CFB2-7F84-429C-8C26-218A9BED7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1098F-02D5-48FD-B485-7DA7E50A2423}">
  <ds:schemaRefs>
    <ds:schemaRef ds:uri="http://schemas.microsoft.com/office/2006/metadata/properties"/>
    <ds:schemaRef ds:uri="54f1c97b-70b2-4eaa-ac5c-f17377df0a2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09E784A-1EA2-4009-A884-6607D2EF3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1c97b-70b2-4eaa-ac5c-f17377df0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D1F479-1F40-46BC-9FD5-D30A6859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KplusV</Template>
  <TotalTime>12</TotalTime>
  <Pages>4</Pages>
  <Words>333</Words>
  <Characters>2857</Characters>
  <Application>Microsoft Office Word</Application>
  <DocSecurity>0</DocSecurity>
  <Lines>408</Lines>
  <Paragraphs>199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Brief</vt:lpstr>
    </vt:vector>
  </TitlesOfParts>
  <Company>KplusV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r.grol_WS0221</dc:creator>
  <cp:keywords/>
  <dc:description/>
  <cp:lastModifiedBy>Niels Ahsmann | KplusV</cp:lastModifiedBy>
  <cp:revision>15</cp:revision>
  <cp:lastPrinted>2005-08-12T07:44:00Z</cp:lastPrinted>
  <dcterms:created xsi:type="dcterms:W3CDTF">2019-09-19T10:11:00Z</dcterms:created>
  <dcterms:modified xsi:type="dcterms:W3CDTF">2019-09-20T14:51:00Z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Empty</vt:lpwstr>
  </property>
  <property fmtid="{D5CDD505-2E9C-101B-9397-08002B2CF9AE}" pid="3" name="Date">
    <vt:lpwstr>23-09-19</vt:lpwstr>
  </property>
  <property fmtid="{D5CDD505-2E9C-101B-9397-08002B2CF9AE}" pid="4" name="Reference">
    <vt:lpwstr>1018173-027k</vt:lpwstr>
  </property>
  <property fmtid="{D5CDD505-2E9C-101B-9397-08002B2CF9AE}" pid="5" name="OurDateFull">
    <vt:lpwstr>23 september 2019</vt:lpwstr>
  </property>
  <property fmtid="{D5CDD505-2E9C-101B-9397-08002B2CF9AE}" pid="6" name="Concept">
    <vt:lpwstr>0</vt:lpwstr>
  </property>
  <property fmtid="{D5CDD505-2E9C-101B-9397-08002B2CF9AE}" pid="7" name="ContentTypeId">
    <vt:lpwstr>0x01010081C2BFE33A43174C845DC48FB1BDA599</vt:lpwstr>
  </property>
  <property fmtid="{D5CDD505-2E9C-101B-9397-08002B2CF9AE}" pid="8" name="AuthorIds_UIVersion_1536">
    <vt:lpwstr>12</vt:lpwstr>
  </property>
</Properties>
</file>