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E919D" w14:textId="77777777" w:rsidR="004F6287" w:rsidRPr="00ED4E8B" w:rsidRDefault="004F6287" w:rsidP="00A77BF5">
      <w:pPr>
        <w:jc w:val="center"/>
        <w:rPr>
          <w:rFonts w:ascii="Corbel" w:hAnsi="Corbel"/>
          <w:b/>
          <w:sz w:val="21"/>
          <w:szCs w:val="21"/>
        </w:rPr>
      </w:pPr>
    </w:p>
    <w:p w14:paraId="2304DAA0" w14:textId="77777777" w:rsidR="004F6287" w:rsidRPr="00ED4E8B" w:rsidRDefault="004F6287" w:rsidP="00A77BF5">
      <w:pPr>
        <w:jc w:val="center"/>
        <w:rPr>
          <w:rFonts w:ascii="Corbel" w:hAnsi="Corbel"/>
          <w:b/>
          <w:sz w:val="21"/>
          <w:szCs w:val="21"/>
        </w:rPr>
      </w:pPr>
    </w:p>
    <w:p w14:paraId="0C43F482" w14:textId="77777777" w:rsidR="004F6287" w:rsidRPr="00ED4E8B" w:rsidRDefault="004F6287" w:rsidP="00A77BF5">
      <w:pPr>
        <w:jc w:val="center"/>
        <w:rPr>
          <w:rFonts w:ascii="Corbel" w:hAnsi="Corbel"/>
          <w:b/>
          <w:sz w:val="21"/>
          <w:szCs w:val="21"/>
        </w:rPr>
      </w:pPr>
    </w:p>
    <w:p w14:paraId="2607E48A" w14:textId="77777777" w:rsidR="004F6287" w:rsidRPr="00ED4E8B" w:rsidRDefault="004F6287" w:rsidP="00A77BF5">
      <w:pPr>
        <w:jc w:val="center"/>
        <w:rPr>
          <w:rFonts w:ascii="Corbel" w:hAnsi="Corbel"/>
          <w:b/>
          <w:sz w:val="21"/>
          <w:szCs w:val="21"/>
        </w:rPr>
      </w:pPr>
    </w:p>
    <w:p w14:paraId="17D73649" w14:textId="77777777" w:rsidR="004F6287" w:rsidRPr="00ED4E8B" w:rsidRDefault="004F6287" w:rsidP="00A77BF5">
      <w:pPr>
        <w:jc w:val="center"/>
        <w:rPr>
          <w:rFonts w:ascii="Corbel" w:hAnsi="Corbel"/>
          <w:b/>
          <w:sz w:val="21"/>
          <w:szCs w:val="21"/>
        </w:rPr>
      </w:pPr>
    </w:p>
    <w:p w14:paraId="364A522E" w14:textId="77777777" w:rsidR="004F6287" w:rsidRPr="00ED4E8B" w:rsidRDefault="004F6287" w:rsidP="002B2580">
      <w:pPr>
        <w:jc w:val="right"/>
        <w:rPr>
          <w:rFonts w:ascii="Corbel" w:hAnsi="Corbel"/>
          <w:b/>
          <w:sz w:val="21"/>
          <w:szCs w:val="21"/>
        </w:rPr>
      </w:pPr>
    </w:p>
    <w:p w14:paraId="5C3F895F" w14:textId="77777777" w:rsidR="004F6287" w:rsidRPr="00ED4E8B" w:rsidRDefault="004F6287" w:rsidP="004F6287">
      <w:pPr>
        <w:rPr>
          <w:rFonts w:ascii="Corbel" w:hAnsi="Corbel"/>
          <w:b/>
          <w:sz w:val="21"/>
          <w:szCs w:val="21"/>
        </w:rPr>
      </w:pPr>
    </w:p>
    <w:p w14:paraId="0C85F97A" w14:textId="77777777" w:rsidR="004F6287" w:rsidRPr="00ED4E8B" w:rsidRDefault="004F6287" w:rsidP="004F6287">
      <w:pPr>
        <w:rPr>
          <w:rFonts w:ascii="Corbel" w:hAnsi="Corbel"/>
          <w:b/>
          <w:sz w:val="21"/>
          <w:szCs w:val="21"/>
        </w:rPr>
      </w:pPr>
    </w:p>
    <w:p w14:paraId="0AC06962" w14:textId="77777777" w:rsidR="00A77BF5" w:rsidRPr="00ED4E8B" w:rsidRDefault="009278CE" w:rsidP="004F6287">
      <w:pPr>
        <w:rPr>
          <w:rFonts w:ascii="Corbel" w:hAnsi="Corbel"/>
          <w:b/>
          <w:sz w:val="40"/>
          <w:szCs w:val="21"/>
        </w:rPr>
      </w:pPr>
      <w:r w:rsidRPr="00ED4E8B">
        <w:rPr>
          <w:rFonts w:ascii="Corbel" w:hAnsi="Corbel"/>
          <w:b/>
          <w:sz w:val="40"/>
          <w:szCs w:val="21"/>
        </w:rPr>
        <w:t xml:space="preserve">Marktconsultatie </w:t>
      </w:r>
      <w:r w:rsidR="00A77BF5" w:rsidRPr="00ED4E8B">
        <w:rPr>
          <w:rFonts w:ascii="Corbel" w:hAnsi="Corbel"/>
          <w:b/>
          <w:sz w:val="40"/>
          <w:szCs w:val="21"/>
        </w:rPr>
        <w:t>gemeente Amsterdam</w:t>
      </w:r>
    </w:p>
    <w:p w14:paraId="12978096" w14:textId="604E71BC" w:rsidR="004F6287" w:rsidRPr="00ED4E8B" w:rsidRDefault="00C257D7" w:rsidP="004F6287">
      <w:pPr>
        <w:rPr>
          <w:rFonts w:ascii="Corbel" w:hAnsi="Corbel"/>
          <w:sz w:val="36"/>
          <w:szCs w:val="21"/>
        </w:rPr>
      </w:pPr>
      <w:r>
        <w:rPr>
          <w:rFonts w:ascii="Corbel" w:hAnsi="Corbel"/>
          <w:sz w:val="32"/>
          <w:szCs w:val="21"/>
        </w:rPr>
        <w:t>Reiniging evenementen</w:t>
      </w:r>
    </w:p>
    <w:p w14:paraId="592CC5DE" w14:textId="77777777" w:rsidR="004F6287" w:rsidRPr="00ED4E8B" w:rsidRDefault="004F6287" w:rsidP="004F6287">
      <w:pPr>
        <w:rPr>
          <w:rFonts w:ascii="Corbel" w:hAnsi="Corbel"/>
          <w:sz w:val="21"/>
          <w:szCs w:val="21"/>
        </w:rPr>
      </w:pPr>
    </w:p>
    <w:p w14:paraId="25AFCB83" w14:textId="77777777" w:rsidR="00B804F3" w:rsidRPr="00ED4E8B" w:rsidRDefault="00B804F3" w:rsidP="00A77BF5">
      <w:pPr>
        <w:jc w:val="center"/>
        <w:rPr>
          <w:rFonts w:ascii="Corbel" w:hAnsi="Corbel"/>
          <w:i/>
          <w:sz w:val="21"/>
          <w:szCs w:val="21"/>
        </w:rPr>
      </w:pPr>
    </w:p>
    <w:p w14:paraId="641F2FB6" w14:textId="77777777" w:rsidR="004850D1" w:rsidRPr="00ED4E8B" w:rsidRDefault="004850D1" w:rsidP="000240A2">
      <w:pPr>
        <w:pStyle w:val="Lijstalinea"/>
        <w:numPr>
          <w:ilvl w:val="0"/>
          <w:numId w:val="6"/>
        </w:numPr>
        <w:rPr>
          <w:rFonts w:ascii="Corbel" w:hAnsi="Corbel"/>
          <w:b/>
          <w:sz w:val="21"/>
          <w:szCs w:val="21"/>
        </w:rPr>
      </w:pPr>
      <w:r w:rsidRPr="00ED4E8B">
        <w:rPr>
          <w:rFonts w:ascii="Corbel" w:hAnsi="Corbel"/>
          <w:b/>
          <w:sz w:val="21"/>
          <w:szCs w:val="21"/>
        </w:rPr>
        <w:t>Inleiding</w:t>
      </w:r>
    </w:p>
    <w:p w14:paraId="25397CE1" w14:textId="2CF78C49" w:rsidR="00493694" w:rsidRPr="00C257D7" w:rsidRDefault="00C257D7">
      <w:pPr>
        <w:rPr>
          <w:rFonts w:ascii="Corbel" w:hAnsi="Corbel"/>
          <w:sz w:val="21"/>
          <w:szCs w:val="21"/>
        </w:rPr>
      </w:pPr>
      <w:r w:rsidRPr="00C257D7">
        <w:rPr>
          <w:rFonts w:ascii="Corbel" w:hAnsi="Corbel"/>
          <w:sz w:val="21"/>
          <w:szCs w:val="21"/>
        </w:rPr>
        <w:t>De gemeente Amsterdam is voornemens de reiniging van de openbare ruimte tijdens/na evenementen op een uniforme wijze in te kopen. Deze wens is tot stand gekomen naar aanleiding van het opgaan van de voormalige stadsdelen in Stadswerken. Uniformere inkopen bieden kans op kwaliteitsverbetering en efficiëntie in de uitvoering.</w:t>
      </w:r>
    </w:p>
    <w:p w14:paraId="4554F684" w14:textId="15779F36" w:rsidR="00300E78" w:rsidRPr="00ED4E8B" w:rsidRDefault="00300E78" w:rsidP="00256047">
      <w:pPr>
        <w:rPr>
          <w:rFonts w:ascii="Corbel" w:hAnsi="Corbel"/>
          <w:sz w:val="21"/>
          <w:szCs w:val="21"/>
        </w:rPr>
      </w:pPr>
    </w:p>
    <w:p w14:paraId="6781F467" w14:textId="77777777" w:rsidR="00ED4E8B" w:rsidRPr="00A9177C" w:rsidRDefault="000240A2" w:rsidP="00D1406B">
      <w:pPr>
        <w:pStyle w:val="Lijstalinea"/>
        <w:numPr>
          <w:ilvl w:val="0"/>
          <w:numId w:val="6"/>
        </w:numPr>
        <w:rPr>
          <w:rFonts w:ascii="Corbel" w:hAnsi="Corbel"/>
          <w:b/>
          <w:sz w:val="21"/>
          <w:szCs w:val="21"/>
        </w:rPr>
      </w:pPr>
      <w:r w:rsidRPr="00ED4E8B">
        <w:rPr>
          <w:rFonts w:ascii="Corbel" w:hAnsi="Corbel"/>
          <w:b/>
          <w:sz w:val="21"/>
          <w:szCs w:val="21"/>
        </w:rPr>
        <w:t>Projects</w:t>
      </w:r>
      <w:r w:rsidR="004C1C6B" w:rsidRPr="00ED4E8B">
        <w:rPr>
          <w:rFonts w:ascii="Corbel" w:hAnsi="Corbel"/>
          <w:b/>
          <w:sz w:val="21"/>
          <w:szCs w:val="21"/>
        </w:rPr>
        <w:t>cope</w:t>
      </w:r>
    </w:p>
    <w:p w14:paraId="7F89F412" w14:textId="330070DB" w:rsidR="00ED4E8B" w:rsidRPr="00C257D7" w:rsidRDefault="00ED4E8B" w:rsidP="00ED4E8B">
      <w:pPr>
        <w:rPr>
          <w:rFonts w:ascii="Corbel" w:hAnsi="Corbel"/>
          <w:sz w:val="21"/>
          <w:szCs w:val="21"/>
        </w:rPr>
      </w:pPr>
      <w:r w:rsidRPr="00C257D7">
        <w:rPr>
          <w:rFonts w:ascii="Corbel" w:hAnsi="Corbel"/>
          <w:sz w:val="21"/>
          <w:szCs w:val="21"/>
        </w:rPr>
        <w:t xml:space="preserve">De scope van de opdracht behelst </w:t>
      </w:r>
      <w:r w:rsidR="00C257D7" w:rsidRPr="00C257D7">
        <w:rPr>
          <w:rFonts w:ascii="Corbel" w:hAnsi="Corbel"/>
          <w:sz w:val="21"/>
          <w:szCs w:val="21"/>
        </w:rPr>
        <w:t>het schoonmaken van openbare ruimte en het plaatsen, ledigen</w:t>
      </w:r>
      <w:r w:rsidR="00E614D1">
        <w:rPr>
          <w:rFonts w:ascii="Corbel" w:hAnsi="Corbel"/>
          <w:sz w:val="21"/>
          <w:szCs w:val="21"/>
        </w:rPr>
        <w:t xml:space="preserve"> en verwijderen van afvalbakken</w:t>
      </w:r>
      <w:r w:rsidR="00C257D7" w:rsidRPr="00C257D7">
        <w:rPr>
          <w:rFonts w:ascii="Corbel" w:hAnsi="Corbel"/>
          <w:sz w:val="21"/>
          <w:szCs w:val="21"/>
        </w:rPr>
        <w:t xml:space="preserve"> bij: Koningsdag, Pride en het</w:t>
      </w:r>
      <w:r w:rsidR="00E614D1">
        <w:rPr>
          <w:rFonts w:ascii="Corbel" w:hAnsi="Corbel"/>
          <w:sz w:val="21"/>
          <w:szCs w:val="21"/>
        </w:rPr>
        <w:t xml:space="preserve"> in het</w:t>
      </w:r>
      <w:r w:rsidR="00C257D7" w:rsidRPr="00C257D7">
        <w:rPr>
          <w:rFonts w:ascii="Corbel" w:hAnsi="Corbel"/>
          <w:sz w:val="21"/>
          <w:szCs w:val="21"/>
        </w:rPr>
        <w:t xml:space="preserve"> Arenagebied. Het onderhoud dient plaats te vinden op verharding en groen en in en om meubilair.</w:t>
      </w:r>
    </w:p>
    <w:p w14:paraId="7F6993C4" w14:textId="7BC9B33A" w:rsidR="00B7469E" w:rsidRDefault="00B7469E" w:rsidP="00D1406B">
      <w:pPr>
        <w:rPr>
          <w:rFonts w:ascii="Corbel" w:hAnsi="Corbel"/>
          <w:sz w:val="21"/>
          <w:szCs w:val="21"/>
        </w:rPr>
      </w:pPr>
    </w:p>
    <w:p w14:paraId="7DF88285" w14:textId="40301694" w:rsidR="00C257D7" w:rsidRPr="00F87E97" w:rsidRDefault="00C257D7" w:rsidP="00C257D7">
      <w:pPr>
        <w:pStyle w:val="Geenafstand"/>
        <w:numPr>
          <w:ilvl w:val="0"/>
          <w:numId w:val="6"/>
        </w:numPr>
        <w:rPr>
          <w:rFonts w:ascii="Corbel" w:hAnsi="Corbel"/>
          <w:b/>
          <w:sz w:val="21"/>
          <w:szCs w:val="21"/>
        </w:rPr>
      </w:pPr>
      <w:r>
        <w:rPr>
          <w:rFonts w:ascii="Corbel" w:hAnsi="Corbel"/>
          <w:b/>
          <w:sz w:val="21"/>
          <w:szCs w:val="21"/>
        </w:rPr>
        <w:t>De opdracht</w:t>
      </w:r>
      <w:r w:rsidR="00E614D1">
        <w:rPr>
          <w:rFonts w:ascii="Corbel" w:hAnsi="Corbel"/>
          <w:b/>
          <w:sz w:val="21"/>
          <w:szCs w:val="21"/>
        </w:rPr>
        <w:t xml:space="preserve"> </w:t>
      </w:r>
    </w:p>
    <w:p w14:paraId="56EAB986" w14:textId="0AD0FDBA" w:rsidR="00400129" w:rsidRDefault="00E614D1" w:rsidP="00C257D7">
      <w:pPr>
        <w:pStyle w:val="Geenafstand"/>
        <w:rPr>
          <w:rFonts w:ascii="Corbel" w:hAnsi="Corbel"/>
          <w:sz w:val="21"/>
          <w:szCs w:val="21"/>
        </w:rPr>
      </w:pPr>
      <w:r w:rsidRPr="00400129">
        <w:rPr>
          <w:rFonts w:ascii="Corbel" w:hAnsi="Corbel"/>
          <w:i/>
          <w:sz w:val="21"/>
          <w:szCs w:val="21"/>
        </w:rPr>
        <w:t>Onderhavige uitvraag betreft een heraanbesteding van perceel 1 van de aanbesteding Reiniging evenementen en toiletten met kenmerk AI 2019-0403.</w:t>
      </w:r>
      <w:r>
        <w:rPr>
          <w:rFonts w:ascii="Corbel" w:hAnsi="Corbel"/>
          <w:sz w:val="21"/>
          <w:szCs w:val="21"/>
        </w:rPr>
        <w:t xml:space="preserve"> </w:t>
      </w:r>
    </w:p>
    <w:p w14:paraId="597244DD" w14:textId="0EA2893D" w:rsidR="00400129" w:rsidRDefault="00400129" w:rsidP="00C257D7">
      <w:pPr>
        <w:pStyle w:val="Geenafstand"/>
        <w:rPr>
          <w:rFonts w:ascii="Corbel" w:hAnsi="Corbel"/>
          <w:sz w:val="21"/>
          <w:szCs w:val="21"/>
        </w:rPr>
      </w:pPr>
      <w:r w:rsidRPr="00400129">
        <w:rPr>
          <w:rFonts w:ascii="Corbel" w:hAnsi="Corbel"/>
          <w:b/>
          <w:i/>
          <w:noProof/>
          <w:color w:val="70AD47" w:themeColor="accent6"/>
          <w:sz w:val="28"/>
          <w:szCs w:val="21"/>
          <w:lang w:eastAsia="nl-NL"/>
        </w:rPr>
        <w:drawing>
          <wp:anchor distT="0" distB="0" distL="114300" distR="114300" simplePos="0" relativeHeight="251658240" behindDoc="0" locked="0" layoutInCell="1" allowOverlap="1" wp14:anchorId="6661DD25" wp14:editId="1C484260">
            <wp:simplePos x="0" y="0"/>
            <wp:positionH relativeFrom="column">
              <wp:posOffset>3605530</wp:posOffset>
            </wp:positionH>
            <wp:positionV relativeFrom="paragraph">
              <wp:posOffset>5715</wp:posOffset>
            </wp:positionV>
            <wp:extent cx="2124075" cy="2218055"/>
            <wp:effectExtent l="0" t="0" r="9525" b="0"/>
            <wp:wrapThrough wrapText="bothSides">
              <wp:wrapPolygon edited="0">
                <wp:start x="0" y="0"/>
                <wp:lineTo x="0" y="21334"/>
                <wp:lineTo x="21503" y="21334"/>
                <wp:lineTo x="21503"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2218055"/>
                    </a:xfrm>
                    <a:prstGeom prst="rect">
                      <a:avLst/>
                    </a:prstGeom>
                    <a:noFill/>
                  </pic:spPr>
                </pic:pic>
              </a:graphicData>
            </a:graphic>
            <wp14:sizeRelH relativeFrom="page">
              <wp14:pctWidth>0</wp14:pctWidth>
            </wp14:sizeRelH>
            <wp14:sizeRelV relativeFrom="page">
              <wp14:pctHeight>0</wp14:pctHeight>
            </wp14:sizeRelV>
          </wp:anchor>
        </w:drawing>
      </w:r>
    </w:p>
    <w:p w14:paraId="41B41C4E" w14:textId="62BF216D" w:rsidR="00C257D7" w:rsidRDefault="00C257D7" w:rsidP="00C257D7">
      <w:pPr>
        <w:pStyle w:val="Geenafstand"/>
        <w:rPr>
          <w:rFonts w:ascii="Corbel" w:hAnsi="Corbel"/>
          <w:sz w:val="21"/>
          <w:szCs w:val="21"/>
        </w:rPr>
      </w:pPr>
      <w:r w:rsidRPr="00BA35E8">
        <w:rPr>
          <w:rFonts w:ascii="Corbel" w:hAnsi="Corbel"/>
          <w:sz w:val="21"/>
          <w:szCs w:val="21"/>
        </w:rPr>
        <w:t xml:space="preserve">Het Ingenieursbureau van de gemeente Amsterdam staat voor de uitdaging </w:t>
      </w:r>
      <w:r>
        <w:rPr>
          <w:rFonts w:ascii="Corbel" w:hAnsi="Corbel"/>
          <w:sz w:val="21"/>
          <w:szCs w:val="21"/>
        </w:rPr>
        <w:t xml:space="preserve">om </w:t>
      </w:r>
      <w:r w:rsidRPr="00BA35E8">
        <w:rPr>
          <w:rFonts w:ascii="Corbel" w:hAnsi="Corbel"/>
          <w:sz w:val="21"/>
          <w:szCs w:val="21"/>
        </w:rPr>
        <w:t xml:space="preserve">de inkoop van het </w:t>
      </w:r>
      <w:r>
        <w:rPr>
          <w:rFonts w:ascii="Corbel" w:hAnsi="Corbel"/>
          <w:sz w:val="21"/>
          <w:szCs w:val="21"/>
        </w:rPr>
        <w:t>reinigen van evenementen</w:t>
      </w:r>
      <w:r w:rsidRPr="00BA35E8">
        <w:rPr>
          <w:rFonts w:ascii="Corbel" w:hAnsi="Corbel"/>
          <w:sz w:val="21"/>
          <w:szCs w:val="21"/>
        </w:rPr>
        <w:t xml:space="preserve"> voor de komende 4 jaar</w:t>
      </w:r>
      <w:r>
        <w:rPr>
          <w:rFonts w:ascii="Corbel" w:hAnsi="Corbel"/>
          <w:sz w:val="21"/>
          <w:szCs w:val="21"/>
        </w:rPr>
        <w:t xml:space="preserve"> zo optimaal mogelijk </w:t>
      </w:r>
      <w:r w:rsidRPr="00BA35E8">
        <w:rPr>
          <w:rFonts w:ascii="Corbel" w:hAnsi="Corbel"/>
          <w:sz w:val="21"/>
          <w:szCs w:val="21"/>
        </w:rPr>
        <w:t>in de markt te zetten.</w:t>
      </w:r>
      <w:r w:rsidRPr="00867BAE">
        <w:t xml:space="preserve"> </w:t>
      </w:r>
    </w:p>
    <w:p w14:paraId="35AEBD12" w14:textId="204E25EA" w:rsidR="00C257D7" w:rsidRDefault="00C257D7" w:rsidP="00C257D7">
      <w:pPr>
        <w:pStyle w:val="Geenafstand"/>
        <w:rPr>
          <w:rFonts w:ascii="Corbel" w:hAnsi="Corbel"/>
          <w:sz w:val="21"/>
          <w:szCs w:val="21"/>
        </w:rPr>
      </w:pPr>
    </w:p>
    <w:p w14:paraId="03EDBBB9" w14:textId="23100044" w:rsidR="00C257D7" w:rsidRPr="00ED4E8B" w:rsidRDefault="00C257D7" w:rsidP="00E614D1">
      <w:pPr>
        <w:pStyle w:val="Geenafstand"/>
        <w:rPr>
          <w:rFonts w:ascii="Corbel" w:hAnsi="Corbel"/>
          <w:sz w:val="21"/>
          <w:szCs w:val="21"/>
        </w:rPr>
      </w:pPr>
      <w:r w:rsidRPr="00BA35E8">
        <w:rPr>
          <w:rFonts w:ascii="Corbel" w:hAnsi="Corbel"/>
          <w:sz w:val="21"/>
          <w:szCs w:val="21"/>
        </w:rPr>
        <w:t>Het Ingenieursbureau is</w:t>
      </w:r>
      <w:r>
        <w:rPr>
          <w:rFonts w:ascii="Corbel" w:hAnsi="Corbel"/>
          <w:sz w:val="21"/>
          <w:szCs w:val="21"/>
        </w:rPr>
        <w:t xml:space="preserve"> voornemens om de opdracht in de vorm van een Service Level Agreement in de markt te zetten. De gemeente </w:t>
      </w:r>
      <w:r w:rsidRPr="00867BAE">
        <w:rPr>
          <w:rFonts w:ascii="Corbel" w:hAnsi="Corbel"/>
          <w:sz w:val="21"/>
          <w:szCs w:val="21"/>
        </w:rPr>
        <w:t>Amsterdam wil voor het verwijderen van zwerfvuil en legen van afvalbakken bij evenementen een andere relatie tussen opdrachtnemer en opdrachtgever dan bij RAW/UAV-contracten of bij enkelvoudige uitvragen. Geen opdrachtnemer die vrijwel uitsluitend uitvoert, maar een opdrachtnemer die optreedt als serviceverlener en als partner van de gemeente.</w:t>
      </w:r>
      <w:r>
        <w:rPr>
          <w:rFonts w:ascii="Corbel" w:hAnsi="Corbel"/>
          <w:sz w:val="21"/>
          <w:szCs w:val="21"/>
        </w:rPr>
        <w:t xml:space="preserve"> Naar verwachting wordt de uitvraag in mei van dit jaar op TenderNed gepubliceerd. </w:t>
      </w:r>
    </w:p>
    <w:p w14:paraId="1056CF1A" w14:textId="77777777" w:rsidR="006F6963" w:rsidRPr="00ED4E8B" w:rsidRDefault="006F6963" w:rsidP="00F57EE6">
      <w:pPr>
        <w:rPr>
          <w:rFonts w:ascii="Corbel" w:hAnsi="Corbel"/>
          <w:sz w:val="21"/>
          <w:szCs w:val="21"/>
        </w:rPr>
      </w:pPr>
    </w:p>
    <w:p w14:paraId="6D53C686" w14:textId="77777777" w:rsidR="006F6963" w:rsidRPr="00ED4E8B" w:rsidRDefault="006F6963" w:rsidP="006F6963">
      <w:pPr>
        <w:pStyle w:val="Lijstalinea"/>
        <w:numPr>
          <w:ilvl w:val="0"/>
          <w:numId w:val="6"/>
        </w:numPr>
        <w:rPr>
          <w:rFonts w:ascii="Corbel" w:hAnsi="Corbel"/>
          <w:b/>
          <w:sz w:val="21"/>
          <w:szCs w:val="21"/>
        </w:rPr>
      </w:pPr>
      <w:r w:rsidRPr="00ED4E8B">
        <w:rPr>
          <w:rFonts w:ascii="Corbel" w:hAnsi="Corbel"/>
          <w:b/>
          <w:sz w:val="21"/>
          <w:szCs w:val="21"/>
        </w:rPr>
        <w:t>Opzet marktconsultatie</w:t>
      </w:r>
    </w:p>
    <w:p w14:paraId="41F3F7B8" w14:textId="19455F60" w:rsidR="006F6963" w:rsidRPr="00ED4E8B" w:rsidRDefault="00E614D1" w:rsidP="006F6963">
      <w:pPr>
        <w:rPr>
          <w:rFonts w:ascii="Corbel" w:hAnsi="Corbel"/>
          <w:sz w:val="21"/>
          <w:szCs w:val="21"/>
        </w:rPr>
      </w:pPr>
      <w:r w:rsidRPr="00BA35E8">
        <w:rPr>
          <w:rFonts w:ascii="Corbel" w:hAnsi="Corbel"/>
          <w:sz w:val="21"/>
          <w:szCs w:val="21"/>
        </w:rPr>
        <w:t xml:space="preserve">Voordat de uitvraag wordt </w:t>
      </w:r>
      <w:r>
        <w:rPr>
          <w:rFonts w:ascii="Corbel" w:hAnsi="Corbel"/>
          <w:sz w:val="21"/>
          <w:szCs w:val="21"/>
        </w:rPr>
        <w:t>gepubliceerd</w:t>
      </w:r>
      <w:r w:rsidRPr="00BA35E8">
        <w:rPr>
          <w:rFonts w:ascii="Corbel" w:hAnsi="Corbel"/>
          <w:sz w:val="21"/>
          <w:szCs w:val="21"/>
        </w:rPr>
        <w:t xml:space="preserve">, </w:t>
      </w:r>
      <w:r>
        <w:rPr>
          <w:rFonts w:ascii="Corbel" w:hAnsi="Corbel"/>
          <w:sz w:val="21"/>
          <w:szCs w:val="21"/>
        </w:rPr>
        <w:t>consulteert</w:t>
      </w:r>
      <w:r w:rsidRPr="00BA35E8">
        <w:rPr>
          <w:rFonts w:ascii="Corbel" w:hAnsi="Corbel"/>
          <w:sz w:val="21"/>
          <w:szCs w:val="21"/>
        </w:rPr>
        <w:t xml:space="preserve"> het Ingenieursbureau de markt </w:t>
      </w:r>
      <w:r>
        <w:rPr>
          <w:rFonts w:ascii="Corbel" w:hAnsi="Corbel"/>
          <w:sz w:val="21"/>
          <w:szCs w:val="21"/>
        </w:rPr>
        <w:t xml:space="preserve">graag </w:t>
      </w:r>
      <w:r w:rsidRPr="00BA35E8">
        <w:rPr>
          <w:rFonts w:ascii="Corbel" w:hAnsi="Corbel"/>
          <w:sz w:val="21"/>
          <w:szCs w:val="21"/>
        </w:rPr>
        <w:t>om de</w:t>
      </w:r>
      <w:r>
        <w:rPr>
          <w:rFonts w:ascii="Corbel" w:hAnsi="Corbel"/>
          <w:sz w:val="21"/>
          <w:szCs w:val="21"/>
        </w:rPr>
        <w:t xml:space="preserve"> huidige ideeën te toetsen en de</w:t>
      </w:r>
      <w:r w:rsidRPr="00BA35E8">
        <w:rPr>
          <w:rFonts w:ascii="Corbel" w:hAnsi="Corbel"/>
          <w:sz w:val="21"/>
          <w:szCs w:val="21"/>
        </w:rPr>
        <w:t xml:space="preserve"> haalbaarheid</w:t>
      </w:r>
      <w:r>
        <w:rPr>
          <w:rFonts w:ascii="Corbel" w:hAnsi="Corbel"/>
          <w:sz w:val="21"/>
          <w:szCs w:val="21"/>
        </w:rPr>
        <w:t xml:space="preserve"> van de opgave</w:t>
      </w:r>
      <w:r w:rsidRPr="00BA35E8">
        <w:rPr>
          <w:rFonts w:ascii="Corbel" w:hAnsi="Corbel"/>
          <w:sz w:val="21"/>
          <w:szCs w:val="21"/>
        </w:rPr>
        <w:t xml:space="preserve"> te borgen. </w:t>
      </w:r>
      <w:r w:rsidR="006F6963" w:rsidRPr="00ED4E8B">
        <w:rPr>
          <w:rFonts w:ascii="Corbel" w:hAnsi="Corbel"/>
          <w:sz w:val="21"/>
          <w:szCs w:val="21"/>
        </w:rPr>
        <w:t>De</w:t>
      </w:r>
      <w:r w:rsidR="00800C88">
        <w:rPr>
          <w:rFonts w:ascii="Corbel" w:hAnsi="Corbel"/>
          <w:sz w:val="21"/>
          <w:szCs w:val="21"/>
        </w:rPr>
        <w:t>ze</w:t>
      </w:r>
      <w:r w:rsidR="006F6963" w:rsidRPr="00ED4E8B">
        <w:rPr>
          <w:rFonts w:ascii="Corbel" w:hAnsi="Corbel"/>
          <w:sz w:val="21"/>
          <w:szCs w:val="21"/>
        </w:rPr>
        <w:t xml:space="preserve"> marktconsultatie</w:t>
      </w:r>
      <w:r w:rsidR="00800C88">
        <w:rPr>
          <w:rFonts w:ascii="Corbel" w:hAnsi="Corbel"/>
          <w:sz w:val="21"/>
          <w:szCs w:val="21"/>
        </w:rPr>
        <w:t xml:space="preserve"> is openbaar, </w:t>
      </w:r>
      <w:r w:rsidR="006F6963" w:rsidRPr="00ED4E8B">
        <w:rPr>
          <w:rFonts w:ascii="Corbel" w:hAnsi="Corbel"/>
          <w:sz w:val="21"/>
          <w:szCs w:val="21"/>
        </w:rPr>
        <w:t xml:space="preserve">geheel schriftelijk en alleen </w:t>
      </w:r>
      <w:r w:rsidR="00C919B1" w:rsidRPr="00ED4E8B">
        <w:rPr>
          <w:rFonts w:ascii="Corbel" w:hAnsi="Corbel"/>
          <w:sz w:val="21"/>
          <w:szCs w:val="21"/>
        </w:rPr>
        <w:t>op</w:t>
      </w:r>
      <w:r w:rsidR="006F6963" w:rsidRPr="00ED4E8B">
        <w:rPr>
          <w:rFonts w:ascii="Corbel" w:hAnsi="Corbel"/>
          <w:sz w:val="21"/>
          <w:szCs w:val="21"/>
        </w:rPr>
        <w:t xml:space="preserve"> TenderNed gepubliceerd. De gemeente Amsterdam heeft een</w:t>
      </w:r>
      <w:r w:rsidR="00B02ED5">
        <w:rPr>
          <w:rFonts w:ascii="Corbel" w:hAnsi="Corbel"/>
          <w:sz w:val="21"/>
          <w:szCs w:val="21"/>
        </w:rPr>
        <w:t xml:space="preserve"> aantal vragen geformuleerd. Deze zijn te vinden in de bijgevoegde vragenlijst</w:t>
      </w:r>
      <w:r>
        <w:rPr>
          <w:rFonts w:ascii="Corbel" w:hAnsi="Corbel"/>
          <w:sz w:val="21"/>
          <w:szCs w:val="21"/>
        </w:rPr>
        <w:t xml:space="preserve"> op pagina 3</w:t>
      </w:r>
      <w:r w:rsidR="00D43103">
        <w:rPr>
          <w:rFonts w:ascii="Corbel" w:hAnsi="Corbel"/>
          <w:sz w:val="21"/>
          <w:szCs w:val="21"/>
        </w:rPr>
        <w:t xml:space="preserve"> van dit document</w:t>
      </w:r>
      <w:r w:rsidR="00256047" w:rsidRPr="00ED4E8B">
        <w:rPr>
          <w:rFonts w:ascii="Corbel" w:hAnsi="Corbel"/>
          <w:sz w:val="21"/>
          <w:szCs w:val="21"/>
        </w:rPr>
        <w:t>.</w:t>
      </w:r>
      <w:r w:rsidR="006F6963" w:rsidRPr="00ED4E8B">
        <w:rPr>
          <w:rFonts w:ascii="Corbel" w:hAnsi="Corbel"/>
          <w:sz w:val="21"/>
          <w:szCs w:val="21"/>
        </w:rPr>
        <w:t xml:space="preserve"> Aan </w:t>
      </w:r>
      <w:r w:rsidR="00800C88">
        <w:rPr>
          <w:rFonts w:ascii="Corbel" w:hAnsi="Corbel"/>
          <w:sz w:val="21"/>
          <w:szCs w:val="21"/>
        </w:rPr>
        <w:t>geïnteresseerde marktpartijen</w:t>
      </w:r>
      <w:r w:rsidR="006F6963" w:rsidRPr="00ED4E8B">
        <w:rPr>
          <w:rFonts w:ascii="Corbel" w:hAnsi="Corbel"/>
          <w:sz w:val="21"/>
          <w:szCs w:val="21"/>
        </w:rPr>
        <w:t xml:space="preserve"> wordt gevraagd de vragen te beantwoorden en het ingevulde document </w:t>
      </w:r>
      <w:r w:rsidR="00C919B1" w:rsidRPr="00ED4E8B">
        <w:rPr>
          <w:rFonts w:ascii="Corbel" w:hAnsi="Corbel"/>
          <w:sz w:val="21"/>
          <w:szCs w:val="21"/>
        </w:rPr>
        <w:t xml:space="preserve">te versturen </w:t>
      </w:r>
      <w:r w:rsidR="006F6963" w:rsidRPr="00ED4E8B">
        <w:rPr>
          <w:rFonts w:ascii="Corbel" w:hAnsi="Corbel"/>
          <w:sz w:val="21"/>
          <w:szCs w:val="21"/>
        </w:rPr>
        <w:t>via de berichtenmodule van TenderNed</w:t>
      </w:r>
      <w:r w:rsidR="00596844" w:rsidRPr="00ED4E8B">
        <w:rPr>
          <w:rFonts w:ascii="Corbel" w:hAnsi="Corbel"/>
          <w:sz w:val="21"/>
          <w:szCs w:val="21"/>
        </w:rPr>
        <w:t>.</w:t>
      </w:r>
    </w:p>
    <w:p w14:paraId="47731D31" w14:textId="77777777" w:rsidR="006F6963" w:rsidRPr="00ED4E8B" w:rsidRDefault="006F6963">
      <w:pPr>
        <w:rPr>
          <w:rFonts w:ascii="Corbel" w:hAnsi="Corbel"/>
          <w:sz w:val="21"/>
          <w:szCs w:val="21"/>
        </w:rPr>
      </w:pPr>
      <w:r w:rsidRPr="00ED4E8B">
        <w:rPr>
          <w:rFonts w:ascii="Corbel" w:hAnsi="Corbel"/>
          <w:sz w:val="21"/>
          <w:szCs w:val="21"/>
        </w:rPr>
        <w:t xml:space="preserve">Na afloop van de marktconsultatie maakt de gemeente Amsterdam een eindverslag dat op TenderNed </w:t>
      </w:r>
      <w:r w:rsidR="00586454" w:rsidRPr="00ED4E8B">
        <w:rPr>
          <w:rFonts w:ascii="Corbel" w:hAnsi="Corbel"/>
          <w:sz w:val="21"/>
          <w:szCs w:val="21"/>
        </w:rPr>
        <w:t>wordt</w:t>
      </w:r>
      <w:r w:rsidRPr="00ED4E8B">
        <w:rPr>
          <w:rFonts w:ascii="Corbel" w:hAnsi="Corbel"/>
          <w:sz w:val="21"/>
          <w:szCs w:val="21"/>
        </w:rPr>
        <w:t xml:space="preserve"> gepubliceerd. Het eindverslag is geanonimiseerd en bevat een weergave van de verkregen informatie en inzichten op hoofdlijnen. Het eindverslag zal uit oogpunt van transparantie voor iedereen via TenderNed beschikbaar zijn.</w:t>
      </w:r>
    </w:p>
    <w:p w14:paraId="2B99FF96" w14:textId="67DD84D9" w:rsidR="00300E78" w:rsidRPr="00ED4E8B" w:rsidRDefault="00300E78" w:rsidP="00E614D1">
      <w:pPr>
        <w:keepNext/>
        <w:shd w:val="clear" w:color="auto" w:fill="FFFFFF" w:themeFill="background1"/>
        <w:rPr>
          <w:sz w:val="21"/>
          <w:szCs w:val="21"/>
        </w:rPr>
      </w:pPr>
    </w:p>
    <w:p w14:paraId="4DEEDDA1" w14:textId="77777777" w:rsidR="00706151" w:rsidRPr="00ED4E8B" w:rsidRDefault="00706151" w:rsidP="006F6963">
      <w:pPr>
        <w:pStyle w:val="Lijstalinea"/>
        <w:numPr>
          <w:ilvl w:val="0"/>
          <w:numId w:val="6"/>
        </w:numPr>
        <w:rPr>
          <w:rFonts w:ascii="Corbel" w:hAnsi="Corbel"/>
          <w:b/>
          <w:sz w:val="21"/>
          <w:szCs w:val="21"/>
        </w:rPr>
      </w:pPr>
      <w:r w:rsidRPr="00ED4E8B">
        <w:rPr>
          <w:rFonts w:ascii="Corbel" w:hAnsi="Corbel"/>
          <w:b/>
          <w:sz w:val="21"/>
          <w:szCs w:val="21"/>
        </w:rPr>
        <w:t>Voorwaarden marktconsultatie</w:t>
      </w:r>
    </w:p>
    <w:p w14:paraId="5FB955E8" w14:textId="77777777" w:rsidR="0086172F" w:rsidRPr="00ED4E8B" w:rsidRDefault="0086172F" w:rsidP="0086172F">
      <w:pPr>
        <w:rPr>
          <w:rFonts w:ascii="Corbel" w:hAnsi="Corbel"/>
          <w:sz w:val="21"/>
          <w:szCs w:val="21"/>
        </w:rPr>
      </w:pPr>
      <w:r w:rsidRPr="00ED4E8B">
        <w:rPr>
          <w:rFonts w:ascii="Corbel" w:hAnsi="Corbel"/>
          <w:sz w:val="21"/>
          <w:szCs w:val="21"/>
        </w:rPr>
        <w:t>Op deze marktconsultatie zijn de volgende voorwaarden van toepassing:</w:t>
      </w:r>
    </w:p>
    <w:p w14:paraId="64219F1D" w14:textId="56E9F571"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D</w:t>
      </w:r>
      <w:r w:rsidR="00B02ED5">
        <w:rPr>
          <w:rFonts w:ascii="Corbel" w:hAnsi="Corbel"/>
          <w:sz w:val="21"/>
          <w:szCs w:val="21"/>
        </w:rPr>
        <w:t>e</w:t>
      </w:r>
      <w:r w:rsidR="0086172F" w:rsidRPr="00ED4E8B">
        <w:rPr>
          <w:rFonts w:ascii="Corbel" w:hAnsi="Corbel"/>
          <w:sz w:val="21"/>
          <w:szCs w:val="21"/>
        </w:rPr>
        <w:t xml:space="preserve"> marktconsultatie is voor alle </w:t>
      </w:r>
      <w:r>
        <w:rPr>
          <w:rFonts w:ascii="Corbel" w:hAnsi="Corbel"/>
          <w:sz w:val="21"/>
          <w:szCs w:val="21"/>
        </w:rPr>
        <w:t xml:space="preserve">geïnteresseerde marktpartijen </w:t>
      </w:r>
      <w:r w:rsidR="0086172F" w:rsidRPr="00ED4E8B">
        <w:rPr>
          <w:rFonts w:ascii="Corbel" w:hAnsi="Corbel"/>
          <w:sz w:val="21"/>
          <w:szCs w:val="21"/>
        </w:rPr>
        <w:t>vrijblijvend;</w:t>
      </w:r>
    </w:p>
    <w:p w14:paraId="78E202B5" w14:textId="30CD15FF"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D</w:t>
      </w:r>
      <w:r w:rsidR="0086172F" w:rsidRPr="00ED4E8B">
        <w:rPr>
          <w:rFonts w:ascii="Corbel" w:hAnsi="Corbel"/>
          <w:sz w:val="21"/>
          <w:szCs w:val="21"/>
        </w:rPr>
        <w:t>eelname aan de marktconsultatie brengt partijen ten opzichte van elkaar op geen enkele wijze in een bevoordeelde of benadeelde positie</w:t>
      </w:r>
      <w:r>
        <w:rPr>
          <w:rFonts w:ascii="Corbel" w:hAnsi="Corbel"/>
          <w:sz w:val="21"/>
          <w:szCs w:val="21"/>
        </w:rPr>
        <w:t xml:space="preserve"> voor</w:t>
      </w:r>
      <w:r w:rsidR="0086172F" w:rsidRPr="00ED4E8B">
        <w:rPr>
          <w:rFonts w:ascii="Corbel" w:hAnsi="Corbel"/>
          <w:sz w:val="21"/>
          <w:szCs w:val="21"/>
        </w:rPr>
        <w:t xml:space="preserve"> </w:t>
      </w:r>
      <w:r>
        <w:rPr>
          <w:rFonts w:ascii="Corbel" w:hAnsi="Corbel"/>
          <w:sz w:val="21"/>
          <w:szCs w:val="21"/>
        </w:rPr>
        <w:t>dit inkooptraject</w:t>
      </w:r>
      <w:r w:rsidR="0086172F" w:rsidRPr="00ED4E8B">
        <w:rPr>
          <w:rFonts w:ascii="Corbel" w:hAnsi="Corbel"/>
          <w:sz w:val="21"/>
          <w:szCs w:val="21"/>
        </w:rPr>
        <w:t>;</w:t>
      </w:r>
    </w:p>
    <w:p w14:paraId="118EDE88" w14:textId="46D1A962"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P</w:t>
      </w:r>
      <w:r w:rsidR="0086172F" w:rsidRPr="00ED4E8B">
        <w:rPr>
          <w:rFonts w:ascii="Corbel" w:hAnsi="Corbel"/>
          <w:sz w:val="21"/>
          <w:szCs w:val="21"/>
        </w:rPr>
        <w:t>artijen kunnen geen rechten ontlenen aan de informatie die ten behoeve van de marktconsultatie is verstrekt;</w:t>
      </w:r>
    </w:p>
    <w:p w14:paraId="30FBB5CA" w14:textId="745BF4F5"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C</w:t>
      </w:r>
      <w:r w:rsidR="0086172F" w:rsidRPr="00ED4E8B">
        <w:rPr>
          <w:rFonts w:ascii="Corbel" w:hAnsi="Corbel"/>
          <w:sz w:val="21"/>
          <w:szCs w:val="21"/>
        </w:rPr>
        <w:t>laims over het gebruik van informatie, vertrouwelijkheid of verzoeken om vergoedingen in verband hiermee worden niet gehonoreerd;</w:t>
      </w:r>
    </w:p>
    <w:p w14:paraId="4379CA91" w14:textId="06D14B7A"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V</w:t>
      </w:r>
      <w:r w:rsidR="0086172F" w:rsidRPr="00ED4E8B">
        <w:rPr>
          <w:rFonts w:ascii="Corbel" w:hAnsi="Corbel"/>
          <w:sz w:val="21"/>
          <w:szCs w:val="21"/>
        </w:rPr>
        <w:t>erstrekte informatie in het kader van de marktconsultatie kan afwijken van in de aanbestedingsprocedure te verstrekken informatie;</w:t>
      </w:r>
    </w:p>
    <w:p w14:paraId="325D01C1" w14:textId="26492D29"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D</w:t>
      </w:r>
      <w:r w:rsidR="0086172F" w:rsidRPr="00ED4E8B">
        <w:rPr>
          <w:rFonts w:ascii="Corbel" w:hAnsi="Corbel"/>
          <w:sz w:val="21"/>
          <w:szCs w:val="21"/>
        </w:rPr>
        <w:t>e gemeente Amsterdam is niet gebonden aan de uitkomsten van de marktconsultatie;</w:t>
      </w:r>
    </w:p>
    <w:p w14:paraId="3519243A" w14:textId="60564D51" w:rsidR="0086172F" w:rsidRPr="00ED4E8B" w:rsidRDefault="00800C88" w:rsidP="004B2A8F">
      <w:pPr>
        <w:pStyle w:val="Lijstalinea"/>
        <w:numPr>
          <w:ilvl w:val="0"/>
          <w:numId w:val="7"/>
        </w:numPr>
        <w:rPr>
          <w:rFonts w:ascii="Corbel" w:hAnsi="Corbel"/>
          <w:sz w:val="21"/>
          <w:szCs w:val="21"/>
        </w:rPr>
      </w:pPr>
      <w:r>
        <w:rPr>
          <w:rFonts w:ascii="Corbel" w:hAnsi="Corbel"/>
          <w:sz w:val="21"/>
          <w:szCs w:val="21"/>
        </w:rPr>
        <w:t>E</w:t>
      </w:r>
      <w:r w:rsidR="0086172F" w:rsidRPr="00ED4E8B">
        <w:rPr>
          <w:rFonts w:ascii="Corbel" w:hAnsi="Corbel"/>
          <w:sz w:val="21"/>
          <w:szCs w:val="21"/>
        </w:rPr>
        <w:t>r wordt geen vergoeding toegekend aan de deelnemers van deze marktconsultatie;</w:t>
      </w:r>
    </w:p>
    <w:p w14:paraId="208F9A1E" w14:textId="69E10AF1" w:rsidR="004B2A8F" w:rsidRPr="00ED4E8B" w:rsidRDefault="00800C88" w:rsidP="0086172F">
      <w:pPr>
        <w:pStyle w:val="Lijstalinea"/>
        <w:numPr>
          <w:ilvl w:val="0"/>
          <w:numId w:val="7"/>
        </w:numPr>
        <w:rPr>
          <w:rFonts w:ascii="Corbel" w:hAnsi="Corbel"/>
          <w:sz w:val="21"/>
          <w:szCs w:val="21"/>
        </w:rPr>
      </w:pPr>
      <w:r>
        <w:rPr>
          <w:rFonts w:ascii="Corbel" w:hAnsi="Corbel"/>
          <w:sz w:val="21"/>
          <w:szCs w:val="21"/>
        </w:rPr>
        <w:t>D</w:t>
      </w:r>
      <w:r w:rsidR="0086172F" w:rsidRPr="00ED4E8B">
        <w:rPr>
          <w:rFonts w:ascii="Corbel" w:hAnsi="Corbel"/>
          <w:sz w:val="21"/>
          <w:szCs w:val="21"/>
        </w:rPr>
        <w:t>it document, deelname of bijdrage aan de marktconsultatie geldt niet als uitnodiging tot inschrijving op de (Europese) aanbesteding(en) voor het onderhavige project noch kunnen d</w:t>
      </w:r>
      <w:r w:rsidR="004B2A8F" w:rsidRPr="00ED4E8B">
        <w:rPr>
          <w:rFonts w:ascii="Corbel" w:hAnsi="Corbel"/>
          <w:sz w:val="21"/>
          <w:szCs w:val="21"/>
        </w:rPr>
        <w:t>aaraan rechten worden ontleend;</w:t>
      </w:r>
    </w:p>
    <w:p w14:paraId="40182A98" w14:textId="796DBCAE"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D</w:t>
      </w:r>
      <w:r w:rsidR="0086172F" w:rsidRPr="00ED4E8B">
        <w:rPr>
          <w:rFonts w:ascii="Corbel" w:hAnsi="Corbel"/>
          <w:sz w:val="21"/>
          <w:szCs w:val="21"/>
        </w:rPr>
        <w:t xml:space="preserve">e meerwaarde voor </w:t>
      </w:r>
      <w:r>
        <w:rPr>
          <w:rFonts w:ascii="Corbel" w:hAnsi="Corbel"/>
          <w:sz w:val="21"/>
          <w:szCs w:val="21"/>
        </w:rPr>
        <w:t xml:space="preserve">geïnteresseerde </w:t>
      </w:r>
      <w:r w:rsidR="0086172F" w:rsidRPr="00ED4E8B">
        <w:rPr>
          <w:rFonts w:ascii="Corbel" w:hAnsi="Corbel"/>
          <w:sz w:val="21"/>
          <w:szCs w:val="21"/>
        </w:rPr>
        <w:t>partijen die deelnemen aan deze marktconsultatie bestaat uit de invloed o</w:t>
      </w:r>
      <w:r w:rsidR="004B2A8F" w:rsidRPr="00ED4E8B">
        <w:rPr>
          <w:rFonts w:ascii="Corbel" w:hAnsi="Corbel"/>
          <w:sz w:val="21"/>
          <w:szCs w:val="21"/>
        </w:rPr>
        <w:t>p de condities van het verdere aanbestedings</w:t>
      </w:r>
      <w:r w:rsidR="0086172F" w:rsidRPr="00ED4E8B">
        <w:rPr>
          <w:rFonts w:ascii="Corbel" w:hAnsi="Corbel"/>
          <w:sz w:val="21"/>
          <w:szCs w:val="21"/>
        </w:rPr>
        <w:t>proces, niet op het verkrijgen van een voor</w:t>
      </w:r>
      <w:r w:rsidR="004B2A8F" w:rsidRPr="00ED4E8B">
        <w:rPr>
          <w:rFonts w:ascii="Corbel" w:hAnsi="Corbel"/>
          <w:sz w:val="21"/>
          <w:szCs w:val="21"/>
        </w:rPr>
        <w:t>sprong in informatie of relatie;</w:t>
      </w:r>
    </w:p>
    <w:p w14:paraId="7A26DDCF" w14:textId="70A16505" w:rsidR="0086172F" w:rsidRPr="00ED4E8B" w:rsidRDefault="00800C88" w:rsidP="0086172F">
      <w:pPr>
        <w:pStyle w:val="Lijstalinea"/>
        <w:numPr>
          <w:ilvl w:val="0"/>
          <w:numId w:val="7"/>
        </w:numPr>
        <w:rPr>
          <w:rFonts w:ascii="Corbel" w:hAnsi="Corbel"/>
          <w:sz w:val="21"/>
          <w:szCs w:val="21"/>
        </w:rPr>
      </w:pPr>
      <w:r>
        <w:rPr>
          <w:rFonts w:ascii="Corbel" w:hAnsi="Corbel"/>
          <w:sz w:val="21"/>
          <w:szCs w:val="21"/>
        </w:rPr>
        <w:t>U</w:t>
      </w:r>
      <w:r w:rsidR="00323336" w:rsidRPr="00ED4E8B">
        <w:rPr>
          <w:rFonts w:ascii="Corbel" w:hAnsi="Corbel"/>
          <w:sz w:val="21"/>
          <w:szCs w:val="21"/>
        </w:rPr>
        <w:t xml:space="preserve"> kunt uiterlijk tot </w:t>
      </w:r>
      <w:r w:rsidR="008A4F19">
        <w:rPr>
          <w:rFonts w:ascii="Corbel" w:hAnsi="Corbel"/>
          <w:sz w:val="21"/>
          <w:szCs w:val="21"/>
        </w:rPr>
        <w:t>woensdag</w:t>
      </w:r>
      <w:bookmarkStart w:id="0" w:name="_GoBack"/>
      <w:bookmarkEnd w:id="0"/>
      <w:r w:rsidR="008A4F19">
        <w:rPr>
          <w:rFonts w:ascii="Corbel" w:hAnsi="Corbel"/>
          <w:sz w:val="21"/>
          <w:szCs w:val="21"/>
        </w:rPr>
        <w:t xml:space="preserve"> 25</w:t>
      </w:r>
      <w:r w:rsidR="00E614D1">
        <w:rPr>
          <w:rFonts w:ascii="Corbel" w:hAnsi="Corbel"/>
          <w:sz w:val="21"/>
          <w:szCs w:val="21"/>
        </w:rPr>
        <w:t xml:space="preserve"> maart </w:t>
      </w:r>
      <w:r w:rsidR="006E180F" w:rsidRPr="00FB036E">
        <w:rPr>
          <w:rFonts w:ascii="Corbel" w:hAnsi="Corbel"/>
          <w:sz w:val="21"/>
          <w:szCs w:val="21"/>
        </w:rPr>
        <w:t>2020</w:t>
      </w:r>
      <w:r w:rsidR="00323336" w:rsidRPr="00ED4E8B">
        <w:rPr>
          <w:rFonts w:ascii="Corbel" w:hAnsi="Corbel"/>
          <w:sz w:val="21"/>
          <w:szCs w:val="21"/>
        </w:rPr>
        <w:t xml:space="preserve"> </w:t>
      </w:r>
      <w:r w:rsidR="004B2A8F" w:rsidRPr="00ED4E8B">
        <w:rPr>
          <w:rFonts w:ascii="Corbel" w:hAnsi="Corbel"/>
          <w:sz w:val="21"/>
          <w:szCs w:val="21"/>
        </w:rPr>
        <w:t>uw antwoorden via de berichtenmodule van TenderNed versturen.</w:t>
      </w:r>
    </w:p>
    <w:p w14:paraId="4018512D" w14:textId="77777777" w:rsidR="0086172F" w:rsidRPr="00ED4E8B" w:rsidRDefault="0086172F" w:rsidP="0086172F">
      <w:pPr>
        <w:rPr>
          <w:rFonts w:ascii="Corbel" w:hAnsi="Corbel"/>
          <w:sz w:val="21"/>
          <w:szCs w:val="21"/>
        </w:rPr>
      </w:pPr>
    </w:p>
    <w:p w14:paraId="7FEEF24D" w14:textId="77777777" w:rsidR="003A4FDE" w:rsidRPr="00ED4E8B" w:rsidRDefault="0086172F" w:rsidP="003A4FDE">
      <w:pPr>
        <w:rPr>
          <w:rFonts w:ascii="Corbel" w:hAnsi="Corbel"/>
          <w:sz w:val="21"/>
          <w:szCs w:val="21"/>
        </w:rPr>
      </w:pPr>
      <w:r w:rsidRPr="00ED4E8B">
        <w:rPr>
          <w:rFonts w:ascii="Corbel" w:hAnsi="Corbel"/>
          <w:sz w:val="21"/>
          <w:szCs w:val="21"/>
        </w:rPr>
        <w:t>Door deelname aan deze marktconsultatie geven partijen te kennen onvoor</w:t>
      </w:r>
      <w:r w:rsidR="004B2A8F" w:rsidRPr="00ED4E8B">
        <w:rPr>
          <w:rFonts w:ascii="Corbel" w:hAnsi="Corbel"/>
          <w:sz w:val="21"/>
          <w:szCs w:val="21"/>
        </w:rPr>
        <w:t xml:space="preserve">waardelijk akkoord te gaan met bovengenoemde </w:t>
      </w:r>
      <w:r w:rsidRPr="00ED4E8B">
        <w:rPr>
          <w:rFonts w:ascii="Corbel" w:hAnsi="Corbel"/>
          <w:sz w:val="21"/>
          <w:szCs w:val="21"/>
        </w:rPr>
        <w:t>voorwaarden.</w:t>
      </w:r>
    </w:p>
    <w:p w14:paraId="0CD274B4" w14:textId="77777777" w:rsidR="00706151" w:rsidRPr="00ED4E8B" w:rsidRDefault="00706151" w:rsidP="00706151">
      <w:pPr>
        <w:rPr>
          <w:rFonts w:ascii="Corbel" w:hAnsi="Corbel"/>
          <w:sz w:val="21"/>
          <w:szCs w:val="21"/>
        </w:rPr>
      </w:pPr>
    </w:p>
    <w:p w14:paraId="00D3D345" w14:textId="77777777" w:rsidR="00C204A4" w:rsidRPr="00ED4E8B" w:rsidRDefault="003A4FDE" w:rsidP="006F6963">
      <w:pPr>
        <w:pStyle w:val="Lijstalinea"/>
        <w:numPr>
          <w:ilvl w:val="0"/>
          <w:numId w:val="6"/>
        </w:numPr>
        <w:rPr>
          <w:rFonts w:ascii="Corbel" w:hAnsi="Corbel"/>
          <w:b/>
          <w:sz w:val="21"/>
          <w:szCs w:val="21"/>
        </w:rPr>
      </w:pPr>
      <w:r w:rsidRPr="00ED4E8B">
        <w:rPr>
          <w:rFonts w:ascii="Corbel" w:hAnsi="Corbel"/>
          <w:b/>
          <w:sz w:val="21"/>
          <w:szCs w:val="21"/>
        </w:rPr>
        <w:t>Contactgegevens</w:t>
      </w:r>
    </w:p>
    <w:p w14:paraId="595CA22E" w14:textId="77777777" w:rsidR="002C0CAD" w:rsidRPr="00ED4E8B" w:rsidRDefault="003A4FDE" w:rsidP="00154ADF">
      <w:pPr>
        <w:rPr>
          <w:rFonts w:ascii="Corbel" w:hAnsi="Corbel"/>
          <w:sz w:val="21"/>
          <w:szCs w:val="21"/>
        </w:rPr>
      </w:pPr>
      <w:r w:rsidRPr="00ED4E8B">
        <w:rPr>
          <w:rFonts w:ascii="Corbel" w:hAnsi="Corbel"/>
          <w:sz w:val="21"/>
          <w:szCs w:val="21"/>
        </w:rPr>
        <w:t xml:space="preserve">Correspondentie over deze marktconsultatie is uitsluitend </w:t>
      </w:r>
      <w:r w:rsidR="002C0CAD" w:rsidRPr="00ED4E8B">
        <w:rPr>
          <w:rFonts w:ascii="Corbel" w:hAnsi="Corbel"/>
          <w:sz w:val="21"/>
          <w:szCs w:val="21"/>
        </w:rPr>
        <w:t>mogelijk via de berichtenmodule van TenderNed</w:t>
      </w:r>
      <w:r w:rsidR="009E5997" w:rsidRPr="00ED4E8B">
        <w:rPr>
          <w:rFonts w:ascii="Corbel" w:hAnsi="Corbel"/>
          <w:sz w:val="21"/>
          <w:szCs w:val="21"/>
        </w:rPr>
        <w:t>.</w:t>
      </w:r>
      <w:r w:rsidR="002C0CAD" w:rsidRPr="00ED4E8B">
        <w:rPr>
          <w:rFonts w:ascii="Corbel" w:hAnsi="Corbel"/>
          <w:sz w:val="21"/>
          <w:szCs w:val="21"/>
        </w:rPr>
        <w:t xml:space="preserve"> </w:t>
      </w:r>
    </w:p>
    <w:p w14:paraId="51C6ADAE" w14:textId="77777777" w:rsidR="002C0CAD" w:rsidRPr="00ED4E8B" w:rsidRDefault="002C0CAD" w:rsidP="00154ADF">
      <w:pPr>
        <w:rPr>
          <w:rFonts w:ascii="Corbel" w:hAnsi="Corbel"/>
          <w:sz w:val="21"/>
          <w:szCs w:val="21"/>
        </w:rPr>
      </w:pPr>
    </w:p>
    <w:p w14:paraId="4E01D1E3" w14:textId="77777777" w:rsidR="002C0CAD" w:rsidRPr="00ED4E8B" w:rsidRDefault="009E5997" w:rsidP="00154ADF">
      <w:pPr>
        <w:rPr>
          <w:rFonts w:ascii="Corbel" w:hAnsi="Corbel"/>
          <w:sz w:val="21"/>
          <w:szCs w:val="21"/>
        </w:rPr>
      </w:pPr>
      <w:r w:rsidRPr="00ED4E8B">
        <w:rPr>
          <w:rFonts w:ascii="Corbel" w:hAnsi="Corbel"/>
          <w:sz w:val="21"/>
          <w:szCs w:val="21"/>
        </w:rPr>
        <w:t>Met vriendelijke g</w:t>
      </w:r>
      <w:r w:rsidR="00E67DDB" w:rsidRPr="00ED4E8B">
        <w:rPr>
          <w:rFonts w:ascii="Corbel" w:hAnsi="Corbel"/>
          <w:sz w:val="21"/>
          <w:szCs w:val="21"/>
        </w:rPr>
        <w:t>roet</w:t>
      </w:r>
      <w:r w:rsidR="002C0CAD" w:rsidRPr="00ED4E8B">
        <w:rPr>
          <w:rFonts w:ascii="Corbel" w:hAnsi="Corbel"/>
          <w:sz w:val="21"/>
          <w:szCs w:val="21"/>
        </w:rPr>
        <w:t>,</w:t>
      </w:r>
    </w:p>
    <w:p w14:paraId="36DDDDF6" w14:textId="77777777" w:rsidR="000F13C8" w:rsidRPr="00ED4E8B" w:rsidRDefault="000F13C8" w:rsidP="00154ADF">
      <w:pPr>
        <w:rPr>
          <w:rFonts w:ascii="Corbel" w:hAnsi="Corbel"/>
          <w:sz w:val="21"/>
          <w:szCs w:val="21"/>
        </w:rPr>
      </w:pPr>
    </w:p>
    <w:p w14:paraId="789900CD" w14:textId="77777777" w:rsidR="002C0CAD" w:rsidRPr="00ED4E8B" w:rsidRDefault="00D1406B" w:rsidP="00154ADF">
      <w:pPr>
        <w:rPr>
          <w:rFonts w:ascii="Corbel" w:hAnsi="Corbel"/>
          <w:sz w:val="21"/>
          <w:szCs w:val="21"/>
        </w:rPr>
      </w:pPr>
      <w:r w:rsidRPr="00ED4E8B">
        <w:rPr>
          <w:rFonts w:ascii="Corbel" w:hAnsi="Corbel"/>
          <w:sz w:val="21"/>
          <w:szCs w:val="21"/>
        </w:rPr>
        <w:t>Dianthe Sinaij</w:t>
      </w:r>
    </w:p>
    <w:p w14:paraId="20C0C1E5" w14:textId="77777777" w:rsidR="008A431D" w:rsidRPr="00ED4E8B" w:rsidRDefault="008A431D" w:rsidP="00154ADF">
      <w:pPr>
        <w:rPr>
          <w:rFonts w:ascii="Corbel" w:hAnsi="Corbel"/>
          <w:sz w:val="21"/>
          <w:szCs w:val="21"/>
        </w:rPr>
      </w:pPr>
    </w:p>
    <w:p w14:paraId="1DDB26C4" w14:textId="77777777" w:rsidR="00280A09" w:rsidRPr="00ED4E8B" w:rsidRDefault="002C0CAD" w:rsidP="00154ADF">
      <w:pPr>
        <w:rPr>
          <w:rFonts w:ascii="Corbel" w:hAnsi="Corbel"/>
          <w:i/>
          <w:sz w:val="21"/>
          <w:szCs w:val="21"/>
        </w:rPr>
      </w:pPr>
      <w:r w:rsidRPr="00ED4E8B">
        <w:rPr>
          <w:rFonts w:ascii="Corbel" w:hAnsi="Corbel"/>
          <w:i/>
          <w:sz w:val="21"/>
          <w:szCs w:val="21"/>
        </w:rPr>
        <w:t xml:space="preserve">Inkoopadviseur </w:t>
      </w:r>
    </w:p>
    <w:p w14:paraId="7B6AE5FF" w14:textId="77777777" w:rsidR="004E64E7" w:rsidRPr="00ED4E8B" w:rsidRDefault="009E5997" w:rsidP="00154ADF">
      <w:pPr>
        <w:rPr>
          <w:rFonts w:ascii="Corbel" w:hAnsi="Corbel"/>
          <w:i/>
          <w:sz w:val="21"/>
          <w:szCs w:val="21"/>
        </w:rPr>
        <w:sectPr w:rsidR="004E64E7" w:rsidRPr="00ED4E8B" w:rsidSect="004F6287">
          <w:headerReference w:type="default" r:id="rId9"/>
          <w:headerReference w:type="first" r:id="rId10"/>
          <w:pgSz w:w="11900" w:h="16840"/>
          <w:pgMar w:top="1417" w:right="1417" w:bottom="1417" w:left="1417" w:header="708" w:footer="708" w:gutter="0"/>
          <w:cols w:space="708"/>
          <w:titlePg/>
          <w:docGrid w:linePitch="360"/>
        </w:sectPr>
      </w:pPr>
      <w:r w:rsidRPr="00ED4E8B">
        <w:rPr>
          <w:rFonts w:ascii="Corbel" w:hAnsi="Corbel"/>
          <w:i/>
          <w:sz w:val="21"/>
          <w:szCs w:val="21"/>
        </w:rPr>
        <w:t>Ingenieursbureau, gemeente Amsterdam</w:t>
      </w:r>
    </w:p>
    <w:p w14:paraId="4F065BB3" w14:textId="77777777" w:rsidR="004F6287" w:rsidRPr="00ED4E8B" w:rsidRDefault="004F6287" w:rsidP="004E64E7">
      <w:pPr>
        <w:jc w:val="center"/>
        <w:rPr>
          <w:b/>
          <w:sz w:val="21"/>
          <w:szCs w:val="21"/>
        </w:rPr>
      </w:pPr>
    </w:p>
    <w:p w14:paraId="41F8C9CE" w14:textId="77777777" w:rsidR="004F6287" w:rsidRPr="00C34625" w:rsidRDefault="004F6287" w:rsidP="004E64E7">
      <w:pPr>
        <w:jc w:val="center"/>
        <w:rPr>
          <w:rFonts w:ascii="Corbel" w:hAnsi="Corbel"/>
          <w:b/>
          <w:sz w:val="21"/>
          <w:szCs w:val="21"/>
        </w:rPr>
      </w:pPr>
    </w:p>
    <w:p w14:paraId="0062AD45" w14:textId="77777777" w:rsidR="004E64E7" w:rsidRPr="00C34625" w:rsidRDefault="004E64E7" w:rsidP="004E64E7">
      <w:pPr>
        <w:jc w:val="center"/>
        <w:rPr>
          <w:rFonts w:ascii="Corbel" w:hAnsi="Corbel"/>
          <w:b/>
          <w:sz w:val="21"/>
          <w:szCs w:val="21"/>
        </w:rPr>
      </w:pPr>
      <w:r w:rsidRPr="00C34625">
        <w:rPr>
          <w:rFonts w:ascii="Corbel" w:hAnsi="Corbel"/>
          <w:b/>
          <w:sz w:val="21"/>
          <w:szCs w:val="21"/>
        </w:rPr>
        <w:t>Vragenlijst marktconsultatie gemeente Amsterdam</w:t>
      </w:r>
    </w:p>
    <w:p w14:paraId="649DE3D7" w14:textId="77777777" w:rsidR="004E64E7" w:rsidRPr="00ED4E8B" w:rsidRDefault="004E64E7" w:rsidP="004E64E7">
      <w:pPr>
        <w:jc w:val="center"/>
        <w:rPr>
          <w:i/>
          <w:sz w:val="21"/>
          <w:szCs w:val="21"/>
        </w:rPr>
      </w:pPr>
    </w:p>
    <w:tbl>
      <w:tblPr>
        <w:tblStyle w:val="Tabelraster"/>
        <w:tblW w:w="0" w:type="auto"/>
        <w:tblLook w:val="04A0" w:firstRow="1" w:lastRow="0" w:firstColumn="1" w:lastColumn="0" w:noHBand="0" w:noVBand="1"/>
      </w:tblPr>
      <w:tblGrid>
        <w:gridCol w:w="562"/>
        <w:gridCol w:w="7932"/>
      </w:tblGrid>
      <w:tr w:rsidR="009761F6" w14:paraId="45F16D4C" w14:textId="77777777" w:rsidTr="004056F5">
        <w:trPr>
          <w:trHeight w:val="381"/>
        </w:trPr>
        <w:tc>
          <w:tcPr>
            <w:tcW w:w="562" w:type="dxa"/>
            <w:shd w:val="clear" w:color="auto" w:fill="B4C6E7" w:themeFill="accent1" w:themeFillTint="66"/>
          </w:tcPr>
          <w:p w14:paraId="183A9CA8" w14:textId="77777777" w:rsidR="009761F6" w:rsidRPr="009761F6" w:rsidRDefault="009761F6" w:rsidP="009761F6">
            <w:pPr>
              <w:jc w:val="center"/>
              <w:rPr>
                <w:b/>
              </w:rPr>
            </w:pPr>
          </w:p>
        </w:tc>
        <w:tc>
          <w:tcPr>
            <w:tcW w:w="7932" w:type="dxa"/>
            <w:shd w:val="clear" w:color="auto" w:fill="B4C6E7" w:themeFill="accent1" w:themeFillTint="66"/>
          </w:tcPr>
          <w:p w14:paraId="1B9889F6" w14:textId="25544805" w:rsidR="009761F6" w:rsidRPr="009761F6" w:rsidRDefault="00D32A3A" w:rsidP="009761F6">
            <w:pPr>
              <w:jc w:val="center"/>
              <w:rPr>
                <w:b/>
              </w:rPr>
            </w:pPr>
            <w:r>
              <w:rPr>
                <w:b/>
              </w:rPr>
              <w:t>Economisch Meest Voordelige Inschrijving (EMVI)</w:t>
            </w:r>
          </w:p>
        </w:tc>
      </w:tr>
      <w:tr w:rsidR="009761F6" w14:paraId="284AB849" w14:textId="77777777" w:rsidTr="008E21C2">
        <w:trPr>
          <w:trHeight w:val="610"/>
        </w:trPr>
        <w:tc>
          <w:tcPr>
            <w:tcW w:w="562" w:type="dxa"/>
          </w:tcPr>
          <w:p w14:paraId="59FAC8A9" w14:textId="77777777" w:rsidR="009761F6" w:rsidRDefault="004056F5" w:rsidP="00300E78">
            <w:r>
              <w:t>V1</w:t>
            </w:r>
          </w:p>
        </w:tc>
        <w:tc>
          <w:tcPr>
            <w:tcW w:w="7932" w:type="dxa"/>
          </w:tcPr>
          <w:p w14:paraId="04F0E340" w14:textId="211899B2" w:rsidR="009761F6" w:rsidRDefault="00C34625" w:rsidP="008E21C2">
            <w:r>
              <w:t>De gemeente is voornemens de markt uit te dagen op duurzaamheid middels een EMVI-criteria. Hoe staat u hier tegenover en welke mogelijkheden, risico’s en beperkingen ziet u?</w:t>
            </w:r>
          </w:p>
        </w:tc>
      </w:tr>
      <w:tr w:rsidR="009761F6" w14:paraId="4BBADAAF" w14:textId="77777777" w:rsidTr="004056F5">
        <w:trPr>
          <w:trHeight w:val="358"/>
        </w:trPr>
        <w:tc>
          <w:tcPr>
            <w:tcW w:w="562" w:type="dxa"/>
          </w:tcPr>
          <w:p w14:paraId="558C9E89" w14:textId="77777777" w:rsidR="009761F6" w:rsidRDefault="004056F5" w:rsidP="00300E78">
            <w:r>
              <w:t>A1</w:t>
            </w:r>
          </w:p>
        </w:tc>
        <w:tc>
          <w:tcPr>
            <w:tcW w:w="7932" w:type="dxa"/>
          </w:tcPr>
          <w:p w14:paraId="0EAADBB1" w14:textId="77777777" w:rsidR="009761F6" w:rsidRDefault="009761F6" w:rsidP="00300E78">
            <w:r w:rsidRPr="009761F6">
              <w:rPr>
                <w:highlight w:val="yellow"/>
              </w:rPr>
              <w:t>[vul hier uw antwoord in]</w:t>
            </w:r>
          </w:p>
        </w:tc>
      </w:tr>
      <w:tr w:rsidR="009761F6" w14:paraId="21F27FF3" w14:textId="77777777" w:rsidTr="004056F5">
        <w:trPr>
          <w:trHeight w:val="381"/>
        </w:trPr>
        <w:tc>
          <w:tcPr>
            <w:tcW w:w="562" w:type="dxa"/>
          </w:tcPr>
          <w:p w14:paraId="5A644D0E" w14:textId="77777777" w:rsidR="009761F6" w:rsidRDefault="004056F5" w:rsidP="00300E78">
            <w:r>
              <w:t>V2</w:t>
            </w:r>
          </w:p>
        </w:tc>
        <w:tc>
          <w:tcPr>
            <w:tcW w:w="7932" w:type="dxa"/>
          </w:tcPr>
          <w:p w14:paraId="54ECF7FD" w14:textId="77777777" w:rsidR="009761F6" w:rsidRDefault="009761F6" w:rsidP="00300E78">
            <w:r w:rsidRPr="00ED4E8B">
              <w:t>Welke alternatieve EMVI-criteria stelt u voor?</w:t>
            </w:r>
          </w:p>
        </w:tc>
      </w:tr>
      <w:tr w:rsidR="009761F6" w14:paraId="1FF4B8AC" w14:textId="77777777" w:rsidTr="004056F5">
        <w:trPr>
          <w:trHeight w:val="381"/>
        </w:trPr>
        <w:tc>
          <w:tcPr>
            <w:tcW w:w="562" w:type="dxa"/>
          </w:tcPr>
          <w:p w14:paraId="6F235B5A" w14:textId="77777777" w:rsidR="009761F6" w:rsidRDefault="004056F5" w:rsidP="00300E78">
            <w:r>
              <w:t>A2</w:t>
            </w:r>
          </w:p>
        </w:tc>
        <w:tc>
          <w:tcPr>
            <w:tcW w:w="7932" w:type="dxa"/>
          </w:tcPr>
          <w:p w14:paraId="3A746FE0" w14:textId="77777777" w:rsidR="009761F6" w:rsidRDefault="009761F6" w:rsidP="00300E78">
            <w:r w:rsidRPr="009761F6">
              <w:rPr>
                <w:highlight w:val="yellow"/>
              </w:rPr>
              <w:t>[vul hier uw antwoord in]</w:t>
            </w:r>
          </w:p>
        </w:tc>
      </w:tr>
    </w:tbl>
    <w:p w14:paraId="2FBAE813" w14:textId="485B1CF8" w:rsidR="007909B3" w:rsidRDefault="007909B3" w:rsidP="00300E78">
      <w:pPr>
        <w:rPr>
          <w:sz w:val="21"/>
          <w:szCs w:val="21"/>
        </w:rPr>
      </w:pPr>
    </w:p>
    <w:p w14:paraId="46B96B70" w14:textId="77777777" w:rsidR="009761F6" w:rsidRDefault="009761F6" w:rsidP="00300E78">
      <w:pPr>
        <w:rPr>
          <w:sz w:val="21"/>
          <w:szCs w:val="21"/>
        </w:rPr>
      </w:pPr>
    </w:p>
    <w:tbl>
      <w:tblPr>
        <w:tblStyle w:val="Tabelraster"/>
        <w:tblW w:w="0" w:type="auto"/>
        <w:tblLook w:val="04A0" w:firstRow="1" w:lastRow="0" w:firstColumn="1" w:lastColumn="0" w:noHBand="0" w:noVBand="1"/>
      </w:tblPr>
      <w:tblGrid>
        <w:gridCol w:w="562"/>
        <w:gridCol w:w="7932"/>
      </w:tblGrid>
      <w:tr w:rsidR="009761F6" w14:paraId="1D791337" w14:textId="77777777" w:rsidTr="00D54C1E">
        <w:trPr>
          <w:trHeight w:val="381"/>
        </w:trPr>
        <w:tc>
          <w:tcPr>
            <w:tcW w:w="8494" w:type="dxa"/>
            <w:gridSpan w:val="2"/>
            <w:shd w:val="clear" w:color="auto" w:fill="B4C6E7" w:themeFill="accent1" w:themeFillTint="66"/>
          </w:tcPr>
          <w:p w14:paraId="525B8E90" w14:textId="086BD0B2" w:rsidR="009761F6" w:rsidRPr="009761F6" w:rsidRDefault="008E21C2" w:rsidP="009761F6">
            <w:pPr>
              <w:jc w:val="center"/>
              <w:rPr>
                <w:b/>
              </w:rPr>
            </w:pPr>
            <w:r>
              <w:rPr>
                <w:b/>
              </w:rPr>
              <w:t>Percelen</w:t>
            </w:r>
          </w:p>
        </w:tc>
      </w:tr>
      <w:tr w:rsidR="00F03D4A" w14:paraId="55757CB4" w14:textId="77777777" w:rsidTr="009761F6">
        <w:trPr>
          <w:trHeight w:val="476"/>
        </w:trPr>
        <w:tc>
          <w:tcPr>
            <w:tcW w:w="562" w:type="dxa"/>
          </w:tcPr>
          <w:p w14:paraId="48E2E3D8" w14:textId="77777777" w:rsidR="00F03D4A" w:rsidRDefault="00F03D4A" w:rsidP="00F77FB9">
            <w:r>
              <w:t>V4</w:t>
            </w:r>
          </w:p>
        </w:tc>
        <w:tc>
          <w:tcPr>
            <w:tcW w:w="7932" w:type="dxa"/>
          </w:tcPr>
          <w:p w14:paraId="434BBE85" w14:textId="70B79AEA" w:rsidR="00F03D4A" w:rsidRDefault="00F03D4A" w:rsidP="00F77FB9">
            <w:r>
              <w:t xml:space="preserve">Hoe kijkt u aan tegen de </w:t>
            </w:r>
            <w:r w:rsidR="007909B3">
              <w:t>grootte van de opdracht</w:t>
            </w:r>
            <w:r>
              <w:t xml:space="preserve">? </w:t>
            </w:r>
          </w:p>
          <w:p w14:paraId="4BD8C11E" w14:textId="70E31C63" w:rsidR="00F03D4A" w:rsidRPr="00ED4E8B" w:rsidRDefault="00F03D4A" w:rsidP="007909B3">
            <w:r>
              <w:t xml:space="preserve">Is het voor uw organisatie </w:t>
            </w:r>
            <w:r w:rsidR="00956F83">
              <w:t xml:space="preserve">qua capaciteit en inzet </w:t>
            </w:r>
            <w:r>
              <w:t xml:space="preserve">haalbaar om </w:t>
            </w:r>
            <w:r w:rsidR="007909B3">
              <w:t xml:space="preserve">de beoogde opdracht uit te voeren? </w:t>
            </w:r>
          </w:p>
        </w:tc>
      </w:tr>
      <w:tr w:rsidR="00F03D4A" w14:paraId="5EF45326" w14:textId="77777777" w:rsidTr="009761F6">
        <w:trPr>
          <w:trHeight w:val="476"/>
        </w:trPr>
        <w:tc>
          <w:tcPr>
            <w:tcW w:w="562" w:type="dxa"/>
          </w:tcPr>
          <w:p w14:paraId="173DF94F" w14:textId="77777777" w:rsidR="00F03D4A" w:rsidRDefault="00F03D4A" w:rsidP="00F77FB9">
            <w:r>
              <w:t>A4</w:t>
            </w:r>
          </w:p>
        </w:tc>
        <w:tc>
          <w:tcPr>
            <w:tcW w:w="7932" w:type="dxa"/>
          </w:tcPr>
          <w:p w14:paraId="3F91FF1A" w14:textId="77777777" w:rsidR="00F03D4A" w:rsidRPr="00ED4E8B" w:rsidRDefault="00956F83" w:rsidP="00F77FB9">
            <w:r w:rsidRPr="009761F6">
              <w:rPr>
                <w:highlight w:val="yellow"/>
              </w:rPr>
              <w:t>[vul hier uw antwoord in]</w:t>
            </w:r>
          </w:p>
        </w:tc>
      </w:tr>
      <w:tr w:rsidR="009761F6" w14:paraId="71AFE610" w14:textId="77777777" w:rsidTr="009761F6">
        <w:trPr>
          <w:trHeight w:val="476"/>
        </w:trPr>
        <w:tc>
          <w:tcPr>
            <w:tcW w:w="562" w:type="dxa"/>
          </w:tcPr>
          <w:p w14:paraId="5E26B650" w14:textId="2F05368C" w:rsidR="009761F6" w:rsidRDefault="009761F6" w:rsidP="00F77FB9">
            <w:r>
              <w:t>V</w:t>
            </w:r>
            <w:r w:rsidR="00F03D4A">
              <w:t>5</w:t>
            </w:r>
          </w:p>
        </w:tc>
        <w:tc>
          <w:tcPr>
            <w:tcW w:w="7932" w:type="dxa"/>
          </w:tcPr>
          <w:p w14:paraId="0E2D0F48" w14:textId="52335C71" w:rsidR="009761F6" w:rsidRDefault="007909B3" w:rsidP="008E21C2">
            <w:r>
              <w:t>H</w:t>
            </w:r>
            <w:r w:rsidR="008E21C2">
              <w:t xml:space="preserve">oe denkt u over het opdelen van de opdracht in percelen? </w:t>
            </w:r>
          </w:p>
        </w:tc>
      </w:tr>
      <w:tr w:rsidR="009761F6" w14:paraId="1F1C320C" w14:textId="77777777" w:rsidTr="009761F6">
        <w:trPr>
          <w:trHeight w:val="358"/>
        </w:trPr>
        <w:tc>
          <w:tcPr>
            <w:tcW w:w="562" w:type="dxa"/>
          </w:tcPr>
          <w:p w14:paraId="0419FAC3" w14:textId="760A6D86" w:rsidR="009761F6" w:rsidRDefault="009761F6" w:rsidP="00F77FB9">
            <w:r>
              <w:t>A</w:t>
            </w:r>
            <w:r w:rsidR="00F03D4A">
              <w:t>5</w:t>
            </w:r>
          </w:p>
        </w:tc>
        <w:tc>
          <w:tcPr>
            <w:tcW w:w="7932" w:type="dxa"/>
          </w:tcPr>
          <w:p w14:paraId="73B5C38F" w14:textId="77777777" w:rsidR="009761F6" w:rsidRDefault="009761F6" w:rsidP="00F77FB9">
            <w:r w:rsidRPr="009761F6">
              <w:rPr>
                <w:highlight w:val="yellow"/>
              </w:rPr>
              <w:t>[vul hier uw antwoord in]</w:t>
            </w:r>
          </w:p>
        </w:tc>
      </w:tr>
      <w:tr w:rsidR="009761F6" w14:paraId="2C64ED72" w14:textId="77777777" w:rsidTr="009761F6">
        <w:trPr>
          <w:trHeight w:val="381"/>
        </w:trPr>
        <w:tc>
          <w:tcPr>
            <w:tcW w:w="562" w:type="dxa"/>
          </w:tcPr>
          <w:p w14:paraId="17B8BBD2" w14:textId="0918B7A0" w:rsidR="009761F6" w:rsidRDefault="009761F6" w:rsidP="009761F6">
            <w:r>
              <w:t>V</w:t>
            </w:r>
            <w:r w:rsidR="00F03D4A">
              <w:t>6</w:t>
            </w:r>
          </w:p>
        </w:tc>
        <w:tc>
          <w:tcPr>
            <w:tcW w:w="7932" w:type="dxa"/>
          </w:tcPr>
          <w:p w14:paraId="7D374E01" w14:textId="77777777" w:rsidR="008E21C2" w:rsidRPr="00ED4E8B" w:rsidRDefault="008E21C2" w:rsidP="008E21C2">
            <w:r>
              <w:t>Hoe ziet u een eventuele perceelindeling voor zich?</w:t>
            </w:r>
          </w:p>
          <w:p w14:paraId="11E229A9" w14:textId="71163D37" w:rsidR="009761F6" w:rsidRDefault="009761F6" w:rsidP="001B0E0A"/>
        </w:tc>
      </w:tr>
      <w:tr w:rsidR="009761F6" w14:paraId="2E7BA337" w14:textId="77777777" w:rsidTr="009761F6">
        <w:trPr>
          <w:trHeight w:val="381"/>
        </w:trPr>
        <w:tc>
          <w:tcPr>
            <w:tcW w:w="562" w:type="dxa"/>
          </w:tcPr>
          <w:p w14:paraId="36F5F8F8" w14:textId="57F792FA" w:rsidR="009761F6" w:rsidRDefault="009761F6" w:rsidP="00F77FB9">
            <w:r>
              <w:t>A</w:t>
            </w:r>
            <w:r w:rsidR="00F03D4A">
              <w:t>6</w:t>
            </w:r>
          </w:p>
        </w:tc>
        <w:tc>
          <w:tcPr>
            <w:tcW w:w="7932" w:type="dxa"/>
          </w:tcPr>
          <w:p w14:paraId="155D11AC" w14:textId="77777777" w:rsidR="009761F6" w:rsidRDefault="009761F6" w:rsidP="00F77FB9">
            <w:r w:rsidRPr="009761F6">
              <w:rPr>
                <w:highlight w:val="yellow"/>
              </w:rPr>
              <w:t>[vul hier uw antwoord in]</w:t>
            </w:r>
          </w:p>
        </w:tc>
      </w:tr>
    </w:tbl>
    <w:p w14:paraId="58314381" w14:textId="2FF8F568" w:rsidR="009761F6" w:rsidRDefault="009761F6" w:rsidP="00300E78">
      <w:pPr>
        <w:rPr>
          <w:sz w:val="21"/>
          <w:szCs w:val="21"/>
        </w:rPr>
      </w:pPr>
    </w:p>
    <w:p w14:paraId="06697471" w14:textId="5CA0877D" w:rsidR="008E21C2" w:rsidRDefault="008E21C2" w:rsidP="00300E78">
      <w:pPr>
        <w:rPr>
          <w:sz w:val="21"/>
          <w:szCs w:val="21"/>
        </w:rPr>
      </w:pPr>
    </w:p>
    <w:tbl>
      <w:tblPr>
        <w:tblStyle w:val="Tabelraster"/>
        <w:tblW w:w="0" w:type="auto"/>
        <w:tblLook w:val="04A0" w:firstRow="1" w:lastRow="0" w:firstColumn="1" w:lastColumn="0" w:noHBand="0" w:noVBand="1"/>
      </w:tblPr>
      <w:tblGrid>
        <w:gridCol w:w="562"/>
        <w:gridCol w:w="7932"/>
      </w:tblGrid>
      <w:tr w:rsidR="001229CD" w14:paraId="28312524" w14:textId="77777777" w:rsidTr="0080707F">
        <w:trPr>
          <w:trHeight w:val="381"/>
        </w:trPr>
        <w:tc>
          <w:tcPr>
            <w:tcW w:w="8494" w:type="dxa"/>
            <w:gridSpan w:val="2"/>
            <w:shd w:val="clear" w:color="auto" w:fill="B4C6E7" w:themeFill="accent1" w:themeFillTint="66"/>
          </w:tcPr>
          <w:p w14:paraId="3E99AA90" w14:textId="1F05F7E4" w:rsidR="001229CD" w:rsidRPr="009761F6" w:rsidRDefault="001229CD" w:rsidP="0080707F">
            <w:pPr>
              <w:jc w:val="center"/>
              <w:rPr>
                <w:b/>
              </w:rPr>
            </w:pPr>
            <w:r>
              <w:rPr>
                <w:b/>
              </w:rPr>
              <w:t>Risicoverdeling</w:t>
            </w:r>
            <w:r w:rsidR="00F0272C">
              <w:rPr>
                <w:b/>
              </w:rPr>
              <w:t xml:space="preserve"> en boetebedingen</w:t>
            </w:r>
          </w:p>
        </w:tc>
      </w:tr>
      <w:tr w:rsidR="001229CD" w14:paraId="2CE0AFCC" w14:textId="77777777" w:rsidTr="0080707F">
        <w:trPr>
          <w:trHeight w:val="476"/>
        </w:trPr>
        <w:tc>
          <w:tcPr>
            <w:tcW w:w="562" w:type="dxa"/>
          </w:tcPr>
          <w:p w14:paraId="006A8CDB" w14:textId="79D9038A" w:rsidR="001229CD" w:rsidRDefault="00F0272C" w:rsidP="0080707F">
            <w:r>
              <w:t>V7</w:t>
            </w:r>
          </w:p>
        </w:tc>
        <w:tc>
          <w:tcPr>
            <w:tcW w:w="7932" w:type="dxa"/>
          </w:tcPr>
          <w:p w14:paraId="2C14968F" w14:textId="2010D225" w:rsidR="001229CD" w:rsidRPr="00ED4E8B" w:rsidRDefault="00F0272C" w:rsidP="00F0272C">
            <w:r>
              <w:t xml:space="preserve">De gemeente </w:t>
            </w:r>
            <w:r w:rsidR="00072B0A">
              <w:t>Amsterdam wil ervoor wa</w:t>
            </w:r>
            <w:r>
              <w:t>ken dat het risico dat op de opdrachtnemer komt te rusten, te hoog is. Welke tips geeft u mee om tot een redelijke risicoverdeling te komen? Hoe ziet u de risicoverdeling voor zich?</w:t>
            </w:r>
          </w:p>
        </w:tc>
      </w:tr>
      <w:tr w:rsidR="001229CD" w14:paraId="4696F4FF" w14:textId="77777777" w:rsidTr="0080707F">
        <w:trPr>
          <w:trHeight w:val="476"/>
        </w:trPr>
        <w:tc>
          <w:tcPr>
            <w:tcW w:w="562" w:type="dxa"/>
          </w:tcPr>
          <w:p w14:paraId="42C4FE03" w14:textId="37464CCE" w:rsidR="001229CD" w:rsidRDefault="00F0272C" w:rsidP="0080707F">
            <w:r>
              <w:t>A7</w:t>
            </w:r>
          </w:p>
        </w:tc>
        <w:tc>
          <w:tcPr>
            <w:tcW w:w="7932" w:type="dxa"/>
          </w:tcPr>
          <w:p w14:paraId="1A519392" w14:textId="77777777" w:rsidR="001229CD" w:rsidRPr="00ED4E8B" w:rsidRDefault="001229CD" w:rsidP="0080707F">
            <w:r w:rsidRPr="009761F6">
              <w:rPr>
                <w:highlight w:val="yellow"/>
              </w:rPr>
              <w:t>[vul hier uw antwoord in]</w:t>
            </w:r>
          </w:p>
        </w:tc>
      </w:tr>
      <w:tr w:rsidR="001229CD" w14:paraId="0A7C038B" w14:textId="77777777" w:rsidTr="0080707F">
        <w:trPr>
          <w:trHeight w:val="476"/>
        </w:trPr>
        <w:tc>
          <w:tcPr>
            <w:tcW w:w="562" w:type="dxa"/>
          </w:tcPr>
          <w:p w14:paraId="2841B3E1" w14:textId="75609D72" w:rsidR="001229CD" w:rsidRDefault="001229CD" w:rsidP="0080707F">
            <w:r>
              <w:t>V</w:t>
            </w:r>
            <w:r w:rsidR="00F0272C">
              <w:t>8</w:t>
            </w:r>
          </w:p>
        </w:tc>
        <w:tc>
          <w:tcPr>
            <w:tcW w:w="7932" w:type="dxa"/>
          </w:tcPr>
          <w:p w14:paraId="7B9E7F06" w14:textId="2728AC1B" w:rsidR="001229CD" w:rsidRDefault="00F0272C" w:rsidP="00F0272C">
            <w:r>
              <w:t xml:space="preserve">De gemeente </w:t>
            </w:r>
            <w:r w:rsidR="00072B0A">
              <w:t>Amsterdam wil ervoor wa</w:t>
            </w:r>
            <w:r>
              <w:t>ken dat de vastgestelde schade- en boetebedingen excessief zijn. Wat kenmerkt volgens u redelijk vastgestelde schade- en boetebedingen?</w:t>
            </w:r>
            <w:r w:rsidR="001229CD">
              <w:t xml:space="preserve"> </w:t>
            </w:r>
          </w:p>
        </w:tc>
      </w:tr>
      <w:tr w:rsidR="001229CD" w14:paraId="32B9F497" w14:textId="77777777" w:rsidTr="0080707F">
        <w:trPr>
          <w:trHeight w:val="358"/>
        </w:trPr>
        <w:tc>
          <w:tcPr>
            <w:tcW w:w="562" w:type="dxa"/>
          </w:tcPr>
          <w:p w14:paraId="52A0906F" w14:textId="1EBE901D" w:rsidR="001229CD" w:rsidRDefault="001229CD" w:rsidP="0080707F">
            <w:r>
              <w:t>A</w:t>
            </w:r>
            <w:r w:rsidR="00F0272C">
              <w:t>8</w:t>
            </w:r>
          </w:p>
        </w:tc>
        <w:tc>
          <w:tcPr>
            <w:tcW w:w="7932" w:type="dxa"/>
          </w:tcPr>
          <w:p w14:paraId="74D1E137" w14:textId="77777777" w:rsidR="001229CD" w:rsidRDefault="001229CD" w:rsidP="0080707F">
            <w:r w:rsidRPr="009761F6">
              <w:rPr>
                <w:highlight w:val="yellow"/>
              </w:rPr>
              <w:t>[vul hier uw antwoord in]</w:t>
            </w:r>
          </w:p>
        </w:tc>
      </w:tr>
    </w:tbl>
    <w:p w14:paraId="0F5C9F9B" w14:textId="47D8C7BC" w:rsidR="001229CD" w:rsidRDefault="001229CD" w:rsidP="00300E78">
      <w:pPr>
        <w:rPr>
          <w:sz w:val="21"/>
          <w:szCs w:val="21"/>
        </w:rPr>
      </w:pPr>
    </w:p>
    <w:p w14:paraId="08415AD9" w14:textId="77777777" w:rsidR="001229CD" w:rsidRDefault="001229CD" w:rsidP="00300E78">
      <w:pPr>
        <w:rPr>
          <w:sz w:val="21"/>
          <w:szCs w:val="21"/>
        </w:rPr>
      </w:pPr>
    </w:p>
    <w:tbl>
      <w:tblPr>
        <w:tblStyle w:val="Tabelraster"/>
        <w:tblW w:w="0" w:type="auto"/>
        <w:tblLook w:val="04A0" w:firstRow="1" w:lastRow="0" w:firstColumn="1" w:lastColumn="0" w:noHBand="0" w:noVBand="1"/>
      </w:tblPr>
      <w:tblGrid>
        <w:gridCol w:w="562"/>
        <w:gridCol w:w="7932"/>
      </w:tblGrid>
      <w:tr w:rsidR="008E21C2" w14:paraId="666A6C4D" w14:textId="77777777" w:rsidTr="0080707F">
        <w:trPr>
          <w:trHeight w:val="381"/>
        </w:trPr>
        <w:tc>
          <w:tcPr>
            <w:tcW w:w="562" w:type="dxa"/>
            <w:shd w:val="clear" w:color="auto" w:fill="B4C6E7" w:themeFill="accent1" w:themeFillTint="66"/>
          </w:tcPr>
          <w:p w14:paraId="51439240" w14:textId="77777777" w:rsidR="008E21C2" w:rsidRPr="009761F6" w:rsidRDefault="008E21C2" w:rsidP="0080707F">
            <w:pPr>
              <w:jc w:val="center"/>
              <w:rPr>
                <w:b/>
              </w:rPr>
            </w:pPr>
          </w:p>
        </w:tc>
        <w:tc>
          <w:tcPr>
            <w:tcW w:w="7932" w:type="dxa"/>
            <w:shd w:val="clear" w:color="auto" w:fill="B4C6E7" w:themeFill="accent1" w:themeFillTint="66"/>
          </w:tcPr>
          <w:p w14:paraId="284E7EFD" w14:textId="668F8AFD" w:rsidR="008E21C2" w:rsidRPr="009761F6" w:rsidRDefault="008E21C2" w:rsidP="0080707F">
            <w:pPr>
              <w:jc w:val="center"/>
              <w:rPr>
                <w:b/>
              </w:rPr>
            </w:pPr>
            <w:r>
              <w:rPr>
                <w:b/>
              </w:rPr>
              <w:t>Interessepeiling</w:t>
            </w:r>
          </w:p>
        </w:tc>
      </w:tr>
      <w:tr w:rsidR="00C34625" w14:paraId="664CDB9C" w14:textId="77777777" w:rsidTr="00C34625">
        <w:trPr>
          <w:trHeight w:val="381"/>
        </w:trPr>
        <w:tc>
          <w:tcPr>
            <w:tcW w:w="562" w:type="dxa"/>
            <w:shd w:val="clear" w:color="auto" w:fill="auto"/>
          </w:tcPr>
          <w:p w14:paraId="41251A5F" w14:textId="0CC86D9F" w:rsidR="00C34625" w:rsidRPr="00C34625" w:rsidRDefault="00F0272C" w:rsidP="0080707F">
            <w:pPr>
              <w:jc w:val="center"/>
            </w:pPr>
            <w:r>
              <w:t>V9</w:t>
            </w:r>
          </w:p>
        </w:tc>
        <w:tc>
          <w:tcPr>
            <w:tcW w:w="7932" w:type="dxa"/>
            <w:shd w:val="clear" w:color="auto" w:fill="auto"/>
          </w:tcPr>
          <w:p w14:paraId="477172C5" w14:textId="11E03E14" w:rsidR="00C34625" w:rsidRPr="00C34625" w:rsidRDefault="00C34625" w:rsidP="00C34625">
            <w:r w:rsidRPr="00C34625">
              <w:t>Heeft u interesse om zich in te schrijven voor de voorgenomen aanbesteding?</w:t>
            </w:r>
          </w:p>
        </w:tc>
      </w:tr>
      <w:tr w:rsidR="00C34625" w14:paraId="0FF5B951" w14:textId="77777777" w:rsidTr="00C34625">
        <w:trPr>
          <w:trHeight w:val="381"/>
        </w:trPr>
        <w:tc>
          <w:tcPr>
            <w:tcW w:w="562" w:type="dxa"/>
            <w:shd w:val="clear" w:color="auto" w:fill="auto"/>
          </w:tcPr>
          <w:p w14:paraId="60E815A1" w14:textId="2603EFD8" w:rsidR="00C34625" w:rsidRPr="00C34625" w:rsidRDefault="00C34625" w:rsidP="0080707F">
            <w:pPr>
              <w:jc w:val="center"/>
            </w:pPr>
            <w:r>
              <w:t>A</w:t>
            </w:r>
            <w:r w:rsidR="00F0272C">
              <w:t>9</w:t>
            </w:r>
          </w:p>
        </w:tc>
        <w:tc>
          <w:tcPr>
            <w:tcW w:w="7932" w:type="dxa"/>
            <w:shd w:val="clear" w:color="auto" w:fill="auto"/>
          </w:tcPr>
          <w:p w14:paraId="4292ACA3" w14:textId="26A222F2" w:rsidR="00C34625" w:rsidRPr="00C34625" w:rsidRDefault="00C34625" w:rsidP="00C34625">
            <w:r w:rsidRPr="00C34625">
              <w:rPr>
                <w:highlight w:val="yellow"/>
              </w:rPr>
              <w:t>[vul hier uw antwoord in]</w:t>
            </w:r>
          </w:p>
        </w:tc>
      </w:tr>
      <w:tr w:rsidR="008E21C2" w14:paraId="0AF8CCAB" w14:textId="77777777" w:rsidTr="008E21C2">
        <w:trPr>
          <w:trHeight w:val="412"/>
        </w:trPr>
        <w:tc>
          <w:tcPr>
            <w:tcW w:w="562" w:type="dxa"/>
          </w:tcPr>
          <w:p w14:paraId="1BC9AF40" w14:textId="0E70BBB9" w:rsidR="008E21C2" w:rsidRPr="00C34625" w:rsidRDefault="008E21C2" w:rsidP="008E21C2">
            <w:r w:rsidRPr="00C34625">
              <w:t>V</w:t>
            </w:r>
            <w:r w:rsidR="00F0272C">
              <w:t>10</w:t>
            </w:r>
          </w:p>
        </w:tc>
        <w:tc>
          <w:tcPr>
            <w:tcW w:w="7932" w:type="dxa"/>
          </w:tcPr>
          <w:p w14:paraId="2354E598" w14:textId="561C3421" w:rsidR="008E21C2" w:rsidRPr="00C34625" w:rsidRDefault="008E21C2" w:rsidP="008E21C2">
            <w:r w:rsidRPr="00C34625">
              <w:t xml:space="preserve">Welke tips of suggesties heeft u die de opdracht voor u interessanter zouden maken? </w:t>
            </w:r>
          </w:p>
        </w:tc>
      </w:tr>
      <w:tr w:rsidR="008E21C2" w14:paraId="5A0B7F4B" w14:textId="77777777" w:rsidTr="0080707F">
        <w:trPr>
          <w:trHeight w:val="358"/>
        </w:trPr>
        <w:tc>
          <w:tcPr>
            <w:tcW w:w="562" w:type="dxa"/>
          </w:tcPr>
          <w:p w14:paraId="05D06470" w14:textId="0518DE87" w:rsidR="008E21C2" w:rsidRPr="00C34625" w:rsidRDefault="008E21C2" w:rsidP="008E21C2">
            <w:r w:rsidRPr="00C34625">
              <w:t>A</w:t>
            </w:r>
            <w:r w:rsidR="00F0272C">
              <w:t>10</w:t>
            </w:r>
          </w:p>
        </w:tc>
        <w:tc>
          <w:tcPr>
            <w:tcW w:w="7932" w:type="dxa"/>
          </w:tcPr>
          <w:p w14:paraId="26A9C586" w14:textId="09DF1D66" w:rsidR="008E21C2" w:rsidRPr="00C34625" w:rsidRDefault="008E21C2" w:rsidP="008E21C2">
            <w:r w:rsidRPr="00C34625">
              <w:rPr>
                <w:highlight w:val="yellow"/>
              </w:rPr>
              <w:t>[vul hier uw antwoord in]</w:t>
            </w:r>
          </w:p>
        </w:tc>
      </w:tr>
    </w:tbl>
    <w:p w14:paraId="45DB827A" w14:textId="06CF1777" w:rsidR="009E5997" w:rsidRPr="00ED4E8B" w:rsidRDefault="009E5997" w:rsidP="00B8374B">
      <w:pPr>
        <w:rPr>
          <w:rFonts w:ascii="Corbel" w:hAnsi="Corbel"/>
          <w:i/>
          <w:sz w:val="21"/>
          <w:szCs w:val="21"/>
        </w:rPr>
      </w:pPr>
    </w:p>
    <w:sectPr w:rsidR="009E5997" w:rsidRPr="00ED4E8B" w:rsidSect="004F6287">
      <w:pgSz w:w="11906" w:h="16838"/>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39EB" w14:textId="77777777" w:rsidR="004F6287" w:rsidRDefault="004F6287" w:rsidP="004F6287">
      <w:r>
        <w:separator/>
      </w:r>
    </w:p>
  </w:endnote>
  <w:endnote w:type="continuationSeparator" w:id="0">
    <w:p w14:paraId="2031B621" w14:textId="77777777" w:rsidR="004F6287" w:rsidRDefault="004F6287" w:rsidP="004F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BFF7C" w14:textId="77777777" w:rsidR="004F6287" w:rsidRDefault="004F6287" w:rsidP="004F6287">
      <w:r>
        <w:separator/>
      </w:r>
    </w:p>
  </w:footnote>
  <w:footnote w:type="continuationSeparator" w:id="0">
    <w:p w14:paraId="3CC48DF2" w14:textId="77777777" w:rsidR="004F6287" w:rsidRDefault="004F6287" w:rsidP="004F6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1"/>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4F6287" w:rsidRPr="004F6287" w14:paraId="77B1414D" w14:textId="77777777" w:rsidTr="00F77FB9">
      <w:tc>
        <w:tcPr>
          <w:tcW w:w="6464" w:type="dxa"/>
          <w:tcMar>
            <w:top w:w="0" w:type="dxa"/>
            <w:left w:w="0" w:type="dxa"/>
            <w:bottom w:w="0" w:type="dxa"/>
            <w:right w:w="0" w:type="dxa"/>
          </w:tcMar>
        </w:tcPr>
        <w:p w14:paraId="538B27FB" w14:textId="77777777" w:rsidR="004F6287" w:rsidRPr="004F6287" w:rsidRDefault="004F6287" w:rsidP="004F6287">
          <w:pPr>
            <w:tabs>
              <w:tab w:val="center" w:pos="4253"/>
              <w:tab w:val="right" w:pos="8931"/>
            </w:tabs>
            <w:spacing w:line="240" w:lineRule="atLeast"/>
            <w:rPr>
              <w:sz w:val="17"/>
              <w:szCs w:val="17"/>
            </w:rPr>
          </w:pPr>
          <w:r w:rsidRPr="004F6287">
            <w:rPr>
              <w:sz w:val="17"/>
              <w:szCs w:val="17"/>
            </w:rPr>
            <w:t>Gemeente Amsterdam</w:t>
          </w:r>
        </w:p>
        <w:p w14:paraId="1C89A941" w14:textId="77777777" w:rsidR="004F6287" w:rsidRPr="004F6287" w:rsidRDefault="004F6287" w:rsidP="004F6287">
          <w:pPr>
            <w:tabs>
              <w:tab w:val="center" w:pos="4253"/>
              <w:tab w:val="right" w:pos="8931"/>
            </w:tabs>
            <w:spacing w:line="240" w:lineRule="atLeast"/>
            <w:rPr>
              <w:sz w:val="17"/>
              <w:szCs w:val="17"/>
            </w:rPr>
          </w:pPr>
        </w:p>
        <w:p w14:paraId="682EF555" w14:textId="77777777" w:rsidR="004F6287" w:rsidRPr="004F6287" w:rsidRDefault="004F6287" w:rsidP="004F6287">
          <w:pPr>
            <w:keepNext/>
            <w:keepLines/>
            <w:tabs>
              <w:tab w:val="left" w:pos="454"/>
            </w:tabs>
            <w:ind w:right="2126"/>
            <w:rPr>
              <w:bCs/>
              <w:sz w:val="18"/>
              <w:szCs w:val="18"/>
            </w:rPr>
          </w:pPr>
          <w:r w:rsidRPr="004F6287">
            <w:rPr>
              <w:b/>
              <w:bCs/>
              <w:sz w:val="42"/>
              <w:szCs w:val="28"/>
            </w:rPr>
            <w:fldChar w:fldCharType="begin"/>
          </w:r>
          <w:r w:rsidRPr="004F6287">
            <w:rPr>
              <w:b/>
              <w:bCs/>
              <w:sz w:val="42"/>
              <w:szCs w:val="28"/>
            </w:rPr>
            <w:instrText xml:space="preserve"> REF  titel \h  \* MERGEFORMAT </w:instrText>
          </w:r>
          <w:r w:rsidRPr="004F6287">
            <w:rPr>
              <w:b/>
              <w:bCs/>
              <w:sz w:val="42"/>
              <w:szCs w:val="28"/>
            </w:rPr>
          </w:r>
          <w:r w:rsidRPr="004F6287">
            <w:rPr>
              <w:b/>
              <w:bCs/>
              <w:sz w:val="42"/>
              <w:szCs w:val="28"/>
            </w:rPr>
            <w:fldChar w:fldCharType="separate"/>
          </w:r>
          <w:r>
            <w:rPr>
              <w:bCs/>
              <w:sz w:val="18"/>
              <w:szCs w:val="18"/>
            </w:rPr>
            <w:t>Marktconsultatie</w:t>
          </w:r>
          <w:r w:rsidRPr="004F6287">
            <w:rPr>
              <w:bCs/>
              <w:sz w:val="18"/>
              <w:szCs w:val="18"/>
            </w:rPr>
            <w:t xml:space="preserve"> Gladheidsbestrijding</w:t>
          </w:r>
        </w:p>
        <w:p w14:paraId="6C86AC19" w14:textId="77777777" w:rsidR="004F6287" w:rsidRPr="004F6287" w:rsidRDefault="004F6287" w:rsidP="004F6287">
          <w:pPr>
            <w:spacing w:line="280" w:lineRule="atLeast"/>
            <w:rPr>
              <w:sz w:val="18"/>
              <w:szCs w:val="18"/>
            </w:rPr>
          </w:pPr>
          <w:r>
            <w:rPr>
              <w:sz w:val="18"/>
              <w:szCs w:val="18"/>
            </w:rPr>
            <w:t xml:space="preserve">Strooiwerkzaamheden </w:t>
          </w:r>
          <w:r w:rsidRPr="004F6287">
            <w:rPr>
              <w:sz w:val="18"/>
              <w:szCs w:val="18"/>
            </w:rPr>
            <w:t>Amsterdam en Weesp</w:t>
          </w:r>
        </w:p>
        <w:p w14:paraId="05851C58" w14:textId="77777777" w:rsidR="004F6287" w:rsidRPr="004F6287" w:rsidRDefault="004F6287" w:rsidP="004F6287">
          <w:pPr>
            <w:tabs>
              <w:tab w:val="center" w:pos="4253"/>
              <w:tab w:val="right" w:pos="8931"/>
            </w:tabs>
            <w:rPr>
              <w:sz w:val="17"/>
              <w:szCs w:val="17"/>
            </w:rPr>
          </w:pPr>
          <w:r w:rsidRPr="004F6287">
            <w:rPr>
              <w:sz w:val="17"/>
              <w:szCs w:val="17"/>
            </w:rPr>
            <w:fldChar w:fldCharType="end"/>
          </w:r>
        </w:p>
      </w:tc>
      <w:tc>
        <w:tcPr>
          <w:tcW w:w="2495" w:type="dxa"/>
          <w:tcMar>
            <w:top w:w="0" w:type="dxa"/>
            <w:left w:w="0" w:type="dxa"/>
            <w:bottom w:w="0" w:type="dxa"/>
            <w:right w:w="0" w:type="dxa"/>
          </w:tcMar>
          <w:hideMark/>
        </w:tcPr>
        <w:p w14:paraId="5E9D06C0" w14:textId="77777777" w:rsidR="004F6287" w:rsidRPr="004F6287" w:rsidRDefault="00FA68F4" w:rsidP="004F6287">
          <w:pPr>
            <w:tabs>
              <w:tab w:val="center" w:pos="4253"/>
              <w:tab w:val="right" w:pos="8931"/>
            </w:tabs>
            <w:spacing w:line="240" w:lineRule="atLeast"/>
            <w:rPr>
              <w:sz w:val="17"/>
              <w:szCs w:val="17"/>
            </w:rPr>
          </w:pPr>
          <w:r>
            <w:rPr>
              <w:sz w:val="17"/>
              <w:szCs w:val="17"/>
            </w:rPr>
            <w:t>Versie 2</w:t>
          </w:r>
        </w:p>
        <w:p w14:paraId="4918E916" w14:textId="45425CF6" w:rsidR="004F6287" w:rsidRPr="004F6287" w:rsidRDefault="004F6287" w:rsidP="004F6287">
          <w:pPr>
            <w:tabs>
              <w:tab w:val="center" w:pos="4253"/>
              <w:tab w:val="right" w:pos="8931"/>
            </w:tabs>
            <w:spacing w:line="240" w:lineRule="atLeast"/>
            <w:rPr>
              <w:sz w:val="17"/>
              <w:szCs w:val="17"/>
            </w:rPr>
          </w:pPr>
          <w:r w:rsidRPr="004F6287">
            <w:rPr>
              <w:sz w:val="17"/>
              <w:szCs w:val="17"/>
            </w:rPr>
            <w:fldChar w:fldCharType="begin"/>
          </w:r>
          <w:r w:rsidRPr="004F6287">
            <w:rPr>
              <w:sz w:val="17"/>
              <w:szCs w:val="17"/>
            </w:rPr>
            <w:instrText xml:space="preserve"> REF datum \h  \* MERGEFORMAT </w:instrText>
          </w:r>
          <w:r w:rsidRPr="004F6287">
            <w:rPr>
              <w:sz w:val="17"/>
              <w:szCs w:val="17"/>
            </w:rPr>
          </w:r>
          <w:r w:rsidRPr="004F6287">
            <w:rPr>
              <w:sz w:val="17"/>
              <w:szCs w:val="17"/>
            </w:rPr>
            <w:fldChar w:fldCharType="separate"/>
          </w:r>
          <w:sdt>
            <w:sdtPr>
              <w:rPr>
                <w:sz w:val="17"/>
                <w:szCs w:val="17"/>
              </w:rPr>
              <w:alias w:val="Kies een datum"/>
              <w:tag w:val="Kies een datum"/>
              <w:id w:val="-1810778267"/>
              <w:date w:fullDate="2020-03-12T00:00:00Z">
                <w:dateFormat w:val="d MMMM yyyy"/>
                <w:lid w:val="nl-NL"/>
                <w:storeMappedDataAs w:val="dateTime"/>
                <w:calendar w:val="gregorian"/>
              </w:date>
            </w:sdtPr>
            <w:sdtEndPr/>
            <w:sdtContent>
              <w:r w:rsidR="0078399D">
                <w:rPr>
                  <w:sz w:val="17"/>
                  <w:szCs w:val="17"/>
                </w:rPr>
                <w:t>12 maart 2020</w:t>
              </w:r>
            </w:sdtContent>
          </w:sdt>
          <w:r w:rsidRPr="004F6287">
            <w:rPr>
              <w:sz w:val="17"/>
              <w:szCs w:val="17"/>
            </w:rPr>
            <w:t xml:space="preserve">  </w:t>
          </w:r>
          <w:r w:rsidRPr="004F6287">
            <w:rPr>
              <w:sz w:val="17"/>
              <w:szCs w:val="17"/>
            </w:rPr>
            <w:fldChar w:fldCharType="end"/>
          </w:r>
        </w:p>
        <w:p w14:paraId="5BB2DC10" w14:textId="4F5D2E6A" w:rsidR="004F6287" w:rsidRPr="004F6287" w:rsidRDefault="004F6287" w:rsidP="004F6287">
          <w:pPr>
            <w:tabs>
              <w:tab w:val="center" w:pos="4253"/>
              <w:tab w:val="right" w:pos="8931"/>
            </w:tabs>
            <w:spacing w:line="240" w:lineRule="atLeast"/>
            <w:rPr>
              <w:sz w:val="17"/>
              <w:szCs w:val="17"/>
            </w:rPr>
          </w:pPr>
          <w:r w:rsidRPr="004F6287">
            <w:rPr>
              <w:noProof/>
              <w:sz w:val="17"/>
              <w:szCs w:val="17"/>
            </w:rPr>
            <w:t xml:space="preserve">Pagina </w:t>
          </w:r>
          <w:r w:rsidRPr="004F6287">
            <w:rPr>
              <w:noProof/>
              <w:sz w:val="17"/>
              <w:szCs w:val="17"/>
            </w:rPr>
            <w:fldChar w:fldCharType="begin"/>
          </w:r>
          <w:r w:rsidRPr="004F6287">
            <w:rPr>
              <w:noProof/>
              <w:sz w:val="17"/>
              <w:szCs w:val="17"/>
            </w:rPr>
            <w:instrText xml:space="preserve"> PAGE </w:instrText>
          </w:r>
          <w:r w:rsidRPr="004F6287">
            <w:rPr>
              <w:noProof/>
              <w:sz w:val="17"/>
              <w:szCs w:val="17"/>
            </w:rPr>
            <w:fldChar w:fldCharType="separate"/>
          </w:r>
          <w:r w:rsidR="008A4F19">
            <w:rPr>
              <w:noProof/>
              <w:sz w:val="17"/>
              <w:szCs w:val="17"/>
            </w:rPr>
            <w:t>2</w:t>
          </w:r>
          <w:r w:rsidRPr="004F6287">
            <w:rPr>
              <w:noProof/>
              <w:sz w:val="17"/>
              <w:szCs w:val="17"/>
            </w:rPr>
            <w:fldChar w:fldCharType="end"/>
          </w:r>
          <w:r w:rsidRPr="004F6287">
            <w:rPr>
              <w:noProof/>
              <w:sz w:val="17"/>
              <w:szCs w:val="17"/>
            </w:rPr>
            <w:t xml:space="preserve"> van </w:t>
          </w:r>
          <w:r w:rsidRPr="004F6287">
            <w:rPr>
              <w:noProof/>
              <w:sz w:val="17"/>
              <w:szCs w:val="17"/>
            </w:rPr>
            <w:fldChar w:fldCharType="begin"/>
          </w:r>
          <w:r w:rsidRPr="004F6287">
            <w:rPr>
              <w:noProof/>
              <w:sz w:val="17"/>
              <w:szCs w:val="17"/>
            </w:rPr>
            <w:instrText xml:space="preserve"> NUMPAGES </w:instrText>
          </w:r>
          <w:r w:rsidRPr="004F6287">
            <w:rPr>
              <w:noProof/>
              <w:sz w:val="17"/>
              <w:szCs w:val="17"/>
            </w:rPr>
            <w:fldChar w:fldCharType="separate"/>
          </w:r>
          <w:r w:rsidR="008A4F19">
            <w:rPr>
              <w:noProof/>
              <w:sz w:val="17"/>
              <w:szCs w:val="17"/>
            </w:rPr>
            <w:t>3</w:t>
          </w:r>
          <w:r w:rsidRPr="004F6287">
            <w:rPr>
              <w:noProof/>
              <w:sz w:val="17"/>
              <w:szCs w:val="17"/>
            </w:rPr>
            <w:fldChar w:fldCharType="end"/>
          </w:r>
        </w:p>
      </w:tc>
    </w:tr>
  </w:tbl>
  <w:p w14:paraId="662331F6" w14:textId="77777777" w:rsidR="004F6287" w:rsidRPr="004F6287" w:rsidRDefault="004F6287" w:rsidP="004F6287">
    <w:pPr>
      <w:tabs>
        <w:tab w:val="center" w:pos="4253"/>
        <w:tab w:val="right" w:pos="8931"/>
      </w:tabs>
      <w:spacing w:line="240" w:lineRule="atLeast"/>
      <w:rPr>
        <w:rFonts w:ascii="Corbel" w:eastAsia="MS Mincho" w:hAnsi="Corbel" w:cs="Times New Roman"/>
        <w:sz w:val="17"/>
        <w:szCs w:val="17"/>
      </w:rPr>
    </w:pPr>
  </w:p>
  <w:p w14:paraId="6F40A878" w14:textId="77777777" w:rsidR="004F6287" w:rsidRDefault="004F62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2AEB7" w14:textId="77777777" w:rsidR="004F6287" w:rsidRDefault="004F6287">
    <w:pPr>
      <w:pStyle w:val="Koptekst"/>
    </w:pPr>
    <w:r>
      <w:rPr>
        <w:noProof/>
        <w:lang w:eastAsia="nl-NL"/>
      </w:rPr>
      <w:drawing>
        <wp:anchor distT="0" distB="0" distL="114300" distR="114300" simplePos="0" relativeHeight="251659264" behindDoc="1" locked="0" layoutInCell="0" allowOverlap="1" wp14:anchorId="762824EF" wp14:editId="7D1DCEB2">
          <wp:simplePos x="0" y="0"/>
          <wp:positionH relativeFrom="page">
            <wp:posOffset>899795</wp:posOffset>
          </wp:positionH>
          <wp:positionV relativeFrom="page">
            <wp:posOffset>448945</wp:posOffset>
          </wp:positionV>
          <wp:extent cx="2008800" cy="151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579F"/>
    <w:multiLevelType w:val="hybridMultilevel"/>
    <w:tmpl w:val="8B3C0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4463B5"/>
    <w:multiLevelType w:val="hybridMultilevel"/>
    <w:tmpl w:val="7B3E6D24"/>
    <w:lvl w:ilvl="0" w:tplc="BE240CDA">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2F71AF"/>
    <w:multiLevelType w:val="hybridMultilevel"/>
    <w:tmpl w:val="4E48B988"/>
    <w:lvl w:ilvl="0" w:tplc="3E16581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3F4E0C"/>
    <w:multiLevelType w:val="hybridMultilevel"/>
    <w:tmpl w:val="CDA6DCA0"/>
    <w:lvl w:ilvl="0" w:tplc="4AA6307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45500D"/>
    <w:multiLevelType w:val="hybridMultilevel"/>
    <w:tmpl w:val="CDA6DCA0"/>
    <w:lvl w:ilvl="0" w:tplc="4AA6307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CE302D"/>
    <w:multiLevelType w:val="hybridMultilevel"/>
    <w:tmpl w:val="99165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045150"/>
    <w:multiLevelType w:val="hybridMultilevel"/>
    <w:tmpl w:val="CDA6DCA0"/>
    <w:lvl w:ilvl="0" w:tplc="4AA6307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6374C4"/>
    <w:multiLevelType w:val="hybridMultilevel"/>
    <w:tmpl w:val="C3C85C10"/>
    <w:lvl w:ilvl="0" w:tplc="D3D40770">
      <w:start w:val="6"/>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E3050A"/>
    <w:multiLevelType w:val="hybridMultilevel"/>
    <w:tmpl w:val="959875E0"/>
    <w:lvl w:ilvl="0" w:tplc="9974914C">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4E4854"/>
    <w:multiLevelType w:val="hybridMultilevel"/>
    <w:tmpl w:val="0EF29EC6"/>
    <w:lvl w:ilvl="0" w:tplc="3E16581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0145F4"/>
    <w:multiLevelType w:val="hybridMultilevel"/>
    <w:tmpl w:val="573289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6D6937"/>
    <w:multiLevelType w:val="hybridMultilevel"/>
    <w:tmpl w:val="3474A8B2"/>
    <w:lvl w:ilvl="0" w:tplc="3E16581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472441"/>
    <w:multiLevelType w:val="hybridMultilevel"/>
    <w:tmpl w:val="FCFCF3B2"/>
    <w:lvl w:ilvl="0" w:tplc="B388FDD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1A68A6"/>
    <w:multiLevelType w:val="hybridMultilevel"/>
    <w:tmpl w:val="F418D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9C4D80"/>
    <w:multiLevelType w:val="hybridMultilevel"/>
    <w:tmpl w:val="99165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0F67B2E"/>
    <w:multiLevelType w:val="hybridMultilevel"/>
    <w:tmpl w:val="E1ECC4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A945F9"/>
    <w:multiLevelType w:val="hybridMultilevel"/>
    <w:tmpl w:val="C128BC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E557915"/>
    <w:multiLevelType w:val="hybridMultilevel"/>
    <w:tmpl w:val="32CC0740"/>
    <w:lvl w:ilvl="0" w:tplc="9822F180">
      <w:start w:val="1"/>
      <w:numFmt w:val="decimal"/>
      <w:pStyle w:val="Tussenkopjemetcijfer"/>
      <w:lvlText w:val="%1"/>
      <w:lvlJc w:val="left"/>
      <w:pPr>
        <w:tabs>
          <w:tab w:val="num" w:pos="227"/>
        </w:tabs>
        <w:ind w:left="227" w:hanging="227"/>
      </w:pPr>
      <w:rPr>
        <w:rFonts w:hint="default"/>
        <w:b/>
        <w:i w:val="0"/>
        <w:sz w:val="21"/>
      </w:rPr>
    </w:lvl>
    <w:lvl w:ilvl="1" w:tplc="4612A356" w:tentative="1">
      <w:start w:val="1"/>
      <w:numFmt w:val="lowerLetter"/>
      <w:lvlText w:val="%2."/>
      <w:lvlJc w:val="left"/>
      <w:pPr>
        <w:tabs>
          <w:tab w:val="num" w:pos="1440"/>
        </w:tabs>
        <w:ind w:left="1440" w:hanging="360"/>
      </w:pPr>
    </w:lvl>
    <w:lvl w:ilvl="2" w:tplc="BDC4B59E" w:tentative="1">
      <w:start w:val="1"/>
      <w:numFmt w:val="lowerRoman"/>
      <w:lvlText w:val="%3."/>
      <w:lvlJc w:val="right"/>
      <w:pPr>
        <w:tabs>
          <w:tab w:val="num" w:pos="2160"/>
        </w:tabs>
        <w:ind w:left="2160" w:hanging="180"/>
      </w:pPr>
    </w:lvl>
    <w:lvl w:ilvl="3" w:tplc="DF10F6BE" w:tentative="1">
      <w:start w:val="1"/>
      <w:numFmt w:val="decimal"/>
      <w:lvlText w:val="%4."/>
      <w:lvlJc w:val="left"/>
      <w:pPr>
        <w:tabs>
          <w:tab w:val="num" w:pos="2880"/>
        </w:tabs>
        <w:ind w:left="2880" w:hanging="360"/>
      </w:pPr>
    </w:lvl>
    <w:lvl w:ilvl="4" w:tplc="7C72C840" w:tentative="1">
      <w:start w:val="1"/>
      <w:numFmt w:val="lowerLetter"/>
      <w:lvlText w:val="%5."/>
      <w:lvlJc w:val="left"/>
      <w:pPr>
        <w:tabs>
          <w:tab w:val="num" w:pos="3600"/>
        </w:tabs>
        <w:ind w:left="3600" w:hanging="360"/>
      </w:pPr>
    </w:lvl>
    <w:lvl w:ilvl="5" w:tplc="B8145A08" w:tentative="1">
      <w:start w:val="1"/>
      <w:numFmt w:val="lowerRoman"/>
      <w:lvlText w:val="%6."/>
      <w:lvlJc w:val="right"/>
      <w:pPr>
        <w:tabs>
          <w:tab w:val="num" w:pos="4320"/>
        </w:tabs>
        <w:ind w:left="4320" w:hanging="180"/>
      </w:pPr>
    </w:lvl>
    <w:lvl w:ilvl="6" w:tplc="57665878" w:tentative="1">
      <w:start w:val="1"/>
      <w:numFmt w:val="decimal"/>
      <w:lvlText w:val="%7."/>
      <w:lvlJc w:val="left"/>
      <w:pPr>
        <w:tabs>
          <w:tab w:val="num" w:pos="5040"/>
        </w:tabs>
        <w:ind w:left="5040" w:hanging="360"/>
      </w:pPr>
    </w:lvl>
    <w:lvl w:ilvl="7" w:tplc="5AF835EC" w:tentative="1">
      <w:start w:val="1"/>
      <w:numFmt w:val="lowerLetter"/>
      <w:lvlText w:val="%8."/>
      <w:lvlJc w:val="left"/>
      <w:pPr>
        <w:tabs>
          <w:tab w:val="num" w:pos="5760"/>
        </w:tabs>
        <w:ind w:left="5760" w:hanging="360"/>
      </w:pPr>
    </w:lvl>
    <w:lvl w:ilvl="8" w:tplc="27D0DAE2" w:tentative="1">
      <w:start w:val="1"/>
      <w:numFmt w:val="lowerRoman"/>
      <w:lvlText w:val="%9."/>
      <w:lvlJc w:val="right"/>
      <w:pPr>
        <w:tabs>
          <w:tab w:val="num" w:pos="6480"/>
        </w:tabs>
        <w:ind w:left="6480" w:hanging="180"/>
      </w:pPr>
    </w:lvl>
  </w:abstractNum>
  <w:abstractNum w:abstractNumId="18" w15:restartNumberingAfterBreak="0">
    <w:nsid w:val="72905DB6"/>
    <w:multiLevelType w:val="hybridMultilevel"/>
    <w:tmpl w:val="CDA6DCA0"/>
    <w:lvl w:ilvl="0" w:tplc="4AA6307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A34AF0"/>
    <w:multiLevelType w:val="hybridMultilevel"/>
    <w:tmpl w:val="16D8B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D6D120F"/>
    <w:multiLevelType w:val="hybridMultilevel"/>
    <w:tmpl w:val="13D8BB52"/>
    <w:lvl w:ilvl="0" w:tplc="9974914C">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1"/>
  </w:num>
  <w:num w:numId="4">
    <w:abstractNumId w:val="9"/>
  </w:num>
  <w:num w:numId="5">
    <w:abstractNumId w:val="2"/>
  </w:num>
  <w:num w:numId="6">
    <w:abstractNumId w:val="19"/>
  </w:num>
  <w:num w:numId="7">
    <w:abstractNumId w:val="14"/>
  </w:num>
  <w:num w:numId="8">
    <w:abstractNumId w:val="10"/>
  </w:num>
  <w:num w:numId="9">
    <w:abstractNumId w:val="15"/>
  </w:num>
  <w:num w:numId="10">
    <w:abstractNumId w:val="8"/>
  </w:num>
  <w:num w:numId="11">
    <w:abstractNumId w:val="20"/>
  </w:num>
  <w:num w:numId="12">
    <w:abstractNumId w:val="5"/>
  </w:num>
  <w:num w:numId="13">
    <w:abstractNumId w:val="16"/>
  </w:num>
  <w:num w:numId="14">
    <w:abstractNumId w:val="0"/>
  </w:num>
  <w:num w:numId="15">
    <w:abstractNumId w:val="12"/>
  </w:num>
  <w:num w:numId="16">
    <w:abstractNumId w:val="7"/>
  </w:num>
  <w:num w:numId="17">
    <w:abstractNumId w:val="13"/>
  </w:num>
  <w:num w:numId="18">
    <w:abstractNumId w:val="4"/>
  </w:num>
  <w:num w:numId="19">
    <w:abstractNumId w:val="3"/>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8CE"/>
    <w:rsid w:val="000240A2"/>
    <w:rsid w:val="0005230A"/>
    <w:rsid w:val="00063BA5"/>
    <w:rsid w:val="00067DF4"/>
    <w:rsid w:val="00072B0A"/>
    <w:rsid w:val="00073011"/>
    <w:rsid w:val="00097335"/>
    <w:rsid w:val="000B1159"/>
    <w:rsid w:val="000C7F63"/>
    <w:rsid w:val="000E1F85"/>
    <w:rsid w:val="000F13C8"/>
    <w:rsid w:val="000F7835"/>
    <w:rsid w:val="0012064F"/>
    <w:rsid w:val="001229CD"/>
    <w:rsid w:val="00154ADF"/>
    <w:rsid w:val="00167E8D"/>
    <w:rsid w:val="001726B1"/>
    <w:rsid w:val="00197A43"/>
    <w:rsid w:val="001B0E0A"/>
    <w:rsid w:val="001E7FF6"/>
    <w:rsid w:val="001F5DB8"/>
    <w:rsid w:val="00214D03"/>
    <w:rsid w:val="00220F20"/>
    <w:rsid w:val="002326B9"/>
    <w:rsid w:val="0025095E"/>
    <w:rsid w:val="00256047"/>
    <w:rsid w:val="00280A09"/>
    <w:rsid w:val="002B2580"/>
    <w:rsid w:val="002C0CAD"/>
    <w:rsid w:val="00300E78"/>
    <w:rsid w:val="00300F26"/>
    <w:rsid w:val="00301D36"/>
    <w:rsid w:val="00307DDF"/>
    <w:rsid w:val="00316E61"/>
    <w:rsid w:val="00323336"/>
    <w:rsid w:val="00353344"/>
    <w:rsid w:val="003724A1"/>
    <w:rsid w:val="003911F5"/>
    <w:rsid w:val="003A4FDE"/>
    <w:rsid w:val="003B0BE0"/>
    <w:rsid w:val="003C2E78"/>
    <w:rsid w:val="003C365A"/>
    <w:rsid w:val="003E48AB"/>
    <w:rsid w:val="00400129"/>
    <w:rsid w:val="004056F5"/>
    <w:rsid w:val="00413CBD"/>
    <w:rsid w:val="0041641F"/>
    <w:rsid w:val="004850D1"/>
    <w:rsid w:val="00487A17"/>
    <w:rsid w:val="00493694"/>
    <w:rsid w:val="004B2A8F"/>
    <w:rsid w:val="004C1C6B"/>
    <w:rsid w:val="004E64E7"/>
    <w:rsid w:val="004F6287"/>
    <w:rsid w:val="00506071"/>
    <w:rsid w:val="005118D2"/>
    <w:rsid w:val="005156FB"/>
    <w:rsid w:val="00520912"/>
    <w:rsid w:val="005264D6"/>
    <w:rsid w:val="005357FF"/>
    <w:rsid w:val="00570149"/>
    <w:rsid w:val="005833ED"/>
    <w:rsid w:val="00586454"/>
    <w:rsid w:val="00596844"/>
    <w:rsid w:val="005A68B7"/>
    <w:rsid w:val="005E7F8E"/>
    <w:rsid w:val="005F4D53"/>
    <w:rsid w:val="00613583"/>
    <w:rsid w:val="006375E8"/>
    <w:rsid w:val="0064151C"/>
    <w:rsid w:val="006441D4"/>
    <w:rsid w:val="006A2BDB"/>
    <w:rsid w:val="006B6479"/>
    <w:rsid w:val="006C68D1"/>
    <w:rsid w:val="006E180F"/>
    <w:rsid w:val="006E6758"/>
    <w:rsid w:val="006F6963"/>
    <w:rsid w:val="00706151"/>
    <w:rsid w:val="00733850"/>
    <w:rsid w:val="007445B0"/>
    <w:rsid w:val="007550E6"/>
    <w:rsid w:val="0078399D"/>
    <w:rsid w:val="007909B3"/>
    <w:rsid w:val="007B2CC7"/>
    <w:rsid w:val="007B7B35"/>
    <w:rsid w:val="007F4858"/>
    <w:rsid w:val="007F6CD9"/>
    <w:rsid w:val="00800C88"/>
    <w:rsid w:val="00860362"/>
    <w:rsid w:val="0086172F"/>
    <w:rsid w:val="00871329"/>
    <w:rsid w:val="00881D14"/>
    <w:rsid w:val="00882E56"/>
    <w:rsid w:val="00896898"/>
    <w:rsid w:val="008A431D"/>
    <w:rsid w:val="008A4F19"/>
    <w:rsid w:val="008B1FDE"/>
    <w:rsid w:val="008B650F"/>
    <w:rsid w:val="008C0DD6"/>
    <w:rsid w:val="008E21C2"/>
    <w:rsid w:val="008E5BEA"/>
    <w:rsid w:val="0090306D"/>
    <w:rsid w:val="00904398"/>
    <w:rsid w:val="009144AF"/>
    <w:rsid w:val="009278CE"/>
    <w:rsid w:val="00935233"/>
    <w:rsid w:val="00937696"/>
    <w:rsid w:val="00956F83"/>
    <w:rsid w:val="009761F6"/>
    <w:rsid w:val="009930B0"/>
    <w:rsid w:val="009A657D"/>
    <w:rsid w:val="009A6D39"/>
    <w:rsid w:val="009B192D"/>
    <w:rsid w:val="009B6DFD"/>
    <w:rsid w:val="009E5997"/>
    <w:rsid w:val="009E6863"/>
    <w:rsid w:val="00A06C7D"/>
    <w:rsid w:val="00A22FAA"/>
    <w:rsid w:val="00A27023"/>
    <w:rsid w:val="00A321E0"/>
    <w:rsid w:val="00A42402"/>
    <w:rsid w:val="00A735F1"/>
    <w:rsid w:val="00A77BF5"/>
    <w:rsid w:val="00A9177C"/>
    <w:rsid w:val="00AC5BC9"/>
    <w:rsid w:val="00AD2702"/>
    <w:rsid w:val="00B02ED5"/>
    <w:rsid w:val="00B24C01"/>
    <w:rsid w:val="00B33C6C"/>
    <w:rsid w:val="00B46129"/>
    <w:rsid w:val="00B73657"/>
    <w:rsid w:val="00B7469E"/>
    <w:rsid w:val="00B804F3"/>
    <w:rsid w:val="00B8374B"/>
    <w:rsid w:val="00B90E0C"/>
    <w:rsid w:val="00B938C8"/>
    <w:rsid w:val="00B963C9"/>
    <w:rsid w:val="00BF44D0"/>
    <w:rsid w:val="00C204A4"/>
    <w:rsid w:val="00C257D7"/>
    <w:rsid w:val="00C34625"/>
    <w:rsid w:val="00C919B1"/>
    <w:rsid w:val="00CC4B57"/>
    <w:rsid w:val="00CE2342"/>
    <w:rsid w:val="00CE5598"/>
    <w:rsid w:val="00CF2257"/>
    <w:rsid w:val="00D00BDF"/>
    <w:rsid w:val="00D014AC"/>
    <w:rsid w:val="00D06A17"/>
    <w:rsid w:val="00D1406B"/>
    <w:rsid w:val="00D2392D"/>
    <w:rsid w:val="00D32A3A"/>
    <w:rsid w:val="00D43103"/>
    <w:rsid w:val="00D50723"/>
    <w:rsid w:val="00D60961"/>
    <w:rsid w:val="00DA1363"/>
    <w:rsid w:val="00DA595E"/>
    <w:rsid w:val="00DC4920"/>
    <w:rsid w:val="00DD1B79"/>
    <w:rsid w:val="00DD3DA3"/>
    <w:rsid w:val="00DE7032"/>
    <w:rsid w:val="00E07812"/>
    <w:rsid w:val="00E27FAA"/>
    <w:rsid w:val="00E614D1"/>
    <w:rsid w:val="00E67DDB"/>
    <w:rsid w:val="00E73112"/>
    <w:rsid w:val="00E77652"/>
    <w:rsid w:val="00E8539C"/>
    <w:rsid w:val="00EA0901"/>
    <w:rsid w:val="00EB2CBD"/>
    <w:rsid w:val="00ED22C7"/>
    <w:rsid w:val="00ED4E8B"/>
    <w:rsid w:val="00ED4FDF"/>
    <w:rsid w:val="00ED6FAD"/>
    <w:rsid w:val="00EE078F"/>
    <w:rsid w:val="00F0272C"/>
    <w:rsid w:val="00F03D4A"/>
    <w:rsid w:val="00F203E6"/>
    <w:rsid w:val="00F37DF2"/>
    <w:rsid w:val="00F410A6"/>
    <w:rsid w:val="00F41D7C"/>
    <w:rsid w:val="00F50E09"/>
    <w:rsid w:val="00F57EE6"/>
    <w:rsid w:val="00F65059"/>
    <w:rsid w:val="00F77E11"/>
    <w:rsid w:val="00FA68F4"/>
    <w:rsid w:val="00FB036E"/>
    <w:rsid w:val="00FB32D6"/>
    <w:rsid w:val="00FB3B4D"/>
    <w:rsid w:val="00FC7EAF"/>
    <w:rsid w:val="00FD09C7"/>
    <w:rsid w:val="00FF6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A826E6"/>
  <w14:defaultImageDpi w14:val="32767"/>
  <w15:docId w15:val="{4A06ED71-15C3-4CB7-9667-FE070DF6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ussenkopjemetcijfer">
    <w:name w:val="Tussenkopje met cijfer"/>
    <w:basedOn w:val="Standaard"/>
    <w:qFormat/>
    <w:rsid w:val="009278CE"/>
    <w:pPr>
      <w:numPr>
        <w:numId w:val="1"/>
      </w:numPr>
      <w:spacing w:line="280" w:lineRule="atLeast"/>
    </w:pPr>
    <w:rPr>
      <w:rFonts w:ascii="Corbel" w:eastAsia="Times New Roman" w:hAnsi="Corbel" w:cs="Times New Roman"/>
      <w:b/>
      <w:sz w:val="21"/>
      <w:szCs w:val="21"/>
      <w:lang w:eastAsia="nl-NL"/>
    </w:rPr>
  </w:style>
  <w:style w:type="paragraph" w:styleId="Lijstalinea">
    <w:name w:val="List Paragraph"/>
    <w:basedOn w:val="Standaard"/>
    <w:uiPriority w:val="34"/>
    <w:qFormat/>
    <w:rsid w:val="009278CE"/>
    <w:pPr>
      <w:ind w:left="720"/>
      <w:contextualSpacing/>
    </w:pPr>
  </w:style>
  <w:style w:type="character" w:styleId="Verwijzingopmerking">
    <w:name w:val="annotation reference"/>
    <w:basedOn w:val="Standaardalinea-lettertype"/>
    <w:uiPriority w:val="99"/>
    <w:semiHidden/>
    <w:unhideWhenUsed/>
    <w:rsid w:val="00896898"/>
    <w:rPr>
      <w:sz w:val="16"/>
      <w:szCs w:val="16"/>
    </w:rPr>
  </w:style>
  <w:style w:type="paragraph" w:styleId="Tekstopmerking">
    <w:name w:val="annotation text"/>
    <w:basedOn w:val="Standaard"/>
    <w:link w:val="TekstopmerkingChar"/>
    <w:uiPriority w:val="99"/>
    <w:semiHidden/>
    <w:unhideWhenUsed/>
    <w:rsid w:val="00896898"/>
    <w:rPr>
      <w:sz w:val="20"/>
      <w:szCs w:val="20"/>
    </w:rPr>
  </w:style>
  <w:style w:type="character" w:customStyle="1" w:styleId="TekstopmerkingChar">
    <w:name w:val="Tekst opmerking Char"/>
    <w:basedOn w:val="Standaardalinea-lettertype"/>
    <w:link w:val="Tekstopmerking"/>
    <w:uiPriority w:val="99"/>
    <w:semiHidden/>
    <w:rsid w:val="00896898"/>
    <w:rPr>
      <w:sz w:val="20"/>
      <w:szCs w:val="20"/>
    </w:rPr>
  </w:style>
  <w:style w:type="paragraph" w:styleId="Onderwerpvanopmerking">
    <w:name w:val="annotation subject"/>
    <w:basedOn w:val="Tekstopmerking"/>
    <w:next w:val="Tekstopmerking"/>
    <w:link w:val="OnderwerpvanopmerkingChar"/>
    <w:uiPriority w:val="99"/>
    <w:semiHidden/>
    <w:unhideWhenUsed/>
    <w:rsid w:val="00896898"/>
    <w:rPr>
      <w:b/>
      <w:bCs/>
    </w:rPr>
  </w:style>
  <w:style w:type="character" w:customStyle="1" w:styleId="OnderwerpvanopmerkingChar">
    <w:name w:val="Onderwerp van opmerking Char"/>
    <w:basedOn w:val="TekstopmerkingChar"/>
    <w:link w:val="Onderwerpvanopmerking"/>
    <w:uiPriority w:val="99"/>
    <w:semiHidden/>
    <w:rsid w:val="00896898"/>
    <w:rPr>
      <w:b/>
      <w:bCs/>
      <w:sz w:val="20"/>
      <w:szCs w:val="20"/>
    </w:rPr>
  </w:style>
  <w:style w:type="paragraph" w:styleId="Ballontekst">
    <w:name w:val="Balloon Text"/>
    <w:basedOn w:val="Standaard"/>
    <w:link w:val="BallontekstChar"/>
    <w:uiPriority w:val="99"/>
    <w:semiHidden/>
    <w:unhideWhenUsed/>
    <w:rsid w:val="00896898"/>
    <w:rPr>
      <w:rFonts w:ascii="Tahoma" w:hAnsi="Tahoma" w:cs="Tahoma"/>
      <w:sz w:val="16"/>
      <w:szCs w:val="16"/>
    </w:rPr>
  </w:style>
  <w:style w:type="character" w:customStyle="1" w:styleId="BallontekstChar">
    <w:name w:val="Ballontekst Char"/>
    <w:basedOn w:val="Standaardalinea-lettertype"/>
    <w:link w:val="Ballontekst"/>
    <w:uiPriority w:val="99"/>
    <w:semiHidden/>
    <w:rsid w:val="00896898"/>
    <w:rPr>
      <w:rFonts w:ascii="Tahoma" w:hAnsi="Tahoma" w:cs="Tahoma"/>
      <w:sz w:val="16"/>
      <w:szCs w:val="16"/>
    </w:rPr>
  </w:style>
  <w:style w:type="table" w:styleId="Tabelraster">
    <w:name w:val="Table Grid"/>
    <w:basedOn w:val="Standaardtabel"/>
    <w:rsid w:val="004E64E7"/>
    <w:rPr>
      <w:rFonts w:ascii="Corbel" w:eastAsia="Times New Roman" w:hAnsi="Corbel" w:cs="Times New Roman"/>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nhideWhenUsed/>
    <w:qFormat/>
    <w:rsid w:val="00F57EE6"/>
    <w:pPr>
      <w:spacing w:after="200"/>
    </w:pPr>
    <w:rPr>
      <w:rFonts w:ascii="Corbel" w:eastAsia="Calibri" w:hAnsi="Corbel" w:cs="Times New Roman"/>
      <w:b/>
      <w:bCs/>
      <w:color w:val="4472C4" w:themeColor="accent1"/>
      <w:sz w:val="18"/>
      <w:szCs w:val="18"/>
    </w:rPr>
  </w:style>
  <w:style w:type="paragraph" w:customStyle="1" w:styleId="Default">
    <w:name w:val="Default"/>
    <w:rsid w:val="00167E8D"/>
    <w:pPr>
      <w:autoSpaceDE w:val="0"/>
      <w:autoSpaceDN w:val="0"/>
      <w:adjustRightInd w:val="0"/>
    </w:pPr>
    <w:rPr>
      <w:rFonts w:ascii="Corbel" w:hAnsi="Corbel" w:cs="Corbel"/>
      <w:color w:val="000000"/>
    </w:rPr>
  </w:style>
  <w:style w:type="paragraph" w:styleId="Koptekst">
    <w:name w:val="header"/>
    <w:basedOn w:val="Standaard"/>
    <w:link w:val="KoptekstChar"/>
    <w:uiPriority w:val="99"/>
    <w:unhideWhenUsed/>
    <w:rsid w:val="004F6287"/>
    <w:pPr>
      <w:tabs>
        <w:tab w:val="center" w:pos="4513"/>
        <w:tab w:val="right" w:pos="9026"/>
      </w:tabs>
    </w:pPr>
  </w:style>
  <w:style w:type="character" w:customStyle="1" w:styleId="KoptekstChar">
    <w:name w:val="Koptekst Char"/>
    <w:basedOn w:val="Standaardalinea-lettertype"/>
    <w:link w:val="Koptekst"/>
    <w:uiPriority w:val="99"/>
    <w:rsid w:val="004F6287"/>
  </w:style>
  <w:style w:type="paragraph" w:styleId="Voettekst">
    <w:name w:val="footer"/>
    <w:basedOn w:val="Standaard"/>
    <w:link w:val="VoettekstChar"/>
    <w:uiPriority w:val="99"/>
    <w:unhideWhenUsed/>
    <w:rsid w:val="004F6287"/>
    <w:pPr>
      <w:tabs>
        <w:tab w:val="center" w:pos="4513"/>
        <w:tab w:val="right" w:pos="9026"/>
      </w:tabs>
    </w:pPr>
  </w:style>
  <w:style w:type="character" w:customStyle="1" w:styleId="VoettekstChar">
    <w:name w:val="Voettekst Char"/>
    <w:basedOn w:val="Standaardalinea-lettertype"/>
    <w:link w:val="Voettekst"/>
    <w:uiPriority w:val="99"/>
    <w:rsid w:val="004F6287"/>
  </w:style>
  <w:style w:type="table" w:customStyle="1" w:styleId="Tabelraster1">
    <w:name w:val="Tabelraster1"/>
    <w:basedOn w:val="Standaardtabel"/>
    <w:next w:val="Tabelraster"/>
    <w:uiPriority w:val="39"/>
    <w:rsid w:val="004F6287"/>
    <w:rPr>
      <w:rFonts w:ascii="Corbel" w:eastAsia="MS Mincho" w:hAnsi="Corbel"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D1B79"/>
    <w:rPr>
      <w:color w:val="0563C1" w:themeColor="hyperlink"/>
      <w:u w:val="single"/>
    </w:rPr>
  </w:style>
  <w:style w:type="character" w:styleId="GevolgdeHyperlink">
    <w:name w:val="FollowedHyperlink"/>
    <w:basedOn w:val="Standaardalinea-lettertype"/>
    <w:uiPriority w:val="99"/>
    <w:semiHidden/>
    <w:unhideWhenUsed/>
    <w:rsid w:val="00DD1B79"/>
    <w:rPr>
      <w:color w:val="954F72" w:themeColor="followedHyperlink"/>
      <w:u w:val="single"/>
    </w:rPr>
  </w:style>
  <w:style w:type="paragraph" w:styleId="Geenafstand">
    <w:name w:val="No Spacing"/>
    <w:uiPriority w:val="1"/>
    <w:qFormat/>
    <w:rsid w:val="00C257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36994-ABF0-40D9-A58D-5F16F79C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D7C7885B.dotm</Template>
  <TotalTime>39</TotalTime>
  <Pages>3</Pages>
  <Words>885</Words>
  <Characters>4868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Keke Schipper</dc:creator>
  <cp:lastModifiedBy>Sinaij, Dianthe</cp:lastModifiedBy>
  <cp:revision>7</cp:revision>
  <cp:lastPrinted>2019-11-19T08:49:00Z</cp:lastPrinted>
  <dcterms:created xsi:type="dcterms:W3CDTF">2020-03-17T15:04:00Z</dcterms:created>
  <dcterms:modified xsi:type="dcterms:W3CDTF">2020-03-18T08:04:00Z</dcterms:modified>
</cp:coreProperties>
</file>