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C3B59" w14:textId="6A3B8E31" w:rsidR="003B3076" w:rsidRPr="009B1988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270AA1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C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9B1988">
        <w:rPr>
          <w:rFonts w:asciiTheme="minorHAnsi" w:hAnsiTheme="minorHAnsi" w:cs="Arial"/>
          <w:szCs w:val="28"/>
          <w:lang w:val="nl-NL"/>
        </w:rPr>
        <w:t>Model referentieopdracht</w:t>
      </w:r>
    </w:p>
    <w:p w14:paraId="39ED90B6" w14:textId="3B373731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7A40D1">
        <w:rPr>
          <w:rFonts w:asciiTheme="minorHAnsi" w:eastAsia="Arial Unicode MS" w:hAnsiTheme="minorHAnsi" w:cs="Arial"/>
          <w:b/>
          <w:bCs/>
          <w:szCs w:val="20"/>
          <w:lang w:val="nl-NL"/>
        </w:rPr>
        <w:t>C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5D0C02" w:rsidRPr="007625E3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5D0C02" w:rsidRPr="009B1988" w:rsidRDefault="005D0C02" w:rsidP="00EF7D2D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9BB71DA" w14:textId="77777777" w:rsidR="005D0C02" w:rsidRPr="009B1988" w:rsidRDefault="00946287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</w:rPr>
              <w:t>Vermeld hier de kerncompetentie(s) die u met deze refe</w:t>
            </w:r>
            <w:r w:rsidR="00987EAB" w:rsidRPr="009B1988">
              <w:rPr>
                <w:rFonts w:asciiTheme="minorHAnsi" w:eastAsia="Arial Unicode MS" w:hAnsiTheme="minorHAnsi" w:cs="Arial"/>
                <w:sz w:val="20"/>
              </w:rPr>
              <w:t xml:space="preserve">rentie aantoont: Voorbeeld: </w:t>
            </w:r>
            <w:r w:rsidR="005D0C02" w:rsidRPr="009B1988">
              <w:rPr>
                <w:rFonts w:asciiTheme="minorHAnsi" w:eastAsia="Arial Unicode MS" w:hAnsiTheme="minorHAnsi" w:cs="Arial"/>
                <w:sz w:val="20"/>
              </w:rPr>
              <w:t xml:space="preserve">“het in staat zijn tot het </w:t>
            </w:r>
            <w:proofErr w:type="spellStart"/>
            <w:r w:rsidR="009B1988" w:rsidRPr="009B1988">
              <w:rPr>
                <w:rFonts w:asciiTheme="minorHAnsi" w:eastAsia="Arial Unicode MS" w:hAnsiTheme="minorHAnsi" w:cs="Arial"/>
                <w:sz w:val="20"/>
              </w:rPr>
              <w:t>het</w:t>
            </w:r>
            <w:proofErr w:type="spellEnd"/>
            <w:r w:rsidR="009B1988" w:rsidRPr="009B1988">
              <w:rPr>
                <w:rFonts w:asciiTheme="minorHAnsi" w:eastAsia="Arial Unicode MS" w:hAnsiTheme="minorHAnsi" w:cs="Arial"/>
                <w:sz w:val="20"/>
              </w:rPr>
              <w:t xml:space="preserve"> opzetten, implementeren en onderhouden van een pool met minimaal 8 flexibele krachten bij een publieke of private organisatie</w:t>
            </w:r>
            <w:r w:rsidR="005D0C02" w:rsidRPr="009B1988">
              <w:rPr>
                <w:rFonts w:asciiTheme="minorHAnsi" w:eastAsia="Arial Unicode MS" w:hAnsiTheme="minorHAnsi" w:cs="Arial"/>
                <w:sz w:val="20"/>
              </w:rPr>
              <w:t>”</w:t>
            </w:r>
          </w:p>
        </w:tc>
      </w:tr>
      <w:tr w:rsidR="005D0C02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159FFD71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</w:tc>
      </w:tr>
      <w:tr w:rsidR="005D0C02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085B2D8A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</w:tc>
      </w:tr>
      <w:tr w:rsidR="005D0C02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5D0C02" w:rsidRPr="009B1988" w:rsidRDefault="005D0C02" w:rsidP="00EF7D2D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415EFF0B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</w:tc>
      </w:tr>
      <w:tr w:rsidR="005D0C02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87218CF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</w:tc>
      </w:tr>
      <w:tr w:rsidR="005D0C02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3C7D3055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</w:tc>
        <w:tc>
          <w:tcPr>
            <w:tcW w:w="5358" w:type="dxa"/>
            <w:shd w:val="clear" w:color="auto" w:fill="auto"/>
          </w:tcPr>
          <w:p w14:paraId="29B3F33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5D0C02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18E81FC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</w:p>
        </w:tc>
        <w:tc>
          <w:tcPr>
            <w:tcW w:w="5358" w:type="dxa"/>
            <w:shd w:val="clear" w:color="auto" w:fill="auto"/>
          </w:tcPr>
          <w:p w14:paraId="1C17A88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</w:t>
            </w:r>
            <w:bookmarkStart w:id="9" w:name="_GoBack"/>
            <w:bookmarkEnd w:id="9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m]</w:t>
            </w:r>
          </w:p>
        </w:tc>
      </w:tr>
      <w:tr w:rsidR="005D0C02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in periode van 12 maanden en start en einddatum van die periode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Periode: van [datum] tot [datum]</w:t>
            </w:r>
          </w:p>
        </w:tc>
      </w:tr>
      <w:tr w:rsidR="005D0C02" w:rsidRPr="007625E3" w14:paraId="4C8D17EC" w14:textId="77777777" w:rsidTr="00EF7D2D">
        <w:tc>
          <w:tcPr>
            <w:tcW w:w="4423" w:type="dxa"/>
            <w:shd w:val="clear" w:color="auto" w:fill="E6E6E6"/>
          </w:tcPr>
          <w:p w14:paraId="4AC3F11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E9C895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A23E1F4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</w:tbl>
    <w:p w14:paraId="5BDB95CB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20E7D84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p w14:paraId="50F1F297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F8E650AF</Template>
  <TotalTime>2</TotalTime>
  <Pages>1</Pages>
  <Words>140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1172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Schatorjé, Anouk</cp:lastModifiedBy>
  <cp:revision>4</cp:revision>
  <cp:lastPrinted>2014-04-10T07:55:00Z</cp:lastPrinted>
  <dcterms:created xsi:type="dcterms:W3CDTF">2020-02-20T13:48:00Z</dcterms:created>
  <dcterms:modified xsi:type="dcterms:W3CDTF">2020-02-25T10:21:00Z</dcterms:modified>
</cp:coreProperties>
</file>