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384E7" w14:textId="77777777" w:rsidR="00C63135" w:rsidRPr="00D17CE4" w:rsidRDefault="00C63135" w:rsidP="006A3EBC">
      <w:pPr>
        <w:spacing w:before="360" w:after="0" w:line="240" w:lineRule="auto"/>
        <w:jc w:val="center"/>
        <w:rPr>
          <w:rFonts w:ascii="Corbel" w:hAnsi="Corbel"/>
          <w:b/>
          <w:sz w:val="21"/>
          <w:szCs w:val="21"/>
        </w:rPr>
      </w:pPr>
    </w:p>
    <w:p w14:paraId="74AE641D" w14:textId="5DB73E91" w:rsidR="00D009A1" w:rsidRPr="00A46780" w:rsidRDefault="00DA1021" w:rsidP="007404EA">
      <w:pPr>
        <w:spacing w:before="360" w:after="0" w:line="240" w:lineRule="auto"/>
        <w:jc w:val="center"/>
        <w:rPr>
          <w:rFonts w:ascii="Corbel" w:hAnsi="Corbel"/>
          <w:b/>
          <w:sz w:val="32"/>
          <w:szCs w:val="32"/>
        </w:rPr>
      </w:pPr>
      <w:r w:rsidRPr="00A46780">
        <w:rPr>
          <w:rFonts w:ascii="Corbel" w:hAnsi="Corbel"/>
          <w:b/>
          <w:sz w:val="32"/>
          <w:szCs w:val="32"/>
        </w:rPr>
        <w:t>Overeenkomst</w:t>
      </w:r>
      <w:r w:rsidR="00C41732" w:rsidRPr="00A46780">
        <w:rPr>
          <w:rFonts w:ascii="Corbel" w:hAnsi="Corbel"/>
          <w:b/>
          <w:sz w:val="32"/>
          <w:szCs w:val="32"/>
        </w:rPr>
        <w:t xml:space="preserve"> </w:t>
      </w:r>
      <w:r w:rsidR="00603F06">
        <w:rPr>
          <w:rFonts w:ascii="Corbel" w:hAnsi="Corbel"/>
          <w:b/>
          <w:sz w:val="32"/>
          <w:szCs w:val="32"/>
        </w:rPr>
        <w:t xml:space="preserve">Dienst </w:t>
      </w:r>
      <w:r w:rsidR="00C52D05">
        <w:rPr>
          <w:rFonts w:ascii="Corbel" w:hAnsi="Corbel"/>
          <w:b/>
          <w:sz w:val="32"/>
          <w:szCs w:val="32"/>
        </w:rPr>
        <w:t xml:space="preserve">Bodycams </w:t>
      </w:r>
      <w:r w:rsidR="008A1E17">
        <w:rPr>
          <w:rFonts w:ascii="Corbel" w:hAnsi="Corbel"/>
          <w:b/>
          <w:sz w:val="32"/>
          <w:szCs w:val="32"/>
        </w:rPr>
        <w:t>2020</w:t>
      </w:r>
    </w:p>
    <w:p w14:paraId="61439057" w14:textId="77777777" w:rsidR="00F61E9C" w:rsidRPr="00A46780" w:rsidRDefault="00F61E9C" w:rsidP="006A3EBC">
      <w:pPr>
        <w:spacing w:before="360" w:after="0" w:line="240" w:lineRule="auto"/>
        <w:jc w:val="center"/>
        <w:rPr>
          <w:rFonts w:ascii="Corbel" w:hAnsi="Corbel"/>
          <w:b/>
          <w:sz w:val="32"/>
          <w:szCs w:val="32"/>
        </w:rPr>
      </w:pPr>
      <w:r w:rsidRPr="00A46780">
        <w:rPr>
          <w:rFonts w:ascii="Corbel" w:hAnsi="Corbel"/>
          <w:b/>
          <w:sz w:val="32"/>
          <w:szCs w:val="32"/>
        </w:rPr>
        <w:t>tussen</w:t>
      </w:r>
    </w:p>
    <w:p w14:paraId="78053158" w14:textId="77777777" w:rsidR="00D009A1" w:rsidRDefault="00D009A1" w:rsidP="006A3EBC">
      <w:pPr>
        <w:spacing w:before="360" w:after="0" w:line="240" w:lineRule="auto"/>
        <w:jc w:val="center"/>
        <w:rPr>
          <w:rFonts w:ascii="Corbel" w:hAnsi="Corbel"/>
          <w:b/>
          <w:sz w:val="32"/>
          <w:szCs w:val="32"/>
        </w:rPr>
      </w:pPr>
      <w:r w:rsidRPr="00A46780">
        <w:rPr>
          <w:rFonts w:ascii="Corbel" w:hAnsi="Corbel"/>
          <w:b/>
          <w:sz w:val="32"/>
          <w:szCs w:val="32"/>
        </w:rPr>
        <w:t>Gemeente Amsterdam</w:t>
      </w:r>
      <w:r w:rsidR="00F61E9C" w:rsidRPr="00A46780">
        <w:rPr>
          <w:rFonts w:ascii="Corbel" w:hAnsi="Corbel"/>
          <w:b/>
          <w:sz w:val="32"/>
          <w:szCs w:val="32"/>
        </w:rPr>
        <w:t xml:space="preserve"> en </w:t>
      </w:r>
      <w:r w:rsidR="00924623">
        <w:rPr>
          <w:rFonts w:ascii="Corbel" w:hAnsi="Corbel"/>
          <w:b/>
          <w:sz w:val="32"/>
          <w:szCs w:val="32"/>
        </w:rPr>
        <w:t>LEVERANCIER</w:t>
      </w:r>
    </w:p>
    <w:p w14:paraId="7A42F1B4" w14:textId="3483EF97" w:rsidR="00A944E7" w:rsidRPr="00A46780" w:rsidRDefault="00924623" w:rsidP="006A3EBC">
      <w:pPr>
        <w:spacing w:before="360" w:after="0" w:line="240" w:lineRule="auto"/>
        <w:jc w:val="center"/>
        <w:rPr>
          <w:rFonts w:ascii="Corbel" w:hAnsi="Corbel"/>
          <w:b/>
          <w:sz w:val="32"/>
          <w:szCs w:val="32"/>
        </w:rPr>
      </w:pPr>
      <w:r>
        <w:rPr>
          <w:rFonts w:ascii="Corbel" w:hAnsi="Corbel"/>
          <w:b/>
          <w:sz w:val="32"/>
          <w:szCs w:val="32"/>
        </w:rPr>
        <w:t>met kenmerk</w:t>
      </w:r>
      <w:r w:rsidRPr="00924623">
        <w:t xml:space="preserve"> </w:t>
      </w:r>
      <w:r w:rsidRPr="00924623">
        <w:rPr>
          <w:rFonts w:ascii="Corbel" w:hAnsi="Corbel"/>
          <w:b/>
          <w:sz w:val="32"/>
          <w:szCs w:val="32"/>
        </w:rPr>
        <w:t>AICT-2019-1001901</w:t>
      </w:r>
      <w:r w:rsidR="00C52D05">
        <w:rPr>
          <w:rFonts w:ascii="Corbel" w:hAnsi="Corbel"/>
          <w:b/>
          <w:sz w:val="32"/>
          <w:szCs w:val="32"/>
        </w:rPr>
        <w:t>3</w:t>
      </w:r>
    </w:p>
    <w:p w14:paraId="753F8697" w14:textId="77777777" w:rsidR="00D009A1" w:rsidRPr="00D17CE4" w:rsidRDefault="00D009A1" w:rsidP="006A3EBC">
      <w:pPr>
        <w:spacing w:before="360" w:after="0" w:line="240" w:lineRule="auto"/>
        <w:ind w:left="0"/>
        <w:rPr>
          <w:rFonts w:ascii="Corbel" w:hAnsi="Corbel" w:cs="Arial"/>
          <w:sz w:val="21"/>
          <w:szCs w:val="21"/>
        </w:rPr>
      </w:pPr>
    </w:p>
    <w:p w14:paraId="211B46F8" w14:textId="77777777" w:rsidR="00EB5E7A" w:rsidRPr="00D17CE4" w:rsidRDefault="00EB5E7A" w:rsidP="006A3EBC">
      <w:pPr>
        <w:spacing w:before="360" w:after="0" w:line="240" w:lineRule="auto"/>
        <w:ind w:left="0"/>
        <w:rPr>
          <w:rFonts w:ascii="Corbel" w:hAnsi="Corbel" w:cs="Arial"/>
          <w:sz w:val="21"/>
          <w:szCs w:val="21"/>
        </w:rPr>
      </w:pPr>
    </w:p>
    <w:p w14:paraId="2E7E522A" w14:textId="77777777" w:rsidR="00E615FA" w:rsidRDefault="00E615FA" w:rsidP="006A3EBC">
      <w:pPr>
        <w:spacing w:before="360" w:after="0" w:line="240" w:lineRule="auto"/>
        <w:rPr>
          <w:rFonts w:ascii="Corbel" w:hAnsi="Corbel" w:cs="Arial"/>
          <w:sz w:val="21"/>
          <w:szCs w:val="21"/>
        </w:rPr>
      </w:pPr>
    </w:p>
    <w:p w14:paraId="3F22E655" w14:textId="77777777" w:rsidR="006F02AF" w:rsidRDefault="006F02AF" w:rsidP="006A3EBC">
      <w:pPr>
        <w:spacing w:before="360" w:after="0" w:line="240" w:lineRule="auto"/>
        <w:rPr>
          <w:rFonts w:ascii="Corbel" w:hAnsi="Corbel" w:cs="Arial"/>
          <w:sz w:val="21"/>
          <w:szCs w:val="21"/>
        </w:rPr>
      </w:pPr>
    </w:p>
    <w:p w14:paraId="38EB12E3" w14:textId="77777777" w:rsidR="006F02AF" w:rsidRDefault="006F02AF" w:rsidP="006A3EBC">
      <w:pPr>
        <w:spacing w:before="360" w:after="0" w:line="240" w:lineRule="auto"/>
        <w:rPr>
          <w:rFonts w:ascii="Corbel" w:hAnsi="Corbel" w:cs="Arial"/>
          <w:sz w:val="21"/>
          <w:szCs w:val="21"/>
        </w:rPr>
      </w:pPr>
    </w:p>
    <w:p w14:paraId="2D40574C" w14:textId="77777777" w:rsidR="006F02AF" w:rsidRDefault="006F02AF" w:rsidP="006A3EBC">
      <w:pPr>
        <w:spacing w:before="360" w:after="0" w:line="240" w:lineRule="auto"/>
        <w:rPr>
          <w:rFonts w:ascii="Corbel" w:hAnsi="Corbel" w:cs="Arial"/>
          <w:sz w:val="21"/>
          <w:szCs w:val="21"/>
        </w:rPr>
      </w:pPr>
    </w:p>
    <w:p w14:paraId="1861C75E" w14:textId="77777777" w:rsidR="006F02AF" w:rsidRDefault="006F02AF" w:rsidP="006A3EBC">
      <w:pPr>
        <w:spacing w:before="360" w:after="0" w:line="240" w:lineRule="auto"/>
        <w:rPr>
          <w:rFonts w:ascii="Corbel" w:hAnsi="Corbel" w:cs="Arial"/>
          <w:sz w:val="21"/>
          <w:szCs w:val="21"/>
        </w:rPr>
      </w:pPr>
    </w:p>
    <w:p w14:paraId="7A2A22EF" w14:textId="77777777" w:rsidR="006F02AF" w:rsidRPr="00D17CE4" w:rsidRDefault="006F02AF" w:rsidP="006A3EBC">
      <w:pPr>
        <w:spacing w:before="360" w:after="0" w:line="240" w:lineRule="auto"/>
        <w:rPr>
          <w:rFonts w:ascii="Corbel" w:hAnsi="Corbel" w:cs="Arial"/>
          <w:sz w:val="21"/>
          <w:szCs w:val="21"/>
        </w:rPr>
      </w:pPr>
    </w:p>
    <w:p w14:paraId="3D8B1719" w14:textId="77777777" w:rsidR="00D009A1" w:rsidRPr="00D17CE4" w:rsidRDefault="00AA1BF4" w:rsidP="00254FCC">
      <w:pPr>
        <w:spacing w:after="0" w:line="240" w:lineRule="auto"/>
        <w:rPr>
          <w:rFonts w:ascii="Corbel" w:hAnsi="Corbel" w:cs="Arial"/>
          <w:sz w:val="21"/>
          <w:szCs w:val="21"/>
        </w:rPr>
      </w:pPr>
      <w:r w:rsidRPr="00D17CE4">
        <w:rPr>
          <w:rFonts w:ascii="Corbel" w:hAnsi="Corbel" w:cs="Arial"/>
          <w:sz w:val="21"/>
          <w:szCs w:val="21"/>
        </w:rPr>
        <w:t>Opdrachtgever:</w:t>
      </w:r>
      <w:r w:rsidR="00505A89" w:rsidRPr="00D17CE4">
        <w:rPr>
          <w:rFonts w:ascii="Corbel" w:hAnsi="Corbel" w:cs="Arial"/>
          <w:sz w:val="21"/>
          <w:szCs w:val="21"/>
        </w:rPr>
        <w:tab/>
      </w:r>
      <w:r w:rsidR="00505A89" w:rsidRPr="00D17CE4">
        <w:rPr>
          <w:rFonts w:ascii="Corbel" w:hAnsi="Corbel" w:cs="Arial"/>
          <w:sz w:val="21"/>
          <w:szCs w:val="21"/>
        </w:rPr>
        <w:tab/>
      </w:r>
      <w:r w:rsidR="00937EF9" w:rsidRPr="00D17CE4">
        <w:rPr>
          <w:rFonts w:ascii="Corbel" w:hAnsi="Corbel" w:cs="Arial"/>
          <w:sz w:val="21"/>
          <w:szCs w:val="21"/>
        </w:rPr>
        <w:tab/>
      </w:r>
      <w:r w:rsidR="00D009A1" w:rsidRPr="00D17CE4">
        <w:rPr>
          <w:rFonts w:ascii="Corbel" w:hAnsi="Corbel" w:cs="Arial"/>
          <w:sz w:val="21"/>
          <w:szCs w:val="21"/>
        </w:rPr>
        <w:t>Gemeente Amsterdam</w:t>
      </w:r>
    </w:p>
    <w:p w14:paraId="1C01DFB1" w14:textId="6A6D5929" w:rsidR="00D009A1" w:rsidRPr="00D17CE4" w:rsidRDefault="00937EF9" w:rsidP="00254FCC">
      <w:pPr>
        <w:tabs>
          <w:tab w:val="left" w:pos="2835"/>
        </w:tabs>
        <w:spacing w:after="0" w:line="240" w:lineRule="auto"/>
        <w:ind w:left="3542" w:hanging="2805"/>
        <w:rPr>
          <w:rFonts w:ascii="Corbel" w:hAnsi="Corbel" w:cs="Arial"/>
          <w:sz w:val="21"/>
          <w:szCs w:val="21"/>
        </w:rPr>
      </w:pPr>
      <w:r w:rsidRPr="00D17CE4">
        <w:rPr>
          <w:rFonts w:ascii="Corbel" w:hAnsi="Corbel" w:cs="Arial"/>
          <w:sz w:val="21"/>
          <w:szCs w:val="21"/>
        </w:rPr>
        <w:t>Vertegenwoordigd door:</w:t>
      </w:r>
      <w:r w:rsidRPr="00D17CE4">
        <w:rPr>
          <w:rFonts w:ascii="Corbel" w:hAnsi="Corbel" w:cs="Arial"/>
          <w:sz w:val="21"/>
          <w:szCs w:val="21"/>
        </w:rPr>
        <w:tab/>
      </w:r>
      <w:r w:rsidR="006F7E1F">
        <w:rPr>
          <w:rFonts w:ascii="Corbel" w:hAnsi="Corbel" w:cs="Arial"/>
          <w:sz w:val="21"/>
          <w:szCs w:val="21"/>
        </w:rPr>
        <w:t xml:space="preserve">Mark </w:t>
      </w:r>
      <w:proofErr w:type="spellStart"/>
      <w:r w:rsidR="006F7E1F">
        <w:rPr>
          <w:rFonts w:ascii="Corbel" w:hAnsi="Corbel" w:cs="Arial"/>
          <w:sz w:val="21"/>
          <w:szCs w:val="21"/>
        </w:rPr>
        <w:t>Cro</w:t>
      </w:r>
      <w:r w:rsidR="005D1A2C">
        <w:rPr>
          <w:rFonts w:ascii="Corbel" w:hAnsi="Corbel" w:cs="Arial"/>
          <w:sz w:val="21"/>
          <w:szCs w:val="21"/>
        </w:rPr>
        <w:t>o</w:t>
      </w:r>
      <w:r w:rsidR="006F7E1F">
        <w:rPr>
          <w:rFonts w:ascii="Corbel" w:hAnsi="Corbel" w:cs="Arial"/>
          <w:sz w:val="21"/>
          <w:szCs w:val="21"/>
        </w:rPr>
        <w:t>ijmans</w:t>
      </w:r>
      <w:proofErr w:type="spellEnd"/>
      <w:r w:rsidR="00292000">
        <w:rPr>
          <w:rFonts w:ascii="Corbel" w:hAnsi="Corbel" w:cs="Arial"/>
          <w:sz w:val="21"/>
          <w:szCs w:val="21"/>
        </w:rPr>
        <w:t>, stedelijk directeur</w:t>
      </w:r>
      <w:r w:rsidR="00D84E12">
        <w:rPr>
          <w:rFonts w:ascii="Corbel" w:hAnsi="Corbel" w:cs="Arial"/>
          <w:sz w:val="21"/>
          <w:szCs w:val="21"/>
        </w:rPr>
        <w:t xml:space="preserve"> </w:t>
      </w:r>
      <w:r w:rsidR="00796247">
        <w:rPr>
          <w:rFonts w:ascii="Corbel" w:hAnsi="Corbel" w:cs="Arial"/>
          <w:sz w:val="21"/>
          <w:szCs w:val="21"/>
        </w:rPr>
        <w:t>Dienstverlening en I</w:t>
      </w:r>
      <w:r w:rsidR="00292000">
        <w:rPr>
          <w:rFonts w:ascii="Corbel" w:hAnsi="Corbel" w:cs="Arial"/>
          <w:sz w:val="21"/>
          <w:szCs w:val="21"/>
        </w:rPr>
        <w:t>nformatie</w:t>
      </w:r>
    </w:p>
    <w:p w14:paraId="0EEF5954" w14:textId="77777777"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 xml:space="preserve">Contactpersoon: </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26385C">
        <w:rPr>
          <w:rFonts w:ascii="Corbel" w:hAnsi="Corbel" w:cs="Arial"/>
          <w:sz w:val="21"/>
          <w:szCs w:val="21"/>
        </w:rPr>
        <w:t>Stan Oei</w:t>
      </w:r>
    </w:p>
    <w:p w14:paraId="0F429EB2" w14:textId="77777777"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Adressering:</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17CE4">
        <w:rPr>
          <w:rFonts w:ascii="Corbel" w:hAnsi="Corbel" w:cs="Arial"/>
          <w:sz w:val="21"/>
          <w:szCs w:val="21"/>
        </w:rPr>
        <w:t>Gemee</w:t>
      </w:r>
      <w:r w:rsidR="00FB1D0E">
        <w:rPr>
          <w:rFonts w:ascii="Corbel" w:hAnsi="Corbel" w:cs="Arial"/>
          <w:sz w:val="21"/>
          <w:szCs w:val="21"/>
        </w:rPr>
        <w:t>nte Amsterdam</w:t>
      </w:r>
    </w:p>
    <w:p w14:paraId="09CEC877" w14:textId="77777777" w:rsidR="00D009A1" w:rsidRPr="00D17CE4" w:rsidRDefault="00545DC1"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C41732" w:rsidRPr="00D17CE4">
        <w:rPr>
          <w:rFonts w:ascii="Corbel" w:hAnsi="Corbel" w:cs="Arial"/>
          <w:sz w:val="21"/>
          <w:szCs w:val="21"/>
        </w:rPr>
        <w:t>ICT</w:t>
      </w:r>
    </w:p>
    <w:p w14:paraId="5CED40BD" w14:textId="77777777" w:rsidR="00AF2854" w:rsidRPr="00D17CE4" w:rsidRDefault="00AF2854"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17CE4">
        <w:rPr>
          <w:rFonts w:ascii="Corbel" w:hAnsi="Corbel" w:cs="Arial"/>
          <w:sz w:val="21"/>
          <w:szCs w:val="21"/>
        </w:rPr>
        <w:t xml:space="preserve">Afdeling </w:t>
      </w:r>
      <w:r w:rsidR="00E9707F" w:rsidRPr="00D17CE4">
        <w:rPr>
          <w:rFonts w:ascii="Corbel" w:hAnsi="Corbel" w:cs="Arial"/>
          <w:sz w:val="21"/>
          <w:szCs w:val="21"/>
        </w:rPr>
        <w:t>Leveranciersmanagement</w:t>
      </w:r>
    </w:p>
    <w:p w14:paraId="14D985C1" w14:textId="77777777" w:rsidR="00FB1D0E"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21BAF">
        <w:rPr>
          <w:rFonts w:ascii="Corbel" w:hAnsi="Corbel" w:cs="Arial"/>
          <w:sz w:val="21"/>
          <w:szCs w:val="21"/>
        </w:rPr>
        <w:t xml:space="preserve">t.a.v. </w:t>
      </w:r>
      <w:r w:rsidR="0026385C" w:rsidRPr="00D21BAF">
        <w:rPr>
          <w:rFonts w:ascii="Corbel" w:hAnsi="Corbel" w:cs="Arial"/>
          <w:sz w:val="21"/>
          <w:szCs w:val="21"/>
        </w:rPr>
        <w:t>Stan Oei</w:t>
      </w:r>
    </w:p>
    <w:p w14:paraId="77ECF096" w14:textId="77777777" w:rsidR="00D009A1" w:rsidRPr="00D17CE4" w:rsidRDefault="00FB1D0E" w:rsidP="00254FCC">
      <w:pPr>
        <w:tabs>
          <w:tab w:val="left" w:pos="2835"/>
        </w:tabs>
        <w:spacing w:after="0" w:line="240" w:lineRule="auto"/>
        <w:rPr>
          <w:rFonts w:ascii="Corbel" w:hAnsi="Corbel" w:cs="Arial"/>
          <w:sz w:val="21"/>
          <w:szCs w:val="21"/>
          <w:lang w:val="fr-FR"/>
        </w:rPr>
      </w:pPr>
      <w:r>
        <w:rPr>
          <w:rFonts w:ascii="Corbel" w:hAnsi="Corbel" w:cs="Arial"/>
          <w:sz w:val="21"/>
          <w:szCs w:val="21"/>
        </w:rPr>
        <w:tab/>
      </w:r>
      <w:r>
        <w:rPr>
          <w:rFonts w:ascii="Corbel" w:hAnsi="Corbel" w:cs="Arial"/>
          <w:sz w:val="21"/>
          <w:szCs w:val="21"/>
        </w:rPr>
        <w:tab/>
      </w:r>
      <w:r>
        <w:rPr>
          <w:rFonts w:ascii="Corbel" w:hAnsi="Corbel" w:cs="Arial"/>
          <w:sz w:val="21"/>
          <w:szCs w:val="21"/>
        </w:rPr>
        <w:tab/>
      </w:r>
      <w:proofErr w:type="spellStart"/>
      <w:r w:rsidR="00545DC1" w:rsidRPr="00D17CE4">
        <w:rPr>
          <w:rFonts w:ascii="Corbel" w:hAnsi="Corbel" w:cs="Arial"/>
          <w:sz w:val="21"/>
          <w:szCs w:val="21"/>
          <w:lang w:val="fr-FR"/>
        </w:rPr>
        <w:t>Postbus</w:t>
      </w:r>
      <w:proofErr w:type="spellEnd"/>
      <w:r w:rsidR="00545DC1" w:rsidRPr="00D17CE4">
        <w:rPr>
          <w:rFonts w:ascii="Corbel" w:hAnsi="Corbel" w:cs="Arial"/>
          <w:sz w:val="21"/>
          <w:szCs w:val="21"/>
          <w:lang w:val="fr-FR"/>
        </w:rPr>
        <w:t xml:space="preserve"> </w:t>
      </w:r>
      <w:r w:rsidR="00820BF5" w:rsidRPr="00D17CE4">
        <w:rPr>
          <w:rFonts w:ascii="Corbel" w:hAnsi="Corbel" w:cs="Arial"/>
          <w:sz w:val="21"/>
          <w:szCs w:val="21"/>
          <w:lang w:val="fr-FR"/>
        </w:rPr>
        <w:t>94652</w:t>
      </w:r>
    </w:p>
    <w:p w14:paraId="57D6A287" w14:textId="77777777" w:rsidR="00D009A1" w:rsidRPr="00D17CE4" w:rsidRDefault="00545DC1" w:rsidP="00254FCC">
      <w:pPr>
        <w:tabs>
          <w:tab w:val="left" w:pos="2835"/>
        </w:tabs>
        <w:spacing w:after="0" w:line="240" w:lineRule="auto"/>
        <w:rPr>
          <w:rFonts w:ascii="Corbel" w:hAnsi="Corbel" w:cs="Arial"/>
          <w:sz w:val="21"/>
          <w:szCs w:val="21"/>
          <w:lang w:val="fr-FR"/>
        </w:rPr>
      </w:pPr>
      <w:r w:rsidRPr="00D17CE4">
        <w:rPr>
          <w:rFonts w:ascii="Corbel" w:hAnsi="Corbel" w:cs="Arial"/>
          <w:sz w:val="21"/>
          <w:szCs w:val="21"/>
          <w:lang w:val="fr-FR"/>
        </w:rPr>
        <w:tab/>
      </w:r>
      <w:r w:rsidR="00937EF9" w:rsidRPr="00D17CE4">
        <w:rPr>
          <w:rFonts w:ascii="Corbel" w:hAnsi="Corbel" w:cs="Arial"/>
          <w:sz w:val="21"/>
          <w:szCs w:val="21"/>
          <w:lang w:val="fr-FR"/>
        </w:rPr>
        <w:tab/>
      </w:r>
      <w:r w:rsidR="00937EF9" w:rsidRPr="00D17CE4">
        <w:rPr>
          <w:rFonts w:ascii="Corbel" w:hAnsi="Corbel" w:cs="Arial"/>
          <w:sz w:val="21"/>
          <w:szCs w:val="21"/>
          <w:lang w:val="fr-FR"/>
        </w:rPr>
        <w:tab/>
      </w:r>
      <w:r w:rsidR="00820BF5" w:rsidRPr="00D17CE4">
        <w:rPr>
          <w:rFonts w:ascii="Corbel" w:hAnsi="Corbel" w:cs="Arial"/>
          <w:sz w:val="21"/>
          <w:szCs w:val="21"/>
          <w:lang w:val="fr-FR"/>
        </w:rPr>
        <w:t>1090 GR</w:t>
      </w:r>
      <w:r w:rsidR="00D009A1" w:rsidRPr="00D17CE4">
        <w:rPr>
          <w:rFonts w:ascii="Corbel" w:hAnsi="Corbel" w:cs="Arial"/>
          <w:sz w:val="21"/>
          <w:szCs w:val="21"/>
          <w:lang w:val="fr-FR"/>
        </w:rPr>
        <w:t xml:space="preserve"> Amsterdam</w:t>
      </w:r>
    </w:p>
    <w:p w14:paraId="6025EE95" w14:textId="77777777" w:rsidR="00D009A1" w:rsidRPr="00D17CE4" w:rsidRDefault="00D009A1" w:rsidP="00254FCC">
      <w:pPr>
        <w:spacing w:after="0" w:line="240" w:lineRule="auto"/>
        <w:rPr>
          <w:rFonts w:ascii="Corbel" w:hAnsi="Corbel" w:cs="Arial"/>
          <w:sz w:val="21"/>
          <w:szCs w:val="21"/>
          <w:lang w:val="fr-FR"/>
        </w:rPr>
      </w:pPr>
      <w:r w:rsidRPr="00D17CE4">
        <w:rPr>
          <w:rFonts w:ascii="Corbel" w:hAnsi="Corbel" w:cs="Arial"/>
          <w:sz w:val="21"/>
          <w:szCs w:val="21"/>
          <w:lang w:val="fr-FR"/>
        </w:rPr>
        <w:t>E-mail:</w:t>
      </w:r>
      <w:r w:rsidRPr="00D17CE4">
        <w:rPr>
          <w:rFonts w:ascii="Corbel" w:hAnsi="Corbel" w:cs="Arial"/>
          <w:sz w:val="21"/>
          <w:szCs w:val="21"/>
          <w:lang w:val="fr-FR"/>
        </w:rPr>
        <w:tab/>
      </w:r>
      <w:r w:rsidR="00E615FA" w:rsidRPr="00D17CE4">
        <w:rPr>
          <w:rFonts w:ascii="Corbel" w:hAnsi="Corbel" w:cs="Arial"/>
          <w:sz w:val="21"/>
          <w:szCs w:val="21"/>
          <w:lang w:val="fr-FR"/>
        </w:rPr>
        <w:tab/>
      </w:r>
      <w:r w:rsidR="00E615FA" w:rsidRPr="00D17CE4">
        <w:rPr>
          <w:rFonts w:ascii="Corbel" w:hAnsi="Corbel" w:cs="Arial"/>
          <w:sz w:val="21"/>
          <w:szCs w:val="21"/>
          <w:lang w:val="fr-FR"/>
        </w:rPr>
        <w:tab/>
      </w:r>
      <w:r w:rsidR="00937EF9" w:rsidRPr="00D17CE4">
        <w:rPr>
          <w:rFonts w:ascii="Corbel" w:hAnsi="Corbel" w:cs="Arial"/>
          <w:sz w:val="21"/>
          <w:szCs w:val="21"/>
          <w:lang w:val="fr-FR"/>
        </w:rPr>
        <w:tab/>
      </w:r>
      <w:r w:rsidR="0026385C">
        <w:rPr>
          <w:rFonts w:ascii="Corbel" w:hAnsi="Corbel" w:cs="Arial"/>
          <w:sz w:val="21"/>
          <w:szCs w:val="21"/>
          <w:lang w:val="fr-FR"/>
        </w:rPr>
        <w:t>s.oei</w:t>
      </w:r>
      <w:r w:rsidR="0093431C" w:rsidRPr="00D17CE4">
        <w:rPr>
          <w:rFonts w:ascii="Corbel" w:hAnsi="Corbel" w:cs="Arial"/>
          <w:sz w:val="21"/>
          <w:szCs w:val="21"/>
          <w:lang w:val="fr-FR"/>
        </w:rPr>
        <w:t>@amsterdam.nl</w:t>
      </w:r>
    </w:p>
    <w:p w14:paraId="2A3EA64B" w14:textId="77777777" w:rsidR="00D009A1" w:rsidRPr="00D17CE4" w:rsidRDefault="00D009A1" w:rsidP="00254FCC">
      <w:pPr>
        <w:shd w:val="clear" w:color="auto" w:fill="FFFFFF"/>
        <w:spacing w:after="0" w:line="240" w:lineRule="auto"/>
        <w:rPr>
          <w:rFonts w:ascii="Corbel" w:hAnsi="Corbel" w:cs="Arial"/>
          <w:sz w:val="21"/>
          <w:szCs w:val="21"/>
          <w:highlight w:val="yellow"/>
        </w:rPr>
      </w:pPr>
      <w:r w:rsidRPr="00D17CE4">
        <w:rPr>
          <w:rFonts w:ascii="Corbel" w:hAnsi="Corbel" w:cs="Arial"/>
          <w:sz w:val="21"/>
          <w:szCs w:val="21"/>
        </w:rPr>
        <w:t>Telefoon:</w:t>
      </w:r>
      <w:r w:rsidRPr="00D17CE4">
        <w:rPr>
          <w:rFonts w:ascii="Corbel" w:hAnsi="Corbel" w:cs="Arial"/>
          <w:sz w:val="21"/>
          <w:szCs w:val="21"/>
        </w:rPr>
        <w:tab/>
      </w:r>
      <w:r w:rsidR="00E615FA" w:rsidRPr="00D17CE4">
        <w:rPr>
          <w:rFonts w:ascii="Corbel" w:hAnsi="Corbel" w:cs="Arial"/>
          <w:sz w:val="21"/>
          <w:szCs w:val="21"/>
        </w:rPr>
        <w:tab/>
      </w:r>
      <w:r w:rsidR="00937EF9" w:rsidRPr="00D17CE4">
        <w:rPr>
          <w:rFonts w:ascii="Corbel" w:hAnsi="Corbel" w:cs="Arial"/>
          <w:sz w:val="21"/>
          <w:szCs w:val="21"/>
        </w:rPr>
        <w:tab/>
      </w:r>
      <w:r w:rsidR="00FC7267">
        <w:rPr>
          <w:rFonts w:ascii="Corbel" w:hAnsi="Corbel" w:cs="Arial"/>
          <w:sz w:val="21"/>
          <w:szCs w:val="21"/>
        </w:rPr>
        <w:t xml:space="preserve">+31 (0)6 </w:t>
      </w:r>
      <w:r w:rsidR="0026385C">
        <w:rPr>
          <w:rFonts w:ascii="Corbel" w:hAnsi="Corbel" w:cs="Arial"/>
          <w:sz w:val="21"/>
          <w:szCs w:val="21"/>
        </w:rPr>
        <w:t>2877 6035</w:t>
      </w:r>
    </w:p>
    <w:p w14:paraId="407E4EC2" w14:textId="77777777" w:rsidR="007B757A" w:rsidRPr="008A55D3" w:rsidRDefault="00E615FA" w:rsidP="00587C11">
      <w:pPr>
        <w:pStyle w:val="Kopvaninhoudsopgave1"/>
        <w:ind w:left="709"/>
      </w:pPr>
      <w:r w:rsidRPr="00D17CE4">
        <w:br w:type="page"/>
      </w:r>
      <w:r w:rsidR="007B757A" w:rsidRPr="008A55D3">
        <w:lastRenderedPageBreak/>
        <w:t>Inhoudsopgave</w:t>
      </w:r>
    </w:p>
    <w:p w14:paraId="48A03534" w14:textId="77777777" w:rsidR="00477745" w:rsidRPr="001F6528" w:rsidRDefault="00156FC4" w:rsidP="004C7931">
      <w:pPr>
        <w:pStyle w:val="Inhopg1"/>
        <w:tabs>
          <w:tab w:val="left" w:pos="360"/>
          <w:tab w:val="right" w:leader="dot" w:pos="9061"/>
        </w:tabs>
        <w:spacing w:line="276" w:lineRule="auto"/>
        <w:rPr>
          <w:rFonts w:ascii="Corbel" w:eastAsiaTheme="minorEastAsia" w:hAnsi="Corbel" w:cstheme="minorBidi"/>
          <w:b w:val="0"/>
          <w:noProof/>
        </w:rPr>
      </w:pPr>
      <w:r w:rsidRPr="001F6528">
        <w:rPr>
          <w:rFonts w:ascii="Corbel" w:hAnsi="Corbel" w:cs="Arial"/>
          <w:b w:val="0"/>
          <w:sz w:val="21"/>
          <w:szCs w:val="21"/>
        </w:rPr>
        <w:fldChar w:fldCharType="begin"/>
      </w:r>
      <w:r w:rsidRPr="001F6528">
        <w:rPr>
          <w:rFonts w:ascii="Corbel" w:hAnsi="Corbel" w:cs="Arial"/>
          <w:b w:val="0"/>
          <w:sz w:val="21"/>
          <w:szCs w:val="21"/>
        </w:rPr>
        <w:instrText xml:space="preserve"> TOC \o "1-1" \h \z \u </w:instrText>
      </w:r>
      <w:r w:rsidRPr="001F6528">
        <w:rPr>
          <w:rFonts w:ascii="Corbel" w:hAnsi="Corbel" w:cs="Arial"/>
          <w:b w:val="0"/>
          <w:sz w:val="21"/>
          <w:szCs w:val="21"/>
        </w:rPr>
        <w:fldChar w:fldCharType="separate"/>
      </w:r>
      <w:hyperlink w:anchor="_Toc24723180" w:history="1">
        <w:r w:rsidR="00477745" w:rsidRPr="001F6528">
          <w:rPr>
            <w:rStyle w:val="Hyperlink"/>
            <w:rFonts w:ascii="Corbel" w:hAnsi="Corbel"/>
            <w:noProof/>
          </w:rPr>
          <w:t>1</w:t>
        </w:r>
        <w:r w:rsidR="00477745" w:rsidRPr="001F6528">
          <w:rPr>
            <w:rFonts w:ascii="Corbel" w:eastAsiaTheme="minorEastAsia" w:hAnsi="Corbel" w:cstheme="minorBidi"/>
            <w:b w:val="0"/>
            <w:noProof/>
          </w:rPr>
          <w:tab/>
        </w:r>
        <w:r w:rsidR="00477745" w:rsidRPr="001F6528">
          <w:rPr>
            <w:rStyle w:val="Hyperlink"/>
            <w:rFonts w:ascii="Corbel" w:hAnsi="Corbel"/>
            <w:noProof/>
          </w:rPr>
          <w:t>Begrippen en definities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5</w:t>
        </w:r>
        <w:r w:rsidR="00477745" w:rsidRPr="001F6528">
          <w:rPr>
            <w:rFonts w:ascii="Corbel" w:hAnsi="Corbel"/>
            <w:noProof/>
            <w:webHidden/>
          </w:rPr>
          <w:fldChar w:fldCharType="end"/>
        </w:r>
      </w:hyperlink>
    </w:p>
    <w:p w14:paraId="4525E5BB"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1" w:history="1">
        <w:r w:rsidR="00477745" w:rsidRPr="001F6528">
          <w:rPr>
            <w:rStyle w:val="Hyperlink"/>
            <w:rFonts w:ascii="Corbel" w:hAnsi="Corbel"/>
            <w:noProof/>
          </w:rPr>
          <w:t>2</w:t>
        </w:r>
        <w:r w:rsidR="00477745" w:rsidRPr="001F6528">
          <w:rPr>
            <w:rFonts w:ascii="Corbel" w:eastAsiaTheme="minorEastAsia" w:hAnsi="Corbel" w:cstheme="minorBidi"/>
            <w:b w:val="0"/>
            <w:noProof/>
          </w:rPr>
          <w:tab/>
        </w:r>
        <w:r w:rsidR="00477745" w:rsidRPr="001F6528">
          <w:rPr>
            <w:rStyle w:val="Hyperlink"/>
            <w:rFonts w:ascii="Corbel" w:hAnsi="Corbel"/>
            <w:noProof/>
          </w:rPr>
          <w:t>Onderwerp van de Overeenkomst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8</w:t>
        </w:r>
        <w:r w:rsidR="00477745" w:rsidRPr="001F6528">
          <w:rPr>
            <w:rFonts w:ascii="Corbel" w:hAnsi="Corbel"/>
            <w:noProof/>
            <w:webHidden/>
          </w:rPr>
          <w:fldChar w:fldCharType="end"/>
        </w:r>
      </w:hyperlink>
    </w:p>
    <w:p w14:paraId="59EB089B"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2" w:history="1">
        <w:r w:rsidR="00477745" w:rsidRPr="001F6528">
          <w:rPr>
            <w:rStyle w:val="Hyperlink"/>
            <w:rFonts w:ascii="Corbel" w:hAnsi="Corbel"/>
            <w:noProof/>
          </w:rPr>
          <w:t>3</w:t>
        </w:r>
        <w:r w:rsidR="00477745" w:rsidRPr="001F6528">
          <w:rPr>
            <w:rFonts w:ascii="Corbel" w:eastAsiaTheme="minorEastAsia" w:hAnsi="Corbel" w:cstheme="minorBidi"/>
            <w:b w:val="0"/>
            <w:noProof/>
          </w:rPr>
          <w:tab/>
        </w:r>
        <w:r w:rsidR="00477745" w:rsidRPr="001F6528">
          <w:rPr>
            <w:rStyle w:val="Hyperlink"/>
            <w:rFonts w:ascii="Corbel" w:hAnsi="Corbel"/>
            <w:noProof/>
          </w:rPr>
          <w:t>Toepasselijke  Inkoopvoorwaarden en het niet toepasselijk zijn van licentievoorwaarden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11</w:t>
        </w:r>
        <w:r w:rsidR="00477745" w:rsidRPr="001F6528">
          <w:rPr>
            <w:rFonts w:ascii="Corbel" w:hAnsi="Corbel"/>
            <w:noProof/>
            <w:webHidden/>
          </w:rPr>
          <w:fldChar w:fldCharType="end"/>
        </w:r>
      </w:hyperlink>
    </w:p>
    <w:p w14:paraId="28B5FBB3"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3" w:history="1">
        <w:r w:rsidR="00477745" w:rsidRPr="001F6528">
          <w:rPr>
            <w:rStyle w:val="Hyperlink"/>
            <w:rFonts w:ascii="Corbel" w:hAnsi="Corbel"/>
            <w:noProof/>
          </w:rPr>
          <w:t>4</w:t>
        </w:r>
        <w:r w:rsidR="00477745" w:rsidRPr="001F6528">
          <w:rPr>
            <w:rFonts w:ascii="Corbel" w:eastAsiaTheme="minorEastAsia" w:hAnsi="Corbel" w:cstheme="minorBidi"/>
            <w:b w:val="0"/>
            <w:noProof/>
          </w:rPr>
          <w:tab/>
        </w:r>
        <w:r w:rsidR="00477745" w:rsidRPr="001F6528">
          <w:rPr>
            <w:rStyle w:val="Hyperlink"/>
            <w:rFonts w:ascii="Corbel" w:hAnsi="Corbel"/>
            <w:noProof/>
          </w:rPr>
          <w:t>Looptijd en fasen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12</w:t>
        </w:r>
        <w:r w:rsidR="00477745" w:rsidRPr="001F6528">
          <w:rPr>
            <w:rFonts w:ascii="Corbel" w:hAnsi="Corbel"/>
            <w:noProof/>
            <w:webHidden/>
          </w:rPr>
          <w:fldChar w:fldCharType="end"/>
        </w:r>
      </w:hyperlink>
    </w:p>
    <w:p w14:paraId="6885D040"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4" w:history="1">
        <w:r w:rsidR="00477745" w:rsidRPr="001F6528">
          <w:rPr>
            <w:rStyle w:val="Hyperlink"/>
            <w:rFonts w:ascii="Corbel" w:hAnsi="Corbel"/>
            <w:noProof/>
          </w:rPr>
          <w:t>5</w:t>
        </w:r>
        <w:r w:rsidR="00477745" w:rsidRPr="001F6528">
          <w:rPr>
            <w:rFonts w:ascii="Corbel" w:eastAsiaTheme="minorEastAsia" w:hAnsi="Corbel" w:cstheme="minorBidi"/>
            <w:b w:val="0"/>
            <w:noProof/>
          </w:rPr>
          <w:tab/>
        </w:r>
        <w:r w:rsidR="00477745" w:rsidRPr="001F6528">
          <w:rPr>
            <w:rStyle w:val="Hyperlink"/>
            <w:rFonts w:ascii="Corbel" w:hAnsi="Corbel"/>
            <w:noProof/>
          </w:rPr>
          <w:t>Implementatie fase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13</w:t>
        </w:r>
        <w:r w:rsidR="00477745" w:rsidRPr="001F6528">
          <w:rPr>
            <w:rFonts w:ascii="Corbel" w:hAnsi="Corbel"/>
            <w:noProof/>
            <w:webHidden/>
          </w:rPr>
          <w:fldChar w:fldCharType="end"/>
        </w:r>
      </w:hyperlink>
    </w:p>
    <w:p w14:paraId="7093195D"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5" w:history="1">
        <w:r w:rsidR="00477745" w:rsidRPr="001F6528">
          <w:rPr>
            <w:rStyle w:val="Hyperlink"/>
            <w:rFonts w:ascii="Corbel" w:hAnsi="Corbel"/>
            <w:noProof/>
          </w:rPr>
          <w:t>6</w:t>
        </w:r>
        <w:r w:rsidR="00477745" w:rsidRPr="001F6528">
          <w:rPr>
            <w:rFonts w:ascii="Corbel" w:eastAsiaTheme="minorEastAsia" w:hAnsi="Corbel" w:cstheme="minorBidi"/>
            <w:b w:val="0"/>
            <w:noProof/>
          </w:rPr>
          <w:tab/>
        </w:r>
        <w:r w:rsidR="00477745" w:rsidRPr="001F6528">
          <w:rPr>
            <w:rStyle w:val="Hyperlink"/>
            <w:rFonts w:ascii="Corbel" w:hAnsi="Corbel"/>
            <w:noProof/>
          </w:rPr>
          <w:t>Acceptatie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14</w:t>
        </w:r>
        <w:r w:rsidR="00477745" w:rsidRPr="001F6528">
          <w:rPr>
            <w:rFonts w:ascii="Corbel" w:hAnsi="Corbel"/>
            <w:noProof/>
            <w:webHidden/>
          </w:rPr>
          <w:fldChar w:fldCharType="end"/>
        </w:r>
      </w:hyperlink>
    </w:p>
    <w:p w14:paraId="5640F720"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6" w:history="1">
        <w:r w:rsidR="00477745" w:rsidRPr="001F6528">
          <w:rPr>
            <w:rStyle w:val="Hyperlink"/>
            <w:rFonts w:ascii="Corbel" w:hAnsi="Corbel"/>
            <w:noProof/>
          </w:rPr>
          <w:t>7</w:t>
        </w:r>
        <w:r w:rsidR="00477745" w:rsidRPr="001F6528">
          <w:rPr>
            <w:rFonts w:ascii="Corbel" w:eastAsiaTheme="minorEastAsia" w:hAnsi="Corbel" w:cstheme="minorBidi"/>
            <w:b w:val="0"/>
            <w:noProof/>
          </w:rPr>
          <w:tab/>
        </w:r>
        <w:r w:rsidR="00477745" w:rsidRPr="001F6528">
          <w:rPr>
            <w:rStyle w:val="Hyperlink"/>
            <w:rFonts w:ascii="Corbel" w:hAnsi="Corbel"/>
            <w:noProof/>
          </w:rPr>
          <w:t>Exploitatiefase fase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_Toc24723186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15</w:t>
        </w:r>
        <w:r w:rsidR="00477745" w:rsidRPr="001F6528">
          <w:rPr>
            <w:rFonts w:ascii="Corbel" w:hAnsi="Corbel"/>
            <w:noProof/>
            <w:webHidden/>
          </w:rPr>
          <w:fldChar w:fldCharType="end"/>
        </w:r>
      </w:hyperlink>
    </w:p>
    <w:p w14:paraId="155567A9"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7" w:history="1">
        <w:r w:rsidR="00477745" w:rsidRPr="001F6528">
          <w:rPr>
            <w:rStyle w:val="Hyperlink"/>
            <w:rFonts w:ascii="Corbel" w:hAnsi="Corbel"/>
            <w:noProof/>
          </w:rPr>
          <w:t>8</w:t>
        </w:r>
        <w:r w:rsidR="00477745" w:rsidRPr="001F6528">
          <w:rPr>
            <w:rFonts w:ascii="Corbel" w:eastAsiaTheme="minorEastAsia" w:hAnsi="Corbel" w:cstheme="minorBidi"/>
            <w:b w:val="0"/>
            <w:noProof/>
          </w:rPr>
          <w:tab/>
        </w:r>
        <w:r w:rsidR="00477745" w:rsidRPr="001F6528">
          <w:rPr>
            <w:rStyle w:val="Hyperlink"/>
            <w:rFonts w:ascii="Corbel" w:hAnsi="Corbel"/>
            <w:noProof/>
          </w:rPr>
          <w:t>Combinatie en onderaanneming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_Toc24723187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16</w:t>
        </w:r>
        <w:r w:rsidR="00477745" w:rsidRPr="001F6528">
          <w:rPr>
            <w:rFonts w:ascii="Corbel" w:hAnsi="Corbel"/>
            <w:noProof/>
            <w:webHidden/>
          </w:rPr>
          <w:fldChar w:fldCharType="end"/>
        </w:r>
      </w:hyperlink>
    </w:p>
    <w:p w14:paraId="08767A7E" w14:textId="77777777" w:rsidR="00477745" w:rsidRPr="001F6528" w:rsidRDefault="00792C0A"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8" w:history="1">
        <w:r w:rsidR="00477745" w:rsidRPr="001F6528">
          <w:rPr>
            <w:rStyle w:val="Hyperlink"/>
            <w:rFonts w:ascii="Corbel" w:hAnsi="Corbel"/>
            <w:noProof/>
          </w:rPr>
          <w:t>9</w:t>
        </w:r>
        <w:r w:rsidR="00477745" w:rsidRPr="001F6528">
          <w:rPr>
            <w:rFonts w:ascii="Corbel" w:eastAsiaTheme="minorEastAsia" w:hAnsi="Corbel" w:cstheme="minorBidi"/>
            <w:b w:val="0"/>
            <w:noProof/>
          </w:rPr>
          <w:tab/>
        </w:r>
        <w:r w:rsidR="00477745" w:rsidRPr="001F6528">
          <w:rPr>
            <w:rStyle w:val="Hyperlink"/>
            <w:rFonts w:ascii="Corbel" w:hAnsi="Corbel"/>
            <w:noProof/>
          </w:rPr>
          <w:t>Integriteit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_Toc24723188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16</w:t>
        </w:r>
        <w:r w:rsidR="00477745" w:rsidRPr="001F6528">
          <w:rPr>
            <w:rFonts w:ascii="Corbel" w:hAnsi="Corbel"/>
            <w:noProof/>
            <w:webHidden/>
          </w:rPr>
          <w:fldChar w:fldCharType="end"/>
        </w:r>
      </w:hyperlink>
    </w:p>
    <w:p w14:paraId="4445DAD0"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89" w:history="1">
        <w:r w:rsidR="00477745" w:rsidRPr="001F6528">
          <w:rPr>
            <w:rStyle w:val="Hyperlink"/>
            <w:rFonts w:ascii="Corbel" w:hAnsi="Corbel"/>
            <w:noProof/>
          </w:rPr>
          <w:t>10</w:t>
        </w:r>
        <w:r w:rsidR="00477745" w:rsidRPr="001F6528">
          <w:rPr>
            <w:rFonts w:ascii="Corbel" w:eastAsiaTheme="minorEastAsia" w:hAnsi="Corbel" w:cstheme="minorBidi"/>
            <w:b w:val="0"/>
            <w:noProof/>
          </w:rPr>
          <w:tab/>
        </w:r>
        <w:r w:rsidR="00477745" w:rsidRPr="001F6528">
          <w:rPr>
            <w:rStyle w:val="Hyperlink"/>
            <w:rFonts w:ascii="Corbel" w:hAnsi="Corbel"/>
            <w:noProof/>
          </w:rPr>
          <w:t>Verzekering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_Toc24723189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20</w:t>
        </w:r>
        <w:r w:rsidR="00477745" w:rsidRPr="001F6528">
          <w:rPr>
            <w:rFonts w:ascii="Corbel" w:hAnsi="Corbel"/>
            <w:noProof/>
            <w:webHidden/>
          </w:rPr>
          <w:fldChar w:fldCharType="end"/>
        </w:r>
      </w:hyperlink>
    </w:p>
    <w:p w14:paraId="46E82964"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0" w:history="1">
        <w:r w:rsidR="00477745" w:rsidRPr="001F6528">
          <w:rPr>
            <w:rStyle w:val="Hyperlink"/>
            <w:rFonts w:ascii="Corbel" w:hAnsi="Corbel"/>
            <w:noProof/>
          </w:rPr>
          <w:t>11</w:t>
        </w:r>
        <w:r w:rsidR="00477745" w:rsidRPr="001F6528">
          <w:rPr>
            <w:rFonts w:ascii="Corbel" w:eastAsiaTheme="minorEastAsia" w:hAnsi="Corbel" w:cstheme="minorBidi"/>
            <w:b w:val="0"/>
            <w:noProof/>
          </w:rPr>
          <w:tab/>
        </w:r>
        <w:r w:rsidR="00477745" w:rsidRPr="001F6528">
          <w:rPr>
            <w:rStyle w:val="Hyperlink"/>
            <w:rFonts w:ascii="Corbel" w:hAnsi="Corbel"/>
            <w:noProof/>
          </w:rPr>
          <w:t>Duurzaamheid</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21</w:t>
        </w:r>
        <w:r w:rsidR="00477745" w:rsidRPr="001F6528">
          <w:rPr>
            <w:rFonts w:ascii="Corbel" w:hAnsi="Corbel"/>
            <w:noProof/>
            <w:webHidden/>
          </w:rPr>
          <w:fldChar w:fldCharType="end"/>
        </w:r>
      </w:hyperlink>
    </w:p>
    <w:p w14:paraId="5388B446"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1" w:history="1">
        <w:r w:rsidR="00477745" w:rsidRPr="001F6528">
          <w:rPr>
            <w:rStyle w:val="Hyperlink"/>
            <w:rFonts w:ascii="Corbel" w:hAnsi="Corbel"/>
            <w:noProof/>
          </w:rPr>
          <w:t>12</w:t>
        </w:r>
        <w:r w:rsidR="00477745" w:rsidRPr="001F6528">
          <w:rPr>
            <w:rFonts w:ascii="Corbel" w:eastAsiaTheme="minorEastAsia" w:hAnsi="Corbel" w:cstheme="minorBidi"/>
            <w:b w:val="0"/>
            <w:noProof/>
          </w:rPr>
          <w:tab/>
        </w:r>
        <w:r w:rsidR="00477745" w:rsidRPr="001F6528">
          <w:rPr>
            <w:rStyle w:val="Hyperlink"/>
            <w:rFonts w:ascii="Corbel" w:hAnsi="Corbel"/>
            <w:noProof/>
          </w:rPr>
          <w:t>Vergoeding en facturering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22</w:t>
        </w:r>
        <w:r w:rsidR="00477745" w:rsidRPr="001F6528">
          <w:rPr>
            <w:rFonts w:ascii="Corbel" w:hAnsi="Corbel"/>
            <w:noProof/>
            <w:webHidden/>
          </w:rPr>
          <w:fldChar w:fldCharType="end"/>
        </w:r>
      </w:hyperlink>
    </w:p>
    <w:p w14:paraId="3E78BE31"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2" w:history="1">
        <w:r w:rsidR="00477745" w:rsidRPr="001F6528">
          <w:rPr>
            <w:rStyle w:val="Hyperlink"/>
            <w:rFonts w:ascii="Corbel" w:hAnsi="Corbel"/>
            <w:noProof/>
          </w:rPr>
          <w:t>13</w:t>
        </w:r>
        <w:r w:rsidR="00477745" w:rsidRPr="001F6528">
          <w:rPr>
            <w:rFonts w:ascii="Corbel" w:eastAsiaTheme="minorEastAsia" w:hAnsi="Corbel" w:cstheme="minorBidi"/>
            <w:b w:val="0"/>
            <w:noProof/>
          </w:rPr>
          <w:tab/>
        </w:r>
        <w:r w:rsidR="00477745" w:rsidRPr="001F6528">
          <w:rPr>
            <w:rStyle w:val="Hyperlink"/>
            <w:rFonts w:ascii="Corbel" w:hAnsi="Corbel"/>
            <w:noProof/>
          </w:rPr>
          <w:t>Communicatie en evaluatie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23</w:t>
        </w:r>
        <w:r w:rsidR="00477745" w:rsidRPr="001F6528">
          <w:rPr>
            <w:rFonts w:ascii="Corbel" w:hAnsi="Corbel"/>
            <w:noProof/>
            <w:webHidden/>
          </w:rPr>
          <w:fldChar w:fldCharType="end"/>
        </w:r>
      </w:hyperlink>
    </w:p>
    <w:p w14:paraId="392532B2"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3" w:history="1">
        <w:r w:rsidR="00477745" w:rsidRPr="001F6528">
          <w:rPr>
            <w:rStyle w:val="Hyperlink"/>
            <w:rFonts w:ascii="Corbel" w:hAnsi="Corbel"/>
            <w:noProof/>
          </w:rPr>
          <w:t>14</w:t>
        </w:r>
        <w:r w:rsidR="00477745" w:rsidRPr="001F6528">
          <w:rPr>
            <w:rFonts w:ascii="Corbel" w:eastAsiaTheme="minorEastAsia" w:hAnsi="Corbel" w:cstheme="minorBidi"/>
            <w:b w:val="0"/>
            <w:noProof/>
          </w:rPr>
          <w:tab/>
        </w:r>
        <w:r w:rsidR="00477745" w:rsidRPr="001F6528">
          <w:rPr>
            <w:rStyle w:val="Hyperlink"/>
            <w:rFonts w:ascii="Corbel" w:hAnsi="Corbel"/>
            <w:noProof/>
          </w:rPr>
          <w:t>Niet toerekenbare tekortkoming (overmacht)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24</w:t>
        </w:r>
        <w:r w:rsidR="00477745" w:rsidRPr="001F6528">
          <w:rPr>
            <w:rFonts w:ascii="Corbel" w:hAnsi="Corbel"/>
            <w:noProof/>
            <w:webHidden/>
          </w:rPr>
          <w:fldChar w:fldCharType="end"/>
        </w:r>
      </w:hyperlink>
    </w:p>
    <w:p w14:paraId="6316A8C9"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4" w:history="1">
        <w:r w:rsidR="00477745" w:rsidRPr="001F6528">
          <w:rPr>
            <w:rStyle w:val="Hyperlink"/>
            <w:rFonts w:ascii="Corbel" w:hAnsi="Corbel"/>
            <w:noProof/>
          </w:rPr>
          <w:t>15</w:t>
        </w:r>
        <w:r w:rsidR="00477745" w:rsidRPr="001F6528">
          <w:rPr>
            <w:rFonts w:ascii="Corbel" w:eastAsiaTheme="minorEastAsia" w:hAnsi="Corbel" w:cstheme="minorBidi"/>
            <w:b w:val="0"/>
            <w:noProof/>
          </w:rPr>
          <w:tab/>
        </w:r>
        <w:r w:rsidR="00477745" w:rsidRPr="001F6528">
          <w:rPr>
            <w:rStyle w:val="Hyperlink"/>
            <w:rFonts w:ascii="Corbel" w:hAnsi="Corbel"/>
            <w:noProof/>
          </w:rPr>
          <w:t>Beëindiging van de Overeenkomst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25</w:t>
        </w:r>
        <w:r w:rsidR="00477745" w:rsidRPr="001F6528">
          <w:rPr>
            <w:rFonts w:ascii="Corbel" w:hAnsi="Corbel"/>
            <w:noProof/>
            <w:webHidden/>
          </w:rPr>
          <w:fldChar w:fldCharType="end"/>
        </w:r>
      </w:hyperlink>
    </w:p>
    <w:p w14:paraId="775603DA"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5" w:history="1">
        <w:r w:rsidR="00477745" w:rsidRPr="001F6528">
          <w:rPr>
            <w:rStyle w:val="Hyperlink"/>
            <w:rFonts w:ascii="Corbel" w:hAnsi="Corbel"/>
            <w:noProof/>
          </w:rPr>
          <w:t>16</w:t>
        </w:r>
        <w:r w:rsidR="00477745" w:rsidRPr="001F6528">
          <w:rPr>
            <w:rFonts w:ascii="Corbel" w:eastAsiaTheme="minorEastAsia" w:hAnsi="Corbel" w:cstheme="minorBidi"/>
            <w:b w:val="0"/>
            <w:noProof/>
          </w:rPr>
          <w:tab/>
        </w:r>
        <w:r w:rsidR="00477745" w:rsidRPr="001F6528">
          <w:rPr>
            <w:rStyle w:val="Hyperlink"/>
            <w:rFonts w:ascii="Corbel" w:hAnsi="Corbel"/>
            <w:noProof/>
          </w:rPr>
          <w:t>Exit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27</w:t>
        </w:r>
        <w:r w:rsidR="00477745" w:rsidRPr="001F6528">
          <w:rPr>
            <w:rFonts w:ascii="Corbel" w:hAnsi="Corbel"/>
            <w:noProof/>
            <w:webHidden/>
          </w:rPr>
          <w:fldChar w:fldCharType="end"/>
        </w:r>
      </w:hyperlink>
    </w:p>
    <w:p w14:paraId="39DEC46C"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6" w:history="1">
        <w:r w:rsidR="00477745" w:rsidRPr="001F6528">
          <w:rPr>
            <w:rStyle w:val="Hyperlink"/>
            <w:rFonts w:ascii="Corbel" w:hAnsi="Corbel"/>
            <w:noProof/>
          </w:rPr>
          <w:t>17</w:t>
        </w:r>
        <w:r w:rsidR="00477745" w:rsidRPr="001F6528">
          <w:rPr>
            <w:rFonts w:ascii="Corbel" w:eastAsiaTheme="minorEastAsia" w:hAnsi="Corbel" w:cstheme="minorBidi"/>
            <w:b w:val="0"/>
            <w:noProof/>
          </w:rPr>
          <w:tab/>
        </w:r>
        <w:r w:rsidR="00477745" w:rsidRPr="001F6528">
          <w:rPr>
            <w:rStyle w:val="Hyperlink"/>
            <w:rFonts w:ascii="Corbel" w:hAnsi="Corbel"/>
            <w:noProof/>
          </w:rPr>
          <w:t>Social return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_Toc24723196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28</w:t>
        </w:r>
        <w:r w:rsidR="00477745" w:rsidRPr="001F6528">
          <w:rPr>
            <w:rFonts w:ascii="Corbel" w:hAnsi="Corbel"/>
            <w:noProof/>
            <w:webHidden/>
          </w:rPr>
          <w:fldChar w:fldCharType="end"/>
        </w:r>
      </w:hyperlink>
    </w:p>
    <w:p w14:paraId="32223163"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7" w:history="1">
        <w:r w:rsidR="00477745" w:rsidRPr="001F6528">
          <w:rPr>
            <w:rStyle w:val="Hyperlink"/>
            <w:rFonts w:ascii="Corbel" w:hAnsi="Corbel"/>
            <w:noProof/>
          </w:rPr>
          <w:t>18</w:t>
        </w:r>
        <w:r w:rsidR="00477745" w:rsidRPr="001F6528">
          <w:rPr>
            <w:rFonts w:ascii="Corbel" w:eastAsiaTheme="minorEastAsia" w:hAnsi="Corbel" w:cstheme="minorBidi"/>
            <w:b w:val="0"/>
            <w:noProof/>
          </w:rPr>
          <w:tab/>
        </w:r>
        <w:r w:rsidR="00477745" w:rsidRPr="001F6528">
          <w:rPr>
            <w:rStyle w:val="Hyperlink"/>
            <w:rFonts w:ascii="Corbel" w:hAnsi="Corbel"/>
            <w:noProof/>
          </w:rPr>
          <w:t>Bewakingsmaatregelen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_Toc24723197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29</w:t>
        </w:r>
        <w:r w:rsidR="00477745" w:rsidRPr="001F6528">
          <w:rPr>
            <w:rFonts w:ascii="Corbel" w:hAnsi="Corbel"/>
            <w:noProof/>
            <w:webHidden/>
          </w:rPr>
          <w:fldChar w:fldCharType="end"/>
        </w:r>
      </w:hyperlink>
    </w:p>
    <w:p w14:paraId="64CD67BF"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8" w:history="1">
        <w:r w:rsidR="00477745" w:rsidRPr="001F6528">
          <w:rPr>
            <w:rStyle w:val="Hyperlink"/>
            <w:rFonts w:ascii="Corbel" w:hAnsi="Corbel"/>
            <w:noProof/>
          </w:rPr>
          <w:t>19</w:t>
        </w:r>
        <w:r w:rsidR="00477745" w:rsidRPr="001F6528">
          <w:rPr>
            <w:rFonts w:ascii="Corbel" w:eastAsiaTheme="minorEastAsia" w:hAnsi="Corbel" w:cstheme="minorBidi"/>
            <w:b w:val="0"/>
            <w:noProof/>
          </w:rPr>
          <w:tab/>
        </w:r>
        <w:r w:rsidR="00477745" w:rsidRPr="001F6528">
          <w:rPr>
            <w:rStyle w:val="Hyperlink"/>
            <w:rFonts w:ascii="Corbel" w:hAnsi="Corbel"/>
            <w:noProof/>
          </w:rPr>
          <w:t>Privacy, beveiliging en melden van datalekken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_Toc24723198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30</w:t>
        </w:r>
        <w:r w:rsidR="00477745" w:rsidRPr="001F6528">
          <w:rPr>
            <w:rFonts w:ascii="Corbel" w:hAnsi="Corbel"/>
            <w:noProof/>
            <w:webHidden/>
          </w:rPr>
          <w:fldChar w:fldCharType="end"/>
        </w:r>
      </w:hyperlink>
    </w:p>
    <w:p w14:paraId="371200D9"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9" w:history="1">
        <w:r w:rsidR="00477745" w:rsidRPr="001F6528">
          <w:rPr>
            <w:rStyle w:val="Hyperlink"/>
            <w:rFonts w:ascii="Corbel" w:hAnsi="Corbel"/>
            <w:noProof/>
          </w:rPr>
          <w:t>20</w:t>
        </w:r>
        <w:r w:rsidR="00477745" w:rsidRPr="001F6528">
          <w:rPr>
            <w:rFonts w:ascii="Corbel" w:eastAsiaTheme="minorEastAsia" w:hAnsi="Corbel" w:cstheme="minorBidi"/>
            <w:b w:val="0"/>
            <w:noProof/>
          </w:rPr>
          <w:tab/>
        </w:r>
        <w:r w:rsidR="00477745" w:rsidRPr="001F6528">
          <w:rPr>
            <w:rStyle w:val="Hyperlink"/>
            <w:rFonts w:ascii="Corbel" w:hAnsi="Corbel"/>
            <w:noProof/>
          </w:rPr>
          <w:t>Contactpersonen en rapportage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_Toc24723199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33</w:t>
        </w:r>
        <w:r w:rsidR="00477745" w:rsidRPr="001F6528">
          <w:rPr>
            <w:rFonts w:ascii="Corbel" w:hAnsi="Corbel"/>
            <w:noProof/>
            <w:webHidden/>
          </w:rPr>
          <w:fldChar w:fldCharType="end"/>
        </w:r>
      </w:hyperlink>
    </w:p>
    <w:p w14:paraId="48B76557"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0" w:history="1">
        <w:r w:rsidR="00477745" w:rsidRPr="001F6528">
          <w:rPr>
            <w:rStyle w:val="Hyperlink"/>
            <w:rFonts w:ascii="Corbel" w:hAnsi="Corbel"/>
            <w:noProof/>
          </w:rPr>
          <w:t>21</w:t>
        </w:r>
        <w:r w:rsidR="00477745" w:rsidRPr="001F6528">
          <w:rPr>
            <w:rFonts w:ascii="Corbel" w:eastAsiaTheme="minorEastAsia" w:hAnsi="Corbel" w:cstheme="minorBidi"/>
            <w:b w:val="0"/>
            <w:noProof/>
          </w:rPr>
          <w:tab/>
        </w:r>
        <w:r w:rsidR="00477745" w:rsidRPr="001F6528">
          <w:rPr>
            <w:rStyle w:val="Hyperlink"/>
            <w:rFonts w:ascii="Corbel" w:hAnsi="Corbel"/>
            <w:noProof/>
          </w:rPr>
          <w:t>Boetes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34</w:t>
        </w:r>
        <w:r w:rsidR="00477745" w:rsidRPr="001F6528">
          <w:rPr>
            <w:rFonts w:ascii="Corbel" w:hAnsi="Corbel"/>
            <w:noProof/>
            <w:webHidden/>
          </w:rPr>
          <w:fldChar w:fldCharType="end"/>
        </w:r>
      </w:hyperlink>
    </w:p>
    <w:p w14:paraId="3EB792A6"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1" w:history="1">
        <w:r w:rsidR="00477745" w:rsidRPr="001F6528">
          <w:rPr>
            <w:rStyle w:val="Hyperlink"/>
            <w:rFonts w:ascii="Corbel" w:hAnsi="Corbel"/>
            <w:noProof/>
          </w:rPr>
          <w:t>22</w:t>
        </w:r>
        <w:r w:rsidR="00477745" w:rsidRPr="001F6528">
          <w:rPr>
            <w:rFonts w:ascii="Corbel" w:eastAsiaTheme="minorEastAsia" w:hAnsi="Corbel" w:cstheme="minorBidi"/>
            <w:b w:val="0"/>
            <w:noProof/>
          </w:rPr>
          <w:tab/>
        </w:r>
        <w:r w:rsidR="00477745" w:rsidRPr="001F6528">
          <w:rPr>
            <w:rStyle w:val="Hyperlink"/>
            <w:rFonts w:ascii="Corbel" w:hAnsi="Corbel"/>
            <w:noProof/>
          </w:rPr>
          <w:t>Aansprakelijkheid</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36</w:t>
        </w:r>
        <w:r w:rsidR="00477745" w:rsidRPr="001F6528">
          <w:rPr>
            <w:rFonts w:ascii="Corbel" w:hAnsi="Corbel"/>
            <w:noProof/>
            <w:webHidden/>
          </w:rPr>
          <w:fldChar w:fldCharType="end"/>
        </w:r>
      </w:hyperlink>
    </w:p>
    <w:p w14:paraId="2381AE31"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2" w:history="1">
        <w:r w:rsidR="00477745" w:rsidRPr="001F6528">
          <w:rPr>
            <w:rStyle w:val="Hyperlink"/>
            <w:rFonts w:ascii="Corbel" w:hAnsi="Corbel"/>
            <w:noProof/>
          </w:rPr>
          <w:t>23</w:t>
        </w:r>
        <w:r w:rsidR="00477745" w:rsidRPr="001F6528">
          <w:rPr>
            <w:rFonts w:ascii="Corbel" w:eastAsiaTheme="minorEastAsia" w:hAnsi="Corbel" w:cstheme="minorBidi"/>
            <w:b w:val="0"/>
            <w:noProof/>
          </w:rPr>
          <w:tab/>
        </w:r>
        <w:r w:rsidR="00477745" w:rsidRPr="001F6528">
          <w:rPr>
            <w:rStyle w:val="Hyperlink"/>
            <w:rFonts w:ascii="Corbel" w:hAnsi="Corbel"/>
            <w:noProof/>
          </w:rPr>
          <w:t>Garanties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37</w:t>
        </w:r>
        <w:r w:rsidR="00477745" w:rsidRPr="001F6528">
          <w:rPr>
            <w:rFonts w:ascii="Corbel" w:hAnsi="Corbel"/>
            <w:noProof/>
            <w:webHidden/>
          </w:rPr>
          <w:fldChar w:fldCharType="end"/>
        </w:r>
      </w:hyperlink>
    </w:p>
    <w:p w14:paraId="41045702"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3" w:history="1">
        <w:r w:rsidR="00477745" w:rsidRPr="001F6528">
          <w:rPr>
            <w:rStyle w:val="Hyperlink"/>
            <w:rFonts w:ascii="Corbel" w:hAnsi="Corbel"/>
            <w:noProof/>
          </w:rPr>
          <w:t>24</w:t>
        </w:r>
        <w:r w:rsidR="00477745" w:rsidRPr="001F6528">
          <w:rPr>
            <w:rFonts w:ascii="Corbel" w:eastAsiaTheme="minorEastAsia" w:hAnsi="Corbel" w:cstheme="minorBidi"/>
            <w:b w:val="0"/>
            <w:noProof/>
          </w:rPr>
          <w:tab/>
        </w:r>
        <w:r w:rsidR="00477745" w:rsidRPr="001F6528">
          <w:rPr>
            <w:rStyle w:val="Hyperlink"/>
            <w:rFonts w:ascii="Corbel" w:hAnsi="Corbel"/>
            <w:noProof/>
          </w:rPr>
          <w:t>Wijzigingen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38</w:t>
        </w:r>
        <w:r w:rsidR="00477745" w:rsidRPr="001F6528">
          <w:rPr>
            <w:rFonts w:ascii="Corbel" w:hAnsi="Corbel"/>
            <w:noProof/>
            <w:webHidden/>
          </w:rPr>
          <w:fldChar w:fldCharType="end"/>
        </w:r>
      </w:hyperlink>
    </w:p>
    <w:p w14:paraId="5E8AACF5"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4" w:history="1">
        <w:r w:rsidR="00477745" w:rsidRPr="001F6528">
          <w:rPr>
            <w:rStyle w:val="Hyperlink"/>
            <w:rFonts w:ascii="Corbel" w:hAnsi="Corbel"/>
            <w:noProof/>
          </w:rPr>
          <w:t>25</w:t>
        </w:r>
        <w:r w:rsidR="00477745" w:rsidRPr="001F6528">
          <w:rPr>
            <w:rFonts w:ascii="Corbel" w:eastAsiaTheme="minorEastAsia" w:hAnsi="Corbel" w:cstheme="minorBidi"/>
            <w:b w:val="0"/>
            <w:noProof/>
          </w:rPr>
          <w:tab/>
        </w:r>
        <w:r w:rsidR="00477745" w:rsidRPr="001F6528">
          <w:rPr>
            <w:rStyle w:val="Hyperlink"/>
            <w:rFonts w:ascii="Corbel" w:hAnsi="Corbel"/>
            <w:noProof/>
          </w:rPr>
          <w:t>Overige afspraken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39</w:t>
        </w:r>
        <w:r w:rsidR="00477745" w:rsidRPr="001F6528">
          <w:rPr>
            <w:rFonts w:ascii="Corbel" w:hAnsi="Corbel"/>
            <w:noProof/>
            <w:webHidden/>
          </w:rPr>
          <w:fldChar w:fldCharType="end"/>
        </w:r>
      </w:hyperlink>
    </w:p>
    <w:p w14:paraId="091A2CEA" w14:textId="77777777" w:rsidR="00477745" w:rsidRPr="001F6528" w:rsidRDefault="00792C0A"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5" w:history="1">
        <w:r w:rsidR="00477745" w:rsidRPr="001F6528">
          <w:rPr>
            <w:rStyle w:val="Hyperlink"/>
            <w:rFonts w:ascii="Corbel" w:hAnsi="Corbel"/>
            <w:iCs/>
            <w:noProof/>
          </w:rPr>
          <w:t>26</w:t>
        </w:r>
        <w:r w:rsidR="00477745" w:rsidRPr="001F6528">
          <w:rPr>
            <w:rFonts w:ascii="Corbel" w:eastAsiaTheme="minorEastAsia" w:hAnsi="Corbel" w:cstheme="minorBidi"/>
            <w:b w:val="0"/>
            <w:noProof/>
          </w:rPr>
          <w:tab/>
        </w:r>
        <w:r w:rsidR="00477745" w:rsidRPr="001F6528">
          <w:rPr>
            <w:rStyle w:val="Hyperlink"/>
            <w:rFonts w:ascii="Corbel" w:hAnsi="Corbel"/>
            <w:noProof/>
          </w:rPr>
          <w:t>Slotbepalingen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40</w:t>
        </w:r>
        <w:r w:rsidR="00477745" w:rsidRPr="001F6528">
          <w:rPr>
            <w:rFonts w:ascii="Corbel" w:hAnsi="Corbel"/>
            <w:noProof/>
            <w:webHidden/>
          </w:rPr>
          <w:fldChar w:fldCharType="end"/>
        </w:r>
      </w:hyperlink>
    </w:p>
    <w:p w14:paraId="4C39D4CA" w14:textId="77777777" w:rsidR="00D009A1" w:rsidRPr="008A55D3" w:rsidRDefault="00156FC4" w:rsidP="004C7931">
      <w:pPr>
        <w:pStyle w:val="Kopvaninhoudsopgave1"/>
        <w:ind w:left="567"/>
      </w:pPr>
      <w:r w:rsidRPr="001F6528">
        <w:fldChar w:fldCharType="end"/>
      </w:r>
      <w:r w:rsidRPr="00D17CE4">
        <w:br w:type="page"/>
      </w:r>
      <w:r w:rsidR="00D009A1" w:rsidRPr="008A55D3">
        <w:lastRenderedPageBreak/>
        <w:t>Ondergetekenden:</w:t>
      </w:r>
    </w:p>
    <w:p w14:paraId="61A523AB"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 xml:space="preserve">Gemeente Amsterdam, gevestigd te Amsterdam aan de Amstel 1, te dezen rechtsgeldig vertegenwoordigd </w:t>
      </w:r>
      <w:r w:rsidRPr="008A1E17">
        <w:rPr>
          <w:rFonts w:ascii="Corbel" w:hAnsi="Corbel" w:cs="Arial"/>
          <w:sz w:val="21"/>
          <w:szCs w:val="21"/>
        </w:rPr>
        <w:t>door</w:t>
      </w:r>
      <w:r w:rsidR="00094D5A" w:rsidRPr="008A1E17">
        <w:rPr>
          <w:rFonts w:ascii="Corbel" w:hAnsi="Corbel" w:cs="Arial"/>
          <w:sz w:val="21"/>
          <w:szCs w:val="21"/>
        </w:rPr>
        <w:t xml:space="preserve"> </w:t>
      </w:r>
      <w:r w:rsidR="00C50E0A" w:rsidRPr="008A1E17">
        <w:rPr>
          <w:rFonts w:ascii="Corbel" w:hAnsi="Corbel" w:cs="Arial"/>
          <w:sz w:val="21"/>
          <w:szCs w:val="21"/>
        </w:rPr>
        <w:t>de</w:t>
      </w:r>
      <w:r w:rsidR="00594587" w:rsidRPr="008A1E17">
        <w:rPr>
          <w:rFonts w:ascii="Corbel" w:hAnsi="Corbel" w:cs="Arial"/>
          <w:sz w:val="21"/>
          <w:szCs w:val="21"/>
        </w:rPr>
        <w:t xml:space="preserve"> </w:t>
      </w:r>
      <w:r w:rsidR="00731698" w:rsidRPr="008A1E17">
        <w:rPr>
          <w:rFonts w:ascii="Corbel" w:hAnsi="Corbel" w:cs="Arial"/>
          <w:sz w:val="21"/>
          <w:szCs w:val="21"/>
        </w:rPr>
        <w:t>heer</w:t>
      </w:r>
      <w:r w:rsidR="00603F06" w:rsidRPr="008A1E17">
        <w:rPr>
          <w:rFonts w:ascii="Corbel" w:hAnsi="Corbel" w:cs="Arial"/>
          <w:sz w:val="21"/>
          <w:szCs w:val="21"/>
        </w:rPr>
        <w:t xml:space="preserve"> </w:t>
      </w:r>
      <w:r w:rsidR="008A1E17" w:rsidRPr="008A1E17">
        <w:rPr>
          <w:rFonts w:ascii="Corbel" w:hAnsi="Corbel" w:cs="Arial"/>
          <w:sz w:val="21"/>
          <w:szCs w:val="21"/>
        </w:rPr>
        <w:t>Mark</w:t>
      </w:r>
      <w:r w:rsidR="008A1E17">
        <w:rPr>
          <w:rFonts w:ascii="Corbel" w:hAnsi="Corbel" w:cs="Arial"/>
          <w:sz w:val="21"/>
          <w:szCs w:val="21"/>
        </w:rPr>
        <w:t xml:space="preserve"> </w:t>
      </w:r>
      <w:proofErr w:type="spellStart"/>
      <w:r w:rsidR="008A1E17">
        <w:rPr>
          <w:rFonts w:ascii="Corbel" w:hAnsi="Corbel" w:cs="Arial"/>
          <w:sz w:val="21"/>
          <w:szCs w:val="21"/>
        </w:rPr>
        <w:t>Cr</w:t>
      </w:r>
      <w:r w:rsidR="001D4C73">
        <w:rPr>
          <w:rFonts w:ascii="Corbel" w:hAnsi="Corbel" w:cs="Arial"/>
          <w:sz w:val="21"/>
          <w:szCs w:val="21"/>
        </w:rPr>
        <w:t>o</w:t>
      </w:r>
      <w:r w:rsidR="008A1E17">
        <w:rPr>
          <w:rFonts w:ascii="Corbel" w:hAnsi="Corbel" w:cs="Arial"/>
          <w:sz w:val="21"/>
          <w:szCs w:val="21"/>
        </w:rPr>
        <w:t>oijmans</w:t>
      </w:r>
      <w:proofErr w:type="spellEnd"/>
      <w:r w:rsidRPr="0082463E">
        <w:rPr>
          <w:rFonts w:ascii="Corbel" w:hAnsi="Corbel" w:cs="Arial"/>
          <w:sz w:val="21"/>
          <w:szCs w:val="21"/>
        </w:rPr>
        <w:t xml:space="preserve">, </w:t>
      </w:r>
      <w:r w:rsidR="00796247">
        <w:rPr>
          <w:rFonts w:ascii="Corbel" w:hAnsi="Corbel" w:cs="Arial"/>
          <w:sz w:val="21"/>
          <w:szCs w:val="21"/>
        </w:rPr>
        <w:t>stedelijk directeur Dienstverlening en I</w:t>
      </w:r>
      <w:r w:rsidR="0063465B">
        <w:rPr>
          <w:rFonts w:ascii="Corbel" w:hAnsi="Corbel" w:cs="Arial"/>
          <w:sz w:val="21"/>
          <w:szCs w:val="21"/>
        </w:rPr>
        <w:t xml:space="preserve">nformatie </w:t>
      </w:r>
      <w:r w:rsidRPr="0082463E">
        <w:rPr>
          <w:rFonts w:ascii="Corbel" w:hAnsi="Corbel" w:cs="Arial"/>
          <w:sz w:val="21"/>
          <w:szCs w:val="21"/>
        </w:rPr>
        <w:t>hierna</w:t>
      </w:r>
      <w:r w:rsidRPr="00D17CE4">
        <w:rPr>
          <w:rFonts w:ascii="Corbel" w:hAnsi="Corbel" w:cs="Arial"/>
          <w:sz w:val="21"/>
          <w:szCs w:val="21"/>
        </w:rPr>
        <w:t xml:space="preserve"> te noemen: Opdrachtgever</w:t>
      </w:r>
    </w:p>
    <w:p w14:paraId="1756529B"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en</w:t>
      </w:r>
    </w:p>
    <w:p w14:paraId="65ABC4F8" w14:textId="77777777" w:rsidR="00D009A1" w:rsidRPr="00D17CE4" w:rsidRDefault="00924623" w:rsidP="0018113F">
      <w:pPr>
        <w:spacing w:before="360" w:after="0" w:line="276" w:lineRule="auto"/>
        <w:ind w:left="567"/>
        <w:rPr>
          <w:rFonts w:ascii="Corbel" w:hAnsi="Corbel" w:cs="Arial"/>
          <w:sz w:val="21"/>
          <w:szCs w:val="21"/>
        </w:rPr>
      </w:pPr>
      <w:r w:rsidRPr="00924623">
        <w:rPr>
          <w:rFonts w:ascii="Corbel" w:hAnsi="Corbel" w:cs="Arial"/>
          <w:sz w:val="21"/>
          <w:szCs w:val="21"/>
          <w:highlight w:val="yellow"/>
        </w:rPr>
        <w:t>Leverancier</w:t>
      </w:r>
      <w:r w:rsidR="00D009A1" w:rsidRPr="00D17CE4">
        <w:rPr>
          <w:rFonts w:ascii="Corbel" w:hAnsi="Corbel" w:cs="Arial"/>
          <w:sz w:val="21"/>
          <w:szCs w:val="21"/>
        </w:rPr>
        <w:t xml:space="preserve">, statutair gevestigd te </w:t>
      </w:r>
      <w:r w:rsidRPr="00924623">
        <w:rPr>
          <w:rFonts w:ascii="Corbel" w:hAnsi="Corbel" w:cs="Arial"/>
          <w:sz w:val="21"/>
          <w:szCs w:val="21"/>
          <w:highlight w:val="yellow"/>
        </w:rPr>
        <w:t>Stad</w:t>
      </w:r>
      <w:r w:rsidR="00D84E12">
        <w:rPr>
          <w:rFonts w:ascii="Corbel" w:hAnsi="Corbel" w:cs="Arial"/>
          <w:sz w:val="21"/>
          <w:szCs w:val="21"/>
        </w:rPr>
        <w:t xml:space="preserve"> </w:t>
      </w:r>
      <w:r w:rsidRPr="00924623">
        <w:rPr>
          <w:rFonts w:ascii="Corbel" w:hAnsi="Corbel" w:cs="Arial"/>
          <w:sz w:val="21"/>
          <w:szCs w:val="21"/>
          <w:highlight w:val="yellow"/>
        </w:rPr>
        <w:t>ADRES</w:t>
      </w:r>
      <w:r w:rsidR="00D009A1" w:rsidRPr="00D17CE4">
        <w:rPr>
          <w:rFonts w:ascii="Corbel" w:hAnsi="Corbel" w:cs="Arial"/>
          <w:sz w:val="21"/>
          <w:szCs w:val="21"/>
        </w:rPr>
        <w:t xml:space="preserve">, te dezen rechtsgeldig vertegenwoordigd door de </w:t>
      </w:r>
      <w:r w:rsidRPr="00924623">
        <w:rPr>
          <w:rFonts w:ascii="Corbel" w:hAnsi="Corbel" w:cs="Arial"/>
          <w:sz w:val="21"/>
          <w:szCs w:val="21"/>
          <w:highlight w:val="yellow"/>
        </w:rPr>
        <w:t>naam functie</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A474AB">
        <w:rPr>
          <w:rFonts w:ascii="Corbel" w:hAnsi="Corbel" w:cs="Arial"/>
          <w:sz w:val="21"/>
          <w:szCs w:val="21"/>
        </w:rPr>
        <w:t>Leverancier</w:t>
      </w:r>
    </w:p>
    <w:p w14:paraId="09B054EF"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4CB70B72" w14:textId="77777777" w:rsidR="00125534" w:rsidRPr="00D17CE4" w:rsidRDefault="00D36FFB" w:rsidP="006A3EBC">
      <w:pPr>
        <w:pStyle w:val="Kop6"/>
        <w:spacing w:before="360" w:after="0" w:line="240" w:lineRule="auto"/>
        <w:jc w:val="left"/>
        <w:rPr>
          <w:rFonts w:ascii="Corbel" w:hAnsi="Corbel"/>
          <w:sz w:val="21"/>
          <w:szCs w:val="21"/>
        </w:rPr>
      </w:pPr>
      <w:r w:rsidRPr="00D17CE4">
        <w:rPr>
          <w:rFonts w:ascii="Corbel" w:hAnsi="Corbel" w:cs="Arial"/>
          <w:sz w:val="21"/>
          <w:szCs w:val="21"/>
        </w:rPr>
        <w:t>Overwegende dat:</w:t>
      </w:r>
    </w:p>
    <w:p w14:paraId="253EFE37" w14:textId="4B8E98C6" w:rsidR="00125534" w:rsidRPr="00D17CE4" w:rsidRDefault="00D36FFB"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Opdrachtgever </w:t>
      </w:r>
      <w:r w:rsidR="00603F06">
        <w:rPr>
          <w:rFonts w:ascii="Corbel" w:hAnsi="Corbel" w:cs="Arial"/>
          <w:sz w:val="21"/>
          <w:szCs w:val="21"/>
        </w:rPr>
        <w:t xml:space="preserve">doelstellingen wil behalen ten aanzien van </w:t>
      </w:r>
      <w:r w:rsidR="00C52D05">
        <w:rPr>
          <w:rFonts w:ascii="Corbel" w:hAnsi="Corbel" w:cs="Arial"/>
          <w:sz w:val="21"/>
          <w:szCs w:val="21"/>
        </w:rPr>
        <w:t>bodycams</w:t>
      </w:r>
      <w:r w:rsidR="00924623">
        <w:rPr>
          <w:rFonts w:ascii="Corbel" w:hAnsi="Corbel" w:cs="Arial"/>
          <w:sz w:val="21"/>
          <w:szCs w:val="21"/>
        </w:rPr>
        <w:t xml:space="preserve"> voor </w:t>
      </w:r>
      <w:r w:rsidR="00603F06">
        <w:rPr>
          <w:rFonts w:ascii="Corbel" w:hAnsi="Corbel" w:cs="Arial"/>
          <w:sz w:val="21"/>
          <w:szCs w:val="21"/>
        </w:rPr>
        <w:t xml:space="preserve">handhaving </w:t>
      </w:r>
      <w:r w:rsidR="003764B2">
        <w:rPr>
          <w:rFonts w:ascii="Corbel" w:hAnsi="Corbel" w:cs="Arial"/>
          <w:sz w:val="21"/>
          <w:szCs w:val="21"/>
        </w:rPr>
        <w:t xml:space="preserve">en toezicht in de openbare ruimte </w:t>
      </w:r>
      <w:r w:rsidR="00603F06">
        <w:rPr>
          <w:rFonts w:ascii="Corbel" w:hAnsi="Corbel" w:cs="Arial"/>
          <w:sz w:val="21"/>
          <w:szCs w:val="21"/>
        </w:rPr>
        <w:t>in de gemeente Amsterdam en daarom</w:t>
      </w:r>
      <w:r w:rsidR="00D07FF8" w:rsidRPr="00D17CE4">
        <w:rPr>
          <w:rFonts w:ascii="Corbel" w:hAnsi="Corbel" w:cs="Arial"/>
          <w:sz w:val="21"/>
          <w:szCs w:val="21"/>
        </w:rPr>
        <w:t xml:space="preserve"> </w:t>
      </w:r>
      <w:r w:rsidR="00594587" w:rsidRPr="00D17CE4">
        <w:rPr>
          <w:rFonts w:ascii="Corbel" w:hAnsi="Corbel" w:cs="Arial"/>
          <w:sz w:val="21"/>
          <w:szCs w:val="21"/>
        </w:rPr>
        <w:t xml:space="preserve">de behoefte </w:t>
      </w:r>
      <w:r w:rsidRPr="00D17CE4">
        <w:rPr>
          <w:rFonts w:ascii="Corbel" w:hAnsi="Corbel" w:cs="Arial"/>
          <w:sz w:val="21"/>
          <w:szCs w:val="21"/>
        </w:rPr>
        <w:t xml:space="preserve">heeft </w:t>
      </w:r>
      <w:r w:rsidR="00594587" w:rsidRPr="00D17CE4">
        <w:rPr>
          <w:rFonts w:ascii="Corbel" w:hAnsi="Corbel" w:cs="Arial"/>
          <w:sz w:val="21"/>
          <w:szCs w:val="21"/>
        </w:rPr>
        <w:t xml:space="preserve">aan </w:t>
      </w:r>
      <w:r w:rsidR="006D6798">
        <w:rPr>
          <w:rFonts w:ascii="Corbel" w:hAnsi="Corbel" w:cs="Arial"/>
          <w:sz w:val="21"/>
          <w:szCs w:val="21"/>
        </w:rPr>
        <w:t xml:space="preserve">een complete </w:t>
      </w:r>
      <w:r w:rsidR="00603F06">
        <w:rPr>
          <w:rFonts w:ascii="Corbel" w:hAnsi="Corbel" w:cs="Arial"/>
          <w:sz w:val="21"/>
          <w:szCs w:val="21"/>
        </w:rPr>
        <w:t>d</w:t>
      </w:r>
      <w:r w:rsidR="00924623">
        <w:rPr>
          <w:rFonts w:ascii="Corbel" w:hAnsi="Corbel" w:cs="Arial"/>
          <w:sz w:val="21"/>
          <w:szCs w:val="21"/>
        </w:rPr>
        <w:t xml:space="preserve">ienst die het mogelijk maakt </w:t>
      </w:r>
      <w:r w:rsidR="00380A61">
        <w:rPr>
          <w:rFonts w:ascii="Corbel" w:hAnsi="Corbel" w:cs="Arial"/>
          <w:sz w:val="21"/>
          <w:szCs w:val="21"/>
        </w:rPr>
        <w:t>dit veiligheids</w:t>
      </w:r>
      <w:r w:rsidR="00C52D05">
        <w:rPr>
          <w:rFonts w:ascii="Corbel" w:hAnsi="Corbel" w:cs="Arial"/>
          <w:sz w:val="21"/>
          <w:szCs w:val="21"/>
        </w:rPr>
        <w:t>middel</w:t>
      </w:r>
      <w:r w:rsidR="00924623">
        <w:rPr>
          <w:rFonts w:ascii="Corbel" w:hAnsi="Corbel" w:cs="Arial"/>
          <w:sz w:val="21"/>
          <w:szCs w:val="21"/>
        </w:rPr>
        <w:t xml:space="preserve"> voor handhaving op een </w:t>
      </w:r>
      <w:r w:rsidR="00000B91">
        <w:rPr>
          <w:rFonts w:ascii="Corbel" w:hAnsi="Corbel" w:cs="Arial"/>
          <w:sz w:val="21"/>
          <w:szCs w:val="21"/>
        </w:rPr>
        <w:t xml:space="preserve">betrouwbare en </w:t>
      </w:r>
      <w:r w:rsidR="00924623">
        <w:rPr>
          <w:rFonts w:ascii="Corbel" w:hAnsi="Corbel" w:cs="Arial"/>
          <w:sz w:val="21"/>
          <w:szCs w:val="21"/>
        </w:rPr>
        <w:t xml:space="preserve">flexibele </w:t>
      </w:r>
      <w:r w:rsidR="00603F06">
        <w:rPr>
          <w:rFonts w:ascii="Corbel" w:hAnsi="Corbel" w:cs="Arial"/>
          <w:sz w:val="21"/>
          <w:szCs w:val="21"/>
        </w:rPr>
        <w:t>wijze in te vullen</w:t>
      </w:r>
      <w:r w:rsidR="00594587" w:rsidRPr="00D17CE4">
        <w:rPr>
          <w:rFonts w:ascii="Corbel" w:hAnsi="Corbel" w:cs="Arial"/>
          <w:sz w:val="21"/>
          <w:szCs w:val="21"/>
        </w:rPr>
        <w:t>.</w:t>
      </w:r>
    </w:p>
    <w:p w14:paraId="7CAB49BC" w14:textId="39FA380F" w:rsidR="00D009A1"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Opdrachtgever </w:t>
      </w:r>
      <w:r w:rsidR="00477745" w:rsidRPr="001B71EB">
        <w:rPr>
          <w:rFonts w:ascii="Corbel" w:hAnsi="Corbel" w:cs="Arial"/>
          <w:sz w:val="21"/>
          <w:szCs w:val="21"/>
        </w:rPr>
        <w:t xml:space="preserve">op </w:t>
      </w:r>
      <w:r w:rsidR="001B71EB" w:rsidRPr="001B71EB">
        <w:rPr>
          <w:rFonts w:ascii="Corbel" w:hAnsi="Corbel" w:cs="Arial"/>
          <w:sz w:val="21"/>
          <w:szCs w:val="21"/>
        </w:rPr>
        <w:t xml:space="preserve">27 januari 2020 </w:t>
      </w:r>
      <w:r w:rsidR="00D503F3" w:rsidRPr="001B71EB">
        <w:rPr>
          <w:rFonts w:ascii="Corbel" w:hAnsi="Corbel" w:cs="Arial"/>
          <w:sz w:val="21"/>
          <w:szCs w:val="21"/>
        </w:rPr>
        <w:t>daarom</w:t>
      </w:r>
      <w:r w:rsidR="00D503F3" w:rsidRPr="00D17CE4">
        <w:rPr>
          <w:rFonts w:ascii="Corbel" w:hAnsi="Corbel" w:cs="Arial"/>
          <w:sz w:val="21"/>
          <w:szCs w:val="21"/>
        </w:rPr>
        <w:t xml:space="preserve"> </w:t>
      </w:r>
      <w:r w:rsidR="00D009A1" w:rsidRPr="00D17CE4">
        <w:rPr>
          <w:rFonts w:ascii="Corbel" w:hAnsi="Corbel" w:cs="Arial"/>
          <w:sz w:val="21"/>
          <w:szCs w:val="21"/>
        </w:rPr>
        <w:t xml:space="preserve">een </w:t>
      </w:r>
      <w:r w:rsidR="0036677F" w:rsidRPr="00D17CE4">
        <w:rPr>
          <w:rFonts w:ascii="Corbel" w:hAnsi="Corbel" w:cs="Arial"/>
          <w:sz w:val="21"/>
          <w:szCs w:val="21"/>
        </w:rPr>
        <w:t>aan</w:t>
      </w:r>
      <w:r w:rsidR="00125534" w:rsidRPr="00D17CE4">
        <w:rPr>
          <w:rFonts w:ascii="Corbel" w:hAnsi="Corbel" w:cs="Arial"/>
          <w:sz w:val="21"/>
          <w:szCs w:val="21"/>
        </w:rPr>
        <w:t xml:space="preserve">kondiging </w:t>
      </w:r>
      <w:r w:rsidR="00D503F3" w:rsidRPr="00D17CE4">
        <w:rPr>
          <w:rFonts w:ascii="Corbel" w:hAnsi="Corbel" w:cs="Arial"/>
          <w:sz w:val="21"/>
          <w:szCs w:val="21"/>
        </w:rPr>
        <w:t xml:space="preserve">van een </w:t>
      </w:r>
      <w:r w:rsidR="00AD5DEE" w:rsidRPr="00D17CE4">
        <w:rPr>
          <w:rFonts w:ascii="Corbel" w:hAnsi="Corbel" w:cs="Arial"/>
          <w:sz w:val="21"/>
          <w:szCs w:val="21"/>
        </w:rPr>
        <w:t>Europese aanbesteding</w:t>
      </w:r>
      <w:r w:rsidR="00D009A1" w:rsidRPr="00D17CE4">
        <w:rPr>
          <w:rFonts w:ascii="Corbel" w:hAnsi="Corbel" w:cs="Arial"/>
          <w:sz w:val="21"/>
          <w:szCs w:val="21"/>
        </w:rPr>
        <w:t xml:space="preserve"> </w:t>
      </w:r>
      <w:r w:rsidR="00603F06">
        <w:rPr>
          <w:rFonts w:ascii="Corbel" w:hAnsi="Corbel" w:cs="Arial"/>
          <w:sz w:val="21"/>
          <w:szCs w:val="21"/>
        </w:rPr>
        <w:t>(</w:t>
      </w:r>
      <w:r w:rsidR="005D7DFD">
        <w:rPr>
          <w:rFonts w:ascii="Corbel" w:hAnsi="Corbel" w:cs="Arial"/>
          <w:sz w:val="21"/>
          <w:szCs w:val="21"/>
        </w:rPr>
        <w:t>Openbare procedure</w:t>
      </w:r>
      <w:r w:rsidR="00603F06">
        <w:rPr>
          <w:rFonts w:ascii="Corbel" w:hAnsi="Corbel" w:cs="Arial"/>
          <w:sz w:val="21"/>
          <w:szCs w:val="21"/>
        </w:rPr>
        <w:t xml:space="preserve">) </w:t>
      </w:r>
      <w:r w:rsidR="00731698" w:rsidRPr="00D17CE4">
        <w:rPr>
          <w:rFonts w:ascii="Corbel" w:hAnsi="Corbel" w:cs="Arial"/>
          <w:sz w:val="21"/>
          <w:szCs w:val="21"/>
        </w:rPr>
        <w:t xml:space="preserve">via TenderNed.nl </w:t>
      </w:r>
      <w:r w:rsidR="00D009A1" w:rsidRPr="00D17CE4">
        <w:rPr>
          <w:rFonts w:ascii="Corbel" w:hAnsi="Corbel" w:cs="Arial"/>
          <w:sz w:val="21"/>
          <w:szCs w:val="21"/>
        </w:rPr>
        <w:t xml:space="preserve">heeft gepubliceerd voor de levering van </w:t>
      </w:r>
      <w:r w:rsidR="00754920" w:rsidRPr="00D17CE4">
        <w:rPr>
          <w:rFonts w:ascii="Corbel" w:hAnsi="Corbel" w:cs="Arial"/>
          <w:sz w:val="21"/>
          <w:szCs w:val="21"/>
        </w:rPr>
        <w:t xml:space="preserve">de </w:t>
      </w:r>
      <w:r w:rsidR="00603F06">
        <w:rPr>
          <w:rFonts w:ascii="Corbel" w:hAnsi="Corbel" w:cs="Arial"/>
          <w:sz w:val="21"/>
          <w:szCs w:val="21"/>
        </w:rPr>
        <w:t xml:space="preserve">Dienst </w:t>
      </w:r>
      <w:r w:rsidR="00ED1762">
        <w:rPr>
          <w:rFonts w:ascii="Corbel" w:hAnsi="Corbel" w:cs="Arial"/>
          <w:sz w:val="21"/>
          <w:szCs w:val="21"/>
        </w:rPr>
        <w:t>Bodycams</w:t>
      </w:r>
      <w:r w:rsidR="005D7DFD">
        <w:rPr>
          <w:rFonts w:ascii="Corbel" w:hAnsi="Corbel" w:cs="Arial"/>
          <w:sz w:val="21"/>
          <w:szCs w:val="21"/>
        </w:rPr>
        <w:t xml:space="preserve"> 2020</w:t>
      </w:r>
      <w:r w:rsidR="001B317B" w:rsidRPr="00D17CE4">
        <w:rPr>
          <w:rFonts w:ascii="Corbel" w:hAnsi="Corbel" w:cs="Arial"/>
          <w:sz w:val="21"/>
          <w:szCs w:val="21"/>
        </w:rPr>
        <w:t>;</w:t>
      </w:r>
    </w:p>
    <w:p w14:paraId="5238B59F" w14:textId="77777777" w:rsidR="00D009A1"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D009A1" w:rsidRPr="00D17CE4">
        <w:rPr>
          <w:rFonts w:ascii="Corbel" w:hAnsi="Corbel" w:cs="Arial"/>
          <w:sz w:val="21"/>
          <w:szCs w:val="21"/>
        </w:rPr>
        <w:t xml:space="preserve"> op </w:t>
      </w:r>
      <w:r w:rsidR="005D7DFD" w:rsidRPr="005D7DFD">
        <w:rPr>
          <w:rFonts w:ascii="Corbel" w:hAnsi="Corbel" w:cs="Arial"/>
          <w:sz w:val="21"/>
          <w:szCs w:val="21"/>
          <w:highlight w:val="yellow"/>
        </w:rPr>
        <w:t>datum</w:t>
      </w:r>
      <w:r w:rsidR="00D009A1" w:rsidRPr="00D17CE4">
        <w:rPr>
          <w:rFonts w:ascii="Corbel" w:hAnsi="Corbel" w:cs="Arial"/>
          <w:sz w:val="21"/>
          <w:szCs w:val="21"/>
        </w:rPr>
        <w:t xml:space="preserve"> een </w:t>
      </w:r>
      <w:r w:rsidR="0009176D" w:rsidRPr="00B10CAD">
        <w:rPr>
          <w:rFonts w:ascii="Corbel" w:hAnsi="Corbel" w:cs="Arial"/>
          <w:bCs/>
          <w:iCs/>
          <w:sz w:val="21"/>
          <w:szCs w:val="21"/>
        </w:rPr>
        <w:t>O</w:t>
      </w:r>
      <w:r w:rsidR="00603F06" w:rsidRPr="00B10CAD">
        <w:rPr>
          <w:rFonts w:ascii="Corbel" w:hAnsi="Corbel" w:cs="Arial"/>
          <w:bCs/>
          <w:iCs/>
          <w:sz w:val="21"/>
          <w:szCs w:val="21"/>
        </w:rPr>
        <w:t>fferte</w:t>
      </w:r>
      <w:r w:rsidR="00D36FFB" w:rsidRPr="00D17CE4">
        <w:rPr>
          <w:rFonts w:ascii="Corbel" w:hAnsi="Corbel" w:cs="Arial"/>
          <w:sz w:val="21"/>
          <w:szCs w:val="21"/>
        </w:rPr>
        <w:t xml:space="preserve"> heeft </w:t>
      </w:r>
      <w:r w:rsidR="00603F06">
        <w:rPr>
          <w:rFonts w:ascii="Corbel" w:hAnsi="Corbel" w:cs="Arial"/>
          <w:sz w:val="21"/>
          <w:szCs w:val="21"/>
        </w:rPr>
        <w:t xml:space="preserve">ingediend </w:t>
      </w:r>
      <w:r w:rsidR="00D36FFB" w:rsidRPr="00D17CE4">
        <w:rPr>
          <w:rFonts w:ascii="Corbel" w:hAnsi="Corbel" w:cs="Arial"/>
          <w:sz w:val="21"/>
          <w:szCs w:val="21"/>
        </w:rPr>
        <w:t>op deze aanbesteding</w:t>
      </w:r>
      <w:r w:rsidR="00D009A1" w:rsidRPr="00D17CE4">
        <w:rPr>
          <w:rFonts w:ascii="Corbel" w:hAnsi="Corbel" w:cs="Arial"/>
          <w:sz w:val="21"/>
          <w:szCs w:val="21"/>
        </w:rPr>
        <w:t>;</w:t>
      </w:r>
    </w:p>
    <w:p w14:paraId="649C6635" w14:textId="77777777" w:rsidR="00A24071" w:rsidRPr="00D17CE4"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de </w:t>
      </w:r>
      <w:r w:rsidR="0009176D">
        <w:rPr>
          <w:rFonts w:ascii="Corbel" w:hAnsi="Corbel" w:cs="Arial"/>
          <w:sz w:val="21"/>
          <w:szCs w:val="21"/>
        </w:rPr>
        <w:t>O</w:t>
      </w:r>
      <w:r w:rsidR="00C966F9">
        <w:rPr>
          <w:rFonts w:ascii="Corbel" w:hAnsi="Corbel" w:cs="Arial"/>
          <w:sz w:val="21"/>
          <w:szCs w:val="21"/>
        </w:rPr>
        <w:t>fferte</w:t>
      </w:r>
      <w:r w:rsidR="00C966F9" w:rsidRPr="00D17CE4">
        <w:rPr>
          <w:rFonts w:ascii="Corbel" w:hAnsi="Corbel" w:cs="Arial"/>
          <w:sz w:val="21"/>
          <w:szCs w:val="21"/>
        </w:rPr>
        <w:t xml:space="preserve"> </w:t>
      </w:r>
      <w:r w:rsidR="00D009A1" w:rsidRPr="00D17CE4">
        <w:rPr>
          <w:rFonts w:ascii="Corbel" w:hAnsi="Corbel" w:cs="Arial"/>
          <w:sz w:val="21"/>
          <w:szCs w:val="21"/>
        </w:rPr>
        <w:t xml:space="preserve">van </w:t>
      </w:r>
      <w:r w:rsidR="00A474AB">
        <w:rPr>
          <w:rFonts w:ascii="Corbel" w:hAnsi="Corbel" w:cs="Arial"/>
          <w:sz w:val="21"/>
          <w:szCs w:val="21"/>
        </w:rPr>
        <w:t>Leverancier</w:t>
      </w:r>
      <w:r w:rsidR="00D009A1" w:rsidRPr="00D17CE4">
        <w:rPr>
          <w:rFonts w:ascii="Corbel" w:hAnsi="Corbel" w:cs="Arial"/>
          <w:sz w:val="21"/>
          <w:szCs w:val="21"/>
        </w:rPr>
        <w:t xml:space="preserve"> de economisch meest voordelige </w:t>
      </w:r>
      <w:r w:rsidR="00820BF5" w:rsidRPr="00D17CE4">
        <w:rPr>
          <w:rFonts w:ascii="Corbel" w:hAnsi="Corbel" w:cs="Arial"/>
          <w:sz w:val="21"/>
          <w:szCs w:val="21"/>
        </w:rPr>
        <w:t>is</w:t>
      </w:r>
      <w:r w:rsidR="00EF3EA2" w:rsidRPr="00D17CE4">
        <w:rPr>
          <w:rFonts w:ascii="Corbel" w:hAnsi="Corbel" w:cs="Arial"/>
          <w:sz w:val="21"/>
          <w:szCs w:val="21"/>
        </w:rPr>
        <w:t xml:space="preserve"> </w:t>
      </w:r>
      <w:r w:rsidR="005D7DFD">
        <w:rPr>
          <w:rFonts w:ascii="Corbel" w:hAnsi="Corbel" w:cs="Arial"/>
          <w:sz w:val="21"/>
          <w:szCs w:val="21"/>
        </w:rPr>
        <w:t xml:space="preserve">op basis van </w:t>
      </w:r>
      <w:r w:rsidR="00000B91">
        <w:rPr>
          <w:rFonts w:ascii="Corbel" w:hAnsi="Corbel" w:cs="Arial"/>
          <w:sz w:val="21"/>
          <w:szCs w:val="21"/>
        </w:rPr>
        <w:t xml:space="preserve">de </w:t>
      </w:r>
      <w:r w:rsidR="005D7DFD">
        <w:rPr>
          <w:rFonts w:ascii="Corbel" w:hAnsi="Corbel" w:cs="Arial"/>
          <w:sz w:val="21"/>
          <w:szCs w:val="21"/>
        </w:rPr>
        <w:t>Best</w:t>
      </w:r>
      <w:r w:rsidR="00577381">
        <w:rPr>
          <w:rFonts w:ascii="Corbel" w:hAnsi="Corbel" w:cs="Arial"/>
          <w:sz w:val="21"/>
          <w:szCs w:val="21"/>
        </w:rPr>
        <w:t xml:space="preserve">e Prijs Kwaliteit Verhouding </w:t>
      </w:r>
      <w:r w:rsidR="00EF3EA2" w:rsidRPr="00D17CE4">
        <w:rPr>
          <w:rFonts w:ascii="Corbel" w:hAnsi="Corbel" w:cs="Arial"/>
          <w:sz w:val="21"/>
          <w:szCs w:val="21"/>
        </w:rPr>
        <w:t xml:space="preserve">op grond van de beoordeling die is uitgevoerd </w:t>
      </w:r>
      <w:r w:rsidR="00125534" w:rsidRPr="00D17CE4">
        <w:rPr>
          <w:rFonts w:ascii="Corbel" w:hAnsi="Corbel" w:cs="Arial"/>
          <w:sz w:val="21"/>
          <w:szCs w:val="21"/>
        </w:rPr>
        <w:t>en</w:t>
      </w:r>
      <w:r w:rsidR="00606604" w:rsidRPr="00D17CE4">
        <w:rPr>
          <w:rFonts w:ascii="Corbel" w:hAnsi="Corbel" w:cs="Arial"/>
          <w:sz w:val="21"/>
          <w:szCs w:val="21"/>
        </w:rPr>
        <w:t xml:space="preserve"> </w:t>
      </w:r>
      <w:r w:rsidRPr="00D17CE4">
        <w:rPr>
          <w:rFonts w:ascii="Corbel" w:hAnsi="Corbel" w:cs="Arial"/>
          <w:sz w:val="21"/>
          <w:szCs w:val="21"/>
        </w:rPr>
        <w:t>d</w:t>
      </w:r>
      <w:r w:rsidR="00D009A1" w:rsidRPr="00D17CE4">
        <w:rPr>
          <w:rFonts w:ascii="Corbel" w:hAnsi="Corbel" w:cs="Arial"/>
          <w:sz w:val="21"/>
          <w:szCs w:val="21"/>
        </w:rPr>
        <w:t xml:space="preserve">e Opdracht </w:t>
      </w:r>
      <w:r w:rsidR="00820BF5" w:rsidRPr="00D17CE4">
        <w:rPr>
          <w:rFonts w:ascii="Corbel" w:hAnsi="Corbel" w:cs="Arial"/>
          <w:sz w:val="21"/>
          <w:szCs w:val="21"/>
        </w:rPr>
        <w:t xml:space="preserve">daarom </w:t>
      </w:r>
      <w:r w:rsidR="00D009A1" w:rsidRPr="00D17CE4">
        <w:rPr>
          <w:rFonts w:ascii="Corbel" w:hAnsi="Corbel" w:cs="Arial"/>
          <w:sz w:val="21"/>
          <w:szCs w:val="21"/>
        </w:rPr>
        <w:t xml:space="preserve">is gegund aan </w:t>
      </w:r>
      <w:r w:rsidR="00A474AB">
        <w:rPr>
          <w:rFonts w:ascii="Corbel" w:hAnsi="Corbel" w:cs="Arial"/>
          <w:sz w:val="21"/>
          <w:szCs w:val="21"/>
        </w:rPr>
        <w:t>Leverancier</w:t>
      </w:r>
      <w:r w:rsidR="001B317B" w:rsidRPr="00D17CE4">
        <w:rPr>
          <w:rFonts w:ascii="Corbel" w:hAnsi="Corbel" w:cs="Arial"/>
          <w:sz w:val="21"/>
          <w:szCs w:val="21"/>
        </w:rPr>
        <w:t>;</w:t>
      </w:r>
    </w:p>
    <w:p w14:paraId="5F09EA1A" w14:textId="696E5F66" w:rsidR="00373450" w:rsidRPr="00C966F9"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Partijen wensen samen te werken bij de realisatie van de doelstellingen van Opdrachtgever voor </w:t>
      </w:r>
      <w:r w:rsidR="00606604" w:rsidRPr="00D17CE4">
        <w:rPr>
          <w:rFonts w:ascii="Corbel" w:hAnsi="Corbel" w:cs="Arial"/>
          <w:sz w:val="21"/>
          <w:szCs w:val="21"/>
        </w:rPr>
        <w:t xml:space="preserve">de </w:t>
      </w:r>
      <w:r w:rsidR="00242F39" w:rsidRPr="00D17CE4">
        <w:rPr>
          <w:rFonts w:ascii="Corbel" w:hAnsi="Corbel" w:cs="Arial"/>
          <w:sz w:val="21"/>
          <w:szCs w:val="21"/>
        </w:rPr>
        <w:t xml:space="preserve">Dienst </w:t>
      </w:r>
      <w:r w:rsidR="00C52D05">
        <w:rPr>
          <w:rFonts w:ascii="Corbel" w:hAnsi="Corbel" w:cs="Arial"/>
          <w:sz w:val="21"/>
          <w:szCs w:val="21"/>
        </w:rPr>
        <w:t>Bodycams</w:t>
      </w:r>
      <w:r w:rsidR="005D7DFD">
        <w:rPr>
          <w:rFonts w:ascii="Corbel" w:hAnsi="Corbel" w:cs="Arial"/>
          <w:sz w:val="21"/>
          <w:szCs w:val="21"/>
        </w:rPr>
        <w:t xml:space="preserve"> 2020</w:t>
      </w:r>
      <w:r w:rsidRPr="00D17CE4">
        <w:rPr>
          <w:rFonts w:ascii="Corbel" w:hAnsi="Corbel" w:cs="Arial"/>
          <w:sz w:val="21"/>
          <w:szCs w:val="21"/>
        </w:rPr>
        <w:t xml:space="preserve">, zoals verwoord in </w:t>
      </w:r>
      <w:r w:rsidR="00C966F9">
        <w:rPr>
          <w:rFonts w:ascii="Corbel" w:hAnsi="Corbel"/>
          <w:sz w:val="21"/>
          <w:szCs w:val="21"/>
        </w:rPr>
        <w:t>de Aanbestedingsdocumenten</w:t>
      </w:r>
      <w:r w:rsidRPr="00C966F9">
        <w:rPr>
          <w:rFonts w:ascii="Corbel" w:hAnsi="Corbel" w:cs="Arial"/>
          <w:sz w:val="21"/>
          <w:szCs w:val="21"/>
        </w:rPr>
        <w:t>;</w:t>
      </w:r>
    </w:p>
    <w:p w14:paraId="1A66C209" w14:textId="1C6316C7" w:rsidR="002B7306"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A24071" w:rsidRPr="00D17CE4">
        <w:rPr>
          <w:rFonts w:ascii="Corbel" w:hAnsi="Corbel" w:cs="Arial"/>
          <w:sz w:val="21"/>
          <w:szCs w:val="21"/>
        </w:rPr>
        <w:t xml:space="preserve"> bekend is met de </w:t>
      </w:r>
      <w:r w:rsidR="00862737" w:rsidRPr="00D17CE4">
        <w:rPr>
          <w:rFonts w:ascii="Corbel" w:hAnsi="Corbel" w:cs="Arial"/>
          <w:sz w:val="21"/>
          <w:szCs w:val="21"/>
        </w:rPr>
        <w:t xml:space="preserve">maatschappelijke </w:t>
      </w:r>
      <w:r w:rsidR="00A24071" w:rsidRPr="00D17CE4">
        <w:rPr>
          <w:rFonts w:ascii="Corbel" w:hAnsi="Corbel" w:cs="Arial"/>
          <w:sz w:val="21"/>
          <w:szCs w:val="21"/>
        </w:rPr>
        <w:t xml:space="preserve">rol van Opdrachtgever </w:t>
      </w:r>
      <w:r w:rsidR="00862737" w:rsidRPr="00D17CE4">
        <w:rPr>
          <w:rFonts w:ascii="Corbel" w:hAnsi="Corbel" w:cs="Arial"/>
          <w:sz w:val="21"/>
          <w:szCs w:val="21"/>
        </w:rPr>
        <w:t xml:space="preserve">en de </w:t>
      </w:r>
      <w:r w:rsidR="00693A86" w:rsidRPr="00D17CE4">
        <w:rPr>
          <w:rFonts w:ascii="Corbel" w:hAnsi="Corbel" w:cs="Arial"/>
          <w:sz w:val="21"/>
          <w:szCs w:val="21"/>
        </w:rPr>
        <w:t>doelstelling</w:t>
      </w:r>
      <w:r w:rsidR="005D7B89" w:rsidRPr="00D17CE4">
        <w:rPr>
          <w:rFonts w:ascii="Corbel" w:hAnsi="Corbel" w:cs="Arial"/>
          <w:sz w:val="21"/>
          <w:szCs w:val="21"/>
        </w:rPr>
        <w:t>,</w:t>
      </w:r>
      <w:r w:rsidR="00693A86" w:rsidRPr="00D17CE4">
        <w:rPr>
          <w:rFonts w:ascii="Corbel" w:hAnsi="Corbel" w:cs="Arial"/>
          <w:sz w:val="21"/>
          <w:szCs w:val="21"/>
        </w:rPr>
        <w:t xml:space="preserve"> uitgangspunten en </w:t>
      </w:r>
      <w:r w:rsidR="005D7B89" w:rsidRPr="00D17CE4">
        <w:rPr>
          <w:rFonts w:ascii="Corbel" w:hAnsi="Corbel" w:cs="Arial"/>
          <w:sz w:val="21"/>
          <w:szCs w:val="21"/>
        </w:rPr>
        <w:t xml:space="preserve">behoeften </w:t>
      </w:r>
      <w:r w:rsidR="00862737" w:rsidRPr="00D17CE4">
        <w:rPr>
          <w:rFonts w:ascii="Corbel" w:hAnsi="Corbel" w:cs="Arial"/>
          <w:sz w:val="21"/>
          <w:szCs w:val="21"/>
        </w:rPr>
        <w:t>die hieruit voortvloeien ten aanzien van</w:t>
      </w:r>
      <w:r w:rsidR="00A24071" w:rsidRPr="00D17CE4">
        <w:rPr>
          <w:rFonts w:ascii="Corbel" w:hAnsi="Corbel" w:cs="Arial"/>
          <w:sz w:val="21"/>
          <w:szCs w:val="21"/>
        </w:rPr>
        <w:t xml:space="preserve"> </w:t>
      </w:r>
      <w:r w:rsidR="00125534" w:rsidRPr="00D17CE4">
        <w:rPr>
          <w:rFonts w:ascii="Corbel" w:hAnsi="Corbel" w:cs="Arial"/>
          <w:sz w:val="21"/>
          <w:szCs w:val="21"/>
        </w:rPr>
        <w:t xml:space="preserve">de </w:t>
      </w:r>
      <w:r w:rsidR="00242F39" w:rsidRPr="00D17CE4">
        <w:rPr>
          <w:rFonts w:ascii="Corbel" w:hAnsi="Corbel" w:cs="Arial"/>
          <w:sz w:val="21"/>
          <w:szCs w:val="21"/>
        </w:rPr>
        <w:t xml:space="preserve">Dienst </w:t>
      </w:r>
      <w:r w:rsidR="00C52D05">
        <w:rPr>
          <w:rFonts w:ascii="Corbel" w:hAnsi="Corbel" w:cs="Arial"/>
          <w:sz w:val="21"/>
          <w:szCs w:val="21"/>
        </w:rPr>
        <w:t>Bodycams</w:t>
      </w:r>
      <w:r w:rsidR="005D7DFD">
        <w:rPr>
          <w:rFonts w:ascii="Corbel" w:hAnsi="Corbel" w:cs="Arial"/>
          <w:sz w:val="21"/>
          <w:szCs w:val="21"/>
        </w:rPr>
        <w:t xml:space="preserve"> 2020</w:t>
      </w:r>
      <w:r w:rsidR="00A24071" w:rsidRPr="00D17CE4">
        <w:rPr>
          <w:rFonts w:ascii="Corbel" w:hAnsi="Corbel" w:cs="Arial"/>
          <w:sz w:val="21"/>
          <w:szCs w:val="21"/>
        </w:rPr>
        <w:t>;</w:t>
      </w:r>
    </w:p>
    <w:p w14:paraId="732E9DE5" w14:textId="314165ED" w:rsidR="002B7306"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2B7306" w:rsidRPr="00D17CE4">
        <w:rPr>
          <w:rFonts w:ascii="Corbel" w:hAnsi="Corbel" w:cs="Arial"/>
          <w:sz w:val="21"/>
          <w:szCs w:val="21"/>
        </w:rPr>
        <w:t xml:space="preserve"> het grote belang onderkent van de te leveren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002B7306" w:rsidRPr="00D17CE4">
        <w:rPr>
          <w:rFonts w:ascii="Corbel" w:hAnsi="Corbel" w:cs="Arial"/>
          <w:sz w:val="21"/>
          <w:szCs w:val="21"/>
        </w:rPr>
        <w:t>voor de bedrijfsvoering van Opdrachtgever</w:t>
      </w:r>
      <w:r w:rsidR="00B8443F" w:rsidRPr="00D17CE4">
        <w:rPr>
          <w:rFonts w:ascii="Corbel" w:hAnsi="Corbel" w:cs="Arial"/>
          <w:sz w:val="21"/>
          <w:szCs w:val="21"/>
        </w:rPr>
        <w:t xml:space="preserve"> in termen van de doelstelling, uitgangspunten, randvoorwaarden en behoeften van de Gemeente</w:t>
      </w:r>
      <w:r w:rsidR="002B7306" w:rsidRPr="00D17CE4">
        <w:rPr>
          <w:rFonts w:ascii="Corbel" w:hAnsi="Corbel" w:cs="Arial"/>
          <w:sz w:val="21"/>
          <w:szCs w:val="21"/>
        </w:rPr>
        <w:t xml:space="preserve"> en de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002B7306" w:rsidRPr="00D17CE4">
        <w:rPr>
          <w:rFonts w:ascii="Corbel" w:hAnsi="Corbel" w:cs="Arial"/>
          <w:sz w:val="21"/>
          <w:szCs w:val="21"/>
        </w:rPr>
        <w:t>steeds levert met het behartigen van dit belang als een van de doelen;</w:t>
      </w:r>
    </w:p>
    <w:p w14:paraId="5E6C5718" w14:textId="0941449F" w:rsidR="00D009A1" w:rsidRPr="00D17CE4" w:rsidRDefault="00D009A1"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Partijen de voorwaarden waaronder de </w:t>
      </w:r>
      <w:r w:rsidR="00754920" w:rsidRPr="00D17CE4">
        <w:rPr>
          <w:rFonts w:ascii="Corbel" w:hAnsi="Corbel" w:cs="Arial"/>
          <w:sz w:val="21"/>
          <w:szCs w:val="21"/>
        </w:rPr>
        <w:t xml:space="preserve">levering van de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Pr="00D17CE4">
        <w:rPr>
          <w:rFonts w:ascii="Corbel" w:hAnsi="Corbel" w:cs="Arial"/>
          <w:sz w:val="21"/>
          <w:szCs w:val="21"/>
        </w:rPr>
        <w:t xml:space="preserve">plaatsvindt, wensen vast te leggen in deze </w:t>
      </w:r>
      <w:r w:rsidR="00EF3EA2" w:rsidRPr="00D17CE4">
        <w:rPr>
          <w:rFonts w:ascii="Corbel" w:hAnsi="Corbel" w:cs="Arial"/>
          <w:sz w:val="21"/>
          <w:szCs w:val="21"/>
        </w:rPr>
        <w:t>O</w:t>
      </w:r>
      <w:r w:rsidR="00EC6BFD" w:rsidRPr="00D17CE4">
        <w:rPr>
          <w:rFonts w:ascii="Corbel" w:hAnsi="Corbel" w:cs="Arial"/>
          <w:sz w:val="21"/>
          <w:szCs w:val="21"/>
        </w:rPr>
        <w:t>vereenkomst</w:t>
      </w:r>
      <w:r w:rsidR="00A24071" w:rsidRPr="00D17CE4">
        <w:rPr>
          <w:rFonts w:ascii="Corbel" w:hAnsi="Corbel" w:cs="Arial"/>
          <w:sz w:val="21"/>
          <w:szCs w:val="21"/>
        </w:rPr>
        <w:t>;</w:t>
      </w:r>
      <w:r w:rsidR="00F7702D" w:rsidRPr="00D17CE4">
        <w:rPr>
          <w:rFonts w:ascii="Corbel" w:hAnsi="Corbel" w:cs="Arial"/>
          <w:sz w:val="21"/>
          <w:szCs w:val="21"/>
        </w:rPr>
        <w:t xml:space="preserve"> </w:t>
      </w:r>
    </w:p>
    <w:p w14:paraId="7D562C20" w14:textId="77777777" w:rsidR="000D73B2" w:rsidRDefault="00D009A1" w:rsidP="006A3EBC">
      <w:pPr>
        <w:pStyle w:val="Kop6"/>
        <w:spacing w:before="360" w:after="0" w:line="240" w:lineRule="auto"/>
        <w:jc w:val="left"/>
        <w:rPr>
          <w:rFonts w:ascii="Corbel" w:hAnsi="Corbel" w:cs="Arial"/>
          <w:sz w:val="21"/>
          <w:szCs w:val="21"/>
        </w:rPr>
      </w:pPr>
      <w:r w:rsidRPr="00D17CE4">
        <w:rPr>
          <w:rFonts w:ascii="Corbel" w:hAnsi="Corbel" w:cs="Arial"/>
          <w:sz w:val="21"/>
          <w:szCs w:val="21"/>
        </w:rPr>
        <w:t>Zijn als volgt overeengekomen:</w:t>
      </w:r>
    </w:p>
    <w:p w14:paraId="6DE7C3DB" w14:textId="77777777" w:rsidR="008C4A6C" w:rsidRDefault="008C4A6C" w:rsidP="008C4A6C">
      <w:r>
        <w:br w:type="page"/>
      </w:r>
    </w:p>
    <w:p w14:paraId="6F5188B0" w14:textId="77777777" w:rsidR="008C4A6C" w:rsidRPr="0018113F" w:rsidRDefault="008C4A6C" w:rsidP="0018113F"/>
    <w:p w14:paraId="25F5C9F1" w14:textId="77777777" w:rsidR="00D009A1" w:rsidRDefault="00056C0F" w:rsidP="00587C11">
      <w:pPr>
        <w:pStyle w:val="Kop1"/>
      </w:pPr>
      <w:bookmarkStart w:id="0" w:name="_Toc405205178"/>
      <w:bookmarkStart w:id="1" w:name="_Toc24723180"/>
      <w:r w:rsidRPr="00A46780">
        <w:t>Begrippen en definities</w:t>
      </w:r>
      <w:bookmarkEnd w:id="0"/>
      <w:bookmarkEnd w:id="1"/>
    </w:p>
    <w:p w14:paraId="6150DBB8" w14:textId="77777777" w:rsidR="00254FCC" w:rsidRPr="00254FCC" w:rsidRDefault="00254FCC" w:rsidP="00254FCC"/>
    <w:p w14:paraId="760A1262" w14:textId="0715ACB4" w:rsidR="00D06042" w:rsidRDefault="007D229F" w:rsidP="00254FCC">
      <w:pPr>
        <w:spacing w:after="0" w:line="240" w:lineRule="auto"/>
        <w:rPr>
          <w:rFonts w:ascii="Corbel" w:hAnsi="Corbel" w:cs="Arial"/>
          <w:sz w:val="21"/>
          <w:szCs w:val="21"/>
        </w:rPr>
      </w:pPr>
      <w:r w:rsidRPr="00D17CE4">
        <w:rPr>
          <w:rFonts w:ascii="Corbel" w:hAnsi="Corbel" w:cs="Arial"/>
          <w:sz w:val="21"/>
          <w:szCs w:val="21"/>
        </w:rPr>
        <w:t>In deze Overeenkomst word</w:t>
      </w:r>
      <w:r w:rsidR="00104FAF">
        <w:rPr>
          <w:rFonts w:ascii="Corbel" w:hAnsi="Corbel" w:cs="Arial"/>
          <w:sz w:val="21"/>
          <w:szCs w:val="21"/>
        </w:rPr>
        <w:t xml:space="preserve">en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worden in de Overeenkomst met een hoofdletter geschreven.</w:t>
      </w:r>
    </w:p>
    <w:p w14:paraId="7B70330F" w14:textId="77777777" w:rsidR="00254FCC" w:rsidRPr="00D17CE4" w:rsidRDefault="00254FCC" w:rsidP="00254FCC">
      <w:pPr>
        <w:spacing w:after="0" w:line="240" w:lineRule="auto"/>
        <w:rPr>
          <w:rFonts w:ascii="Corbel" w:hAnsi="Corbel" w:cs="Arial"/>
          <w:color w:val="000000"/>
          <w:sz w:val="21"/>
          <w:szCs w:val="21"/>
        </w:rPr>
      </w:pPr>
    </w:p>
    <w:tbl>
      <w:tblPr>
        <w:tblW w:w="8816" w:type="dxa"/>
        <w:tblInd w:w="720" w:type="dxa"/>
        <w:tblLook w:val="01E0" w:firstRow="1" w:lastRow="1" w:firstColumn="1" w:lastColumn="1" w:noHBand="0" w:noVBand="0"/>
      </w:tblPr>
      <w:tblGrid>
        <w:gridCol w:w="2808"/>
        <w:gridCol w:w="6008"/>
      </w:tblGrid>
      <w:tr w:rsidR="00D06042" w:rsidRPr="00D17CE4" w14:paraId="556B34F4" w14:textId="77777777" w:rsidTr="00043890">
        <w:tc>
          <w:tcPr>
            <w:tcW w:w="2808" w:type="dxa"/>
          </w:tcPr>
          <w:p w14:paraId="1A63B13A" w14:textId="77777777" w:rsidR="00416CE1" w:rsidRDefault="00416CE1" w:rsidP="004632DE">
            <w:pPr>
              <w:pStyle w:val="Gemiddeldraster21"/>
              <w:spacing w:before="120" w:after="120" w:line="276" w:lineRule="auto"/>
              <w:rPr>
                <w:rFonts w:ascii="Corbel" w:hAnsi="Corbel"/>
                <w:sz w:val="21"/>
                <w:szCs w:val="21"/>
              </w:rPr>
            </w:pPr>
            <w:r>
              <w:rPr>
                <w:rFonts w:ascii="Corbel" w:hAnsi="Corbel"/>
                <w:sz w:val="21"/>
                <w:szCs w:val="21"/>
              </w:rPr>
              <w:t>Aanbestedingsleidraad</w:t>
            </w:r>
          </w:p>
          <w:p w14:paraId="7D92AB66" w14:textId="77777777" w:rsidR="00416CE1" w:rsidRDefault="00416CE1" w:rsidP="004632DE">
            <w:pPr>
              <w:pStyle w:val="Gemiddeldraster21"/>
              <w:spacing w:before="120" w:after="120" w:line="276" w:lineRule="auto"/>
              <w:rPr>
                <w:rFonts w:ascii="Corbel" w:hAnsi="Corbel"/>
                <w:sz w:val="21"/>
                <w:szCs w:val="21"/>
              </w:rPr>
            </w:pPr>
          </w:p>
          <w:p w14:paraId="7EC66422" w14:textId="77777777" w:rsidR="003D5EC8" w:rsidRDefault="003D5EC8" w:rsidP="004632DE">
            <w:pPr>
              <w:pStyle w:val="Gemiddeldraster21"/>
              <w:spacing w:before="120" w:after="120" w:line="276" w:lineRule="auto"/>
              <w:rPr>
                <w:rFonts w:ascii="Corbel" w:hAnsi="Corbel"/>
                <w:sz w:val="21"/>
                <w:szCs w:val="21"/>
              </w:rPr>
            </w:pPr>
          </w:p>
          <w:p w14:paraId="1BFC64C4" w14:textId="77777777" w:rsidR="003D5EC8" w:rsidRDefault="003D5EC8" w:rsidP="004632DE">
            <w:pPr>
              <w:pStyle w:val="Gemiddeldraster21"/>
              <w:spacing w:before="120" w:after="120" w:line="276" w:lineRule="auto"/>
              <w:rPr>
                <w:rFonts w:ascii="Corbel" w:hAnsi="Corbel"/>
                <w:sz w:val="21"/>
                <w:szCs w:val="21"/>
              </w:rPr>
            </w:pPr>
          </w:p>
          <w:p w14:paraId="3CB262C8" w14:textId="77777777" w:rsidR="00477745" w:rsidRDefault="00477745" w:rsidP="004632DE">
            <w:pPr>
              <w:pStyle w:val="Gemiddeldraster21"/>
              <w:spacing w:before="120" w:after="120" w:line="276" w:lineRule="auto"/>
              <w:rPr>
                <w:rFonts w:ascii="Corbel" w:hAnsi="Corbel"/>
                <w:sz w:val="21"/>
                <w:szCs w:val="21"/>
              </w:rPr>
            </w:pPr>
          </w:p>
          <w:p w14:paraId="2284799C" w14:textId="77777777" w:rsidR="00D06042" w:rsidRPr="00D17CE4" w:rsidRDefault="00D06042" w:rsidP="004632DE">
            <w:pPr>
              <w:pStyle w:val="Gemiddeldraster21"/>
              <w:spacing w:before="120" w:after="120" w:line="276" w:lineRule="auto"/>
              <w:rPr>
                <w:rFonts w:ascii="Corbel" w:hAnsi="Corbel"/>
                <w:sz w:val="21"/>
                <w:szCs w:val="21"/>
              </w:rPr>
            </w:pPr>
            <w:r w:rsidRPr="00D17CE4">
              <w:rPr>
                <w:rFonts w:ascii="Corbel" w:hAnsi="Corbel"/>
                <w:sz w:val="21"/>
                <w:szCs w:val="21"/>
              </w:rPr>
              <w:t>Algemene Inkoopvoorwaarden</w:t>
            </w:r>
          </w:p>
        </w:tc>
        <w:tc>
          <w:tcPr>
            <w:tcW w:w="6008" w:type="dxa"/>
          </w:tcPr>
          <w:p w14:paraId="4F3A1F2D" w14:textId="77777777" w:rsidR="00416CE1" w:rsidRDefault="003D5EC8" w:rsidP="004632DE">
            <w:pPr>
              <w:pStyle w:val="Gemiddeldraster21"/>
              <w:spacing w:before="120" w:after="120" w:line="276" w:lineRule="auto"/>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Pr>
                <w:rFonts w:ascii="Corbel" w:hAnsi="Corbel"/>
                <w:sz w:val="21"/>
                <w:szCs w:val="21"/>
              </w:rPr>
              <w:t>O</w:t>
            </w:r>
            <w:r w:rsidRPr="00CE559C">
              <w:rPr>
                <w:rFonts w:ascii="Corbel" w:hAnsi="Corbel"/>
                <w:sz w:val="21"/>
                <w:szCs w:val="21"/>
              </w:rPr>
              <w:t>vereenkomst.</w:t>
            </w:r>
          </w:p>
          <w:p w14:paraId="03CAE275" w14:textId="77777777" w:rsidR="00477745" w:rsidRDefault="00477745" w:rsidP="004632DE">
            <w:pPr>
              <w:pStyle w:val="Gemiddeldraster21"/>
              <w:spacing w:before="120" w:after="120" w:line="276" w:lineRule="auto"/>
              <w:rPr>
                <w:rFonts w:ascii="Corbel" w:hAnsi="Corbel"/>
                <w:sz w:val="21"/>
                <w:szCs w:val="21"/>
              </w:rPr>
            </w:pPr>
          </w:p>
          <w:p w14:paraId="195E6591" w14:textId="77777777" w:rsidR="00D06042" w:rsidRPr="00D17CE4" w:rsidRDefault="00D06042"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w:t>
            </w:r>
            <w:r w:rsidR="00964250" w:rsidRPr="00964250">
              <w:rPr>
                <w:rFonts w:ascii="Corbel" w:hAnsi="Corbel"/>
                <w:sz w:val="21"/>
                <w:szCs w:val="21"/>
              </w:rPr>
              <w:t>Gemeentelijke inkoopvoorwaarden bij IT (GIBIT) van de gemeente Amsterdam</w:t>
            </w:r>
            <w:r w:rsidR="00660F4A">
              <w:rPr>
                <w:rFonts w:ascii="Corbel" w:hAnsi="Corbel"/>
                <w:sz w:val="21"/>
                <w:szCs w:val="21"/>
              </w:rPr>
              <w:t xml:space="preserve"> </w:t>
            </w:r>
            <w:r w:rsidR="00DB73F4" w:rsidRPr="00D17CE4">
              <w:rPr>
                <w:rFonts w:ascii="Corbel" w:hAnsi="Corbel"/>
                <w:sz w:val="21"/>
                <w:szCs w:val="21"/>
              </w:rPr>
              <w:t xml:space="preserve">gedeponeerd bij de Kamer van Koophandel op </w:t>
            </w:r>
            <w:r w:rsidR="00DB73F4" w:rsidRPr="00927433">
              <w:rPr>
                <w:rFonts w:ascii="Corbel" w:hAnsi="Corbel"/>
                <w:sz w:val="21"/>
                <w:szCs w:val="21"/>
              </w:rPr>
              <w:t>04 september 2017, KvK nr. 34366966</w:t>
            </w:r>
            <w:r w:rsidR="00DB73F4">
              <w:rPr>
                <w:rFonts w:ascii="Corbel" w:hAnsi="Corbel"/>
                <w:sz w:val="21"/>
                <w:szCs w:val="21"/>
              </w:rPr>
              <w:t>. Het eerste deel bestaat uit de Gemeentelijke inkoopvoorwaarden bij IT, zoal</w:t>
            </w:r>
            <w:r w:rsidR="00856CB7">
              <w:rPr>
                <w:rFonts w:ascii="Corbel" w:hAnsi="Corbel"/>
                <w:sz w:val="21"/>
                <w:szCs w:val="21"/>
              </w:rPr>
              <w:t xml:space="preserve">s vastgesteld door de VNG d.d. </w:t>
            </w:r>
            <w:r w:rsidR="00DB73F4">
              <w:rPr>
                <w:rFonts w:ascii="Corbel" w:hAnsi="Corbel"/>
                <w:sz w:val="21"/>
                <w:szCs w:val="21"/>
              </w:rPr>
              <w:t>8 december 2016. Het tweede deel is een Amsterdamse aanvulling.</w:t>
            </w:r>
          </w:p>
        </w:tc>
      </w:tr>
      <w:tr w:rsidR="000B438F" w:rsidRPr="00D17CE4" w14:paraId="7C287E08" w14:textId="77777777" w:rsidTr="00043890">
        <w:tc>
          <w:tcPr>
            <w:tcW w:w="2808" w:type="dxa"/>
          </w:tcPr>
          <w:p w14:paraId="0CDB6736" w14:textId="77777777" w:rsidR="00B20985" w:rsidRDefault="00B20985" w:rsidP="004632DE">
            <w:pPr>
              <w:pStyle w:val="Gemiddeldraster21"/>
              <w:spacing w:before="120" w:after="120" w:line="276" w:lineRule="auto"/>
              <w:rPr>
                <w:rFonts w:ascii="Corbel" w:hAnsi="Corbel"/>
                <w:sz w:val="21"/>
                <w:szCs w:val="21"/>
              </w:rPr>
            </w:pPr>
            <w:r>
              <w:rPr>
                <w:rFonts w:ascii="Corbel" w:hAnsi="Corbel"/>
                <w:sz w:val="21"/>
                <w:szCs w:val="21"/>
              </w:rPr>
              <w:t>BIO</w:t>
            </w:r>
          </w:p>
          <w:p w14:paraId="58132BAD" w14:textId="77777777" w:rsidR="000B438F" w:rsidRPr="00D17CE4" w:rsidRDefault="000B438F" w:rsidP="004632DE">
            <w:pPr>
              <w:pStyle w:val="Gemiddeldraster21"/>
              <w:spacing w:before="120" w:after="120" w:line="276" w:lineRule="auto"/>
              <w:rPr>
                <w:rFonts w:ascii="Corbel" w:hAnsi="Corbel"/>
                <w:sz w:val="21"/>
                <w:szCs w:val="21"/>
              </w:rPr>
            </w:pPr>
            <w:r w:rsidRPr="00D17CE4">
              <w:rPr>
                <w:rFonts w:ascii="Corbel" w:hAnsi="Corbel"/>
                <w:sz w:val="21"/>
                <w:szCs w:val="21"/>
              </w:rPr>
              <w:t>BI</w:t>
            </w:r>
            <w:r w:rsidR="00E41FFB">
              <w:rPr>
                <w:rFonts w:ascii="Corbel" w:hAnsi="Corbel"/>
                <w:sz w:val="21"/>
                <w:szCs w:val="21"/>
              </w:rPr>
              <w:t>O</w:t>
            </w:r>
            <w:r w:rsidR="00F93FFE">
              <w:rPr>
                <w:rFonts w:ascii="Corbel" w:hAnsi="Corbel"/>
                <w:sz w:val="21"/>
                <w:szCs w:val="21"/>
              </w:rPr>
              <w:t>-</w:t>
            </w:r>
            <w:r w:rsidR="00B20985">
              <w:rPr>
                <w:rFonts w:ascii="Corbel" w:hAnsi="Corbel"/>
                <w:sz w:val="21"/>
                <w:szCs w:val="21"/>
              </w:rPr>
              <w:t>2020</w:t>
            </w:r>
          </w:p>
        </w:tc>
        <w:tc>
          <w:tcPr>
            <w:tcW w:w="6008" w:type="dxa"/>
          </w:tcPr>
          <w:p w14:paraId="727F7A5D" w14:textId="77777777" w:rsidR="00B20985" w:rsidRDefault="00B20985" w:rsidP="004632DE">
            <w:pPr>
              <w:pStyle w:val="Gemiddeldraster21"/>
              <w:spacing w:before="120" w:after="120" w:line="276" w:lineRule="auto"/>
              <w:rPr>
                <w:rFonts w:ascii="Corbel" w:hAnsi="Corbel"/>
                <w:sz w:val="21"/>
                <w:szCs w:val="21"/>
              </w:rPr>
            </w:pPr>
            <w:r w:rsidRPr="00D17CE4">
              <w:rPr>
                <w:rFonts w:ascii="Corbel" w:hAnsi="Corbel"/>
                <w:sz w:val="21"/>
                <w:szCs w:val="21"/>
              </w:rPr>
              <w:t>Beleidsregel Integriteit en Overeenkomsten</w:t>
            </w:r>
          </w:p>
          <w:p w14:paraId="1F863EEB" w14:textId="77777777" w:rsidR="000B438F" w:rsidRPr="00D17CE4" w:rsidRDefault="000B438F"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Baseline Informatiebeveiliging </w:t>
            </w:r>
            <w:r w:rsidR="008A1E17">
              <w:rPr>
                <w:rFonts w:ascii="Corbel" w:hAnsi="Corbel"/>
                <w:sz w:val="21"/>
                <w:szCs w:val="21"/>
              </w:rPr>
              <w:t>Overheid,</w:t>
            </w:r>
            <w:r w:rsidR="003764B2">
              <w:rPr>
                <w:rFonts w:ascii="Corbel" w:hAnsi="Corbel"/>
                <w:sz w:val="21"/>
                <w:szCs w:val="21"/>
              </w:rPr>
              <w:t xml:space="preserve"> </w:t>
            </w:r>
            <w:r w:rsidR="008A1E17">
              <w:rPr>
                <w:rFonts w:ascii="Corbel" w:hAnsi="Corbel"/>
                <w:sz w:val="21"/>
                <w:szCs w:val="21"/>
              </w:rPr>
              <w:t>per 1-1-</w:t>
            </w:r>
            <w:r w:rsidR="00E41FFB">
              <w:rPr>
                <w:rFonts w:ascii="Corbel" w:hAnsi="Corbel"/>
                <w:sz w:val="21"/>
                <w:szCs w:val="21"/>
              </w:rPr>
              <w:t>2020</w:t>
            </w:r>
          </w:p>
        </w:tc>
      </w:tr>
      <w:tr w:rsidR="0023268F" w:rsidRPr="00D17CE4" w14:paraId="4E78DB44" w14:textId="77777777" w:rsidTr="00043890">
        <w:tc>
          <w:tcPr>
            <w:tcW w:w="2808" w:type="dxa"/>
          </w:tcPr>
          <w:p w14:paraId="3877EFBE" w14:textId="77777777" w:rsidR="0023268F" w:rsidRPr="00D17CE4" w:rsidRDefault="0023268F" w:rsidP="004632DE">
            <w:pPr>
              <w:pStyle w:val="Gemiddeldraster21"/>
              <w:spacing w:before="120" w:after="120" w:line="276" w:lineRule="auto"/>
              <w:rPr>
                <w:rFonts w:ascii="Corbel" w:hAnsi="Corbel"/>
                <w:sz w:val="21"/>
                <w:szCs w:val="21"/>
              </w:rPr>
            </w:pPr>
            <w:r w:rsidRPr="00D17CE4">
              <w:rPr>
                <w:rFonts w:ascii="Corbel" w:hAnsi="Corbel"/>
                <w:sz w:val="21"/>
                <w:szCs w:val="21"/>
              </w:rPr>
              <w:t>DAP</w:t>
            </w:r>
          </w:p>
        </w:tc>
        <w:tc>
          <w:tcPr>
            <w:tcW w:w="6008" w:type="dxa"/>
          </w:tcPr>
          <w:p w14:paraId="6C352928" w14:textId="77777777" w:rsidR="0023268F" w:rsidRPr="00D17CE4" w:rsidRDefault="0023268F" w:rsidP="004632DE">
            <w:pPr>
              <w:pStyle w:val="Gemiddeldraster21"/>
              <w:spacing w:before="120" w:after="120" w:line="276" w:lineRule="auto"/>
              <w:rPr>
                <w:rFonts w:ascii="Corbel" w:hAnsi="Corbel"/>
                <w:sz w:val="21"/>
                <w:szCs w:val="21"/>
              </w:rPr>
            </w:pPr>
            <w:r w:rsidRPr="00E87126">
              <w:rPr>
                <w:rFonts w:ascii="Corbel" w:hAnsi="Corbel"/>
                <w:sz w:val="21"/>
                <w:szCs w:val="21"/>
              </w:rPr>
              <w:t xml:space="preserve">Het DAP is het ‘Dossier Afspraken en Procedures’, de bijlage waarin een gedetailleerde nadere beschrijving is opgenomen van de afspraken en procedures omtrent de manier van samenwerken en de rollen, taken en verantwoordelijkheden van </w:t>
            </w:r>
            <w:r w:rsidR="00A474AB">
              <w:rPr>
                <w:rFonts w:ascii="Corbel" w:hAnsi="Corbel"/>
                <w:sz w:val="21"/>
                <w:szCs w:val="21"/>
              </w:rPr>
              <w:t>Leverancier</w:t>
            </w:r>
            <w:r w:rsidRPr="00E87126">
              <w:rPr>
                <w:rFonts w:ascii="Corbel" w:hAnsi="Corbel"/>
                <w:sz w:val="21"/>
                <w:szCs w:val="21"/>
              </w:rPr>
              <w:t xml:space="preserve"> en Opdrachtgever in de </w:t>
            </w:r>
            <w:r w:rsidR="005030C4">
              <w:rPr>
                <w:rFonts w:ascii="Corbel" w:hAnsi="Corbel"/>
                <w:sz w:val="21"/>
                <w:szCs w:val="21"/>
              </w:rPr>
              <w:t>exploitatiefase</w:t>
            </w:r>
            <w:r w:rsidRPr="00E87126">
              <w:rPr>
                <w:rFonts w:ascii="Corbel" w:hAnsi="Corbel"/>
                <w:sz w:val="21"/>
                <w:szCs w:val="21"/>
              </w:rPr>
              <w:t xml:space="preserve"> van de Overeenkomst.</w:t>
            </w:r>
            <w:r w:rsidR="000376E0" w:rsidRPr="00E87126">
              <w:rPr>
                <w:rFonts w:ascii="Corbel" w:hAnsi="Corbel"/>
                <w:sz w:val="21"/>
                <w:szCs w:val="21"/>
              </w:rPr>
              <w:t xml:space="preserve"> Afspraken omtrent contactpersonen en wijze van escalatie worden steeds opgenomen in bijgewerkte versies van het DAP.</w:t>
            </w:r>
          </w:p>
        </w:tc>
      </w:tr>
      <w:tr w:rsidR="0023268F" w:rsidRPr="00D17CE4" w14:paraId="3C45FB24" w14:textId="77777777" w:rsidTr="00043890">
        <w:tc>
          <w:tcPr>
            <w:tcW w:w="2808" w:type="dxa"/>
          </w:tcPr>
          <w:p w14:paraId="0D80A3BC" w14:textId="77777777" w:rsidR="0023268F" w:rsidRPr="00D17CE4" w:rsidRDefault="0023268F" w:rsidP="004632DE">
            <w:pPr>
              <w:pStyle w:val="Gemiddeldraster21"/>
              <w:spacing w:before="120" w:after="120" w:line="276" w:lineRule="auto"/>
              <w:rPr>
                <w:rFonts w:ascii="Corbel" w:hAnsi="Corbel"/>
                <w:sz w:val="21"/>
                <w:szCs w:val="21"/>
              </w:rPr>
            </w:pPr>
            <w:r w:rsidRPr="00D17CE4">
              <w:rPr>
                <w:rFonts w:ascii="Corbel" w:hAnsi="Corbel"/>
                <w:sz w:val="21"/>
                <w:szCs w:val="21"/>
              </w:rPr>
              <w:t>DFA</w:t>
            </w:r>
          </w:p>
        </w:tc>
        <w:tc>
          <w:tcPr>
            <w:tcW w:w="6008" w:type="dxa"/>
          </w:tcPr>
          <w:p w14:paraId="1B162995" w14:textId="77777777" w:rsidR="0023268F" w:rsidRPr="00E87126" w:rsidRDefault="0023268F" w:rsidP="004632DE">
            <w:pPr>
              <w:pStyle w:val="Gemiddeldraster21"/>
              <w:spacing w:before="120" w:after="120" w:line="276" w:lineRule="auto"/>
              <w:rPr>
                <w:rFonts w:ascii="Corbel" w:hAnsi="Corbel"/>
                <w:sz w:val="21"/>
                <w:szCs w:val="21"/>
              </w:rPr>
            </w:pPr>
            <w:r w:rsidRPr="00E87126">
              <w:rPr>
                <w:rFonts w:ascii="Corbel" w:hAnsi="Corbel"/>
                <w:sz w:val="21"/>
                <w:szCs w:val="21"/>
              </w:rPr>
              <w:t xml:space="preserve">Het DFA is het ‘Dossier Financiële Afspraken’, de bijlage waarin een nadere beschrijving </w:t>
            </w:r>
            <w:r w:rsidR="00104FAF">
              <w:rPr>
                <w:rFonts w:ascii="Corbel" w:hAnsi="Corbel"/>
                <w:sz w:val="21"/>
                <w:szCs w:val="21"/>
              </w:rPr>
              <w:t xml:space="preserve">is </w:t>
            </w:r>
            <w:r w:rsidRPr="00E87126">
              <w:rPr>
                <w:rFonts w:ascii="Corbel" w:hAnsi="Corbel"/>
                <w:sz w:val="21"/>
                <w:szCs w:val="21"/>
              </w:rPr>
              <w:t xml:space="preserve">opgenomen van de financiële afspraken en financiële procedures. </w:t>
            </w:r>
          </w:p>
        </w:tc>
      </w:tr>
      <w:tr w:rsidR="00D06042" w:rsidRPr="00D17CE4" w14:paraId="6BF9B9F6" w14:textId="77777777" w:rsidTr="00043890">
        <w:tc>
          <w:tcPr>
            <w:tcW w:w="2808" w:type="dxa"/>
          </w:tcPr>
          <w:p w14:paraId="63C06EE4" w14:textId="2FAC48D7" w:rsidR="00D06042" w:rsidRPr="00D17CE4" w:rsidRDefault="00242F39"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Dienst </w:t>
            </w:r>
            <w:r w:rsidR="00C52D05">
              <w:rPr>
                <w:rFonts w:ascii="Corbel" w:hAnsi="Corbel"/>
                <w:sz w:val="21"/>
                <w:szCs w:val="21"/>
              </w:rPr>
              <w:t xml:space="preserve">Bodycams </w:t>
            </w:r>
            <w:r w:rsidR="00D07FF8" w:rsidRPr="00D17CE4">
              <w:rPr>
                <w:rFonts w:ascii="Corbel" w:hAnsi="Corbel"/>
                <w:sz w:val="21"/>
                <w:szCs w:val="21"/>
              </w:rPr>
              <w:t>of Dienst</w:t>
            </w:r>
          </w:p>
        </w:tc>
        <w:tc>
          <w:tcPr>
            <w:tcW w:w="6008" w:type="dxa"/>
          </w:tcPr>
          <w:p w14:paraId="686B005C" w14:textId="77777777" w:rsidR="00D06042" w:rsidRPr="00D17CE4" w:rsidRDefault="00D07FF8" w:rsidP="004632DE">
            <w:pPr>
              <w:pStyle w:val="Gemiddeldraster21"/>
              <w:spacing w:before="120" w:after="120" w:line="276" w:lineRule="auto"/>
              <w:rPr>
                <w:rFonts w:ascii="Corbel" w:hAnsi="Corbel"/>
                <w:sz w:val="21"/>
                <w:szCs w:val="21"/>
              </w:rPr>
            </w:pPr>
            <w:r w:rsidRPr="00D17CE4">
              <w:rPr>
                <w:rFonts w:ascii="Corbel" w:hAnsi="Corbel"/>
                <w:sz w:val="21"/>
                <w:szCs w:val="21"/>
              </w:rPr>
              <w:t>De dienstverlening die voorwerp is van deze Overeenkomst</w:t>
            </w:r>
            <w:r w:rsidR="001F42FA" w:rsidRPr="00D17CE4">
              <w:rPr>
                <w:rFonts w:ascii="Corbel" w:hAnsi="Corbel"/>
                <w:sz w:val="21"/>
                <w:szCs w:val="21"/>
              </w:rPr>
              <w:t>, zoals op hoofdlijnen beschreven in artikel 2 en zoals deze in detail blijkt uit de diverse documenten en bijlagen die onderdeel uitmaken van de tussen Partijen gesloten Overeenkomst</w:t>
            </w:r>
            <w:r w:rsidR="00104FAF">
              <w:rPr>
                <w:rFonts w:ascii="Corbel" w:hAnsi="Corbel"/>
                <w:sz w:val="21"/>
                <w:szCs w:val="21"/>
              </w:rPr>
              <w:t>.</w:t>
            </w:r>
            <w:r w:rsidR="00043890">
              <w:rPr>
                <w:rFonts w:ascii="Corbel" w:hAnsi="Corbel"/>
                <w:sz w:val="21"/>
                <w:szCs w:val="21"/>
              </w:rPr>
              <w:t xml:space="preserve"> </w:t>
            </w:r>
          </w:p>
        </w:tc>
      </w:tr>
    </w:tbl>
    <w:p w14:paraId="66600BD3" w14:textId="77777777" w:rsidR="00C71BAB" w:rsidRDefault="00C71BAB" w:rsidP="00E61F4C">
      <w:pPr>
        <w:spacing w:line="276" w:lineRule="auto"/>
        <w:ind w:left="0"/>
      </w:pPr>
    </w:p>
    <w:tbl>
      <w:tblPr>
        <w:tblW w:w="8816" w:type="dxa"/>
        <w:tblInd w:w="720" w:type="dxa"/>
        <w:tblLook w:val="01E0" w:firstRow="1" w:lastRow="1" w:firstColumn="1" w:lastColumn="1" w:noHBand="0" w:noVBand="0"/>
      </w:tblPr>
      <w:tblGrid>
        <w:gridCol w:w="2808"/>
        <w:gridCol w:w="6008"/>
      </w:tblGrid>
      <w:tr w:rsidR="00E87126" w:rsidRPr="00D17CE4" w14:paraId="5057E018" w14:textId="77777777" w:rsidTr="00043890">
        <w:tc>
          <w:tcPr>
            <w:tcW w:w="2808" w:type="dxa"/>
          </w:tcPr>
          <w:p w14:paraId="0DB2886E"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lastRenderedPageBreak/>
              <w:t xml:space="preserve">Exit / </w:t>
            </w:r>
            <w:proofErr w:type="spellStart"/>
            <w:r w:rsidR="000A1E1A">
              <w:rPr>
                <w:rFonts w:ascii="Corbel" w:hAnsi="Corbel"/>
                <w:sz w:val="21"/>
                <w:szCs w:val="21"/>
              </w:rPr>
              <w:t>ret</w:t>
            </w:r>
            <w:r w:rsidRPr="00D17CE4">
              <w:rPr>
                <w:rFonts w:ascii="Corbel" w:hAnsi="Corbel"/>
                <w:sz w:val="21"/>
                <w:szCs w:val="21"/>
              </w:rPr>
              <w:t>ransitie</w:t>
            </w:r>
            <w:proofErr w:type="spellEnd"/>
            <w:r w:rsidRPr="00D17CE4">
              <w:rPr>
                <w:rFonts w:ascii="Corbel" w:hAnsi="Corbel"/>
                <w:sz w:val="21"/>
                <w:szCs w:val="21"/>
              </w:rPr>
              <w:t xml:space="preserve"> (fase)</w:t>
            </w:r>
          </w:p>
        </w:tc>
        <w:tc>
          <w:tcPr>
            <w:tcW w:w="6008" w:type="dxa"/>
          </w:tcPr>
          <w:p w14:paraId="15289138"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fase na of kort voorafgaand aan </w:t>
            </w:r>
            <w:r w:rsidR="0063465B">
              <w:rPr>
                <w:rFonts w:ascii="Corbel" w:hAnsi="Corbel"/>
                <w:sz w:val="21"/>
                <w:szCs w:val="21"/>
              </w:rPr>
              <w:t xml:space="preserve">het </w:t>
            </w:r>
            <w:r w:rsidRPr="00D17CE4">
              <w:rPr>
                <w:rFonts w:ascii="Corbel" w:hAnsi="Corbel"/>
                <w:sz w:val="21"/>
                <w:szCs w:val="21"/>
              </w:rPr>
              <w:t xml:space="preserve">eindigen van de </w:t>
            </w:r>
            <w:r w:rsidR="005030C4">
              <w:rPr>
                <w:rFonts w:ascii="Corbel" w:hAnsi="Corbel"/>
                <w:sz w:val="21"/>
                <w:szCs w:val="21"/>
              </w:rPr>
              <w:t>exploitatiefase</w:t>
            </w:r>
            <w:r w:rsidRPr="00D17CE4">
              <w:rPr>
                <w:rFonts w:ascii="Corbel" w:hAnsi="Corbel"/>
                <w:sz w:val="21"/>
                <w:szCs w:val="21"/>
              </w:rPr>
              <w:t xml:space="preserve"> van de Dienst waarin conform hieromtrent gemaakt</w:t>
            </w:r>
            <w:r w:rsidR="0063465B">
              <w:rPr>
                <w:rFonts w:ascii="Corbel" w:hAnsi="Corbel"/>
                <w:sz w:val="21"/>
                <w:szCs w:val="21"/>
              </w:rPr>
              <w:t>e afspraken tussen Partijen de D</w:t>
            </w:r>
            <w:r w:rsidRPr="00D17CE4">
              <w:rPr>
                <w:rFonts w:ascii="Corbel" w:hAnsi="Corbel"/>
                <w:sz w:val="21"/>
                <w:szCs w:val="21"/>
              </w:rPr>
              <w:t>ienst uit productie genomen wordt en indien Opdrachtgever dat wenst geheel of gedeeltelijk voor toekomstige exploitatie wordt overgedragen aan opvolgend</w:t>
            </w:r>
            <w:r w:rsidR="00104FAF">
              <w:rPr>
                <w:rFonts w:ascii="Corbel" w:hAnsi="Corbel"/>
                <w:sz w:val="21"/>
                <w:szCs w:val="21"/>
              </w:rPr>
              <w:t>e</w:t>
            </w:r>
            <w:r w:rsidRPr="00D17CE4">
              <w:rPr>
                <w:rFonts w:ascii="Corbel" w:hAnsi="Corbel"/>
                <w:sz w:val="21"/>
                <w:szCs w:val="21"/>
              </w:rPr>
              <w:t xml:space="preserve"> leverancier(s) of naar Opdrachtgever zelf.</w:t>
            </w:r>
          </w:p>
        </w:tc>
      </w:tr>
      <w:tr w:rsidR="00E87126" w:rsidRPr="00D17CE4" w14:paraId="3D4A855D" w14:textId="77777777" w:rsidTr="00043890">
        <w:tc>
          <w:tcPr>
            <w:tcW w:w="2808" w:type="dxa"/>
          </w:tcPr>
          <w:p w14:paraId="563CCEE3"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Gedragsverklaring aanbesteden</w:t>
            </w:r>
          </w:p>
          <w:p w14:paraId="75D9AFF4" w14:textId="77777777" w:rsidR="00CE3E22" w:rsidRPr="00D17CE4" w:rsidRDefault="00CE3E22" w:rsidP="004632DE">
            <w:pPr>
              <w:pStyle w:val="Gemiddeldraster21"/>
              <w:spacing w:before="120" w:after="120" w:line="276" w:lineRule="auto"/>
              <w:rPr>
                <w:rFonts w:ascii="Corbel" w:hAnsi="Corbel"/>
                <w:sz w:val="21"/>
                <w:szCs w:val="21"/>
              </w:rPr>
            </w:pPr>
            <w:r>
              <w:rPr>
                <w:rFonts w:ascii="Corbel" w:hAnsi="Corbel"/>
                <w:sz w:val="21"/>
                <w:szCs w:val="21"/>
              </w:rPr>
              <w:t>Hoofdaannemer</w:t>
            </w:r>
          </w:p>
        </w:tc>
        <w:tc>
          <w:tcPr>
            <w:tcW w:w="6008" w:type="dxa"/>
          </w:tcPr>
          <w:p w14:paraId="3B402D82"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verklaring van de Minister van Veiligheid en Justitie, zoals bedoeld in artikel 4.1 Aanbestedingswet.</w:t>
            </w:r>
          </w:p>
          <w:p w14:paraId="281EB676" w14:textId="77777777" w:rsidR="00CE3E22" w:rsidRPr="00D17CE4" w:rsidRDefault="00CE3E22" w:rsidP="004632DE">
            <w:pPr>
              <w:pStyle w:val="Gemiddeldraster21"/>
              <w:spacing w:before="120" w:after="120" w:line="276" w:lineRule="auto"/>
              <w:rPr>
                <w:rFonts w:ascii="Corbel" w:hAnsi="Corbel"/>
                <w:sz w:val="21"/>
                <w:szCs w:val="21"/>
              </w:rPr>
            </w:pPr>
            <w:r>
              <w:rPr>
                <w:rFonts w:ascii="Corbel" w:hAnsi="Corbel"/>
                <w:sz w:val="21"/>
                <w:szCs w:val="21"/>
              </w:rPr>
              <w:t xml:space="preserve">De </w:t>
            </w:r>
            <w:r w:rsidR="00A474AB">
              <w:rPr>
                <w:rFonts w:ascii="Corbel" w:hAnsi="Corbel"/>
                <w:sz w:val="21"/>
                <w:szCs w:val="21"/>
              </w:rPr>
              <w:t>Leverancier</w:t>
            </w:r>
            <w:r>
              <w:rPr>
                <w:rFonts w:ascii="Corbel" w:hAnsi="Corbel"/>
                <w:sz w:val="21"/>
                <w:szCs w:val="21"/>
              </w:rPr>
              <w:t xml:space="preserve"> die samen met diverse Onderaannemers de levering van de Dienst borgt</w:t>
            </w:r>
            <w:r w:rsidR="0063465B">
              <w:rPr>
                <w:rFonts w:ascii="Corbel" w:hAnsi="Corbel"/>
                <w:sz w:val="21"/>
                <w:szCs w:val="21"/>
              </w:rPr>
              <w:t>.</w:t>
            </w:r>
          </w:p>
        </w:tc>
      </w:tr>
      <w:tr w:rsidR="00E87126" w:rsidRPr="00D17CE4" w14:paraId="02677AE9" w14:textId="77777777" w:rsidTr="00043890">
        <w:tc>
          <w:tcPr>
            <w:tcW w:w="2808" w:type="dxa"/>
          </w:tcPr>
          <w:p w14:paraId="6EEB18F9" w14:textId="77777777" w:rsidR="00E87126" w:rsidRPr="00D17CE4" w:rsidRDefault="00E87126" w:rsidP="004632DE">
            <w:pPr>
              <w:pStyle w:val="Gemiddeldraster21"/>
              <w:spacing w:before="120" w:after="120" w:line="276" w:lineRule="auto"/>
              <w:rPr>
                <w:rFonts w:ascii="Corbel" w:hAnsi="Corbel"/>
                <w:sz w:val="21"/>
                <w:szCs w:val="21"/>
              </w:rPr>
            </w:pPr>
            <w:r>
              <w:rPr>
                <w:rFonts w:ascii="Corbel" w:hAnsi="Corbel"/>
                <w:sz w:val="21"/>
                <w:szCs w:val="21"/>
              </w:rPr>
              <w:t>Offerte</w:t>
            </w:r>
          </w:p>
        </w:tc>
        <w:tc>
          <w:tcPr>
            <w:tcW w:w="6008" w:type="dxa"/>
          </w:tcPr>
          <w:p w14:paraId="4C2A00A4" w14:textId="77777777" w:rsidR="00E87126" w:rsidRPr="00E87126" w:rsidRDefault="00E87126" w:rsidP="004632DE">
            <w:pPr>
              <w:spacing w:before="120" w:line="276" w:lineRule="auto"/>
              <w:ind w:left="0"/>
              <w:rPr>
                <w:rFonts w:ascii="Corbel" w:eastAsia="Calibri" w:hAnsi="Corbel" w:cs="Arial"/>
                <w:sz w:val="21"/>
                <w:szCs w:val="21"/>
                <w:lang w:eastAsia="en-US"/>
              </w:rPr>
            </w:pPr>
            <w:r w:rsidRPr="00E87126">
              <w:rPr>
                <w:rFonts w:ascii="Corbel" w:eastAsia="Calibri" w:hAnsi="Corbel" w:cs="Arial"/>
                <w:sz w:val="21"/>
                <w:szCs w:val="21"/>
                <w:lang w:eastAsia="en-US"/>
              </w:rPr>
              <w:t xml:space="preserve">Het door </w:t>
            </w:r>
            <w:r w:rsidR="00A474AB">
              <w:rPr>
                <w:rFonts w:ascii="Corbel" w:eastAsia="Calibri" w:hAnsi="Corbel" w:cs="Arial"/>
                <w:sz w:val="21"/>
                <w:szCs w:val="21"/>
                <w:lang w:eastAsia="en-US"/>
              </w:rPr>
              <w:t>Leverancier</w:t>
            </w:r>
            <w:r w:rsidRPr="00E87126">
              <w:rPr>
                <w:rFonts w:ascii="Corbel" w:eastAsia="Calibri" w:hAnsi="Corbel" w:cs="Arial"/>
                <w:sz w:val="21"/>
                <w:szCs w:val="21"/>
                <w:lang w:eastAsia="en-US"/>
              </w:rPr>
              <w:t xml:space="preserve"> ingediende geheel van aanbiedingsbrief en gevraagde informatie zoals omschreven in de aanbestedingsdocumenten.</w:t>
            </w:r>
          </w:p>
        </w:tc>
      </w:tr>
      <w:tr w:rsidR="00E87126" w:rsidRPr="00D17CE4" w14:paraId="34877231" w14:textId="77777777" w:rsidTr="00043890">
        <w:tc>
          <w:tcPr>
            <w:tcW w:w="2808" w:type="dxa"/>
          </w:tcPr>
          <w:p w14:paraId="56E2DC43"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Onderaannemer</w:t>
            </w:r>
          </w:p>
        </w:tc>
        <w:tc>
          <w:tcPr>
            <w:tcW w:w="6008" w:type="dxa"/>
          </w:tcPr>
          <w:p w14:paraId="5828E935"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Een (rechts)persoon die in opdracht van </w:t>
            </w:r>
            <w:r w:rsidR="00A474AB">
              <w:rPr>
                <w:rFonts w:ascii="Corbel" w:hAnsi="Corbel"/>
                <w:sz w:val="21"/>
                <w:szCs w:val="21"/>
              </w:rPr>
              <w:t>Leverancier</w:t>
            </w:r>
            <w:r w:rsidRPr="00D17CE4">
              <w:rPr>
                <w:rFonts w:ascii="Corbel" w:hAnsi="Corbel"/>
                <w:sz w:val="21"/>
                <w:szCs w:val="21"/>
              </w:rPr>
              <w:t xml:space="preserve"> en onder diens verantwoordelijkheid een deel van de Opdracht uitvoert.</w:t>
            </w:r>
          </w:p>
        </w:tc>
      </w:tr>
      <w:tr w:rsidR="00E87126" w:rsidRPr="00D17CE4" w14:paraId="0C85F1C0" w14:textId="77777777" w:rsidTr="00043890">
        <w:tc>
          <w:tcPr>
            <w:tcW w:w="2808" w:type="dxa"/>
          </w:tcPr>
          <w:p w14:paraId="4B3496C5"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Opdracht</w:t>
            </w:r>
            <w:r w:rsidR="000A1E1A">
              <w:rPr>
                <w:rFonts w:ascii="Corbel" w:hAnsi="Corbel"/>
                <w:sz w:val="21"/>
                <w:szCs w:val="21"/>
              </w:rPr>
              <w:t xml:space="preserve"> / ICT-prestatie</w:t>
            </w:r>
          </w:p>
        </w:tc>
        <w:tc>
          <w:tcPr>
            <w:tcW w:w="6008" w:type="dxa"/>
          </w:tcPr>
          <w:p w14:paraId="3B88DCA8" w14:textId="15574A67" w:rsidR="00E87126" w:rsidRPr="00D17CE4" w:rsidRDefault="00E87126" w:rsidP="00ED1762">
            <w:pPr>
              <w:pStyle w:val="Gemiddeldraster21"/>
              <w:spacing w:before="120" w:after="120" w:line="276" w:lineRule="auto"/>
              <w:rPr>
                <w:rFonts w:ascii="Corbel" w:hAnsi="Corbel"/>
                <w:sz w:val="21"/>
                <w:szCs w:val="21"/>
              </w:rPr>
            </w:pPr>
            <w:r w:rsidRPr="00D17CE4">
              <w:rPr>
                <w:rFonts w:ascii="Corbel" w:hAnsi="Corbel"/>
                <w:sz w:val="21"/>
                <w:szCs w:val="21"/>
              </w:rPr>
              <w:t xml:space="preserve">De Dienst </w:t>
            </w:r>
            <w:r w:rsidR="00ED1762">
              <w:rPr>
                <w:rFonts w:ascii="Corbel" w:hAnsi="Corbel"/>
                <w:sz w:val="21"/>
                <w:szCs w:val="21"/>
              </w:rPr>
              <w:t>Bodycams 2020</w:t>
            </w:r>
            <w:r w:rsidR="00120D85">
              <w:rPr>
                <w:rFonts w:ascii="Corbel" w:hAnsi="Corbel"/>
                <w:sz w:val="21"/>
                <w:szCs w:val="21"/>
              </w:rPr>
              <w:t xml:space="preserve"> </w:t>
            </w:r>
            <w:r w:rsidRPr="00D17CE4">
              <w:rPr>
                <w:rFonts w:ascii="Corbel" w:hAnsi="Corbel"/>
                <w:sz w:val="21"/>
                <w:szCs w:val="21"/>
              </w:rPr>
              <w:t>en alle daarmee samenhangende werkzaamheden en producten, die het voorwerp vormen van de Overeenkomst.</w:t>
            </w:r>
            <w:r w:rsidR="00120D85">
              <w:rPr>
                <w:rFonts w:ascii="Corbel" w:hAnsi="Corbel"/>
                <w:sz w:val="21"/>
                <w:szCs w:val="21"/>
              </w:rPr>
              <w:t xml:space="preserve"> Ook te noemen de ICT-prestatie. </w:t>
            </w:r>
          </w:p>
        </w:tc>
      </w:tr>
      <w:tr w:rsidR="00E87126" w:rsidRPr="00D17CE4" w14:paraId="2ADD7EEA" w14:textId="77777777" w:rsidTr="00043890">
        <w:tc>
          <w:tcPr>
            <w:tcW w:w="2808" w:type="dxa"/>
          </w:tcPr>
          <w:p w14:paraId="099808A1"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Opdrachtgever / Gemeente Amsterdam</w:t>
            </w:r>
          </w:p>
        </w:tc>
        <w:tc>
          <w:tcPr>
            <w:tcW w:w="6008" w:type="dxa"/>
          </w:tcPr>
          <w:p w14:paraId="288FAC9B"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publieke rechtspersoon die de onderhavige aanbesteding als aanbestedende dienst uitvoert en met </w:t>
            </w:r>
            <w:r w:rsidR="00A474AB">
              <w:rPr>
                <w:rFonts w:ascii="Corbel" w:hAnsi="Corbel"/>
                <w:sz w:val="21"/>
                <w:szCs w:val="21"/>
              </w:rPr>
              <w:t>Leverancier</w:t>
            </w:r>
            <w:r w:rsidRPr="00D17CE4">
              <w:rPr>
                <w:rFonts w:ascii="Corbel" w:hAnsi="Corbel"/>
                <w:sz w:val="21"/>
                <w:szCs w:val="21"/>
              </w:rPr>
              <w:t xml:space="preserve"> de Overeenkomst zal aangaan die daaruit voortvloeit.</w:t>
            </w:r>
          </w:p>
        </w:tc>
      </w:tr>
      <w:tr w:rsidR="00E87126" w:rsidRPr="00D17CE4" w14:paraId="65E0ADB4" w14:textId="77777777" w:rsidTr="00043890">
        <w:tc>
          <w:tcPr>
            <w:tcW w:w="2808" w:type="dxa"/>
          </w:tcPr>
          <w:p w14:paraId="0E5AB13A" w14:textId="77777777" w:rsidR="00E87126" w:rsidRPr="00D17CE4" w:rsidRDefault="00A474AB" w:rsidP="004632DE">
            <w:pPr>
              <w:pStyle w:val="Gemiddeldraster21"/>
              <w:spacing w:before="120" w:after="120" w:line="276" w:lineRule="auto"/>
              <w:rPr>
                <w:rFonts w:ascii="Corbel" w:hAnsi="Corbel"/>
                <w:sz w:val="21"/>
                <w:szCs w:val="21"/>
              </w:rPr>
            </w:pPr>
            <w:r>
              <w:rPr>
                <w:rFonts w:ascii="Corbel" w:hAnsi="Corbel"/>
                <w:sz w:val="21"/>
                <w:szCs w:val="21"/>
              </w:rPr>
              <w:t>Leverancier</w:t>
            </w:r>
            <w:r w:rsidRPr="00D17CE4">
              <w:rPr>
                <w:rFonts w:ascii="Corbel" w:hAnsi="Corbel"/>
                <w:sz w:val="21"/>
                <w:szCs w:val="21"/>
              </w:rPr>
              <w:t xml:space="preserve"> </w:t>
            </w:r>
          </w:p>
        </w:tc>
        <w:tc>
          <w:tcPr>
            <w:tcW w:w="6008" w:type="dxa"/>
          </w:tcPr>
          <w:p w14:paraId="484DA5DB"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ondernemer waarmee een Overeenkomst is gesloten.</w:t>
            </w:r>
          </w:p>
        </w:tc>
      </w:tr>
      <w:tr w:rsidR="00E87126" w:rsidRPr="00D17CE4" w14:paraId="77AE586E" w14:textId="77777777" w:rsidTr="00043890">
        <w:tc>
          <w:tcPr>
            <w:tcW w:w="2808" w:type="dxa"/>
          </w:tcPr>
          <w:p w14:paraId="7774C8D9" w14:textId="77777777" w:rsidR="00E87126" w:rsidRPr="00D17CE4"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br w:type="page"/>
            </w:r>
            <w:r w:rsidRPr="00D17CE4">
              <w:rPr>
                <w:rFonts w:ascii="Corbel" w:hAnsi="Corbel"/>
                <w:sz w:val="21"/>
                <w:szCs w:val="21"/>
              </w:rPr>
              <w:t xml:space="preserve">Overeenkomst </w:t>
            </w:r>
          </w:p>
        </w:tc>
        <w:tc>
          <w:tcPr>
            <w:tcW w:w="6008" w:type="dxa"/>
          </w:tcPr>
          <w:p w14:paraId="564A33B4"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Het door Opdrachtgever en </w:t>
            </w:r>
            <w:r w:rsidR="00A474AB">
              <w:rPr>
                <w:rFonts w:ascii="Corbel" w:hAnsi="Corbel"/>
                <w:sz w:val="21"/>
                <w:szCs w:val="21"/>
              </w:rPr>
              <w:t>Leverancier</w:t>
            </w:r>
            <w:r w:rsidRPr="00D17CE4">
              <w:rPr>
                <w:rFonts w:ascii="Corbel" w:hAnsi="Corbel"/>
                <w:sz w:val="21"/>
                <w:szCs w:val="21"/>
              </w:rPr>
              <w:t xml:space="preserve"> rechtsgeldig ondertekende document, waarin de Opdracht alsmede de voorwaarden zijn vastgelegd waartegen die wordt uitgevoerd, inclusief alle daarbij behorende bijlagen waaronder de door </w:t>
            </w:r>
            <w:r w:rsidR="00A474AB">
              <w:rPr>
                <w:rFonts w:ascii="Corbel" w:hAnsi="Corbel"/>
                <w:sz w:val="21"/>
                <w:szCs w:val="21"/>
              </w:rPr>
              <w:t>Leverancier</w:t>
            </w:r>
            <w:r w:rsidRPr="00D17CE4">
              <w:rPr>
                <w:rFonts w:ascii="Corbel" w:hAnsi="Corbel"/>
                <w:sz w:val="21"/>
                <w:szCs w:val="21"/>
              </w:rPr>
              <w:t xml:space="preserve"> uitgebrachte </w:t>
            </w:r>
            <w:r>
              <w:rPr>
                <w:rFonts w:ascii="Corbel" w:hAnsi="Corbel"/>
                <w:sz w:val="21"/>
                <w:szCs w:val="21"/>
              </w:rPr>
              <w:t>Offerte</w:t>
            </w:r>
            <w:r w:rsidRPr="00D17CE4">
              <w:rPr>
                <w:rFonts w:ascii="Corbel" w:hAnsi="Corbel"/>
                <w:sz w:val="21"/>
                <w:szCs w:val="21"/>
              </w:rPr>
              <w:t xml:space="preserve"> die door Opdrachtgever door </w:t>
            </w:r>
            <w:r w:rsidR="00104FAF">
              <w:rPr>
                <w:rFonts w:ascii="Corbel" w:hAnsi="Corbel"/>
                <w:sz w:val="21"/>
                <w:szCs w:val="21"/>
              </w:rPr>
              <w:t xml:space="preserve">het </w:t>
            </w:r>
            <w:r w:rsidRPr="00D17CE4">
              <w:rPr>
                <w:rFonts w:ascii="Corbel" w:hAnsi="Corbel"/>
                <w:sz w:val="21"/>
                <w:szCs w:val="21"/>
              </w:rPr>
              <w:t>sluiten van de Overeenkomst aanvaard is.</w:t>
            </w:r>
          </w:p>
        </w:tc>
      </w:tr>
      <w:tr w:rsidR="00E87126" w:rsidRPr="00D17CE4" w14:paraId="2E6B962B" w14:textId="77777777" w:rsidTr="00043890">
        <w:tc>
          <w:tcPr>
            <w:tcW w:w="2808" w:type="dxa"/>
          </w:tcPr>
          <w:p w14:paraId="76835E35" w14:textId="77777777" w:rsid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Partijen</w:t>
            </w:r>
          </w:p>
          <w:p w14:paraId="28C206F9" w14:textId="7AA145DE" w:rsidR="008C4A6C" w:rsidRPr="00E87126" w:rsidRDefault="00C52D05" w:rsidP="004632DE">
            <w:pPr>
              <w:pStyle w:val="Gemiddeldraster21"/>
              <w:spacing w:before="120" w:after="120" w:line="276" w:lineRule="auto"/>
              <w:rPr>
                <w:rFonts w:ascii="Corbel" w:hAnsi="Corbel"/>
                <w:sz w:val="21"/>
                <w:szCs w:val="21"/>
              </w:rPr>
            </w:pPr>
            <w:r>
              <w:rPr>
                <w:rFonts w:ascii="Corbel" w:hAnsi="Corbel"/>
                <w:sz w:val="21"/>
                <w:szCs w:val="21"/>
              </w:rPr>
              <w:t>Bodycam</w:t>
            </w:r>
          </w:p>
        </w:tc>
        <w:tc>
          <w:tcPr>
            <w:tcW w:w="6008" w:type="dxa"/>
          </w:tcPr>
          <w:p w14:paraId="369251B4"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Opdrachtgever en </w:t>
            </w:r>
            <w:r w:rsidR="00A474AB">
              <w:rPr>
                <w:rFonts w:ascii="Corbel" w:hAnsi="Corbel"/>
                <w:sz w:val="21"/>
                <w:szCs w:val="21"/>
              </w:rPr>
              <w:t>Leverancier</w:t>
            </w:r>
            <w:r w:rsidRPr="00D17CE4">
              <w:rPr>
                <w:rFonts w:ascii="Corbel" w:hAnsi="Corbel"/>
                <w:sz w:val="21"/>
                <w:szCs w:val="21"/>
              </w:rPr>
              <w:t xml:space="preserve"> gezamenlijk.</w:t>
            </w:r>
          </w:p>
          <w:p w14:paraId="265538AA" w14:textId="2F525C06" w:rsidR="008C4A6C" w:rsidRPr="00D17CE4" w:rsidRDefault="00C52D05" w:rsidP="004632DE">
            <w:pPr>
              <w:pStyle w:val="Gemiddeldraster21"/>
              <w:spacing w:before="120" w:after="120" w:line="276" w:lineRule="auto"/>
              <w:rPr>
                <w:rFonts w:ascii="Corbel" w:hAnsi="Corbel"/>
                <w:sz w:val="21"/>
                <w:szCs w:val="21"/>
              </w:rPr>
            </w:pPr>
            <w:r>
              <w:rPr>
                <w:rFonts w:ascii="Corbel" w:hAnsi="Corbel"/>
                <w:sz w:val="21"/>
                <w:szCs w:val="21"/>
              </w:rPr>
              <w:t>Mobiel opnameapparaat voor zowel beeld als geluid specifiek gemaakt voor gebruik op het lichaam of helm.</w:t>
            </w:r>
          </w:p>
        </w:tc>
      </w:tr>
      <w:tr w:rsidR="00E87126" w:rsidRPr="00D17CE4" w14:paraId="483083AC" w14:textId="77777777" w:rsidTr="00043890">
        <w:tc>
          <w:tcPr>
            <w:tcW w:w="2808" w:type="dxa"/>
          </w:tcPr>
          <w:p w14:paraId="706CC33D" w14:textId="77777777" w:rsidR="00E87126" w:rsidRPr="00D17CE4" w:rsidRDefault="00AD598D" w:rsidP="004632DE">
            <w:pPr>
              <w:pStyle w:val="Gemiddeldraster21"/>
              <w:spacing w:before="120" w:after="120" w:line="276" w:lineRule="auto"/>
              <w:rPr>
                <w:rFonts w:ascii="Corbel" w:hAnsi="Corbel"/>
                <w:sz w:val="21"/>
                <w:szCs w:val="21"/>
              </w:rPr>
            </w:pPr>
            <w:r>
              <w:rPr>
                <w:rFonts w:ascii="Corbel" w:hAnsi="Corbel"/>
                <w:sz w:val="21"/>
                <w:szCs w:val="21"/>
              </w:rPr>
              <w:lastRenderedPageBreak/>
              <w:t>Vergoeding</w:t>
            </w:r>
          </w:p>
        </w:tc>
        <w:tc>
          <w:tcPr>
            <w:tcW w:w="6008" w:type="dxa"/>
          </w:tcPr>
          <w:p w14:paraId="178AF047" w14:textId="77777777" w:rsidR="00E87126" w:rsidRPr="00D17CE4" w:rsidRDefault="00E87126" w:rsidP="004632DE">
            <w:pPr>
              <w:pStyle w:val="Gemiddeldraster21"/>
              <w:spacing w:before="120" w:after="120" w:line="276" w:lineRule="auto"/>
              <w:rPr>
                <w:rFonts w:ascii="Corbel" w:hAnsi="Corbel"/>
                <w:sz w:val="21"/>
                <w:szCs w:val="21"/>
              </w:rPr>
            </w:pPr>
            <w:r w:rsidRPr="009B2C8C">
              <w:rPr>
                <w:rFonts w:ascii="Corbel" w:hAnsi="Corbel"/>
                <w:sz w:val="21"/>
                <w:szCs w:val="21"/>
              </w:rPr>
              <w:t xml:space="preserve">De prijs die </w:t>
            </w:r>
            <w:r w:rsidR="00A474AB">
              <w:rPr>
                <w:rFonts w:ascii="Corbel" w:hAnsi="Corbel"/>
                <w:sz w:val="21"/>
                <w:szCs w:val="21"/>
              </w:rPr>
              <w:t>Leverancier</w:t>
            </w:r>
            <w:r w:rsidRPr="009B2C8C">
              <w:rPr>
                <w:rFonts w:ascii="Corbel" w:hAnsi="Corbel"/>
                <w:sz w:val="21"/>
                <w:szCs w:val="21"/>
              </w:rPr>
              <w:t xml:space="preserve"> heeft vermeld in de Offerte en alle kosten omvat die gerelateerd zijn aan de Opdracht zoals beschreven in deze Overeenkomst en bijbehorende bijlagen.</w:t>
            </w:r>
          </w:p>
        </w:tc>
      </w:tr>
      <w:tr w:rsidR="00E87126" w:rsidRPr="00D17CE4" w14:paraId="445DBE37" w14:textId="77777777" w:rsidTr="00043890">
        <w:tc>
          <w:tcPr>
            <w:tcW w:w="2808" w:type="dxa"/>
          </w:tcPr>
          <w:p w14:paraId="083839F3"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Reserve-</w:t>
            </w:r>
            <w:r w:rsidR="00A474AB">
              <w:rPr>
                <w:rFonts w:ascii="Corbel" w:hAnsi="Corbel"/>
                <w:sz w:val="21"/>
                <w:szCs w:val="21"/>
              </w:rPr>
              <w:t>Leverancier</w:t>
            </w:r>
          </w:p>
        </w:tc>
        <w:tc>
          <w:tcPr>
            <w:tcW w:w="6008" w:type="dxa"/>
          </w:tcPr>
          <w:p w14:paraId="7013D84C"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w:t>
            </w:r>
            <w:r w:rsidR="000A1E1A">
              <w:rPr>
                <w:rFonts w:ascii="Corbel" w:hAnsi="Corbel"/>
                <w:sz w:val="21"/>
                <w:szCs w:val="21"/>
              </w:rPr>
              <w:t>a</w:t>
            </w:r>
            <w:r w:rsidRPr="00D17CE4">
              <w:rPr>
                <w:rFonts w:ascii="Corbel" w:hAnsi="Corbel"/>
                <w:sz w:val="21"/>
                <w:szCs w:val="21"/>
              </w:rPr>
              <w:t>anbieder met wie de Reserve-overeenkomst wordt aangegaan.</w:t>
            </w:r>
          </w:p>
        </w:tc>
      </w:tr>
      <w:tr w:rsidR="00E87126" w:rsidRPr="00D17CE4" w14:paraId="556D4692" w14:textId="77777777" w:rsidTr="00043890">
        <w:tc>
          <w:tcPr>
            <w:tcW w:w="2808" w:type="dxa"/>
          </w:tcPr>
          <w:p w14:paraId="5B571F51"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Reserve-overeenkomst</w:t>
            </w:r>
          </w:p>
        </w:tc>
        <w:tc>
          <w:tcPr>
            <w:tcW w:w="6008" w:type="dxa"/>
          </w:tcPr>
          <w:p w14:paraId="38595060"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door de Gemeente en Reserve-</w:t>
            </w:r>
            <w:r w:rsidR="00A474AB">
              <w:rPr>
                <w:rFonts w:ascii="Corbel" w:hAnsi="Corbel"/>
                <w:sz w:val="21"/>
                <w:szCs w:val="21"/>
              </w:rPr>
              <w:t>Leverancier</w:t>
            </w:r>
            <w:r w:rsidRPr="00D17CE4">
              <w:rPr>
                <w:rFonts w:ascii="Corbel" w:hAnsi="Corbel"/>
                <w:sz w:val="21"/>
                <w:szCs w:val="21"/>
              </w:rPr>
              <w:t xml:space="preserve"> aangegane overeenkomst voor het leveren van de Dienst die van kracht kan worden indien de Overeenkomst </w:t>
            </w:r>
            <w:r w:rsidR="00A546EE">
              <w:rPr>
                <w:rFonts w:ascii="Corbel" w:hAnsi="Corbel"/>
                <w:sz w:val="21"/>
                <w:szCs w:val="21"/>
              </w:rPr>
              <w:t xml:space="preserve">met </w:t>
            </w:r>
            <w:r w:rsidR="00A474AB">
              <w:rPr>
                <w:rFonts w:ascii="Corbel" w:hAnsi="Corbel"/>
                <w:sz w:val="21"/>
                <w:szCs w:val="21"/>
              </w:rPr>
              <w:t>Leverancier</w:t>
            </w:r>
            <w:r w:rsidR="00A546EE">
              <w:rPr>
                <w:rFonts w:ascii="Corbel" w:hAnsi="Corbel"/>
                <w:sz w:val="21"/>
                <w:szCs w:val="21"/>
              </w:rPr>
              <w:t xml:space="preserve"> </w:t>
            </w:r>
            <w:r w:rsidRPr="00D17CE4">
              <w:rPr>
                <w:rFonts w:ascii="Corbel" w:hAnsi="Corbel"/>
                <w:sz w:val="21"/>
                <w:szCs w:val="21"/>
              </w:rPr>
              <w:t>vroegtijdig eindigt.</w:t>
            </w:r>
            <w:r w:rsidR="00D84E12">
              <w:rPr>
                <w:rFonts w:ascii="Corbel" w:hAnsi="Corbel"/>
                <w:sz w:val="21"/>
                <w:szCs w:val="21"/>
              </w:rPr>
              <w:t xml:space="preserve"> </w:t>
            </w:r>
          </w:p>
        </w:tc>
      </w:tr>
      <w:tr w:rsidR="00E87126" w:rsidRPr="00D17CE4" w14:paraId="25A2028D" w14:textId="77777777" w:rsidTr="00043890">
        <w:tc>
          <w:tcPr>
            <w:tcW w:w="2808" w:type="dxa"/>
          </w:tcPr>
          <w:p w14:paraId="5C3924C1"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Schriftelijk / schriftelijk</w:t>
            </w:r>
          </w:p>
        </w:tc>
        <w:tc>
          <w:tcPr>
            <w:tcW w:w="6008" w:type="dxa"/>
          </w:tcPr>
          <w:p w14:paraId="1743F887"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Aan de juiste contactpersoon via traditionele post of via e-mail gestuurde communicatie. Waar het gaat om aangetekend schriftelijk, betreft het traditionele postverzending.</w:t>
            </w:r>
          </w:p>
        </w:tc>
      </w:tr>
      <w:tr w:rsidR="00E87126" w:rsidRPr="00D17CE4" w14:paraId="1441A974" w14:textId="77777777" w:rsidTr="00043890">
        <w:tc>
          <w:tcPr>
            <w:tcW w:w="2808" w:type="dxa"/>
          </w:tcPr>
          <w:p w14:paraId="534894D7"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SLA</w:t>
            </w:r>
          </w:p>
        </w:tc>
        <w:tc>
          <w:tcPr>
            <w:tcW w:w="6008" w:type="dxa"/>
          </w:tcPr>
          <w:p w14:paraId="2282F019"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Het document waarin de overeengekomen door </w:t>
            </w:r>
            <w:r w:rsidR="00A474AB">
              <w:rPr>
                <w:rFonts w:ascii="Corbel" w:hAnsi="Corbel"/>
                <w:sz w:val="21"/>
                <w:szCs w:val="21"/>
              </w:rPr>
              <w:t>Leverancier</w:t>
            </w:r>
            <w:r w:rsidRPr="00D17CE4">
              <w:rPr>
                <w:rFonts w:ascii="Corbel" w:hAnsi="Corbel"/>
                <w:sz w:val="21"/>
                <w:szCs w:val="21"/>
              </w:rPr>
              <w:t xml:space="preserve"> te verzorgen dienstenniveaus voor diverse (sub)onderdelen van de (Specificaties van de) Dienst zijn opgenomen in de vorm van normen en bijbehorende (kritische) waarden en nadere afspraken omtrent het door </w:t>
            </w:r>
            <w:r w:rsidR="00A474AB">
              <w:rPr>
                <w:rFonts w:ascii="Corbel" w:hAnsi="Corbel"/>
                <w:sz w:val="21"/>
                <w:szCs w:val="21"/>
              </w:rPr>
              <w:t>Leverancier</w:t>
            </w:r>
            <w:r w:rsidRPr="00D17CE4">
              <w:rPr>
                <w:rFonts w:ascii="Corbel" w:hAnsi="Corbel"/>
                <w:sz w:val="21"/>
                <w:szCs w:val="21"/>
              </w:rPr>
              <w:t xml:space="preserve"> leveren van overeengekomen dienstenniveau</w:t>
            </w:r>
            <w:r w:rsidR="00104FAF">
              <w:rPr>
                <w:rFonts w:ascii="Corbel" w:hAnsi="Corbel"/>
                <w:sz w:val="21"/>
                <w:szCs w:val="21"/>
              </w:rPr>
              <w:t xml:space="preserve"> </w:t>
            </w:r>
            <w:r w:rsidRPr="00D17CE4">
              <w:rPr>
                <w:rFonts w:ascii="Corbel" w:hAnsi="Corbel"/>
                <w:sz w:val="21"/>
                <w:szCs w:val="21"/>
              </w:rPr>
              <w:t>’s.</w:t>
            </w:r>
          </w:p>
        </w:tc>
      </w:tr>
      <w:tr w:rsidR="00E87126" w:rsidRPr="00D17CE4" w14:paraId="61BEF30C" w14:textId="77777777" w:rsidTr="00043890">
        <w:tc>
          <w:tcPr>
            <w:tcW w:w="2808" w:type="dxa"/>
          </w:tcPr>
          <w:p w14:paraId="360E8DB9"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Social Return</w:t>
            </w:r>
          </w:p>
        </w:tc>
        <w:tc>
          <w:tcPr>
            <w:tcW w:w="6008" w:type="dxa"/>
          </w:tcPr>
          <w:p w14:paraId="675FD017"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Contractuele voorwaarde op grond waarvan </w:t>
            </w:r>
            <w:r w:rsidR="00A474AB">
              <w:rPr>
                <w:rFonts w:ascii="Corbel" w:hAnsi="Corbel"/>
                <w:sz w:val="21"/>
                <w:szCs w:val="21"/>
              </w:rPr>
              <w:t>Leverancier</w:t>
            </w:r>
            <w:r w:rsidRPr="00D17CE4">
              <w:rPr>
                <w:rFonts w:ascii="Corbel" w:hAnsi="Corbel"/>
                <w:sz w:val="21"/>
                <w:szCs w:val="21"/>
              </w:rPr>
              <w:t xml:space="preserve"> gehouden is om een bijdrage te leveren aan de uitvoering van het beleid van de </w:t>
            </w:r>
            <w:r w:rsidR="00104FAF">
              <w:rPr>
                <w:rFonts w:ascii="Corbel" w:hAnsi="Corbel"/>
                <w:sz w:val="21"/>
                <w:szCs w:val="21"/>
              </w:rPr>
              <w:t>g</w:t>
            </w:r>
            <w:r w:rsidRPr="00D17CE4">
              <w:rPr>
                <w:rFonts w:ascii="Corbel" w:hAnsi="Corbel"/>
                <w:sz w:val="21"/>
                <w:szCs w:val="21"/>
              </w:rPr>
              <w:t>emeente Amsterdam met betrekking tot het bieden van werkgelegenheid aan mensen met een afstand tot de arbeidsmarkt.</w:t>
            </w:r>
          </w:p>
        </w:tc>
      </w:tr>
      <w:tr w:rsidR="00E87126" w:rsidRPr="00D17CE4" w14:paraId="1E102693" w14:textId="77777777" w:rsidTr="00043890">
        <w:tc>
          <w:tcPr>
            <w:tcW w:w="2808" w:type="dxa"/>
          </w:tcPr>
          <w:p w14:paraId="757EF463"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Specificaties</w:t>
            </w:r>
          </w:p>
        </w:tc>
        <w:tc>
          <w:tcPr>
            <w:tcW w:w="6008" w:type="dxa"/>
          </w:tcPr>
          <w:p w14:paraId="227282C9"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minimale kenmerken van de Dienst</w:t>
            </w:r>
            <w:r w:rsidR="001065C5">
              <w:rPr>
                <w:rFonts w:ascii="Corbel" w:hAnsi="Corbel"/>
                <w:sz w:val="21"/>
                <w:szCs w:val="21"/>
              </w:rPr>
              <w:t>,</w:t>
            </w:r>
            <w:r w:rsidRPr="00D17CE4">
              <w:rPr>
                <w:rFonts w:ascii="Corbel" w:hAnsi="Corbel"/>
                <w:sz w:val="21"/>
                <w:szCs w:val="21"/>
              </w:rPr>
              <w:t xml:space="preserve"> bestaande uit de beschrijving van de aangeboden Dienst uit de </w:t>
            </w:r>
            <w:r>
              <w:rPr>
                <w:rFonts w:ascii="Corbel" w:hAnsi="Corbel"/>
                <w:sz w:val="21"/>
                <w:szCs w:val="21"/>
              </w:rPr>
              <w:t>Offerte</w:t>
            </w:r>
            <w:r w:rsidRPr="00D17CE4">
              <w:rPr>
                <w:rFonts w:ascii="Corbel" w:hAnsi="Corbel"/>
                <w:sz w:val="21"/>
                <w:szCs w:val="21"/>
              </w:rPr>
              <w:t xml:space="preserve"> van </w:t>
            </w:r>
            <w:r w:rsidR="00A474AB">
              <w:rPr>
                <w:rFonts w:ascii="Corbel" w:hAnsi="Corbel"/>
                <w:sz w:val="21"/>
                <w:szCs w:val="21"/>
              </w:rPr>
              <w:t>Leverancier</w:t>
            </w:r>
            <w:r w:rsidRPr="00D17CE4">
              <w:rPr>
                <w:rFonts w:ascii="Corbel" w:hAnsi="Corbel"/>
                <w:sz w:val="21"/>
                <w:szCs w:val="21"/>
              </w:rPr>
              <w:t>.</w:t>
            </w:r>
          </w:p>
        </w:tc>
      </w:tr>
    </w:tbl>
    <w:p w14:paraId="6CA488CD" w14:textId="77777777" w:rsidR="008A55D3" w:rsidRDefault="008A55D3">
      <w:pPr>
        <w:spacing w:after="0" w:line="240" w:lineRule="auto"/>
        <w:ind w:left="0"/>
        <w:rPr>
          <w:rFonts w:ascii="Corbel" w:hAnsi="Corbel" w:cs="Arial"/>
          <w:b/>
          <w:bCs/>
          <w:kern w:val="32"/>
          <w:sz w:val="32"/>
          <w:szCs w:val="32"/>
        </w:rPr>
      </w:pPr>
      <w:bookmarkStart w:id="2" w:name="_Toc405205179"/>
      <w:bookmarkStart w:id="3" w:name="_Toc358280174"/>
      <w:r>
        <w:rPr>
          <w:rFonts w:ascii="Corbel" w:hAnsi="Corbel" w:cs="Arial"/>
          <w:b/>
          <w:bCs/>
          <w:kern w:val="32"/>
          <w:sz w:val="32"/>
          <w:szCs w:val="32"/>
        </w:rPr>
        <w:br w:type="page"/>
      </w:r>
    </w:p>
    <w:p w14:paraId="7F211189" w14:textId="77777777" w:rsidR="00AF2854" w:rsidRPr="00A46780" w:rsidRDefault="00AF2854" w:rsidP="00587C11">
      <w:pPr>
        <w:pStyle w:val="Kop1"/>
      </w:pPr>
      <w:bookmarkStart w:id="4" w:name="_Toc24723181"/>
      <w:r w:rsidRPr="00A46780">
        <w:lastRenderedPageBreak/>
        <w:t>Onderwerp van de Overeenkomst</w:t>
      </w:r>
      <w:bookmarkEnd w:id="2"/>
      <w:bookmarkEnd w:id="4"/>
    </w:p>
    <w:p w14:paraId="32AAB8B8" w14:textId="63E8EF42" w:rsidR="00F079A9" w:rsidRPr="00D17CE4" w:rsidRDefault="00EA4FD0" w:rsidP="0018113F">
      <w:pPr>
        <w:pStyle w:val="Kop2"/>
        <w:keepNext w:val="0"/>
        <w:spacing w:line="276" w:lineRule="auto"/>
        <w:ind w:left="714" w:hanging="658"/>
        <w:rPr>
          <w:rFonts w:ascii="Corbel" w:hAnsi="Corbel"/>
          <w:b w:val="0"/>
          <w:sz w:val="21"/>
          <w:szCs w:val="21"/>
        </w:rPr>
      </w:pPr>
      <w:bookmarkStart w:id="5" w:name="_Ref245700385"/>
      <w:r w:rsidRPr="00D17CE4">
        <w:rPr>
          <w:rFonts w:ascii="Corbel" w:hAnsi="Corbel"/>
          <w:b w:val="0"/>
          <w:sz w:val="21"/>
          <w:szCs w:val="21"/>
        </w:rPr>
        <w:t xml:space="preserve">Partijen sluiten hierbij een Overeenkomst waarbij </w:t>
      </w:r>
      <w:r w:rsidR="007C7B6A">
        <w:rPr>
          <w:rFonts w:ascii="Corbel" w:hAnsi="Corbel"/>
          <w:b w:val="0"/>
          <w:sz w:val="21"/>
          <w:szCs w:val="21"/>
        </w:rPr>
        <w:t xml:space="preserve">Leverancier </w:t>
      </w:r>
      <w:r w:rsidRPr="00D17CE4">
        <w:rPr>
          <w:rFonts w:ascii="Corbel" w:hAnsi="Corbel"/>
          <w:b w:val="0"/>
          <w:sz w:val="21"/>
          <w:szCs w:val="21"/>
        </w:rPr>
        <w:t xml:space="preserve">zich tegen de </w:t>
      </w:r>
      <w:r w:rsidR="00816D87">
        <w:rPr>
          <w:rFonts w:ascii="Corbel" w:hAnsi="Corbel"/>
          <w:b w:val="0"/>
          <w:sz w:val="21"/>
          <w:szCs w:val="21"/>
        </w:rPr>
        <w:t xml:space="preserve">in de aanbesteding </w:t>
      </w:r>
      <w:r w:rsidR="00C52D05">
        <w:rPr>
          <w:rFonts w:ascii="Corbel" w:hAnsi="Corbel"/>
          <w:b w:val="0"/>
          <w:sz w:val="21"/>
          <w:szCs w:val="21"/>
        </w:rPr>
        <w:t>Bodycams</w:t>
      </w:r>
      <w:r w:rsidR="00816D87">
        <w:rPr>
          <w:rFonts w:ascii="Corbel" w:hAnsi="Corbel"/>
          <w:b w:val="0"/>
          <w:sz w:val="21"/>
          <w:szCs w:val="21"/>
        </w:rPr>
        <w:t xml:space="preserve"> 2020 </w:t>
      </w:r>
      <w:r w:rsidR="008730F4">
        <w:rPr>
          <w:rFonts w:ascii="Corbel" w:hAnsi="Corbel"/>
          <w:b w:val="0"/>
          <w:sz w:val="21"/>
          <w:szCs w:val="21"/>
        </w:rPr>
        <w:t>geoffreerde</w:t>
      </w:r>
      <w:r w:rsidR="003764B2">
        <w:rPr>
          <w:rFonts w:ascii="Corbel" w:hAnsi="Corbel"/>
          <w:b w:val="0"/>
          <w:sz w:val="21"/>
          <w:szCs w:val="21"/>
        </w:rPr>
        <w:t xml:space="preserve"> en in het DFA vastgelegde</w:t>
      </w:r>
      <w:r w:rsidR="002D238B">
        <w:rPr>
          <w:rFonts w:ascii="Corbel" w:hAnsi="Corbel"/>
          <w:b w:val="0"/>
          <w:sz w:val="21"/>
          <w:szCs w:val="21"/>
        </w:rPr>
        <w:t xml:space="preserve"> </w:t>
      </w:r>
      <w:r w:rsidR="00D43EC5">
        <w:rPr>
          <w:rFonts w:ascii="Corbel" w:hAnsi="Corbel"/>
          <w:b w:val="0"/>
          <w:sz w:val="21"/>
          <w:szCs w:val="21"/>
        </w:rPr>
        <w:t xml:space="preserve">Vergoeding </w:t>
      </w:r>
      <w:r w:rsidRPr="00D17CE4">
        <w:rPr>
          <w:rFonts w:ascii="Corbel" w:hAnsi="Corbel"/>
          <w:b w:val="0"/>
          <w:sz w:val="21"/>
          <w:szCs w:val="21"/>
        </w:rPr>
        <w:t>verbindt tot het</w:t>
      </w:r>
      <w:r w:rsidR="001613DA" w:rsidRPr="00D17CE4">
        <w:rPr>
          <w:rFonts w:ascii="Corbel" w:hAnsi="Corbel"/>
          <w:b w:val="0"/>
          <w:sz w:val="21"/>
          <w:szCs w:val="21"/>
        </w:rPr>
        <w:t xml:space="preserve"> op de wijze die van een professioneel </w:t>
      </w:r>
      <w:r w:rsidR="00A474AB">
        <w:rPr>
          <w:rFonts w:ascii="Corbel" w:hAnsi="Corbel"/>
          <w:b w:val="0"/>
          <w:sz w:val="21"/>
          <w:szCs w:val="21"/>
        </w:rPr>
        <w:t>Leverancier</w:t>
      </w:r>
      <w:r w:rsidR="001613DA" w:rsidRPr="00D17CE4">
        <w:rPr>
          <w:rFonts w:ascii="Corbel" w:hAnsi="Corbel"/>
          <w:b w:val="0"/>
          <w:sz w:val="21"/>
          <w:szCs w:val="21"/>
        </w:rPr>
        <w:t xml:space="preserve"> verwacht mag worden</w:t>
      </w:r>
      <w:r w:rsidRPr="00D17CE4">
        <w:rPr>
          <w:rFonts w:ascii="Corbel" w:hAnsi="Corbel"/>
          <w:b w:val="0"/>
          <w:sz w:val="21"/>
          <w:szCs w:val="21"/>
        </w:rPr>
        <w:t xml:space="preserve"> verrichten van de</w:t>
      </w:r>
      <w:r w:rsidR="00824EE1" w:rsidRPr="00D17CE4">
        <w:rPr>
          <w:rFonts w:ascii="Corbel" w:hAnsi="Corbel"/>
          <w:b w:val="0"/>
          <w:sz w:val="21"/>
          <w:szCs w:val="21"/>
        </w:rPr>
        <w:t xml:space="preserve"> </w:t>
      </w:r>
      <w:r w:rsidR="00A546EE">
        <w:rPr>
          <w:rFonts w:ascii="Corbel" w:hAnsi="Corbel"/>
          <w:b w:val="0"/>
          <w:sz w:val="21"/>
          <w:szCs w:val="21"/>
        </w:rPr>
        <w:t xml:space="preserve">Dienst </w:t>
      </w:r>
      <w:r w:rsidR="00C52D05">
        <w:rPr>
          <w:rFonts w:ascii="Corbel" w:hAnsi="Corbel"/>
          <w:b w:val="0"/>
          <w:sz w:val="21"/>
          <w:szCs w:val="21"/>
        </w:rPr>
        <w:t>Bodycams</w:t>
      </w:r>
      <w:r w:rsidR="00A546EE">
        <w:rPr>
          <w:rFonts w:ascii="Corbel" w:hAnsi="Corbel"/>
          <w:b w:val="0"/>
          <w:sz w:val="21"/>
          <w:szCs w:val="21"/>
        </w:rPr>
        <w:t xml:space="preserve"> </w:t>
      </w:r>
      <w:r w:rsidR="00816D87">
        <w:rPr>
          <w:rFonts w:ascii="Corbel" w:hAnsi="Corbel"/>
          <w:b w:val="0"/>
          <w:sz w:val="21"/>
          <w:szCs w:val="21"/>
        </w:rPr>
        <w:t>(hierna de Dienst</w:t>
      </w:r>
      <w:r w:rsidR="00416CE1">
        <w:rPr>
          <w:rFonts w:ascii="Corbel" w:hAnsi="Corbel"/>
          <w:b w:val="0"/>
          <w:sz w:val="21"/>
          <w:szCs w:val="21"/>
        </w:rPr>
        <w:t xml:space="preserve"> of de ICT-prestatie</w:t>
      </w:r>
      <w:r w:rsidR="00816D87">
        <w:rPr>
          <w:rFonts w:ascii="Corbel" w:hAnsi="Corbel"/>
          <w:b w:val="0"/>
          <w:sz w:val="21"/>
          <w:szCs w:val="21"/>
        </w:rPr>
        <w:t xml:space="preserve">) </w:t>
      </w:r>
      <w:r w:rsidRPr="00D17CE4">
        <w:rPr>
          <w:rFonts w:ascii="Corbel" w:hAnsi="Corbel"/>
          <w:b w:val="0"/>
          <w:sz w:val="21"/>
          <w:szCs w:val="21"/>
        </w:rPr>
        <w:t xml:space="preserve">zoals beschreven in </w:t>
      </w:r>
      <w:r w:rsidR="00824EE1" w:rsidRPr="00D17CE4">
        <w:rPr>
          <w:rFonts w:ascii="Corbel" w:hAnsi="Corbel"/>
          <w:b w:val="0"/>
          <w:sz w:val="21"/>
          <w:szCs w:val="21"/>
        </w:rPr>
        <w:t xml:space="preserve">de </w:t>
      </w:r>
      <w:r w:rsidR="00FC196F">
        <w:rPr>
          <w:rFonts w:ascii="Corbel" w:hAnsi="Corbel"/>
          <w:b w:val="0"/>
          <w:sz w:val="21"/>
          <w:szCs w:val="21"/>
        </w:rPr>
        <w:t>Aanbestedingsleidraad</w:t>
      </w:r>
      <w:r w:rsidR="009104C6">
        <w:rPr>
          <w:rFonts w:ascii="Corbel" w:hAnsi="Corbel"/>
          <w:b w:val="0"/>
          <w:sz w:val="21"/>
          <w:szCs w:val="21"/>
        </w:rPr>
        <w:t xml:space="preserve"> (inclusief bijlagen</w:t>
      </w:r>
      <w:r w:rsidR="002C24B5">
        <w:rPr>
          <w:rFonts w:ascii="Corbel" w:hAnsi="Corbel"/>
          <w:b w:val="0"/>
          <w:sz w:val="21"/>
          <w:szCs w:val="21"/>
        </w:rPr>
        <w:t>), deze Overeenkomst</w:t>
      </w:r>
      <w:r w:rsidR="00824EE1" w:rsidRPr="00D17CE4">
        <w:rPr>
          <w:rFonts w:ascii="Corbel" w:hAnsi="Corbel"/>
          <w:b w:val="0"/>
          <w:sz w:val="21"/>
          <w:szCs w:val="21"/>
        </w:rPr>
        <w:t xml:space="preserve"> </w:t>
      </w:r>
      <w:r w:rsidR="001F56AD" w:rsidRPr="00D17CE4">
        <w:rPr>
          <w:rFonts w:ascii="Corbel" w:hAnsi="Corbel"/>
          <w:b w:val="0"/>
          <w:sz w:val="21"/>
          <w:szCs w:val="21"/>
        </w:rPr>
        <w:t xml:space="preserve">en de door Opdrachtgever aanvaarde </w:t>
      </w:r>
      <w:r w:rsidR="00A546EE">
        <w:rPr>
          <w:rFonts w:ascii="Corbel" w:hAnsi="Corbel"/>
          <w:b w:val="0"/>
          <w:sz w:val="21"/>
          <w:szCs w:val="21"/>
        </w:rPr>
        <w:t>O</w:t>
      </w:r>
      <w:r w:rsidR="001F56AD" w:rsidRPr="00D17CE4">
        <w:rPr>
          <w:rFonts w:ascii="Corbel" w:hAnsi="Corbel"/>
          <w:b w:val="0"/>
          <w:sz w:val="21"/>
          <w:szCs w:val="21"/>
        </w:rPr>
        <w:t xml:space="preserve">fferte van </w:t>
      </w:r>
      <w:r w:rsidR="00A474AB">
        <w:rPr>
          <w:rFonts w:ascii="Corbel" w:hAnsi="Corbel"/>
          <w:b w:val="0"/>
          <w:sz w:val="21"/>
          <w:szCs w:val="21"/>
        </w:rPr>
        <w:t>Leverancier</w:t>
      </w:r>
      <w:r w:rsidR="001F56AD" w:rsidRPr="00D17CE4">
        <w:rPr>
          <w:rFonts w:ascii="Corbel" w:hAnsi="Corbel"/>
          <w:b w:val="0"/>
          <w:sz w:val="21"/>
          <w:szCs w:val="21"/>
        </w:rPr>
        <w:t xml:space="preserve">. </w:t>
      </w:r>
      <w:r w:rsidR="00A474AB">
        <w:rPr>
          <w:rFonts w:ascii="Corbel" w:hAnsi="Corbel"/>
          <w:b w:val="0"/>
          <w:sz w:val="21"/>
          <w:szCs w:val="21"/>
        </w:rPr>
        <w:t>Leverancier</w:t>
      </w:r>
      <w:r w:rsidR="00841148" w:rsidRPr="00D17CE4">
        <w:rPr>
          <w:rFonts w:ascii="Corbel" w:hAnsi="Corbel"/>
          <w:b w:val="0"/>
          <w:sz w:val="21"/>
          <w:szCs w:val="21"/>
        </w:rPr>
        <w:t xml:space="preserve"> aanvaardt daarmee de volle verantwoordelijkheid voor het op juiste wijze uitvoeren van de Dienst</w:t>
      </w:r>
      <w:r w:rsidR="00C12E8B" w:rsidRPr="00D17CE4">
        <w:rPr>
          <w:rFonts w:ascii="Corbel" w:hAnsi="Corbel"/>
          <w:b w:val="0"/>
          <w:sz w:val="21"/>
          <w:szCs w:val="21"/>
        </w:rPr>
        <w:t xml:space="preserve"> en verricht de Dienst </w:t>
      </w:r>
      <w:r w:rsidR="00841148" w:rsidRPr="00D17CE4">
        <w:rPr>
          <w:rFonts w:ascii="Corbel" w:hAnsi="Corbel"/>
          <w:b w:val="0"/>
          <w:sz w:val="21"/>
          <w:szCs w:val="21"/>
        </w:rPr>
        <w:t>geheel zelfstandig</w:t>
      </w:r>
      <w:r w:rsidR="00C12E8B" w:rsidRPr="00D17CE4">
        <w:rPr>
          <w:rFonts w:ascii="Corbel" w:hAnsi="Corbel"/>
          <w:b w:val="0"/>
          <w:sz w:val="21"/>
          <w:szCs w:val="21"/>
        </w:rPr>
        <w:t xml:space="preserve">, </w:t>
      </w:r>
      <w:r w:rsidR="00841148" w:rsidRPr="00D17CE4">
        <w:rPr>
          <w:rFonts w:ascii="Corbel" w:hAnsi="Corbel"/>
          <w:b w:val="0"/>
          <w:sz w:val="21"/>
          <w:szCs w:val="21"/>
        </w:rPr>
        <w:t xml:space="preserve">naar eigen inzicht en zonder toezicht of leiding van </w:t>
      </w:r>
      <w:r w:rsidR="00C12E8B" w:rsidRPr="00D17CE4">
        <w:rPr>
          <w:rFonts w:ascii="Corbel" w:hAnsi="Corbel"/>
          <w:b w:val="0"/>
          <w:sz w:val="21"/>
          <w:szCs w:val="21"/>
        </w:rPr>
        <w:t>Opdrachtgever</w:t>
      </w:r>
      <w:r w:rsidR="00841148" w:rsidRPr="00D17CE4">
        <w:rPr>
          <w:rFonts w:ascii="Corbel" w:hAnsi="Corbel"/>
          <w:b w:val="0"/>
          <w:sz w:val="21"/>
          <w:szCs w:val="21"/>
        </w:rPr>
        <w:t xml:space="preserve">. </w:t>
      </w:r>
    </w:p>
    <w:p w14:paraId="5A7D3FBC" w14:textId="40BA4226" w:rsidR="00F57172" w:rsidRPr="002C5091" w:rsidRDefault="00F57172" w:rsidP="002C5091">
      <w:pPr>
        <w:pStyle w:val="Kop2"/>
        <w:keepNext w:val="0"/>
        <w:spacing w:line="276" w:lineRule="auto"/>
        <w:ind w:left="714" w:hanging="658"/>
        <w:rPr>
          <w:rFonts w:ascii="Corbel" w:hAnsi="Corbel"/>
          <w:sz w:val="21"/>
          <w:szCs w:val="21"/>
        </w:rPr>
      </w:pPr>
      <w:r w:rsidRPr="002C5091">
        <w:rPr>
          <w:rFonts w:ascii="Corbel" w:hAnsi="Corbel"/>
          <w:b w:val="0"/>
          <w:sz w:val="21"/>
          <w:szCs w:val="21"/>
        </w:rPr>
        <w:t xml:space="preserve">Leverancier </w:t>
      </w:r>
      <w:r w:rsidR="007C7B6A">
        <w:rPr>
          <w:rFonts w:ascii="Corbel" w:hAnsi="Corbel"/>
          <w:b w:val="0"/>
          <w:sz w:val="21"/>
          <w:szCs w:val="21"/>
        </w:rPr>
        <w:t xml:space="preserve">is verantwoordelijk voor het </w:t>
      </w:r>
      <w:r w:rsidR="007C7B6A" w:rsidRPr="007C7B6A">
        <w:rPr>
          <w:rFonts w:ascii="Corbel" w:hAnsi="Corbel"/>
          <w:b w:val="0"/>
          <w:sz w:val="21"/>
          <w:szCs w:val="21"/>
        </w:rPr>
        <w:t>lever</w:t>
      </w:r>
      <w:r w:rsidR="007C7B6A">
        <w:rPr>
          <w:rFonts w:ascii="Corbel" w:hAnsi="Corbel"/>
          <w:b w:val="0"/>
          <w:sz w:val="21"/>
          <w:szCs w:val="21"/>
        </w:rPr>
        <w:t>en van</w:t>
      </w:r>
      <w:r w:rsidRPr="002C5091">
        <w:rPr>
          <w:rFonts w:ascii="Corbel" w:hAnsi="Corbel"/>
          <w:b w:val="0"/>
          <w:sz w:val="21"/>
          <w:szCs w:val="21"/>
        </w:rPr>
        <w:t xml:space="preserve"> een goed wer</w:t>
      </w:r>
      <w:r w:rsidR="0059481C">
        <w:rPr>
          <w:rFonts w:ascii="Corbel" w:hAnsi="Corbel"/>
          <w:b w:val="0"/>
          <w:sz w:val="21"/>
          <w:szCs w:val="21"/>
        </w:rPr>
        <w:t>kend en betrouwbaar bodycam</w:t>
      </w:r>
      <w:r w:rsidRPr="002C5091">
        <w:rPr>
          <w:rFonts w:ascii="Corbel" w:hAnsi="Corbel"/>
          <w:b w:val="0"/>
          <w:sz w:val="21"/>
          <w:szCs w:val="21"/>
        </w:rPr>
        <w:t>systeem</w:t>
      </w:r>
      <w:r w:rsidR="007A7164">
        <w:rPr>
          <w:rFonts w:ascii="Corbel" w:hAnsi="Corbel"/>
          <w:b w:val="0"/>
          <w:sz w:val="21"/>
          <w:szCs w:val="21"/>
        </w:rPr>
        <w:t xml:space="preserve"> , </w:t>
      </w:r>
      <w:r w:rsidR="007A7164" w:rsidRPr="005D455B">
        <w:rPr>
          <w:rFonts w:ascii="Corbel" w:hAnsi="Corbel"/>
          <w:b w:val="0"/>
          <w:sz w:val="21"/>
          <w:szCs w:val="21"/>
        </w:rPr>
        <w:t>waarvan de verschillende onderdelen naadloos op elkaar aansluiten</w:t>
      </w:r>
      <w:r w:rsidRPr="002C5091">
        <w:rPr>
          <w:rFonts w:ascii="Corbel" w:hAnsi="Corbel"/>
          <w:b w:val="0"/>
          <w:sz w:val="21"/>
          <w:szCs w:val="21"/>
        </w:rPr>
        <w:t xml:space="preserve">, </w:t>
      </w:r>
      <w:r w:rsidR="007A7164">
        <w:rPr>
          <w:rFonts w:ascii="Corbel" w:hAnsi="Corbel"/>
          <w:b w:val="0"/>
          <w:sz w:val="21"/>
          <w:szCs w:val="21"/>
        </w:rPr>
        <w:t>en dat voldoet aan het Programma van Eisen en de overige daaraan in de Aanbestedingsleidraad</w:t>
      </w:r>
      <w:r w:rsidR="002C24B5">
        <w:rPr>
          <w:rFonts w:ascii="Corbel" w:hAnsi="Corbel"/>
          <w:b w:val="0"/>
          <w:sz w:val="21"/>
          <w:szCs w:val="21"/>
        </w:rPr>
        <w:t>, deze Overeenkomst en de daarbij behorende bijlagen</w:t>
      </w:r>
      <w:r w:rsidR="007A7164">
        <w:rPr>
          <w:rFonts w:ascii="Corbel" w:hAnsi="Corbel"/>
          <w:b w:val="0"/>
          <w:sz w:val="21"/>
          <w:szCs w:val="21"/>
        </w:rPr>
        <w:t xml:space="preserve"> gestelde voorwaarden</w:t>
      </w:r>
      <w:r w:rsidRPr="002C5091">
        <w:rPr>
          <w:rFonts w:ascii="Corbel" w:hAnsi="Corbel"/>
          <w:b w:val="0"/>
          <w:sz w:val="21"/>
          <w:szCs w:val="21"/>
        </w:rPr>
        <w:t xml:space="preserve">. Leverancier garandeert middels de door hem geleverde diensten (verhuur, beheer, onderhoud, hosting etc.) </w:t>
      </w:r>
      <w:r w:rsidR="007A7164" w:rsidRPr="007A7164">
        <w:rPr>
          <w:rFonts w:ascii="Corbel" w:hAnsi="Corbel"/>
          <w:b w:val="0"/>
          <w:sz w:val="21"/>
          <w:szCs w:val="21"/>
        </w:rPr>
        <w:t>de overeengekomen</w:t>
      </w:r>
      <w:r w:rsidRPr="002C5091">
        <w:rPr>
          <w:rFonts w:ascii="Corbel" w:hAnsi="Corbel"/>
          <w:b w:val="0"/>
          <w:sz w:val="21"/>
          <w:szCs w:val="21"/>
        </w:rPr>
        <w:t xml:space="preserve"> beschikbaarheid </w:t>
      </w:r>
      <w:r w:rsidR="005B1525">
        <w:rPr>
          <w:rFonts w:ascii="Corbel" w:hAnsi="Corbel"/>
          <w:b w:val="0"/>
          <w:sz w:val="21"/>
          <w:szCs w:val="21"/>
        </w:rPr>
        <w:t xml:space="preserve">en overige servicelevels </w:t>
      </w:r>
      <w:r w:rsidR="00D43EC5">
        <w:rPr>
          <w:rFonts w:ascii="Corbel" w:hAnsi="Corbel"/>
          <w:b w:val="0"/>
          <w:sz w:val="21"/>
          <w:szCs w:val="21"/>
        </w:rPr>
        <w:t xml:space="preserve">ten aanzien </w:t>
      </w:r>
      <w:r w:rsidRPr="002C5091">
        <w:rPr>
          <w:rFonts w:ascii="Corbel" w:hAnsi="Corbel"/>
          <w:b w:val="0"/>
          <w:sz w:val="21"/>
          <w:szCs w:val="21"/>
        </w:rPr>
        <w:t xml:space="preserve">van </w:t>
      </w:r>
      <w:r w:rsidR="007C7B6A">
        <w:rPr>
          <w:rFonts w:ascii="Corbel" w:hAnsi="Corbel"/>
          <w:b w:val="0"/>
          <w:sz w:val="21"/>
          <w:szCs w:val="21"/>
        </w:rPr>
        <w:t>de Dienst</w:t>
      </w:r>
    </w:p>
    <w:p w14:paraId="120307C9" w14:textId="77777777" w:rsidR="001613DA" w:rsidRPr="00F57172" w:rsidRDefault="00F57172" w:rsidP="002C5091">
      <w:pPr>
        <w:pStyle w:val="Kop2"/>
        <w:keepNext w:val="0"/>
        <w:numPr>
          <w:ilvl w:val="0"/>
          <w:numId w:val="0"/>
        </w:numPr>
        <w:spacing w:line="240" w:lineRule="auto"/>
        <w:ind w:left="714"/>
        <w:rPr>
          <w:rFonts w:ascii="Corbel" w:hAnsi="Corbel"/>
          <w:b w:val="0"/>
          <w:sz w:val="21"/>
          <w:szCs w:val="21"/>
        </w:rPr>
      </w:pPr>
      <w:r>
        <w:rPr>
          <w:rFonts w:ascii="Corbel" w:hAnsi="Corbel"/>
          <w:b w:val="0"/>
          <w:sz w:val="21"/>
          <w:szCs w:val="21"/>
        </w:rPr>
        <w:t>De O</w:t>
      </w:r>
      <w:r w:rsidR="001F56AD" w:rsidRPr="00F57172">
        <w:rPr>
          <w:rFonts w:ascii="Corbel" w:hAnsi="Corbel"/>
          <w:b w:val="0"/>
          <w:sz w:val="21"/>
          <w:szCs w:val="21"/>
        </w:rPr>
        <w:t xml:space="preserve">pdracht </w:t>
      </w:r>
      <w:r w:rsidR="0033315A" w:rsidRPr="00F57172">
        <w:rPr>
          <w:rFonts w:ascii="Corbel" w:hAnsi="Corbel"/>
          <w:b w:val="0"/>
          <w:sz w:val="21"/>
          <w:szCs w:val="21"/>
        </w:rPr>
        <w:t xml:space="preserve">bevat </w:t>
      </w:r>
      <w:r w:rsidR="001613DA" w:rsidRPr="00F57172">
        <w:rPr>
          <w:rFonts w:ascii="Corbel" w:hAnsi="Corbel"/>
          <w:b w:val="0"/>
          <w:sz w:val="21"/>
          <w:szCs w:val="21"/>
        </w:rPr>
        <w:t>op hoofdlijnen</w:t>
      </w:r>
      <w:r w:rsidR="00353630">
        <w:rPr>
          <w:rFonts w:ascii="Corbel" w:hAnsi="Corbel"/>
          <w:b w:val="0"/>
          <w:sz w:val="21"/>
          <w:szCs w:val="21"/>
        </w:rPr>
        <w:t>, niet limitatief,</w:t>
      </w:r>
      <w:r w:rsidR="004453D3" w:rsidRPr="00F57172">
        <w:rPr>
          <w:rFonts w:ascii="Corbel" w:hAnsi="Corbel"/>
          <w:b w:val="0"/>
          <w:sz w:val="21"/>
          <w:szCs w:val="21"/>
        </w:rPr>
        <w:t xml:space="preserve"> de volgende onderdelen:</w:t>
      </w:r>
    </w:p>
    <w:p w14:paraId="194E607F" w14:textId="7EBF80DD" w:rsidR="009A11BD" w:rsidRPr="005F07E8" w:rsidRDefault="009A11BD" w:rsidP="008B30F3">
      <w:pPr>
        <w:pStyle w:val="Kop2"/>
        <w:numPr>
          <w:ilvl w:val="0"/>
          <w:numId w:val="19"/>
        </w:numPr>
        <w:spacing w:line="276" w:lineRule="auto"/>
        <w:rPr>
          <w:rFonts w:ascii="Corbel" w:hAnsi="Corbel"/>
          <w:b w:val="0"/>
          <w:sz w:val="21"/>
          <w:szCs w:val="21"/>
        </w:rPr>
      </w:pPr>
      <w:r w:rsidRPr="005F07E8">
        <w:rPr>
          <w:rFonts w:ascii="Corbel" w:hAnsi="Corbel"/>
          <w:b w:val="0"/>
          <w:sz w:val="21"/>
          <w:szCs w:val="21"/>
        </w:rPr>
        <w:t>Levering</w:t>
      </w:r>
      <w:r w:rsidR="009B6586" w:rsidRPr="005F07E8">
        <w:rPr>
          <w:rFonts w:ascii="Corbel" w:hAnsi="Corbel"/>
          <w:b w:val="0"/>
          <w:sz w:val="21"/>
          <w:szCs w:val="21"/>
        </w:rPr>
        <w:t xml:space="preserve">, </w:t>
      </w:r>
      <w:r w:rsidR="0059481C" w:rsidRPr="005F07E8">
        <w:rPr>
          <w:rFonts w:ascii="Corbel" w:hAnsi="Corbel"/>
          <w:b w:val="0"/>
          <w:sz w:val="21"/>
          <w:szCs w:val="21"/>
        </w:rPr>
        <w:t xml:space="preserve">beheer en onderhoud </w:t>
      </w:r>
      <w:r w:rsidR="005D1A2C" w:rsidRPr="005F07E8">
        <w:rPr>
          <w:rFonts w:ascii="Corbel" w:hAnsi="Corbel"/>
          <w:b w:val="0"/>
          <w:sz w:val="21"/>
          <w:szCs w:val="21"/>
        </w:rPr>
        <w:t xml:space="preserve">middels </w:t>
      </w:r>
      <w:r w:rsidR="005006D3" w:rsidRPr="005F07E8">
        <w:rPr>
          <w:rFonts w:ascii="Corbel" w:hAnsi="Corbel"/>
          <w:b w:val="0"/>
          <w:sz w:val="21"/>
          <w:szCs w:val="21"/>
        </w:rPr>
        <w:t xml:space="preserve">huur </w:t>
      </w:r>
      <w:r w:rsidRPr="005F07E8">
        <w:rPr>
          <w:rFonts w:ascii="Corbel" w:hAnsi="Corbel"/>
          <w:b w:val="0"/>
          <w:sz w:val="21"/>
          <w:szCs w:val="21"/>
        </w:rPr>
        <w:t>van</w:t>
      </w:r>
      <w:r w:rsidR="001F28DC" w:rsidRPr="005F07E8">
        <w:rPr>
          <w:rFonts w:ascii="Corbel" w:hAnsi="Corbel"/>
          <w:b w:val="0"/>
          <w:sz w:val="21"/>
          <w:szCs w:val="21"/>
        </w:rPr>
        <w:t xml:space="preserve"> </w:t>
      </w:r>
      <w:r w:rsidR="00380A61" w:rsidRPr="005F07E8">
        <w:rPr>
          <w:rFonts w:ascii="Corbel" w:hAnsi="Corbel"/>
          <w:b w:val="0"/>
          <w:sz w:val="21"/>
          <w:szCs w:val="21"/>
        </w:rPr>
        <w:t>B</w:t>
      </w:r>
      <w:r w:rsidR="0059481C" w:rsidRPr="005F07E8">
        <w:rPr>
          <w:rFonts w:ascii="Corbel" w:hAnsi="Corbel"/>
          <w:b w:val="0"/>
          <w:sz w:val="21"/>
          <w:szCs w:val="21"/>
        </w:rPr>
        <w:t>odycams</w:t>
      </w:r>
      <w:r w:rsidR="00DF4A7C" w:rsidRPr="005F07E8">
        <w:rPr>
          <w:rFonts w:ascii="Corbel" w:hAnsi="Corbel"/>
          <w:b w:val="0"/>
          <w:sz w:val="21"/>
          <w:szCs w:val="21"/>
        </w:rPr>
        <w:t>,</w:t>
      </w:r>
      <w:r w:rsidR="00B53CFE" w:rsidRPr="005F07E8">
        <w:rPr>
          <w:rFonts w:ascii="Corbel" w:hAnsi="Corbel"/>
          <w:b w:val="0"/>
          <w:sz w:val="21"/>
          <w:szCs w:val="21"/>
        </w:rPr>
        <w:t xml:space="preserve"> inclusief accessoires</w:t>
      </w:r>
      <w:r w:rsidR="001F28DC" w:rsidRPr="005F07E8">
        <w:rPr>
          <w:rFonts w:ascii="Corbel" w:hAnsi="Corbel"/>
          <w:b w:val="0"/>
          <w:sz w:val="21"/>
          <w:szCs w:val="21"/>
        </w:rPr>
        <w:t>;</w:t>
      </w:r>
      <w:r w:rsidR="008C4CAB" w:rsidRPr="005F07E8">
        <w:rPr>
          <w:rFonts w:ascii="Corbel" w:hAnsi="Corbel"/>
          <w:b w:val="0"/>
          <w:sz w:val="21"/>
          <w:szCs w:val="21"/>
        </w:rPr>
        <w:t xml:space="preserve"> </w:t>
      </w:r>
    </w:p>
    <w:p w14:paraId="6ED89DA2" w14:textId="436D020B" w:rsidR="001F28DC" w:rsidRPr="005F07E8" w:rsidRDefault="003E2D5E" w:rsidP="008B30F3">
      <w:pPr>
        <w:pStyle w:val="Lijstalinea"/>
        <w:numPr>
          <w:ilvl w:val="0"/>
          <w:numId w:val="19"/>
        </w:numPr>
      </w:pPr>
      <w:r w:rsidRPr="005F07E8">
        <w:t xml:space="preserve">Onderhoud, </w:t>
      </w:r>
      <w:r w:rsidR="001F28DC" w:rsidRPr="005F07E8">
        <w:t xml:space="preserve">support </w:t>
      </w:r>
      <w:r w:rsidR="003C76AF" w:rsidRPr="005F07E8">
        <w:t>en vervangingsmogelijkheden</w:t>
      </w:r>
      <w:r w:rsidRPr="005F07E8">
        <w:t xml:space="preserve"> </w:t>
      </w:r>
      <w:r w:rsidR="001F28DC" w:rsidRPr="005F07E8">
        <w:t>ten aanzien van de verhuurde</w:t>
      </w:r>
      <w:r w:rsidR="00ED1762" w:rsidRPr="005F07E8">
        <w:t xml:space="preserve"> Bodycams </w:t>
      </w:r>
      <w:r w:rsidRPr="005F07E8">
        <w:t>en</w:t>
      </w:r>
      <w:r w:rsidR="001F28DC" w:rsidRPr="005F07E8">
        <w:t xml:space="preserve"> accessoires volgens de </w:t>
      </w:r>
      <w:r w:rsidRPr="005F07E8">
        <w:t xml:space="preserve">overeengekomen </w:t>
      </w:r>
      <w:r w:rsidR="001F28DC" w:rsidRPr="005F07E8">
        <w:t xml:space="preserve">servicelevels </w:t>
      </w:r>
      <w:r w:rsidRPr="005F07E8">
        <w:t>in</w:t>
      </w:r>
      <w:r w:rsidR="001F28DC" w:rsidRPr="005F07E8">
        <w:t xml:space="preserve"> de SLA; </w:t>
      </w:r>
    </w:p>
    <w:p w14:paraId="07244438" w14:textId="4F7D4D92" w:rsidR="009821E3" w:rsidRPr="005F07E8" w:rsidRDefault="003E2D5E" w:rsidP="008B30F3">
      <w:pPr>
        <w:pStyle w:val="Lijstalinea"/>
        <w:numPr>
          <w:ilvl w:val="0"/>
          <w:numId w:val="19"/>
        </w:numPr>
      </w:pPr>
      <w:r w:rsidRPr="005F07E8">
        <w:t>Aanhouden van een flexibel</w:t>
      </w:r>
      <w:r w:rsidR="00174286" w:rsidRPr="005F07E8">
        <w:t xml:space="preserve">e voorraad </w:t>
      </w:r>
      <w:r w:rsidR="00ED1762" w:rsidRPr="005F07E8">
        <w:t>Bodycams</w:t>
      </w:r>
      <w:r w:rsidRPr="005F07E8">
        <w:t xml:space="preserve">, inclusief accessoires ten behoeve van Opdrachtgever, zoals overeengekomen in de SLA; </w:t>
      </w:r>
    </w:p>
    <w:p w14:paraId="31714303" w14:textId="20738CFB" w:rsidR="009821E3" w:rsidRPr="005F07E8" w:rsidRDefault="009821E3" w:rsidP="008B30F3">
      <w:pPr>
        <w:pStyle w:val="Lijstalinea"/>
        <w:numPr>
          <w:ilvl w:val="0"/>
          <w:numId w:val="19"/>
        </w:numPr>
      </w:pPr>
      <w:r w:rsidRPr="005F07E8">
        <w:t xml:space="preserve">Levering, middels SaaS, van </w:t>
      </w:r>
      <w:r w:rsidR="003C76AF" w:rsidRPr="005F07E8">
        <w:t xml:space="preserve">de software c.q. </w:t>
      </w:r>
      <w:r w:rsidR="003476E8" w:rsidRPr="005F07E8">
        <w:t xml:space="preserve">gebruiksrechten voor </w:t>
      </w:r>
      <w:r w:rsidR="005F07E8" w:rsidRPr="005F07E8">
        <w:t>Body</w:t>
      </w:r>
      <w:r w:rsidR="00380A61" w:rsidRPr="005F07E8">
        <w:t>cam beheers</w:t>
      </w:r>
      <w:r w:rsidRPr="005F07E8">
        <w:t>oftware</w:t>
      </w:r>
      <w:r w:rsidR="007A7164" w:rsidRPr="005F07E8">
        <w:t xml:space="preserve">, alsmede onderhoud, </w:t>
      </w:r>
      <w:r w:rsidRPr="005F07E8">
        <w:t>support</w:t>
      </w:r>
      <w:r w:rsidR="007A7164" w:rsidRPr="005F07E8">
        <w:t xml:space="preserve"> en hosting</w:t>
      </w:r>
      <w:r w:rsidRPr="005F07E8">
        <w:t xml:space="preserve"> daarvan, waardoor de beschikbaarheid van de software gegarandeerd is volgens het daarover bepaalde in de SLA;</w:t>
      </w:r>
    </w:p>
    <w:p w14:paraId="55F6B007" w14:textId="77777777" w:rsidR="003476E8" w:rsidRPr="005F07E8" w:rsidRDefault="003476E8" w:rsidP="008B30F3">
      <w:pPr>
        <w:pStyle w:val="Lijstalinea"/>
        <w:numPr>
          <w:ilvl w:val="0"/>
          <w:numId w:val="19"/>
        </w:numPr>
      </w:pPr>
      <w:r w:rsidRPr="005F07E8">
        <w:rPr>
          <w:rFonts w:cs="Arial"/>
          <w:bCs/>
          <w:iCs/>
        </w:rPr>
        <w:t>Het zorgdragen voor relevante training(en) en opleidingen;</w:t>
      </w:r>
    </w:p>
    <w:p w14:paraId="73CBE61D" w14:textId="77777777" w:rsidR="003476E8" w:rsidRPr="005F07E8" w:rsidRDefault="003476E8" w:rsidP="008B30F3">
      <w:pPr>
        <w:pStyle w:val="Lijstalinea"/>
        <w:numPr>
          <w:ilvl w:val="0"/>
          <w:numId w:val="19"/>
        </w:numPr>
      </w:pPr>
      <w:r w:rsidRPr="005F07E8">
        <w:rPr>
          <w:rFonts w:cs="Arial"/>
          <w:bCs/>
          <w:iCs/>
        </w:rPr>
        <w:t>Het zorgdragen voor werkinstructies en handleidingen;</w:t>
      </w:r>
    </w:p>
    <w:p w14:paraId="110716DD" w14:textId="60EB9EA6" w:rsidR="003B702D" w:rsidRPr="005F07E8" w:rsidRDefault="00367A34" w:rsidP="008B30F3">
      <w:pPr>
        <w:pStyle w:val="Lijstalinea"/>
        <w:numPr>
          <w:ilvl w:val="0"/>
          <w:numId w:val="19"/>
        </w:numPr>
      </w:pPr>
      <w:r w:rsidRPr="005F07E8">
        <w:t>Het zorgdragen voor een toekomstbestendige Dienst zodat de Di</w:t>
      </w:r>
      <w:r w:rsidR="005B1525">
        <w:t xml:space="preserve">enst kan blijven aansluiten op </w:t>
      </w:r>
      <w:r w:rsidRPr="005F07E8">
        <w:t>vernieuwingen en ontwikkelingen</w:t>
      </w:r>
      <w:r w:rsidR="003B702D" w:rsidRPr="005F07E8">
        <w:t>, alsmede eenvoudig kan worden aangesloten op systemen van ketenpartners;</w:t>
      </w:r>
    </w:p>
    <w:p w14:paraId="4A334E11" w14:textId="7EB858BC" w:rsidR="008C4CAB" w:rsidRPr="00E00FC7" w:rsidRDefault="008C4CAB" w:rsidP="00E00FC7">
      <w:pPr>
        <w:pStyle w:val="Kop2"/>
        <w:keepNext w:val="0"/>
        <w:spacing w:line="276" w:lineRule="auto"/>
        <w:ind w:left="714" w:hanging="658"/>
        <w:rPr>
          <w:rFonts w:ascii="Corbel" w:hAnsi="Corbel"/>
          <w:sz w:val="21"/>
          <w:szCs w:val="21"/>
        </w:rPr>
      </w:pPr>
      <w:r w:rsidRPr="008C4CAB">
        <w:rPr>
          <w:rFonts w:ascii="Corbel" w:hAnsi="Corbel"/>
          <w:b w:val="0"/>
          <w:sz w:val="21"/>
          <w:szCs w:val="21"/>
        </w:rPr>
        <w:t>Leverancier verklaart zich in voldoende mate op de hoogte te hebben gesteld van de doelstellingen, uitgangspunten en behoeften van Opdrachtgever met betrekking tot de Dienst, zoals die zijn beschreven in de Aanbesteding</w:t>
      </w:r>
      <w:r w:rsidR="005B1525">
        <w:rPr>
          <w:rFonts w:ascii="Corbel" w:hAnsi="Corbel"/>
          <w:b w:val="0"/>
          <w:sz w:val="21"/>
          <w:szCs w:val="21"/>
        </w:rPr>
        <w:t xml:space="preserve">sleidraad (inclusief bijlagen) </w:t>
      </w:r>
      <w:r w:rsidRPr="008C4CAB">
        <w:rPr>
          <w:rFonts w:ascii="Corbel" w:hAnsi="Corbel"/>
          <w:b w:val="0"/>
          <w:sz w:val="21"/>
          <w:szCs w:val="21"/>
        </w:rPr>
        <w:t>en de onderhavige Overeenkomst en verklaart dat Opdrachtgever hem met de aanbestedingsdocumenten van voldoende en correcte informatie heeft voorzien met betrekking tot de relevante gegevens omtrent de organisatie van Opdrachtgever om de Dienst te kunnen leveren conform de voorwaarden van deze Overeenkomst.</w:t>
      </w:r>
    </w:p>
    <w:p w14:paraId="2D46B1FA" w14:textId="77777777" w:rsidR="008C4CAB" w:rsidRPr="00D17CE4" w:rsidRDefault="008C4CAB" w:rsidP="008C4CAB">
      <w:pPr>
        <w:pStyle w:val="Kop2"/>
        <w:keepNext w:val="0"/>
        <w:spacing w:line="276" w:lineRule="auto"/>
        <w:ind w:left="714" w:hanging="658"/>
        <w:rPr>
          <w:rFonts w:ascii="Corbel" w:hAnsi="Corbel"/>
          <w:b w:val="0"/>
          <w:sz w:val="21"/>
          <w:szCs w:val="21"/>
        </w:rPr>
      </w:pPr>
      <w:r>
        <w:rPr>
          <w:rFonts w:ascii="Corbel" w:hAnsi="Corbel"/>
          <w:b w:val="0"/>
          <w:sz w:val="21"/>
          <w:szCs w:val="21"/>
        </w:rPr>
        <w:lastRenderedPageBreak/>
        <w:t>Leverancier</w:t>
      </w:r>
      <w:r w:rsidRPr="00D17CE4">
        <w:rPr>
          <w:rFonts w:ascii="Corbel" w:hAnsi="Corbel"/>
          <w:b w:val="0"/>
          <w:sz w:val="21"/>
          <w:szCs w:val="21"/>
        </w:rPr>
        <w:t xml:space="preserve"> zal de Dienst en de wijze van dienstverlening steeds verbeteren zodat de geleverde Dienst onder andere qua mogelijkheden, beveiliging, capaciteit en beschikbaarheid minimaal de marktontwikkelingen volgt. </w:t>
      </w:r>
      <w:r>
        <w:rPr>
          <w:rFonts w:ascii="Corbel" w:hAnsi="Corbel"/>
          <w:b w:val="0"/>
          <w:sz w:val="21"/>
          <w:szCs w:val="21"/>
        </w:rPr>
        <w:t>Leverancier</w:t>
      </w:r>
      <w:r w:rsidRPr="00D17CE4">
        <w:rPr>
          <w:rFonts w:ascii="Corbel" w:hAnsi="Corbel"/>
          <w:b w:val="0"/>
          <w:sz w:val="21"/>
          <w:szCs w:val="21"/>
        </w:rPr>
        <w:t xml:space="preserve"> dient door aanpassing van de wijze waarop de Dienst verricht wordt tijdig te anticiperen op ontwikkelingen die een bedreiging kunnen vormen voor de dienstverlening ten behoeve van Opdrachtgever. </w:t>
      </w:r>
      <w:r>
        <w:rPr>
          <w:rFonts w:ascii="Corbel" w:hAnsi="Corbel"/>
          <w:b w:val="0"/>
          <w:sz w:val="21"/>
          <w:szCs w:val="21"/>
        </w:rPr>
        <w:t>Leverancier</w:t>
      </w:r>
      <w:r w:rsidRPr="00D17CE4">
        <w:rPr>
          <w:rFonts w:ascii="Corbel" w:hAnsi="Corbel"/>
          <w:b w:val="0"/>
          <w:sz w:val="21"/>
          <w:szCs w:val="21"/>
        </w:rPr>
        <w:t xml:space="preserve"> dient hierbij o.a. rekening te houden met alle ontwikkelingen op technisch vlak en de ontwikkelingen ten aanzien van de bedrijfsvoering en daarvoor gebruikte technische infrastructuur van Opdrachtgever.</w:t>
      </w:r>
    </w:p>
    <w:p w14:paraId="0C268875" w14:textId="77777777" w:rsidR="008C4CAB" w:rsidRPr="00EA5EAA" w:rsidRDefault="008C4CAB" w:rsidP="008C4CAB">
      <w:pPr>
        <w:pStyle w:val="Kop2"/>
        <w:keepNext w:val="0"/>
        <w:spacing w:line="276" w:lineRule="auto"/>
        <w:ind w:left="714" w:hanging="658"/>
        <w:rPr>
          <w:rFonts w:ascii="Corbel" w:hAnsi="Corbel"/>
          <w:b w:val="0"/>
          <w:sz w:val="21"/>
          <w:szCs w:val="21"/>
        </w:rPr>
      </w:pPr>
      <w:r w:rsidRPr="00EA5EAA">
        <w:rPr>
          <w:rFonts w:ascii="Corbel" w:hAnsi="Corbel"/>
          <w:b w:val="0"/>
          <w:sz w:val="21"/>
          <w:szCs w:val="21"/>
        </w:rPr>
        <w:t>Opdrachtgever is gerechtigd om aanvullende diensten te verzoeken die naar hun aard aansluiten bij de reikwijdte van de Overeenkomst in het kader van de Dienst</w:t>
      </w:r>
      <w:r>
        <w:rPr>
          <w:rFonts w:ascii="Corbel" w:hAnsi="Corbel"/>
          <w:b w:val="0"/>
          <w:sz w:val="21"/>
          <w:szCs w:val="21"/>
        </w:rPr>
        <w:t>.</w:t>
      </w:r>
      <w:r w:rsidRPr="00EA5EAA">
        <w:rPr>
          <w:rFonts w:ascii="Corbel" w:hAnsi="Corbel"/>
          <w:b w:val="0"/>
          <w:sz w:val="21"/>
          <w:szCs w:val="21"/>
        </w:rPr>
        <w:t xml:space="preserve"> </w:t>
      </w:r>
      <w:r>
        <w:rPr>
          <w:rFonts w:ascii="Corbel" w:hAnsi="Corbel"/>
          <w:b w:val="0"/>
          <w:sz w:val="21"/>
          <w:szCs w:val="21"/>
        </w:rPr>
        <w:t>Leverancier</w:t>
      </w:r>
      <w:r w:rsidRPr="00EA5EAA">
        <w:rPr>
          <w:rFonts w:ascii="Corbel" w:hAnsi="Corbel"/>
          <w:b w:val="0"/>
          <w:sz w:val="21"/>
          <w:szCs w:val="21"/>
        </w:rPr>
        <w:t xml:space="preserve"> verplicht zich maximaal in te spannen om binnen redelijke tijd een passende marktconforme offerte uit te brengen indien Opdrachtgever om het leveren van een aanvullende dienst verzoekt. Na daadwerkelijk door Opdrachtgever bestellen van de geoffreerde aanvullende dienst</w:t>
      </w:r>
      <w:r>
        <w:rPr>
          <w:rFonts w:ascii="Corbel" w:hAnsi="Corbel"/>
          <w:b w:val="0"/>
          <w:sz w:val="21"/>
          <w:szCs w:val="21"/>
        </w:rPr>
        <w:t>,</w:t>
      </w:r>
      <w:r w:rsidRPr="00EA5EAA">
        <w:rPr>
          <w:rFonts w:ascii="Corbel" w:hAnsi="Corbel"/>
          <w:b w:val="0"/>
          <w:sz w:val="21"/>
          <w:szCs w:val="21"/>
        </w:rPr>
        <w:t xml:space="preserve"> is </w:t>
      </w:r>
      <w:r>
        <w:rPr>
          <w:rFonts w:ascii="Corbel" w:hAnsi="Corbel"/>
          <w:b w:val="0"/>
          <w:sz w:val="21"/>
          <w:szCs w:val="21"/>
        </w:rPr>
        <w:t>Leverancier</w:t>
      </w:r>
      <w:r w:rsidRPr="00EA5EAA">
        <w:rPr>
          <w:rFonts w:ascii="Corbel" w:hAnsi="Corbel"/>
          <w:b w:val="0"/>
          <w:sz w:val="21"/>
          <w:szCs w:val="21"/>
        </w:rPr>
        <w:t xml:space="preserve"> verplicht om ook deze nieuw gecontracteerde dienstverlening te verrichten conform het overeengekomen dienstverleningsniveau </w:t>
      </w:r>
      <w:r>
        <w:rPr>
          <w:rFonts w:ascii="Corbel" w:hAnsi="Corbel"/>
          <w:b w:val="0"/>
          <w:sz w:val="21"/>
          <w:szCs w:val="21"/>
        </w:rPr>
        <w:t xml:space="preserve">en Vergoeding </w:t>
      </w:r>
      <w:r w:rsidRPr="00EA5EAA">
        <w:rPr>
          <w:rFonts w:ascii="Corbel" w:hAnsi="Corbel"/>
          <w:b w:val="0"/>
          <w:sz w:val="21"/>
          <w:szCs w:val="21"/>
        </w:rPr>
        <w:t xml:space="preserve">voor de aanvullende dienst. Indien </w:t>
      </w:r>
      <w:r>
        <w:rPr>
          <w:rFonts w:ascii="Corbel" w:hAnsi="Corbel"/>
          <w:b w:val="0"/>
          <w:sz w:val="21"/>
          <w:szCs w:val="21"/>
        </w:rPr>
        <w:t>Leverancier</w:t>
      </w:r>
      <w:r w:rsidRPr="00EA5EAA">
        <w:rPr>
          <w:rFonts w:ascii="Corbel" w:hAnsi="Corbel"/>
          <w:b w:val="0"/>
          <w:sz w:val="21"/>
          <w:szCs w:val="21"/>
        </w:rPr>
        <w:t xml:space="preserve"> niet of niet tegen redelijke voorwaarden kan voorzien in het leveren van de gevraagde aanvullende dienst, is Opdrachtgever vrij om te trachten om een derde in de onderliggende behoefte te laten voorzien.</w:t>
      </w:r>
    </w:p>
    <w:p w14:paraId="3D4DB2AB" w14:textId="77777777" w:rsidR="00DC4D6E" w:rsidRPr="00E00FC7" w:rsidRDefault="008C4CAB" w:rsidP="000B7195">
      <w:pPr>
        <w:spacing w:before="360" w:after="0" w:line="276" w:lineRule="auto"/>
        <w:ind w:left="709"/>
        <w:rPr>
          <w:rFonts w:ascii="Corbel" w:hAnsi="Corbel"/>
          <w:sz w:val="21"/>
          <w:szCs w:val="21"/>
        </w:rPr>
      </w:pPr>
      <w:r w:rsidRPr="00545E83">
        <w:rPr>
          <w:rFonts w:ascii="Corbel" w:hAnsi="Corbel" w:cs="Arial"/>
          <w:bCs/>
          <w:iCs/>
          <w:sz w:val="21"/>
          <w:szCs w:val="21"/>
        </w:rPr>
        <w:t xml:space="preserve">De levering van </w:t>
      </w:r>
      <w:r w:rsidRPr="004C2605">
        <w:rPr>
          <w:rFonts w:ascii="Corbel" w:hAnsi="Corbel" w:cs="Arial"/>
          <w:bCs/>
          <w:iCs/>
          <w:sz w:val="21"/>
          <w:szCs w:val="21"/>
        </w:rPr>
        <w:t xml:space="preserve">aanvullende diensten wordt uitgevoerd op de wijze, zoals beschreven in de SLA en/of het DAP </w:t>
      </w:r>
      <w:r w:rsidRPr="005D455B">
        <w:rPr>
          <w:rFonts w:ascii="Corbel" w:hAnsi="Corbel" w:cs="Arial"/>
          <w:bCs/>
          <w:iCs/>
          <w:sz w:val="21"/>
          <w:szCs w:val="21"/>
        </w:rPr>
        <w:t>of de wijze zoals in een bijbehorend document nader overeengekomen</w:t>
      </w:r>
      <w:r w:rsidRPr="004C2605">
        <w:rPr>
          <w:rFonts w:ascii="Corbel" w:hAnsi="Corbel" w:cs="Arial"/>
          <w:bCs/>
          <w:iCs/>
          <w:sz w:val="21"/>
          <w:szCs w:val="21"/>
        </w:rPr>
        <w:t>.</w:t>
      </w:r>
      <w:r w:rsidRPr="00EA5EAA">
        <w:rPr>
          <w:rFonts w:ascii="Corbel" w:hAnsi="Corbel" w:cs="Arial"/>
          <w:bCs/>
          <w:iCs/>
          <w:sz w:val="21"/>
          <w:szCs w:val="21"/>
        </w:rPr>
        <w:t xml:space="preserve"> </w:t>
      </w:r>
    </w:p>
    <w:p w14:paraId="68CC0C81" w14:textId="3F2AC1BD" w:rsidR="00EA4FD0" w:rsidRPr="00D17CE4" w:rsidRDefault="0031355C" w:rsidP="00645CC9">
      <w:pPr>
        <w:pStyle w:val="Kop2"/>
        <w:keepNext w:val="0"/>
        <w:spacing w:line="240" w:lineRule="auto"/>
        <w:ind w:left="714" w:hanging="658"/>
        <w:rPr>
          <w:rFonts w:ascii="Corbel" w:hAnsi="Corbel"/>
          <w:b w:val="0"/>
          <w:sz w:val="21"/>
          <w:szCs w:val="21"/>
        </w:rPr>
      </w:pPr>
      <w:r>
        <w:rPr>
          <w:rFonts w:ascii="Corbel" w:hAnsi="Corbel"/>
          <w:b w:val="0"/>
          <w:sz w:val="21"/>
          <w:szCs w:val="21"/>
        </w:rPr>
        <w:t>D</w:t>
      </w:r>
      <w:r w:rsidR="001613DA" w:rsidRPr="00D17CE4">
        <w:rPr>
          <w:rFonts w:ascii="Corbel" w:hAnsi="Corbel"/>
          <w:b w:val="0"/>
          <w:sz w:val="21"/>
          <w:szCs w:val="21"/>
        </w:rPr>
        <w:t xml:space="preserve">e levenscyclus van de </w:t>
      </w:r>
      <w:r w:rsidR="00416CE1">
        <w:rPr>
          <w:rFonts w:ascii="Corbel" w:hAnsi="Corbel"/>
          <w:b w:val="0"/>
          <w:sz w:val="21"/>
          <w:szCs w:val="21"/>
        </w:rPr>
        <w:t xml:space="preserve">Dienst </w:t>
      </w:r>
      <w:r w:rsidR="00ED1762">
        <w:rPr>
          <w:rFonts w:ascii="Corbel" w:hAnsi="Corbel"/>
          <w:b w:val="0"/>
          <w:sz w:val="21"/>
          <w:szCs w:val="21"/>
        </w:rPr>
        <w:t>Bodycams 2020</w:t>
      </w:r>
      <w:r w:rsidR="00416CE1" w:rsidRPr="00D17CE4">
        <w:rPr>
          <w:rFonts w:ascii="Corbel" w:hAnsi="Corbel"/>
          <w:b w:val="0"/>
          <w:sz w:val="21"/>
          <w:szCs w:val="21"/>
        </w:rPr>
        <w:t xml:space="preserve"> </w:t>
      </w:r>
      <w:r w:rsidR="001613DA" w:rsidRPr="00D17CE4">
        <w:rPr>
          <w:rFonts w:ascii="Corbel" w:hAnsi="Corbel"/>
          <w:b w:val="0"/>
          <w:sz w:val="21"/>
          <w:szCs w:val="21"/>
        </w:rPr>
        <w:t>bestaat</w:t>
      </w:r>
      <w:r w:rsidR="00EA4FD0" w:rsidRPr="00D17CE4">
        <w:rPr>
          <w:rFonts w:ascii="Corbel" w:hAnsi="Corbel"/>
          <w:b w:val="0"/>
          <w:sz w:val="21"/>
          <w:szCs w:val="21"/>
        </w:rPr>
        <w:t xml:space="preserve"> in hoofdlijnen uit</w:t>
      </w:r>
      <w:r w:rsidR="00533601" w:rsidRPr="00D17CE4">
        <w:rPr>
          <w:rFonts w:ascii="Corbel" w:hAnsi="Corbel"/>
          <w:b w:val="0"/>
          <w:sz w:val="21"/>
          <w:szCs w:val="21"/>
        </w:rPr>
        <w:t xml:space="preserve"> de volgende fasen</w:t>
      </w:r>
      <w:r w:rsidR="00EA4FD0" w:rsidRPr="00D17CE4">
        <w:rPr>
          <w:rFonts w:ascii="Corbel" w:hAnsi="Corbel"/>
          <w:b w:val="0"/>
          <w:sz w:val="21"/>
          <w:szCs w:val="21"/>
        </w:rPr>
        <w:t>:</w:t>
      </w:r>
      <w:bookmarkStart w:id="6" w:name="_Ref219282061"/>
      <w:bookmarkEnd w:id="5"/>
    </w:p>
    <w:p w14:paraId="7708AE84" w14:textId="77777777" w:rsidR="00CE353F" w:rsidRDefault="00CE353F" w:rsidP="008B30F3">
      <w:pPr>
        <w:numPr>
          <w:ilvl w:val="0"/>
          <w:numId w:val="13"/>
        </w:numPr>
        <w:spacing w:before="360" w:after="0" w:line="276" w:lineRule="auto"/>
        <w:rPr>
          <w:rFonts w:ascii="Corbel" w:hAnsi="Corbel" w:cs="Arial"/>
          <w:sz w:val="21"/>
          <w:szCs w:val="21"/>
        </w:rPr>
      </w:pPr>
      <w:r w:rsidRPr="00D17CE4">
        <w:rPr>
          <w:rFonts w:ascii="Corbel" w:hAnsi="Corbel" w:cs="Arial"/>
          <w:sz w:val="21"/>
          <w:szCs w:val="21"/>
        </w:rPr>
        <w:t xml:space="preserve">de </w:t>
      </w:r>
      <w:r w:rsidR="00095AB9" w:rsidRPr="00D17CE4">
        <w:rPr>
          <w:rFonts w:ascii="Corbel" w:hAnsi="Corbel" w:cs="Arial"/>
          <w:sz w:val="21"/>
          <w:szCs w:val="21"/>
        </w:rPr>
        <w:t>implementatiefase</w:t>
      </w:r>
      <w:r w:rsidRPr="00D17CE4">
        <w:rPr>
          <w:rFonts w:ascii="Corbel" w:hAnsi="Corbel" w:cs="Arial"/>
          <w:sz w:val="21"/>
          <w:szCs w:val="21"/>
        </w:rPr>
        <w:t xml:space="preserve">: in deze </w:t>
      </w:r>
      <w:r w:rsidR="00D63132" w:rsidRPr="00D17CE4">
        <w:rPr>
          <w:rFonts w:ascii="Corbel" w:hAnsi="Corbel" w:cs="Arial"/>
          <w:sz w:val="21"/>
          <w:szCs w:val="21"/>
        </w:rPr>
        <w:t xml:space="preserve">fase </w:t>
      </w:r>
      <w:r w:rsidRPr="00D17CE4">
        <w:rPr>
          <w:rFonts w:ascii="Corbel" w:hAnsi="Corbel" w:cs="Arial"/>
          <w:sz w:val="21"/>
          <w:szCs w:val="21"/>
        </w:rPr>
        <w:t>worden de activiteiten uitgevoerd</w:t>
      </w:r>
      <w:r w:rsidR="00F81252">
        <w:rPr>
          <w:rFonts w:ascii="Corbel" w:hAnsi="Corbel" w:cs="Arial"/>
          <w:sz w:val="21"/>
          <w:szCs w:val="21"/>
        </w:rPr>
        <w:t xml:space="preserve"> om de Dienst op te starten</w:t>
      </w:r>
      <w:r w:rsidR="006E5CCF">
        <w:rPr>
          <w:rFonts w:ascii="Corbel" w:hAnsi="Corbel" w:cs="Arial"/>
          <w:sz w:val="21"/>
          <w:szCs w:val="21"/>
        </w:rPr>
        <w:t>, in te richten</w:t>
      </w:r>
      <w:r w:rsidR="00F81252">
        <w:rPr>
          <w:rFonts w:ascii="Corbel" w:hAnsi="Corbel" w:cs="Arial"/>
          <w:sz w:val="21"/>
          <w:szCs w:val="21"/>
        </w:rPr>
        <w:t xml:space="preserve"> en gebruiksklaar te maken voor de exploitatiefase, zoals bedoeld</w:t>
      </w:r>
      <w:r w:rsidRPr="00D17CE4">
        <w:rPr>
          <w:rFonts w:ascii="Corbel" w:hAnsi="Corbel" w:cs="Arial"/>
          <w:sz w:val="21"/>
          <w:szCs w:val="21"/>
        </w:rPr>
        <w:t xml:space="preserve"> en nader uit</w:t>
      </w:r>
      <w:r w:rsidR="00F81252">
        <w:rPr>
          <w:rFonts w:ascii="Corbel" w:hAnsi="Corbel" w:cs="Arial"/>
          <w:sz w:val="21"/>
          <w:szCs w:val="21"/>
        </w:rPr>
        <w:t xml:space="preserve">gewerkt in het door </w:t>
      </w:r>
      <w:r w:rsidR="00A474AB">
        <w:rPr>
          <w:rFonts w:ascii="Corbel" w:hAnsi="Corbel" w:cs="Arial"/>
          <w:sz w:val="21"/>
          <w:szCs w:val="21"/>
        </w:rPr>
        <w:t>Leverancier</w:t>
      </w:r>
      <w:r w:rsidRPr="00D17CE4">
        <w:rPr>
          <w:rFonts w:ascii="Corbel" w:hAnsi="Corbel" w:cs="Arial"/>
          <w:sz w:val="21"/>
          <w:szCs w:val="21"/>
        </w:rPr>
        <w:t xml:space="preserve"> ten behoeve van de uitvoering </w:t>
      </w:r>
      <w:r w:rsidR="00F81252">
        <w:rPr>
          <w:rFonts w:ascii="Corbel" w:hAnsi="Corbel" w:cs="Arial"/>
          <w:sz w:val="21"/>
          <w:szCs w:val="21"/>
        </w:rPr>
        <w:t>opgestelde</w:t>
      </w:r>
      <w:r w:rsidR="00D84E12">
        <w:rPr>
          <w:rFonts w:ascii="Corbel" w:hAnsi="Corbel" w:cs="Arial"/>
          <w:sz w:val="21"/>
          <w:szCs w:val="21"/>
        </w:rPr>
        <w:t xml:space="preserve"> </w:t>
      </w:r>
      <w:r w:rsidR="00095AB9" w:rsidRPr="00D17CE4">
        <w:rPr>
          <w:rFonts w:ascii="Corbel" w:hAnsi="Corbel" w:cs="Arial"/>
          <w:sz w:val="21"/>
          <w:szCs w:val="21"/>
        </w:rPr>
        <w:t>implementatieplan</w:t>
      </w:r>
      <w:r w:rsidRPr="00D17CE4">
        <w:rPr>
          <w:rFonts w:ascii="Corbel" w:hAnsi="Corbel" w:cs="Arial"/>
          <w:sz w:val="21"/>
          <w:szCs w:val="21"/>
        </w:rPr>
        <w:t xml:space="preserve">, en conform de planning die </w:t>
      </w:r>
      <w:r w:rsidR="008A2E6B">
        <w:rPr>
          <w:rFonts w:ascii="Corbel" w:hAnsi="Corbel" w:cs="Arial"/>
          <w:sz w:val="21"/>
          <w:szCs w:val="21"/>
        </w:rPr>
        <w:t xml:space="preserve">daarin </w:t>
      </w:r>
      <w:r w:rsidRPr="00D17CE4">
        <w:rPr>
          <w:rFonts w:ascii="Corbel" w:hAnsi="Corbel" w:cs="Arial"/>
          <w:sz w:val="21"/>
          <w:szCs w:val="21"/>
        </w:rPr>
        <w:t>is opgenomen</w:t>
      </w:r>
      <w:r w:rsidR="003A6EA3">
        <w:rPr>
          <w:rFonts w:ascii="Corbel" w:hAnsi="Corbel" w:cs="Arial"/>
          <w:sz w:val="21"/>
          <w:szCs w:val="21"/>
        </w:rPr>
        <w:t>.</w:t>
      </w:r>
    </w:p>
    <w:p w14:paraId="231BEF3F" w14:textId="77777777" w:rsidR="00CE353F" w:rsidRDefault="00CE353F" w:rsidP="008B30F3">
      <w:pPr>
        <w:numPr>
          <w:ilvl w:val="0"/>
          <w:numId w:val="13"/>
        </w:numPr>
        <w:spacing w:before="360" w:after="0" w:line="276" w:lineRule="auto"/>
        <w:rPr>
          <w:rFonts w:ascii="Corbel" w:hAnsi="Corbel" w:cs="Arial"/>
          <w:sz w:val="21"/>
          <w:szCs w:val="21"/>
        </w:rPr>
      </w:pPr>
      <w:r w:rsidRPr="00D17CE4">
        <w:rPr>
          <w:rFonts w:ascii="Corbel" w:hAnsi="Corbel" w:cs="Arial"/>
          <w:sz w:val="21"/>
          <w:szCs w:val="21"/>
        </w:rPr>
        <w:t xml:space="preserve">de </w:t>
      </w:r>
      <w:r w:rsidR="007E70C6" w:rsidRPr="00D17CE4">
        <w:rPr>
          <w:rFonts w:ascii="Corbel" w:hAnsi="Corbel" w:cs="Arial"/>
          <w:sz w:val="21"/>
          <w:szCs w:val="21"/>
        </w:rPr>
        <w:t>exploitatie</w:t>
      </w:r>
      <w:r w:rsidRPr="00D17CE4">
        <w:rPr>
          <w:rFonts w:ascii="Corbel" w:hAnsi="Corbel" w:cs="Arial"/>
          <w:sz w:val="21"/>
          <w:szCs w:val="21"/>
        </w:rPr>
        <w:t xml:space="preserve">fase: in deze fase is de </w:t>
      </w:r>
      <w:r w:rsidR="00242F39" w:rsidRPr="00D17CE4">
        <w:rPr>
          <w:rFonts w:ascii="Corbel" w:hAnsi="Corbel" w:cs="Arial"/>
          <w:sz w:val="21"/>
          <w:szCs w:val="21"/>
        </w:rPr>
        <w:t xml:space="preserve">Dienst </w:t>
      </w:r>
      <w:r w:rsidRPr="00D17CE4">
        <w:rPr>
          <w:rFonts w:ascii="Corbel" w:hAnsi="Corbel" w:cs="Arial"/>
          <w:sz w:val="21"/>
          <w:szCs w:val="21"/>
        </w:rPr>
        <w:t>operationeel</w:t>
      </w:r>
      <w:r w:rsidR="00D26D1E">
        <w:rPr>
          <w:rFonts w:ascii="Corbel" w:hAnsi="Corbel" w:cs="Arial"/>
          <w:sz w:val="21"/>
          <w:szCs w:val="21"/>
        </w:rPr>
        <w:t xml:space="preserve"> en </w:t>
      </w:r>
      <w:r w:rsidR="00D63132">
        <w:rPr>
          <w:rFonts w:ascii="Corbel" w:hAnsi="Corbel" w:cs="Arial"/>
          <w:sz w:val="21"/>
          <w:szCs w:val="21"/>
        </w:rPr>
        <w:t xml:space="preserve">wordt </w:t>
      </w:r>
      <w:r w:rsidR="00D26D1E">
        <w:rPr>
          <w:rFonts w:ascii="Corbel" w:hAnsi="Corbel" w:cs="Arial"/>
          <w:sz w:val="21"/>
          <w:szCs w:val="21"/>
        </w:rPr>
        <w:t>door Opdrachtgever gebruik gemaakt van de Dienst op de wijze die in de aanbestedingsdocumenten is beschreven</w:t>
      </w:r>
      <w:r w:rsidR="003A6EA3">
        <w:rPr>
          <w:rFonts w:ascii="Corbel" w:hAnsi="Corbel" w:cs="Arial"/>
          <w:sz w:val="21"/>
          <w:szCs w:val="21"/>
        </w:rPr>
        <w:t>.</w:t>
      </w:r>
    </w:p>
    <w:p w14:paraId="01B60FF1" w14:textId="0428D1AD" w:rsidR="00EA4FD0" w:rsidRDefault="00CE353F" w:rsidP="008B30F3">
      <w:pPr>
        <w:pStyle w:val="OpmaakprofielLinks1cmVerkeerd-om05cm"/>
        <w:numPr>
          <w:ilvl w:val="0"/>
          <w:numId w:val="13"/>
        </w:numPr>
        <w:spacing w:before="360" w:after="0" w:line="276" w:lineRule="auto"/>
        <w:rPr>
          <w:rFonts w:ascii="Corbel" w:hAnsi="Corbel"/>
          <w:sz w:val="21"/>
          <w:szCs w:val="21"/>
        </w:rPr>
      </w:pPr>
      <w:r w:rsidRPr="00826BC8">
        <w:rPr>
          <w:rFonts w:ascii="Corbel" w:hAnsi="Corbel" w:cs="Arial"/>
          <w:sz w:val="21"/>
          <w:szCs w:val="21"/>
        </w:rPr>
        <w:t xml:space="preserve">de </w:t>
      </w:r>
      <w:r w:rsidR="008A2E6B">
        <w:rPr>
          <w:rFonts w:ascii="Corbel" w:hAnsi="Corbel" w:cs="Arial"/>
          <w:sz w:val="21"/>
          <w:szCs w:val="21"/>
        </w:rPr>
        <w:t>e</w:t>
      </w:r>
      <w:r w:rsidR="00FA5D8A" w:rsidRPr="00826BC8">
        <w:rPr>
          <w:rFonts w:ascii="Corbel" w:hAnsi="Corbel" w:cs="Arial"/>
          <w:sz w:val="21"/>
          <w:szCs w:val="21"/>
        </w:rPr>
        <w:t xml:space="preserve">xit en </w:t>
      </w:r>
      <w:proofErr w:type="spellStart"/>
      <w:r w:rsidR="007E70C6" w:rsidRPr="00826BC8">
        <w:rPr>
          <w:rFonts w:ascii="Corbel" w:hAnsi="Corbel" w:cs="Arial"/>
          <w:sz w:val="21"/>
          <w:szCs w:val="21"/>
        </w:rPr>
        <w:t>retransitie</w:t>
      </w:r>
      <w:r w:rsidR="001C7D23" w:rsidRPr="00826BC8">
        <w:rPr>
          <w:rFonts w:ascii="Corbel" w:hAnsi="Corbel" w:cs="Arial"/>
          <w:sz w:val="21"/>
          <w:szCs w:val="21"/>
        </w:rPr>
        <w:t>fase</w:t>
      </w:r>
      <w:proofErr w:type="spellEnd"/>
      <w:r w:rsidRPr="00826BC8">
        <w:rPr>
          <w:rFonts w:ascii="Corbel" w:hAnsi="Corbel" w:cs="Arial"/>
          <w:sz w:val="21"/>
          <w:szCs w:val="21"/>
        </w:rPr>
        <w:t>: in deze fase worden de activiteiten uitgevoerd</w:t>
      </w:r>
      <w:r w:rsidRPr="00D17CE4">
        <w:rPr>
          <w:rFonts w:ascii="Corbel" w:hAnsi="Corbel" w:cs="Arial"/>
          <w:sz w:val="21"/>
          <w:szCs w:val="21"/>
        </w:rPr>
        <w:t xml:space="preserve"> om de </w:t>
      </w:r>
      <w:r w:rsidR="00242F39" w:rsidRPr="00D17CE4">
        <w:rPr>
          <w:rFonts w:ascii="Corbel" w:hAnsi="Corbel" w:cs="Arial"/>
          <w:sz w:val="21"/>
          <w:szCs w:val="21"/>
        </w:rPr>
        <w:t xml:space="preserve">Dienst </w:t>
      </w:r>
      <w:r w:rsidRPr="00D17CE4">
        <w:rPr>
          <w:rFonts w:ascii="Corbel" w:hAnsi="Corbel" w:cs="Arial"/>
          <w:sz w:val="21"/>
          <w:szCs w:val="21"/>
        </w:rPr>
        <w:t xml:space="preserve">te ontmantelen en eventueel de </w:t>
      </w:r>
      <w:r w:rsidR="00242F39" w:rsidRPr="00D17CE4">
        <w:rPr>
          <w:rFonts w:ascii="Corbel" w:hAnsi="Corbel" w:cs="Arial"/>
          <w:sz w:val="21"/>
          <w:szCs w:val="21"/>
        </w:rPr>
        <w:t>Dienst</w:t>
      </w:r>
      <w:r w:rsidR="00D84E12">
        <w:rPr>
          <w:rFonts w:ascii="Corbel" w:hAnsi="Corbel" w:cs="Arial"/>
          <w:sz w:val="21"/>
          <w:szCs w:val="21"/>
        </w:rPr>
        <w:t xml:space="preserve"> </w:t>
      </w:r>
      <w:r w:rsidRPr="00D17CE4">
        <w:rPr>
          <w:rFonts w:ascii="Corbel" w:hAnsi="Corbel" w:cs="Arial"/>
          <w:sz w:val="21"/>
          <w:szCs w:val="21"/>
        </w:rPr>
        <w:t xml:space="preserve">in de vorm van een transitie van de dienstverlening over te zetten naar een of meerdere opvolgende </w:t>
      </w:r>
      <w:r w:rsidR="00A474AB">
        <w:rPr>
          <w:rFonts w:ascii="Corbel" w:hAnsi="Corbel" w:cs="Arial"/>
          <w:sz w:val="21"/>
          <w:szCs w:val="21"/>
        </w:rPr>
        <w:t>Leverancier</w:t>
      </w:r>
      <w:r w:rsidRPr="00D17CE4">
        <w:rPr>
          <w:rFonts w:ascii="Corbel" w:hAnsi="Corbel" w:cs="Arial"/>
          <w:sz w:val="21"/>
          <w:szCs w:val="21"/>
        </w:rPr>
        <w:t>s</w:t>
      </w:r>
      <w:r w:rsidR="00533601" w:rsidRPr="00D17CE4">
        <w:rPr>
          <w:rFonts w:ascii="Corbel" w:hAnsi="Corbel" w:cs="Arial"/>
          <w:sz w:val="21"/>
          <w:szCs w:val="21"/>
        </w:rPr>
        <w:t xml:space="preserve"> </w:t>
      </w:r>
      <w:r w:rsidR="00EA4FD0" w:rsidRPr="00D17CE4">
        <w:rPr>
          <w:rFonts w:ascii="Corbel" w:hAnsi="Corbel"/>
          <w:sz w:val="21"/>
          <w:szCs w:val="21"/>
        </w:rPr>
        <w:t xml:space="preserve">teneinde Opdrachtgever in staat te stellen </w:t>
      </w:r>
      <w:r w:rsidR="00E62EAE" w:rsidRPr="00D17CE4">
        <w:rPr>
          <w:rFonts w:ascii="Corbel" w:hAnsi="Corbel"/>
          <w:sz w:val="21"/>
          <w:szCs w:val="21"/>
        </w:rPr>
        <w:t>om de Dienst (geheel of gedeeltelijk en/of in vergelijkbare of gewijzigde vorm) in de toeko</w:t>
      </w:r>
      <w:r w:rsidR="00380A61">
        <w:rPr>
          <w:rFonts w:ascii="Corbel" w:hAnsi="Corbel"/>
          <w:sz w:val="21"/>
          <w:szCs w:val="21"/>
        </w:rPr>
        <w:t>mst zelf en/of door een andere L</w:t>
      </w:r>
      <w:r w:rsidR="00E62EAE" w:rsidRPr="00D17CE4">
        <w:rPr>
          <w:rFonts w:ascii="Corbel" w:hAnsi="Corbel"/>
          <w:sz w:val="21"/>
          <w:szCs w:val="21"/>
        </w:rPr>
        <w:t>everancier te laten verzorgen</w:t>
      </w:r>
    </w:p>
    <w:bookmarkEnd w:id="6"/>
    <w:p w14:paraId="408E520A" w14:textId="77777777" w:rsidR="00576C06" w:rsidRDefault="00576C06" w:rsidP="00576C06">
      <w:pPr>
        <w:pStyle w:val="Kop2"/>
        <w:keepNext w:val="0"/>
        <w:numPr>
          <w:ilvl w:val="0"/>
          <w:numId w:val="0"/>
        </w:numPr>
        <w:spacing w:line="276" w:lineRule="auto"/>
        <w:rPr>
          <w:rFonts w:ascii="Corbel" w:hAnsi="Corbel"/>
          <w:sz w:val="21"/>
          <w:szCs w:val="21"/>
        </w:rPr>
      </w:pPr>
      <w:r>
        <w:rPr>
          <w:rFonts w:ascii="Corbel" w:hAnsi="Corbel"/>
          <w:sz w:val="21"/>
          <w:szCs w:val="21"/>
        </w:rPr>
        <w:br w:type="page"/>
      </w:r>
    </w:p>
    <w:p w14:paraId="2EEE1A09" w14:textId="6628138F" w:rsidR="00751E2F" w:rsidRPr="00A46780" w:rsidRDefault="009F3E69" w:rsidP="00587C11">
      <w:pPr>
        <w:pStyle w:val="Kop1"/>
      </w:pPr>
      <w:bookmarkStart w:id="7" w:name="_Toc24704136"/>
      <w:bookmarkStart w:id="8" w:name="_Toc24708033"/>
      <w:bookmarkStart w:id="9" w:name="_Toc24709092"/>
      <w:bookmarkStart w:id="10" w:name="_Toc24704140"/>
      <w:bookmarkStart w:id="11" w:name="_Toc24708037"/>
      <w:bookmarkStart w:id="12" w:name="_Toc24709096"/>
      <w:bookmarkStart w:id="13" w:name="_Toc24704141"/>
      <w:bookmarkStart w:id="14" w:name="_Toc24708038"/>
      <w:bookmarkStart w:id="15" w:name="_Toc24709097"/>
      <w:bookmarkStart w:id="16" w:name="_Toc24704142"/>
      <w:bookmarkStart w:id="17" w:name="_Toc24708039"/>
      <w:bookmarkStart w:id="18" w:name="_Toc24709098"/>
      <w:bookmarkStart w:id="19" w:name="_Toc443405601"/>
      <w:bookmarkStart w:id="20" w:name="_Toc405205180"/>
      <w:bookmarkStart w:id="21" w:name="_Toc24723182"/>
      <w:bookmarkEnd w:id="7"/>
      <w:bookmarkEnd w:id="8"/>
      <w:bookmarkEnd w:id="9"/>
      <w:bookmarkEnd w:id="10"/>
      <w:bookmarkEnd w:id="11"/>
      <w:bookmarkEnd w:id="12"/>
      <w:bookmarkEnd w:id="13"/>
      <w:bookmarkEnd w:id="14"/>
      <w:bookmarkEnd w:id="15"/>
      <w:bookmarkEnd w:id="16"/>
      <w:bookmarkEnd w:id="17"/>
      <w:bookmarkEnd w:id="18"/>
      <w:bookmarkEnd w:id="19"/>
      <w:r w:rsidRPr="00A46780">
        <w:lastRenderedPageBreak/>
        <w:t>Toepasselijke</w:t>
      </w:r>
      <w:r w:rsidR="005B1525">
        <w:t xml:space="preserve"> </w:t>
      </w:r>
      <w:r w:rsidR="00751E2F" w:rsidRPr="00A46780">
        <w:t>Inkoopvoorwaarden</w:t>
      </w:r>
      <w:bookmarkEnd w:id="3"/>
      <w:r w:rsidR="005A268D" w:rsidRPr="00A46780">
        <w:t xml:space="preserve"> </w:t>
      </w:r>
      <w:r w:rsidR="006F4A55" w:rsidRPr="00A46780">
        <w:t xml:space="preserve">en </w:t>
      </w:r>
      <w:r w:rsidRPr="00A46780">
        <w:t xml:space="preserve">het niet toepasselijk zijn van </w:t>
      </w:r>
      <w:r w:rsidR="006F4A55" w:rsidRPr="00A46780">
        <w:t>licentievoorwaarden</w:t>
      </w:r>
      <w:bookmarkEnd w:id="20"/>
      <w:bookmarkEnd w:id="21"/>
    </w:p>
    <w:p w14:paraId="7F6991EC" w14:textId="4CD8E88F" w:rsidR="00162BF4" w:rsidRPr="00304BCE" w:rsidRDefault="00162BF4" w:rsidP="00304BCE">
      <w:pPr>
        <w:pStyle w:val="Kop2"/>
        <w:keepNext w:val="0"/>
        <w:tabs>
          <w:tab w:val="num" w:pos="709"/>
        </w:tabs>
        <w:spacing w:line="276" w:lineRule="auto"/>
        <w:ind w:left="709" w:hanging="709"/>
        <w:rPr>
          <w:rFonts w:ascii="Corbel" w:hAnsi="Corbel"/>
          <w:b w:val="0"/>
          <w:sz w:val="21"/>
          <w:szCs w:val="21"/>
        </w:rPr>
      </w:pPr>
      <w:r w:rsidRPr="00304BCE">
        <w:rPr>
          <w:rFonts w:ascii="Corbel" w:hAnsi="Corbel"/>
          <w:b w:val="0"/>
          <w:sz w:val="21"/>
          <w:szCs w:val="21"/>
        </w:rPr>
        <w:t xml:space="preserve">De </w:t>
      </w:r>
      <w:r w:rsidR="00816D87" w:rsidRPr="00304BCE">
        <w:rPr>
          <w:rFonts w:ascii="Corbel" w:hAnsi="Corbel"/>
          <w:b w:val="0"/>
          <w:sz w:val="21"/>
          <w:szCs w:val="21"/>
        </w:rPr>
        <w:t>Gemeentelijke inkoopvoorwaarden bij IT</w:t>
      </w:r>
      <w:r w:rsidRPr="00304BCE">
        <w:rPr>
          <w:rFonts w:ascii="Corbel" w:hAnsi="Corbel"/>
          <w:b w:val="0"/>
          <w:sz w:val="21"/>
          <w:szCs w:val="21"/>
        </w:rPr>
        <w:t xml:space="preserve"> van de </w:t>
      </w:r>
      <w:r w:rsidR="00F5252C" w:rsidRPr="00304BCE">
        <w:rPr>
          <w:rFonts w:ascii="Corbel" w:hAnsi="Corbel"/>
          <w:b w:val="0"/>
          <w:sz w:val="21"/>
          <w:szCs w:val="21"/>
        </w:rPr>
        <w:t>g</w:t>
      </w:r>
      <w:r w:rsidRPr="00304BCE">
        <w:rPr>
          <w:rFonts w:ascii="Corbel" w:hAnsi="Corbel"/>
          <w:b w:val="0"/>
          <w:sz w:val="21"/>
          <w:szCs w:val="21"/>
        </w:rPr>
        <w:t xml:space="preserve">emeente Amsterdam van </w:t>
      </w:r>
      <w:r w:rsidR="00BB778A" w:rsidRPr="00E75AC8">
        <w:rPr>
          <w:rFonts w:ascii="Corbel" w:hAnsi="Corbel"/>
          <w:b w:val="0"/>
          <w:sz w:val="21"/>
          <w:szCs w:val="21"/>
        </w:rPr>
        <w:t>04 september 2017</w:t>
      </w:r>
      <w:r w:rsidRPr="00304BCE">
        <w:rPr>
          <w:rFonts w:ascii="Corbel" w:hAnsi="Corbel"/>
          <w:b w:val="0"/>
          <w:sz w:val="21"/>
          <w:szCs w:val="21"/>
        </w:rPr>
        <w:t>, gedeponeerd bij de Kamer van Koophandel onder nu</w:t>
      </w:r>
      <w:r w:rsidR="00ED1762">
        <w:rPr>
          <w:rFonts w:ascii="Corbel" w:hAnsi="Corbel"/>
          <w:b w:val="0"/>
          <w:sz w:val="21"/>
          <w:szCs w:val="21"/>
        </w:rPr>
        <w:t xml:space="preserve">mmer 34366966 (in dit document </w:t>
      </w:r>
      <w:r w:rsidR="00ED1762" w:rsidRPr="00ED1762">
        <w:rPr>
          <w:rFonts w:ascii="Corbel" w:hAnsi="Corbel"/>
          <w:b w:val="0"/>
          <w:sz w:val="21"/>
          <w:szCs w:val="21"/>
        </w:rPr>
        <w:t>GI</w:t>
      </w:r>
      <w:r w:rsidR="00F10E1F" w:rsidRPr="00ED1762">
        <w:rPr>
          <w:rFonts w:ascii="Corbel" w:hAnsi="Corbel"/>
          <w:b w:val="0"/>
          <w:sz w:val="21"/>
          <w:szCs w:val="21"/>
        </w:rPr>
        <w:t>BIT</w:t>
      </w:r>
      <w:r w:rsidRPr="00ED1762">
        <w:rPr>
          <w:rFonts w:ascii="Corbel" w:hAnsi="Corbel"/>
          <w:b w:val="0"/>
          <w:sz w:val="21"/>
          <w:szCs w:val="21"/>
        </w:rPr>
        <w:t>) zijn</w:t>
      </w:r>
      <w:r w:rsidRPr="00304BCE">
        <w:rPr>
          <w:rFonts w:ascii="Corbel" w:hAnsi="Corbel"/>
          <w:b w:val="0"/>
          <w:sz w:val="21"/>
          <w:szCs w:val="21"/>
        </w:rPr>
        <w:t xml:space="preserve"> op deze Overeenkomst van toepassing, behalve op de punten die in deze Overeenkomst nader zijn geregeld tussen Partijen of waarop deze Overeenkomst aanvult of afwijkt.</w:t>
      </w:r>
    </w:p>
    <w:p w14:paraId="101015F4" w14:textId="77777777" w:rsidR="00162BF4" w:rsidRPr="00D17CE4" w:rsidRDefault="00941CF0" w:rsidP="004632DE">
      <w:pPr>
        <w:tabs>
          <w:tab w:val="num" w:pos="737"/>
        </w:tabs>
        <w:spacing w:before="360" w:after="0" w:line="276" w:lineRule="auto"/>
        <w:ind w:left="709" w:hanging="709"/>
        <w:rPr>
          <w:rFonts w:ascii="Corbel" w:hAnsi="Corbel" w:cs="Arial"/>
          <w:sz w:val="21"/>
          <w:szCs w:val="21"/>
        </w:rPr>
      </w:pPr>
      <w:r w:rsidRPr="00D17CE4">
        <w:rPr>
          <w:rFonts w:ascii="Corbel" w:hAnsi="Corbel" w:cs="Arial"/>
          <w:sz w:val="21"/>
          <w:szCs w:val="21"/>
        </w:rPr>
        <w:tab/>
      </w:r>
      <w:r w:rsidR="00162BF4" w:rsidRPr="00D17CE4">
        <w:rPr>
          <w:rFonts w:ascii="Corbel" w:hAnsi="Corbel" w:cs="Arial"/>
          <w:sz w:val="21"/>
          <w:szCs w:val="21"/>
        </w:rPr>
        <w:t xml:space="preserve">Een digitaal exemplaar van de Algemene Inkoopvoorwaarden is reeds ter hand gesteld tijdens de aan deze Overeenkomst voorafgaande aanbestedingsprocedure. </w:t>
      </w:r>
      <w:r w:rsidR="00A474AB">
        <w:rPr>
          <w:rFonts w:ascii="Corbel" w:hAnsi="Corbel" w:cs="Arial"/>
          <w:sz w:val="21"/>
          <w:szCs w:val="21"/>
        </w:rPr>
        <w:t>Leverancier</w:t>
      </w:r>
      <w:r w:rsidR="00162BF4" w:rsidRPr="00D17CE4">
        <w:rPr>
          <w:rFonts w:ascii="Corbel" w:hAnsi="Corbel" w:cs="Arial"/>
          <w:sz w:val="21"/>
          <w:szCs w:val="21"/>
        </w:rPr>
        <w:t xml:space="preserve"> heeft door </w:t>
      </w:r>
      <w:r w:rsidR="00AA0A01">
        <w:rPr>
          <w:rFonts w:ascii="Corbel" w:hAnsi="Corbel" w:cs="Arial"/>
          <w:sz w:val="21"/>
          <w:szCs w:val="21"/>
        </w:rPr>
        <w:t>inschrijving</w:t>
      </w:r>
      <w:r w:rsidR="00AA0A01" w:rsidRPr="00D17CE4">
        <w:rPr>
          <w:rFonts w:ascii="Corbel" w:hAnsi="Corbel" w:cs="Arial"/>
          <w:sz w:val="21"/>
          <w:szCs w:val="21"/>
        </w:rPr>
        <w:t xml:space="preserve"> </w:t>
      </w:r>
      <w:r w:rsidR="00162BF4" w:rsidRPr="00D17CE4">
        <w:rPr>
          <w:rFonts w:ascii="Corbel" w:hAnsi="Corbel" w:cs="Arial"/>
          <w:sz w:val="21"/>
          <w:szCs w:val="21"/>
        </w:rPr>
        <w:t xml:space="preserve">ingestemd met de toepasselijkheid van de Algemene Inkoopvoorwaarden en het in digitale vorm verstrekken ervan. De Algemene Voorwaarden maken als bijlage onderdeel uit van deze Overeenkomst. </w:t>
      </w:r>
    </w:p>
    <w:p w14:paraId="5426F7FF" w14:textId="77777777" w:rsidR="004700B0" w:rsidRPr="00D17CE4" w:rsidRDefault="003E6322" w:rsidP="004632DE">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De toepasselijkheid van door </w:t>
      </w:r>
      <w:r w:rsidR="00A474AB">
        <w:rPr>
          <w:rFonts w:ascii="Corbel" w:hAnsi="Corbel"/>
          <w:b w:val="0"/>
          <w:sz w:val="21"/>
          <w:szCs w:val="21"/>
        </w:rPr>
        <w:t>Leverancier</w:t>
      </w:r>
      <w:r w:rsidR="004700B0" w:rsidRPr="00D17CE4">
        <w:rPr>
          <w:rFonts w:ascii="Corbel" w:hAnsi="Corbel"/>
          <w:b w:val="0"/>
          <w:sz w:val="21"/>
          <w:szCs w:val="21"/>
        </w:rPr>
        <w:t xml:space="preserve"> </w:t>
      </w:r>
      <w:r w:rsidR="00014743" w:rsidRPr="00D17CE4">
        <w:rPr>
          <w:rFonts w:ascii="Corbel" w:hAnsi="Corbel"/>
          <w:b w:val="0"/>
          <w:sz w:val="21"/>
          <w:szCs w:val="21"/>
        </w:rPr>
        <w:t xml:space="preserve">bij het verrichten van de </w:t>
      </w:r>
      <w:r w:rsidR="00242F39" w:rsidRPr="00D17CE4">
        <w:rPr>
          <w:rFonts w:ascii="Corbel" w:hAnsi="Corbel"/>
          <w:b w:val="0"/>
          <w:sz w:val="21"/>
          <w:szCs w:val="21"/>
        </w:rPr>
        <w:t xml:space="preserve">Dienst </w:t>
      </w:r>
      <w:r w:rsidR="00014743" w:rsidRPr="00D17CE4">
        <w:rPr>
          <w:rFonts w:ascii="Corbel" w:hAnsi="Corbel"/>
          <w:b w:val="0"/>
          <w:sz w:val="21"/>
          <w:szCs w:val="21"/>
        </w:rPr>
        <w:t>gehanteerde algemene- of branchevoorwaarden</w:t>
      </w:r>
      <w:r w:rsidR="00F5252C">
        <w:rPr>
          <w:rFonts w:ascii="Corbel" w:hAnsi="Corbel"/>
          <w:b w:val="0"/>
          <w:sz w:val="21"/>
          <w:szCs w:val="21"/>
        </w:rPr>
        <w:t>,</w:t>
      </w:r>
      <w:r w:rsidR="00014743" w:rsidRPr="00D17CE4">
        <w:rPr>
          <w:rFonts w:ascii="Corbel" w:hAnsi="Corbel"/>
          <w:b w:val="0"/>
          <w:sz w:val="21"/>
          <w:szCs w:val="21"/>
        </w:rPr>
        <w:t xml:space="preserve"> </w:t>
      </w:r>
      <w:r w:rsidR="004700B0" w:rsidRPr="00D17CE4">
        <w:rPr>
          <w:rFonts w:ascii="Corbel" w:hAnsi="Corbel"/>
          <w:b w:val="0"/>
          <w:sz w:val="21"/>
          <w:szCs w:val="21"/>
        </w:rPr>
        <w:t xml:space="preserve">of door </w:t>
      </w:r>
      <w:r w:rsidR="00A474AB">
        <w:rPr>
          <w:rFonts w:ascii="Corbel" w:hAnsi="Corbel"/>
          <w:b w:val="0"/>
          <w:sz w:val="21"/>
          <w:szCs w:val="21"/>
        </w:rPr>
        <w:t>Leverancier</w:t>
      </w:r>
      <w:r w:rsidR="004700B0" w:rsidRPr="00D17CE4">
        <w:rPr>
          <w:rFonts w:ascii="Corbel" w:hAnsi="Corbel"/>
          <w:b w:val="0"/>
          <w:sz w:val="21"/>
          <w:szCs w:val="21"/>
        </w:rPr>
        <w:t xml:space="preserve"> betrokken derden</w:t>
      </w:r>
      <w:r w:rsidRPr="00D17CE4">
        <w:rPr>
          <w:rFonts w:ascii="Corbel" w:hAnsi="Corbel"/>
          <w:b w:val="0"/>
          <w:sz w:val="21"/>
          <w:szCs w:val="21"/>
        </w:rPr>
        <w:t xml:space="preserve"> gehanteerde algemene- of branchevoorwaarden</w:t>
      </w:r>
      <w:r w:rsidR="00F5252C">
        <w:rPr>
          <w:rFonts w:ascii="Corbel" w:hAnsi="Corbel"/>
          <w:b w:val="0"/>
          <w:sz w:val="21"/>
          <w:szCs w:val="21"/>
        </w:rPr>
        <w:t>,</w:t>
      </w:r>
      <w:r w:rsidRPr="00D17CE4">
        <w:rPr>
          <w:rFonts w:ascii="Corbel" w:hAnsi="Corbel"/>
          <w:b w:val="0"/>
          <w:sz w:val="21"/>
          <w:szCs w:val="21"/>
        </w:rPr>
        <w:t xml:space="preserve"> </w:t>
      </w:r>
      <w:r w:rsidR="0030683D" w:rsidRPr="00D17CE4">
        <w:rPr>
          <w:rFonts w:ascii="Corbel" w:hAnsi="Corbel"/>
          <w:b w:val="0"/>
          <w:sz w:val="21"/>
          <w:szCs w:val="21"/>
        </w:rPr>
        <w:t>is</w:t>
      </w:r>
      <w:r w:rsidRPr="00D17CE4">
        <w:rPr>
          <w:rFonts w:ascii="Corbel" w:hAnsi="Corbel"/>
          <w:b w:val="0"/>
          <w:sz w:val="21"/>
          <w:szCs w:val="21"/>
        </w:rPr>
        <w:t xml:space="preserve"> uitdrukkelijk uitgesloten. </w:t>
      </w:r>
    </w:p>
    <w:p w14:paraId="3437D3E0" w14:textId="1EBE2C1C" w:rsidR="00DC4D6E" w:rsidRDefault="00941CF0" w:rsidP="00380A61">
      <w:pPr>
        <w:tabs>
          <w:tab w:val="num" w:pos="737"/>
        </w:tabs>
        <w:spacing w:before="360" w:after="0" w:line="276" w:lineRule="auto"/>
        <w:ind w:left="709" w:hanging="709"/>
        <w:rPr>
          <w:rFonts w:ascii="Corbel" w:hAnsi="Corbel" w:cs="Arial"/>
          <w:sz w:val="21"/>
          <w:szCs w:val="21"/>
        </w:rPr>
      </w:pPr>
      <w:r w:rsidRPr="00D17CE4">
        <w:rPr>
          <w:rFonts w:ascii="Corbel" w:hAnsi="Corbel" w:cs="Arial"/>
          <w:sz w:val="21"/>
          <w:szCs w:val="21"/>
        </w:rPr>
        <w:tab/>
      </w:r>
      <w:r w:rsidR="004700B0" w:rsidRPr="00D17CE4">
        <w:rPr>
          <w:rFonts w:ascii="Corbel" w:hAnsi="Corbel" w:cs="Arial"/>
          <w:sz w:val="21"/>
          <w:szCs w:val="21"/>
        </w:rPr>
        <w:t xml:space="preserve">Aangezien </w:t>
      </w:r>
      <w:r w:rsidR="005044FB" w:rsidRPr="00D17CE4">
        <w:rPr>
          <w:rFonts w:ascii="Corbel" w:hAnsi="Corbel" w:cs="Arial"/>
          <w:sz w:val="21"/>
          <w:szCs w:val="21"/>
        </w:rPr>
        <w:t>de O</w:t>
      </w:r>
      <w:r w:rsidR="004700B0" w:rsidRPr="00D17CE4">
        <w:rPr>
          <w:rFonts w:ascii="Corbel" w:hAnsi="Corbel" w:cs="Arial"/>
          <w:sz w:val="21"/>
          <w:szCs w:val="21"/>
        </w:rPr>
        <w:t xml:space="preserve">pdracht alleen dienstverlening betreft, zijn in het kader van het verrichten van de </w:t>
      </w:r>
      <w:r w:rsidR="00242F39" w:rsidRPr="00D17CE4">
        <w:rPr>
          <w:rFonts w:ascii="Corbel" w:hAnsi="Corbel" w:cs="Arial"/>
          <w:sz w:val="21"/>
          <w:szCs w:val="21"/>
        </w:rPr>
        <w:t xml:space="preserve">Dienst </w:t>
      </w:r>
      <w:r w:rsidR="004700B0" w:rsidRPr="00D17CE4">
        <w:rPr>
          <w:rFonts w:ascii="Corbel" w:hAnsi="Corbel" w:cs="Arial"/>
          <w:sz w:val="21"/>
          <w:szCs w:val="21"/>
        </w:rPr>
        <w:t xml:space="preserve">eveneens geen </w:t>
      </w:r>
      <w:r w:rsidR="00012EE2" w:rsidRPr="00D17CE4">
        <w:rPr>
          <w:rFonts w:ascii="Corbel" w:hAnsi="Corbel" w:cs="Arial"/>
          <w:sz w:val="21"/>
          <w:szCs w:val="21"/>
        </w:rPr>
        <w:t xml:space="preserve">gebruiksvoorwaarden of </w:t>
      </w:r>
      <w:r w:rsidR="004700B0" w:rsidRPr="00D17CE4">
        <w:rPr>
          <w:rFonts w:ascii="Corbel" w:hAnsi="Corbel" w:cs="Arial"/>
          <w:sz w:val="21"/>
          <w:szCs w:val="21"/>
        </w:rPr>
        <w:t xml:space="preserve">licentievoorwaarden van </w:t>
      </w:r>
      <w:r w:rsidR="00A474AB">
        <w:rPr>
          <w:rFonts w:ascii="Corbel" w:hAnsi="Corbel" w:cs="Arial"/>
          <w:sz w:val="21"/>
          <w:szCs w:val="21"/>
        </w:rPr>
        <w:t>Leverancier</w:t>
      </w:r>
      <w:r w:rsidR="004700B0" w:rsidRPr="00D17CE4">
        <w:rPr>
          <w:rFonts w:ascii="Corbel" w:hAnsi="Corbel" w:cs="Arial"/>
          <w:sz w:val="21"/>
          <w:szCs w:val="21"/>
        </w:rPr>
        <w:t xml:space="preserve"> of van derden </w:t>
      </w:r>
      <w:r w:rsidR="00012EE2" w:rsidRPr="00D17CE4">
        <w:rPr>
          <w:rFonts w:ascii="Corbel" w:hAnsi="Corbel" w:cs="Arial"/>
          <w:sz w:val="21"/>
          <w:szCs w:val="21"/>
        </w:rPr>
        <w:t xml:space="preserve">met betrekking tot software </w:t>
      </w:r>
      <w:r w:rsidR="004700B0" w:rsidRPr="00D17CE4">
        <w:rPr>
          <w:rFonts w:ascii="Corbel" w:hAnsi="Corbel" w:cs="Arial"/>
          <w:sz w:val="21"/>
          <w:szCs w:val="21"/>
        </w:rPr>
        <w:t xml:space="preserve">van toepassing. </w:t>
      </w:r>
      <w:r w:rsidR="00A474AB">
        <w:rPr>
          <w:rFonts w:ascii="Corbel" w:hAnsi="Corbel" w:cs="Arial"/>
          <w:sz w:val="21"/>
          <w:szCs w:val="21"/>
        </w:rPr>
        <w:t>Leverancier</w:t>
      </w:r>
      <w:r w:rsidR="004700B0" w:rsidRPr="00D17CE4">
        <w:rPr>
          <w:rFonts w:ascii="Corbel" w:hAnsi="Corbel" w:cs="Arial"/>
          <w:sz w:val="21"/>
          <w:szCs w:val="21"/>
        </w:rPr>
        <w:t xml:space="preserve"> is als enige verantwoordelijk voor het zelf verkrijgen van de licenties die voor hem vereist zijn om de </w:t>
      </w:r>
      <w:r w:rsidR="00242F39" w:rsidRPr="00D17CE4">
        <w:rPr>
          <w:rFonts w:ascii="Corbel" w:hAnsi="Corbel" w:cs="Arial"/>
          <w:sz w:val="21"/>
          <w:szCs w:val="21"/>
        </w:rPr>
        <w:t xml:space="preserve">Dienst </w:t>
      </w:r>
      <w:r w:rsidR="00073495" w:rsidRPr="00D17CE4">
        <w:rPr>
          <w:rFonts w:ascii="Corbel" w:hAnsi="Corbel" w:cs="Arial"/>
          <w:sz w:val="21"/>
          <w:szCs w:val="21"/>
        </w:rPr>
        <w:t>aan derden te mogen aanbieden en vraagt Opdrachtgever derhalve nie</w:t>
      </w:r>
      <w:r w:rsidR="00012EE2" w:rsidRPr="00D17CE4">
        <w:rPr>
          <w:rFonts w:ascii="Corbel" w:hAnsi="Corbel" w:cs="Arial"/>
          <w:sz w:val="21"/>
          <w:szCs w:val="21"/>
        </w:rPr>
        <w:t>t om licentieovereenkomsten</w:t>
      </w:r>
      <w:r w:rsidR="00AA08CC" w:rsidRPr="00D17CE4">
        <w:rPr>
          <w:rFonts w:ascii="Corbel" w:hAnsi="Corbel" w:cs="Arial"/>
          <w:sz w:val="21"/>
          <w:szCs w:val="21"/>
        </w:rPr>
        <w:t xml:space="preserve"> (ook wel: End User License </w:t>
      </w:r>
      <w:proofErr w:type="spellStart"/>
      <w:r w:rsidR="00AA08CC" w:rsidRPr="00D17CE4">
        <w:rPr>
          <w:rFonts w:ascii="Corbel" w:hAnsi="Corbel" w:cs="Arial"/>
          <w:sz w:val="21"/>
          <w:szCs w:val="21"/>
        </w:rPr>
        <w:t>Agreements</w:t>
      </w:r>
      <w:proofErr w:type="spellEnd"/>
      <w:r w:rsidR="00AA08CC" w:rsidRPr="00D17CE4">
        <w:rPr>
          <w:rFonts w:ascii="Corbel" w:hAnsi="Corbel" w:cs="Arial"/>
          <w:sz w:val="21"/>
          <w:szCs w:val="21"/>
        </w:rPr>
        <w:t xml:space="preserve"> of </w:t>
      </w:r>
      <w:proofErr w:type="spellStart"/>
      <w:r w:rsidR="00AA08CC" w:rsidRPr="00D17CE4">
        <w:rPr>
          <w:rFonts w:ascii="Corbel" w:hAnsi="Corbel" w:cs="Arial"/>
          <w:sz w:val="21"/>
          <w:szCs w:val="21"/>
        </w:rPr>
        <w:t>EULA’s</w:t>
      </w:r>
      <w:proofErr w:type="spellEnd"/>
      <w:r w:rsidR="00073495" w:rsidRPr="00D17CE4">
        <w:rPr>
          <w:rFonts w:ascii="Corbel" w:hAnsi="Corbel" w:cs="Arial"/>
          <w:sz w:val="21"/>
          <w:szCs w:val="21"/>
        </w:rPr>
        <w:t>) van zijn toeleveranciers aan te gaan.</w:t>
      </w:r>
      <w:r w:rsidR="006F4A55" w:rsidRPr="00D17CE4">
        <w:rPr>
          <w:rFonts w:ascii="Corbel" w:hAnsi="Corbel" w:cs="Arial"/>
          <w:sz w:val="21"/>
          <w:szCs w:val="21"/>
        </w:rPr>
        <w:t xml:space="preserve"> Het door </w:t>
      </w:r>
      <w:r w:rsidR="00A474AB">
        <w:rPr>
          <w:rFonts w:ascii="Corbel" w:hAnsi="Corbel" w:cs="Arial"/>
          <w:sz w:val="21"/>
          <w:szCs w:val="21"/>
        </w:rPr>
        <w:t>Leverancier</w:t>
      </w:r>
      <w:r w:rsidR="006F4A55" w:rsidRPr="00D17CE4">
        <w:rPr>
          <w:rFonts w:ascii="Corbel" w:hAnsi="Corbel" w:cs="Arial"/>
          <w:sz w:val="21"/>
          <w:szCs w:val="21"/>
        </w:rPr>
        <w:t xml:space="preserve"> in het kader van zijn bedrijfsvoering aangaan van licentieovereenkomsten met derden bindt Opdrachtgever</w:t>
      </w:r>
      <w:r w:rsidR="005566FF" w:rsidRPr="00D17CE4">
        <w:rPr>
          <w:rFonts w:ascii="Corbel" w:hAnsi="Corbel" w:cs="Arial"/>
          <w:sz w:val="21"/>
          <w:szCs w:val="21"/>
        </w:rPr>
        <w:t xml:space="preserve"> niet</w:t>
      </w:r>
      <w:r w:rsidR="00012EE2" w:rsidRPr="00D17CE4">
        <w:rPr>
          <w:rFonts w:ascii="Corbel" w:hAnsi="Corbel" w:cs="Arial"/>
          <w:sz w:val="21"/>
          <w:szCs w:val="21"/>
        </w:rPr>
        <w:t xml:space="preserve">. Opdrachtgever kan nooit gehouden worden om enige licentie van </w:t>
      </w:r>
      <w:r w:rsidR="00A474AB">
        <w:rPr>
          <w:rFonts w:ascii="Corbel" w:hAnsi="Corbel" w:cs="Arial"/>
          <w:sz w:val="21"/>
          <w:szCs w:val="21"/>
        </w:rPr>
        <w:t>Leverancier</w:t>
      </w:r>
      <w:r w:rsidR="00012EE2" w:rsidRPr="00D17CE4">
        <w:rPr>
          <w:rFonts w:ascii="Corbel" w:hAnsi="Corbel" w:cs="Arial"/>
          <w:sz w:val="21"/>
          <w:szCs w:val="21"/>
        </w:rPr>
        <w:t xml:space="preserve"> over te nemen.</w:t>
      </w:r>
    </w:p>
    <w:p w14:paraId="5CC8185B" w14:textId="77777777" w:rsidR="00576C06" w:rsidRDefault="00576C06" w:rsidP="00A979E5">
      <w:pPr>
        <w:tabs>
          <w:tab w:val="num" w:pos="737"/>
        </w:tabs>
        <w:spacing w:before="360" w:after="0" w:line="276" w:lineRule="auto"/>
        <w:ind w:left="709" w:hanging="709"/>
        <w:rPr>
          <w:rFonts w:ascii="Corbel" w:hAnsi="Corbel" w:cs="Arial"/>
          <w:sz w:val="21"/>
          <w:szCs w:val="21"/>
        </w:rPr>
      </w:pPr>
      <w:r>
        <w:rPr>
          <w:rFonts w:ascii="Corbel" w:hAnsi="Corbel" w:cs="Arial"/>
          <w:sz w:val="21"/>
          <w:szCs w:val="21"/>
        </w:rPr>
        <w:br w:type="page"/>
      </w:r>
    </w:p>
    <w:p w14:paraId="035B4F0D" w14:textId="77777777" w:rsidR="00D009A1" w:rsidRPr="00DE6CF7" w:rsidRDefault="00D009A1" w:rsidP="00587C11">
      <w:pPr>
        <w:pStyle w:val="Kop1"/>
      </w:pPr>
      <w:bookmarkStart w:id="22" w:name="_Toc24704144"/>
      <w:bookmarkStart w:id="23" w:name="_Toc24708041"/>
      <w:bookmarkStart w:id="24" w:name="_Toc24709100"/>
      <w:bookmarkStart w:id="25" w:name="_Toc24704147"/>
      <w:bookmarkStart w:id="26" w:name="_Toc24708044"/>
      <w:bookmarkStart w:id="27" w:name="_Toc24709103"/>
      <w:bookmarkStart w:id="28" w:name="_Toc24704150"/>
      <w:bookmarkStart w:id="29" w:name="_Toc24708047"/>
      <w:bookmarkStart w:id="30" w:name="_Toc24709106"/>
      <w:bookmarkStart w:id="31" w:name="_Toc188072119"/>
      <w:bookmarkStart w:id="32" w:name="_Toc358280176"/>
      <w:bookmarkStart w:id="33" w:name="_Toc405205181"/>
      <w:bookmarkStart w:id="34" w:name="_Toc24723183"/>
      <w:bookmarkEnd w:id="22"/>
      <w:bookmarkEnd w:id="23"/>
      <w:bookmarkEnd w:id="24"/>
      <w:bookmarkEnd w:id="25"/>
      <w:bookmarkEnd w:id="26"/>
      <w:bookmarkEnd w:id="27"/>
      <w:bookmarkEnd w:id="28"/>
      <w:bookmarkEnd w:id="29"/>
      <w:bookmarkEnd w:id="30"/>
      <w:r w:rsidRPr="00DE6CF7">
        <w:lastRenderedPageBreak/>
        <w:t>Looptijd</w:t>
      </w:r>
      <w:bookmarkEnd w:id="31"/>
      <w:bookmarkEnd w:id="32"/>
      <w:bookmarkEnd w:id="33"/>
      <w:r w:rsidR="00520927" w:rsidRPr="00DE6CF7">
        <w:t xml:space="preserve"> en fasen</w:t>
      </w:r>
      <w:bookmarkEnd w:id="34"/>
    </w:p>
    <w:p w14:paraId="60F46017" w14:textId="77777777" w:rsidR="00411C79" w:rsidRPr="00D17CE4" w:rsidRDefault="004858E7" w:rsidP="00645CC9">
      <w:pPr>
        <w:pStyle w:val="Kop2"/>
        <w:keepNext w:val="0"/>
        <w:spacing w:line="240" w:lineRule="auto"/>
        <w:ind w:left="714" w:hanging="658"/>
        <w:rPr>
          <w:rFonts w:ascii="Corbel" w:hAnsi="Corbel"/>
          <w:b w:val="0"/>
          <w:sz w:val="21"/>
          <w:szCs w:val="21"/>
        </w:rPr>
      </w:pPr>
      <w:r w:rsidRPr="00D17CE4">
        <w:rPr>
          <w:rFonts w:ascii="Corbel" w:hAnsi="Corbel"/>
          <w:b w:val="0"/>
          <w:sz w:val="21"/>
          <w:szCs w:val="21"/>
        </w:rPr>
        <w:t xml:space="preserve">Deze </w:t>
      </w:r>
      <w:r w:rsidR="00EC6BFD" w:rsidRPr="00D17CE4">
        <w:rPr>
          <w:rFonts w:ascii="Corbel" w:hAnsi="Corbel"/>
          <w:b w:val="0"/>
          <w:sz w:val="21"/>
          <w:szCs w:val="21"/>
        </w:rPr>
        <w:t>Overeenkomst</w:t>
      </w:r>
      <w:r w:rsidRPr="00D17CE4">
        <w:rPr>
          <w:rFonts w:ascii="Corbel" w:hAnsi="Corbel"/>
          <w:b w:val="0"/>
          <w:sz w:val="21"/>
          <w:szCs w:val="21"/>
        </w:rPr>
        <w:t xml:space="preserve"> gaat in op</w:t>
      </w:r>
      <w:r w:rsidR="00182C2A" w:rsidRPr="00D17CE4">
        <w:rPr>
          <w:rFonts w:ascii="Corbel" w:hAnsi="Corbel"/>
          <w:b w:val="0"/>
          <w:sz w:val="21"/>
          <w:szCs w:val="21"/>
        </w:rPr>
        <w:t xml:space="preserve"> </w:t>
      </w:r>
      <w:r w:rsidR="00E33324">
        <w:rPr>
          <w:rFonts w:ascii="Corbel" w:hAnsi="Corbel"/>
          <w:b w:val="0"/>
          <w:sz w:val="21"/>
          <w:szCs w:val="21"/>
        </w:rPr>
        <w:t>de datum</w:t>
      </w:r>
      <w:r w:rsidR="00182C2A" w:rsidRPr="00D17CE4">
        <w:rPr>
          <w:rFonts w:ascii="Corbel" w:hAnsi="Corbel"/>
          <w:b w:val="0"/>
          <w:sz w:val="21"/>
          <w:szCs w:val="21"/>
        </w:rPr>
        <w:t xml:space="preserve"> van ondertekening door Partijen</w:t>
      </w:r>
      <w:r w:rsidR="00C0083F">
        <w:rPr>
          <w:rFonts w:ascii="Corbel" w:hAnsi="Corbel"/>
          <w:b w:val="0"/>
          <w:sz w:val="21"/>
          <w:szCs w:val="21"/>
        </w:rPr>
        <w:t>. De Exploitatiefase</w:t>
      </w:r>
      <w:r w:rsidR="00411C79" w:rsidRPr="00D17CE4">
        <w:rPr>
          <w:rFonts w:ascii="Corbel" w:hAnsi="Corbel"/>
          <w:b w:val="0"/>
          <w:sz w:val="21"/>
          <w:szCs w:val="21"/>
        </w:rPr>
        <w:t xml:space="preserve"> heeft een </w:t>
      </w:r>
      <w:r w:rsidR="00C0083F">
        <w:rPr>
          <w:rFonts w:ascii="Corbel" w:hAnsi="Corbel"/>
          <w:b w:val="0"/>
          <w:sz w:val="21"/>
          <w:szCs w:val="21"/>
        </w:rPr>
        <w:t xml:space="preserve">initiële </w:t>
      </w:r>
      <w:r w:rsidR="00411C79" w:rsidRPr="00D17CE4">
        <w:rPr>
          <w:rFonts w:ascii="Corbel" w:hAnsi="Corbel"/>
          <w:b w:val="0"/>
          <w:sz w:val="21"/>
          <w:szCs w:val="21"/>
        </w:rPr>
        <w:t xml:space="preserve">looptijd van </w:t>
      </w:r>
      <w:r w:rsidR="00017E93">
        <w:rPr>
          <w:rFonts w:ascii="Corbel" w:hAnsi="Corbel"/>
          <w:b w:val="0"/>
          <w:sz w:val="21"/>
          <w:szCs w:val="21"/>
        </w:rPr>
        <w:t xml:space="preserve">vijf (5) jaren </w:t>
      </w:r>
      <w:r w:rsidR="009F5B1B" w:rsidRPr="00D17CE4">
        <w:rPr>
          <w:rFonts w:ascii="Corbel" w:hAnsi="Corbel"/>
          <w:b w:val="0"/>
          <w:sz w:val="21"/>
          <w:szCs w:val="21"/>
        </w:rPr>
        <w:t xml:space="preserve">vanaf het moment van </w:t>
      </w:r>
      <w:r w:rsidR="00017E93">
        <w:rPr>
          <w:rFonts w:ascii="Corbel" w:hAnsi="Corbel"/>
          <w:b w:val="0"/>
          <w:sz w:val="21"/>
          <w:szCs w:val="21"/>
        </w:rPr>
        <w:t>het afronden van de implementatiefase.</w:t>
      </w:r>
      <w:r w:rsidR="008F1640">
        <w:rPr>
          <w:rFonts w:ascii="Corbel" w:hAnsi="Corbel"/>
          <w:b w:val="0"/>
          <w:sz w:val="21"/>
          <w:szCs w:val="21"/>
        </w:rPr>
        <w:t xml:space="preserve"> Zie artikel 2.6</w:t>
      </w:r>
      <w:r w:rsidR="000C321F">
        <w:rPr>
          <w:rFonts w:ascii="Corbel" w:hAnsi="Corbel"/>
          <w:b w:val="0"/>
          <w:sz w:val="21"/>
          <w:szCs w:val="21"/>
        </w:rPr>
        <w:t xml:space="preserve"> voor een nadere beschrijving van de drie fasen.</w:t>
      </w:r>
    </w:p>
    <w:p w14:paraId="1A173F4E" w14:textId="77777777" w:rsidR="00542091" w:rsidRPr="00D17CE4" w:rsidRDefault="00542091" w:rsidP="00C0083F">
      <w:pPr>
        <w:pStyle w:val="Kop2"/>
        <w:keepNext w:val="0"/>
        <w:numPr>
          <w:ilvl w:val="0"/>
          <w:numId w:val="0"/>
        </w:numPr>
        <w:spacing w:before="120" w:line="240" w:lineRule="auto"/>
        <w:ind w:left="714"/>
        <w:rPr>
          <w:rFonts w:ascii="Corbel" w:hAnsi="Corbel"/>
          <w:b w:val="0"/>
          <w:sz w:val="21"/>
          <w:szCs w:val="21"/>
        </w:rPr>
      </w:pPr>
      <w:r w:rsidRPr="00D17CE4">
        <w:rPr>
          <w:rFonts w:ascii="Corbel" w:hAnsi="Corbel"/>
          <w:b w:val="0"/>
          <w:sz w:val="21"/>
          <w:szCs w:val="21"/>
        </w:rPr>
        <w:t>De totale looptijd van de Overeenkomst bestaat uit drie fases</w:t>
      </w:r>
      <w:r w:rsidR="00C0083F">
        <w:rPr>
          <w:rFonts w:ascii="Corbel" w:hAnsi="Corbel"/>
          <w:b w:val="0"/>
          <w:sz w:val="21"/>
          <w:szCs w:val="21"/>
        </w:rPr>
        <w:t xml:space="preserve"> en ziet er meer </w:t>
      </w:r>
      <w:r w:rsidR="00F5252C">
        <w:rPr>
          <w:rFonts w:ascii="Corbel" w:hAnsi="Corbel"/>
          <w:b w:val="0"/>
          <w:sz w:val="21"/>
          <w:szCs w:val="21"/>
        </w:rPr>
        <w:t>ge</w:t>
      </w:r>
      <w:r w:rsidR="00C0083F">
        <w:rPr>
          <w:rFonts w:ascii="Corbel" w:hAnsi="Corbel"/>
          <w:b w:val="0"/>
          <w:sz w:val="21"/>
          <w:szCs w:val="21"/>
        </w:rPr>
        <w:t>detail</w:t>
      </w:r>
      <w:r w:rsidR="00F5252C">
        <w:rPr>
          <w:rFonts w:ascii="Corbel" w:hAnsi="Corbel"/>
          <w:b w:val="0"/>
          <w:sz w:val="21"/>
          <w:szCs w:val="21"/>
        </w:rPr>
        <w:t>leerd</w:t>
      </w:r>
      <w:r w:rsidR="00C0083F">
        <w:rPr>
          <w:rFonts w:ascii="Corbel" w:hAnsi="Corbel"/>
          <w:b w:val="0"/>
          <w:sz w:val="21"/>
          <w:szCs w:val="21"/>
        </w:rPr>
        <w:t xml:space="preserve"> als volgt uit</w:t>
      </w:r>
      <w:r w:rsidRPr="00D17CE4">
        <w:rPr>
          <w:rFonts w:ascii="Corbel" w:hAnsi="Corbel"/>
          <w:b w:val="0"/>
          <w:sz w:val="21"/>
          <w:szCs w:val="21"/>
        </w:rPr>
        <w:t>:</w:t>
      </w:r>
    </w:p>
    <w:p w14:paraId="08E44ADD" w14:textId="77777777" w:rsidR="000C321F" w:rsidRPr="00142976" w:rsidRDefault="00520927" w:rsidP="008B30F3">
      <w:pPr>
        <w:pStyle w:val="Kop3"/>
        <w:numPr>
          <w:ilvl w:val="0"/>
          <w:numId w:val="17"/>
        </w:numPr>
        <w:spacing w:before="120" w:line="240" w:lineRule="auto"/>
        <w:ind w:firstLine="273"/>
        <w:rPr>
          <w:rFonts w:ascii="Corbel" w:hAnsi="Corbel"/>
          <w:b w:val="0"/>
          <w:sz w:val="21"/>
          <w:szCs w:val="21"/>
        </w:rPr>
      </w:pPr>
      <w:r w:rsidRPr="000C321F">
        <w:rPr>
          <w:rFonts w:ascii="Corbel" w:hAnsi="Corbel"/>
          <w:b w:val="0"/>
          <w:sz w:val="21"/>
          <w:szCs w:val="21"/>
          <w:u w:val="single"/>
        </w:rPr>
        <w:t>I</w:t>
      </w:r>
      <w:r w:rsidR="00542091" w:rsidRPr="000C321F">
        <w:rPr>
          <w:rFonts w:ascii="Corbel" w:hAnsi="Corbel"/>
          <w:b w:val="0"/>
          <w:sz w:val="21"/>
          <w:szCs w:val="21"/>
          <w:u w:val="single"/>
        </w:rPr>
        <w:t>mplementatiefase</w:t>
      </w:r>
      <w:r w:rsidR="00542091" w:rsidRPr="00D17CE4">
        <w:rPr>
          <w:rFonts w:ascii="Corbel" w:hAnsi="Corbel"/>
          <w:b w:val="0"/>
          <w:sz w:val="21"/>
          <w:szCs w:val="21"/>
        </w:rPr>
        <w:t xml:space="preserve"> (</w:t>
      </w:r>
      <w:r w:rsidR="00E43BFC">
        <w:rPr>
          <w:rFonts w:ascii="Corbel" w:hAnsi="Corbel"/>
          <w:b w:val="0"/>
          <w:sz w:val="21"/>
          <w:szCs w:val="21"/>
        </w:rPr>
        <w:t xml:space="preserve">maximale </w:t>
      </w:r>
      <w:r w:rsidR="00542091" w:rsidRPr="00D17CE4">
        <w:rPr>
          <w:rFonts w:ascii="Corbel" w:hAnsi="Corbel"/>
          <w:b w:val="0"/>
          <w:sz w:val="21"/>
          <w:szCs w:val="21"/>
        </w:rPr>
        <w:t xml:space="preserve">looptijd </w:t>
      </w:r>
      <w:r w:rsidR="00142976">
        <w:rPr>
          <w:rFonts w:ascii="Corbel" w:hAnsi="Corbel"/>
          <w:b w:val="0"/>
          <w:sz w:val="21"/>
          <w:szCs w:val="21"/>
        </w:rPr>
        <w:t>wordt v</w:t>
      </w:r>
      <w:r w:rsidR="000C321F">
        <w:rPr>
          <w:rFonts w:ascii="Corbel" w:hAnsi="Corbel"/>
          <w:b w:val="0"/>
          <w:sz w:val="21"/>
          <w:szCs w:val="21"/>
        </w:rPr>
        <w:t>astg</w:t>
      </w:r>
      <w:r w:rsidR="0082463E">
        <w:rPr>
          <w:rFonts w:ascii="Corbel" w:hAnsi="Corbel"/>
          <w:b w:val="0"/>
          <w:sz w:val="21"/>
          <w:szCs w:val="21"/>
        </w:rPr>
        <w:t xml:space="preserve">elegd </w:t>
      </w:r>
      <w:r w:rsidR="00142976">
        <w:rPr>
          <w:rFonts w:ascii="Corbel" w:hAnsi="Corbel"/>
          <w:b w:val="0"/>
          <w:sz w:val="21"/>
          <w:szCs w:val="21"/>
        </w:rPr>
        <w:t xml:space="preserve">na goedkeuring van het </w:t>
      </w:r>
      <w:r w:rsidR="0082463E" w:rsidRPr="00142976">
        <w:rPr>
          <w:rFonts w:ascii="Corbel" w:hAnsi="Corbel"/>
          <w:b w:val="0"/>
          <w:sz w:val="21"/>
          <w:szCs w:val="21"/>
        </w:rPr>
        <w:t>Implementatieplan</w:t>
      </w:r>
      <w:r w:rsidR="008A2E6B" w:rsidRPr="00142976">
        <w:rPr>
          <w:rFonts w:ascii="Corbel" w:hAnsi="Corbel"/>
          <w:b w:val="0"/>
          <w:sz w:val="21"/>
          <w:szCs w:val="21"/>
        </w:rPr>
        <w:t>)</w:t>
      </w:r>
      <w:r w:rsidR="0082463E" w:rsidRPr="00142976">
        <w:rPr>
          <w:rFonts w:ascii="Corbel" w:hAnsi="Corbel"/>
          <w:b w:val="0"/>
          <w:sz w:val="21"/>
          <w:szCs w:val="21"/>
        </w:rPr>
        <w:t>;</w:t>
      </w:r>
    </w:p>
    <w:p w14:paraId="3918A440" w14:textId="77777777" w:rsidR="00DB73AC" w:rsidRPr="001051C8" w:rsidRDefault="00C0083F" w:rsidP="008B30F3">
      <w:pPr>
        <w:pStyle w:val="Kop3"/>
        <w:numPr>
          <w:ilvl w:val="1"/>
          <w:numId w:val="17"/>
        </w:numPr>
        <w:spacing w:before="120" w:line="240" w:lineRule="auto"/>
        <w:rPr>
          <w:rFonts w:ascii="Corbel" w:hAnsi="Corbel"/>
          <w:sz w:val="21"/>
          <w:szCs w:val="21"/>
          <w:u w:val="single"/>
        </w:rPr>
      </w:pPr>
      <w:r w:rsidRPr="00C65D9F">
        <w:rPr>
          <w:rFonts w:ascii="Corbel" w:hAnsi="Corbel"/>
          <w:b w:val="0"/>
          <w:sz w:val="21"/>
          <w:szCs w:val="21"/>
          <w:u w:val="single"/>
        </w:rPr>
        <w:t>Exploitatie</w:t>
      </w:r>
      <w:r w:rsidR="00411C79" w:rsidRPr="00C65D9F">
        <w:rPr>
          <w:rFonts w:ascii="Corbel" w:hAnsi="Corbel"/>
          <w:b w:val="0"/>
          <w:sz w:val="21"/>
          <w:szCs w:val="21"/>
          <w:u w:val="single"/>
        </w:rPr>
        <w:t>fase</w:t>
      </w:r>
      <w:r w:rsidR="000C321F" w:rsidRPr="00C65D9F">
        <w:rPr>
          <w:rFonts w:ascii="Corbel" w:hAnsi="Corbel"/>
          <w:b w:val="0"/>
          <w:sz w:val="21"/>
          <w:szCs w:val="21"/>
        </w:rPr>
        <w:t>: i</w:t>
      </w:r>
      <w:r w:rsidR="009322D6" w:rsidRPr="00C65D9F">
        <w:rPr>
          <w:rFonts w:ascii="Corbel" w:hAnsi="Corbel"/>
          <w:b w:val="0"/>
          <w:sz w:val="21"/>
          <w:szCs w:val="21"/>
        </w:rPr>
        <w:t>n deze fase is de Dienst volledig operationeel</w:t>
      </w:r>
      <w:r w:rsidRPr="00C65D9F">
        <w:rPr>
          <w:rFonts w:ascii="Corbel" w:hAnsi="Corbel"/>
          <w:b w:val="0"/>
          <w:sz w:val="21"/>
          <w:szCs w:val="21"/>
        </w:rPr>
        <w:t>.</w:t>
      </w:r>
      <w:r w:rsidR="000C321F" w:rsidRPr="00C65D9F">
        <w:rPr>
          <w:rFonts w:ascii="Corbel" w:hAnsi="Corbel"/>
          <w:b w:val="0"/>
          <w:sz w:val="21"/>
          <w:szCs w:val="21"/>
        </w:rPr>
        <w:t xml:space="preserve"> De initiële looptijd van de exploitatiefase bedraag</w:t>
      </w:r>
      <w:r w:rsidR="00C45B0A">
        <w:rPr>
          <w:rFonts w:ascii="Corbel" w:hAnsi="Corbel"/>
          <w:b w:val="0"/>
          <w:sz w:val="21"/>
          <w:szCs w:val="21"/>
        </w:rPr>
        <w:t>t</w:t>
      </w:r>
      <w:r w:rsidR="000C321F" w:rsidRPr="00C65D9F">
        <w:rPr>
          <w:rFonts w:ascii="Corbel" w:hAnsi="Corbel"/>
          <w:b w:val="0"/>
          <w:sz w:val="21"/>
          <w:szCs w:val="21"/>
        </w:rPr>
        <w:t xml:space="preserve"> 60 maanden en vangt aan nadat de implementatiefase is afgerond. Na de initiële looptijd bestaat de mogelijk tot verlengen zoals beschreven wordt in </w:t>
      </w:r>
      <w:r w:rsidR="00FC505C" w:rsidRPr="00C65D9F">
        <w:rPr>
          <w:rFonts w:ascii="Corbel" w:hAnsi="Corbel"/>
          <w:b w:val="0"/>
          <w:sz w:val="21"/>
          <w:szCs w:val="21"/>
        </w:rPr>
        <w:t xml:space="preserve">dit </w:t>
      </w:r>
      <w:r w:rsidR="000C321F" w:rsidRPr="00C65D9F">
        <w:rPr>
          <w:rFonts w:ascii="Corbel" w:hAnsi="Corbel"/>
          <w:b w:val="0"/>
          <w:sz w:val="21"/>
          <w:szCs w:val="21"/>
        </w:rPr>
        <w:t>hoofdstuk.</w:t>
      </w:r>
    </w:p>
    <w:p w14:paraId="01620C49" w14:textId="77777777" w:rsidR="009322D6" w:rsidRPr="000C321F" w:rsidRDefault="00520927" w:rsidP="008B30F3">
      <w:pPr>
        <w:pStyle w:val="Kop3"/>
        <w:numPr>
          <w:ilvl w:val="0"/>
          <w:numId w:val="17"/>
        </w:numPr>
        <w:spacing w:before="120" w:line="276" w:lineRule="auto"/>
        <w:ind w:left="1400" w:hanging="407"/>
        <w:rPr>
          <w:rFonts w:ascii="Corbel" w:hAnsi="Corbel"/>
          <w:b w:val="0"/>
          <w:sz w:val="21"/>
          <w:szCs w:val="21"/>
        </w:rPr>
      </w:pPr>
      <w:r w:rsidRPr="000C321F">
        <w:rPr>
          <w:rFonts w:ascii="Corbel" w:hAnsi="Corbel"/>
          <w:b w:val="0"/>
          <w:sz w:val="21"/>
          <w:szCs w:val="21"/>
          <w:u w:val="single"/>
        </w:rPr>
        <w:t>Exit</w:t>
      </w:r>
      <w:r w:rsidRPr="000C321F">
        <w:rPr>
          <w:rFonts w:ascii="Corbel" w:hAnsi="Corbel"/>
          <w:b w:val="0"/>
          <w:sz w:val="21"/>
          <w:szCs w:val="21"/>
        </w:rPr>
        <w:t xml:space="preserve"> en/of </w:t>
      </w:r>
      <w:proofErr w:type="spellStart"/>
      <w:r w:rsidR="008A2E6B">
        <w:rPr>
          <w:rFonts w:ascii="Corbel" w:hAnsi="Corbel"/>
          <w:b w:val="0"/>
          <w:sz w:val="21"/>
          <w:szCs w:val="21"/>
          <w:u w:val="single"/>
        </w:rPr>
        <w:t>r</w:t>
      </w:r>
      <w:r w:rsidR="00C0083F" w:rsidRPr="00C0083F">
        <w:rPr>
          <w:rFonts w:ascii="Corbel" w:hAnsi="Corbel"/>
          <w:b w:val="0"/>
          <w:sz w:val="21"/>
          <w:szCs w:val="21"/>
          <w:u w:val="single"/>
        </w:rPr>
        <w:t>et</w:t>
      </w:r>
      <w:r w:rsidR="000C321F" w:rsidRPr="000C321F">
        <w:rPr>
          <w:rFonts w:ascii="Corbel" w:hAnsi="Corbel"/>
          <w:b w:val="0"/>
          <w:sz w:val="21"/>
          <w:szCs w:val="21"/>
          <w:u w:val="single"/>
        </w:rPr>
        <w:t>ransitiefase</w:t>
      </w:r>
      <w:proofErr w:type="spellEnd"/>
      <w:r w:rsidR="000C321F" w:rsidRPr="000C321F">
        <w:rPr>
          <w:rFonts w:ascii="Corbel" w:hAnsi="Corbel"/>
          <w:b w:val="0"/>
          <w:sz w:val="21"/>
          <w:szCs w:val="21"/>
        </w:rPr>
        <w:t xml:space="preserve">: </w:t>
      </w:r>
      <w:r w:rsidR="000C321F">
        <w:rPr>
          <w:rFonts w:ascii="Corbel" w:hAnsi="Corbel"/>
          <w:b w:val="0"/>
          <w:sz w:val="21"/>
          <w:szCs w:val="21"/>
        </w:rPr>
        <w:t>i</w:t>
      </w:r>
      <w:r w:rsidR="009322D6" w:rsidRPr="000C321F">
        <w:rPr>
          <w:rFonts w:ascii="Corbel" w:hAnsi="Corbel"/>
          <w:b w:val="0"/>
          <w:sz w:val="21"/>
          <w:szCs w:val="21"/>
        </w:rPr>
        <w:t>n deze fase worden de activiteiten uitgevoerd, zoals bedoeld in de</w:t>
      </w:r>
      <w:r w:rsidR="003B3B18">
        <w:rPr>
          <w:rFonts w:ascii="Corbel" w:hAnsi="Corbel"/>
          <w:b w:val="0"/>
          <w:sz w:val="21"/>
          <w:szCs w:val="21"/>
        </w:rPr>
        <w:t xml:space="preserve"> </w:t>
      </w:r>
      <w:r w:rsidR="003D5EC8">
        <w:rPr>
          <w:rFonts w:ascii="Corbel" w:hAnsi="Corbel"/>
          <w:b w:val="0"/>
          <w:sz w:val="21"/>
          <w:szCs w:val="21"/>
        </w:rPr>
        <w:t>Aanbestedingsleidraad</w:t>
      </w:r>
      <w:r w:rsidR="009322D6" w:rsidRPr="000C321F">
        <w:rPr>
          <w:rFonts w:ascii="Corbel" w:hAnsi="Corbel"/>
          <w:b w:val="0"/>
          <w:sz w:val="21"/>
          <w:szCs w:val="21"/>
        </w:rPr>
        <w:t xml:space="preserve"> en door </w:t>
      </w:r>
      <w:r w:rsidR="00A474AB">
        <w:rPr>
          <w:rFonts w:ascii="Corbel" w:hAnsi="Corbel"/>
          <w:b w:val="0"/>
          <w:sz w:val="21"/>
          <w:szCs w:val="21"/>
        </w:rPr>
        <w:t>Leverancier</w:t>
      </w:r>
      <w:r w:rsidR="009322D6" w:rsidRPr="000C321F">
        <w:rPr>
          <w:rFonts w:ascii="Corbel" w:hAnsi="Corbel"/>
          <w:b w:val="0"/>
          <w:sz w:val="21"/>
          <w:szCs w:val="21"/>
        </w:rPr>
        <w:t xml:space="preserve"> aangeboden in zijn</w:t>
      </w:r>
      <w:r w:rsidR="00D84E12">
        <w:rPr>
          <w:rFonts w:ascii="Corbel" w:hAnsi="Corbel"/>
          <w:b w:val="0"/>
          <w:sz w:val="21"/>
          <w:szCs w:val="21"/>
        </w:rPr>
        <w:t xml:space="preserve"> </w:t>
      </w:r>
      <w:r w:rsidR="00B10CAD" w:rsidRPr="000C321F">
        <w:rPr>
          <w:rFonts w:ascii="Corbel" w:hAnsi="Corbel"/>
          <w:b w:val="0"/>
          <w:sz w:val="21"/>
          <w:szCs w:val="21"/>
        </w:rPr>
        <w:t>Offerte</w:t>
      </w:r>
      <w:r w:rsidR="009322D6" w:rsidRPr="000C321F">
        <w:rPr>
          <w:rFonts w:ascii="Corbel" w:hAnsi="Corbel"/>
          <w:b w:val="0"/>
          <w:sz w:val="21"/>
          <w:szCs w:val="21"/>
        </w:rPr>
        <w:t xml:space="preserve"> om de Dienst te ontmantelen en eventueel de Dienst in de vorm van een transitie van de dienstverlening over te zetten naar één of meerdere opvolgende </w:t>
      </w:r>
      <w:r w:rsidR="00A474AB">
        <w:rPr>
          <w:rFonts w:ascii="Corbel" w:hAnsi="Corbel"/>
          <w:b w:val="0"/>
          <w:sz w:val="21"/>
          <w:szCs w:val="21"/>
        </w:rPr>
        <w:t>Leverancier</w:t>
      </w:r>
      <w:r w:rsidR="009322D6" w:rsidRPr="000C321F">
        <w:rPr>
          <w:rFonts w:ascii="Corbel" w:hAnsi="Corbel"/>
          <w:b w:val="0"/>
          <w:sz w:val="21"/>
          <w:szCs w:val="21"/>
        </w:rPr>
        <w:t>s teneinde Opdrachtgever in staat te stellen om de Dienst (geheel of gedeeltelijk en/of in vergelijkbare of gewijzigde vorm) in de toekomst zelf en/of door een andere leverancier te laten verzorgen.</w:t>
      </w:r>
    </w:p>
    <w:p w14:paraId="297E089D" w14:textId="77777777" w:rsidR="000C321F" w:rsidRPr="00C0083F" w:rsidRDefault="000C321F" w:rsidP="00A979E5">
      <w:pPr>
        <w:pStyle w:val="Kop3"/>
        <w:numPr>
          <w:ilvl w:val="0"/>
          <w:numId w:val="0"/>
        </w:numPr>
        <w:spacing w:before="120" w:line="276" w:lineRule="auto"/>
        <w:ind w:left="1400"/>
        <w:rPr>
          <w:rFonts w:ascii="Corbel" w:hAnsi="Corbel"/>
          <w:b w:val="0"/>
          <w:sz w:val="21"/>
          <w:szCs w:val="21"/>
        </w:rPr>
      </w:pPr>
      <w:r w:rsidRPr="00C0083F">
        <w:rPr>
          <w:rFonts w:ascii="Corbel" w:hAnsi="Corbel"/>
          <w:b w:val="0"/>
          <w:sz w:val="21"/>
          <w:szCs w:val="21"/>
        </w:rPr>
        <w:t xml:space="preserve">De looptijd van de </w:t>
      </w:r>
      <w:r w:rsidR="008A2E6B">
        <w:rPr>
          <w:rFonts w:ascii="Corbel" w:hAnsi="Corbel"/>
          <w:b w:val="0"/>
          <w:sz w:val="21"/>
          <w:szCs w:val="21"/>
        </w:rPr>
        <w:t>e</w:t>
      </w:r>
      <w:r w:rsidR="00BC641C">
        <w:rPr>
          <w:rFonts w:ascii="Corbel" w:hAnsi="Corbel"/>
          <w:b w:val="0"/>
          <w:sz w:val="21"/>
          <w:szCs w:val="21"/>
        </w:rPr>
        <w:t xml:space="preserve">xit en </w:t>
      </w:r>
      <w:proofErr w:type="spellStart"/>
      <w:r w:rsidR="00BC641C">
        <w:rPr>
          <w:rFonts w:ascii="Corbel" w:hAnsi="Corbel"/>
          <w:b w:val="0"/>
          <w:sz w:val="21"/>
          <w:szCs w:val="21"/>
        </w:rPr>
        <w:t>retransi</w:t>
      </w:r>
      <w:r w:rsidRPr="00C0083F">
        <w:rPr>
          <w:rFonts w:ascii="Corbel" w:hAnsi="Corbel"/>
          <w:b w:val="0"/>
          <w:sz w:val="21"/>
          <w:szCs w:val="21"/>
        </w:rPr>
        <w:t>tiefase</w:t>
      </w:r>
      <w:proofErr w:type="spellEnd"/>
      <w:r w:rsidRPr="00C0083F">
        <w:rPr>
          <w:rFonts w:ascii="Corbel" w:hAnsi="Corbel"/>
          <w:b w:val="0"/>
          <w:sz w:val="21"/>
          <w:szCs w:val="21"/>
        </w:rPr>
        <w:t xml:space="preserve"> wordt vastgesteld als bekend is hoe de opvolgende opdracht vorm is gegeven. De latende en opvolgende opdrachten moeten immers op elkaar aansluiten en deze informatie bepaalt mede wat de </w:t>
      </w:r>
      <w:r w:rsidR="00F5252C">
        <w:rPr>
          <w:rFonts w:ascii="Corbel" w:hAnsi="Corbel"/>
          <w:b w:val="0"/>
          <w:sz w:val="21"/>
          <w:szCs w:val="21"/>
        </w:rPr>
        <w:t xml:space="preserve">benodigde </w:t>
      </w:r>
      <w:r w:rsidRPr="00C0083F">
        <w:rPr>
          <w:rFonts w:ascii="Corbel" w:hAnsi="Corbel"/>
          <w:b w:val="0"/>
          <w:sz w:val="21"/>
          <w:szCs w:val="21"/>
        </w:rPr>
        <w:t>inspanningen en doorlooptijd zullen zijn.</w:t>
      </w:r>
      <w:r w:rsidR="00DE6CF7">
        <w:rPr>
          <w:rFonts w:ascii="Corbel" w:hAnsi="Corbel"/>
          <w:b w:val="0"/>
          <w:sz w:val="21"/>
          <w:szCs w:val="21"/>
        </w:rPr>
        <w:t xml:space="preserve"> </w:t>
      </w:r>
    </w:p>
    <w:p w14:paraId="631D3C6F" w14:textId="77777777" w:rsidR="00DF5DAA" w:rsidRPr="00D17CE4" w:rsidRDefault="004858E7"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w:t>
      </w:r>
      <w:r w:rsidR="00011518" w:rsidRPr="00D17CE4">
        <w:rPr>
          <w:rFonts w:ascii="Corbel" w:hAnsi="Corbel"/>
          <w:b w:val="0"/>
          <w:sz w:val="21"/>
          <w:szCs w:val="21"/>
        </w:rPr>
        <w:t>gever</w:t>
      </w:r>
      <w:r w:rsidRPr="00D17CE4">
        <w:rPr>
          <w:rFonts w:ascii="Corbel" w:hAnsi="Corbel"/>
          <w:b w:val="0"/>
          <w:sz w:val="21"/>
          <w:szCs w:val="21"/>
        </w:rPr>
        <w:t xml:space="preserve"> heeft</w:t>
      </w:r>
      <w:r w:rsidR="005D7014" w:rsidRPr="00D17CE4">
        <w:rPr>
          <w:rFonts w:ascii="Corbel" w:hAnsi="Corbel"/>
          <w:b w:val="0"/>
          <w:sz w:val="21"/>
          <w:szCs w:val="21"/>
        </w:rPr>
        <w:t xml:space="preserve"> eenzijdig</w:t>
      </w:r>
      <w:r w:rsidRPr="00D17CE4">
        <w:rPr>
          <w:rFonts w:ascii="Corbel" w:hAnsi="Corbel"/>
          <w:b w:val="0"/>
          <w:sz w:val="21"/>
          <w:szCs w:val="21"/>
        </w:rPr>
        <w:t xml:space="preserve"> het recht om de </w:t>
      </w:r>
      <w:r w:rsidR="00FD2FEE" w:rsidRPr="00D17CE4">
        <w:rPr>
          <w:rFonts w:ascii="Corbel" w:hAnsi="Corbel"/>
          <w:b w:val="0"/>
          <w:sz w:val="21"/>
          <w:szCs w:val="21"/>
        </w:rPr>
        <w:t xml:space="preserve">looptijd van de </w:t>
      </w:r>
      <w:r w:rsidR="00EC6BFD" w:rsidRPr="00D17CE4">
        <w:rPr>
          <w:rFonts w:ascii="Corbel" w:hAnsi="Corbel"/>
          <w:b w:val="0"/>
          <w:sz w:val="21"/>
          <w:szCs w:val="21"/>
        </w:rPr>
        <w:t>Overeenkomst</w:t>
      </w:r>
      <w:r w:rsidRPr="00D17CE4">
        <w:rPr>
          <w:rFonts w:ascii="Corbel" w:hAnsi="Corbel"/>
          <w:b w:val="0"/>
          <w:sz w:val="21"/>
          <w:szCs w:val="21"/>
        </w:rPr>
        <w:t xml:space="preserve"> </w:t>
      </w:r>
      <w:r w:rsidR="00E33324">
        <w:rPr>
          <w:rFonts w:ascii="Corbel" w:hAnsi="Corbel"/>
          <w:b w:val="0"/>
          <w:sz w:val="21"/>
          <w:szCs w:val="21"/>
        </w:rPr>
        <w:t xml:space="preserve">driemaal </w:t>
      </w:r>
      <w:r w:rsidRPr="00D17CE4">
        <w:rPr>
          <w:rFonts w:ascii="Corbel" w:hAnsi="Corbel"/>
          <w:b w:val="0"/>
          <w:sz w:val="21"/>
          <w:szCs w:val="21"/>
        </w:rPr>
        <w:t>te verlengen</w:t>
      </w:r>
      <w:r w:rsidR="008A452E" w:rsidRPr="00D17CE4">
        <w:rPr>
          <w:rFonts w:ascii="Corbel" w:hAnsi="Corbel"/>
          <w:b w:val="0"/>
          <w:sz w:val="21"/>
          <w:szCs w:val="21"/>
        </w:rPr>
        <w:t xml:space="preserve"> met periodes van</w:t>
      </w:r>
      <w:r w:rsidR="00C0083F">
        <w:rPr>
          <w:rFonts w:ascii="Corbel" w:hAnsi="Corbel"/>
          <w:b w:val="0"/>
          <w:sz w:val="21"/>
          <w:szCs w:val="21"/>
        </w:rPr>
        <w:t xml:space="preserve"> telkens</w:t>
      </w:r>
      <w:r w:rsidR="008A452E" w:rsidRPr="00D17CE4">
        <w:rPr>
          <w:rFonts w:ascii="Corbel" w:hAnsi="Corbel"/>
          <w:b w:val="0"/>
          <w:sz w:val="21"/>
          <w:szCs w:val="21"/>
        </w:rPr>
        <w:t xml:space="preserve"> </w:t>
      </w:r>
      <w:r w:rsidR="00B10CAD">
        <w:rPr>
          <w:rFonts w:ascii="Corbel" w:hAnsi="Corbel"/>
          <w:b w:val="0"/>
          <w:sz w:val="21"/>
          <w:szCs w:val="21"/>
        </w:rPr>
        <w:t>12</w:t>
      </w:r>
      <w:r w:rsidR="009E558C" w:rsidRPr="00D17CE4">
        <w:rPr>
          <w:rFonts w:ascii="Corbel" w:hAnsi="Corbel"/>
          <w:b w:val="0"/>
          <w:sz w:val="21"/>
          <w:szCs w:val="21"/>
        </w:rPr>
        <w:t xml:space="preserve"> maanden</w:t>
      </w:r>
      <w:r w:rsidR="00764048" w:rsidRPr="00D17CE4">
        <w:rPr>
          <w:rFonts w:ascii="Corbel" w:hAnsi="Corbel"/>
          <w:b w:val="0"/>
          <w:sz w:val="21"/>
          <w:szCs w:val="21"/>
        </w:rPr>
        <w:t xml:space="preserve">, waarbij </w:t>
      </w:r>
      <w:r w:rsidR="008A452E" w:rsidRPr="00D17CE4">
        <w:rPr>
          <w:rFonts w:ascii="Corbel" w:hAnsi="Corbel"/>
          <w:b w:val="0"/>
          <w:sz w:val="21"/>
          <w:szCs w:val="21"/>
        </w:rPr>
        <w:t xml:space="preserve">geldt dat </w:t>
      </w:r>
      <w:r w:rsidR="002E6B96" w:rsidRPr="00D17CE4">
        <w:rPr>
          <w:rFonts w:ascii="Corbel" w:hAnsi="Corbel"/>
          <w:b w:val="0"/>
          <w:sz w:val="21"/>
          <w:szCs w:val="21"/>
        </w:rPr>
        <w:t xml:space="preserve">de maximale looptijd van de </w:t>
      </w:r>
      <w:r w:rsidR="00C0083F">
        <w:rPr>
          <w:rFonts w:ascii="Corbel" w:hAnsi="Corbel"/>
          <w:b w:val="0"/>
          <w:sz w:val="21"/>
          <w:szCs w:val="21"/>
        </w:rPr>
        <w:t>Exploitatiefase</w:t>
      </w:r>
      <w:r w:rsidR="00FC4418">
        <w:rPr>
          <w:rFonts w:ascii="Corbel" w:hAnsi="Corbel"/>
          <w:b w:val="0"/>
          <w:sz w:val="21"/>
          <w:szCs w:val="21"/>
        </w:rPr>
        <w:t xml:space="preserve"> (inclusief de</w:t>
      </w:r>
      <w:r w:rsidR="00FC4418" w:rsidRPr="00C0083F">
        <w:rPr>
          <w:rFonts w:ascii="Corbel" w:hAnsi="Corbel"/>
          <w:b w:val="0"/>
          <w:sz w:val="21"/>
          <w:szCs w:val="21"/>
        </w:rPr>
        <w:t xml:space="preserve"> </w:t>
      </w:r>
      <w:r w:rsidR="00FC4418">
        <w:rPr>
          <w:rFonts w:ascii="Corbel" w:hAnsi="Corbel"/>
          <w:b w:val="0"/>
          <w:sz w:val="21"/>
          <w:szCs w:val="21"/>
        </w:rPr>
        <w:t>e</w:t>
      </w:r>
      <w:r w:rsidR="00BC641C">
        <w:rPr>
          <w:rFonts w:ascii="Corbel" w:hAnsi="Corbel"/>
          <w:b w:val="0"/>
          <w:sz w:val="21"/>
          <w:szCs w:val="21"/>
        </w:rPr>
        <w:t xml:space="preserve">xit en </w:t>
      </w:r>
      <w:proofErr w:type="spellStart"/>
      <w:r w:rsidR="00BC641C">
        <w:rPr>
          <w:rFonts w:ascii="Corbel" w:hAnsi="Corbel"/>
          <w:b w:val="0"/>
          <w:sz w:val="21"/>
          <w:szCs w:val="21"/>
        </w:rPr>
        <w:t>retransi</w:t>
      </w:r>
      <w:r w:rsidR="00FC4418" w:rsidRPr="00C0083F">
        <w:rPr>
          <w:rFonts w:ascii="Corbel" w:hAnsi="Corbel"/>
          <w:b w:val="0"/>
          <w:sz w:val="21"/>
          <w:szCs w:val="21"/>
        </w:rPr>
        <w:t>tiefase</w:t>
      </w:r>
      <w:proofErr w:type="spellEnd"/>
      <w:r w:rsidR="00FC4418">
        <w:rPr>
          <w:rFonts w:ascii="Corbel" w:hAnsi="Corbel"/>
          <w:b w:val="0"/>
          <w:sz w:val="21"/>
          <w:szCs w:val="21"/>
        </w:rPr>
        <w:t>)</w:t>
      </w:r>
      <w:r w:rsidR="00C0083F">
        <w:rPr>
          <w:rFonts w:ascii="Corbel" w:hAnsi="Corbel"/>
          <w:b w:val="0"/>
          <w:sz w:val="21"/>
          <w:szCs w:val="21"/>
        </w:rPr>
        <w:t xml:space="preserve"> van de </w:t>
      </w:r>
      <w:r w:rsidR="002E6B96" w:rsidRPr="00D17CE4">
        <w:rPr>
          <w:rFonts w:ascii="Corbel" w:hAnsi="Corbel"/>
          <w:b w:val="0"/>
          <w:sz w:val="21"/>
          <w:szCs w:val="21"/>
        </w:rPr>
        <w:t xml:space="preserve">Overeenkomst </w:t>
      </w:r>
      <w:r w:rsidR="008A452E" w:rsidRPr="00D17CE4">
        <w:rPr>
          <w:rFonts w:ascii="Corbel" w:hAnsi="Corbel"/>
          <w:b w:val="0"/>
          <w:sz w:val="21"/>
          <w:szCs w:val="21"/>
        </w:rPr>
        <w:t>inclusief verlengingen</w:t>
      </w:r>
      <w:r w:rsidR="005044FB" w:rsidRPr="00D17CE4">
        <w:rPr>
          <w:rFonts w:ascii="Corbel" w:hAnsi="Corbel"/>
          <w:b w:val="0"/>
          <w:sz w:val="21"/>
          <w:szCs w:val="21"/>
        </w:rPr>
        <w:t xml:space="preserve"> </w:t>
      </w:r>
      <w:r w:rsidR="00E33324">
        <w:rPr>
          <w:rFonts w:ascii="Corbel" w:hAnsi="Corbel"/>
          <w:b w:val="0"/>
          <w:sz w:val="21"/>
          <w:szCs w:val="21"/>
        </w:rPr>
        <w:t xml:space="preserve">acht </w:t>
      </w:r>
      <w:r w:rsidR="00B10CAD">
        <w:rPr>
          <w:rFonts w:ascii="Corbel" w:hAnsi="Corbel"/>
          <w:b w:val="0"/>
          <w:sz w:val="21"/>
          <w:szCs w:val="21"/>
        </w:rPr>
        <w:t>(</w:t>
      </w:r>
      <w:r w:rsidR="00E33324">
        <w:rPr>
          <w:rFonts w:ascii="Corbel" w:hAnsi="Corbel"/>
          <w:b w:val="0"/>
          <w:sz w:val="21"/>
          <w:szCs w:val="21"/>
        </w:rPr>
        <w:t>8</w:t>
      </w:r>
      <w:r w:rsidR="00B10CAD">
        <w:rPr>
          <w:rFonts w:ascii="Corbel" w:hAnsi="Corbel"/>
          <w:b w:val="0"/>
          <w:sz w:val="21"/>
          <w:szCs w:val="21"/>
        </w:rPr>
        <w:t>) jaar</w:t>
      </w:r>
      <w:r w:rsidR="00411C79" w:rsidRPr="00D17CE4">
        <w:rPr>
          <w:rFonts w:ascii="Corbel" w:hAnsi="Corbel"/>
          <w:b w:val="0"/>
          <w:sz w:val="21"/>
          <w:szCs w:val="21"/>
        </w:rPr>
        <w:t xml:space="preserve"> </w:t>
      </w:r>
      <w:r w:rsidR="002E6B96" w:rsidRPr="00D17CE4">
        <w:rPr>
          <w:rFonts w:ascii="Corbel" w:hAnsi="Corbel"/>
          <w:b w:val="0"/>
          <w:sz w:val="21"/>
          <w:szCs w:val="21"/>
        </w:rPr>
        <w:t>bedraagt</w:t>
      </w:r>
      <w:r w:rsidRPr="00D17CE4">
        <w:rPr>
          <w:rFonts w:ascii="Corbel" w:hAnsi="Corbel"/>
          <w:b w:val="0"/>
          <w:sz w:val="21"/>
          <w:szCs w:val="21"/>
        </w:rPr>
        <w:t xml:space="preserve">. </w:t>
      </w:r>
    </w:p>
    <w:p w14:paraId="73A46C03" w14:textId="77777777" w:rsidR="002B747E" w:rsidRDefault="002E6B96"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Uiterlijk </w:t>
      </w:r>
      <w:r w:rsidR="00B10CAD">
        <w:rPr>
          <w:rFonts w:ascii="Corbel" w:hAnsi="Corbel"/>
          <w:b w:val="0"/>
          <w:sz w:val="21"/>
          <w:szCs w:val="21"/>
        </w:rPr>
        <w:t>drie</w:t>
      </w:r>
      <w:r w:rsidR="009E558C" w:rsidRPr="00D17CE4">
        <w:rPr>
          <w:rFonts w:ascii="Corbel" w:hAnsi="Corbel"/>
          <w:b w:val="0"/>
          <w:sz w:val="21"/>
          <w:szCs w:val="21"/>
        </w:rPr>
        <w:t xml:space="preserve"> maanden </w:t>
      </w:r>
      <w:r w:rsidRPr="00D17CE4">
        <w:rPr>
          <w:rFonts w:ascii="Corbel" w:hAnsi="Corbel"/>
          <w:b w:val="0"/>
          <w:sz w:val="21"/>
          <w:szCs w:val="21"/>
        </w:rPr>
        <w:t xml:space="preserve">voor het aflopen van de </w:t>
      </w:r>
      <w:r w:rsidR="005044FB" w:rsidRPr="00D17CE4">
        <w:rPr>
          <w:rFonts w:ascii="Corbel" w:hAnsi="Corbel"/>
          <w:b w:val="0"/>
          <w:sz w:val="21"/>
          <w:szCs w:val="21"/>
        </w:rPr>
        <w:t xml:space="preserve">initiële looptijd dan wel </w:t>
      </w:r>
      <w:r w:rsidR="00014743" w:rsidRPr="00D17CE4">
        <w:rPr>
          <w:rFonts w:ascii="Corbel" w:hAnsi="Corbel"/>
          <w:b w:val="0"/>
          <w:sz w:val="21"/>
          <w:szCs w:val="21"/>
        </w:rPr>
        <w:t>een</w:t>
      </w:r>
      <w:r w:rsidR="005044FB" w:rsidRPr="00D17CE4">
        <w:rPr>
          <w:rFonts w:ascii="Corbel" w:hAnsi="Corbel"/>
          <w:b w:val="0"/>
          <w:sz w:val="21"/>
          <w:szCs w:val="21"/>
        </w:rPr>
        <w:t xml:space="preserve"> verlengingstermijn</w:t>
      </w:r>
      <w:r w:rsidRPr="00D17CE4">
        <w:rPr>
          <w:rFonts w:ascii="Corbel" w:hAnsi="Corbel"/>
          <w:b w:val="0"/>
          <w:sz w:val="21"/>
          <w:szCs w:val="21"/>
        </w:rPr>
        <w:t xml:space="preserve"> van de Overeenkomst</w:t>
      </w:r>
      <w:r w:rsidR="00014743" w:rsidRPr="00D17CE4">
        <w:rPr>
          <w:rFonts w:ascii="Corbel" w:hAnsi="Corbel"/>
          <w:b w:val="0"/>
          <w:sz w:val="21"/>
          <w:szCs w:val="21"/>
        </w:rPr>
        <w:t>,</w:t>
      </w:r>
      <w:r w:rsidRPr="00D17CE4">
        <w:rPr>
          <w:rFonts w:ascii="Corbel" w:hAnsi="Corbel"/>
          <w:b w:val="0"/>
          <w:sz w:val="21"/>
          <w:szCs w:val="21"/>
        </w:rPr>
        <w:t xml:space="preserve"> </w:t>
      </w:r>
      <w:r w:rsidR="00014743" w:rsidRPr="00D17CE4">
        <w:rPr>
          <w:rFonts w:ascii="Corbel" w:hAnsi="Corbel"/>
          <w:b w:val="0"/>
          <w:sz w:val="21"/>
          <w:szCs w:val="21"/>
        </w:rPr>
        <w:t xml:space="preserve">deelt </w:t>
      </w:r>
      <w:r w:rsidRPr="00D17CE4">
        <w:rPr>
          <w:rFonts w:ascii="Corbel" w:hAnsi="Corbel"/>
          <w:b w:val="0"/>
          <w:sz w:val="21"/>
          <w:szCs w:val="21"/>
        </w:rPr>
        <w:t xml:space="preserve">Opdrachtgever </w:t>
      </w:r>
      <w:r w:rsidR="00014743" w:rsidRPr="00D17CE4">
        <w:rPr>
          <w:rFonts w:ascii="Corbel" w:hAnsi="Corbel"/>
          <w:b w:val="0"/>
          <w:sz w:val="21"/>
          <w:szCs w:val="21"/>
        </w:rPr>
        <w:t xml:space="preserve">schriftelijk </w:t>
      </w:r>
      <w:r w:rsidR="008B674E" w:rsidRPr="00D17CE4">
        <w:rPr>
          <w:rFonts w:ascii="Corbel" w:hAnsi="Corbel"/>
          <w:b w:val="0"/>
          <w:sz w:val="21"/>
          <w:szCs w:val="21"/>
        </w:rPr>
        <w:t>a</w:t>
      </w:r>
      <w:r w:rsidRPr="00D17CE4">
        <w:rPr>
          <w:rFonts w:ascii="Corbel" w:hAnsi="Corbel"/>
          <w:b w:val="0"/>
          <w:sz w:val="21"/>
          <w:szCs w:val="21"/>
        </w:rPr>
        <w:t xml:space="preserve">an </w:t>
      </w:r>
      <w:r w:rsidR="00A474AB">
        <w:rPr>
          <w:rFonts w:ascii="Corbel" w:hAnsi="Corbel"/>
          <w:b w:val="0"/>
          <w:sz w:val="21"/>
          <w:szCs w:val="21"/>
        </w:rPr>
        <w:t>Leverancier</w:t>
      </w:r>
      <w:r w:rsidRPr="00D17CE4">
        <w:rPr>
          <w:rFonts w:ascii="Corbel" w:hAnsi="Corbel"/>
          <w:b w:val="0"/>
          <w:sz w:val="21"/>
          <w:szCs w:val="21"/>
        </w:rPr>
        <w:t xml:space="preserve"> </w:t>
      </w:r>
      <w:r w:rsidR="00014743" w:rsidRPr="00D17CE4">
        <w:rPr>
          <w:rFonts w:ascii="Corbel" w:hAnsi="Corbel"/>
          <w:b w:val="0"/>
          <w:sz w:val="21"/>
          <w:szCs w:val="21"/>
        </w:rPr>
        <w:t xml:space="preserve">mee </w:t>
      </w:r>
      <w:r w:rsidR="008B674E" w:rsidRPr="00D17CE4">
        <w:rPr>
          <w:rFonts w:ascii="Corbel" w:hAnsi="Corbel"/>
          <w:b w:val="0"/>
          <w:sz w:val="21"/>
          <w:szCs w:val="21"/>
        </w:rPr>
        <w:t>of hij van het recht op verlenging gebruik maakt</w:t>
      </w:r>
      <w:r w:rsidR="000B438F" w:rsidRPr="00D17CE4">
        <w:rPr>
          <w:rFonts w:ascii="Corbel" w:hAnsi="Corbel"/>
          <w:b w:val="0"/>
          <w:sz w:val="21"/>
          <w:szCs w:val="21"/>
        </w:rPr>
        <w:t xml:space="preserve">. </w:t>
      </w:r>
      <w:r w:rsidRPr="00D17CE4">
        <w:rPr>
          <w:rFonts w:ascii="Corbel" w:hAnsi="Corbel"/>
          <w:b w:val="0"/>
          <w:sz w:val="21"/>
          <w:szCs w:val="21"/>
        </w:rPr>
        <w:t xml:space="preserve">In de verlengde periode gelden dezelfde voorwaarden als daarvoor golden, tenzij </w:t>
      </w:r>
      <w:r w:rsidR="001C7D23" w:rsidRPr="00D17CE4">
        <w:rPr>
          <w:rFonts w:ascii="Corbel" w:hAnsi="Corbel"/>
          <w:b w:val="0"/>
          <w:sz w:val="21"/>
          <w:szCs w:val="21"/>
        </w:rPr>
        <w:t>P</w:t>
      </w:r>
      <w:r w:rsidRPr="00D17CE4">
        <w:rPr>
          <w:rFonts w:ascii="Corbel" w:hAnsi="Corbel"/>
          <w:b w:val="0"/>
          <w:sz w:val="21"/>
          <w:szCs w:val="21"/>
        </w:rPr>
        <w:t xml:space="preserve">artijen in onderling overleg en met toepassing van de instrumenten </w:t>
      </w:r>
      <w:r w:rsidR="008B674E" w:rsidRPr="00D17CE4">
        <w:rPr>
          <w:rFonts w:ascii="Corbel" w:hAnsi="Corbel"/>
          <w:b w:val="0"/>
          <w:sz w:val="21"/>
          <w:szCs w:val="21"/>
        </w:rPr>
        <w:t xml:space="preserve">behorende bij </w:t>
      </w:r>
      <w:r w:rsidRPr="00D17CE4">
        <w:rPr>
          <w:rFonts w:ascii="Corbel" w:hAnsi="Corbel"/>
          <w:b w:val="0"/>
          <w:sz w:val="21"/>
          <w:szCs w:val="21"/>
        </w:rPr>
        <w:t xml:space="preserve">de Overeenkomst </w:t>
      </w:r>
      <w:r w:rsidR="008B674E" w:rsidRPr="00D17CE4">
        <w:rPr>
          <w:rFonts w:ascii="Corbel" w:hAnsi="Corbel"/>
          <w:b w:val="0"/>
          <w:sz w:val="21"/>
          <w:szCs w:val="21"/>
        </w:rPr>
        <w:t xml:space="preserve">(SLA, DAP, DFA) </w:t>
      </w:r>
      <w:r w:rsidRPr="00D17CE4">
        <w:rPr>
          <w:rFonts w:ascii="Corbel" w:hAnsi="Corbel"/>
          <w:b w:val="0"/>
          <w:sz w:val="21"/>
          <w:szCs w:val="21"/>
        </w:rPr>
        <w:t>andere voorwaarden overeenkomen.</w:t>
      </w:r>
      <w:r w:rsidR="008B674E" w:rsidRPr="00D17CE4">
        <w:rPr>
          <w:rFonts w:ascii="Corbel" w:hAnsi="Corbel"/>
          <w:b w:val="0"/>
          <w:sz w:val="21"/>
          <w:szCs w:val="21"/>
        </w:rPr>
        <w:t xml:space="preserve"> De verlenging en eventuele gewijzigde afspraken worden vastgelegd </w:t>
      </w:r>
      <w:r w:rsidR="006939AD" w:rsidRPr="00D17CE4">
        <w:rPr>
          <w:rFonts w:ascii="Corbel" w:hAnsi="Corbel"/>
          <w:b w:val="0"/>
          <w:sz w:val="21"/>
          <w:szCs w:val="21"/>
        </w:rPr>
        <w:t xml:space="preserve">in een door Partijen ondertekend </w:t>
      </w:r>
      <w:r w:rsidR="00950886" w:rsidRPr="00D17CE4">
        <w:rPr>
          <w:rFonts w:ascii="Corbel" w:hAnsi="Corbel"/>
          <w:b w:val="0"/>
          <w:sz w:val="21"/>
          <w:szCs w:val="21"/>
        </w:rPr>
        <w:t>a</w:t>
      </w:r>
      <w:r w:rsidR="006939AD" w:rsidRPr="00D17CE4">
        <w:rPr>
          <w:rFonts w:ascii="Corbel" w:hAnsi="Corbel"/>
          <w:b w:val="0"/>
          <w:sz w:val="21"/>
          <w:szCs w:val="21"/>
        </w:rPr>
        <w:t>ddendum op deze Overeenkomst.</w:t>
      </w:r>
    </w:p>
    <w:p w14:paraId="05D0B703" w14:textId="77777777" w:rsidR="00E43BFC" w:rsidRPr="00304BCE" w:rsidRDefault="00E43BFC" w:rsidP="008F1640">
      <w:pPr>
        <w:ind w:left="0"/>
        <w:rPr>
          <w:b/>
        </w:rPr>
      </w:pPr>
    </w:p>
    <w:p w14:paraId="3309B4C0" w14:textId="4F6425E7" w:rsidR="008C0D0E" w:rsidRPr="00D062E9" w:rsidRDefault="00380A61" w:rsidP="00587C11">
      <w:pPr>
        <w:pStyle w:val="Kop1"/>
      </w:pPr>
      <w:bookmarkStart w:id="35" w:name="_Toc24723184"/>
      <w:r>
        <w:lastRenderedPageBreak/>
        <w:t>Implementatie</w:t>
      </w:r>
      <w:r w:rsidR="00E43BFC">
        <w:t>fase</w:t>
      </w:r>
      <w:bookmarkEnd w:id="35"/>
    </w:p>
    <w:p w14:paraId="1667E83E" w14:textId="440BE06B" w:rsidR="00327537" w:rsidRPr="00D062E9" w:rsidRDefault="00327537" w:rsidP="005F07E8">
      <w:pPr>
        <w:pStyle w:val="Kop2"/>
        <w:keepNext w:val="0"/>
        <w:spacing w:line="276" w:lineRule="auto"/>
        <w:ind w:left="714" w:hanging="658"/>
        <w:rPr>
          <w:rFonts w:ascii="Corbel" w:hAnsi="Corbel"/>
          <w:b w:val="0"/>
          <w:sz w:val="21"/>
          <w:szCs w:val="21"/>
        </w:rPr>
      </w:pPr>
      <w:r>
        <w:rPr>
          <w:rFonts w:ascii="Corbel" w:hAnsi="Corbel"/>
          <w:b w:val="0"/>
          <w:sz w:val="21"/>
          <w:szCs w:val="21"/>
        </w:rPr>
        <w:t>De implementatie is het geheel van handelingen en activiteiten dat nodig is om alle onderdelen van de ICT Prestatie, afzonderlijk en in onderlinge samenhang, conform het</w:t>
      </w:r>
      <w:r w:rsidR="007F4E65">
        <w:rPr>
          <w:rFonts w:ascii="Corbel" w:hAnsi="Corbel"/>
          <w:b w:val="0"/>
          <w:sz w:val="21"/>
          <w:szCs w:val="21"/>
        </w:rPr>
        <w:t xml:space="preserve"> door de Gemeente goedgekeurde </w:t>
      </w:r>
      <w:r>
        <w:rPr>
          <w:rFonts w:ascii="Corbel" w:hAnsi="Corbel"/>
          <w:b w:val="0"/>
          <w:sz w:val="21"/>
          <w:szCs w:val="21"/>
        </w:rPr>
        <w:t>implementatieplan in gebruik te kunnen nemen in de organisatie van Opdrachtgever, zodanig dat alle gebruikers van Opdrachtgever ermee kunnen werken overeenkomstig het overeengekomen gebruik. Tot de implementatie behoort tevens het uitvoeren van de acceptatieprocedure als genoemd in artikel 6.1 van deze Overeenkomst.</w:t>
      </w:r>
    </w:p>
    <w:p w14:paraId="2B4558BC" w14:textId="587D6E4D" w:rsidR="001A2C28" w:rsidRPr="00D17CE4" w:rsidRDefault="00D804FD"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D</w:t>
      </w:r>
      <w:r w:rsidR="001A2C28" w:rsidRPr="00D17CE4">
        <w:rPr>
          <w:rFonts w:ascii="Corbel" w:hAnsi="Corbel"/>
          <w:b w:val="0"/>
          <w:sz w:val="21"/>
          <w:szCs w:val="21"/>
        </w:rPr>
        <w:t xml:space="preserve">e </w:t>
      </w:r>
      <w:r w:rsidR="00095AB9" w:rsidRPr="00D17CE4">
        <w:rPr>
          <w:rFonts w:ascii="Corbel" w:hAnsi="Corbel"/>
          <w:b w:val="0"/>
          <w:sz w:val="21"/>
          <w:szCs w:val="21"/>
        </w:rPr>
        <w:t xml:space="preserve">implementatiefase </w:t>
      </w:r>
      <w:r w:rsidR="00AF3127" w:rsidRPr="00D17CE4">
        <w:rPr>
          <w:rFonts w:ascii="Corbel" w:hAnsi="Corbel"/>
          <w:b w:val="0"/>
          <w:sz w:val="21"/>
          <w:szCs w:val="21"/>
        </w:rPr>
        <w:t xml:space="preserve">vangt aan vanaf </w:t>
      </w:r>
      <w:r w:rsidR="00E33324">
        <w:rPr>
          <w:rFonts w:ascii="Corbel" w:hAnsi="Corbel"/>
          <w:b w:val="0"/>
          <w:sz w:val="21"/>
          <w:szCs w:val="21"/>
        </w:rPr>
        <w:t>de datum</w:t>
      </w:r>
      <w:r w:rsidR="00AF3127" w:rsidRPr="00D17CE4">
        <w:rPr>
          <w:rFonts w:ascii="Corbel" w:hAnsi="Corbel"/>
          <w:b w:val="0"/>
          <w:sz w:val="21"/>
          <w:szCs w:val="21"/>
        </w:rPr>
        <w:t xml:space="preserve"> van </w:t>
      </w:r>
      <w:r w:rsidR="00E33324">
        <w:rPr>
          <w:rFonts w:ascii="Corbel" w:hAnsi="Corbel"/>
          <w:b w:val="0"/>
          <w:sz w:val="21"/>
          <w:szCs w:val="21"/>
        </w:rPr>
        <w:t xml:space="preserve">gezamenlijke </w:t>
      </w:r>
      <w:r w:rsidR="00AF3127" w:rsidRPr="00D17CE4">
        <w:rPr>
          <w:rFonts w:ascii="Corbel" w:hAnsi="Corbel"/>
          <w:b w:val="0"/>
          <w:sz w:val="21"/>
          <w:szCs w:val="21"/>
        </w:rPr>
        <w:t xml:space="preserve">ondertekening van de Overeenkomst en eindigt per het moment van succesvolle aanvang van de </w:t>
      </w:r>
      <w:r w:rsidR="005030C4">
        <w:rPr>
          <w:rFonts w:ascii="Corbel" w:hAnsi="Corbel"/>
          <w:b w:val="0"/>
          <w:sz w:val="21"/>
          <w:szCs w:val="21"/>
        </w:rPr>
        <w:t>exploitatiefase</w:t>
      </w:r>
      <w:r w:rsidR="00035812">
        <w:rPr>
          <w:rFonts w:ascii="Corbel" w:hAnsi="Corbel"/>
          <w:b w:val="0"/>
          <w:sz w:val="21"/>
          <w:szCs w:val="21"/>
        </w:rPr>
        <w:t xml:space="preserve"> of uiterlijk na 12 maanden</w:t>
      </w:r>
      <w:r w:rsidR="007020C8">
        <w:rPr>
          <w:rFonts w:ascii="Corbel" w:hAnsi="Corbel"/>
          <w:b w:val="0"/>
          <w:sz w:val="21"/>
          <w:szCs w:val="21"/>
        </w:rPr>
        <w:t xml:space="preserve">. </w:t>
      </w:r>
      <w:r w:rsidR="004E79D7" w:rsidRPr="00D17CE4">
        <w:rPr>
          <w:rFonts w:ascii="Corbel" w:hAnsi="Corbel"/>
          <w:b w:val="0"/>
          <w:sz w:val="21"/>
          <w:szCs w:val="21"/>
        </w:rPr>
        <w:t xml:space="preserve">Aanvang van de </w:t>
      </w:r>
      <w:r w:rsidR="005030C4">
        <w:rPr>
          <w:rFonts w:ascii="Corbel" w:hAnsi="Corbel"/>
          <w:b w:val="0"/>
          <w:sz w:val="21"/>
          <w:szCs w:val="21"/>
        </w:rPr>
        <w:t>exploitatiefase</w:t>
      </w:r>
      <w:r w:rsidR="004E79D7" w:rsidRPr="00D17CE4">
        <w:rPr>
          <w:rFonts w:ascii="Corbel" w:hAnsi="Corbel"/>
          <w:b w:val="0"/>
          <w:sz w:val="21"/>
          <w:szCs w:val="21"/>
        </w:rPr>
        <w:t xml:space="preserve"> vindt plaats</w:t>
      </w:r>
      <w:r w:rsidR="009F218B" w:rsidRPr="00D17CE4">
        <w:rPr>
          <w:rFonts w:ascii="Corbel" w:hAnsi="Corbel"/>
          <w:b w:val="0"/>
          <w:sz w:val="21"/>
          <w:szCs w:val="21"/>
        </w:rPr>
        <w:t xml:space="preserve"> door </w:t>
      </w:r>
      <w:r w:rsidR="004E79D7" w:rsidRPr="00D17CE4">
        <w:rPr>
          <w:rFonts w:ascii="Corbel" w:hAnsi="Corbel"/>
          <w:b w:val="0"/>
          <w:sz w:val="21"/>
          <w:szCs w:val="21"/>
        </w:rPr>
        <w:t xml:space="preserve">schriftelijke </w:t>
      </w:r>
      <w:r w:rsidR="009F218B" w:rsidRPr="00D17CE4">
        <w:rPr>
          <w:rFonts w:ascii="Corbel" w:hAnsi="Corbel"/>
          <w:b w:val="0"/>
          <w:sz w:val="21"/>
          <w:szCs w:val="21"/>
        </w:rPr>
        <w:t xml:space="preserve">acceptatie door Opdrachtgever van </w:t>
      </w:r>
      <w:r w:rsidRPr="00D17CE4">
        <w:rPr>
          <w:rFonts w:ascii="Corbel" w:hAnsi="Corbel"/>
          <w:b w:val="0"/>
          <w:sz w:val="21"/>
          <w:szCs w:val="21"/>
        </w:rPr>
        <w:t>wat</w:t>
      </w:r>
      <w:r w:rsidR="009F218B" w:rsidRPr="00D17CE4">
        <w:rPr>
          <w:rFonts w:ascii="Corbel" w:hAnsi="Corbel"/>
          <w:b w:val="0"/>
          <w:sz w:val="21"/>
          <w:szCs w:val="21"/>
        </w:rPr>
        <w:t xml:space="preserve"> in de </w:t>
      </w:r>
      <w:r w:rsidR="00095AB9" w:rsidRPr="00D17CE4">
        <w:rPr>
          <w:rFonts w:ascii="Corbel" w:hAnsi="Corbel"/>
          <w:b w:val="0"/>
          <w:sz w:val="21"/>
          <w:szCs w:val="21"/>
        </w:rPr>
        <w:t xml:space="preserve">implementatiefase </w:t>
      </w:r>
      <w:r w:rsidR="009F218B" w:rsidRPr="00D17CE4">
        <w:rPr>
          <w:rFonts w:ascii="Corbel" w:hAnsi="Corbel"/>
          <w:b w:val="0"/>
          <w:sz w:val="21"/>
          <w:szCs w:val="21"/>
        </w:rPr>
        <w:t>is ingericht</w:t>
      </w:r>
      <w:r w:rsidR="00AF3127" w:rsidRPr="00D17CE4">
        <w:rPr>
          <w:rFonts w:ascii="Corbel" w:hAnsi="Corbel"/>
          <w:b w:val="0"/>
          <w:sz w:val="21"/>
          <w:szCs w:val="21"/>
        </w:rPr>
        <w:t>.</w:t>
      </w:r>
      <w:r w:rsidR="00881B1D" w:rsidRPr="00D17CE4">
        <w:rPr>
          <w:rFonts w:ascii="Corbel" w:hAnsi="Corbel"/>
          <w:b w:val="0"/>
          <w:sz w:val="21"/>
          <w:szCs w:val="21"/>
        </w:rPr>
        <w:t xml:space="preserve"> Opdrachtgever is gerechtigd het in de </w:t>
      </w:r>
      <w:r w:rsidR="00095AB9" w:rsidRPr="00D17CE4">
        <w:rPr>
          <w:rFonts w:ascii="Corbel" w:hAnsi="Corbel"/>
          <w:b w:val="0"/>
          <w:sz w:val="21"/>
          <w:szCs w:val="21"/>
        </w:rPr>
        <w:t xml:space="preserve">implementatiefase </w:t>
      </w:r>
      <w:r w:rsidR="00881B1D" w:rsidRPr="00D17CE4">
        <w:rPr>
          <w:rFonts w:ascii="Corbel" w:hAnsi="Corbel"/>
          <w:b w:val="0"/>
          <w:sz w:val="21"/>
          <w:szCs w:val="21"/>
        </w:rPr>
        <w:t xml:space="preserve">opgeleverde gedeeltelijk of voorwaardelijk te accepteren, waarbij overeengekomen kan worden dat </w:t>
      </w:r>
      <w:r w:rsidR="00A474AB">
        <w:rPr>
          <w:rFonts w:ascii="Corbel" w:hAnsi="Corbel"/>
          <w:b w:val="0"/>
          <w:sz w:val="21"/>
          <w:szCs w:val="21"/>
        </w:rPr>
        <w:t>Leverancier</w:t>
      </w:r>
      <w:r w:rsidR="00881B1D" w:rsidRPr="00D17CE4">
        <w:rPr>
          <w:rFonts w:ascii="Corbel" w:hAnsi="Corbel"/>
          <w:b w:val="0"/>
          <w:sz w:val="21"/>
          <w:szCs w:val="21"/>
        </w:rPr>
        <w:t xml:space="preserve"> gehouden is bepaalde tekortkomingen binnen een specifieke periode te v</w:t>
      </w:r>
      <w:r w:rsidRPr="00D17CE4">
        <w:rPr>
          <w:rFonts w:ascii="Corbel" w:hAnsi="Corbel"/>
          <w:b w:val="0"/>
          <w:sz w:val="21"/>
          <w:szCs w:val="21"/>
        </w:rPr>
        <w:t>erhelpen. Hierbij kan de</w:t>
      </w:r>
      <w:r w:rsidR="0018131D" w:rsidRPr="00D17CE4">
        <w:rPr>
          <w:rFonts w:ascii="Corbel" w:hAnsi="Corbel"/>
          <w:b w:val="0"/>
          <w:sz w:val="21"/>
          <w:szCs w:val="21"/>
        </w:rPr>
        <w:t xml:space="preserve"> betaling</w:t>
      </w:r>
      <w:r w:rsidRPr="00D17CE4">
        <w:rPr>
          <w:rFonts w:ascii="Corbel" w:hAnsi="Corbel"/>
          <w:b w:val="0"/>
          <w:sz w:val="21"/>
          <w:szCs w:val="21"/>
        </w:rPr>
        <w:t xml:space="preserve"> </w:t>
      </w:r>
      <w:r w:rsidR="00EB3C18" w:rsidRPr="00D17CE4">
        <w:rPr>
          <w:rFonts w:ascii="Corbel" w:hAnsi="Corbel"/>
          <w:b w:val="0"/>
          <w:sz w:val="21"/>
          <w:szCs w:val="21"/>
        </w:rPr>
        <w:t xml:space="preserve">van de </w:t>
      </w:r>
      <w:r w:rsidR="00571395">
        <w:rPr>
          <w:rFonts w:ascii="Corbel" w:hAnsi="Corbel"/>
          <w:b w:val="0"/>
          <w:sz w:val="21"/>
          <w:szCs w:val="21"/>
        </w:rPr>
        <w:t>Vergoeding</w:t>
      </w:r>
      <w:r w:rsidR="00076151">
        <w:rPr>
          <w:rFonts w:ascii="Corbel" w:hAnsi="Corbel"/>
          <w:b w:val="0"/>
          <w:sz w:val="21"/>
          <w:szCs w:val="21"/>
        </w:rPr>
        <w:t xml:space="preserve"> </w:t>
      </w:r>
      <w:r w:rsidRPr="00D17CE4">
        <w:rPr>
          <w:rFonts w:ascii="Corbel" w:hAnsi="Corbel"/>
          <w:b w:val="0"/>
          <w:sz w:val="21"/>
          <w:szCs w:val="21"/>
        </w:rPr>
        <w:t xml:space="preserve">in de </w:t>
      </w:r>
      <w:r w:rsidR="005030C4">
        <w:rPr>
          <w:rFonts w:ascii="Corbel" w:hAnsi="Corbel"/>
          <w:b w:val="0"/>
          <w:sz w:val="21"/>
          <w:szCs w:val="21"/>
        </w:rPr>
        <w:t>exploitatiefase</w:t>
      </w:r>
      <w:r w:rsidR="00881B1D" w:rsidRPr="00D17CE4">
        <w:rPr>
          <w:rFonts w:ascii="Corbel" w:hAnsi="Corbel"/>
          <w:b w:val="0"/>
          <w:sz w:val="21"/>
          <w:szCs w:val="21"/>
        </w:rPr>
        <w:t xml:space="preserve"> door Opdrachtgever in redelijkheid en naar rato van het belang van de tekortkoming worden gekort</w:t>
      </w:r>
      <w:r w:rsidR="00EF6B1E" w:rsidRPr="00D17CE4">
        <w:rPr>
          <w:rFonts w:ascii="Corbel" w:hAnsi="Corbel"/>
          <w:b w:val="0"/>
          <w:sz w:val="21"/>
          <w:szCs w:val="21"/>
        </w:rPr>
        <w:t xml:space="preserve">, waarmee de betalingsverplichting voor het gekorte deel komt te vervallen. Pas vanaf het moment </w:t>
      </w:r>
      <w:r w:rsidR="00881B1D" w:rsidRPr="00D17CE4">
        <w:rPr>
          <w:rFonts w:ascii="Corbel" w:hAnsi="Corbel"/>
          <w:b w:val="0"/>
          <w:sz w:val="21"/>
          <w:szCs w:val="21"/>
        </w:rPr>
        <w:t xml:space="preserve">dat alle tekortkomingen door </w:t>
      </w:r>
      <w:r w:rsidR="00A474AB">
        <w:rPr>
          <w:rFonts w:ascii="Corbel" w:hAnsi="Corbel"/>
          <w:b w:val="0"/>
          <w:sz w:val="21"/>
          <w:szCs w:val="21"/>
        </w:rPr>
        <w:t>Leverancier</w:t>
      </w:r>
      <w:r w:rsidR="00881B1D" w:rsidRPr="00D17CE4">
        <w:rPr>
          <w:rFonts w:ascii="Corbel" w:hAnsi="Corbel"/>
          <w:b w:val="0"/>
          <w:sz w:val="21"/>
          <w:szCs w:val="21"/>
        </w:rPr>
        <w:t xml:space="preserve"> verholpen zijn</w:t>
      </w:r>
      <w:r w:rsidR="00EF6B1E" w:rsidRPr="00D17CE4">
        <w:rPr>
          <w:rFonts w:ascii="Corbel" w:hAnsi="Corbel"/>
          <w:b w:val="0"/>
          <w:sz w:val="21"/>
          <w:szCs w:val="21"/>
        </w:rPr>
        <w:t xml:space="preserve"> zal </w:t>
      </w:r>
      <w:r w:rsidR="00EB3C18" w:rsidRPr="00D17CE4">
        <w:rPr>
          <w:rFonts w:ascii="Corbel" w:hAnsi="Corbel"/>
          <w:b w:val="0"/>
          <w:sz w:val="21"/>
          <w:szCs w:val="21"/>
        </w:rPr>
        <w:t xml:space="preserve">de verplichting voor </w:t>
      </w:r>
      <w:r w:rsidR="00EF6B1E" w:rsidRPr="00D17CE4">
        <w:rPr>
          <w:rFonts w:ascii="Corbel" w:hAnsi="Corbel"/>
          <w:b w:val="0"/>
          <w:sz w:val="21"/>
          <w:szCs w:val="21"/>
        </w:rPr>
        <w:t>Opdrachtgever</w:t>
      </w:r>
      <w:r w:rsidR="00EB3C18" w:rsidRPr="00D17CE4">
        <w:rPr>
          <w:rFonts w:ascii="Corbel" w:hAnsi="Corbel"/>
          <w:b w:val="0"/>
          <w:sz w:val="21"/>
          <w:szCs w:val="21"/>
        </w:rPr>
        <w:t xml:space="preserve"> om de volledige </w:t>
      </w:r>
      <w:r w:rsidR="001C7D23" w:rsidRPr="00D17CE4">
        <w:rPr>
          <w:rFonts w:ascii="Corbel" w:hAnsi="Corbel"/>
          <w:b w:val="0"/>
          <w:sz w:val="21"/>
          <w:szCs w:val="21"/>
        </w:rPr>
        <w:t xml:space="preserve">maandelijkse </w:t>
      </w:r>
      <w:r w:rsidR="00076151">
        <w:rPr>
          <w:rFonts w:ascii="Corbel" w:hAnsi="Corbel"/>
          <w:b w:val="0"/>
          <w:sz w:val="21"/>
          <w:szCs w:val="21"/>
        </w:rPr>
        <w:t xml:space="preserve">Vergoeding </w:t>
      </w:r>
      <w:r w:rsidR="00EB3C18" w:rsidRPr="00D17CE4">
        <w:rPr>
          <w:rFonts w:ascii="Corbel" w:hAnsi="Corbel"/>
          <w:b w:val="0"/>
          <w:sz w:val="21"/>
          <w:szCs w:val="21"/>
        </w:rPr>
        <w:t>te betalen van toepassing zijn.</w:t>
      </w:r>
    </w:p>
    <w:p w14:paraId="1E69DF58" w14:textId="77777777" w:rsidR="00E43BFC" w:rsidRDefault="00E43BFC"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deze Overeenkomst ontbinden zonder tot enige vergoeding gehouden te zijn indien in de implementatiefase blijkt dat de Dienst niet voldoet aan de door </w:t>
      </w:r>
      <w:r>
        <w:rPr>
          <w:rFonts w:ascii="Corbel" w:hAnsi="Corbel"/>
          <w:b w:val="0"/>
          <w:sz w:val="21"/>
          <w:szCs w:val="21"/>
        </w:rPr>
        <w:t>Leverancier</w:t>
      </w:r>
      <w:r w:rsidRPr="00D17CE4">
        <w:rPr>
          <w:rFonts w:ascii="Corbel" w:hAnsi="Corbel"/>
          <w:b w:val="0"/>
          <w:sz w:val="21"/>
          <w:szCs w:val="21"/>
        </w:rPr>
        <w:t xml:space="preserve"> in zijn</w:t>
      </w:r>
      <w:r>
        <w:rPr>
          <w:rFonts w:ascii="Corbel" w:hAnsi="Corbel"/>
          <w:b w:val="0"/>
          <w:sz w:val="21"/>
          <w:szCs w:val="21"/>
        </w:rPr>
        <w:t xml:space="preserve"> Offerte</w:t>
      </w:r>
      <w:r w:rsidRPr="00D17CE4">
        <w:rPr>
          <w:rFonts w:ascii="Corbel" w:hAnsi="Corbel"/>
          <w:b w:val="0"/>
          <w:sz w:val="21"/>
          <w:szCs w:val="21"/>
        </w:rPr>
        <w:t xml:space="preserve"> aangeboden Specificaties en er sprake is van ernstige tekortkomingen. Opdrachtgever zal </w:t>
      </w:r>
      <w:r>
        <w:rPr>
          <w:rFonts w:ascii="Corbel" w:hAnsi="Corbel"/>
          <w:b w:val="0"/>
          <w:sz w:val="21"/>
          <w:szCs w:val="21"/>
        </w:rPr>
        <w:t>Leverancier</w:t>
      </w:r>
      <w:r w:rsidRPr="00D17CE4">
        <w:rPr>
          <w:rFonts w:ascii="Corbel" w:hAnsi="Corbel"/>
          <w:b w:val="0"/>
          <w:sz w:val="21"/>
          <w:szCs w:val="21"/>
        </w:rPr>
        <w:t xml:space="preserve"> in dit geval</w:t>
      </w:r>
      <w:r>
        <w:rPr>
          <w:rFonts w:ascii="Corbel" w:hAnsi="Corbel"/>
          <w:b w:val="0"/>
          <w:sz w:val="21"/>
          <w:szCs w:val="21"/>
        </w:rPr>
        <w:t>,</w:t>
      </w:r>
      <w:r w:rsidRPr="00D17CE4">
        <w:rPr>
          <w:rFonts w:ascii="Corbel" w:hAnsi="Corbel"/>
          <w:b w:val="0"/>
          <w:sz w:val="21"/>
          <w:szCs w:val="21"/>
        </w:rPr>
        <w:t xml:space="preserve"> voordat tot ontbinding overgegaan wordt</w:t>
      </w:r>
      <w:r>
        <w:rPr>
          <w:rFonts w:ascii="Corbel" w:hAnsi="Corbel"/>
          <w:b w:val="0"/>
          <w:sz w:val="21"/>
          <w:szCs w:val="21"/>
        </w:rPr>
        <w:t>,</w:t>
      </w:r>
      <w:r w:rsidRPr="00D17CE4">
        <w:rPr>
          <w:rFonts w:ascii="Corbel" w:hAnsi="Corbel"/>
          <w:b w:val="0"/>
          <w:sz w:val="21"/>
          <w:szCs w:val="21"/>
        </w:rPr>
        <w:t xml:space="preserve"> schriftelijk in gebreke stellen en een redelijke hersteltermijn gunnen. Indien </w:t>
      </w:r>
      <w:r>
        <w:rPr>
          <w:rFonts w:ascii="Corbel" w:hAnsi="Corbel"/>
          <w:b w:val="0"/>
          <w:sz w:val="21"/>
          <w:szCs w:val="21"/>
        </w:rPr>
        <w:t>Leverancier</w:t>
      </w:r>
      <w:r w:rsidRPr="00D17CE4">
        <w:rPr>
          <w:rFonts w:ascii="Corbel" w:hAnsi="Corbel"/>
          <w:b w:val="0"/>
          <w:sz w:val="21"/>
          <w:szCs w:val="21"/>
        </w:rPr>
        <w:t xml:space="preserve"> niet binnen de gestelde hersteltermijn alsnog conform de Specificaties oplevert, is hij in verzuim en kan voornoemde ontbinding plaatsvinden. Indien de ernstige tekortkoming in de nakoming door een professioneel handelende leverancier/</w:t>
      </w:r>
      <w:r>
        <w:rPr>
          <w:rFonts w:ascii="Corbel" w:hAnsi="Corbel"/>
          <w:b w:val="0"/>
          <w:sz w:val="21"/>
          <w:szCs w:val="21"/>
        </w:rPr>
        <w:t>Leverancier</w:t>
      </w:r>
      <w:r w:rsidRPr="00D17CE4">
        <w:rPr>
          <w:rFonts w:ascii="Corbel" w:hAnsi="Corbel"/>
          <w:b w:val="0"/>
          <w:sz w:val="21"/>
          <w:szCs w:val="21"/>
        </w:rPr>
        <w:t xml:space="preserve"> in redelijkheid voorkomen had kunnen en moeten worden, is Opdrachtgever gerechtigd om door de ontbinding geleden schade (waaronder in ieder geval vertragingsschade en de kosten van het organiseren van een nieuwe aanbesteding) op </w:t>
      </w:r>
      <w:r>
        <w:rPr>
          <w:rFonts w:ascii="Corbel" w:hAnsi="Corbel"/>
          <w:b w:val="0"/>
          <w:sz w:val="21"/>
          <w:szCs w:val="21"/>
        </w:rPr>
        <w:t>Leverancier</w:t>
      </w:r>
      <w:r w:rsidRPr="00D17CE4">
        <w:rPr>
          <w:rFonts w:ascii="Corbel" w:hAnsi="Corbel"/>
          <w:b w:val="0"/>
          <w:sz w:val="21"/>
          <w:szCs w:val="21"/>
        </w:rPr>
        <w:t xml:space="preserve"> te verhalen.</w:t>
      </w:r>
    </w:p>
    <w:p w14:paraId="5EA9EB8A" w14:textId="43C92A41" w:rsidR="002E4C7E" w:rsidRDefault="002E4C7E" w:rsidP="00D64219">
      <w:pPr>
        <w:pStyle w:val="Kop2"/>
        <w:keepNext w:val="0"/>
        <w:spacing w:line="276" w:lineRule="auto"/>
        <w:ind w:left="714" w:hanging="658"/>
        <w:rPr>
          <w:rFonts w:ascii="Corbel" w:hAnsi="Corbel"/>
          <w:b w:val="0"/>
          <w:sz w:val="21"/>
          <w:szCs w:val="21"/>
        </w:rPr>
      </w:pPr>
      <w:r w:rsidRPr="002E4C7E">
        <w:rPr>
          <w:rFonts w:ascii="Corbel" w:hAnsi="Corbel"/>
          <w:b w:val="0"/>
          <w:sz w:val="21"/>
          <w:szCs w:val="21"/>
        </w:rPr>
        <w:t xml:space="preserve">De uiterlijke datum waarop de implementatie van de ICT Prestatie dient te zijn geaccepteerd door Opdrachtgever </w:t>
      </w:r>
      <w:r w:rsidR="00BF5158">
        <w:rPr>
          <w:rFonts w:ascii="Corbel" w:hAnsi="Corbel"/>
          <w:b w:val="0"/>
          <w:sz w:val="21"/>
          <w:szCs w:val="21"/>
        </w:rPr>
        <w:t>wordt in overleg bepaald en vastgelegd in het Implementatieplan</w:t>
      </w:r>
      <w:r w:rsidR="007F4E65">
        <w:rPr>
          <w:rFonts w:ascii="Corbel" w:hAnsi="Corbel"/>
          <w:b w:val="0"/>
          <w:sz w:val="21"/>
          <w:szCs w:val="21"/>
        </w:rPr>
        <w:t>.</w:t>
      </w:r>
      <w:r w:rsidR="00BF5158">
        <w:rPr>
          <w:rFonts w:ascii="Corbel" w:hAnsi="Corbel"/>
          <w:b w:val="0"/>
          <w:sz w:val="21"/>
          <w:szCs w:val="21"/>
        </w:rPr>
        <w:t xml:space="preserve"> </w:t>
      </w:r>
    </w:p>
    <w:p w14:paraId="37BDEC4B" w14:textId="2D3B8E3F" w:rsidR="002E4C7E" w:rsidRDefault="002E4C7E" w:rsidP="00304BCE">
      <w:pPr>
        <w:rPr>
          <w:b/>
          <w:highlight w:val="magenta"/>
        </w:rPr>
      </w:pPr>
    </w:p>
    <w:p w14:paraId="392D7AE8" w14:textId="641BB70A" w:rsidR="00BF5158" w:rsidRDefault="00BF5158" w:rsidP="00BF5158">
      <w:pPr>
        <w:pStyle w:val="Lijstalinea"/>
        <w:spacing w:after="200" w:line="276" w:lineRule="auto"/>
      </w:pPr>
      <w:r>
        <w:t xml:space="preserve">Advies is ook om een fatale datum voor de indiening van het implementatieplan op </w:t>
      </w:r>
      <w:r w:rsidR="00F836B4">
        <w:t>te nemen en goedkeuring van de G</w:t>
      </w:r>
      <w:r>
        <w:t>emeente op het implementatieplan.</w:t>
      </w:r>
    </w:p>
    <w:p w14:paraId="60CCCA2C" w14:textId="77777777" w:rsidR="00BF5158" w:rsidRPr="00304BCE" w:rsidRDefault="00BF5158" w:rsidP="00304BCE">
      <w:pPr>
        <w:rPr>
          <w:b/>
          <w:highlight w:val="magenta"/>
        </w:rPr>
      </w:pPr>
    </w:p>
    <w:p w14:paraId="0C1EC6F3" w14:textId="77777777" w:rsidR="00CB1859" w:rsidRPr="00A46780" w:rsidRDefault="00CB1859" w:rsidP="00587C11">
      <w:pPr>
        <w:pStyle w:val="Kop1"/>
      </w:pPr>
      <w:bookmarkStart w:id="36" w:name="_Toc24704155"/>
      <w:bookmarkStart w:id="37" w:name="_Toc24708052"/>
      <w:bookmarkStart w:id="38" w:name="_Toc24709111"/>
      <w:bookmarkStart w:id="39" w:name="_Toc24723185"/>
      <w:bookmarkEnd w:id="36"/>
      <w:bookmarkEnd w:id="37"/>
      <w:bookmarkEnd w:id="38"/>
      <w:r w:rsidRPr="00A46780">
        <w:lastRenderedPageBreak/>
        <w:t>Acceptatie</w:t>
      </w:r>
      <w:bookmarkEnd w:id="39"/>
    </w:p>
    <w:p w14:paraId="13C3199E" w14:textId="77777777" w:rsidR="002D1C9B" w:rsidRPr="008F1640" w:rsidRDefault="002D1C9B" w:rsidP="00D64219">
      <w:pPr>
        <w:pStyle w:val="Kop2"/>
        <w:keepNext w:val="0"/>
        <w:spacing w:line="276" w:lineRule="auto"/>
        <w:ind w:left="714" w:hanging="658"/>
        <w:rPr>
          <w:rFonts w:ascii="Corbel" w:hAnsi="Corbel"/>
          <w:b w:val="0"/>
          <w:sz w:val="21"/>
          <w:szCs w:val="21"/>
        </w:rPr>
      </w:pPr>
      <w:r w:rsidRPr="008F1640">
        <w:rPr>
          <w:rFonts w:ascii="Corbel" w:hAnsi="Corbel"/>
          <w:b w:val="0"/>
          <w:sz w:val="21"/>
          <w:szCs w:val="21"/>
        </w:rPr>
        <w:t>Acceptatie is de formele goedkeuring van (onderdelen van) de ICT Prestatie, afzonderlijk en in samenhang met elkaar, door middel van een succesvol uitgevoerde (integrale) acceptatieprocedure.</w:t>
      </w:r>
    </w:p>
    <w:p w14:paraId="0ECF365A" w14:textId="1CC9BF59" w:rsidR="00F836B4" w:rsidRPr="00F836B4" w:rsidRDefault="00CB1859" w:rsidP="00D64219">
      <w:pPr>
        <w:pStyle w:val="Kop2"/>
        <w:keepNext w:val="0"/>
        <w:spacing w:line="276" w:lineRule="auto"/>
        <w:ind w:left="714" w:hanging="658"/>
        <w:rPr>
          <w:rFonts w:ascii="Corbel" w:hAnsi="Corbel"/>
          <w:b w:val="0"/>
          <w:sz w:val="21"/>
          <w:szCs w:val="21"/>
        </w:rPr>
      </w:pPr>
      <w:r w:rsidRPr="008F1640">
        <w:rPr>
          <w:rFonts w:ascii="Corbel" w:hAnsi="Corbel"/>
          <w:b w:val="0"/>
          <w:sz w:val="21"/>
          <w:szCs w:val="21"/>
        </w:rPr>
        <w:t xml:space="preserve"> </w:t>
      </w:r>
      <w:r w:rsidR="002D1C9B" w:rsidRPr="008F1640">
        <w:rPr>
          <w:rFonts w:ascii="Corbel" w:hAnsi="Corbel"/>
          <w:b w:val="0"/>
          <w:sz w:val="21"/>
          <w:szCs w:val="21"/>
        </w:rPr>
        <w:t xml:space="preserve">De acceptatieprocedure wordt volgens artikel 7 van de Algemene Inkoopvoorwaarden </w:t>
      </w:r>
      <w:r w:rsidR="002D1C9B" w:rsidRPr="008F1640">
        <w:rPr>
          <w:rFonts w:ascii="Corbel" w:hAnsi="Corbel"/>
          <w:b w:val="0"/>
          <w:sz w:val="21"/>
          <w:szCs w:val="21"/>
          <w:highlight w:val="yellow"/>
        </w:rPr>
        <w:t>(bijlage &lt;&lt;XX&gt;&gt;)</w:t>
      </w:r>
      <w:r w:rsidR="002D1C9B" w:rsidRPr="008F1640">
        <w:rPr>
          <w:rFonts w:ascii="Corbel" w:hAnsi="Corbel"/>
          <w:b w:val="0"/>
          <w:sz w:val="21"/>
          <w:szCs w:val="21"/>
        </w:rPr>
        <w:t xml:space="preserve"> uitgevoerd, tenzij hiervan wordt afgeweken in het implementatieplan of deze Overeenkomst.</w:t>
      </w:r>
    </w:p>
    <w:p w14:paraId="1487CA2F" w14:textId="3A277EA9" w:rsidR="00CB1859" w:rsidRPr="008F1640" w:rsidRDefault="007D3262" w:rsidP="00A979E5">
      <w:pPr>
        <w:pStyle w:val="Kop2"/>
        <w:keepNext w:val="0"/>
        <w:spacing w:line="276" w:lineRule="auto"/>
        <w:ind w:left="714" w:hanging="658"/>
        <w:rPr>
          <w:rFonts w:ascii="Corbel" w:hAnsi="Corbel"/>
          <w:b w:val="0"/>
          <w:sz w:val="21"/>
          <w:szCs w:val="21"/>
        </w:rPr>
      </w:pPr>
      <w:r w:rsidRPr="008F1640">
        <w:rPr>
          <w:rFonts w:ascii="Corbel" w:hAnsi="Corbel"/>
          <w:b w:val="0"/>
          <w:sz w:val="21"/>
          <w:szCs w:val="21"/>
        </w:rPr>
        <w:t xml:space="preserve">In het geval het geleverde niet aan door </w:t>
      </w:r>
      <w:r w:rsidR="00A474AB" w:rsidRPr="008F1640">
        <w:rPr>
          <w:rFonts w:ascii="Corbel" w:hAnsi="Corbel"/>
          <w:b w:val="0"/>
          <w:sz w:val="21"/>
          <w:szCs w:val="21"/>
        </w:rPr>
        <w:t>Leverancier</w:t>
      </w:r>
      <w:r w:rsidRPr="008F1640">
        <w:rPr>
          <w:rFonts w:ascii="Corbel" w:hAnsi="Corbel"/>
          <w:b w:val="0"/>
          <w:sz w:val="21"/>
          <w:szCs w:val="21"/>
        </w:rPr>
        <w:t xml:space="preserve"> verstrekte garanties voldoet</w:t>
      </w:r>
      <w:r w:rsidR="00B7725B" w:rsidRPr="008F1640">
        <w:rPr>
          <w:rFonts w:ascii="Corbel" w:hAnsi="Corbel"/>
          <w:b w:val="0"/>
          <w:sz w:val="21"/>
          <w:szCs w:val="21"/>
        </w:rPr>
        <w:t xml:space="preserve"> of niet de eigenschappen bevat die Opdrachtgever van een professioneel handelend </w:t>
      </w:r>
      <w:r w:rsidR="00A474AB" w:rsidRPr="008F1640">
        <w:rPr>
          <w:rFonts w:ascii="Corbel" w:hAnsi="Corbel"/>
          <w:b w:val="0"/>
          <w:sz w:val="21"/>
          <w:szCs w:val="21"/>
        </w:rPr>
        <w:t>Leverancier</w:t>
      </w:r>
      <w:r w:rsidR="00B7725B" w:rsidRPr="008F1640">
        <w:rPr>
          <w:rFonts w:ascii="Corbel" w:hAnsi="Corbel"/>
          <w:b w:val="0"/>
          <w:sz w:val="21"/>
          <w:szCs w:val="21"/>
        </w:rPr>
        <w:t xml:space="preserve"> mag verwachten</w:t>
      </w:r>
      <w:r w:rsidRPr="008F1640">
        <w:rPr>
          <w:rFonts w:ascii="Corbel" w:hAnsi="Corbel"/>
          <w:b w:val="0"/>
          <w:sz w:val="21"/>
          <w:szCs w:val="21"/>
        </w:rPr>
        <w:t xml:space="preserve">, dient </w:t>
      </w:r>
      <w:r w:rsidR="00A474AB" w:rsidRPr="008F1640">
        <w:rPr>
          <w:rFonts w:ascii="Corbel" w:hAnsi="Corbel"/>
          <w:b w:val="0"/>
          <w:sz w:val="21"/>
          <w:szCs w:val="21"/>
        </w:rPr>
        <w:t>Leverancier</w:t>
      </w:r>
      <w:r w:rsidRPr="008F1640">
        <w:rPr>
          <w:rFonts w:ascii="Corbel" w:hAnsi="Corbel"/>
          <w:b w:val="0"/>
          <w:sz w:val="21"/>
          <w:szCs w:val="21"/>
        </w:rPr>
        <w:t xml:space="preserve"> binnen redelijke termijn alle noodzakelijke maatregelen te treffen en werkzaamheden te verrichten en voor alternatieven te zorgen, waardoor het geleverde wel aan de Overeenkomst beantwoordt. Indien </w:t>
      </w:r>
      <w:r w:rsidR="00A474AB" w:rsidRPr="008F1640">
        <w:rPr>
          <w:rFonts w:ascii="Corbel" w:hAnsi="Corbel"/>
          <w:b w:val="0"/>
          <w:sz w:val="21"/>
          <w:szCs w:val="21"/>
        </w:rPr>
        <w:t>Leverancier</w:t>
      </w:r>
      <w:r w:rsidRPr="008F1640">
        <w:rPr>
          <w:rFonts w:ascii="Corbel" w:hAnsi="Corbel"/>
          <w:b w:val="0"/>
          <w:sz w:val="21"/>
          <w:szCs w:val="21"/>
        </w:rPr>
        <w:t xml:space="preserve"> zijn verplichting daartoe niet nakomt, is Opdr</w:t>
      </w:r>
      <w:r w:rsidR="005B1525">
        <w:rPr>
          <w:rFonts w:ascii="Corbel" w:hAnsi="Corbel"/>
          <w:b w:val="0"/>
          <w:sz w:val="21"/>
          <w:szCs w:val="21"/>
        </w:rPr>
        <w:t>achtgever naast alle andere aan</w:t>
      </w:r>
      <w:r w:rsidR="00D84E12" w:rsidRPr="008F1640">
        <w:rPr>
          <w:rFonts w:ascii="Corbel" w:hAnsi="Corbel"/>
          <w:b w:val="0"/>
          <w:sz w:val="21"/>
          <w:szCs w:val="21"/>
        </w:rPr>
        <w:t xml:space="preserve"> </w:t>
      </w:r>
      <w:r w:rsidR="00B25919" w:rsidRPr="008F1640">
        <w:rPr>
          <w:rFonts w:ascii="Corbel" w:hAnsi="Corbel"/>
          <w:b w:val="0"/>
          <w:sz w:val="21"/>
          <w:szCs w:val="21"/>
        </w:rPr>
        <w:t xml:space="preserve">hem </w:t>
      </w:r>
      <w:r w:rsidRPr="008F1640">
        <w:rPr>
          <w:rFonts w:ascii="Corbel" w:hAnsi="Corbel"/>
          <w:b w:val="0"/>
          <w:sz w:val="21"/>
          <w:szCs w:val="21"/>
        </w:rPr>
        <w:t xml:space="preserve">toekomende rechten gerechtigd om voor rekening van </w:t>
      </w:r>
      <w:r w:rsidR="00A474AB" w:rsidRPr="008F1640">
        <w:rPr>
          <w:rFonts w:ascii="Corbel" w:hAnsi="Corbel"/>
          <w:b w:val="0"/>
          <w:sz w:val="21"/>
          <w:szCs w:val="21"/>
        </w:rPr>
        <w:t>Leverancier</w:t>
      </w:r>
      <w:r w:rsidRPr="008F1640">
        <w:rPr>
          <w:rFonts w:ascii="Corbel" w:hAnsi="Corbel"/>
          <w:b w:val="0"/>
          <w:sz w:val="21"/>
          <w:szCs w:val="21"/>
        </w:rPr>
        <w:t xml:space="preserve"> alle noodzakelijke maatregelen te (laten) treffen en werkzaamheden te (laten) verrichten waardoor het geleverde wel aan de Overeenkomst beantwoordt.</w:t>
      </w:r>
    </w:p>
    <w:p w14:paraId="386433E2" w14:textId="77777777" w:rsidR="007852BC" w:rsidRDefault="007852BC" w:rsidP="008F1640">
      <w:pPr>
        <w:ind w:left="0"/>
      </w:pPr>
    </w:p>
    <w:p w14:paraId="77273186" w14:textId="77777777" w:rsidR="008F1640" w:rsidRDefault="008F1640" w:rsidP="008F1640">
      <w:pPr>
        <w:ind w:left="0"/>
      </w:pPr>
      <w:r>
        <w:br w:type="page"/>
      </w:r>
    </w:p>
    <w:p w14:paraId="35A3EC5F" w14:textId="77777777" w:rsidR="007852BC" w:rsidRDefault="00174286" w:rsidP="00587C11">
      <w:pPr>
        <w:pStyle w:val="Kop1"/>
      </w:pPr>
      <w:bookmarkStart w:id="40" w:name="_Toc443405605"/>
      <w:bookmarkStart w:id="41" w:name="_Toc443405606"/>
      <w:bookmarkStart w:id="42" w:name="_Toc443405607"/>
      <w:bookmarkStart w:id="43" w:name="_Toc443405608"/>
      <w:bookmarkStart w:id="44" w:name="_Toc443405609"/>
      <w:bookmarkStart w:id="45" w:name="_Toc443405610"/>
      <w:bookmarkStart w:id="46" w:name="_Toc24723186"/>
      <w:bookmarkStart w:id="47" w:name="_Toc405205182"/>
      <w:bookmarkEnd w:id="40"/>
      <w:bookmarkEnd w:id="41"/>
      <w:bookmarkEnd w:id="42"/>
      <w:bookmarkEnd w:id="43"/>
      <w:bookmarkEnd w:id="44"/>
      <w:bookmarkEnd w:id="45"/>
      <w:r>
        <w:lastRenderedPageBreak/>
        <w:t>Exploitatiefase</w:t>
      </w:r>
      <w:r w:rsidR="007852BC">
        <w:t xml:space="preserve"> fase</w:t>
      </w:r>
      <w:bookmarkEnd w:id="46"/>
    </w:p>
    <w:p w14:paraId="6CAFDABE" w14:textId="77777777" w:rsidR="007852BC" w:rsidRDefault="007852BC" w:rsidP="00304BCE"/>
    <w:p w14:paraId="316789E2" w14:textId="21F0CB1B" w:rsidR="00B95754" w:rsidRDefault="00B95754" w:rsidP="00D64219">
      <w:pPr>
        <w:pStyle w:val="Kop2"/>
        <w:keepNext w:val="0"/>
        <w:spacing w:line="276" w:lineRule="auto"/>
        <w:ind w:left="709" w:hanging="709"/>
        <w:rPr>
          <w:rFonts w:ascii="Corbel" w:hAnsi="Corbel"/>
          <w:b w:val="0"/>
          <w:sz w:val="21"/>
          <w:szCs w:val="21"/>
        </w:rPr>
      </w:pPr>
      <w:r>
        <w:rPr>
          <w:rFonts w:ascii="Corbel" w:hAnsi="Corbel"/>
          <w:b w:val="0"/>
          <w:sz w:val="21"/>
          <w:szCs w:val="21"/>
        </w:rPr>
        <w:t>Leverancie</w:t>
      </w:r>
      <w:r w:rsidRPr="00FB2F48">
        <w:rPr>
          <w:rFonts w:ascii="Corbel" w:hAnsi="Corbel"/>
          <w:b w:val="0"/>
          <w:sz w:val="21"/>
          <w:szCs w:val="21"/>
        </w:rPr>
        <w:t xml:space="preserve">r garandeert dat hij tijdens de </w:t>
      </w:r>
      <w:r w:rsidR="00174286">
        <w:rPr>
          <w:rFonts w:ascii="Corbel" w:hAnsi="Corbel"/>
          <w:b w:val="0"/>
          <w:sz w:val="21"/>
          <w:szCs w:val="21"/>
        </w:rPr>
        <w:t>exploitatie</w:t>
      </w:r>
      <w:r w:rsidRPr="00FB2F48">
        <w:rPr>
          <w:rFonts w:ascii="Corbel" w:hAnsi="Corbel"/>
          <w:b w:val="0"/>
          <w:sz w:val="21"/>
          <w:szCs w:val="21"/>
        </w:rPr>
        <w:t xml:space="preserve"> </w:t>
      </w:r>
      <w:r w:rsidRPr="009F4631">
        <w:rPr>
          <w:rFonts w:ascii="Corbel" w:hAnsi="Corbel"/>
          <w:b w:val="0"/>
          <w:sz w:val="21"/>
          <w:szCs w:val="21"/>
        </w:rPr>
        <w:t>fase</w:t>
      </w:r>
      <w:r w:rsidRPr="00FB2F48">
        <w:rPr>
          <w:rFonts w:ascii="Corbel" w:hAnsi="Corbel"/>
          <w:b w:val="0"/>
          <w:sz w:val="21"/>
          <w:szCs w:val="21"/>
        </w:rPr>
        <w:t xml:space="preserve"> </w:t>
      </w:r>
      <w:r>
        <w:rPr>
          <w:rFonts w:ascii="Corbel" w:hAnsi="Corbel"/>
          <w:b w:val="0"/>
          <w:sz w:val="21"/>
          <w:szCs w:val="21"/>
        </w:rPr>
        <w:t>alle</w:t>
      </w:r>
      <w:r w:rsidRPr="009F4631">
        <w:rPr>
          <w:rFonts w:ascii="Corbel" w:hAnsi="Corbel"/>
          <w:b w:val="0"/>
          <w:sz w:val="21"/>
          <w:szCs w:val="21"/>
        </w:rPr>
        <w:t xml:space="preserve"> overeengekomen</w:t>
      </w:r>
      <w:r w:rsidRPr="00FB2F48">
        <w:rPr>
          <w:rFonts w:ascii="Corbel" w:hAnsi="Corbel"/>
          <w:b w:val="0"/>
          <w:sz w:val="21"/>
          <w:szCs w:val="21"/>
        </w:rPr>
        <w:t xml:space="preserve"> </w:t>
      </w:r>
      <w:r w:rsidRPr="009F4631">
        <w:rPr>
          <w:rFonts w:ascii="Corbel" w:hAnsi="Corbel"/>
          <w:b w:val="0"/>
          <w:sz w:val="21"/>
          <w:szCs w:val="21"/>
        </w:rPr>
        <w:t>service levels</w:t>
      </w:r>
      <w:r w:rsidRPr="00FB2F48">
        <w:rPr>
          <w:rFonts w:ascii="Corbel" w:hAnsi="Corbel"/>
          <w:b w:val="0"/>
          <w:sz w:val="21"/>
          <w:szCs w:val="21"/>
        </w:rPr>
        <w:t xml:space="preserve"> zal halen</w:t>
      </w:r>
      <w:r>
        <w:rPr>
          <w:rFonts w:ascii="Corbel" w:hAnsi="Corbel"/>
          <w:b w:val="0"/>
          <w:sz w:val="21"/>
          <w:szCs w:val="21"/>
        </w:rPr>
        <w:t xml:space="preserve">. </w:t>
      </w:r>
    </w:p>
    <w:p w14:paraId="6C217B71" w14:textId="77777777" w:rsidR="008E4AAC" w:rsidRPr="00304BCE" w:rsidRDefault="008E4AAC" w:rsidP="00304BCE">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Onderhoud van de Dienst door </w:t>
      </w:r>
      <w:r>
        <w:rPr>
          <w:rFonts w:ascii="Corbel" w:hAnsi="Corbel"/>
          <w:b w:val="0"/>
          <w:sz w:val="21"/>
          <w:szCs w:val="21"/>
        </w:rPr>
        <w:t>Leverancier,</w:t>
      </w:r>
      <w:r w:rsidRPr="00D17CE4">
        <w:rPr>
          <w:rFonts w:ascii="Corbel" w:hAnsi="Corbel"/>
          <w:b w:val="0"/>
          <w:sz w:val="21"/>
          <w:szCs w:val="21"/>
        </w:rPr>
        <w:t xml:space="preserve"> leidend tot tijdelijk niet beschikbaar zijn van de Dienst</w:t>
      </w:r>
      <w:r>
        <w:rPr>
          <w:rFonts w:ascii="Corbel" w:hAnsi="Corbel"/>
          <w:b w:val="0"/>
          <w:sz w:val="21"/>
          <w:szCs w:val="21"/>
        </w:rPr>
        <w:t>,</w:t>
      </w:r>
      <w:r w:rsidRPr="00D17CE4">
        <w:rPr>
          <w:rFonts w:ascii="Corbel" w:hAnsi="Corbel"/>
          <w:b w:val="0"/>
          <w:sz w:val="21"/>
          <w:szCs w:val="21"/>
        </w:rPr>
        <w:t xml:space="preserve"> vindt steeds slechts plaats conform specifiek in de SLA en/of andere relevante documentatie tussen Partijen expliciet schriftelijk overeengekomen tijdstippen en procedures. Bij ontbreken van duidelijke schriftelijke afspraken</w:t>
      </w:r>
      <w:r>
        <w:rPr>
          <w:rFonts w:ascii="Corbel" w:hAnsi="Corbel"/>
          <w:b w:val="0"/>
          <w:sz w:val="21"/>
          <w:szCs w:val="21"/>
        </w:rPr>
        <w:t>,</w:t>
      </w:r>
      <w:r w:rsidRPr="00D17CE4">
        <w:rPr>
          <w:rFonts w:ascii="Corbel" w:hAnsi="Corbel"/>
          <w:b w:val="0"/>
          <w:sz w:val="21"/>
          <w:szCs w:val="21"/>
        </w:rPr>
        <w:t xml:space="preserve"> vindt dergelijk onderhoud pas plaats nadat Opdrachtgever hiervoor schriftelijk akkoord verstrekt heeft.</w:t>
      </w:r>
    </w:p>
    <w:p w14:paraId="5B897DCF" w14:textId="5DC92676" w:rsidR="004C02E3" w:rsidRDefault="004C02E3" w:rsidP="004C02E3">
      <w:pPr>
        <w:pStyle w:val="Kop2"/>
        <w:keepNext w:val="0"/>
        <w:spacing w:line="276" w:lineRule="auto"/>
        <w:ind w:left="709" w:hanging="709"/>
        <w:rPr>
          <w:rFonts w:ascii="Corbel" w:hAnsi="Corbel"/>
          <w:b w:val="0"/>
          <w:sz w:val="21"/>
          <w:szCs w:val="21"/>
        </w:rPr>
      </w:pPr>
      <w:r w:rsidRPr="009769C3">
        <w:rPr>
          <w:rFonts w:ascii="Corbel" w:hAnsi="Corbel"/>
          <w:b w:val="0"/>
          <w:sz w:val="21"/>
          <w:szCs w:val="21"/>
        </w:rPr>
        <w:t>Alles wat logischerwijs onderdeel uitmaakt van de Dienst, kan nooit als meerwerk gelden. Indien Opdrachtgever aan Leverancier aanvullende opdrachten wenst te verstrekken die naar hun aard niet logischerwijs deel uitmaken van de Dienst, verplicht Leverancier zich steeds marktc</w:t>
      </w:r>
      <w:r w:rsidR="005B1525">
        <w:rPr>
          <w:rFonts w:ascii="Corbel" w:hAnsi="Corbel"/>
          <w:b w:val="0"/>
          <w:sz w:val="21"/>
          <w:szCs w:val="21"/>
        </w:rPr>
        <w:t xml:space="preserve">onforme prijzen te hanteren in </w:t>
      </w:r>
      <w:r w:rsidRPr="009769C3">
        <w:rPr>
          <w:rFonts w:ascii="Corbel" w:hAnsi="Corbel"/>
          <w:b w:val="0"/>
          <w:sz w:val="21"/>
          <w:szCs w:val="21"/>
        </w:rPr>
        <w:t>zijn offertes. Opdrachtgever behoudt zich het recht voor de geoffreerde prijzen aan een benchmark te onderwerpen en over het resultaat met Leverancier in overleg te treden.</w:t>
      </w:r>
    </w:p>
    <w:p w14:paraId="44AC4D6F" w14:textId="65C1491F" w:rsidR="004C02E3" w:rsidRDefault="004C02E3" w:rsidP="00304BCE">
      <w:pPr>
        <w:pStyle w:val="Kop2"/>
        <w:keepNext w:val="0"/>
        <w:spacing w:line="276" w:lineRule="auto"/>
        <w:ind w:left="709" w:hanging="709"/>
        <w:rPr>
          <w:rFonts w:ascii="Corbel" w:hAnsi="Corbel"/>
          <w:sz w:val="21"/>
          <w:szCs w:val="21"/>
        </w:rPr>
      </w:pPr>
      <w:r>
        <w:rPr>
          <w:rFonts w:ascii="Corbel" w:hAnsi="Corbel"/>
          <w:b w:val="0"/>
          <w:sz w:val="21"/>
          <w:szCs w:val="21"/>
        </w:rPr>
        <w:t xml:space="preserve">Leverancier draagt zorg voor een tijdige levering en indien nodig vervanging van </w:t>
      </w:r>
      <w:r w:rsidR="00ED1762">
        <w:rPr>
          <w:rFonts w:ascii="Corbel" w:hAnsi="Corbel"/>
          <w:b w:val="0"/>
          <w:sz w:val="21"/>
          <w:szCs w:val="21"/>
        </w:rPr>
        <w:t xml:space="preserve">Bodycams </w:t>
      </w:r>
      <w:r>
        <w:rPr>
          <w:rFonts w:ascii="Corbel" w:hAnsi="Corbel"/>
          <w:b w:val="0"/>
          <w:sz w:val="21"/>
          <w:szCs w:val="21"/>
        </w:rPr>
        <w:t xml:space="preserve">zodat de continuïteit van de Dienst niet in gevaar komt. </w:t>
      </w:r>
    </w:p>
    <w:p w14:paraId="21236FFF" w14:textId="77777777" w:rsidR="008E4AAC" w:rsidRDefault="008E4AAC" w:rsidP="00304BCE">
      <w:pPr>
        <w:rPr>
          <w:rFonts w:ascii="Avenir-Roman" w:hAnsi="Avenir-Roman" w:cs="Avenir-Roman"/>
          <w:sz w:val="20"/>
          <w:szCs w:val="20"/>
        </w:rPr>
      </w:pPr>
    </w:p>
    <w:p w14:paraId="0B870266" w14:textId="77777777" w:rsidR="004B77FC" w:rsidRPr="00A46780" w:rsidRDefault="00C6103A" w:rsidP="00587C11">
      <w:pPr>
        <w:pStyle w:val="Kop1"/>
      </w:pPr>
      <w:bookmarkStart w:id="48" w:name="_Toc24723187"/>
      <w:r w:rsidRPr="00A46780">
        <w:t>Combinatie en onderaanneming</w:t>
      </w:r>
      <w:bookmarkEnd w:id="47"/>
      <w:bookmarkEnd w:id="48"/>
    </w:p>
    <w:p w14:paraId="5573B76E" w14:textId="009835BB" w:rsidR="00C6103A" w:rsidRPr="00D17CE4" w:rsidRDefault="00C6103A"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Ingeval van onderaanneming is </w:t>
      </w:r>
      <w:r w:rsidR="00A474AB">
        <w:rPr>
          <w:rFonts w:ascii="Corbel" w:hAnsi="Corbel"/>
          <w:b w:val="0"/>
          <w:sz w:val="21"/>
          <w:szCs w:val="21"/>
        </w:rPr>
        <w:t>Leverancier</w:t>
      </w:r>
      <w:r w:rsidR="00D062E9">
        <w:rPr>
          <w:rFonts w:ascii="Corbel" w:hAnsi="Corbel"/>
          <w:b w:val="0"/>
          <w:sz w:val="21"/>
          <w:szCs w:val="21"/>
        </w:rPr>
        <w:t xml:space="preserve"> als Hoofdaann</w:t>
      </w:r>
      <w:r w:rsidR="001E6677">
        <w:rPr>
          <w:rFonts w:ascii="Corbel" w:hAnsi="Corbel"/>
          <w:b w:val="0"/>
          <w:sz w:val="21"/>
          <w:szCs w:val="21"/>
        </w:rPr>
        <w:t>e</w:t>
      </w:r>
      <w:r w:rsidR="00D062E9">
        <w:rPr>
          <w:rFonts w:ascii="Corbel" w:hAnsi="Corbel"/>
          <w:b w:val="0"/>
          <w:sz w:val="21"/>
          <w:szCs w:val="21"/>
        </w:rPr>
        <w:t>mer</w:t>
      </w:r>
      <w:r w:rsidR="006767AB" w:rsidRPr="00D17CE4">
        <w:rPr>
          <w:rFonts w:ascii="Corbel" w:hAnsi="Corbel"/>
          <w:b w:val="0"/>
          <w:sz w:val="21"/>
          <w:szCs w:val="21"/>
        </w:rPr>
        <w:t xml:space="preserve"> </w:t>
      </w:r>
      <w:r w:rsidRPr="00D17CE4">
        <w:rPr>
          <w:rFonts w:ascii="Corbel" w:hAnsi="Corbel"/>
          <w:b w:val="0"/>
          <w:sz w:val="21"/>
          <w:szCs w:val="21"/>
        </w:rPr>
        <w:t xml:space="preserve">volledig aansprakelijk voor </w:t>
      </w:r>
      <w:r w:rsidR="00B25919">
        <w:rPr>
          <w:rFonts w:ascii="Corbel" w:hAnsi="Corbel"/>
          <w:b w:val="0"/>
          <w:sz w:val="21"/>
          <w:szCs w:val="21"/>
        </w:rPr>
        <w:t xml:space="preserve">zijn </w:t>
      </w:r>
      <w:r w:rsidR="00045A39" w:rsidRPr="00D17CE4">
        <w:rPr>
          <w:rFonts w:ascii="Corbel" w:hAnsi="Corbel"/>
          <w:b w:val="0"/>
          <w:sz w:val="21"/>
          <w:szCs w:val="21"/>
        </w:rPr>
        <w:t>Onderaannemer</w:t>
      </w:r>
      <w:r w:rsidR="00CB4901" w:rsidRPr="00D17CE4">
        <w:rPr>
          <w:rFonts w:ascii="Corbel" w:hAnsi="Corbel"/>
          <w:b w:val="0"/>
          <w:sz w:val="21"/>
          <w:szCs w:val="21"/>
        </w:rPr>
        <w:t>(</w:t>
      </w:r>
      <w:r w:rsidR="00CB4901">
        <w:rPr>
          <w:rFonts w:ascii="Corbel" w:hAnsi="Corbel"/>
          <w:b w:val="0"/>
          <w:sz w:val="21"/>
          <w:szCs w:val="21"/>
        </w:rPr>
        <w:t>s</w:t>
      </w:r>
      <w:r w:rsidR="00CB4901" w:rsidRPr="00D17CE4">
        <w:rPr>
          <w:rFonts w:ascii="Corbel" w:hAnsi="Corbel"/>
          <w:b w:val="0"/>
          <w:sz w:val="21"/>
          <w:szCs w:val="21"/>
        </w:rPr>
        <w:t>)</w:t>
      </w:r>
      <w:r w:rsidRPr="00D17CE4">
        <w:rPr>
          <w:rFonts w:ascii="Corbel" w:hAnsi="Corbel"/>
          <w:b w:val="0"/>
          <w:sz w:val="21"/>
          <w:szCs w:val="21"/>
        </w:rPr>
        <w:t>.</w:t>
      </w:r>
      <w:r w:rsidR="005B68DB" w:rsidRPr="00D17CE4">
        <w:rPr>
          <w:rFonts w:ascii="Corbel" w:hAnsi="Corbel"/>
          <w:b w:val="0"/>
          <w:sz w:val="21"/>
          <w:szCs w:val="21"/>
        </w:rPr>
        <w:t xml:space="preserve"> Indien</w:t>
      </w:r>
      <w:r w:rsidR="00B25919">
        <w:rPr>
          <w:rFonts w:ascii="Corbel" w:hAnsi="Corbel"/>
          <w:b w:val="0"/>
          <w:sz w:val="21"/>
          <w:szCs w:val="21"/>
        </w:rPr>
        <w:t>,</w:t>
      </w:r>
      <w:r w:rsidR="005B68DB" w:rsidRPr="00D17CE4">
        <w:rPr>
          <w:rFonts w:ascii="Corbel" w:hAnsi="Corbel"/>
          <w:b w:val="0"/>
          <w:sz w:val="21"/>
          <w:szCs w:val="21"/>
        </w:rPr>
        <w:t xml:space="preserve"> om te kunnen voldoen aan de gestelde eisen met betrekking tot certificering (zoals ISO-certificering)</w:t>
      </w:r>
      <w:r w:rsidR="00B25919">
        <w:rPr>
          <w:rFonts w:ascii="Corbel" w:hAnsi="Corbel"/>
          <w:b w:val="0"/>
          <w:sz w:val="21"/>
          <w:szCs w:val="21"/>
        </w:rPr>
        <w:t>,</w:t>
      </w:r>
      <w:r w:rsidR="005B68DB" w:rsidRPr="00D17CE4">
        <w:rPr>
          <w:rFonts w:ascii="Corbel" w:hAnsi="Corbel"/>
          <w:b w:val="0"/>
          <w:sz w:val="21"/>
          <w:szCs w:val="21"/>
        </w:rPr>
        <w:t xml:space="preserve"> een beroep wordt gedaan op een </w:t>
      </w:r>
      <w:r w:rsidR="005B19E4" w:rsidRPr="00D17CE4">
        <w:rPr>
          <w:rFonts w:ascii="Corbel" w:hAnsi="Corbel"/>
          <w:b w:val="0"/>
          <w:sz w:val="21"/>
          <w:szCs w:val="21"/>
        </w:rPr>
        <w:t>Onderaannemer</w:t>
      </w:r>
      <w:r w:rsidR="005B68DB" w:rsidRPr="00D17CE4">
        <w:rPr>
          <w:rFonts w:ascii="Corbel" w:hAnsi="Corbel"/>
          <w:b w:val="0"/>
          <w:sz w:val="21"/>
          <w:szCs w:val="21"/>
        </w:rPr>
        <w:t xml:space="preserve">, dan dient betreffende </w:t>
      </w:r>
      <w:r w:rsidR="005B19E4" w:rsidRPr="00D17CE4">
        <w:rPr>
          <w:rFonts w:ascii="Corbel" w:hAnsi="Corbel"/>
          <w:b w:val="0"/>
          <w:sz w:val="21"/>
          <w:szCs w:val="21"/>
        </w:rPr>
        <w:t>Onderaannemer</w:t>
      </w:r>
      <w:r w:rsidR="005B68DB" w:rsidRPr="00D17CE4">
        <w:rPr>
          <w:rFonts w:ascii="Corbel" w:hAnsi="Corbel"/>
          <w:b w:val="0"/>
          <w:sz w:val="21"/>
          <w:szCs w:val="21"/>
        </w:rPr>
        <w:t xml:space="preserve"> </w:t>
      </w:r>
      <w:r w:rsidR="0058579E" w:rsidRPr="00D17CE4">
        <w:rPr>
          <w:rFonts w:ascii="Corbel" w:hAnsi="Corbel"/>
          <w:b w:val="0"/>
          <w:sz w:val="21"/>
          <w:szCs w:val="21"/>
        </w:rPr>
        <w:t>daadwerkelijk belast te zijn met zowel de uitvoering van de taak</w:t>
      </w:r>
      <w:r w:rsidR="00B25919">
        <w:rPr>
          <w:rFonts w:ascii="Corbel" w:hAnsi="Corbel"/>
          <w:b w:val="0"/>
          <w:sz w:val="21"/>
          <w:szCs w:val="21"/>
        </w:rPr>
        <w:t>,</w:t>
      </w:r>
      <w:r w:rsidR="0058579E" w:rsidRPr="00D17CE4">
        <w:rPr>
          <w:rFonts w:ascii="Corbel" w:hAnsi="Corbel"/>
          <w:b w:val="0"/>
          <w:sz w:val="21"/>
          <w:szCs w:val="21"/>
        </w:rPr>
        <w:t xml:space="preserve"> als het toezicht op de taak waar de certificering op ziet</w:t>
      </w:r>
      <w:r w:rsidR="00190F89" w:rsidRPr="00D17CE4">
        <w:rPr>
          <w:rFonts w:ascii="Corbel" w:hAnsi="Corbel"/>
          <w:b w:val="0"/>
          <w:sz w:val="21"/>
          <w:szCs w:val="21"/>
        </w:rPr>
        <w:t>.</w:t>
      </w:r>
    </w:p>
    <w:p w14:paraId="5350CF86" w14:textId="77777777" w:rsidR="006526FD" w:rsidRPr="00D17CE4" w:rsidRDefault="00CB5CD0"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Bij aanvang van deze Overeenkomst zijn </w:t>
      </w:r>
      <w:r w:rsidR="006526FD" w:rsidRPr="00D17CE4">
        <w:rPr>
          <w:rFonts w:ascii="Corbel" w:hAnsi="Corbel"/>
          <w:b w:val="0"/>
          <w:sz w:val="21"/>
          <w:szCs w:val="21"/>
        </w:rPr>
        <w:t xml:space="preserve">voor het uitvoeren van delen van het verrichten van de </w:t>
      </w:r>
      <w:r w:rsidR="00242F39" w:rsidRPr="00D17CE4">
        <w:rPr>
          <w:rFonts w:ascii="Corbel" w:hAnsi="Corbel"/>
          <w:b w:val="0"/>
          <w:sz w:val="21"/>
          <w:szCs w:val="21"/>
        </w:rPr>
        <w:t xml:space="preserve">Dienst </w:t>
      </w:r>
      <w:r w:rsidR="006526FD" w:rsidRPr="00D17CE4">
        <w:rPr>
          <w:rFonts w:ascii="Corbel" w:hAnsi="Corbel"/>
          <w:b w:val="0"/>
          <w:sz w:val="21"/>
          <w:szCs w:val="21"/>
        </w:rPr>
        <w:t xml:space="preserve">door </w:t>
      </w:r>
      <w:r w:rsidR="00A474AB">
        <w:rPr>
          <w:rFonts w:ascii="Corbel" w:hAnsi="Corbel"/>
          <w:b w:val="0"/>
          <w:sz w:val="21"/>
          <w:szCs w:val="21"/>
        </w:rPr>
        <w:t>Leverancier</w:t>
      </w:r>
      <w:r w:rsidR="006526FD" w:rsidRPr="00D17CE4">
        <w:rPr>
          <w:rFonts w:ascii="Corbel" w:hAnsi="Corbel"/>
          <w:b w:val="0"/>
          <w:sz w:val="21"/>
          <w:szCs w:val="21"/>
        </w:rPr>
        <w:t xml:space="preserve"> </w:t>
      </w:r>
      <w:r w:rsidRPr="00D17CE4">
        <w:rPr>
          <w:rFonts w:ascii="Corbel" w:hAnsi="Corbel"/>
          <w:b w:val="0"/>
          <w:sz w:val="21"/>
          <w:szCs w:val="21"/>
        </w:rPr>
        <w:t xml:space="preserve">de volgende </w:t>
      </w:r>
      <w:r w:rsidR="005B19E4" w:rsidRPr="00D17CE4">
        <w:rPr>
          <w:rFonts w:ascii="Corbel" w:hAnsi="Corbel"/>
          <w:b w:val="0"/>
          <w:sz w:val="21"/>
          <w:szCs w:val="21"/>
        </w:rPr>
        <w:t>Onderaannemer</w:t>
      </w:r>
      <w:r w:rsidRPr="00D17CE4">
        <w:rPr>
          <w:rFonts w:ascii="Corbel" w:hAnsi="Corbel"/>
          <w:b w:val="0"/>
          <w:sz w:val="21"/>
          <w:szCs w:val="21"/>
        </w:rPr>
        <w:t>s ingeschakeld</w:t>
      </w:r>
      <w:r w:rsidR="006526FD" w:rsidRPr="00D17CE4">
        <w:rPr>
          <w:rFonts w:ascii="Corbel" w:hAnsi="Corbel"/>
          <w:b w:val="0"/>
          <w:sz w:val="21"/>
          <w:szCs w:val="21"/>
        </w:rPr>
        <w:t>, welke inschakeling door Opdrachtgever akkoord bevonden is:</w:t>
      </w:r>
      <w:r w:rsidRPr="00D17CE4">
        <w:rPr>
          <w:rFonts w:ascii="Corbel" w:hAnsi="Corbel"/>
          <w:b w:val="0"/>
          <w:sz w:val="21"/>
          <w:szCs w:val="21"/>
        </w:rPr>
        <w:t xml:space="preserve"> </w:t>
      </w:r>
    </w:p>
    <w:p w14:paraId="5E363C57" w14:textId="77777777" w:rsidR="00D062E9" w:rsidRDefault="00CB4901" w:rsidP="008B30F3">
      <w:pPr>
        <w:pStyle w:val="Kop2"/>
        <w:keepNext w:val="0"/>
        <w:numPr>
          <w:ilvl w:val="0"/>
          <w:numId w:val="18"/>
        </w:numPr>
        <w:spacing w:line="240" w:lineRule="auto"/>
        <w:rPr>
          <w:rFonts w:ascii="Corbel" w:hAnsi="Corbel"/>
          <w:b w:val="0"/>
          <w:sz w:val="21"/>
          <w:szCs w:val="21"/>
        </w:rPr>
      </w:pPr>
      <w:r w:rsidRPr="007D307C">
        <w:rPr>
          <w:rFonts w:ascii="Corbel" w:hAnsi="Corbel"/>
          <w:b w:val="0"/>
          <w:sz w:val="21"/>
          <w:szCs w:val="21"/>
        </w:rPr>
        <w:t>Namen Onderaannemers</w:t>
      </w:r>
      <w:r w:rsidR="00D062E9">
        <w:rPr>
          <w:rFonts w:ascii="Corbel" w:hAnsi="Corbel"/>
          <w:b w:val="0"/>
          <w:sz w:val="21"/>
          <w:szCs w:val="21"/>
        </w:rPr>
        <w:t>:</w:t>
      </w:r>
    </w:p>
    <w:p w14:paraId="61B5CEB0" w14:textId="77777777" w:rsidR="00DB73AC" w:rsidRPr="00A979E5" w:rsidRDefault="00DB73AC" w:rsidP="008B30F3">
      <w:pPr>
        <w:pStyle w:val="Kop2"/>
        <w:keepNext w:val="0"/>
        <w:numPr>
          <w:ilvl w:val="0"/>
          <w:numId w:val="18"/>
        </w:numPr>
        <w:spacing w:line="240" w:lineRule="auto"/>
        <w:rPr>
          <w:rFonts w:ascii="Corbel" w:hAnsi="Corbel"/>
          <w:b w:val="0"/>
          <w:sz w:val="21"/>
          <w:szCs w:val="21"/>
        </w:rPr>
      </w:pPr>
    </w:p>
    <w:p w14:paraId="16C72429" w14:textId="62235A05" w:rsidR="00890268" w:rsidRPr="00890268" w:rsidRDefault="00890268" w:rsidP="00D64219">
      <w:pPr>
        <w:pStyle w:val="Kop2"/>
        <w:keepNext w:val="0"/>
        <w:spacing w:line="276" w:lineRule="auto"/>
        <w:ind w:left="714" w:hanging="658"/>
        <w:rPr>
          <w:rFonts w:ascii="Corbel" w:hAnsi="Corbel"/>
          <w:b w:val="0"/>
          <w:sz w:val="21"/>
          <w:szCs w:val="21"/>
        </w:rPr>
      </w:pPr>
      <w:r w:rsidRPr="00890268">
        <w:rPr>
          <w:rFonts w:ascii="Corbel" w:hAnsi="Corbel"/>
          <w:b w:val="0"/>
          <w:sz w:val="21"/>
          <w:szCs w:val="21"/>
        </w:rPr>
        <w:lastRenderedPageBreak/>
        <w:t>Het door Leverancier inschakelen van andere dan de hierboven genoemde Onderaannemer</w:t>
      </w:r>
      <w:r>
        <w:rPr>
          <w:rFonts w:ascii="Corbel" w:hAnsi="Corbel"/>
          <w:b w:val="0"/>
          <w:sz w:val="21"/>
          <w:szCs w:val="21"/>
        </w:rPr>
        <w:t>(s)</w:t>
      </w:r>
      <w:r w:rsidRPr="00890268">
        <w:rPr>
          <w:rFonts w:ascii="Corbel" w:hAnsi="Corbel"/>
          <w:b w:val="0"/>
          <w:sz w:val="21"/>
          <w:szCs w:val="21"/>
        </w:rPr>
        <w:t xml:space="preserve"> voor het verrichten van </w:t>
      </w:r>
      <w:r>
        <w:rPr>
          <w:rFonts w:ascii="Corbel" w:hAnsi="Corbel"/>
          <w:b w:val="0"/>
          <w:sz w:val="21"/>
          <w:szCs w:val="21"/>
        </w:rPr>
        <w:t xml:space="preserve">de Dienst </w:t>
      </w:r>
      <w:r w:rsidR="00ED1762">
        <w:rPr>
          <w:rFonts w:ascii="Corbel" w:hAnsi="Corbel"/>
          <w:b w:val="0"/>
          <w:sz w:val="21"/>
          <w:szCs w:val="21"/>
        </w:rPr>
        <w:t>Bodycams 2020</w:t>
      </w:r>
      <w:r w:rsidRPr="00890268">
        <w:rPr>
          <w:rFonts w:ascii="Corbel" w:hAnsi="Corbel"/>
          <w:b w:val="0"/>
          <w:sz w:val="21"/>
          <w:szCs w:val="21"/>
        </w:rPr>
        <w:t xml:space="preserve"> geschiedt alleen nadat daartoe schriftelijke toestemming is verkregen van Opdrachtgever. Het zonder toestemming van Opdrachtgever inschakelen van een Onderaannemer geeft Opdrachtgever het recht om de Overeenkomst zonder tot schadevergoeding gehouden te kunnen worden te beëindigen door opzegging of ontbinding. Toestemming van de Opdrachtgever voor het inschakelen van een Onderaannemer ontslaat Leverancier niet van zijn verplichtingen zoals die in de Overeenkomst zijn vastgelegd. Opdrachtgever kan het mogen inschakelen van Onderaannemers weigeren op iedere redelijke grond die uit de aard van </w:t>
      </w:r>
      <w:r>
        <w:rPr>
          <w:rFonts w:ascii="Corbel" w:hAnsi="Corbel"/>
          <w:b w:val="0"/>
          <w:sz w:val="21"/>
          <w:szCs w:val="21"/>
        </w:rPr>
        <w:t>de Dienst</w:t>
      </w:r>
      <w:r w:rsidRPr="00890268">
        <w:rPr>
          <w:rFonts w:ascii="Corbel" w:hAnsi="Corbel"/>
          <w:b w:val="0"/>
          <w:sz w:val="21"/>
          <w:szCs w:val="21"/>
        </w:rPr>
        <w:t xml:space="preserve"> voortvloeit. </w:t>
      </w:r>
    </w:p>
    <w:p w14:paraId="70C2F3C9" w14:textId="77777777" w:rsidR="009C0E9B" w:rsidRDefault="009C0E9B" w:rsidP="00304BCE">
      <w:pPr>
        <w:pStyle w:val="Kop2"/>
        <w:keepNext w:val="0"/>
        <w:numPr>
          <w:ilvl w:val="0"/>
          <w:numId w:val="0"/>
        </w:numPr>
        <w:spacing w:line="276" w:lineRule="auto"/>
        <w:ind w:left="284"/>
        <w:rPr>
          <w:rFonts w:ascii="Corbel" w:hAnsi="Corbel"/>
          <w:b w:val="0"/>
          <w:sz w:val="21"/>
          <w:szCs w:val="21"/>
        </w:rPr>
      </w:pPr>
      <w:bookmarkStart w:id="49" w:name="_Toc405205183"/>
      <w:r>
        <w:rPr>
          <w:rFonts w:ascii="Corbel" w:hAnsi="Corbel"/>
          <w:b w:val="0"/>
          <w:sz w:val="21"/>
          <w:szCs w:val="21"/>
        </w:rPr>
        <w:br w:type="page"/>
      </w:r>
    </w:p>
    <w:p w14:paraId="020F5D62" w14:textId="77777777" w:rsidR="00844BBB" w:rsidRPr="00A46780" w:rsidRDefault="00844BBB" w:rsidP="00587C11">
      <w:pPr>
        <w:pStyle w:val="Kop1"/>
      </w:pPr>
      <w:bookmarkStart w:id="50" w:name="_Toc24723188"/>
      <w:r w:rsidRPr="00A46780">
        <w:lastRenderedPageBreak/>
        <w:t>Integriteit</w:t>
      </w:r>
      <w:bookmarkEnd w:id="49"/>
      <w:bookmarkEnd w:id="50"/>
    </w:p>
    <w:p w14:paraId="227E39B7" w14:textId="6EDEF4AA" w:rsidR="00B431B2" w:rsidRPr="00D17CE4" w:rsidRDefault="00B431B2" w:rsidP="00D64219">
      <w:pPr>
        <w:pStyle w:val="Kop2"/>
        <w:keepNext w:val="0"/>
        <w:spacing w:line="276" w:lineRule="auto"/>
        <w:ind w:left="714" w:hanging="658"/>
        <w:rPr>
          <w:rFonts w:ascii="Corbel" w:hAnsi="Corbel" w:cs="Corbel"/>
          <w:b w:val="0"/>
          <w:color w:val="000000"/>
          <w:sz w:val="21"/>
          <w:szCs w:val="21"/>
        </w:rPr>
      </w:pPr>
      <w:r w:rsidRPr="00D17CE4">
        <w:rPr>
          <w:rFonts w:ascii="Corbel" w:hAnsi="Corbel"/>
          <w:b w:val="0"/>
          <w:sz w:val="21"/>
          <w:szCs w:val="21"/>
        </w:rPr>
        <w:t xml:space="preserve">Op deze Overeenkomst is de Beleidsregel Integriteit en </w:t>
      </w:r>
      <w:r>
        <w:rPr>
          <w:rFonts w:ascii="Corbel" w:hAnsi="Corbel"/>
          <w:b w:val="0"/>
          <w:sz w:val="21"/>
          <w:szCs w:val="21"/>
        </w:rPr>
        <w:t>Overeenkomsten</w:t>
      </w:r>
      <w:r w:rsidRPr="00D17CE4">
        <w:rPr>
          <w:rFonts w:ascii="Corbel" w:hAnsi="Corbel"/>
          <w:b w:val="0"/>
          <w:sz w:val="21"/>
          <w:szCs w:val="21"/>
        </w:rPr>
        <w:t xml:space="preserve"> van toepassing. </w:t>
      </w:r>
      <w:r>
        <w:rPr>
          <w:rFonts w:ascii="Corbel" w:hAnsi="Corbel"/>
          <w:b w:val="0"/>
          <w:sz w:val="21"/>
          <w:szCs w:val="21"/>
        </w:rPr>
        <w:t>Leverancier</w:t>
      </w:r>
      <w:r w:rsidRPr="00D17CE4">
        <w:rPr>
          <w:rFonts w:ascii="Corbel" w:hAnsi="Corbel"/>
          <w:b w:val="0"/>
          <w:sz w:val="21"/>
          <w:szCs w:val="21"/>
        </w:rPr>
        <w:t xml:space="preserve"> verklaart kennis te hebben kunnen nemen van de BIO en verklaart door ondertekening van deze Overeenkomst er uitdrukkelijk mee in te stemmen</w:t>
      </w:r>
      <w:r w:rsidR="005B1525">
        <w:rPr>
          <w:rFonts w:ascii="Corbel" w:hAnsi="Corbel"/>
          <w:b w:val="0"/>
          <w:sz w:val="21"/>
          <w:szCs w:val="21"/>
        </w:rPr>
        <w:t xml:space="preserve"> dat de BIO alleen op internet </w:t>
      </w:r>
      <w:r w:rsidRPr="00D17CE4">
        <w:rPr>
          <w:rFonts w:ascii="Corbel" w:hAnsi="Corbel"/>
          <w:b w:val="0"/>
          <w:sz w:val="21"/>
          <w:szCs w:val="21"/>
        </w:rPr>
        <w:t>ter beschikking wordt gesteld (de BIO is te vinden op:</w:t>
      </w:r>
      <w:r>
        <w:rPr>
          <w:rFonts w:ascii="Corbel" w:hAnsi="Corbel"/>
          <w:b w:val="0"/>
          <w:sz w:val="21"/>
          <w:szCs w:val="21"/>
        </w:rPr>
        <w:t xml:space="preserve"> </w:t>
      </w:r>
      <w:hyperlink r:id="rId8" w:history="1">
        <w:r w:rsidRPr="00E72E07">
          <w:rPr>
            <w:rStyle w:val="Hyperlink"/>
            <w:rFonts w:ascii="Corbel" w:hAnsi="Corbel"/>
            <w:b w:val="0"/>
            <w:sz w:val="21"/>
            <w:szCs w:val="21"/>
          </w:rPr>
          <w:t>https://www.amsterdam.nl/bestuur-organisatie/volg-beleid/veiligheid/integer-handelen/beleidsstukken-bio/</w:t>
        </w:r>
      </w:hyperlink>
      <w:r>
        <w:rPr>
          <w:rFonts w:ascii="Corbel" w:hAnsi="Corbel"/>
          <w:b w:val="0"/>
          <w:sz w:val="21"/>
          <w:szCs w:val="21"/>
        </w:rPr>
        <w:t xml:space="preserve"> </w:t>
      </w:r>
      <w:r>
        <w:rPr>
          <w:rStyle w:val="Hyperlink"/>
          <w:rFonts w:ascii="Corbel" w:hAnsi="Corbel"/>
          <w:b w:val="0"/>
          <w:sz w:val="21"/>
          <w:szCs w:val="21"/>
        </w:rPr>
        <w:t>.</w:t>
      </w:r>
      <w:r w:rsidRPr="00D17CE4">
        <w:rPr>
          <w:rFonts w:ascii="Corbel" w:hAnsi="Corbel"/>
          <w:b w:val="0"/>
          <w:sz w:val="21"/>
          <w:szCs w:val="21"/>
        </w:rPr>
        <w:t xml:space="preserve"> </w:t>
      </w:r>
    </w:p>
    <w:p w14:paraId="5F78F567" w14:textId="77777777" w:rsidR="00B431B2" w:rsidRPr="00D17CE4" w:rsidRDefault="00B431B2" w:rsidP="00D6421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verklaart dat op het moment van het sluiten van deze Overeenkomst geen integriteitsrisico op hem van toepassing is en ook niet van toepassing is op de door </w:t>
      </w:r>
      <w:r>
        <w:rPr>
          <w:rFonts w:ascii="Corbel" w:hAnsi="Corbel"/>
          <w:b w:val="0"/>
          <w:sz w:val="21"/>
          <w:szCs w:val="21"/>
        </w:rPr>
        <w:t>Leverancier</w:t>
      </w:r>
      <w:r w:rsidRPr="00D17CE4">
        <w:rPr>
          <w:rFonts w:ascii="Corbel" w:hAnsi="Corbel"/>
          <w:b w:val="0"/>
          <w:sz w:val="21"/>
          <w:szCs w:val="21"/>
        </w:rPr>
        <w:t xml:space="preserve"> in te zetten Onderaannemers. Onder integriteitsrisico wordt verstaan:</w:t>
      </w:r>
    </w:p>
    <w:p w14:paraId="3E6B4BAE" w14:textId="77777777"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als vermeld in de artikelen 4 en 5 van de BIO . Onder deelnemen aan een misdrijf of overtreding wordt verstaan: het doen plegen, medeplegen, uitlokken en medeplichtigheid als bedoeld in artikel 47 en 48 Wetboek van Strafrecht; </w:t>
      </w:r>
    </w:p>
    <w:p w14:paraId="35433531" w14:textId="54E61A49"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feit dat tegen </w:t>
      </w:r>
      <w:r>
        <w:rPr>
          <w:rFonts w:ascii="Corbel" w:hAnsi="Corbel" w:cs="Arial"/>
          <w:sz w:val="21"/>
          <w:szCs w:val="21"/>
        </w:rPr>
        <w:t>Leverancier</w:t>
      </w:r>
      <w:r w:rsidR="005B1525">
        <w:rPr>
          <w:rFonts w:ascii="Corbel" w:hAnsi="Corbel" w:cs="Arial"/>
          <w:sz w:val="21"/>
          <w:szCs w:val="21"/>
        </w:rPr>
        <w:t xml:space="preserve"> strafvervolging is ingesteld; </w:t>
      </w:r>
    </w:p>
    <w:p w14:paraId="6E5C709D" w14:textId="77777777"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6B5932BD" w14:textId="77777777" w:rsidR="00B431B2" w:rsidRPr="00D17CE4" w:rsidRDefault="00B431B2" w:rsidP="00D6421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verklaart geen kennis te hebben van integriteitsrisico’s direct verband houdende met de aard van de </w:t>
      </w:r>
      <w:r>
        <w:rPr>
          <w:rFonts w:ascii="Corbel" w:hAnsi="Corbel"/>
          <w:b w:val="0"/>
          <w:sz w:val="21"/>
          <w:szCs w:val="21"/>
        </w:rPr>
        <w:t>ICT-prestatie</w:t>
      </w:r>
      <w:r w:rsidRPr="00D17CE4">
        <w:rPr>
          <w:rFonts w:ascii="Corbel" w:hAnsi="Corbel"/>
          <w:b w:val="0"/>
          <w:sz w:val="21"/>
          <w:szCs w:val="21"/>
        </w:rPr>
        <w:t xml:space="preserve"> die op aan </w:t>
      </w:r>
      <w:r>
        <w:rPr>
          <w:rFonts w:ascii="Corbel" w:hAnsi="Corbel"/>
          <w:b w:val="0"/>
          <w:sz w:val="21"/>
          <w:szCs w:val="21"/>
        </w:rPr>
        <w:t>Leverancier</w:t>
      </w:r>
      <w:r w:rsidRPr="00D17CE4">
        <w:rPr>
          <w:rFonts w:ascii="Corbel" w:hAnsi="Corbel"/>
          <w:b w:val="0"/>
          <w:sz w:val="21"/>
          <w:szCs w:val="21"/>
        </w:rPr>
        <w:t xml:space="preserve"> gelieerde partijen van toepassing zijn. Personen of partijen worden in het kader van deze Overeenkomst ieder geval, maar niet uitsluitend, geacht gelieerd te zijn aan </w:t>
      </w:r>
      <w:r>
        <w:rPr>
          <w:rFonts w:ascii="Corbel" w:hAnsi="Corbel"/>
          <w:b w:val="0"/>
          <w:sz w:val="21"/>
          <w:szCs w:val="21"/>
        </w:rPr>
        <w:t>Leverancier</w:t>
      </w:r>
      <w:r w:rsidRPr="00D17CE4">
        <w:rPr>
          <w:rFonts w:ascii="Corbel" w:hAnsi="Corbel"/>
          <w:b w:val="0"/>
          <w:sz w:val="21"/>
          <w:szCs w:val="21"/>
        </w:rPr>
        <w:t xml:space="preserve"> indien zij: </w:t>
      </w:r>
    </w:p>
    <w:p w14:paraId="57FC78AA"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direct of indirect leiding aan </w:t>
      </w:r>
      <w:r>
        <w:rPr>
          <w:rFonts w:ascii="Corbel" w:hAnsi="Corbel" w:cs="Arial"/>
          <w:sz w:val="21"/>
          <w:szCs w:val="21"/>
        </w:rPr>
        <w:t>Leverancier</w:t>
      </w:r>
      <w:r w:rsidRPr="00D17CE4">
        <w:rPr>
          <w:rFonts w:ascii="Corbel" w:hAnsi="Corbel" w:cs="Arial"/>
          <w:sz w:val="21"/>
          <w:szCs w:val="21"/>
        </w:rPr>
        <w:t xml:space="preserve"> geven;</w:t>
      </w:r>
    </w:p>
    <w:p w14:paraId="0BAE0347"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bij de uitvoering van de Overeenkomst een belangrijke rol vervullen of hebben vervuld; </w:t>
      </w:r>
    </w:p>
    <w:p w14:paraId="2DC07563"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over </w:t>
      </w:r>
      <w:r>
        <w:rPr>
          <w:rFonts w:ascii="Corbel" w:hAnsi="Corbel" w:cs="Arial"/>
          <w:sz w:val="21"/>
          <w:szCs w:val="21"/>
        </w:rPr>
        <w:t>Leverancier</w:t>
      </w:r>
      <w:r w:rsidRPr="00D17CE4">
        <w:rPr>
          <w:rFonts w:ascii="Corbel" w:hAnsi="Corbel" w:cs="Arial"/>
          <w:sz w:val="21"/>
          <w:szCs w:val="21"/>
        </w:rPr>
        <w:t xml:space="preserve"> zeggenschap hebben; </w:t>
      </w:r>
    </w:p>
    <w:p w14:paraId="4B643274"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aan </w:t>
      </w:r>
      <w:r>
        <w:rPr>
          <w:rFonts w:ascii="Corbel" w:hAnsi="Corbel" w:cs="Arial"/>
          <w:sz w:val="21"/>
          <w:szCs w:val="21"/>
        </w:rPr>
        <w:t>Leverancier</w:t>
      </w:r>
      <w:r w:rsidRPr="00D17CE4">
        <w:rPr>
          <w:rFonts w:ascii="Corbel" w:hAnsi="Corbel" w:cs="Arial"/>
          <w:sz w:val="21"/>
          <w:szCs w:val="21"/>
        </w:rPr>
        <w:t xml:space="preserve"> vermogen verschaffen; </w:t>
      </w:r>
    </w:p>
    <w:p w14:paraId="5DF05DA9"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69460E35"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in een zakelijk samenwerkingsverband tot </w:t>
      </w:r>
      <w:r>
        <w:rPr>
          <w:rFonts w:ascii="Corbel" w:hAnsi="Corbel" w:cs="Arial"/>
          <w:sz w:val="21"/>
          <w:szCs w:val="21"/>
        </w:rPr>
        <w:t>Leverancier</w:t>
      </w:r>
      <w:r w:rsidRPr="00D17CE4">
        <w:rPr>
          <w:rFonts w:ascii="Corbel" w:hAnsi="Corbel" w:cs="Arial"/>
          <w:sz w:val="21"/>
          <w:szCs w:val="21"/>
        </w:rPr>
        <w:t xml:space="preserve"> staan;</w:t>
      </w:r>
    </w:p>
    <w:p w14:paraId="3F9C0416" w14:textId="77777777" w:rsidR="00B431B2" w:rsidRPr="00B01B9D"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op </w:t>
      </w:r>
      <w:r>
        <w:rPr>
          <w:rFonts w:ascii="Corbel" w:hAnsi="Corbel" w:cs="Arial"/>
          <w:sz w:val="21"/>
          <w:szCs w:val="21"/>
        </w:rPr>
        <w:t>Leverancier</w:t>
      </w:r>
      <w:r w:rsidRPr="00D17CE4">
        <w:rPr>
          <w:rFonts w:ascii="Corbel" w:hAnsi="Corbel" w:cs="Arial"/>
          <w:sz w:val="21"/>
          <w:szCs w:val="21"/>
        </w:rPr>
        <w:t xml:space="preserve"> anderszins direct of indirect invloed uitoefenen.</w:t>
      </w:r>
    </w:p>
    <w:p w14:paraId="5F558AFE" w14:textId="0FC72357" w:rsidR="00B431B2" w:rsidRPr="00D17CE4" w:rsidRDefault="00B431B2" w:rsidP="00D64219">
      <w:pPr>
        <w:pStyle w:val="Kop2"/>
        <w:keepNext w:val="0"/>
        <w:spacing w:line="276" w:lineRule="auto"/>
        <w:ind w:left="714" w:hanging="658"/>
        <w:rPr>
          <w:rFonts w:ascii="Corbel" w:hAnsi="Corbel"/>
          <w:b w:val="0"/>
        </w:rPr>
      </w:pPr>
      <w:r>
        <w:rPr>
          <w:rFonts w:ascii="Corbel" w:hAnsi="Corbel"/>
          <w:b w:val="0"/>
          <w:sz w:val="21"/>
          <w:szCs w:val="21"/>
        </w:rPr>
        <w:t>Leverancier</w:t>
      </w:r>
      <w:r w:rsidRPr="00D17CE4">
        <w:rPr>
          <w:rFonts w:ascii="Corbel" w:hAnsi="Corbel"/>
          <w:b w:val="0"/>
          <w:sz w:val="21"/>
          <w:szCs w:val="21"/>
        </w:rPr>
        <w:t xml:space="preserve"> verplicht zich om zich gedurende de looptijd van de Overeenkomst te onthouden van niet-integere gedragingen, wa</w:t>
      </w:r>
      <w:r w:rsidR="00E7024E">
        <w:rPr>
          <w:rFonts w:ascii="Corbel" w:hAnsi="Corbel"/>
          <w:b w:val="0"/>
          <w:sz w:val="21"/>
          <w:szCs w:val="21"/>
        </w:rPr>
        <w:t>aronder in ieder geval worden</w:t>
      </w:r>
      <w:r w:rsidRPr="00D17CE4">
        <w:rPr>
          <w:rFonts w:ascii="Corbel" w:hAnsi="Corbel"/>
          <w:b w:val="0"/>
          <w:sz w:val="21"/>
          <w:szCs w:val="21"/>
        </w:rPr>
        <w:t xml:space="preserve"> verstaan de gedragingen als bedoeld in </w:t>
      </w:r>
      <w:r>
        <w:rPr>
          <w:rFonts w:ascii="Corbel" w:hAnsi="Corbel"/>
          <w:b w:val="0"/>
          <w:sz w:val="21"/>
          <w:szCs w:val="21"/>
        </w:rPr>
        <w:t>het tweede lid van dit artikel onder a) en c)</w:t>
      </w:r>
      <w:r w:rsidRPr="00D17CE4">
        <w:rPr>
          <w:rFonts w:ascii="Corbel" w:hAnsi="Corbel"/>
          <w:b w:val="0"/>
          <w:sz w:val="21"/>
          <w:szCs w:val="21"/>
        </w:rPr>
        <w:t>.</w:t>
      </w:r>
      <w:r w:rsidRPr="00D17CE4">
        <w:rPr>
          <w:rFonts w:ascii="Corbel" w:hAnsi="Corbel"/>
          <w:b w:val="0"/>
        </w:rPr>
        <w:t xml:space="preserve"> </w:t>
      </w:r>
    </w:p>
    <w:p w14:paraId="6FC22BA8" w14:textId="351AFF2D"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het Landelijk Bureau Bibob op grond van artikel 5a Wet Bibob over </w:t>
      </w:r>
      <w:r>
        <w:rPr>
          <w:rFonts w:ascii="Corbel" w:hAnsi="Corbel"/>
          <w:b w:val="0"/>
          <w:sz w:val="21"/>
          <w:szCs w:val="21"/>
        </w:rPr>
        <w:t>Leverancier</w:t>
      </w:r>
      <w:r w:rsidR="005B1525">
        <w:rPr>
          <w:rFonts w:ascii="Corbel" w:hAnsi="Corbel"/>
          <w:b w:val="0"/>
          <w:sz w:val="21"/>
          <w:szCs w:val="21"/>
        </w:rPr>
        <w:t xml:space="preserve"> om advies vragen alvorens</w:t>
      </w:r>
      <w:r w:rsidRPr="00D17CE4">
        <w:rPr>
          <w:rFonts w:ascii="Corbel" w:hAnsi="Corbel"/>
          <w:b w:val="0"/>
          <w:sz w:val="21"/>
          <w:szCs w:val="21"/>
        </w:rPr>
        <w:t xml:space="preserve"> te besluiten tot opschorting of ontbinding van de </w:t>
      </w:r>
      <w:r w:rsidR="00E7024E">
        <w:rPr>
          <w:rFonts w:ascii="Corbel" w:hAnsi="Corbel"/>
          <w:b w:val="0"/>
          <w:sz w:val="21"/>
          <w:szCs w:val="21"/>
        </w:rPr>
        <w:t>O</w:t>
      </w:r>
      <w:r w:rsidRPr="00D17CE4">
        <w:rPr>
          <w:rFonts w:ascii="Corbel" w:hAnsi="Corbel"/>
          <w:b w:val="0"/>
          <w:sz w:val="21"/>
          <w:szCs w:val="21"/>
        </w:rPr>
        <w:t xml:space="preserve">vereenkomst indien een van de situaties zich voordoet zoals bedoeld in artikel 9, derde lid Wet Bibob. </w:t>
      </w:r>
    </w:p>
    <w:p w14:paraId="0711AFC4" w14:textId="77777777" w:rsidR="00B431B2" w:rsidRPr="00D17CE4" w:rsidRDefault="00B431B2" w:rsidP="00036EF9">
      <w:pPr>
        <w:pStyle w:val="Kop2"/>
        <w:keepNext w:val="0"/>
        <w:spacing w:line="276" w:lineRule="auto"/>
        <w:ind w:left="714" w:hanging="658"/>
        <w:rPr>
          <w:rFonts w:ascii="Corbel" w:hAnsi="Corbel"/>
          <w:b w:val="0"/>
          <w:sz w:val="21"/>
          <w:szCs w:val="21"/>
        </w:rPr>
      </w:pPr>
      <w:r>
        <w:rPr>
          <w:rFonts w:ascii="Corbel" w:hAnsi="Corbel"/>
          <w:b w:val="0"/>
          <w:sz w:val="21"/>
          <w:szCs w:val="21"/>
        </w:rPr>
        <w:lastRenderedPageBreak/>
        <w:t>Leverancier</w:t>
      </w:r>
      <w:r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Pr="00D17CE4">
        <w:rPr>
          <w:rFonts w:ascii="Corbel" w:hAnsi="Corbel"/>
          <w:b w:val="0"/>
          <w:sz w:val="21"/>
          <w:szCs w:val="21"/>
        </w:rPr>
        <w:t xml:space="preserve"> of een aan </w:t>
      </w:r>
      <w:r>
        <w:rPr>
          <w:rFonts w:ascii="Corbel" w:hAnsi="Corbel"/>
          <w:b w:val="0"/>
          <w:sz w:val="21"/>
          <w:szCs w:val="21"/>
        </w:rPr>
        <w:t>Leverancier</w:t>
      </w:r>
      <w:r w:rsidRPr="00D17CE4">
        <w:rPr>
          <w:rFonts w:ascii="Corbel" w:hAnsi="Corbel"/>
          <w:b w:val="0"/>
          <w:sz w:val="21"/>
          <w:szCs w:val="21"/>
        </w:rPr>
        <w:t xml:space="preserve"> gelieerde partij strafvervolging is ingesteld. </w:t>
      </w:r>
    </w:p>
    <w:p w14:paraId="4C909CB0" w14:textId="77777777" w:rsidR="00B431B2" w:rsidRPr="00D17CE4" w:rsidRDefault="00B431B2" w:rsidP="00036EF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meldt aan Opdrachtgever elke overname van de onderneming van </w:t>
      </w:r>
      <w:r>
        <w:rPr>
          <w:rFonts w:ascii="Corbel" w:hAnsi="Corbel"/>
          <w:b w:val="0"/>
          <w:sz w:val="21"/>
          <w:szCs w:val="21"/>
        </w:rPr>
        <w:t>Leverancier</w:t>
      </w:r>
      <w:r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62D7E566"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heeft het recht om </w:t>
      </w:r>
      <w:r>
        <w:rPr>
          <w:rFonts w:ascii="Corbel" w:hAnsi="Corbel"/>
          <w:b w:val="0"/>
          <w:sz w:val="21"/>
          <w:szCs w:val="21"/>
        </w:rPr>
        <w:t>Leverancier</w:t>
      </w:r>
      <w:r w:rsidRPr="00D17CE4">
        <w:rPr>
          <w:rFonts w:ascii="Corbel" w:hAnsi="Corbel"/>
          <w:b w:val="0"/>
          <w:sz w:val="21"/>
          <w:szCs w:val="21"/>
        </w:rPr>
        <w:t xml:space="preserve"> en eventuele Onderaannemers gedurende de looptijd van de Overeenkomst te screenen op het bestaan van een integriteitsrisico. Indien Opdrachtgever hiertoe de medewerking van </w:t>
      </w:r>
      <w:r>
        <w:rPr>
          <w:rFonts w:ascii="Corbel" w:hAnsi="Corbel"/>
          <w:b w:val="0"/>
          <w:sz w:val="21"/>
          <w:szCs w:val="21"/>
        </w:rPr>
        <w:t>Leverancier</w:t>
      </w:r>
      <w:r w:rsidRPr="00D17CE4">
        <w:rPr>
          <w:rFonts w:ascii="Corbel" w:hAnsi="Corbel"/>
          <w:b w:val="0"/>
          <w:sz w:val="21"/>
          <w:szCs w:val="21"/>
        </w:rPr>
        <w:t xml:space="preserve"> of een Onderaannemer nodig heeft, zal </w:t>
      </w:r>
      <w:r>
        <w:rPr>
          <w:rFonts w:ascii="Corbel" w:hAnsi="Corbel"/>
          <w:b w:val="0"/>
          <w:sz w:val="21"/>
          <w:szCs w:val="21"/>
        </w:rPr>
        <w:t>Leverancier</w:t>
      </w:r>
      <w:r w:rsidRPr="00D17CE4">
        <w:rPr>
          <w:rFonts w:ascii="Corbel" w:hAnsi="Corbel"/>
          <w:b w:val="0"/>
          <w:sz w:val="21"/>
          <w:szCs w:val="21"/>
        </w:rPr>
        <w:t xml:space="preserve"> deze op eerste verzoek verlenen en/of Onderaannemer gebieden om hieraan de benodigde medewerking te verlenen. </w:t>
      </w:r>
    </w:p>
    <w:p w14:paraId="0F88759D" w14:textId="142C0311" w:rsidR="00B431B2" w:rsidRDefault="00B431B2" w:rsidP="008B30F3">
      <w:pPr>
        <w:pStyle w:val="Lijstalinea"/>
        <w:numPr>
          <w:ilvl w:val="1"/>
          <w:numId w:val="21"/>
        </w:numPr>
        <w:spacing w:before="360" w:line="276" w:lineRule="auto"/>
        <w:ind w:left="709" w:hanging="709"/>
      </w:pPr>
      <w:r>
        <w:t>Opdrachtgever</w:t>
      </w:r>
      <w:r w:rsidRPr="000B3365">
        <w:t xml:space="preserve"> heeft het recht om door </w:t>
      </w:r>
      <w:r>
        <w:t>Leverancier</w:t>
      </w:r>
      <w:r w:rsidRPr="000B3365">
        <w:t xml:space="preserve"> bij de uitvoering van deze </w:t>
      </w:r>
      <w:r>
        <w:t>Overeenkomst</w:t>
      </w:r>
      <w:r w:rsidRPr="000B3365">
        <w:t xml:space="preserve"> te betrekken derden te screenen op het bestaan van een Integriteitsrisico. </w:t>
      </w:r>
      <w:r>
        <w:t>Leverancier</w:t>
      </w:r>
      <w:r w:rsidRPr="000B3365">
        <w:t xml:space="preserve"> staat er voor in dat bij de uitvoering van deze </w:t>
      </w:r>
      <w:r>
        <w:t>Overeenkomst</w:t>
      </w:r>
      <w:r w:rsidRPr="000B3365">
        <w:t xml:space="preserve"> te betrekken derden hun medewerking aan deze screening daartoe op eerste verzoek van </w:t>
      </w:r>
      <w:r>
        <w:t>Opdrachtgever</w:t>
      </w:r>
      <w:r w:rsidR="00E7024E">
        <w:t xml:space="preserve"> verlenen. Op grond van een i</w:t>
      </w:r>
      <w:r w:rsidRPr="000B3365">
        <w:t xml:space="preserve">ntegriteitsrisico kan </w:t>
      </w:r>
      <w:r>
        <w:t>Opdrachtgever</w:t>
      </w:r>
      <w:r w:rsidRPr="000B3365">
        <w:t xml:space="preserve"> de inschakeling van een derde partij weigeren of verlangen dat de inschakeling van deze derde partij wordt beëindigd, tenzij voornoemde beëindiging in redelijkheid niet van de </w:t>
      </w:r>
      <w:r>
        <w:t>Leverancier</w:t>
      </w:r>
      <w:r w:rsidRPr="000B3365">
        <w:t xml:space="preserve"> kan worden verlangd.</w:t>
      </w:r>
    </w:p>
    <w:p w14:paraId="0114CFAC"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Pr>
          <w:rFonts w:ascii="Corbel" w:hAnsi="Corbel"/>
          <w:b w:val="0"/>
          <w:sz w:val="21"/>
          <w:szCs w:val="21"/>
        </w:rPr>
        <w:t xml:space="preserve">de Overeenkomst naar aanleiding van de screening kan worden ontbonden of beëindigd op basis van lid 11 van dit artikel. </w:t>
      </w:r>
    </w:p>
    <w:p w14:paraId="166F9F7A"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de uitvoering van de Overeenkomst en elke andere overeenkomst met </w:t>
      </w:r>
      <w:r>
        <w:rPr>
          <w:rFonts w:ascii="Corbel" w:hAnsi="Corbel"/>
          <w:b w:val="0"/>
          <w:sz w:val="21"/>
          <w:szCs w:val="21"/>
        </w:rPr>
        <w:t>Leverancier</w:t>
      </w:r>
      <w:r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5345C251"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niet conform de waarheid heeft verklaard ten aanzien van het bepaalde in dit artikel; </w:t>
      </w:r>
    </w:p>
    <w:p w14:paraId="363C8F35"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onherroepelijk is veroordeeld voor het plegen of deelnemen aan delicten als bedoeld in artikel 4 lid 1 van de BIO</w:t>
      </w:r>
      <w:r w:rsidR="009C0E9B">
        <w:rPr>
          <w:rFonts w:ascii="Corbel" w:hAnsi="Corbel" w:cs="Arial"/>
          <w:sz w:val="21"/>
          <w:szCs w:val="21"/>
        </w:rPr>
        <w:t>;</w:t>
      </w:r>
    </w:p>
    <w:p w14:paraId="4C4EA418"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onherroepelijk is veroordeeld voor het plegen of deelnemen aan delicten als bedoeld in artikel 5 lid 3 van de BIO.</w:t>
      </w:r>
    </w:p>
    <w:p w14:paraId="7FF9FD43"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een ernstige fout in de uitoefening van zijn beroep heeft begaan als bedoeld in artikel 5 lid 4 en 5 van de BIO;</w:t>
      </w:r>
    </w:p>
    <w:p w14:paraId="3475FDA9" w14:textId="77777777" w:rsidR="00B431B2" w:rsidRPr="00D17CE4" w:rsidRDefault="00B431B2" w:rsidP="008B30F3">
      <w:pPr>
        <w:numPr>
          <w:ilvl w:val="0"/>
          <w:numId w:val="15"/>
        </w:numPr>
        <w:spacing w:after="0" w:line="276" w:lineRule="auto"/>
        <w:rPr>
          <w:rFonts w:ascii="Corbel" w:hAnsi="Corbel" w:cs="Arial"/>
          <w:sz w:val="21"/>
          <w:szCs w:val="21"/>
        </w:rPr>
      </w:pPr>
      <w:r w:rsidRPr="00D17CE4">
        <w:rPr>
          <w:rFonts w:ascii="Corbel" w:hAnsi="Corbel" w:cs="Arial"/>
          <w:sz w:val="21"/>
          <w:szCs w:val="21"/>
        </w:rPr>
        <w:t xml:space="preserve">al dan niet blijkend uit een Bibob-advies, gevaar bestaat dat een Overeenkomst door </w:t>
      </w:r>
      <w:r>
        <w:rPr>
          <w:rFonts w:ascii="Corbel" w:hAnsi="Corbel" w:cs="Arial"/>
          <w:sz w:val="21"/>
          <w:szCs w:val="21"/>
        </w:rPr>
        <w:t>Leverancier</w:t>
      </w:r>
      <w:r w:rsidRPr="00D17CE4">
        <w:rPr>
          <w:rFonts w:ascii="Corbel" w:hAnsi="Corbel" w:cs="Arial"/>
          <w:sz w:val="21"/>
          <w:szCs w:val="21"/>
        </w:rPr>
        <w:t xml:space="preserve"> mede zal worden gebruikt om (i) uit gepleegde strafbare feiten verkregen of te </w:t>
      </w:r>
      <w:r w:rsidRPr="00D17CE4">
        <w:rPr>
          <w:rFonts w:ascii="Corbel" w:hAnsi="Corbel" w:cs="Arial"/>
          <w:sz w:val="21"/>
          <w:szCs w:val="21"/>
        </w:rPr>
        <w:lastRenderedPageBreak/>
        <w:t>verkrijgen, op geld waardeerbare voordelen te benutten, (ii) strafbare feiten te plegen of (iii) dat teneinde een Overeenkomst te sluiten een strafbaar feit is gepleegd;</w:t>
      </w:r>
    </w:p>
    <w:p w14:paraId="2D90FBDC" w14:textId="77777777" w:rsidR="00B431B2" w:rsidRPr="00D17CE4" w:rsidRDefault="00B431B2" w:rsidP="008B30F3">
      <w:pPr>
        <w:numPr>
          <w:ilvl w:val="0"/>
          <w:numId w:val="15"/>
        </w:numPr>
        <w:spacing w:after="0" w:line="276" w:lineRule="auto"/>
        <w:rPr>
          <w:rFonts w:ascii="Corbel" w:hAnsi="Corbel" w:cs="Arial"/>
          <w:sz w:val="21"/>
          <w:szCs w:val="21"/>
        </w:rPr>
      </w:pPr>
      <w:r w:rsidRPr="00D17CE4">
        <w:rPr>
          <w:rFonts w:ascii="Corbel" w:hAnsi="Corbel" w:cs="Arial"/>
          <w:sz w:val="21"/>
          <w:szCs w:val="21"/>
        </w:rPr>
        <w:t xml:space="preserve">door de bevoegde autoriteiten strafvervolging tegen </w:t>
      </w:r>
      <w:r>
        <w:rPr>
          <w:rFonts w:ascii="Corbel" w:hAnsi="Corbel" w:cs="Arial"/>
          <w:sz w:val="21"/>
          <w:szCs w:val="21"/>
        </w:rPr>
        <w:t>Leverancier</w:t>
      </w:r>
      <w:r w:rsidRPr="00D17CE4">
        <w:rPr>
          <w:rFonts w:ascii="Corbel" w:hAnsi="Corbel" w:cs="Arial"/>
          <w:sz w:val="21"/>
          <w:szCs w:val="21"/>
        </w:rPr>
        <w:t xml:space="preserve"> of een aan </w:t>
      </w:r>
      <w:r>
        <w:rPr>
          <w:rFonts w:ascii="Corbel" w:hAnsi="Corbel" w:cs="Arial"/>
          <w:sz w:val="21"/>
          <w:szCs w:val="21"/>
        </w:rPr>
        <w:t>Leverancier</w:t>
      </w:r>
      <w:r w:rsidRPr="00D17CE4">
        <w:rPr>
          <w:rFonts w:ascii="Corbel" w:hAnsi="Corbel" w:cs="Arial"/>
          <w:sz w:val="21"/>
          <w:szCs w:val="21"/>
        </w:rPr>
        <w:t xml:space="preserve"> gelieerde partij is ingesteld;</w:t>
      </w:r>
    </w:p>
    <w:p w14:paraId="2E1AFAFE"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niet tijdig heeft voldaan aan zijn verplichtingen ten aanzien van sociale zekerheidsbijdragen en/of belastingen;</w:t>
      </w:r>
    </w:p>
    <w:p w14:paraId="5C1BB478"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een (potentiële) Onderaannemer onvoldoende zijn/haar medewerking heeft verleend in het kader van een screening door Opdrachtgever;</w:t>
      </w:r>
    </w:p>
    <w:p w14:paraId="2DE74366" w14:textId="77777777" w:rsidR="007D5F59" w:rsidRPr="007D5F59" w:rsidRDefault="00B431B2" w:rsidP="008B30F3">
      <w:pPr>
        <w:numPr>
          <w:ilvl w:val="0"/>
          <w:numId w:val="15"/>
        </w:numPr>
        <w:spacing w:after="0" w:line="276" w:lineRule="auto"/>
        <w:rPr>
          <w:rFonts w:ascii="Corbel" w:hAnsi="Corbel"/>
        </w:rPr>
      </w:pPr>
      <w:r w:rsidRPr="00D17CE4">
        <w:rPr>
          <w:rFonts w:ascii="Corbel" w:hAnsi="Corbel" w:cs="Arial"/>
          <w:sz w:val="21"/>
          <w:szCs w:val="21"/>
        </w:rPr>
        <w:t xml:space="preserve">ten aanzien van </w:t>
      </w:r>
      <w:r>
        <w:rPr>
          <w:rFonts w:ascii="Corbel" w:hAnsi="Corbel" w:cs="Arial"/>
          <w:sz w:val="21"/>
          <w:szCs w:val="21"/>
        </w:rPr>
        <w:t>Leverancier</w:t>
      </w:r>
      <w:r w:rsidRPr="00D17CE4">
        <w:rPr>
          <w:rFonts w:ascii="Corbel" w:hAnsi="Corbel" w:cs="Arial"/>
          <w:sz w:val="21"/>
          <w:szCs w:val="21"/>
        </w:rPr>
        <w:t xml:space="preserve"> sprake is van andere dan in dit artikel bedoelde integriteitsrisico’s waardoor onverkorte instandhouding van de Overeenkomst in redelijkheid niet van Opdrachtgever kan worden gevergd. </w:t>
      </w:r>
    </w:p>
    <w:p w14:paraId="1C1177CC" w14:textId="69F9D483" w:rsidR="00B431B2" w:rsidRPr="00D17CE4" w:rsidRDefault="00E7024E" w:rsidP="00036EF9">
      <w:pPr>
        <w:pStyle w:val="Kop2"/>
        <w:keepNext w:val="0"/>
        <w:spacing w:line="276" w:lineRule="auto"/>
        <w:ind w:left="714" w:hanging="658"/>
        <w:rPr>
          <w:rFonts w:ascii="Corbel" w:hAnsi="Corbel"/>
          <w:b w:val="0"/>
          <w:sz w:val="21"/>
          <w:szCs w:val="21"/>
        </w:rPr>
      </w:pPr>
      <w:r>
        <w:rPr>
          <w:rFonts w:ascii="Corbel" w:hAnsi="Corbel"/>
          <w:b w:val="0"/>
          <w:sz w:val="21"/>
          <w:szCs w:val="21"/>
        </w:rPr>
        <w:t>Alvorens de G</w:t>
      </w:r>
      <w:r w:rsidR="00B431B2" w:rsidRPr="00D17CE4">
        <w:rPr>
          <w:rFonts w:ascii="Corbel" w:hAnsi="Corbel"/>
          <w:b w:val="0"/>
          <w:sz w:val="21"/>
          <w:szCs w:val="21"/>
        </w:rPr>
        <w:t xml:space="preserve">emeente overgaat tot het opschorten, of beëindigen door middel van ontbinding of wel opzegging conform </w:t>
      </w:r>
      <w:r>
        <w:rPr>
          <w:rFonts w:ascii="Corbel" w:hAnsi="Corbel"/>
          <w:b w:val="0"/>
          <w:sz w:val="21"/>
          <w:szCs w:val="21"/>
        </w:rPr>
        <w:t>lid 11 van dit artikel, zal de G</w:t>
      </w:r>
      <w:r w:rsidR="00B431B2" w:rsidRPr="00D17CE4">
        <w:rPr>
          <w:rFonts w:ascii="Corbel" w:hAnsi="Corbel"/>
          <w:b w:val="0"/>
          <w:sz w:val="21"/>
          <w:szCs w:val="21"/>
        </w:rPr>
        <w:t xml:space="preserve">emeente beoordelen of de te nemen maatregel proportioneel is in het licht van de ernst van de geconstateerde integriteitsrisico en de al door </w:t>
      </w:r>
      <w:r w:rsidR="00B431B2">
        <w:rPr>
          <w:rFonts w:ascii="Corbel" w:hAnsi="Corbel"/>
          <w:b w:val="0"/>
          <w:sz w:val="21"/>
          <w:szCs w:val="21"/>
        </w:rPr>
        <w:t>Leverancier</w:t>
      </w:r>
      <w:r w:rsidR="00B431B2" w:rsidRPr="00D17CE4">
        <w:rPr>
          <w:rFonts w:ascii="Corbel" w:hAnsi="Corbel"/>
          <w:b w:val="0"/>
          <w:sz w:val="21"/>
          <w:szCs w:val="21"/>
        </w:rPr>
        <w:t xml:space="preserve"> genomen maatregelen. </w:t>
      </w:r>
    </w:p>
    <w:p w14:paraId="652D9B7C"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Indien Opdrachtgever de Overeenkomst op basis van lid 11 van dit artikel opschort, ontbindt of beëindigt, verbeurt </w:t>
      </w:r>
      <w:r>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Opdrachtgever een boete ten bedrage van € 25.000,- zonder dat Opdrachtgever enig verlies of schade behoeft te bewijzen en onverminderd het recht van Opdrachtgever om aanvullende schadevergoeding te vorderen.</w:t>
      </w:r>
    </w:p>
    <w:p w14:paraId="21B2BDBD" w14:textId="77777777" w:rsidR="00B431B2" w:rsidRDefault="00B431B2" w:rsidP="00B914FC">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vrijwaart Opdrachtgever voor claims van derden als gevolg van op grond van het bepaalde in lid 11 van dit artikel door Opdrachtgever opschorten, ontbinden of beëindigen van de Overeenkomst.</w:t>
      </w:r>
    </w:p>
    <w:p w14:paraId="6125BF65" w14:textId="77777777" w:rsidR="007D5F59" w:rsidRDefault="007D5F59" w:rsidP="00304BCE"/>
    <w:p w14:paraId="002C6754" w14:textId="77777777" w:rsidR="009C0E9B" w:rsidRDefault="009C0E9B" w:rsidP="00304BCE">
      <w:pPr>
        <w:ind w:left="0"/>
      </w:pPr>
      <w:r>
        <w:br w:type="page"/>
      </w:r>
    </w:p>
    <w:p w14:paraId="4284A8A1" w14:textId="77777777" w:rsidR="00844BBB" w:rsidRPr="00A46780" w:rsidRDefault="00844BBB" w:rsidP="00587C11">
      <w:pPr>
        <w:pStyle w:val="Kop1"/>
      </w:pPr>
      <w:bookmarkStart w:id="51" w:name="_Toc24704162"/>
      <w:bookmarkStart w:id="52" w:name="_Toc24708060"/>
      <w:bookmarkStart w:id="53" w:name="_Toc24709119"/>
      <w:bookmarkStart w:id="54" w:name="_Toc24704163"/>
      <w:bookmarkStart w:id="55" w:name="_Toc24708061"/>
      <w:bookmarkStart w:id="56" w:name="_Toc24709120"/>
      <w:bookmarkStart w:id="57" w:name="_Toc24704175"/>
      <w:bookmarkStart w:id="58" w:name="_Toc24708073"/>
      <w:bookmarkStart w:id="59" w:name="_Toc24709132"/>
      <w:bookmarkStart w:id="60" w:name="_Toc24704176"/>
      <w:bookmarkStart w:id="61" w:name="_Toc24708074"/>
      <w:bookmarkStart w:id="62" w:name="_Toc24709133"/>
      <w:bookmarkStart w:id="63" w:name="_Toc24704180"/>
      <w:bookmarkStart w:id="64" w:name="_Toc24708078"/>
      <w:bookmarkStart w:id="65" w:name="_Toc24709137"/>
      <w:bookmarkStart w:id="66" w:name="_Toc24704181"/>
      <w:bookmarkStart w:id="67" w:name="_Toc24708079"/>
      <w:bookmarkStart w:id="68" w:name="_Toc24709138"/>
      <w:bookmarkStart w:id="69" w:name="_Toc24704182"/>
      <w:bookmarkStart w:id="70" w:name="_Toc24708080"/>
      <w:bookmarkStart w:id="71" w:name="_Toc24709139"/>
      <w:bookmarkStart w:id="72" w:name="_Toc24704183"/>
      <w:bookmarkStart w:id="73" w:name="_Toc24708081"/>
      <w:bookmarkStart w:id="74" w:name="_Toc24709140"/>
      <w:bookmarkStart w:id="75" w:name="_Toc24704184"/>
      <w:bookmarkStart w:id="76" w:name="_Toc24708082"/>
      <w:bookmarkStart w:id="77" w:name="_Toc24709141"/>
      <w:bookmarkStart w:id="78" w:name="_Toc24704185"/>
      <w:bookmarkStart w:id="79" w:name="_Toc24708083"/>
      <w:bookmarkStart w:id="80" w:name="_Toc24709142"/>
      <w:bookmarkStart w:id="81" w:name="_Toc24704186"/>
      <w:bookmarkStart w:id="82" w:name="_Toc24708084"/>
      <w:bookmarkStart w:id="83" w:name="_Toc24709143"/>
      <w:bookmarkStart w:id="84" w:name="_Toc24704187"/>
      <w:bookmarkStart w:id="85" w:name="_Toc24708085"/>
      <w:bookmarkStart w:id="86" w:name="_Toc24709144"/>
      <w:bookmarkStart w:id="87" w:name="_Toc24704190"/>
      <w:bookmarkStart w:id="88" w:name="_Toc24708088"/>
      <w:bookmarkStart w:id="89" w:name="_Toc24709147"/>
      <w:bookmarkStart w:id="90" w:name="_Toc24704197"/>
      <w:bookmarkStart w:id="91" w:name="_Toc24708095"/>
      <w:bookmarkStart w:id="92" w:name="_Toc24709154"/>
      <w:bookmarkStart w:id="93" w:name="_Toc405205184"/>
      <w:bookmarkStart w:id="94" w:name="_Toc2472318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46780">
        <w:lastRenderedPageBreak/>
        <w:t>Verzekering</w:t>
      </w:r>
      <w:bookmarkEnd w:id="93"/>
      <w:bookmarkEnd w:id="94"/>
    </w:p>
    <w:p w14:paraId="7645FB48" w14:textId="77777777" w:rsidR="00040059" w:rsidRDefault="00A474AB" w:rsidP="004632DE">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9A28C5" w:rsidRPr="00D17CE4">
        <w:rPr>
          <w:rFonts w:ascii="Corbel" w:hAnsi="Corbel"/>
          <w:b w:val="0"/>
          <w:sz w:val="21"/>
          <w:szCs w:val="21"/>
        </w:rPr>
        <w:t xml:space="preserve"> dient adequaat verzekerd te zijn en te blijven tegen aanspraken van Opdrachtgever en heeft daarom gedurende de volledige looptijd van de Overeenkomst een bedrijfsaansprakelijkheidsverzekering</w:t>
      </w:r>
      <w:r w:rsidR="000F36D0" w:rsidRPr="00D17CE4">
        <w:rPr>
          <w:rFonts w:ascii="Corbel" w:hAnsi="Corbel"/>
          <w:b w:val="0"/>
          <w:sz w:val="21"/>
          <w:szCs w:val="21"/>
        </w:rPr>
        <w:t xml:space="preserve"> en een beroepsaansprakelijkheidsverzekering, </w:t>
      </w:r>
      <w:r w:rsidR="000978E1" w:rsidRPr="00D17CE4">
        <w:rPr>
          <w:rFonts w:ascii="Corbel" w:hAnsi="Corbel"/>
          <w:b w:val="0"/>
          <w:sz w:val="21"/>
          <w:szCs w:val="21"/>
        </w:rPr>
        <w:t xml:space="preserve">waarvan de bedrijfsaansprakelijkheidsverzekering een minimale dekking heeft </w:t>
      </w:r>
      <w:r w:rsidR="009A28C5" w:rsidRPr="00D17CE4">
        <w:rPr>
          <w:rFonts w:ascii="Corbel" w:hAnsi="Corbel"/>
          <w:b w:val="0"/>
          <w:sz w:val="21"/>
          <w:szCs w:val="21"/>
        </w:rPr>
        <w:t xml:space="preserve">van </w:t>
      </w:r>
      <w:r w:rsidR="00ED4657">
        <w:rPr>
          <w:rFonts w:ascii="Corbel" w:hAnsi="Corbel"/>
          <w:b w:val="0"/>
          <w:sz w:val="21"/>
          <w:szCs w:val="21"/>
        </w:rPr>
        <w:t>2.500</w:t>
      </w:r>
      <w:r w:rsidR="0008181C">
        <w:rPr>
          <w:rFonts w:ascii="Corbel" w:hAnsi="Corbel"/>
          <w:b w:val="0"/>
          <w:sz w:val="21"/>
          <w:szCs w:val="21"/>
        </w:rPr>
        <w:t>.000,- Euro</w:t>
      </w:r>
      <w:r w:rsidR="003158A3" w:rsidRPr="00D17CE4">
        <w:rPr>
          <w:rFonts w:ascii="Corbel" w:hAnsi="Corbel"/>
          <w:b w:val="0"/>
          <w:sz w:val="21"/>
          <w:szCs w:val="21"/>
        </w:rPr>
        <w:t xml:space="preserve"> </w:t>
      </w:r>
      <w:r w:rsidR="009A28C5" w:rsidRPr="00D17CE4">
        <w:rPr>
          <w:rFonts w:ascii="Corbel" w:hAnsi="Corbel"/>
          <w:b w:val="0"/>
          <w:sz w:val="21"/>
          <w:szCs w:val="21"/>
        </w:rPr>
        <w:t>per gebeurtenis</w:t>
      </w:r>
      <w:r w:rsidR="003449A7" w:rsidRPr="00D17CE4">
        <w:rPr>
          <w:rFonts w:ascii="Corbel" w:hAnsi="Corbel"/>
          <w:b w:val="0"/>
          <w:sz w:val="21"/>
          <w:szCs w:val="21"/>
        </w:rPr>
        <w:t xml:space="preserve"> </w:t>
      </w:r>
      <w:r w:rsidR="0045695A" w:rsidRPr="00D17CE4">
        <w:rPr>
          <w:rFonts w:ascii="Corbel" w:hAnsi="Corbel"/>
          <w:b w:val="0"/>
          <w:sz w:val="21"/>
          <w:szCs w:val="21"/>
        </w:rPr>
        <w:t>en waarvoor geldt dat de verzekeringsvoorwaarden minimaal tweemaal per jaar een maximale uitbetaling toestaan</w:t>
      </w:r>
      <w:r w:rsidR="000978E1" w:rsidRPr="00D17CE4">
        <w:rPr>
          <w:rFonts w:ascii="Corbel" w:hAnsi="Corbel"/>
          <w:b w:val="0"/>
          <w:sz w:val="21"/>
          <w:szCs w:val="21"/>
        </w:rPr>
        <w:t xml:space="preserve">. Voor de beroepsaansprakelijkheid geldt een minimale dekking van </w:t>
      </w:r>
      <w:r w:rsidR="0008181C">
        <w:rPr>
          <w:rFonts w:ascii="Corbel" w:hAnsi="Corbel"/>
          <w:b w:val="0"/>
          <w:sz w:val="21"/>
          <w:szCs w:val="21"/>
        </w:rPr>
        <w:t>1.250.000,- Euro</w:t>
      </w:r>
      <w:r w:rsidR="000978E1" w:rsidRPr="00D17CE4">
        <w:rPr>
          <w:rFonts w:ascii="Corbel" w:hAnsi="Corbel"/>
          <w:b w:val="0"/>
          <w:sz w:val="21"/>
          <w:szCs w:val="21"/>
        </w:rPr>
        <w:t xml:space="preserve"> per gebeurtenis </w:t>
      </w:r>
      <w:r w:rsidR="000978E1" w:rsidRPr="0008181C">
        <w:rPr>
          <w:rFonts w:ascii="Corbel" w:hAnsi="Corbel"/>
          <w:b w:val="0"/>
          <w:sz w:val="21"/>
          <w:szCs w:val="21"/>
        </w:rPr>
        <w:t xml:space="preserve">en per jaar. De </w:t>
      </w:r>
      <w:r w:rsidR="007B62A7" w:rsidRPr="0008181C">
        <w:rPr>
          <w:rFonts w:ascii="Corbel" w:hAnsi="Corbel"/>
          <w:b w:val="0"/>
          <w:sz w:val="21"/>
          <w:szCs w:val="21"/>
        </w:rPr>
        <w:t>verzekerings</w:t>
      </w:r>
      <w:r w:rsidR="000978E1" w:rsidRPr="0008181C">
        <w:rPr>
          <w:rFonts w:ascii="Corbel" w:hAnsi="Corbel"/>
          <w:b w:val="0"/>
          <w:sz w:val="21"/>
          <w:szCs w:val="21"/>
        </w:rPr>
        <w:t xml:space="preserve">voorwaarden dienen </w:t>
      </w:r>
      <w:r w:rsidR="00367971" w:rsidRPr="0008181C">
        <w:rPr>
          <w:rFonts w:ascii="Corbel" w:hAnsi="Corbel"/>
          <w:b w:val="0"/>
          <w:sz w:val="21"/>
          <w:szCs w:val="21"/>
        </w:rPr>
        <w:t xml:space="preserve">tevens </w:t>
      </w:r>
      <w:r w:rsidR="000978E1" w:rsidRPr="0008181C">
        <w:rPr>
          <w:rFonts w:ascii="Corbel" w:hAnsi="Corbel"/>
          <w:b w:val="0"/>
          <w:sz w:val="21"/>
          <w:szCs w:val="21"/>
        </w:rPr>
        <w:t xml:space="preserve">dekking </w:t>
      </w:r>
      <w:r w:rsidR="000F36D0" w:rsidRPr="0008181C">
        <w:rPr>
          <w:rFonts w:ascii="Corbel" w:hAnsi="Corbel"/>
          <w:b w:val="0"/>
          <w:sz w:val="21"/>
          <w:szCs w:val="21"/>
        </w:rPr>
        <w:t>te bieden voor schade in verband met cyberrisico’s (waaronder o.a. verlies, lekken en beschadigd raken van data van Opdrachtgever).</w:t>
      </w:r>
      <w:bookmarkStart w:id="95" w:name="_Toc405205185"/>
      <w:bookmarkStart w:id="96" w:name="_Toc358280181"/>
      <w:r w:rsidR="000978E1" w:rsidRPr="00D17CE4">
        <w:rPr>
          <w:rFonts w:ascii="Corbel" w:hAnsi="Corbel"/>
          <w:b w:val="0"/>
          <w:sz w:val="21"/>
          <w:szCs w:val="21"/>
        </w:rPr>
        <w:t xml:space="preserve"> </w:t>
      </w:r>
    </w:p>
    <w:p w14:paraId="75C5FCBA" w14:textId="77777777" w:rsidR="007D5F59" w:rsidRDefault="007D5F59" w:rsidP="00304BCE"/>
    <w:p w14:paraId="477D6A46" w14:textId="77777777" w:rsidR="00CC7AAB" w:rsidRDefault="00CC7AAB" w:rsidP="00CC7AAB">
      <w:pPr>
        <w:ind w:left="0"/>
      </w:pPr>
      <w:r>
        <w:br w:type="page"/>
      </w:r>
    </w:p>
    <w:p w14:paraId="3162DF44" w14:textId="77777777" w:rsidR="00CC66EF" w:rsidRPr="00A46780" w:rsidRDefault="00CC66EF" w:rsidP="00587C11">
      <w:pPr>
        <w:pStyle w:val="Kop1"/>
      </w:pPr>
      <w:bookmarkStart w:id="97" w:name="_Toc24723190"/>
      <w:r w:rsidRPr="00A46780">
        <w:lastRenderedPageBreak/>
        <w:t>Duurzaamheid</w:t>
      </w:r>
      <w:bookmarkEnd w:id="95"/>
      <w:bookmarkEnd w:id="97"/>
    </w:p>
    <w:p w14:paraId="391BF365" w14:textId="77777777" w:rsidR="00CC66EF" w:rsidRDefault="00A474AB" w:rsidP="004632DE">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F5D75" w:rsidRPr="00D17CE4">
        <w:rPr>
          <w:rFonts w:ascii="Corbel" w:hAnsi="Corbel"/>
          <w:b w:val="0"/>
          <w:sz w:val="21"/>
          <w:szCs w:val="21"/>
        </w:rPr>
        <w:t xml:space="preserve"> garandeert dat de </w:t>
      </w:r>
      <w:r w:rsidR="00242F39" w:rsidRPr="00D17CE4">
        <w:rPr>
          <w:rFonts w:ascii="Corbel" w:hAnsi="Corbel"/>
          <w:b w:val="0"/>
          <w:sz w:val="21"/>
          <w:szCs w:val="21"/>
        </w:rPr>
        <w:t xml:space="preserve">Dienst </w:t>
      </w:r>
      <w:r w:rsidR="004F5D75" w:rsidRPr="00D17CE4">
        <w:rPr>
          <w:rFonts w:ascii="Corbel" w:hAnsi="Corbel"/>
          <w:b w:val="0"/>
          <w:sz w:val="21"/>
          <w:szCs w:val="21"/>
        </w:rPr>
        <w:t xml:space="preserve">gedurende de looptijd van de Overeenkomst voldoen aan de </w:t>
      </w:r>
      <w:r w:rsidR="003158A3" w:rsidRPr="00D17CE4">
        <w:rPr>
          <w:rFonts w:ascii="Corbel" w:hAnsi="Corbel"/>
          <w:b w:val="0"/>
          <w:sz w:val="21"/>
          <w:szCs w:val="21"/>
        </w:rPr>
        <w:t xml:space="preserve">door </w:t>
      </w:r>
      <w:r>
        <w:rPr>
          <w:rFonts w:ascii="Corbel" w:hAnsi="Corbel"/>
          <w:b w:val="0"/>
          <w:sz w:val="21"/>
          <w:szCs w:val="21"/>
        </w:rPr>
        <w:t>Leverancier</w:t>
      </w:r>
      <w:r w:rsidR="003158A3" w:rsidRPr="00D17CE4">
        <w:rPr>
          <w:rFonts w:ascii="Corbel" w:hAnsi="Corbel"/>
          <w:b w:val="0"/>
          <w:sz w:val="21"/>
          <w:szCs w:val="21"/>
        </w:rPr>
        <w:t xml:space="preserve"> </w:t>
      </w:r>
      <w:r w:rsidR="0026089F" w:rsidRPr="00D17CE4">
        <w:rPr>
          <w:rFonts w:ascii="Corbel" w:hAnsi="Corbel"/>
          <w:b w:val="0"/>
          <w:sz w:val="21"/>
          <w:szCs w:val="21"/>
        </w:rPr>
        <w:t>in zijn</w:t>
      </w:r>
      <w:r w:rsidR="00D84E12">
        <w:rPr>
          <w:rFonts w:ascii="Corbel" w:hAnsi="Corbel"/>
          <w:b w:val="0"/>
          <w:sz w:val="21"/>
          <w:szCs w:val="21"/>
        </w:rPr>
        <w:t xml:space="preserve"> </w:t>
      </w:r>
      <w:r w:rsidR="00B10CAD">
        <w:rPr>
          <w:rFonts w:ascii="Corbel" w:hAnsi="Corbel"/>
          <w:b w:val="0"/>
          <w:sz w:val="21"/>
          <w:szCs w:val="21"/>
        </w:rPr>
        <w:t>Offerte</w:t>
      </w:r>
      <w:r w:rsidR="0026089F" w:rsidRPr="00D17CE4">
        <w:rPr>
          <w:rFonts w:ascii="Corbel" w:hAnsi="Corbel"/>
          <w:b w:val="0"/>
          <w:sz w:val="21"/>
          <w:szCs w:val="21"/>
        </w:rPr>
        <w:t xml:space="preserve"> </w:t>
      </w:r>
      <w:r w:rsidR="008C4DF4" w:rsidRPr="00D17CE4">
        <w:rPr>
          <w:rFonts w:ascii="Corbel" w:hAnsi="Corbel"/>
          <w:b w:val="0"/>
          <w:sz w:val="21"/>
          <w:szCs w:val="21"/>
        </w:rPr>
        <w:t>opgegeven S</w:t>
      </w:r>
      <w:r w:rsidR="003158A3" w:rsidRPr="00D17CE4">
        <w:rPr>
          <w:rFonts w:ascii="Corbel" w:hAnsi="Corbel"/>
          <w:b w:val="0"/>
          <w:sz w:val="21"/>
          <w:szCs w:val="21"/>
        </w:rPr>
        <w:t xml:space="preserve">pecificaties </w:t>
      </w:r>
      <w:r w:rsidR="004F5D75" w:rsidRPr="00D17CE4">
        <w:rPr>
          <w:rFonts w:ascii="Corbel" w:hAnsi="Corbel"/>
          <w:b w:val="0"/>
          <w:sz w:val="21"/>
          <w:szCs w:val="21"/>
        </w:rPr>
        <w:t>met betrekking tot duurzaamheid</w:t>
      </w:r>
      <w:r w:rsidR="00950886" w:rsidRPr="00D17CE4">
        <w:rPr>
          <w:rFonts w:ascii="Corbel" w:hAnsi="Corbel"/>
          <w:b w:val="0"/>
          <w:sz w:val="21"/>
          <w:szCs w:val="21"/>
        </w:rPr>
        <w:t xml:space="preserve"> en zal daarover rapporteren op de wijze zoals in het DAP is weergegeven</w:t>
      </w:r>
      <w:r w:rsidR="00CC66EF" w:rsidRPr="00D17CE4">
        <w:rPr>
          <w:rFonts w:ascii="Corbel" w:hAnsi="Corbel"/>
          <w:b w:val="0"/>
          <w:sz w:val="21"/>
          <w:szCs w:val="21"/>
        </w:rPr>
        <w:t>.</w:t>
      </w:r>
    </w:p>
    <w:p w14:paraId="00552C4F" w14:textId="77777777" w:rsidR="007D5F59" w:rsidRDefault="007D5F59" w:rsidP="00304BCE"/>
    <w:p w14:paraId="5E91722B" w14:textId="77777777" w:rsidR="00CC7AAB" w:rsidRDefault="00CC7AAB" w:rsidP="00304BCE">
      <w:pPr>
        <w:rPr>
          <w:b/>
        </w:rPr>
      </w:pPr>
      <w:r>
        <w:rPr>
          <w:b/>
        </w:rPr>
        <w:br w:type="page"/>
      </w:r>
    </w:p>
    <w:p w14:paraId="0CD5C08E" w14:textId="77777777" w:rsidR="00627DB5" w:rsidRPr="00A46780" w:rsidRDefault="002A0151" w:rsidP="00587C11">
      <w:pPr>
        <w:pStyle w:val="Kop1"/>
      </w:pPr>
      <w:bookmarkStart w:id="98" w:name="_Toc405205186"/>
      <w:bookmarkStart w:id="99" w:name="_Toc24723191"/>
      <w:r>
        <w:lastRenderedPageBreak/>
        <w:t xml:space="preserve">Vergoeding </w:t>
      </w:r>
      <w:r w:rsidR="007D0CC0" w:rsidRPr="00A46780">
        <w:t>en f</w:t>
      </w:r>
      <w:r w:rsidR="00627DB5" w:rsidRPr="00A46780">
        <w:t>acturering</w:t>
      </w:r>
      <w:bookmarkEnd w:id="96"/>
      <w:bookmarkEnd w:id="98"/>
      <w:bookmarkEnd w:id="99"/>
    </w:p>
    <w:p w14:paraId="7F48BCC8" w14:textId="77777777" w:rsidR="0020518D" w:rsidRPr="00D17CE4" w:rsidRDefault="00627DB5" w:rsidP="004632DE">
      <w:pPr>
        <w:pStyle w:val="Kop2"/>
        <w:keepNext w:val="0"/>
        <w:spacing w:line="276" w:lineRule="auto"/>
        <w:ind w:left="714" w:hanging="658"/>
        <w:rPr>
          <w:rFonts w:ascii="Corbel" w:hAnsi="Corbel"/>
          <w:b w:val="0"/>
          <w:sz w:val="21"/>
          <w:szCs w:val="21"/>
        </w:rPr>
      </w:pPr>
      <w:r w:rsidRPr="00D17CE4">
        <w:rPr>
          <w:rFonts w:ascii="Corbel" w:hAnsi="Corbel"/>
          <w:b w:val="0"/>
          <w:sz w:val="21"/>
          <w:szCs w:val="21"/>
        </w:rPr>
        <w:t>De</w:t>
      </w:r>
      <w:r w:rsidR="00E66EDD" w:rsidRPr="00D17CE4">
        <w:rPr>
          <w:rFonts w:ascii="Corbel" w:hAnsi="Corbel"/>
          <w:b w:val="0"/>
          <w:sz w:val="21"/>
          <w:szCs w:val="21"/>
        </w:rPr>
        <w:t xml:space="preserve"> overeengekomen</w:t>
      </w:r>
      <w:r w:rsidRPr="00D17CE4">
        <w:rPr>
          <w:rFonts w:ascii="Corbel" w:hAnsi="Corbel"/>
          <w:b w:val="0"/>
          <w:sz w:val="21"/>
          <w:szCs w:val="21"/>
        </w:rPr>
        <w:t xml:space="preserve"> </w:t>
      </w:r>
      <w:r w:rsidR="00076151">
        <w:rPr>
          <w:rFonts w:ascii="Corbel" w:hAnsi="Corbel"/>
          <w:b w:val="0"/>
          <w:sz w:val="21"/>
          <w:szCs w:val="21"/>
        </w:rPr>
        <w:t>Vergoeding</w:t>
      </w:r>
      <w:r w:rsidR="00410DBB">
        <w:rPr>
          <w:rFonts w:ascii="Corbel" w:hAnsi="Corbel"/>
          <w:b w:val="0"/>
          <w:sz w:val="21"/>
          <w:szCs w:val="21"/>
        </w:rPr>
        <w:t xml:space="preserve"> </w:t>
      </w:r>
      <w:r w:rsidR="008E6758" w:rsidRPr="00D17CE4">
        <w:rPr>
          <w:rFonts w:ascii="Corbel" w:hAnsi="Corbel"/>
          <w:b w:val="0"/>
          <w:sz w:val="21"/>
          <w:szCs w:val="21"/>
        </w:rPr>
        <w:t>volgt</w:t>
      </w:r>
      <w:r w:rsidR="00693B01" w:rsidRPr="00D17CE4">
        <w:rPr>
          <w:rFonts w:ascii="Corbel" w:hAnsi="Corbel"/>
          <w:b w:val="0"/>
          <w:sz w:val="21"/>
          <w:szCs w:val="21"/>
        </w:rPr>
        <w:t xml:space="preserve"> uit </w:t>
      </w:r>
      <w:r w:rsidR="00EC29CF" w:rsidRPr="00D17CE4">
        <w:rPr>
          <w:rFonts w:ascii="Corbel" w:hAnsi="Corbel"/>
          <w:b w:val="0"/>
          <w:sz w:val="21"/>
          <w:szCs w:val="21"/>
        </w:rPr>
        <w:t xml:space="preserve">de </w:t>
      </w:r>
      <w:r w:rsidR="00DC29D7" w:rsidRPr="00D3732D">
        <w:rPr>
          <w:rFonts w:ascii="Corbel" w:hAnsi="Corbel"/>
          <w:b w:val="0"/>
          <w:sz w:val="21"/>
          <w:szCs w:val="21"/>
        </w:rPr>
        <w:t>Aanbestedingsleidraad</w:t>
      </w:r>
      <w:r w:rsidR="00D84E12">
        <w:rPr>
          <w:rFonts w:ascii="Corbel" w:hAnsi="Corbel"/>
          <w:sz w:val="21"/>
          <w:szCs w:val="21"/>
        </w:rPr>
        <w:t xml:space="preserve"> </w:t>
      </w:r>
      <w:r w:rsidR="00F2222D">
        <w:rPr>
          <w:rFonts w:ascii="Corbel" w:hAnsi="Corbel"/>
          <w:b w:val="0"/>
          <w:sz w:val="21"/>
          <w:szCs w:val="21"/>
        </w:rPr>
        <w:t>en de</w:t>
      </w:r>
      <w:r w:rsidR="00B10CAD">
        <w:rPr>
          <w:rFonts w:ascii="Corbel" w:hAnsi="Corbel"/>
          <w:b w:val="0"/>
          <w:sz w:val="21"/>
          <w:szCs w:val="21"/>
        </w:rPr>
        <w:t xml:space="preserve"> Offerte</w:t>
      </w:r>
      <w:r w:rsidR="009D4C11" w:rsidRPr="00D17CE4">
        <w:rPr>
          <w:rFonts w:ascii="Corbel" w:hAnsi="Corbel"/>
          <w:b w:val="0"/>
          <w:sz w:val="21"/>
          <w:szCs w:val="21"/>
        </w:rPr>
        <w:t xml:space="preserve"> </w:t>
      </w:r>
      <w:r w:rsidR="008137ED" w:rsidRPr="00D17CE4">
        <w:rPr>
          <w:rFonts w:ascii="Corbel" w:hAnsi="Corbel"/>
          <w:b w:val="0"/>
          <w:sz w:val="21"/>
          <w:szCs w:val="21"/>
        </w:rPr>
        <w:t xml:space="preserve">van </w:t>
      </w:r>
      <w:r w:rsidR="00A474AB">
        <w:rPr>
          <w:rFonts w:ascii="Corbel" w:hAnsi="Corbel"/>
          <w:b w:val="0"/>
          <w:sz w:val="21"/>
          <w:szCs w:val="21"/>
        </w:rPr>
        <w:t>Leverancier</w:t>
      </w:r>
      <w:r w:rsidR="004922BA">
        <w:rPr>
          <w:rFonts w:ascii="Corbel" w:hAnsi="Corbel"/>
          <w:b w:val="0"/>
          <w:sz w:val="21"/>
          <w:szCs w:val="21"/>
        </w:rPr>
        <w:t xml:space="preserve"> en is opgenomen in de DFA (</w:t>
      </w:r>
      <w:r w:rsidR="004922BA" w:rsidRPr="00174286">
        <w:rPr>
          <w:rFonts w:ascii="Corbel" w:hAnsi="Corbel"/>
          <w:b w:val="0"/>
          <w:sz w:val="21"/>
          <w:szCs w:val="21"/>
        </w:rPr>
        <w:t xml:space="preserve">bijlage </w:t>
      </w:r>
      <w:r w:rsidR="00174286" w:rsidRPr="00304BCE">
        <w:rPr>
          <w:rFonts w:ascii="Corbel" w:hAnsi="Corbel"/>
          <w:b w:val="0"/>
          <w:sz w:val="21"/>
          <w:szCs w:val="21"/>
        </w:rPr>
        <w:t>7</w:t>
      </w:r>
      <w:r w:rsidR="00F7314C">
        <w:rPr>
          <w:rFonts w:ascii="Corbel" w:hAnsi="Corbel"/>
          <w:b w:val="0"/>
          <w:sz w:val="21"/>
          <w:szCs w:val="21"/>
        </w:rPr>
        <w:t>)</w:t>
      </w:r>
      <w:r w:rsidR="00440202" w:rsidRPr="00174286">
        <w:rPr>
          <w:rFonts w:ascii="Corbel" w:hAnsi="Corbel"/>
          <w:b w:val="0"/>
          <w:sz w:val="21"/>
          <w:szCs w:val="21"/>
        </w:rPr>
        <w:t>.</w:t>
      </w:r>
      <w:r w:rsidR="00440202" w:rsidRPr="00D17CE4">
        <w:rPr>
          <w:rFonts w:ascii="Corbel" w:hAnsi="Corbel"/>
          <w:b w:val="0"/>
          <w:sz w:val="21"/>
          <w:szCs w:val="21"/>
        </w:rPr>
        <w:t xml:space="preserve"> </w:t>
      </w:r>
      <w:r w:rsidR="008137ED" w:rsidRPr="00D17CE4">
        <w:rPr>
          <w:rFonts w:ascii="Corbel" w:hAnsi="Corbel"/>
          <w:b w:val="0"/>
          <w:sz w:val="21"/>
          <w:szCs w:val="21"/>
        </w:rPr>
        <w:t>Deze</w:t>
      </w:r>
      <w:r w:rsidR="00837554" w:rsidRPr="00D17CE4">
        <w:rPr>
          <w:rFonts w:ascii="Corbel" w:hAnsi="Corbel"/>
          <w:b w:val="0"/>
          <w:sz w:val="21"/>
          <w:szCs w:val="21"/>
        </w:rPr>
        <w:t xml:space="preserve"> </w:t>
      </w:r>
      <w:r w:rsidR="00076151">
        <w:rPr>
          <w:rFonts w:ascii="Corbel" w:hAnsi="Corbel"/>
          <w:b w:val="0"/>
          <w:sz w:val="21"/>
          <w:szCs w:val="21"/>
        </w:rPr>
        <w:t>Vergoeding</w:t>
      </w:r>
      <w:r w:rsidR="00076151" w:rsidRPr="00D17CE4">
        <w:rPr>
          <w:rFonts w:ascii="Corbel" w:hAnsi="Corbel"/>
          <w:b w:val="0"/>
          <w:sz w:val="21"/>
          <w:szCs w:val="21"/>
        </w:rPr>
        <w:t xml:space="preserve"> </w:t>
      </w:r>
      <w:r w:rsidR="004A7ECF" w:rsidRPr="00D17CE4">
        <w:rPr>
          <w:rFonts w:ascii="Corbel" w:hAnsi="Corbel"/>
          <w:b w:val="0"/>
          <w:sz w:val="21"/>
          <w:szCs w:val="21"/>
        </w:rPr>
        <w:t xml:space="preserve">is </w:t>
      </w:r>
      <w:r w:rsidR="00FB21CE" w:rsidRPr="00D17CE4">
        <w:rPr>
          <w:rFonts w:ascii="Corbel" w:hAnsi="Corbel"/>
          <w:b w:val="0"/>
          <w:sz w:val="21"/>
          <w:szCs w:val="21"/>
        </w:rPr>
        <w:t>exclusief omzetbelasting</w:t>
      </w:r>
      <w:r w:rsidR="0008181C">
        <w:rPr>
          <w:rFonts w:ascii="Corbel" w:hAnsi="Corbel"/>
          <w:b w:val="0"/>
          <w:sz w:val="21"/>
          <w:szCs w:val="21"/>
        </w:rPr>
        <w:t>.</w:t>
      </w:r>
    </w:p>
    <w:p w14:paraId="247F4383" w14:textId="77777777" w:rsidR="00410DBB" w:rsidRPr="00410DBB" w:rsidRDefault="00410DBB" w:rsidP="00410DBB">
      <w:pPr>
        <w:pStyle w:val="Kop2"/>
        <w:keepNext w:val="0"/>
        <w:spacing w:line="276" w:lineRule="auto"/>
        <w:ind w:left="714" w:hanging="658"/>
        <w:rPr>
          <w:rFonts w:ascii="Corbel" w:hAnsi="Corbel"/>
          <w:b w:val="0"/>
          <w:sz w:val="21"/>
          <w:szCs w:val="21"/>
        </w:rPr>
      </w:pPr>
      <w:r w:rsidRPr="00304BCE">
        <w:rPr>
          <w:rFonts w:ascii="Corbel" w:hAnsi="Corbel"/>
          <w:b w:val="0"/>
          <w:sz w:val="21"/>
          <w:szCs w:val="21"/>
          <w:lang w:eastAsia="en-US"/>
        </w:rPr>
        <w:t>De</w:t>
      </w:r>
      <w:r w:rsidR="00CC7AAB">
        <w:rPr>
          <w:rFonts w:ascii="Corbel" w:hAnsi="Corbel"/>
          <w:b w:val="0"/>
          <w:sz w:val="21"/>
          <w:szCs w:val="21"/>
          <w:lang w:eastAsia="en-US"/>
        </w:rPr>
        <w:t xml:space="preserve"> facturering van de Vergoeding </w:t>
      </w:r>
      <w:r w:rsidRPr="00304BCE">
        <w:rPr>
          <w:rFonts w:ascii="Corbel" w:hAnsi="Corbel"/>
          <w:b w:val="0"/>
          <w:sz w:val="21"/>
          <w:szCs w:val="21"/>
          <w:lang w:eastAsia="en-US"/>
        </w:rPr>
        <w:t>verloopt conform artikel 9.2 van de Algemene Inkoopvoorwaarden.</w:t>
      </w:r>
      <w:r w:rsidR="004C0546">
        <w:rPr>
          <w:rFonts w:ascii="Corbel" w:hAnsi="Corbel"/>
          <w:b w:val="0"/>
          <w:sz w:val="21"/>
          <w:szCs w:val="21"/>
          <w:lang w:eastAsia="en-US"/>
        </w:rPr>
        <w:t xml:space="preserve"> De uitzondering hierop staat vermeld in 12.7.</w:t>
      </w:r>
    </w:p>
    <w:p w14:paraId="414DBFFF" w14:textId="77777777" w:rsidR="00DB73AC" w:rsidRPr="00A979E5" w:rsidRDefault="00A474AB"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0D73B2" w:rsidRPr="00D17CE4">
        <w:rPr>
          <w:rFonts w:ascii="Corbel" w:hAnsi="Corbel"/>
          <w:b w:val="0"/>
          <w:sz w:val="21"/>
          <w:szCs w:val="21"/>
        </w:rPr>
        <w:t xml:space="preserve"> kan zich gedurende de looptijd van de Overeenkoms</w:t>
      </w:r>
      <w:r w:rsidR="007D307C">
        <w:rPr>
          <w:rFonts w:ascii="Corbel" w:hAnsi="Corbel"/>
          <w:b w:val="0"/>
          <w:sz w:val="21"/>
          <w:szCs w:val="21"/>
        </w:rPr>
        <w:t>t niet beroepen op nog niet be</w:t>
      </w:r>
      <w:r w:rsidR="000D73B2" w:rsidRPr="00D17CE4">
        <w:rPr>
          <w:rFonts w:ascii="Corbel" w:hAnsi="Corbel"/>
          <w:b w:val="0"/>
          <w:sz w:val="21"/>
          <w:szCs w:val="21"/>
        </w:rPr>
        <w:t xml:space="preserve">kende kosten of extra kosten </w:t>
      </w:r>
      <w:r w:rsidR="00BA2084" w:rsidRPr="00D17CE4">
        <w:rPr>
          <w:rFonts w:ascii="Corbel" w:hAnsi="Corbel"/>
          <w:b w:val="0"/>
          <w:sz w:val="21"/>
          <w:szCs w:val="21"/>
        </w:rPr>
        <w:t>voor de</w:t>
      </w:r>
      <w:r w:rsidR="00D84E12">
        <w:rPr>
          <w:rFonts w:ascii="Corbel" w:hAnsi="Corbel"/>
          <w:b w:val="0"/>
          <w:sz w:val="21"/>
          <w:szCs w:val="21"/>
        </w:rPr>
        <w:t xml:space="preserve"> </w:t>
      </w:r>
      <w:r w:rsidR="00B10CAD">
        <w:rPr>
          <w:rFonts w:ascii="Corbel" w:hAnsi="Corbel"/>
          <w:b w:val="0"/>
          <w:sz w:val="21"/>
          <w:szCs w:val="21"/>
        </w:rPr>
        <w:t>Offerte</w:t>
      </w:r>
      <w:r w:rsidR="00BA2084" w:rsidRPr="00D17CE4">
        <w:rPr>
          <w:rFonts w:ascii="Corbel" w:hAnsi="Corbel"/>
          <w:b w:val="0"/>
          <w:sz w:val="21"/>
          <w:szCs w:val="21"/>
        </w:rPr>
        <w:t xml:space="preserve"> aangeboden, </w:t>
      </w:r>
      <w:r w:rsidR="000D73B2" w:rsidRPr="00D17CE4">
        <w:rPr>
          <w:rFonts w:ascii="Corbel" w:hAnsi="Corbel"/>
          <w:b w:val="0"/>
          <w:sz w:val="21"/>
          <w:szCs w:val="21"/>
        </w:rPr>
        <w:t>waarin hij niet eerder voorzien heeft.</w:t>
      </w:r>
      <w:r w:rsidR="00E66EDD" w:rsidRPr="00D17CE4">
        <w:rPr>
          <w:rFonts w:ascii="Corbel" w:hAnsi="Corbel"/>
          <w:b w:val="0"/>
          <w:sz w:val="21"/>
          <w:szCs w:val="21"/>
        </w:rPr>
        <w:t xml:space="preserve"> </w:t>
      </w:r>
      <w:r w:rsidR="00BA2084" w:rsidRPr="00D17CE4">
        <w:rPr>
          <w:rFonts w:ascii="Corbel" w:hAnsi="Corbel"/>
          <w:b w:val="0"/>
          <w:sz w:val="21"/>
          <w:szCs w:val="21"/>
        </w:rPr>
        <w:t xml:space="preserve">In onderling overleg </w:t>
      </w:r>
      <w:r w:rsidR="00567B5B" w:rsidRPr="00D17CE4">
        <w:rPr>
          <w:rFonts w:ascii="Corbel" w:hAnsi="Corbel"/>
          <w:b w:val="0"/>
          <w:sz w:val="21"/>
          <w:szCs w:val="21"/>
        </w:rPr>
        <w:t xml:space="preserve">overeengekomen </w:t>
      </w:r>
      <w:r w:rsidR="00BA2084" w:rsidRPr="00D17CE4">
        <w:rPr>
          <w:rFonts w:ascii="Corbel" w:hAnsi="Corbel"/>
          <w:b w:val="0"/>
          <w:sz w:val="21"/>
          <w:szCs w:val="21"/>
        </w:rPr>
        <w:t xml:space="preserve">wijzigingen van de </w:t>
      </w:r>
      <w:r w:rsidR="00242F39" w:rsidRPr="00D17CE4">
        <w:rPr>
          <w:rFonts w:ascii="Corbel" w:hAnsi="Corbel"/>
          <w:b w:val="0"/>
          <w:sz w:val="21"/>
          <w:szCs w:val="21"/>
        </w:rPr>
        <w:t>Dienst</w:t>
      </w:r>
      <w:r w:rsidR="00BA2084" w:rsidRPr="00D17CE4">
        <w:rPr>
          <w:rFonts w:ascii="Corbel" w:hAnsi="Corbel"/>
          <w:b w:val="0"/>
          <w:sz w:val="21"/>
          <w:szCs w:val="21"/>
        </w:rPr>
        <w:t xml:space="preserve"> </w:t>
      </w:r>
      <w:r w:rsidR="00567B5B" w:rsidRPr="00D17CE4">
        <w:rPr>
          <w:rFonts w:ascii="Corbel" w:hAnsi="Corbel"/>
          <w:b w:val="0"/>
          <w:sz w:val="21"/>
          <w:szCs w:val="21"/>
        </w:rPr>
        <w:t xml:space="preserve">en </w:t>
      </w:r>
      <w:r w:rsidR="005C6BE0" w:rsidRPr="00D17CE4">
        <w:rPr>
          <w:rFonts w:ascii="Corbel" w:hAnsi="Corbel"/>
          <w:b w:val="0"/>
          <w:sz w:val="21"/>
          <w:szCs w:val="21"/>
        </w:rPr>
        <w:t xml:space="preserve">de </w:t>
      </w:r>
      <w:r w:rsidR="00567B5B" w:rsidRPr="00D17CE4">
        <w:rPr>
          <w:rFonts w:ascii="Corbel" w:hAnsi="Corbel"/>
          <w:b w:val="0"/>
          <w:sz w:val="21"/>
          <w:szCs w:val="21"/>
        </w:rPr>
        <w:t xml:space="preserve">daarmee eventueel samenhangende wijziging van de </w:t>
      </w:r>
      <w:r w:rsidR="00076151">
        <w:rPr>
          <w:rFonts w:ascii="Corbel" w:hAnsi="Corbel"/>
          <w:b w:val="0"/>
          <w:sz w:val="21"/>
          <w:szCs w:val="21"/>
        </w:rPr>
        <w:t>Vergoeding</w:t>
      </w:r>
      <w:r w:rsidR="00076151" w:rsidRPr="00D17CE4">
        <w:rPr>
          <w:rFonts w:ascii="Corbel" w:hAnsi="Corbel"/>
          <w:b w:val="0"/>
          <w:sz w:val="21"/>
          <w:szCs w:val="21"/>
        </w:rPr>
        <w:t xml:space="preserve"> </w:t>
      </w:r>
      <w:r w:rsidR="00567B5B" w:rsidRPr="00D17CE4">
        <w:rPr>
          <w:rFonts w:ascii="Corbel" w:hAnsi="Corbel"/>
          <w:b w:val="0"/>
          <w:sz w:val="21"/>
          <w:szCs w:val="21"/>
        </w:rPr>
        <w:t xml:space="preserve">van de Dienst worden vastgelegd in </w:t>
      </w:r>
      <w:r w:rsidR="0008181C">
        <w:rPr>
          <w:rFonts w:ascii="Corbel" w:hAnsi="Corbel"/>
          <w:b w:val="0"/>
          <w:sz w:val="21"/>
          <w:szCs w:val="21"/>
        </w:rPr>
        <w:t>addendum</w:t>
      </w:r>
      <w:r w:rsidR="004922BA">
        <w:rPr>
          <w:rFonts w:ascii="Corbel" w:hAnsi="Corbel"/>
          <w:b w:val="0"/>
          <w:sz w:val="21"/>
          <w:szCs w:val="21"/>
        </w:rPr>
        <w:t xml:space="preserve"> op deze Overeenkomst</w:t>
      </w:r>
      <w:r w:rsidR="0008181C">
        <w:rPr>
          <w:rFonts w:ascii="Corbel" w:hAnsi="Corbel"/>
          <w:b w:val="0"/>
          <w:sz w:val="21"/>
          <w:szCs w:val="21"/>
        </w:rPr>
        <w:t>.</w:t>
      </w:r>
    </w:p>
    <w:p w14:paraId="5ECB7772" w14:textId="487165BB" w:rsidR="008229B5" w:rsidRPr="00F344B1" w:rsidRDefault="00E66EDD" w:rsidP="00304BCE">
      <w:pPr>
        <w:pStyle w:val="Kop2"/>
        <w:keepNext w:val="0"/>
        <w:tabs>
          <w:tab w:val="num" w:pos="709"/>
        </w:tabs>
        <w:spacing w:line="276" w:lineRule="auto"/>
        <w:ind w:left="709" w:hanging="709"/>
        <w:rPr>
          <w:rFonts w:ascii="Corbel" w:hAnsi="Corbel"/>
          <w:b w:val="0"/>
          <w:sz w:val="21"/>
          <w:szCs w:val="21"/>
        </w:rPr>
      </w:pPr>
      <w:r w:rsidRPr="00F344B1">
        <w:rPr>
          <w:rFonts w:ascii="Corbel" w:hAnsi="Corbel"/>
          <w:b w:val="0"/>
          <w:sz w:val="21"/>
          <w:szCs w:val="21"/>
        </w:rPr>
        <w:t xml:space="preserve">Facturatie </w:t>
      </w:r>
      <w:r w:rsidR="008C647B" w:rsidRPr="00F344B1">
        <w:rPr>
          <w:rFonts w:ascii="Corbel" w:hAnsi="Corbel"/>
          <w:b w:val="0"/>
          <w:sz w:val="21"/>
          <w:szCs w:val="21"/>
        </w:rPr>
        <w:t>geschiedt steeds conform de in het DFA beschreven afspraken.</w:t>
      </w:r>
      <w:r w:rsidR="00FB21CE" w:rsidRPr="00F344B1">
        <w:rPr>
          <w:rFonts w:ascii="Corbel" w:hAnsi="Corbel"/>
          <w:b w:val="0"/>
          <w:sz w:val="21"/>
          <w:szCs w:val="21"/>
        </w:rPr>
        <w:t xml:space="preserve"> Facturatie vindt steeds kosteloos en, afhankelijk van behoefte van Op</w:t>
      </w:r>
      <w:r w:rsidR="00F344B1">
        <w:rPr>
          <w:rFonts w:ascii="Corbel" w:hAnsi="Corbel"/>
          <w:b w:val="0"/>
          <w:sz w:val="21"/>
          <w:szCs w:val="21"/>
        </w:rPr>
        <w:t xml:space="preserve">drachtgever, </w:t>
      </w:r>
      <w:r w:rsidR="00FB21CE" w:rsidRPr="00F344B1">
        <w:rPr>
          <w:rFonts w:ascii="Corbel" w:hAnsi="Corbel"/>
          <w:b w:val="0"/>
          <w:sz w:val="21"/>
          <w:szCs w:val="21"/>
        </w:rPr>
        <w:t xml:space="preserve">digitaal plaats, afhankelijk van hetgeen hieromtrent in </w:t>
      </w:r>
      <w:r w:rsidR="00973CCF">
        <w:rPr>
          <w:rFonts w:ascii="Corbel" w:hAnsi="Corbel"/>
          <w:b w:val="0"/>
          <w:sz w:val="21"/>
          <w:szCs w:val="21"/>
        </w:rPr>
        <w:t xml:space="preserve">het </w:t>
      </w:r>
      <w:r w:rsidR="00FB21CE" w:rsidRPr="00F344B1">
        <w:rPr>
          <w:rFonts w:ascii="Corbel" w:hAnsi="Corbel"/>
          <w:b w:val="0"/>
          <w:sz w:val="21"/>
          <w:szCs w:val="21"/>
        </w:rPr>
        <w:t>DFA is vastgelegd.</w:t>
      </w:r>
      <w:r w:rsidR="00C83C9B" w:rsidRPr="00F344B1">
        <w:rPr>
          <w:rFonts w:ascii="Corbel" w:hAnsi="Corbel"/>
          <w:b w:val="0"/>
          <w:sz w:val="21"/>
          <w:szCs w:val="21"/>
        </w:rPr>
        <w:t xml:space="preserve"> </w:t>
      </w:r>
      <w:r w:rsidRPr="00F344B1">
        <w:rPr>
          <w:rFonts w:ascii="Corbel" w:hAnsi="Corbel"/>
          <w:b w:val="0"/>
          <w:sz w:val="21"/>
          <w:szCs w:val="21"/>
        </w:rPr>
        <w:t xml:space="preserve">Opdrachtgever hanteert een betalingstermijn van </w:t>
      </w:r>
      <w:r w:rsidR="00DE073C" w:rsidRPr="00F344B1">
        <w:rPr>
          <w:rFonts w:ascii="Corbel" w:hAnsi="Corbel"/>
          <w:b w:val="0"/>
          <w:sz w:val="21"/>
          <w:szCs w:val="21"/>
        </w:rPr>
        <w:t xml:space="preserve">maximaal </w:t>
      </w:r>
      <w:r w:rsidR="006012D1" w:rsidRPr="00F344B1">
        <w:rPr>
          <w:rFonts w:ascii="Corbel" w:hAnsi="Corbel"/>
          <w:b w:val="0"/>
          <w:sz w:val="21"/>
          <w:szCs w:val="21"/>
        </w:rPr>
        <w:t>30 dagen en draagt steeds zorg voor een correcte en tijdige betaling.</w:t>
      </w:r>
      <w:r w:rsidR="00F344B1" w:rsidRPr="00F344B1">
        <w:rPr>
          <w:rFonts w:ascii="Corbel" w:hAnsi="Corbel"/>
          <w:b w:val="0"/>
          <w:sz w:val="21"/>
          <w:szCs w:val="21"/>
        </w:rPr>
        <w:t xml:space="preserve"> </w:t>
      </w:r>
    </w:p>
    <w:p w14:paraId="3EB23A23" w14:textId="5CF52563" w:rsidR="009D05E6" w:rsidRPr="00D17CE4" w:rsidRDefault="00B431B2"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574C2" w:rsidRPr="00D17CE4">
        <w:rPr>
          <w:rFonts w:ascii="Corbel" w:hAnsi="Corbel"/>
          <w:b w:val="0"/>
          <w:sz w:val="21"/>
          <w:szCs w:val="21"/>
        </w:rPr>
        <w:t xml:space="preserve"> factureert </w:t>
      </w:r>
      <w:r w:rsidR="00307A10" w:rsidRPr="00D17CE4">
        <w:rPr>
          <w:rFonts w:ascii="Corbel" w:hAnsi="Corbel"/>
          <w:b w:val="0"/>
          <w:sz w:val="21"/>
          <w:szCs w:val="21"/>
        </w:rPr>
        <w:t xml:space="preserve">steeds </w:t>
      </w:r>
      <w:r w:rsidR="004574C2" w:rsidRPr="00D17CE4">
        <w:rPr>
          <w:rFonts w:ascii="Corbel" w:hAnsi="Corbel"/>
          <w:b w:val="0"/>
          <w:sz w:val="21"/>
          <w:szCs w:val="21"/>
        </w:rPr>
        <w:t>op de door Opdrachtgever aangewezen wijze</w:t>
      </w:r>
      <w:r w:rsidR="00307A10" w:rsidRPr="00D17CE4">
        <w:rPr>
          <w:rFonts w:ascii="Corbel" w:hAnsi="Corbel"/>
          <w:b w:val="0"/>
          <w:sz w:val="21"/>
          <w:szCs w:val="21"/>
        </w:rPr>
        <w:t xml:space="preserve"> en opmaak</w:t>
      </w:r>
      <w:r w:rsidR="004574C2" w:rsidRPr="00D17CE4">
        <w:rPr>
          <w:rFonts w:ascii="Corbel" w:hAnsi="Corbel"/>
          <w:b w:val="0"/>
          <w:sz w:val="21"/>
          <w:szCs w:val="21"/>
        </w:rPr>
        <w:t>, zodat Opdrachtgever steeds in staat is o</w:t>
      </w:r>
      <w:r w:rsidR="005B1525">
        <w:rPr>
          <w:rFonts w:ascii="Corbel" w:hAnsi="Corbel"/>
          <w:b w:val="0"/>
          <w:sz w:val="21"/>
          <w:szCs w:val="21"/>
        </w:rPr>
        <w:t>m ontvangen facturen op de door</w:t>
      </w:r>
      <w:r w:rsidR="00D84E12">
        <w:rPr>
          <w:rFonts w:ascii="Corbel" w:hAnsi="Corbel"/>
          <w:b w:val="0"/>
          <w:sz w:val="21"/>
          <w:szCs w:val="21"/>
        </w:rPr>
        <w:t xml:space="preserve"> </w:t>
      </w:r>
      <w:r w:rsidR="0053469C">
        <w:rPr>
          <w:rFonts w:ascii="Corbel" w:hAnsi="Corbel"/>
          <w:b w:val="0"/>
          <w:sz w:val="21"/>
          <w:szCs w:val="21"/>
        </w:rPr>
        <w:t xml:space="preserve">zijn </w:t>
      </w:r>
      <w:r w:rsidR="004574C2" w:rsidRPr="00D17CE4">
        <w:rPr>
          <w:rFonts w:ascii="Corbel" w:hAnsi="Corbel"/>
          <w:b w:val="0"/>
          <w:sz w:val="21"/>
          <w:szCs w:val="21"/>
        </w:rPr>
        <w:t>gewenste wijze</w:t>
      </w:r>
      <w:r w:rsidR="00307A10" w:rsidRPr="00D17CE4">
        <w:rPr>
          <w:rFonts w:ascii="Corbel" w:hAnsi="Corbel"/>
          <w:b w:val="0"/>
          <w:sz w:val="21"/>
          <w:szCs w:val="21"/>
        </w:rPr>
        <w:t xml:space="preserve"> </w:t>
      </w:r>
      <w:r w:rsidR="004574C2" w:rsidRPr="00D17CE4">
        <w:rPr>
          <w:rFonts w:ascii="Corbel" w:hAnsi="Corbel"/>
          <w:b w:val="0"/>
          <w:sz w:val="21"/>
          <w:szCs w:val="21"/>
        </w:rPr>
        <w:t xml:space="preserve">te verwerken. </w:t>
      </w:r>
    </w:p>
    <w:p w14:paraId="566D35DE" w14:textId="77777777" w:rsidR="004C0546" w:rsidRPr="00AE0D2E" w:rsidRDefault="00414C1C" w:rsidP="00AE0D2E">
      <w:pPr>
        <w:pStyle w:val="Kop2"/>
        <w:keepNext w:val="0"/>
        <w:spacing w:line="276" w:lineRule="auto"/>
        <w:ind w:left="714" w:hanging="658"/>
        <w:rPr>
          <w:rFonts w:ascii="Corbel" w:hAnsi="Corbel"/>
          <w:b w:val="0"/>
          <w:sz w:val="21"/>
          <w:szCs w:val="21"/>
        </w:rPr>
      </w:pPr>
      <w:r w:rsidRPr="0008181C">
        <w:rPr>
          <w:rFonts w:ascii="Corbel" w:hAnsi="Corbel"/>
          <w:b w:val="0"/>
          <w:sz w:val="21"/>
          <w:szCs w:val="21"/>
        </w:rPr>
        <w:t xml:space="preserve">De </w:t>
      </w:r>
      <w:r w:rsidR="001D4A14">
        <w:rPr>
          <w:rFonts w:ascii="Corbel" w:hAnsi="Corbel"/>
          <w:b w:val="0"/>
          <w:sz w:val="21"/>
          <w:szCs w:val="21"/>
        </w:rPr>
        <w:t>Vergoedingen</w:t>
      </w:r>
      <w:r w:rsidR="001D4A14" w:rsidRPr="0008181C">
        <w:rPr>
          <w:rFonts w:ascii="Corbel" w:hAnsi="Corbel"/>
          <w:b w:val="0"/>
          <w:sz w:val="21"/>
          <w:szCs w:val="21"/>
        </w:rPr>
        <w:t xml:space="preserve"> </w:t>
      </w:r>
      <w:r w:rsidRPr="0008181C">
        <w:rPr>
          <w:rFonts w:ascii="Corbel" w:hAnsi="Corbel"/>
          <w:b w:val="0"/>
          <w:sz w:val="21"/>
          <w:szCs w:val="21"/>
        </w:rPr>
        <w:t xml:space="preserve">zoals </w:t>
      </w:r>
      <w:r w:rsidR="001D4A14" w:rsidRPr="0008181C">
        <w:rPr>
          <w:rFonts w:ascii="Corbel" w:hAnsi="Corbel"/>
          <w:b w:val="0"/>
          <w:sz w:val="21"/>
          <w:szCs w:val="21"/>
        </w:rPr>
        <w:t>opge</w:t>
      </w:r>
      <w:r w:rsidR="001D4A14">
        <w:rPr>
          <w:rFonts w:ascii="Corbel" w:hAnsi="Corbel"/>
          <w:b w:val="0"/>
          <w:sz w:val="21"/>
          <w:szCs w:val="21"/>
        </w:rPr>
        <w:t>nomen</w:t>
      </w:r>
      <w:r w:rsidR="001D4A14" w:rsidRPr="0008181C">
        <w:rPr>
          <w:rFonts w:ascii="Corbel" w:hAnsi="Corbel"/>
          <w:b w:val="0"/>
          <w:sz w:val="21"/>
          <w:szCs w:val="21"/>
        </w:rPr>
        <w:t xml:space="preserve"> </w:t>
      </w:r>
      <w:r w:rsidRPr="0008181C">
        <w:rPr>
          <w:rFonts w:ascii="Corbel" w:hAnsi="Corbel"/>
          <w:b w:val="0"/>
          <w:sz w:val="21"/>
          <w:szCs w:val="21"/>
        </w:rPr>
        <w:t xml:space="preserve">in het </w:t>
      </w:r>
      <w:r w:rsidR="001D4A14">
        <w:rPr>
          <w:rFonts w:ascii="Corbel" w:hAnsi="Corbel"/>
          <w:b w:val="0"/>
          <w:sz w:val="21"/>
          <w:szCs w:val="21"/>
        </w:rPr>
        <w:t>DFA</w:t>
      </w:r>
      <w:r w:rsidRPr="0008181C">
        <w:rPr>
          <w:rFonts w:ascii="Corbel" w:hAnsi="Corbel"/>
          <w:b w:val="0"/>
          <w:sz w:val="21"/>
          <w:szCs w:val="21"/>
        </w:rPr>
        <w:t xml:space="preserve"> zijn vast gedurende de initiële contractperiode van </w:t>
      </w:r>
      <w:r w:rsidR="0008181C" w:rsidRPr="0008181C">
        <w:rPr>
          <w:rFonts w:ascii="Corbel" w:hAnsi="Corbel"/>
          <w:b w:val="0"/>
          <w:sz w:val="21"/>
          <w:szCs w:val="21"/>
        </w:rPr>
        <w:t>5</w:t>
      </w:r>
      <w:r w:rsidRPr="0008181C">
        <w:rPr>
          <w:rFonts w:ascii="Corbel" w:hAnsi="Corbel"/>
          <w:b w:val="0"/>
          <w:sz w:val="21"/>
          <w:szCs w:val="21"/>
        </w:rPr>
        <w:t xml:space="preserve"> </w:t>
      </w:r>
      <w:r w:rsidR="0053469C">
        <w:rPr>
          <w:rFonts w:ascii="Corbel" w:hAnsi="Corbel"/>
          <w:b w:val="0"/>
          <w:sz w:val="21"/>
          <w:szCs w:val="21"/>
        </w:rPr>
        <w:t xml:space="preserve">(vijf) </w:t>
      </w:r>
      <w:r w:rsidRPr="0008181C">
        <w:rPr>
          <w:rFonts w:ascii="Corbel" w:hAnsi="Corbel"/>
          <w:b w:val="0"/>
          <w:sz w:val="21"/>
          <w:szCs w:val="21"/>
        </w:rPr>
        <w:t xml:space="preserve">jaar. Gedurende deze periode is het de </w:t>
      </w:r>
      <w:r w:rsidR="00A474AB">
        <w:rPr>
          <w:rFonts w:ascii="Corbel" w:hAnsi="Corbel"/>
          <w:b w:val="0"/>
          <w:sz w:val="21"/>
          <w:szCs w:val="21"/>
        </w:rPr>
        <w:t>Leverancier</w:t>
      </w:r>
      <w:r w:rsidRPr="0008181C">
        <w:rPr>
          <w:rFonts w:ascii="Corbel" w:hAnsi="Corbel"/>
          <w:b w:val="0"/>
          <w:sz w:val="21"/>
          <w:szCs w:val="21"/>
        </w:rPr>
        <w:t xml:space="preserve"> niet toegestaan een indexatie op de prijzen door te voeren.</w:t>
      </w:r>
      <w:r w:rsidR="001D4A14">
        <w:rPr>
          <w:rFonts w:ascii="Corbel" w:hAnsi="Corbel"/>
          <w:b w:val="0"/>
          <w:sz w:val="21"/>
          <w:szCs w:val="21"/>
        </w:rPr>
        <w:t xml:space="preserve"> Na deze periode geldt het bepaalde in artikel 9.6 van de Algemene Inkoopvoorwaarden.</w:t>
      </w:r>
    </w:p>
    <w:p w14:paraId="36B867BB" w14:textId="3674B520" w:rsidR="007D5F59" w:rsidRPr="00AE0D2E" w:rsidRDefault="008A55D3" w:rsidP="00B914FC">
      <w:pPr>
        <w:pStyle w:val="Kop2"/>
        <w:keepNext w:val="0"/>
        <w:spacing w:line="276" w:lineRule="auto"/>
        <w:ind w:left="714" w:hanging="658"/>
        <w:rPr>
          <w:rFonts w:ascii="Corbel" w:hAnsi="Corbel"/>
          <w:b w:val="0"/>
          <w:sz w:val="21"/>
          <w:szCs w:val="21"/>
        </w:rPr>
      </w:pPr>
      <w:r w:rsidRPr="00AE0D2E">
        <w:rPr>
          <w:rFonts w:ascii="Corbel" w:hAnsi="Corbel"/>
          <w:b w:val="0"/>
          <w:sz w:val="21"/>
          <w:szCs w:val="21"/>
        </w:rPr>
        <w:t>N</w:t>
      </w:r>
      <w:r w:rsidR="00AE0D2E" w:rsidRPr="00AE0D2E">
        <w:rPr>
          <w:rFonts w:ascii="Corbel" w:hAnsi="Corbel"/>
          <w:b w:val="0"/>
          <w:sz w:val="21"/>
          <w:szCs w:val="21"/>
        </w:rPr>
        <w:t>a gunning van de Opdracht dient</w:t>
      </w:r>
      <w:r w:rsidRPr="00AE0D2E">
        <w:rPr>
          <w:rFonts w:ascii="Corbel" w:hAnsi="Corbel"/>
          <w:b w:val="0"/>
          <w:sz w:val="21"/>
          <w:szCs w:val="21"/>
        </w:rPr>
        <w:t xml:space="preserve"> O</w:t>
      </w:r>
      <w:r w:rsidR="004C0546" w:rsidRPr="00AE0D2E">
        <w:rPr>
          <w:rFonts w:ascii="Corbel" w:hAnsi="Corbel"/>
          <w:b w:val="0"/>
          <w:sz w:val="21"/>
          <w:szCs w:val="21"/>
        </w:rPr>
        <w:t xml:space="preserve">pdrachtnemer 20% van de éénmalige- en projectkosten </w:t>
      </w:r>
      <w:r w:rsidR="00AE0D2E" w:rsidRPr="00AE0D2E">
        <w:rPr>
          <w:rFonts w:ascii="Corbel" w:hAnsi="Corbel"/>
          <w:b w:val="0"/>
          <w:sz w:val="21"/>
          <w:szCs w:val="21"/>
        </w:rPr>
        <w:t xml:space="preserve">te </w:t>
      </w:r>
      <w:r w:rsidR="004C0546" w:rsidRPr="00AE0D2E">
        <w:rPr>
          <w:rFonts w:ascii="Corbel" w:hAnsi="Corbel"/>
          <w:b w:val="0"/>
          <w:sz w:val="21"/>
          <w:szCs w:val="21"/>
        </w:rPr>
        <w:t xml:space="preserve">factureren. Na acceptatie van het opgeleverde systeem </w:t>
      </w:r>
      <w:r w:rsidR="00AE0D2E" w:rsidRPr="00AE0D2E">
        <w:rPr>
          <w:rFonts w:ascii="Corbel" w:hAnsi="Corbel"/>
          <w:b w:val="0"/>
          <w:sz w:val="21"/>
          <w:szCs w:val="21"/>
        </w:rPr>
        <w:t>kan</w:t>
      </w:r>
      <w:r w:rsidR="004C0546" w:rsidRPr="00AE0D2E">
        <w:rPr>
          <w:rFonts w:ascii="Corbel" w:hAnsi="Corbel"/>
          <w:b w:val="0"/>
          <w:sz w:val="21"/>
          <w:szCs w:val="21"/>
        </w:rPr>
        <w:t xml:space="preserve"> een tweede factuur ter waarde van 60% van de éénmalige</w:t>
      </w:r>
      <w:r w:rsidR="00AE0D2E" w:rsidRPr="00AE0D2E">
        <w:rPr>
          <w:rFonts w:ascii="Corbel" w:hAnsi="Corbel"/>
          <w:b w:val="0"/>
          <w:sz w:val="21"/>
          <w:szCs w:val="21"/>
        </w:rPr>
        <w:t>-</w:t>
      </w:r>
      <w:r w:rsidR="004C0546" w:rsidRPr="00AE0D2E">
        <w:rPr>
          <w:rFonts w:ascii="Corbel" w:hAnsi="Corbel"/>
          <w:b w:val="0"/>
          <w:sz w:val="21"/>
          <w:szCs w:val="21"/>
        </w:rPr>
        <w:t xml:space="preserve"> en projectkosten gefactureerd worden.</w:t>
      </w:r>
      <w:r w:rsidRPr="00AE0D2E">
        <w:rPr>
          <w:rFonts w:ascii="Corbel" w:hAnsi="Corbel"/>
          <w:b w:val="0"/>
          <w:sz w:val="21"/>
          <w:szCs w:val="21"/>
        </w:rPr>
        <w:t xml:space="preserve"> </w:t>
      </w:r>
      <w:r w:rsidR="004C0546" w:rsidRPr="00AE0D2E">
        <w:rPr>
          <w:rFonts w:ascii="Corbel" w:hAnsi="Corbel"/>
          <w:b w:val="0"/>
          <w:sz w:val="21"/>
          <w:szCs w:val="21"/>
        </w:rPr>
        <w:t xml:space="preserve">De laatste 20% </w:t>
      </w:r>
      <w:r w:rsidR="00AE0D2E" w:rsidRPr="00AE0D2E">
        <w:rPr>
          <w:rFonts w:ascii="Corbel" w:hAnsi="Corbel"/>
          <w:b w:val="0"/>
          <w:sz w:val="21"/>
          <w:szCs w:val="21"/>
        </w:rPr>
        <w:t>dient</w:t>
      </w:r>
      <w:r w:rsidR="004C0546" w:rsidRPr="00AE0D2E">
        <w:rPr>
          <w:rFonts w:ascii="Corbel" w:hAnsi="Corbel"/>
          <w:b w:val="0"/>
          <w:sz w:val="21"/>
          <w:szCs w:val="21"/>
        </w:rPr>
        <w:t xml:space="preserve"> g</w:t>
      </w:r>
      <w:r w:rsidRPr="00AE0D2E">
        <w:rPr>
          <w:rFonts w:ascii="Corbel" w:hAnsi="Corbel"/>
          <w:b w:val="0"/>
          <w:sz w:val="21"/>
          <w:szCs w:val="21"/>
        </w:rPr>
        <w:t xml:space="preserve">efactureerd </w:t>
      </w:r>
      <w:r w:rsidR="00AE0D2E" w:rsidRPr="00AE0D2E">
        <w:rPr>
          <w:rFonts w:ascii="Corbel" w:hAnsi="Corbel"/>
          <w:b w:val="0"/>
          <w:sz w:val="21"/>
          <w:szCs w:val="21"/>
        </w:rPr>
        <w:t xml:space="preserve">te </w:t>
      </w:r>
      <w:r w:rsidRPr="00AE0D2E">
        <w:rPr>
          <w:rFonts w:ascii="Corbel" w:hAnsi="Corbel"/>
          <w:b w:val="0"/>
          <w:sz w:val="21"/>
          <w:szCs w:val="21"/>
        </w:rPr>
        <w:t>worden na for</w:t>
      </w:r>
      <w:r w:rsidR="00AE0D2E" w:rsidRPr="00AE0D2E">
        <w:rPr>
          <w:rFonts w:ascii="Corbel" w:hAnsi="Corbel"/>
          <w:b w:val="0"/>
          <w:sz w:val="21"/>
          <w:szCs w:val="21"/>
        </w:rPr>
        <w:t>mele décharge van de O</w:t>
      </w:r>
      <w:r w:rsidRPr="00AE0D2E">
        <w:rPr>
          <w:rFonts w:ascii="Corbel" w:hAnsi="Corbel"/>
          <w:b w:val="0"/>
          <w:sz w:val="21"/>
          <w:szCs w:val="21"/>
        </w:rPr>
        <w:t>pdracht. Voor dé</w:t>
      </w:r>
      <w:r w:rsidR="004C0546" w:rsidRPr="00AE0D2E">
        <w:rPr>
          <w:rFonts w:ascii="Corbel" w:hAnsi="Corbel"/>
          <w:b w:val="0"/>
          <w:sz w:val="21"/>
          <w:szCs w:val="21"/>
        </w:rPr>
        <w:t>charge zal gebruik gem</w:t>
      </w:r>
      <w:r w:rsidRPr="00AE0D2E">
        <w:rPr>
          <w:rFonts w:ascii="Corbel" w:hAnsi="Corbel"/>
          <w:b w:val="0"/>
          <w:sz w:val="21"/>
          <w:szCs w:val="21"/>
        </w:rPr>
        <w:t>aakt worden van het standaard dé</w:t>
      </w:r>
      <w:r w:rsidR="004C0546" w:rsidRPr="00AE0D2E">
        <w:rPr>
          <w:rFonts w:ascii="Corbel" w:hAnsi="Corbel"/>
          <w:b w:val="0"/>
          <w:sz w:val="21"/>
          <w:szCs w:val="21"/>
        </w:rPr>
        <w:t>charge protocol van de gemeente Amsterdam. Zie de bijlage</w:t>
      </w:r>
      <w:r w:rsidR="00AE0D2E" w:rsidRPr="00AE0D2E">
        <w:rPr>
          <w:rFonts w:ascii="Corbel" w:hAnsi="Corbel"/>
          <w:b w:val="0"/>
          <w:sz w:val="21"/>
          <w:szCs w:val="21"/>
        </w:rPr>
        <w:t xml:space="preserve"> 1</w:t>
      </w:r>
      <w:r w:rsidR="00AE0D2E">
        <w:rPr>
          <w:rFonts w:ascii="Corbel" w:hAnsi="Corbel"/>
          <w:b w:val="0"/>
          <w:sz w:val="21"/>
          <w:szCs w:val="21"/>
        </w:rPr>
        <w:t xml:space="preserve">0 </w:t>
      </w:r>
      <w:r w:rsidR="00ED1762">
        <w:rPr>
          <w:rFonts w:ascii="Corbel" w:hAnsi="Corbel"/>
          <w:b w:val="0"/>
          <w:sz w:val="21"/>
          <w:szCs w:val="21"/>
        </w:rPr>
        <w:t>Bodycams</w:t>
      </w:r>
      <w:r w:rsidR="00AE0D2E">
        <w:rPr>
          <w:rFonts w:ascii="Corbel" w:hAnsi="Corbel"/>
          <w:b w:val="0"/>
          <w:sz w:val="21"/>
          <w:szCs w:val="21"/>
        </w:rPr>
        <w:t xml:space="preserve"> dé</w:t>
      </w:r>
      <w:r w:rsidR="00AE0D2E" w:rsidRPr="00AE0D2E">
        <w:rPr>
          <w:rFonts w:ascii="Corbel" w:hAnsi="Corbel"/>
          <w:b w:val="0"/>
          <w:sz w:val="21"/>
          <w:szCs w:val="21"/>
        </w:rPr>
        <w:t>charge leverancier</w:t>
      </w:r>
      <w:r w:rsidR="00AE0D2E">
        <w:rPr>
          <w:rFonts w:ascii="Corbel" w:hAnsi="Corbel"/>
          <w:b w:val="0"/>
          <w:sz w:val="21"/>
          <w:szCs w:val="21"/>
        </w:rPr>
        <w:t>.</w:t>
      </w:r>
    </w:p>
    <w:p w14:paraId="5B7041DB" w14:textId="77777777" w:rsidR="00F7314C" w:rsidRDefault="00F7314C" w:rsidP="00AE0D2E">
      <w:pPr>
        <w:spacing w:line="276" w:lineRule="auto"/>
        <w:ind w:left="0"/>
        <w:rPr>
          <w:b/>
        </w:rPr>
      </w:pPr>
      <w:r>
        <w:rPr>
          <w:b/>
        </w:rPr>
        <w:br w:type="page"/>
      </w:r>
    </w:p>
    <w:p w14:paraId="7C9B4EFD" w14:textId="77777777" w:rsidR="00627DB5" w:rsidRPr="00A46780" w:rsidRDefault="00627DB5" w:rsidP="00587C11">
      <w:pPr>
        <w:pStyle w:val="Kop1"/>
      </w:pPr>
      <w:bookmarkStart w:id="100" w:name="_Toc24704202"/>
      <w:bookmarkStart w:id="101" w:name="_Toc24708100"/>
      <w:bookmarkStart w:id="102" w:name="_Toc24709159"/>
      <w:bookmarkStart w:id="103" w:name="_Toc358280183"/>
      <w:bookmarkStart w:id="104" w:name="_Toc405205187"/>
      <w:bookmarkStart w:id="105" w:name="_Toc24723192"/>
      <w:bookmarkEnd w:id="100"/>
      <w:bookmarkEnd w:id="101"/>
      <w:bookmarkEnd w:id="102"/>
      <w:r w:rsidRPr="00A46780">
        <w:lastRenderedPageBreak/>
        <w:t>Communicatie</w:t>
      </w:r>
      <w:bookmarkEnd w:id="103"/>
      <w:r w:rsidRPr="00A46780">
        <w:t xml:space="preserve"> </w:t>
      </w:r>
      <w:r w:rsidR="0020518D" w:rsidRPr="00A46780">
        <w:t>en evaluatie</w:t>
      </w:r>
      <w:bookmarkEnd w:id="104"/>
      <w:bookmarkEnd w:id="105"/>
    </w:p>
    <w:p w14:paraId="6D323758" w14:textId="77777777" w:rsidR="006E557E" w:rsidRDefault="008C647B"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De communicatie over</w:t>
      </w:r>
      <w:r w:rsidR="0028124D" w:rsidRPr="00D17CE4">
        <w:rPr>
          <w:rFonts w:ascii="Corbel" w:hAnsi="Corbel"/>
          <w:b w:val="0"/>
          <w:sz w:val="21"/>
          <w:szCs w:val="21"/>
        </w:rPr>
        <w:t xml:space="preserve"> de samenwerking</w:t>
      </w:r>
      <w:r w:rsidR="003D1D7A" w:rsidRPr="00D17CE4">
        <w:rPr>
          <w:rFonts w:ascii="Corbel" w:hAnsi="Corbel"/>
          <w:b w:val="0"/>
          <w:sz w:val="21"/>
          <w:szCs w:val="21"/>
        </w:rPr>
        <w:t>,</w:t>
      </w:r>
      <w:r w:rsidR="004B4FB1" w:rsidRPr="00D17CE4">
        <w:rPr>
          <w:rFonts w:ascii="Corbel" w:hAnsi="Corbel"/>
          <w:b w:val="0"/>
          <w:sz w:val="21"/>
          <w:szCs w:val="21"/>
        </w:rPr>
        <w:t xml:space="preserve"> inclusief escalaties</w:t>
      </w:r>
      <w:r w:rsidR="003D1D7A" w:rsidRPr="00D17CE4">
        <w:rPr>
          <w:rFonts w:ascii="Corbel" w:hAnsi="Corbel"/>
          <w:b w:val="0"/>
          <w:sz w:val="21"/>
          <w:szCs w:val="21"/>
        </w:rPr>
        <w:t>,</w:t>
      </w:r>
      <w:r w:rsidR="0028124D" w:rsidRPr="00D17CE4">
        <w:rPr>
          <w:rFonts w:ascii="Corbel" w:hAnsi="Corbel"/>
          <w:b w:val="0"/>
          <w:sz w:val="21"/>
          <w:szCs w:val="21"/>
        </w:rPr>
        <w:t xml:space="preserve"> bij de uitvoering van de Overeenkomst geschiedt op de </w:t>
      </w:r>
      <w:r w:rsidRPr="00D17CE4">
        <w:rPr>
          <w:rFonts w:ascii="Corbel" w:hAnsi="Corbel"/>
          <w:b w:val="0"/>
          <w:sz w:val="21"/>
          <w:szCs w:val="21"/>
        </w:rPr>
        <w:t xml:space="preserve">in het DAP vastgelegde </w:t>
      </w:r>
      <w:r w:rsidR="0028124D" w:rsidRPr="00D17CE4">
        <w:rPr>
          <w:rFonts w:ascii="Corbel" w:hAnsi="Corbel"/>
          <w:b w:val="0"/>
          <w:sz w:val="21"/>
          <w:szCs w:val="21"/>
        </w:rPr>
        <w:t>wijze</w:t>
      </w:r>
      <w:r w:rsidRPr="00D17CE4">
        <w:rPr>
          <w:rFonts w:ascii="Corbel" w:hAnsi="Corbel"/>
          <w:b w:val="0"/>
          <w:sz w:val="21"/>
          <w:szCs w:val="21"/>
        </w:rPr>
        <w:t xml:space="preserve"> en steeds slechts tussen </w:t>
      </w:r>
      <w:r w:rsidR="004B4FB1" w:rsidRPr="00D17CE4">
        <w:rPr>
          <w:rFonts w:ascii="Corbel" w:hAnsi="Corbel"/>
          <w:b w:val="0"/>
          <w:sz w:val="21"/>
          <w:szCs w:val="21"/>
        </w:rPr>
        <w:t xml:space="preserve">de </w:t>
      </w:r>
      <w:r w:rsidRPr="00D17CE4">
        <w:rPr>
          <w:rFonts w:ascii="Corbel" w:hAnsi="Corbel"/>
          <w:b w:val="0"/>
          <w:sz w:val="21"/>
          <w:szCs w:val="21"/>
        </w:rPr>
        <w:t xml:space="preserve">daarin benoemde relevante </w:t>
      </w:r>
      <w:r w:rsidR="004B4FB1" w:rsidRPr="00D17CE4">
        <w:rPr>
          <w:rFonts w:ascii="Corbel" w:hAnsi="Corbel"/>
          <w:b w:val="0"/>
          <w:sz w:val="21"/>
          <w:szCs w:val="21"/>
        </w:rPr>
        <w:t xml:space="preserve">functionarissen van </w:t>
      </w:r>
      <w:r w:rsidRPr="00D17CE4">
        <w:rPr>
          <w:rFonts w:ascii="Corbel" w:hAnsi="Corbel"/>
          <w:b w:val="0"/>
          <w:sz w:val="21"/>
          <w:szCs w:val="21"/>
        </w:rPr>
        <w:t>Partijen</w:t>
      </w:r>
      <w:r w:rsidR="0028124D" w:rsidRPr="00D17CE4">
        <w:rPr>
          <w:rFonts w:ascii="Corbel" w:hAnsi="Corbel"/>
          <w:b w:val="0"/>
          <w:sz w:val="21"/>
          <w:szCs w:val="21"/>
        </w:rPr>
        <w:t xml:space="preserve">. </w:t>
      </w:r>
      <w:r w:rsidR="003D1D7A" w:rsidRPr="00D17CE4">
        <w:rPr>
          <w:rFonts w:ascii="Corbel" w:hAnsi="Corbel"/>
          <w:b w:val="0"/>
          <w:sz w:val="21"/>
          <w:szCs w:val="21"/>
        </w:rPr>
        <w:t xml:space="preserve">Opdrachtgever en </w:t>
      </w:r>
      <w:r w:rsidR="00A474AB">
        <w:rPr>
          <w:rFonts w:ascii="Corbel" w:hAnsi="Corbel"/>
          <w:b w:val="0"/>
          <w:sz w:val="21"/>
          <w:szCs w:val="21"/>
        </w:rPr>
        <w:t>Leverancier</w:t>
      </w:r>
      <w:r w:rsidR="003D1D7A" w:rsidRPr="00D17CE4">
        <w:rPr>
          <w:rFonts w:ascii="Corbel" w:hAnsi="Corbel"/>
          <w:b w:val="0"/>
          <w:sz w:val="21"/>
          <w:szCs w:val="21"/>
        </w:rPr>
        <w:t xml:space="preserve"> wijzen ieder een functionaris aan die bevoegd is om beslissingen te nemen om de verdere uitvoering van de Overeenkomst te garanderen in het geval afspraken en procedures in het DAP niet adequaat blijken. </w:t>
      </w:r>
    </w:p>
    <w:p w14:paraId="3A82197D" w14:textId="77777777" w:rsidR="003D1D7A" w:rsidRPr="00D17CE4" w:rsidRDefault="003D1D7A" w:rsidP="00A979E5">
      <w:pPr>
        <w:pStyle w:val="Kop2"/>
        <w:numPr>
          <w:ilvl w:val="0"/>
          <w:numId w:val="0"/>
        </w:numPr>
        <w:spacing w:line="276" w:lineRule="auto"/>
        <w:ind w:left="737"/>
        <w:rPr>
          <w:rFonts w:ascii="Corbel" w:hAnsi="Corbel"/>
          <w:b w:val="0"/>
          <w:sz w:val="21"/>
          <w:szCs w:val="21"/>
        </w:rPr>
      </w:pPr>
      <w:r w:rsidRPr="00D17CE4">
        <w:rPr>
          <w:rFonts w:ascii="Corbel" w:hAnsi="Corbel"/>
          <w:b w:val="0"/>
          <w:sz w:val="21"/>
          <w:szCs w:val="21"/>
        </w:rPr>
        <w:t>De functionaris:</w:t>
      </w:r>
    </w:p>
    <w:p w14:paraId="2C18A741" w14:textId="77777777" w:rsidR="003D1D7A" w:rsidRPr="00D17CE4" w:rsidRDefault="003D1D7A" w:rsidP="008B30F3">
      <w:pPr>
        <w:numPr>
          <w:ilvl w:val="0"/>
          <w:numId w:val="16"/>
        </w:numPr>
        <w:spacing w:after="0" w:line="276" w:lineRule="auto"/>
        <w:ind w:left="1134" w:hanging="425"/>
        <w:rPr>
          <w:rFonts w:ascii="Corbel" w:hAnsi="Corbel" w:cs="Arial"/>
          <w:sz w:val="21"/>
          <w:szCs w:val="21"/>
        </w:rPr>
      </w:pPr>
      <w:r w:rsidRPr="00D17CE4">
        <w:rPr>
          <w:rFonts w:ascii="Corbel" w:hAnsi="Corbel" w:cs="Arial"/>
          <w:sz w:val="21"/>
          <w:szCs w:val="21"/>
        </w:rPr>
        <w:t xml:space="preserve">namens Opdrachtgever is: </w:t>
      </w:r>
      <w:r w:rsidR="00D539E3" w:rsidRPr="00D17CE4">
        <w:rPr>
          <w:rFonts w:ascii="Corbel" w:hAnsi="Corbel" w:cs="Arial"/>
          <w:sz w:val="21"/>
          <w:szCs w:val="21"/>
        </w:rPr>
        <w:t xml:space="preserve">directeur </w:t>
      </w:r>
      <w:r w:rsidR="00B25CF5">
        <w:rPr>
          <w:rFonts w:ascii="Corbel" w:hAnsi="Corbel" w:cs="Arial"/>
          <w:sz w:val="21"/>
          <w:szCs w:val="21"/>
        </w:rPr>
        <w:t xml:space="preserve">Mark </w:t>
      </w:r>
      <w:proofErr w:type="spellStart"/>
      <w:r w:rsidR="00B25CF5">
        <w:rPr>
          <w:rFonts w:ascii="Corbel" w:hAnsi="Corbel" w:cs="Arial"/>
          <w:sz w:val="21"/>
          <w:szCs w:val="21"/>
        </w:rPr>
        <w:t>Cro</w:t>
      </w:r>
      <w:r w:rsidR="00F7314C">
        <w:rPr>
          <w:rFonts w:ascii="Corbel" w:hAnsi="Corbel" w:cs="Arial"/>
          <w:sz w:val="21"/>
          <w:szCs w:val="21"/>
        </w:rPr>
        <w:t>o</w:t>
      </w:r>
      <w:r w:rsidR="00B25CF5">
        <w:rPr>
          <w:rFonts w:ascii="Corbel" w:hAnsi="Corbel" w:cs="Arial"/>
          <w:sz w:val="21"/>
          <w:szCs w:val="21"/>
        </w:rPr>
        <w:t>ijmans</w:t>
      </w:r>
      <w:proofErr w:type="spellEnd"/>
      <w:r w:rsidR="00B25CF5">
        <w:rPr>
          <w:rFonts w:ascii="Corbel" w:hAnsi="Corbel" w:cs="Arial"/>
          <w:sz w:val="21"/>
          <w:szCs w:val="21"/>
        </w:rPr>
        <w:t xml:space="preserve"> </w:t>
      </w:r>
      <w:r w:rsidR="00D539E3" w:rsidRPr="00D17CE4">
        <w:rPr>
          <w:rFonts w:ascii="Corbel" w:hAnsi="Corbel" w:cs="Arial"/>
          <w:sz w:val="21"/>
          <w:szCs w:val="21"/>
        </w:rPr>
        <w:t>van de gemeente Amsterdam</w:t>
      </w:r>
      <w:r w:rsidR="005C6BE0" w:rsidRPr="00D17CE4">
        <w:rPr>
          <w:rFonts w:ascii="Corbel" w:hAnsi="Corbel" w:cs="Arial"/>
          <w:sz w:val="21"/>
          <w:szCs w:val="21"/>
        </w:rPr>
        <w:t>;</w:t>
      </w:r>
    </w:p>
    <w:p w14:paraId="48D53018" w14:textId="77777777" w:rsidR="003D1D7A" w:rsidRPr="00D17CE4" w:rsidRDefault="003D1D7A" w:rsidP="008B30F3">
      <w:pPr>
        <w:numPr>
          <w:ilvl w:val="0"/>
          <w:numId w:val="16"/>
        </w:numPr>
        <w:spacing w:after="0" w:line="276" w:lineRule="auto"/>
        <w:ind w:left="1134" w:hanging="425"/>
        <w:rPr>
          <w:rFonts w:ascii="Corbel" w:hAnsi="Corbel" w:cs="Arial"/>
          <w:sz w:val="21"/>
          <w:szCs w:val="21"/>
        </w:rPr>
      </w:pPr>
      <w:r w:rsidRPr="00D17CE4">
        <w:rPr>
          <w:rFonts w:ascii="Corbel" w:hAnsi="Corbel" w:cs="Arial"/>
          <w:sz w:val="21"/>
          <w:szCs w:val="21"/>
        </w:rPr>
        <w:t xml:space="preserve">namens </w:t>
      </w:r>
      <w:r w:rsidR="00A474AB">
        <w:rPr>
          <w:rFonts w:ascii="Corbel" w:hAnsi="Corbel" w:cs="Arial"/>
          <w:sz w:val="21"/>
          <w:szCs w:val="21"/>
        </w:rPr>
        <w:t>Leverancier</w:t>
      </w:r>
      <w:r w:rsidRPr="00D17CE4">
        <w:rPr>
          <w:rFonts w:ascii="Corbel" w:hAnsi="Corbel" w:cs="Arial"/>
          <w:sz w:val="21"/>
          <w:szCs w:val="21"/>
        </w:rPr>
        <w:t xml:space="preserve"> is: </w:t>
      </w:r>
      <w:r w:rsidR="00AF5382" w:rsidRPr="00F344B1">
        <w:rPr>
          <w:rFonts w:ascii="Corbel" w:hAnsi="Corbel" w:cs="Arial"/>
          <w:sz w:val="21"/>
          <w:szCs w:val="21"/>
          <w:highlight w:val="yellow"/>
        </w:rPr>
        <w:t>&lt;&lt;FUNCTIONARIS&gt;&gt;</w:t>
      </w:r>
      <w:r w:rsidR="005C6BE0" w:rsidRPr="00F344B1">
        <w:rPr>
          <w:rFonts w:ascii="Corbel" w:hAnsi="Corbel" w:cs="Arial"/>
          <w:sz w:val="21"/>
          <w:szCs w:val="21"/>
          <w:highlight w:val="yellow"/>
        </w:rPr>
        <w:t>.</w:t>
      </w:r>
    </w:p>
    <w:p w14:paraId="35A2ED80" w14:textId="77777777" w:rsidR="00911CF4" w:rsidRPr="00D17CE4" w:rsidRDefault="000D73B2"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Alle communicatie </w:t>
      </w:r>
      <w:r w:rsidR="00DE073C" w:rsidRPr="00D17CE4">
        <w:rPr>
          <w:rFonts w:ascii="Corbel" w:hAnsi="Corbel"/>
          <w:b w:val="0"/>
          <w:sz w:val="21"/>
          <w:szCs w:val="21"/>
        </w:rPr>
        <w:t xml:space="preserve">van </w:t>
      </w:r>
      <w:r w:rsidRPr="00D17CE4">
        <w:rPr>
          <w:rFonts w:ascii="Corbel" w:hAnsi="Corbel"/>
          <w:b w:val="0"/>
          <w:sz w:val="21"/>
          <w:szCs w:val="21"/>
        </w:rPr>
        <w:t>door Opdrachtgever en door Opdrachtgever ingeschakelde medewerkers geschiedt in de Nederlandse taal.</w:t>
      </w:r>
    </w:p>
    <w:p w14:paraId="467E06BD" w14:textId="77777777" w:rsidR="00911CF4" w:rsidRPr="00D17CE4" w:rsidRDefault="009D2A68"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Opdrachtgever</w:t>
      </w:r>
      <w:r w:rsidR="00911CF4" w:rsidRPr="00D17CE4">
        <w:rPr>
          <w:rFonts w:ascii="Corbel" w:hAnsi="Corbel"/>
          <w:b w:val="0"/>
          <w:sz w:val="21"/>
          <w:szCs w:val="21"/>
        </w:rPr>
        <w:t xml:space="preserve"> evalueert elk jaar de uitvoering van de Opdracht door </w:t>
      </w:r>
      <w:r w:rsidR="00A474AB">
        <w:rPr>
          <w:rFonts w:ascii="Corbel" w:hAnsi="Corbel"/>
          <w:b w:val="0"/>
          <w:sz w:val="21"/>
          <w:szCs w:val="21"/>
        </w:rPr>
        <w:t>Leverancier</w:t>
      </w:r>
      <w:r w:rsidR="00911CF4" w:rsidRPr="00D17CE4">
        <w:rPr>
          <w:rFonts w:ascii="Corbel" w:hAnsi="Corbel"/>
          <w:b w:val="0"/>
          <w:sz w:val="21"/>
          <w:szCs w:val="21"/>
        </w:rPr>
        <w:t xml:space="preserve"> met het doel bij het aflopen van deze Overeenkomst een eindoordeel over het presteren van </w:t>
      </w:r>
      <w:r w:rsidR="00A474AB">
        <w:rPr>
          <w:rFonts w:ascii="Corbel" w:hAnsi="Corbel"/>
          <w:b w:val="0"/>
          <w:sz w:val="21"/>
          <w:szCs w:val="21"/>
        </w:rPr>
        <w:t>Leverancier</w:t>
      </w:r>
      <w:r w:rsidR="00911CF4" w:rsidRPr="00D17CE4">
        <w:rPr>
          <w:rFonts w:ascii="Corbel" w:hAnsi="Corbel"/>
          <w:b w:val="0"/>
          <w:sz w:val="21"/>
          <w:szCs w:val="21"/>
        </w:rPr>
        <w:t xml:space="preserve"> te kunnen geven. </w:t>
      </w:r>
    </w:p>
    <w:p w14:paraId="6BD56630" w14:textId="77777777" w:rsidR="00911CF4" w:rsidRDefault="009D2A68"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Opdrachtgever</w:t>
      </w:r>
      <w:r w:rsidR="00911CF4" w:rsidRPr="00D17CE4">
        <w:rPr>
          <w:rFonts w:ascii="Corbel" w:hAnsi="Corbel"/>
          <w:b w:val="0"/>
          <w:sz w:val="21"/>
          <w:szCs w:val="21"/>
        </w:rPr>
        <w:t xml:space="preserve"> evalueert de prestaties in ieder geval op kwaliteit van de uitvoering, de (kost)prijs voor de uitvoering, service/dienstverlening en de algemene ervaring met </w:t>
      </w:r>
      <w:r w:rsidR="00A474AB">
        <w:rPr>
          <w:rFonts w:ascii="Corbel" w:hAnsi="Corbel"/>
          <w:b w:val="0"/>
          <w:sz w:val="21"/>
          <w:szCs w:val="21"/>
        </w:rPr>
        <w:t>Leverancier</w:t>
      </w:r>
      <w:r w:rsidR="00911CF4" w:rsidRPr="00D17CE4">
        <w:rPr>
          <w:rFonts w:ascii="Corbel" w:hAnsi="Corbel"/>
          <w:b w:val="0"/>
          <w:sz w:val="21"/>
          <w:szCs w:val="21"/>
        </w:rPr>
        <w:t>.</w:t>
      </w:r>
    </w:p>
    <w:p w14:paraId="74BE1DFE" w14:textId="77777777" w:rsidR="004C01C2" w:rsidRDefault="004C01C2" w:rsidP="00304BCE"/>
    <w:p w14:paraId="3C91A278" w14:textId="77777777" w:rsidR="00171204" w:rsidRDefault="00171204" w:rsidP="00171204">
      <w:pPr>
        <w:ind w:left="0"/>
      </w:pPr>
      <w:r>
        <w:br w:type="page"/>
      </w:r>
    </w:p>
    <w:p w14:paraId="3A129F8C" w14:textId="77777777" w:rsidR="006517C0" w:rsidRPr="00A46780" w:rsidRDefault="00ED3C06" w:rsidP="00587C11">
      <w:pPr>
        <w:pStyle w:val="Kop1"/>
      </w:pPr>
      <w:bookmarkStart w:id="106" w:name="_Toc356993932"/>
      <w:bookmarkStart w:id="107" w:name="_Toc358280184"/>
      <w:bookmarkStart w:id="108" w:name="_Toc405205188"/>
      <w:bookmarkStart w:id="109" w:name="_Toc24723193"/>
      <w:r w:rsidRPr="00A46780">
        <w:lastRenderedPageBreak/>
        <w:t>Ni</w:t>
      </w:r>
      <w:r w:rsidR="00C62917" w:rsidRPr="00A46780">
        <w:t xml:space="preserve">et </w:t>
      </w:r>
      <w:r w:rsidR="006517C0" w:rsidRPr="00A46780">
        <w:t>toerekenbare tekortkoming (overmacht)</w:t>
      </w:r>
      <w:bookmarkEnd w:id="106"/>
      <w:bookmarkEnd w:id="107"/>
      <w:bookmarkEnd w:id="108"/>
      <w:bookmarkEnd w:id="109"/>
      <w:r w:rsidR="00D84E12">
        <w:t xml:space="preserve"> </w:t>
      </w:r>
    </w:p>
    <w:p w14:paraId="777FA269" w14:textId="77777777" w:rsidR="008C0D0E" w:rsidRDefault="008948C3" w:rsidP="00304BCE">
      <w:pPr>
        <w:pStyle w:val="Kop2"/>
        <w:keepNext w:val="0"/>
        <w:spacing w:line="276" w:lineRule="auto"/>
        <w:ind w:left="714" w:hanging="658"/>
      </w:pPr>
      <w:r w:rsidRPr="00D17CE4">
        <w:rPr>
          <w:rFonts w:ascii="Corbel" w:hAnsi="Corbel"/>
          <w:b w:val="0"/>
          <w:sz w:val="21"/>
          <w:szCs w:val="21"/>
        </w:rPr>
        <w:t xml:space="preserve">Geen enkele situatie of omstandigheid rechtvaardigt dat </w:t>
      </w:r>
      <w:r w:rsidR="00A474AB">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dergelijk geval is er nooit sprake van overmacht.</w:t>
      </w:r>
    </w:p>
    <w:p w14:paraId="76868D34" w14:textId="77777777" w:rsidR="00C550C1" w:rsidRDefault="00A474AB"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D06D8F" w:rsidRPr="00D17CE4">
        <w:rPr>
          <w:rFonts w:ascii="Corbel" w:hAnsi="Corbel"/>
          <w:b w:val="0"/>
          <w:sz w:val="21"/>
          <w:szCs w:val="21"/>
        </w:rPr>
        <w:t xml:space="preserve">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Overeenkomst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 xml:space="preserve">een periode die gelet op de omstandigheden van een professionele </w:t>
      </w:r>
      <w:r>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242F39" w:rsidRPr="00D17CE4">
        <w:rPr>
          <w:rFonts w:ascii="Corbel" w:hAnsi="Corbel"/>
          <w:b w:val="0"/>
          <w:sz w:val="21"/>
          <w:szCs w:val="21"/>
        </w:rPr>
        <w:t xml:space="preserve">Dienst </w:t>
      </w:r>
      <w:r w:rsidR="00564AD3" w:rsidRPr="00D17CE4">
        <w:rPr>
          <w:rFonts w:ascii="Corbel" w:hAnsi="Corbel"/>
          <w:b w:val="0"/>
          <w:sz w:val="21"/>
          <w:szCs w:val="21"/>
        </w:rPr>
        <w:t>vergelijkbare diensten</w:t>
      </w:r>
      <w:r w:rsidR="00867DF6" w:rsidRPr="00D17CE4">
        <w:rPr>
          <w:rFonts w:ascii="Corbel" w:hAnsi="Corbel"/>
          <w:b w:val="0"/>
          <w:sz w:val="21"/>
          <w:szCs w:val="21"/>
        </w:rPr>
        <w:t xml:space="preserve"> verwacht mag worden. In het geval dat Partijen geen redelijke opschortingstermijn </w:t>
      </w:r>
      <w:r w:rsidR="00975714" w:rsidRPr="00D17CE4">
        <w:rPr>
          <w:rFonts w:ascii="Corbel" w:hAnsi="Corbel"/>
          <w:b w:val="0"/>
          <w:sz w:val="21"/>
          <w:szCs w:val="21"/>
        </w:rPr>
        <w:t xml:space="preserve">kunnen vaststellen bij een voorkomende overmachtssituatie, geldt een opschortingstermijn van </w:t>
      </w:r>
      <w:r w:rsidR="00975714" w:rsidRPr="008C0D0E">
        <w:rPr>
          <w:rFonts w:ascii="Corbel" w:hAnsi="Corbel"/>
          <w:b w:val="0"/>
          <w:sz w:val="21"/>
          <w:szCs w:val="21"/>
        </w:rPr>
        <w:t xml:space="preserve">maximaal </w:t>
      </w:r>
      <w:r w:rsidR="00851F18">
        <w:rPr>
          <w:rFonts w:ascii="Corbel" w:hAnsi="Corbel"/>
          <w:b w:val="0"/>
          <w:sz w:val="21"/>
          <w:szCs w:val="21"/>
        </w:rPr>
        <w:t>5</w:t>
      </w:r>
      <w:r w:rsidR="00975714" w:rsidRPr="008C0D0E">
        <w:rPr>
          <w:rFonts w:ascii="Corbel" w:hAnsi="Corbel"/>
          <w:b w:val="0"/>
          <w:sz w:val="21"/>
          <w:szCs w:val="21"/>
        </w:rPr>
        <w:t xml:space="preserve"> werkdagen</w:t>
      </w:r>
      <w:r w:rsidR="00975714" w:rsidRPr="00D17CE4">
        <w:rPr>
          <w:rFonts w:ascii="Corbel" w:hAnsi="Corbel"/>
          <w:b w:val="0"/>
          <w:sz w:val="21"/>
          <w:szCs w:val="21"/>
        </w:rPr>
        <w:t>.</w:t>
      </w:r>
    </w:p>
    <w:p w14:paraId="22E3F5DC" w14:textId="77777777" w:rsidR="007D5F59" w:rsidRDefault="007D5F59" w:rsidP="00304BCE"/>
    <w:p w14:paraId="1E5BB70A" w14:textId="77777777" w:rsidR="00171204" w:rsidRDefault="00171204" w:rsidP="00171204">
      <w:pPr>
        <w:ind w:left="0"/>
      </w:pPr>
      <w:r>
        <w:br w:type="page"/>
      </w:r>
    </w:p>
    <w:p w14:paraId="3F89C45D" w14:textId="77777777" w:rsidR="004B77FC" w:rsidRPr="00A46780" w:rsidRDefault="00D81F0A" w:rsidP="00587C11">
      <w:pPr>
        <w:pStyle w:val="Kop1"/>
      </w:pPr>
      <w:bookmarkStart w:id="110" w:name="_Toc24723194"/>
      <w:r w:rsidRPr="00A46780">
        <w:lastRenderedPageBreak/>
        <w:t>Beëindiging van de Overeenkomst</w:t>
      </w:r>
      <w:bookmarkEnd w:id="110"/>
      <w:r w:rsidR="004B77FC" w:rsidRPr="00A46780">
        <w:t xml:space="preserve"> </w:t>
      </w:r>
    </w:p>
    <w:p w14:paraId="233EF370" w14:textId="77777777" w:rsidR="001074DC" w:rsidRPr="00C16ACA" w:rsidRDefault="001074DC" w:rsidP="00B914FC">
      <w:pPr>
        <w:pStyle w:val="Kop2"/>
        <w:keepNext w:val="0"/>
        <w:spacing w:line="276" w:lineRule="auto"/>
        <w:ind w:left="714" w:hanging="658"/>
        <w:rPr>
          <w:rFonts w:ascii="Corbel" w:hAnsi="Corbel"/>
          <w:b w:val="0"/>
          <w:sz w:val="21"/>
          <w:szCs w:val="21"/>
        </w:rPr>
      </w:pPr>
      <w:r>
        <w:rPr>
          <w:rFonts w:ascii="Corbel" w:hAnsi="Corbel"/>
          <w:b w:val="0"/>
          <w:sz w:val="21"/>
          <w:szCs w:val="21"/>
        </w:rPr>
        <w:t>Beëindiging van de Overeenkomst door opzegging of ontbinding, of opschorting van de Overeenkomst, geschiedt conform artikel 20 van de Algemene Inkoopvoorwaarden</w:t>
      </w:r>
      <w:r w:rsidR="00C835AD">
        <w:rPr>
          <w:rFonts w:ascii="Corbel" w:hAnsi="Corbel"/>
          <w:b w:val="0"/>
          <w:sz w:val="21"/>
          <w:szCs w:val="21"/>
        </w:rPr>
        <w:t>, behoudens afwijking in deze Overeenkomst</w:t>
      </w:r>
      <w:r>
        <w:rPr>
          <w:rFonts w:ascii="Corbel" w:hAnsi="Corbel"/>
          <w:b w:val="0"/>
          <w:sz w:val="21"/>
          <w:szCs w:val="21"/>
        </w:rPr>
        <w:t>.</w:t>
      </w:r>
    </w:p>
    <w:p w14:paraId="410DC663" w14:textId="77777777" w:rsidR="00F56BD5" w:rsidRPr="00F56BD5" w:rsidRDefault="00F56BD5" w:rsidP="00081BC9">
      <w:pPr>
        <w:pStyle w:val="Kop2"/>
        <w:keepNext w:val="0"/>
        <w:spacing w:line="276" w:lineRule="auto"/>
        <w:ind w:left="714" w:hanging="658"/>
        <w:rPr>
          <w:rFonts w:ascii="Corbel" w:hAnsi="Corbel"/>
          <w:b w:val="0"/>
          <w:sz w:val="21"/>
          <w:szCs w:val="21"/>
        </w:rPr>
      </w:pPr>
      <w:bookmarkStart w:id="111" w:name="_Toc349821262"/>
      <w:bookmarkStart w:id="112" w:name="_Toc350757140"/>
      <w:bookmarkStart w:id="113" w:name="_Toc350757635"/>
      <w:bookmarkStart w:id="114" w:name="_Toc347750641"/>
      <w:bookmarkStart w:id="115" w:name="_Toc347750643"/>
      <w:bookmarkStart w:id="116" w:name="_Toc347750649"/>
      <w:bookmarkStart w:id="117" w:name="_Toc355764790"/>
      <w:bookmarkStart w:id="118" w:name="_Toc355764794"/>
      <w:bookmarkStart w:id="119" w:name="_Toc355764795"/>
      <w:bookmarkStart w:id="120" w:name="_Toc358280187"/>
      <w:bookmarkEnd w:id="111"/>
      <w:bookmarkEnd w:id="112"/>
      <w:bookmarkEnd w:id="113"/>
      <w:bookmarkEnd w:id="114"/>
      <w:bookmarkEnd w:id="115"/>
      <w:bookmarkEnd w:id="116"/>
      <w:bookmarkEnd w:id="117"/>
      <w:bookmarkEnd w:id="118"/>
      <w:bookmarkEnd w:id="119"/>
      <w:r w:rsidRPr="00F56BD5">
        <w:rPr>
          <w:rFonts w:ascii="Corbel" w:hAnsi="Corbel"/>
          <w:b w:val="0"/>
          <w:sz w:val="21"/>
          <w:szCs w:val="21"/>
        </w:rPr>
        <w:t xml:space="preserve">Vanwege het bijzonder grote belang van goede en voortdurende dienstverlening voor Opdrachtgever geldt dat het door </w:t>
      </w:r>
      <w:r w:rsidR="00A474AB">
        <w:rPr>
          <w:rFonts w:ascii="Corbel" w:hAnsi="Corbel"/>
          <w:b w:val="0"/>
          <w:sz w:val="21"/>
          <w:szCs w:val="21"/>
        </w:rPr>
        <w:t>Leverancier</w:t>
      </w:r>
      <w:r w:rsidRPr="00F56BD5">
        <w:rPr>
          <w:rFonts w:ascii="Corbel" w:hAnsi="Corbel"/>
          <w:b w:val="0"/>
          <w:sz w:val="21"/>
          <w:szCs w:val="21"/>
        </w:rPr>
        <w:t xml:space="preserve"> op een wijze tekortkomen in de nakoming die Opdrachtgever van een professioneel </w:t>
      </w:r>
      <w:r w:rsidR="00A474AB">
        <w:rPr>
          <w:rFonts w:ascii="Corbel" w:hAnsi="Corbel"/>
          <w:b w:val="0"/>
          <w:sz w:val="21"/>
          <w:szCs w:val="21"/>
        </w:rPr>
        <w:t>Leverancier</w:t>
      </w:r>
      <w:r w:rsidRPr="00F56BD5">
        <w:rPr>
          <w:rFonts w:ascii="Corbel" w:hAnsi="Corbel"/>
          <w:b w:val="0"/>
          <w:sz w:val="21"/>
          <w:szCs w:val="21"/>
        </w:rPr>
        <w:t xml:space="preserve"> niet hoeft te verwachten waardoor de doelstellingen van Opdrachtgever met de Dienst niet behaald kunnen worden, als een wezenlijke tekortkoming kan worden beschouwd die, nadat </w:t>
      </w:r>
      <w:r w:rsidR="00A474AB">
        <w:rPr>
          <w:rFonts w:ascii="Corbel" w:hAnsi="Corbel"/>
          <w:b w:val="0"/>
          <w:sz w:val="21"/>
          <w:szCs w:val="21"/>
        </w:rPr>
        <w:t>Leverancier</w:t>
      </w:r>
      <w:r w:rsidRPr="00F56BD5">
        <w:rPr>
          <w:rFonts w:ascii="Corbel" w:hAnsi="Corbel"/>
          <w:b w:val="0"/>
          <w:sz w:val="21"/>
          <w:szCs w:val="21"/>
        </w:rPr>
        <w:t xml:space="preserve"> in verzuim verkeert, aan Opdrachtgever het recht geeft de Overeenkomst te beëindigen door opzegging, ontbinding of – indien de omstandigheden daar aanleiding toe geven – vernietiging, tenzij de tekortkoming deze opzegging, ontbinding of</w:t>
      </w:r>
      <w:r>
        <w:rPr>
          <w:rFonts w:ascii="Corbel" w:hAnsi="Corbel"/>
          <w:b w:val="0"/>
          <w:sz w:val="21"/>
          <w:szCs w:val="21"/>
        </w:rPr>
        <w:t xml:space="preserve"> vernietiging niet rechtvaardigt</w:t>
      </w:r>
      <w:r w:rsidRPr="00F56BD5">
        <w:rPr>
          <w:rFonts w:ascii="Corbel" w:hAnsi="Corbel"/>
          <w:b w:val="0"/>
          <w:sz w:val="21"/>
          <w:szCs w:val="21"/>
        </w:rPr>
        <w:t xml:space="preserve">. Ten aanzien van een dergelijke tekortkoming komen Partijen hierbij overeen dat verzuim zal intreden nadat in een schriftelijke ingebrekestelling aan </w:t>
      </w:r>
      <w:r w:rsidR="00A474AB">
        <w:rPr>
          <w:rFonts w:ascii="Corbel" w:hAnsi="Corbel"/>
          <w:b w:val="0"/>
          <w:sz w:val="21"/>
          <w:szCs w:val="21"/>
        </w:rPr>
        <w:t>Leverancier</w:t>
      </w:r>
      <w:r w:rsidRPr="00F56BD5">
        <w:rPr>
          <w:rFonts w:ascii="Corbel" w:hAnsi="Corbel"/>
          <w:b w:val="0"/>
          <w:sz w:val="21"/>
          <w:szCs w:val="21"/>
        </w:rPr>
        <w:t xml:space="preserve"> een redelijke termijn is gesteld om alsnog na te komen, doch binnen deze redelijke termijn nakoming door </w:t>
      </w:r>
      <w:r w:rsidR="00A474AB">
        <w:rPr>
          <w:rFonts w:ascii="Corbel" w:hAnsi="Corbel"/>
          <w:b w:val="0"/>
          <w:sz w:val="21"/>
          <w:szCs w:val="21"/>
        </w:rPr>
        <w:t>Leverancier</w:t>
      </w:r>
      <w:r w:rsidRPr="00F56BD5">
        <w:rPr>
          <w:rFonts w:ascii="Corbel" w:hAnsi="Corbel"/>
          <w:b w:val="0"/>
          <w:sz w:val="21"/>
          <w:szCs w:val="21"/>
        </w:rPr>
        <w:t xml:space="preserve"> is uitgebleven. Een dergelijke beëindiging kan door Opdrachtgever desgewenst per direct</w:t>
      </w:r>
      <w:r w:rsidR="001B16EE">
        <w:rPr>
          <w:rFonts w:ascii="Corbel" w:hAnsi="Corbel"/>
          <w:b w:val="0"/>
          <w:sz w:val="21"/>
          <w:szCs w:val="21"/>
        </w:rPr>
        <w:t>,</w:t>
      </w:r>
      <w:r w:rsidRPr="00F56BD5">
        <w:rPr>
          <w:rFonts w:ascii="Corbel" w:hAnsi="Corbel"/>
          <w:b w:val="0"/>
          <w:sz w:val="21"/>
          <w:szCs w:val="21"/>
        </w:rPr>
        <w:t xml:space="preserve"> en zonder gehouden te zijn tot het vergoeden van enige direct aan deze beëindiging gerelateerde schade</w:t>
      </w:r>
      <w:r w:rsidR="001B16EE">
        <w:rPr>
          <w:rFonts w:ascii="Corbel" w:hAnsi="Corbel"/>
          <w:b w:val="0"/>
          <w:sz w:val="21"/>
          <w:szCs w:val="21"/>
        </w:rPr>
        <w:t>,</w:t>
      </w:r>
      <w:r w:rsidRPr="00F56BD5">
        <w:rPr>
          <w:rFonts w:ascii="Corbel" w:hAnsi="Corbel"/>
          <w:b w:val="0"/>
          <w:sz w:val="21"/>
          <w:szCs w:val="21"/>
        </w:rPr>
        <w:t xml:space="preserve"> geëffectueerd worden. Het recht om door Opdrachtgever geleden of vermoedelijk nog te lijden schade op </w:t>
      </w:r>
      <w:r w:rsidR="00A474AB">
        <w:rPr>
          <w:rFonts w:ascii="Corbel" w:hAnsi="Corbel"/>
          <w:b w:val="0"/>
          <w:sz w:val="21"/>
          <w:szCs w:val="21"/>
        </w:rPr>
        <w:t>Leverancier</w:t>
      </w:r>
      <w:r w:rsidRPr="00F56BD5">
        <w:rPr>
          <w:rFonts w:ascii="Corbel" w:hAnsi="Corbel"/>
          <w:b w:val="0"/>
          <w:sz w:val="21"/>
          <w:szCs w:val="21"/>
        </w:rPr>
        <w:t xml:space="preserve"> te verhalen</w:t>
      </w:r>
      <w:r w:rsidR="001B16EE">
        <w:rPr>
          <w:rFonts w:ascii="Corbel" w:hAnsi="Corbel"/>
          <w:b w:val="0"/>
          <w:sz w:val="21"/>
          <w:szCs w:val="21"/>
        </w:rPr>
        <w:t>,</w:t>
      </w:r>
      <w:r w:rsidRPr="00F56BD5">
        <w:rPr>
          <w:rFonts w:ascii="Corbel" w:hAnsi="Corbel"/>
          <w:b w:val="0"/>
          <w:sz w:val="21"/>
          <w:szCs w:val="21"/>
        </w:rPr>
        <w:t xml:space="preserve"> of verbeurde contractuele boetes te innen</w:t>
      </w:r>
      <w:r w:rsidR="001B16EE">
        <w:rPr>
          <w:rFonts w:ascii="Corbel" w:hAnsi="Corbel"/>
          <w:b w:val="0"/>
          <w:sz w:val="21"/>
          <w:szCs w:val="21"/>
        </w:rPr>
        <w:t>,</w:t>
      </w:r>
      <w:r w:rsidRPr="00F56BD5">
        <w:rPr>
          <w:rFonts w:ascii="Corbel" w:hAnsi="Corbel"/>
          <w:b w:val="0"/>
          <w:sz w:val="21"/>
          <w:szCs w:val="21"/>
        </w:rPr>
        <w:t xml:space="preserve"> vervalt niet door beëindiging van deze Overeenkomst. Alleen </w:t>
      </w:r>
      <w:r w:rsidR="001B16EE">
        <w:rPr>
          <w:rFonts w:ascii="Corbel" w:hAnsi="Corbel"/>
          <w:b w:val="0"/>
          <w:sz w:val="21"/>
          <w:szCs w:val="21"/>
        </w:rPr>
        <w:t xml:space="preserve">met een </w:t>
      </w:r>
      <w:r w:rsidRPr="00F56BD5">
        <w:rPr>
          <w:rFonts w:ascii="Corbel" w:hAnsi="Corbel"/>
          <w:b w:val="0"/>
          <w:sz w:val="21"/>
          <w:szCs w:val="21"/>
        </w:rPr>
        <w:t>door beide Partijen getekende kwijtingsovereenkomst die expliciet een vaststellingsovereenkomst is, komt de voortdurende verplichting om door Opdrachtgever geleden of te lijden schade te vergoeden te vervallen. Opdrachtgever zal nimmer kwijting verlenen voor aansprakelijkheid voor het schenden van de immer voortdurende geheimhoudingsplicht.</w:t>
      </w:r>
    </w:p>
    <w:p w14:paraId="48808E5E" w14:textId="77777777" w:rsidR="00451C79" w:rsidRPr="00D17CE4" w:rsidRDefault="00A474AB" w:rsidP="00081BC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51C79" w:rsidRPr="00D17CE4">
        <w:rPr>
          <w:rFonts w:ascii="Corbel" w:hAnsi="Corbel"/>
          <w:b w:val="0"/>
          <w:sz w:val="21"/>
          <w:szCs w:val="21"/>
        </w:rPr>
        <w:t xml:space="preserve"> erkent dat het in het kader van het leveren van de Dienst schenden van het in Nederland geldende recht (nationaal of op EU niveau ingesteld), waaronder de </w:t>
      </w:r>
      <w:r w:rsidR="005C7200">
        <w:rPr>
          <w:rFonts w:ascii="Corbel" w:hAnsi="Corbel"/>
          <w:b w:val="0"/>
          <w:sz w:val="21"/>
          <w:szCs w:val="21"/>
        </w:rPr>
        <w:t>Algemene Verordening Gegevensbescherming (AVG)</w:t>
      </w:r>
      <w:r w:rsidR="00451C79" w:rsidRPr="00D17CE4">
        <w:rPr>
          <w:rFonts w:ascii="Corbel" w:hAnsi="Corbel"/>
          <w:b w:val="0"/>
          <w:sz w:val="21"/>
          <w:szCs w:val="21"/>
        </w:rPr>
        <w:t xml:space="preserve">‘contractbreuk’ oplevert en Opdrachtgever het recht geeft om de Overeenkomst te beëindigen zonder door </w:t>
      </w:r>
      <w:r>
        <w:rPr>
          <w:rFonts w:ascii="Corbel" w:hAnsi="Corbel"/>
          <w:b w:val="0"/>
          <w:sz w:val="21"/>
          <w:szCs w:val="21"/>
        </w:rPr>
        <w:t>Leverancier</w:t>
      </w:r>
      <w:r w:rsidR="00451C79" w:rsidRPr="00D17CE4">
        <w:rPr>
          <w:rFonts w:ascii="Corbel" w:hAnsi="Corbel"/>
          <w:b w:val="0"/>
          <w:sz w:val="21"/>
          <w:szCs w:val="21"/>
        </w:rPr>
        <w:t xml:space="preserve"> geleden schade te hoeven vergoeden.</w:t>
      </w:r>
    </w:p>
    <w:p w14:paraId="06E29427" w14:textId="77777777" w:rsidR="00EC6DF2" w:rsidRPr="00AA17DD" w:rsidRDefault="00645CC9" w:rsidP="00B914FC">
      <w:pPr>
        <w:pStyle w:val="Kop2"/>
        <w:keepNext w:val="0"/>
        <w:spacing w:line="276" w:lineRule="auto"/>
        <w:ind w:left="714" w:hanging="658"/>
        <w:rPr>
          <w:rFonts w:ascii="Corbel" w:hAnsi="Corbel"/>
          <w:b w:val="0"/>
          <w:sz w:val="21"/>
          <w:szCs w:val="21"/>
        </w:rPr>
      </w:pPr>
      <w:r w:rsidRPr="00AA17DD">
        <w:rPr>
          <w:rFonts w:ascii="Corbel" w:hAnsi="Corbel"/>
          <w:b w:val="0"/>
          <w:sz w:val="21"/>
          <w:szCs w:val="21"/>
        </w:rPr>
        <w:t xml:space="preserve">Indien </w:t>
      </w:r>
      <w:r w:rsidR="00A474AB">
        <w:rPr>
          <w:rFonts w:ascii="Corbel" w:hAnsi="Corbel"/>
          <w:b w:val="0"/>
          <w:sz w:val="21"/>
          <w:szCs w:val="21"/>
        </w:rPr>
        <w:t>Leverancier</w:t>
      </w:r>
      <w:r w:rsidRPr="00AA17DD">
        <w:rPr>
          <w:rFonts w:ascii="Corbel" w:hAnsi="Corbel"/>
          <w:b w:val="0"/>
          <w:sz w:val="21"/>
          <w:szCs w:val="21"/>
        </w:rPr>
        <w:t xml:space="preserve"> </w:t>
      </w:r>
      <w:r w:rsidR="00765718" w:rsidRPr="00AA17DD">
        <w:rPr>
          <w:rFonts w:ascii="Corbel" w:hAnsi="Corbel"/>
          <w:b w:val="0"/>
          <w:sz w:val="21"/>
          <w:szCs w:val="21"/>
        </w:rPr>
        <w:t xml:space="preserve">verzuimt </w:t>
      </w:r>
      <w:r w:rsidRPr="00AA17DD">
        <w:rPr>
          <w:rFonts w:ascii="Corbel" w:hAnsi="Corbel"/>
          <w:b w:val="0"/>
          <w:sz w:val="21"/>
          <w:szCs w:val="21"/>
        </w:rPr>
        <w:t xml:space="preserve">de benodigde </w:t>
      </w:r>
      <w:r w:rsidR="00EC6DF2" w:rsidRPr="00AA17DD">
        <w:rPr>
          <w:rFonts w:ascii="Corbel" w:hAnsi="Corbel"/>
          <w:b w:val="0"/>
          <w:sz w:val="21"/>
          <w:szCs w:val="21"/>
        </w:rPr>
        <w:t xml:space="preserve">ISO-27001 </w:t>
      </w:r>
      <w:r w:rsidRPr="00AA17DD">
        <w:rPr>
          <w:rFonts w:ascii="Corbel" w:hAnsi="Corbel"/>
          <w:b w:val="0"/>
          <w:sz w:val="21"/>
          <w:szCs w:val="21"/>
        </w:rPr>
        <w:t>certificering</w:t>
      </w:r>
      <w:r w:rsidR="00EC6DF2" w:rsidRPr="00AA17DD">
        <w:rPr>
          <w:rFonts w:ascii="Corbel" w:hAnsi="Corbel"/>
          <w:b w:val="0"/>
          <w:sz w:val="21"/>
          <w:szCs w:val="21"/>
        </w:rPr>
        <w:t xml:space="preserve"> (zie</w:t>
      </w:r>
      <w:r w:rsidR="00AD3CEF" w:rsidRPr="00AA17DD">
        <w:rPr>
          <w:rFonts w:ascii="Corbel" w:hAnsi="Corbel"/>
          <w:b w:val="0"/>
          <w:sz w:val="21"/>
          <w:szCs w:val="21"/>
        </w:rPr>
        <w:t xml:space="preserve"> </w:t>
      </w:r>
      <w:r w:rsidR="00AA17DD" w:rsidRPr="00AA17DD">
        <w:rPr>
          <w:rFonts w:ascii="Calibri" w:hAnsi="Calibri" w:cs="Calibri"/>
          <w:b w:val="0"/>
          <w:color w:val="000000"/>
          <w:szCs w:val="22"/>
        </w:rPr>
        <w:t>§</w:t>
      </w:r>
      <w:r w:rsidR="00AA17DD" w:rsidRPr="00AA17DD">
        <w:rPr>
          <w:rFonts w:ascii="Corbel" w:hAnsi="Corbel"/>
          <w:b w:val="0"/>
          <w:sz w:val="21"/>
          <w:szCs w:val="21"/>
        </w:rPr>
        <w:t xml:space="preserve"> </w:t>
      </w:r>
      <w:r w:rsidR="00AD3CEF" w:rsidRPr="00AA17DD">
        <w:rPr>
          <w:rFonts w:ascii="Corbel" w:hAnsi="Corbel"/>
          <w:b w:val="0"/>
          <w:sz w:val="21"/>
          <w:szCs w:val="21"/>
        </w:rPr>
        <w:t>4.2.3.2</w:t>
      </w:r>
      <w:r w:rsidR="00501A11" w:rsidRPr="00AA17DD">
        <w:rPr>
          <w:rFonts w:ascii="Corbel" w:hAnsi="Corbel"/>
          <w:b w:val="0"/>
          <w:sz w:val="21"/>
          <w:szCs w:val="21"/>
        </w:rPr>
        <w:t xml:space="preserve"> van de Aanbestedings</w:t>
      </w:r>
      <w:r w:rsidR="00EC6DF2" w:rsidRPr="00AA17DD">
        <w:rPr>
          <w:rFonts w:ascii="Corbel" w:hAnsi="Corbel"/>
          <w:b w:val="0"/>
          <w:sz w:val="21"/>
          <w:szCs w:val="21"/>
        </w:rPr>
        <w:t xml:space="preserve">leidraad) </w:t>
      </w:r>
      <w:r w:rsidR="00765718" w:rsidRPr="00AA17DD">
        <w:rPr>
          <w:rFonts w:ascii="Corbel" w:hAnsi="Corbel"/>
          <w:b w:val="0"/>
          <w:sz w:val="21"/>
          <w:szCs w:val="21"/>
        </w:rPr>
        <w:t>te overleggen</w:t>
      </w:r>
      <w:r w:rsidR="005171F7" w:rsidRPr="00AA17DD">
        <w:rPr>
          <w:rFonts w:ascii="Corbel" w:hAnsi="Corbel"/>
          <w:b w:val="0"/>
          <w:sz w:val="21"/>
          <w:szCs w:val="21"/>
        </w:rPr>
        <w:t xml:space="preserve"> </w:t>
      </w:r>
      <w:r w:rsidR="00EC6DF2" w:rsidRPr="00AA17DD">
        <w:rPr>
          <w:rFonts w:ascii="Corbel" w:hAnsi="Corbel"/>
          <w:b w:val="0"/>
          <w:sz w:val="21"/>
          <w:szCs w:val="21"/>
        </w:rPr>
        <w:t>binnen een kalenderjaar na ondertekening van deze Overeenkomst, is Opdrachtgever gerechtigd om zonder voorafgaande aanmaning of ingebrekestelling buiten rechte de Overeenkomst door middel van een aangetekend schrijven te ontbinden.</w:t>
      </w:r>
    </w:p>
    <w:p w14:paraId="3D5A5424" w14:textId="77777777" w:rsidR="007D5F59" w:rsidRDefault="007D5F59" w:rsidP="00B914FC">
      <w:pPr>
        <w:pStyle w:val="Kop2"/>
        <w:keepNext w:val="0"/>
        <w:spacing w:line="276" w:lineRule="auto"/>
        <w:ind w:left="714" w:hanging="658"/>
        <w:rPr>
          <w:rFonts w:ascii="Corbel" w:hAnsi="Corbel"/>
          <w:b w:val="0"/>
          <w:sz w:val="21"/>
          <w:szCs w:val="21"/>
        </w:rPr>
      </w:pPr>
      <w:r w:rsidRPr="00AA17DD">
        <w:rPr>
          <w:rFonts w:ascii="Corbel" w:hAnsi="Corbel"/>
          <w:b w:val="0"/>
          <w:sz w:val="21"/>
          <w:szCs w:val="21"/>
        </w:rPr>
        <w:t xml:space="preserve">Indien </w:t>
      </w:r>
      <w:r>
        <w:rPr>
          <w:rFonts w:ascii="Corbel" w:hAnsi="Corbel"/>
          <w:b w:val="0"/>
          <w:sz w:val="21"/>
          <w:szCs w:val="21"/>
        </w:rPr>
        <w:t>Leverancier</w:t>
      </w:r>
      <w:r w:rsidRPr="00AA17DD">
        <w:rPr>
          <w:rFonts w:ascii="Corbel" w:hAnsi="Corbel"/>
          <w:b w:val="0"/>
          <w:sz w:val="21"/>
          <w:szCs w:val="21"/>
        </w:rPr>
        <w:t xml:space="preserve"> verzuimt jaarlijks (de eerste maal een jaar na ondertekening van deze Overeenkomst) een ISAE3402 type II verklaring te overleggen aan Opdrachtgever (zoals </w:t>
      </w:r>
      <w:r w:rsidRPr="00AA17DD">
        <w:rPr>
          <w:rFonts w:ascii="Corbel" w:hAnsi="Corbel"/>
          <w:b w:val="0"/>
          <w:sz w:val="21"/>
          <w:szCs w:val="21"/>
        </w:rPr>
        <w:lastRenderedPageBreak/>
        <w:t xml:space="preserve">genoemd in </w:t>
      </w:r>
      <w:r w:rsidRPr="00AA17DD">
        <w:rPr>
          <w:rFonts w:ascii="Calibri" w:hAnsi="Calibri" w:cs="Calibri"/>
          <w:b w:val="0"/>
          <w:color w:val="000000"/>
          <w:szCs w:val="22"/>
        </w:rPr>
        <w:t>§</w:t>
      </w:r>
      <w:r w:rsidRPr="00AA17DD">
        <w:rPr>
          <w:rFonts w:ascii="Corbel" w:hAnsi="Corbel"/>
          <w:b w:val="0"/>
          <w:sz w:val="21"/>
          <w:szCs w:val="21"/>
        </w:rPr>
        <w:t xml:space="preserve"> 4.2.3.2 van de Aanbestedingsleidraad), is Opdrachtgever gerechtigd om zonder voorafgaande aanmaning of ingebrekestelling buiten rechte de Overeenkomst</w:t>
      </w:r>
      <w:r w:rsidRPr="009B2C8C">
        <w:rPr>
          <w:rFonts w:ascii="Corbel" w:hAnsi="Corbel"/>
          <w:b w:val="0"/>
          <w:sz w:val="21"/>
          <w:szCs w:val="21"/>
        </w:rPr>
        <w:t xml:space="preserve"> door middel van een aangetekend schrijven te ontbinden.</w:t>
      </w:r>
    </w:p>
    <w:p w14:paraId="4D5AB6DA" w14:textId="207DD90A" w:rsidR="007D5F59" w:rsidRDefault="009909C6" w:rsidP="00B914FC">
      <w:pPr>
        <w:pStyle w:val="Kop2"/>
        <w:keepNext w:val="0"/>
        <w:spacing w:line="276" w:lineRule="auto"/>
        <w:ind w:left="714" w:hanging="658"/>
        <w:rPr>
          <w:rFonts w:ascii="Corbel" w:hAnsi="Corbel"/>
          <w:b w:val="0"/>
          <w:sz w:val="21"/>
          <w:szCs w:val="21"/>
        </w:rPr>
      </w:pPr>
      <w:r>
        <w:rPr>
          <w:rFonts w:ascii="Corbel" w:hAnsi="Corbel"/>
          <w:b w:val="0"/>
          <w:sz w:val="21"/>
          <w:szCs w:val="21"/>
        </w:rPr>
        <w:t xml:space="preserve">Voorts bevatten de artikelen </w:t>
      </w:r>
      <w:r w:rsidR="007407A7">
        <w:rPr>
          <w:rFonts w:ascii="Corbel" w:hAnsi="Corbel"/>
          <w:b w:val="0"/>
          <w:sz w:val="21"/>
          <w:szCs w:val="21"/>
        </w:rPr>
        <w:t>5.3, 6.3, 8</w:t>
      </w:r>
      <w:r w:rsidR="000C24C8">
        <w:rPr>
          <w:rFonts w:ascii="Corbel" w:hAnsi="Corbel"/>
          <w:b w:val="0"/>
          <w:sz w:val="21"/>
          <w:szCs w:val="21"/>
        </w:rPr>
        <w:t>.</w:t>
      </w:r>
      <w:r w:rsidR="007407A7">
        <w:rPr>
          <w:rFonts w:ascii="Corbel" w:hAnsi="Corbel"/>
          <w:b w:val="0"/>
          <w:sz w:val="21"/>
          <w:szCs w:val="21"/>
        </w:rPr>
        <w:t>3, 9</w:t>
      </w:r>
      <w:r w:rsidR="000C24C8">
        <w:rPr>
          <w:rFonts w:ascii="Corbel" w:hAnsi="Corbel"/>
          <w:b w:val="0"/>
          <w:sz w:val="21"/>
          <w:szCs w:val="21"/>
        </w:rPr>
        <w:t xml:space="preserve">.11, </w:t>
      </w:r>
      <w:r w:rsidR="007407A7">
        <w:rPr>
          <w:rFonts w:ascii="Corbel" w:hAnsi="Corbel"/>
          <w:b w:val="0"/>
          <w:sz w:val="21"/>
          <w:szCs w:val="21"/>
        </w:rPr>
        <w:t>19</w:t>
      </w:r>
      <w:r w:rsidR="001F02AE">
        <w:rPr>
          <w:rFonts w:ascii="Corbel" w:hAnsi="Corbel"/>
          <w:b w:val="0"/>
          <w:sz w:val="21"/>
          <w:szCs w:val="21"/>
        </w:rPr>
        <w:t xml:space="preserve">.3, </w:t>
      </w:r>
      <w:r w:rsidR="007D5F59">
        <w:rPr>
          <w:rFonts w:ascii="Corbel" w:hAnsi="Corbel"/>
          <w:b w:val="0"/>
          <w:sz w:val="21"/>
          <w:szCs w:val="21"/>
        </w:rPr>
        <w:t>mogelijkheden tot het beëindigen van deze Overeenkomst.</w:t>
      </w:r>
    </w:p>
    <w:p w14:paraId="2C25B7DE" w14:textId="77777777" w:rsidR="00171204" w:rsidRDefault="00171204" w:rsidP="0044437F">
      <w:pPr>
        <w:ind w:left="0"/>
        <w:rPr>
          <w:rFonts w:ascii="Corbel" w:hAnsi="Corbel" w:cs="Arial"/>
          <w:bCs/>
          <w:iCs/>
          <w:sz w:val="21"/>
          <w:szCs w:val="21"/>
        </w:rPr>
      </w:pPr>
      <w:r>
        <w:rPr>
          <w:rFonts w:ascii="Corbel" w:hAnsi="Corbel" w:cs="Arial"/>
          <w:bCs/>
          <w:iCs/>
          <w:sz w:val="21"/>
          <w:szCs w:val="21"/>
        </w:rPr>
        <w:br w:type="page"/>
      </w:r>
    </w:p>
    <w:p w14:paraId="3E0B7DFD" w14:textId="77777777" w:rsidR="003B3B18" w:rsidRDefault="003B3B18" w:rsidP="00587C11">
      <w:pPr>
        <w:pStyle w:val="Kop1"/>
      </w:pPr>
      <w:bookmarkStart w:id="121" w:name="_Toc24723195"/>
      <w:bookmarkStart w:id="122" w:name="_Toc405205190"/>
      <w:r>
        <w:lastRenderedPageBreak/>
        <w:t>Exit</w:t>
      </w:r>
      <w:bookmarkEnd w:id="121"/>
      <w:r>
        <w:t xml:space="preserve"> </w:t>
      </w:r>
    </w:p>
    <w:p w14:paraId="59ED318B" w14:textId="4E84135E" w:rsidR="00A322AF" w:rsidRPr="0044437F" w:rsidRDefault="00A322AF" w:rsidP="0044437F">
      <w:pPr>
        <w:pStyle w:val="Kop2"/>
        <w:keepNext w:val="0"/>
        <w:spacing w:line="276" w:lineRule="auto"/>
        <w:ind w:left="714" w:hanging="658"/>
        <w:rPr>
          <w:b w:val="0"/>
          <w:sz w:val="21"/>
          <w:szCs w:val="21"/>
        </w:rPr>
      </w:pPr>
      <w:r w:rsidRPr="0044437F">
        <w:rPr>
          <w:rFonts w:ascii="Corbel" w:hAnsi="Corbel"/>
          <w:b w:val="0"/>
          <w:sz w:val="21"/>
          <w:szCs w:val="21"/>
        </w:rPr>
        <w:t xml:space="preserve">Indien de Overeenkomst om welke reden ook (tussentijds) eindigt, dan vangt de Exit / </w:t>
      </w:r>
      <w:proofErr w:type="spellStart"/>
      <w:r w:rsidRPr="0044437F">
        <w:rPr>
          <w:rFonts w:ascii="Corbel" w:hAnsi="Corbel"/>
          <w:b w:val="0"/>
          <w:sz w:val="21"/>
          <w:szCs w:val="21"/>
        </w:rPr>
        <w:t>retransitie</w:t>
      </w:r>
      <w:proofErr w:type="spellEnd"/>
      <w:r w:rsidRPr="0044437F">
        <w:rPr>
          <w:rFonts w:ascii="Corbel" w:hAnsi="Corbel"/>
          <w:b w:val="0"/>
          <w:sz w:val="21"/>
          <w:szCs w:val="21"/>
        </w:rPr>
        <w:t xml:space="preserve"> fase aan en doet Leverancier op eerste verzoek van Opdrachtgever, zonder daarvoor kosten te rekenen, datgene wat redelijkerwijs noodzakelijk is om er voor te zorgen dat een nieuwe Wederpartij of Opdrachtgever zelf zonder belemmeringen de uitvoering van de opdracht c.q. het verlenen van de diensten, waar deze Overeenkomst betrekking op heeft, kan overnemen en/of een soortgelijke prestatie ten behoeve van Opdrachtgever kan verrichten. Tevens retourneert Leverancier aan</w:t>
      </w:r>
      <w:r w:rsidR="005B1525">
        <w:rPr>
          <w:rFonts w:ascii="Corbel" w:hAnsi="Corbel"/>
          <w:b w:val="0"/>
          <w:sz w:val="21"/>
          <w:szCs w:val="21"/>
        </w:rPr>
        <w:t xml:space="preserve"> Opdrachtgever onverwijld alle </w:t>
      </w:r>
      <w:r w:rsidRPr="0044437F">
        <w:rPr>
          <w:rFonts w:ascii="Corbel" w:hAnsi="Corbel"/>
          <w:b w:val="0"/>
          <w:sz w:val="21"/>
          <w:szCs w:val="21"/>
        </w:rPr>
        <w:t xml:space="preserve">hem door Opdrachtgever ter hand gestelde documenten, boeken, bescheiden en andere goederen (waaronder begrepen gegevens- en informatiedragers) in een format waarmee Opdrachtgever c.q. de opvolgende leverancier ook op een geautomatiseerde manier toegang toe kunnen krijgen. </w:t>
      </w:r>
    </w:p>
    <w:p w14:paraId="7B928B24" w14:textId="77777777" w:rsidR="004572E9" w:rsidRPr="0056759E" w:rsidRDefault="004572E9" w:rsidP="00B914FC">
      <w:pPr>
        <w:pStyle w:val="Kop2"/>
        <w:keepNext w:val="0"/>
        <w:spacing w:line="276" w:lineRule="auto"/>
        <w:ind w:left="714" w:hanging="658"/>
        <w:rPr>
          <w:rFonts w:ascii="Corbel" w:hAnsi="Corbel"/>
          <w:b w:val="0"/>
          <w:sz w:val="21"/>
          <w:szCs w:val="21"/>
        </w:rPr>
      </w:pPr>
      <w:r w:rsidRPr="00FB2F48">
        <w:rPr>
          <w:rFonts w:ascii="Corbel" w:hAnsi="Corbel"/>
          <w:b w:val="0"/>
          <w:sz w:val="21"/>
          <w:szCs w:val="21"/>
        </w:rPr>
        <w:t xml:space="preserve">Bij het einde van deze Overeenkomst zullen alle ‘data van Opdrachtgever’ onverwijld aan Opdrachtgever worden geretourneerd c.q. geleverd in een bewerkbaar formaat (zoals </w:t>
      </w:r>
      <w:r>
        <w:rPr>
          <w:rFonts w:ascii="Corbel" w:hAnsi="Corbel"/>
          <w:b w:val="0"/>
          <w:sz w:val="21"/>
          <w:szCs w:val="21"/>
        </w:rPr>
        <w:t>.</w:t>
      </w:r>
      <w:r w:rsidRPr="00FB2F48">
        <w:rPr>
          <w:rFonts w:ascii="Corbel" w:hAnsi="Corbel"/>
          <w:b w:val="0"/>
          <w:sz w:val="21"/>
          <w:szCs w:val="21"/>
        </w:rPr>
        <w:t xml:space="preserve">xlsx of </w:t>
      </w:r>
      <w:r>
        <w:rPr>
          <w:rFonts w:ascii="Corbel" w:hAnsi="Corbel"/>
          <w:b w:val="0"/>
          <w:sz w:val="21"/>
          <w:szCs w:val="21"/>
        </w:rPr>
        <w:t>.</w:t>
      </w:r>
      <w:proofErr w:type="spellStart"/>
      <w:r w:rsidRPr="00FB2F48">
        <w:rPr>
          <w:rFonts w:ascii="Corbel" w:hAnsi="Corbel"/>
          <w:b w:val="0"/>
          <w:sz w:val="21"/>
          <w:szCs w:val="21"/>
        </w:rPr>
        <w:t>csv</w:t>
      </w:r>
      <w:proofErr w:type="spellEnd"/>
      <w:r w:rsidRPr="00FB2F48">
        <w:rPr>
          <w:rFonts w:ascii="Corbel" w:hAnsi="Corbel"/>
          <w:b w:val="0"/>
          <w:sz w:val="21"/>
          <w:szCs w:val="21"/>
        </w:rPr>
        <w:t xml:space="preserve"> of wat in het concrete geval gangbaar is), zonder dat </w:t>
      </w:r>
      <w:r>
        <w:rPr>
          <w:rFonts w:ascii="Corbel" w:hAnsi="Corbel"/>
          <w:b w:val="0"/>
          <w:sz w:val="21"/>
          <w:szCs w:val="21"/>
        </w:rPr>
        <w:t>Leverancier</w:t>
      </w:r>
      <w:r w:rsidRPr="00FB2F48">
        <w:rPr>
          <w:rFonts w:ascii="Corbel" w:hAnsi="Corbel"/>
          <w:b w:val="0"/>
          <w:sz w:val="21"/>
          <w:szCs w:val="21"/>
        </w:rPr>
        <w:t xml:space="preserve"> een kopie in welke vorm dan ook behoudt.</w:t>
      </w:r>
    </w:p>
    <w:p w14:paraId="3FF0E8A0" w14:textId="77777777" w:rsidR="00A322AF" w:rsidRDefault="00A322AF" w:rsidP="0044437F"/>
    <w:p w14:paraId="18192868" w14:textId="77777777" w:rsidR="00171204" w:rsidRDefault="00171204" w:rsidP="00171204">
      <w:pPr>
        <w:ind w:left="0"/>
      </w:pPr>
      <w:r>
        <w:br w:type="page"/>
      </w:r>
    </w:p>
    <w:p w14:paraId="182FCEF0" w14:textId="77777777" w:rsidR="00FC00BB" w:rsidRPr="00A46780" w:rsidRDefault="00AE0D2E" w:rsidP="00587C11">
      <w:pPr>
        <w:pStyle w:val="Kop1"/>
      </w:pPr>
      <w:bookmarkStart w:id="123" w:name="_Toc24723196"/>
      <w:r>
        <w:lastRenderedPageBreak/>
        <w:t>Social R</w:t>
      </w:r>
      <w:r w:rsidR="00FC00BB" w:rsidRPr="00A46780">
        <w:t>eturn</w:t>
      </w:r>
      <w:bookmarkEnd w:id="120"/>
      <w:bookmarkEnd w:id="122"/>
      <w:bookmarkEnd w:id="123"/>
    </w:p>
    <w:p w14:paraId="7D2286A7" w14:textId="5714C26C" w:rsidR="00963EB6" w:rsidRPr="00954A15" w:rsidRDefault="00963EB6" w:rsidP="008B30F3">
      <w:pPr>
        <w:pStyle w:val="Kop2"/>
        <w:numPr>
          <w:ilvl w:val="1"/>
          <w:numId w:val="20"/>
        </w:numPr>
        <w:spacing w:line="240" w:lineRule="auto"/>
        <w:ind w:left="734" w:hanging="734"/>
        <w:rPr>
          <w:rFonts w:ascii="Corbel" w:hAnsi="Corbel"/>
          <w:b w:val="0"/>
          <w:sz w:val="21"/>
          <w:szCs w:val="21"/>
        </w:rPr>
      </w:pPr>
      <w:r w:rsidRPr="007448F2">
        <w:rPr>
          <w:rFonts w:ascii="Corbel" w:hAnsi="Corbel"/>
          <w:b w:val="0"/>
          <w:sz w:val="21"/>
          <w:szCs w:val="21"/>
        </w:rPr>
        <w:t xml:space="preserve">Leverancier verplicht zich gedurende de looptijd van </w:t>
      </w:r>
      <w:r>
        <w:rPr>
          <w:rFonts w:ascii="Corbel" w:hAnsi="Corbel"/>
          <w:b w:val="0"/>
          <w:sz w:val="21"/>
          <w:szCs w:val="21"/>
        </w:rPr>
        <w:t xml:space="preserve">de Overeenkomst </w:t>
      </w:r>
      <w:r w:rsidRPr="007448F2">
        <w:rPr>
          <w:rFonts w:ascii="Corbel" w:hAnsi="Corbel"/>
          <w:b w:val="0"/>
          <w:sz w:val="21"/>
          <w:szCs w:val="21"/>
        </w:rPr>
        <w:t xml:space="preserve">en waarde gelijk aan </w:t>
      </w:r>
      <w:r>
        <w:rPr>
          <w:rFonts w:ascii="Corbel" w:hAnsi="Corbel"/>
          <w:b w:val="0"/>
          <w:sz w:val="21"/>
          <w:szCs w:val="21"/>
        </w:rPr>
        <w:br/>
      </w:r>
      <w:r w:rsidR="00BB1AF4">
        <w:rPr>
          <w:rFonts w:ascii="Corbel" w:hAnsi="Corbel"/>
          <w:b w:val="0"/>
          <w:sz w:val="21"/>
          <w:szCs w:val="21"/>
        </w:rPr>
        <w:t>3</w:t>
      </w:r>
      <w:r w:rsidR="00915068" w:rsidRPr="0044437F">
        <w:rPr>
          <w:rFonts w:ascii="Corbel" w:hAnsi="Corbel"/>
          <w:b w:val="0"/>
          <w:sz w:val="21"/>
          <w:szCs w:val="21"/>
        </w:rPr>
        <w:t>%</w:t>
      </w:r>
      <w:r w:rsidRPr="0044437F">
        <w:rPr>
          <w:rFonts w:ascii="Corbel" w:hAnsi="Corbel"/>
          <w:b w:val="0"/>
          <w:sz w:val="21"/>
          <w:szCs w:val="21"/>
        </w:rPr>
        <w:t xml:space="preserve"> </w:t>
      </w:r>
      <w:r w:rsidRPr="00C75C58">
        <w:rPr>
          <w:rFonts w:ascii="Corbel" w:hAnsi="Corbel"/>
          <w:b w:val="0"/>
          <w:sz w:val="21"/>
          <w:szCs w:val="21"/>
        </w:rPr>
        <w:t>van</w:t>
      </w:r>
      <w:r w:rsidRPr="007448F2">
        <w:rPr>
          <w:rFonts w:ascii="Corbel" w:hAnsi="Corbel"/>
          <w:b w:val="0"/>
          <w:sz w:val="21"/>
          <w:szCs w:val="21"/>
        </w:rPr>
        <w:t xml:space="preserve"> de uiteindelijke opdrachtwaarde aan te wenden voor Social Return.</w:t>
      </w:r>
      <w:r w:rsidRPr="007448F2">
        <w:t xml:space="preserve"> </w:t>
      </w:r>
    </w:p>
    <w:p w14:paraId="3094C116" w14:textId="77777777" w:rsidR="00963EB6" w:rsidRPr="001B73DC" w:rsidRDefault="00963EB6" w:rsidP="008B30F3">
      <w:pPr>
        <w:pStyle w:val="Kop2"/>
        <w:numPr>
          <w:ilvl w:val="1"/>
          <w:numId w:val="20"/>
        </w:numPr>
        <w:spacing w:line="240" w:lineRule="auto"/>
        <w:ind w:left="734" w:hanging="734"/>
        <w:rPr>
          <w:rFonts w:ascii="Corbel" w:hAnsi="Corbel"/>
          <w:b w:val="0"/>
          <w:sz w:val="21"/>
          <w:szCs w:val="21"/>
        </w:rPr>
      </w:pPr>
      <w:r>
        <w:rPr>
          <w:rFonts w:ascii="Corbel" w:hAnsi="Corbel"/>
          <w:b w:val="0"/>
          <w:sz w:val="21"/>
          <w:szCs w:val="21"/>
        </w:rPr>
        <w:t xml:space="preserve">Leverancier </w:t>
      </w:r>
      <w:r w:rsidRPr="001B73DC">
        <w:rPr>
          <w:rFonts w:ascii="Corbel" w:hAnsi="Corbel"/>
          <w:b w:val="0"/>
          <w:sz w:val="21"/>
          <w:szCs w:val="21"/>
        </w:rPr>
        <w:t xml:space="preserve">stelt in overleg met de </w:t>
      </w:r>
      <w:r>
        <w:rPr>
          <w:rFonts w:ascii="Corbel" w:hAnsi="Corbel"/>
          <w:b w:val="0"/>
          <w:sz w:val="21"/>
          <w:szCs w:val="21"/>
        </w:rPr>
        <w:t>g</w:t>
      </w:r>
      <w:r w:rsidRPr="001B73DC">
        <w:rPr>
          <w:rFonts w:ascii="Corbel" w:hAnsi="Corbel"/>
          <w:b w:val="0"/>
          <w:sz w:val="21"/>
          <w:szCs w:val="21"/>
        </w:rPr>
        <w:t xml:space="preserve">emeente </w:t>
      </w:r>
      <w:r>
        <w:rPr>
          <w:rFonts w:ascii="Corbel" w:hAnsi="Corbel"/>
          <w:b w:val="0"/>
          <w:sz w:val="21"/>
          <w:szCs w:val="21"/>
        </w:rPr>
        <w:t xml:space="preserve">Amsterdam </w:t>
      </w:r>
      <w:r w:rsidRPr="001B73DC">
        <w:rPr>
          <w:rFonts w:ascii="Corbel" w:hAnsi="Corbel"/>
          <w:b w:val="0"/>
          <w:sz w:val="21"/>
          <w:szCs w:val="21"/>
        </w:rPr>
        <w:t xml:space="preserve">(Bureau Social Return) prestatieafspraken op, waarin de precieze invulling van de Social Return verplichting wordt vastgelegd. Deze prestatieafspraken maken onlosmakelijk deel uit van </w:t>
      </w:r>
      <w:r>
        <w:rPr>
          <w:rFonts w:ascii="Corbel" w:hAnsi="Corbel"/>
          <w:b w:val="0"/>
          <w:sz w:val="21"/>
          <w:szCs w:val="21"/>
        </w:rPr>
        <w:t>deze Overeenkomst.</w:t>
      </w:r>
      <w:r w:rsidRPr="001B73DC">
        <w:rPr>
          <w:rFonts w:ascii="Corbel" w:hAnsi="Corbel"/>
          <w:b w:val="0"/>
          <w:sz w:val="21"/>
          <w:szCs w:val="21"/>
        </w:rPr>
        <w:t>.</w:t>
      </w:r>
    </w:p>
    <w:p w14:paraId="55C02BC1" w14:textId="77777777" w:rsidR="00963EB6" w:rsidRDefault="00963EB6" w:rsidP="008B30F3">
      <w:pPr>
        <w:pStyle w:val="Kop2"/>
        <w:numPr>
          <w:ilvl w:val="1"/>
          <w:numId w:val="20"/>
        </w:numPr>
        <w:spacing w:line="240" w:lineRule="auto"/>
        <w:ind w:left="734" w:hanging="734"/>
        <w:rPr>
          <w:rFonts w:ascii="Corbel" w:hAnsi="Corbel"/>
          <w:b w:val="0"/>
          <w:sz w:val="21"/>
          <w:szCs w:val="21"/>
        </w:rPr>
      </w:pPr>
      <w:r w:rsidRPr="001B73DC">
        <w:rPr>
          <w:rFonts w:ascii="Corbel" w:hAnsi="Corbel"/>
          <w:b w:val="0"/>
          <w:sz w:val="21"/>
          <w:szCs w:val="21"/>
        </w:rPr>
        <w:t xml:space="preserve">De gemeente Amsterdam (Bureau Social Return) faciliteert </w:t>
      </w:r>
      <w:r>
        <w:rPr>
          <w:rFonts w:ascii="Corbel" w:hAnsi="Corbel"/>
          <w:b w:val="0"/>
          <w:sz w:val="21"/>
          <w:szCs w:val="21"/>
        </w:rPr>
        <w:t>Leverancier</w:t>
      </w:r>
      <w:r w:rsidRPr="001B73DC">
        <w:rPr>
          <w:rFonts w:ascii="Corbel" w:hAnsi="Corbel"/>
          <w:b w:val="0"/>
          <w:sz w:val="21"/>
          <w:szCs w:val="21"/>
        </w:rPr>
        <w:t xml:space="preserve"> waar mogelijk bij de invulling van de Social Return verplichting,</w:t>
      </w:r>
      <w:r>
        <w:rPr>
          <w:rFonts w:ascii="Corbel" w:hAnsi="Corbel"/>
          <w:b w:val="0"/>
          <w:sz w:val="21"/>
          <w:szCs w:val="21"/>
        </w:rPr>
        <w:t xml:space="preserve"> </w:t>
      </w:r>
      <w:r w:rsidRPr="001B73DC">
        <w:rPr>
          <w:rFonts w:ascii="Corbel" w:hAnsi="Corbel"/>
          <w:b w:val="0"/>
          <w:sz w:val="21"/>
          <w:szCs w:val="21"/>
        </w:rPr>
        <w:t>en monitort de ondernomen activiteiten en resultaten verbonden aan de betreffende Social Return verplichting.</w:t>
      </w:r>
    </w:p>
    <w:p w14:paraId="485B5EE2" w14:textId="77777777" w:rsidR="00963EB6" w:rsidRDefault="00963EB6" w:rsidP="008B30F3">
      <w:pPr>
        <w:pStyle w:val="Kop2"/>
        <w:numPr>
          <w:ilvl w:val="1"/>
          <w:numId w:val="20"/>
        </w:numPr>
        <w:spacing w:line="240" w:lineRule="auto"/>
        <w:ind w:left="734" w:hanging="734"/>
        <w:rPr>
          <w:rFonts w:ascii="Corbel" w:hAnsi="Corbel"/>
          <w:b w:val="0"/>
          <w:sz w:val="21"/>
          <w:szCs w:val="21"/>
        </w:rPr>
      </w:pPr>
      <w:r w:rsidRPr="001B73DC">
        <w:rPr>
          <w:rFonts w:ascii="Corbel" w:hAnsi="Corbel"/>
          <w:b w:val="0"/>
          <w:sz w:val="21"/>
          <w:szCs w:val="21"/>
        </w:rPr>
        <w:t xml:space="preserve">Indien </w:t>
      </w:r>
      <w:r>
        <w:rPr>
          <w:rFonts w:ascii="Corbel" w:hAnsi="Corbel"/>
          <w:b w:val="0"/>
          <w:sz w:val="21"/>
          <w:szCs w:val="21"/>
        </w:rPr>
        <w:t xml:space="preserve">Leverancier </w:t>
      </w:r>
      <w:r w:rsidRPr="001B73DC">
        <w:rPr>
          <w:rFonts w:ascii="Corbel" w:hAnsi="Corbel"/>
          <w:b w:val="0"/>
          <w:sz w:val="21"/>
          <w:szCs w:val="21"/>
        </w:rPr>
        <w:t xml:space="preserve">zijn Social Return verplichting niet of niet geheel nakomt wordt het resterende bedrag van de verplichting, vermeerderd met een direct opeisbare boete ter hoogte van 100% van het resterende bedrag, bij de </w:t>
      </w:r>
      <w:r>
        <w:rPr>
          <w:rFonts w:ascii="Corbel" w:hAnsi="Corbel"/>
          <w:b w:val="0"/>
          <w:sz w:val="21"/>
          <w:szCs w:val="21"/>
        </w:rPr>
        <w:t>Leverancier</w:t>
      </w:r>
      <w:r w:rsidRPr="001B73DC">
        <w:rPr>
          <w:rFonts w:ascii="Corbel" w:hAnsi="Corbel"/>
          <w:b w:val="0"/>
          <w:sz w:val="21"/>
          <w:szCs w:val="21"/>
        </w:rPr>
        <w:t xml:space="preserve"> in mindering gebracht op de laatste betalingstermijn. </w:t>
      </w:r>
    </w:p>
    <w:p w14:paraId="7453E0C9" w14:textId="77777777" w:rsidR="001F02AE" w:rsidRDefault="001F02AE" w:rsidP="0044437F"/>
    <w:p w14:paraId="50E3734F" w14:textId="77777777" w:rsidR="00171204" w:rsidRDefault="00171204" w:rsidP="0044437F">
      <w:r>
        <w:br w:type="page"/>
      </w:r>
    </w:p>
    <w:p w14:paraId="40CB73F1" w14:textId="77777777" w:rsidR="00D009A1" w:rsidRPr="00A46780" w:rsidRDefault="00D009A1" w:rsidP="00587C11">
      <w:pPr>
        <w:pStyle w:val="Kop1"/>
      </w:pPr>
      <w:bookmarkStart w:id="124" w:name="_Toc24704211"/>
      <w:bookmarkStart w:id="125" w:name="_Toc24708109"/>
      <w:bookmarkStart w:id="126" w:name="_Toc24709168"/>
      <w:bookmarkStart w:id="127" w:name="_Toc24704213"/>
      <w:bookmarkStart w:id="128" w:name="_Toc24708111"/>
      <w:bookmarkStart w:id="129" w:name="_Toc24709170"/>
      <w:bookmarkStart w:id="130" w:name="_Toc24704217"/>
      <w:bookmarkStart w:id="131" w:name="_Toc24708115"/>
      <w:bookmarkStart w:id="132" w:name="_Toc24709174"/>
      <w:bookmarkStart w:id="133" w:name="_Toc24704218"/>
      <w:bookmarkStart w:id="134" w:name="_Toc24708116"/>
      <w:bookmarkStart w:id="135" w:name="_Toc24709175"/>
      <w:bookmarkStart w:id="136" w:name="_Toc188072130"/>
      <w:bookmarkStart w:id="137" w:name="_Toc358280188"/>
      <w:bookmarkStart w:id="138" w:name="_Toc405205191"/>
      <w:bookmarkStart w:id="139" w:name="_Toc24723197"/>
      <w:bookmarkEnd w:id="124"/>
      <w:bookmarkEnd w:id="125"/>
      <w:bookmarkEnd w:id="126"/>
      <w:bookmarkEnd w:id="127"/>
      <w:bookmarkEnd w:id="128"/>
      <w:bookmarkEnd w:id="129"/>
      <w:bookmarkEnd w:id="130"/>
      <w:bookmarkEnd w:id="131"/>
      <w:bookmarkEnd w:id="132"/>
      <w:bookmarkEnd w:id="133"/>
      <w:bookmarkEnd w:id="134"/>
      <w:bookmarkEnd w:id="135"/>
      <w:r w:rsidRPr="00A46780">
        <w:lastRenderedPageBreak/>
        <w:t>Bewakingsmaatregelen</w:t>
      </w:r>
      <w:bookmarkEnd w:id="136"/>
      <w:bookmarkEnd w:id="137"/>
      <w:bookmarkEnd w:id="138"/>
      <w:bookmarkEnd w:id="139"/>
    </w:p>
    <w:p w14:paraId="582BC103" w14:textId="77777777" w:rsidR="001F7F57" w:rsidRPr="00D17CE4" w:rsidRDefault="001F7F57"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Van elke substantiële wijziging in de situatie van </w:t>
      </w:r>
      <w:r w:rsidR="00A474AB">
        <w:rPr>
          <w:rFonts w:ascii="Corbel" w:hAnsi="Corbel"/>
          <w:b w:val="0"/>
          <w:sz w:val="21"/>
          <w:szCs w:val="21"/>
        </w:rPr>
        <w:t>Leverancier</w:t>
      </w:r>
      <w:r w:rsidRPr="00D17CE4">
        <w:rPr>
          <w:rFonts w:ascii="Corbel" w:hAnsi="Corbel"/>
          <w:b w:val="0"/>
          <w:sz w:val="21"/>
          <w:szCs w:val="21"/>
        </w:rPr>
        <w:t xml:space="preserve"> die van invloed kan zijn op de uitvoering van de Opdracht door </w:t>
      </w:r>
      <w:r w:rsidR="00A474AB">
        <w:rPr>
          <w:rFonts w:ascii="Corbel" w:hAnsi="Corbel"/>
          <w:b w:val="0"/>
          <w:sz w:val="21"/>
          <w:szCs w:val="21"/>
        </w:rPr>
        <w:t>Leverancier</w:t>
      </w:r>
      <w:r w:rsidR="001A46E0">
        <w:rPr>
          <w:rFonts w:ascii="Corbel" w:hAnsi="Corbel"/>
          <w:b w:val="0"/>
          <w:sz w:val="21"/>
          <w:szCs w:val="21"/>
        </w:rPr>
        <w:t>,</w:t>
      </w:r>
      <w:r w:rsidRPr="00D17CE4">
        <w:rPr>
          <w:rFonts w:ascii="Corbel" w:hAnsi="Corbel"/>
          <w:b w:val="0"/>
          <w:sz w:val="21"/>
          <w:szCs w:val="21"/>
        </w:rPr>
        <w:t xml:space="preserve"> dient </w:t>
      </w:r>
      <w:r w:rsidR="00A474AB">
        <w:rPr>
          <w:rFonts w:ascii="Corbel" w:hAnsi="Corbel"/>
          <w:b w:val="0"/>
          <w:sz w:val="21"/>
          <w:szCs w:val="21"/>
        </w:rPr>
        <w:t>Leverancier</w:t>
      </w:r>
      <w:r w:rsidRPr="00D17CE4">
        <w:rPr>
          <w:rFonts w:ascii="Corbel" w:hAnsi="Corbel"/>
          <w:b w:val="0"/>
          <w:sz w:val="21"/>
          <w:szCs w:val="21"/>
        </w:rPr>
        <w:t xml:space="preserve"> Opdrachtgever onmiddellijk op de hoogte te stellen.</w:t>
      </w:r>
    </w:p>
    <w:p w14:paraId="21986F7A" w14:textId="77777777" w:rsidR="002C61F1" w:rsidRPr="00D17CE4" w:rsidRDefault="000012A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Gedurende de looptijd van de Overeenkomst kan </w:t>
      </w:r>
      <w:r w:rsidR="00BB77DD" w:rsidRPr="00D17CE4">
        <w:rPr>
          <w:rFonts w:ascii="Corbel" w:hAnsi="Corbel"/>
          <w:b w:val="0"/>
          <w:sz w:val="21"/>
          <w:szCs w:val="21"/>
        </w:rPr>
        <w:t>Opdrachtgever</w:t>
      </w:r>
      <w:r w:rsidRPr="00D17CE4">
        <w:rPr>
          <w:rFonts w:ascii="Corbel" w:hAnsi="Corbel"/>
          <w:b w:val="0"/>
          <w:sz w:val="21"/>
          <w:szCs w:val="21"/>
        </w:rPr>
        <w:t xml:space="preserve"> de bewijsstukken</w:t>
      </w:r>
      <w:r w:rsidR="00C41732" w:rsidRPr="00D17CE4">
        <w:rPr>
          <w:rFonts w:ascii="Corbel" w:hAnsi="Corbel"/>
          <w:b w:val="0"/>
          <w:sz w:val="21"/>
          <w:szCs w:val="21"/>
        </w:rPr>
        <w:t xml:space="preserve"> ten aanzien van het in </w:t>
      </w:r>
      <w:r w:rsidRPr="00D17CE4">
        <w:rPr>
          <w:rFonts w:ascii="Corbel" w:hAnsi="Corbel"/>
          <w:b w:val="0"/>
          <w:sz w:val="21"/>
          <w:szCs w:val="21"/>
        </w:rPr>
        <w:t xml:space="preserve">de </w:t>
      </w:r>
      <w:r w:rsidR="005C7200">
        <w:rPr>
          <w:rFonts w:ascii="Corbel" w:hAnsi="Corbel"/>
          <w:b w:val="0"/>
          <w:sz w:val="21"/>
          <w:szCs w:val="21"/>
        </w:rPr>
        <w:t>Uniforme verklaring Europees Aanbesteden</w:t>
      </w:r>
      <w:r w:rsidR="00254FCC">
        <w:rPr>
          <w:rFonts w:ascii="Corbel" w:hAnsi="Corbel"/>
          <w:b w:val="0"/>
          <w:sz w:val="21"/>
          <w:szCs w:val="21"/>
        </w:rPr>
        <w:t xml:space="preserve"> </w:t>
      </w:r>
      <w:r w:rsidR="00C41732" w:rsidRPr="00D17CE4">
        <w:rPr>
          <w:rFonts w:ascii="Corbel" w:hAnsi="Corbel"/>
          <w:b w:val="0"/>
          <w:sz w:val="21"/>
          <w:szCs w:val="21"/>
        </w:rPr>
        <w:t xml:space="preserve">verklaarde </w:t>
      </w:r>
      <w:r w:rsidR="00A91CE7" w:rsidRPr="00D17CE4">
        <w:rPr>
          <w:rFonts w:ascii="Corbel" w:hAnsi="Corbel"/>
          <w:b w:val="0"/>
          <w:sz w:val="21"/>
          <w:szCs w:val="21"/>
        </w:rPr>
        <w:t xml:space="preserve">minimaal </w:t>
      </w:r>
      <w:r w:rsidR="007C6ADE" w:rsidRPr="00D17CE4">
        <w:rPr>
          <w:rFonts w:ascii="Corbel" w:hAnsi="Corbel"/>
          <w:b w:val="0"/>
          <w:sz w:val="21"/>
          <w:szCs w:val="21"/>
        </w:rPr>
        <w:t>één keer per jaar</w:t>
      </w:r>
      <w:r w:rsidRPr="00D17CE4">
        <w:rPr>
          <w:rFonts w:ascii="Corbel" w:hAnsi="Corbel"/>
          <w:b w:val="0"/>
          <w:sz w:val="21"/>
          <w:szCs w:val="21"/>
        </w:rPr>
        <w:t xml:space="preserve"> opvragen. Indien de bewijsstukken dan niet kunnen worden verstrekt omdat de situatie is veranderd, kan dit leiden tot </w:t>
      </w:r>
      <w:r w:rsidR="00C6282E" w:rsidRPr="00D17CE4">
        <w:rPr>
          <w:rFonts w:ascii="Corbel" w:hAnsi="Corbel"/>
          <w:b w:val="0"/>
          <w:sz w:val="21"/>
          <w:szCs w:val="21"/>
        </w:rPr>
        <w:t xml:space="preserve">beëindiging door opzegging of </w:t>
      </w:r>
      <w:r w:rsidRPr="00D17CE4">
        <w:rPr>
          <w:rFonts w:ascii="Corbel" w:hAnsi="Corbel"/>
          <w:b w:val="0"/>
          <w:sz w:val="21"/>
          <w:szCs w:val="21"/>
        </w:rPr>
        <w:t>ontbinding van de Overeenkomst zonder recht op enige vorm van schadevergoeding</w:t>
      </w:r>
    </w:p>
    <w:p w14:paraId="6FF9578F" w14:textId="77777777" w:rsidR="00320245" w:rsidRPr="00320245" w:rsidRDefault="00320245" w:rsidP="00B914FC">
      <w:pPr>
        <w:pStyle w:val="Kop2"/>
        <w:keepNext w:val="0"/>
        <w:spacing w:line="276" w:lineRule="auto"/>
        <w:ind w:left="709" w:hanging="709"/>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Overeenkomst, zal </w:t>
      </w:r>
      <w:r>
        <w:rPr>
          <w:rFonts w:ascii="Corbel" w:hAnsi="Corbel"/>
          <w:b w:val="0"/>
          <w:bCs w:val="0"/>
          <w:iCs w:val="0"/>
          <w:sz w:val="21"/>
          <w:szCs w:val="21"/>
        </w:rPr>
        <w:t>Leverancier</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Pr>
          <w:rFonts w:ascii="Corbel" w:hAnsi="Corbel"/>
          <w:b w:val="0"/>
          <w:bCs w:val="0"/>
          <w:iCs w:val="0"/>
          <w:sz w:val="21"/>
          <w:szCs w:val="21"/>
        </w:rPr>
        <w:t>Leverancier</w:t>
      </w:r>
      <w:r w:rsidRPr="00D17CE4">
        <w:rPr>
          <w:rFonts w:ascii="Corbel" w:hAnsi="Corbel"/>
          <w:b w:val="0"/>
          <w:bCs w:val="0"/>
          <w:iCs w:val="0"/>
          <w:sz w:val="21"/>
          <w:szCs w:val="21"/>
        </w:rPr>
        <w:t xml:space="preserve"> denkt wél aan zijn verplichtingen uit hoofde van de Overeenkomst te kunnen voldoen. Tevens stelt </w:t>
      </w:r>
      <w:r>
        <w:rPr>
          <w:rFonts w:ascii="Corbel" w:hAnsi="Corbel"/>
          <w:b w:val="0"/>
          <w:bCs w:val="0"/>
          <w:iCs w:val="0"/>
          <w:sz w:val="21"/>
          <w:szCs w:val="21"/>
        </w:rPr>
        <w:t>Leverancier</w:t>
      </w:r>
      <w:r w:rsidRPr="00D17CE4">
        <w:rPr>
          <w:rFonts w:ascii="Corbel" w:hAnsi="Corbel"/>
          <w:b w:val="0"/>
          <w:bCs w:val="0"/>
          <w:iCs w:val="0"/>
          <w:sz w:val="21"/>
          <w:szCs w:val="21"/>
        </w:rPr>
        <w:t xml:space="preserve"> redelijke maatregelen voor om een dergelijke vertraging te verhelpen en in de toekomst te voorkomen. Het door </w:t>
      </w:r>
      <w:r>
        <w:rPr>
          <w:rFonts w:ascii="Corbel" w:hAnsi="Corbel"/>
          <w:b w:val="0"/>
          <w:bCs w:val="0"/>
          <w:iCs w:val="0"/>
          <w:sz w:val="21"/>
          <w:szCs w:val="21"/>
        </w:rPr>
        <w:t>Leverancier</w:t>
      </w:r>
      <w:r w:rsidRPr="00D17CE4">
        <w:rPr>
          <w:rFonts w:ascii="Corbel" w:hAnsi="Corbel"/>
          <w:b w:val="0"/>
          <w:bCs w:val="0"/>
          <w:iCs w:val="0"/>
          <w:sz w:val="21"/>
          <w:szCs w:val="21"/>
        </w:rPr>
        <w:t xml:space="preserve"> informeren over het niet zullen halen van een overeengekomen fatale termijn, doet het intreden van verzuim niet vervallen.</w:t>
      </w:r>
    </w:p>
    <w:p w14:paraId="4BA10AA6" w14:textId="77777777" w:rsidR="00D800F9" w:rsidRDefault="00A474AB" w:rsidP="007B69F3">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007C13D6" w:rsidRPr="00D17CE4">
        <w:rPr>
          <w:rFonts w:ascii="Corbel" w:hAnsi="Corbel"/>
          <w:b w:val="0"/>
          <w:sz w:val="21"/>
          <w:szCs w:val="21"/>
        </w:rPr>
        <w:t xml:space="preserve"> is niet gerechtigd de</w:t>
      </w:r>
      <w:r w:rsidR="00980E2F" w:rsidRPr="00D17CE4">
        <w:rPr>
          <w:rFonts w:ascii="Corbel" w:hAnsi="Corbel"/>
          <w:b w:val="0"/>
          <w:sz w:val="21"/>
          <w:szCs w:val="21"/>
        </w:rPr>
        <w:t xml:space="preserve"> Overeenkomst </w:t>
      </w:r>
      <w:r w:rsidR="007C13D6" w:rsidRPr="00D17CE4">
        <w:rPr>
          <w:rFonts w:ascii="Corbel" w:hAnsi="Corbel"/>
          <w:b w:val="0"/>
          <w:sz w:val="21"/>
          <w:szCs w:val="21"/>
        </w:rPr>
        <w:t>zelf en/of uit de</w:t>
      </w:r>
      <w:r w:rsidR="00980E2F" w:rsidRPr="00D17CE4">
        <w:rPr>
          <w:rFonts w:ascii="Corbel" w:hAnsi="Corbel"/>
          <w:b w:val="0"/>
          <w:sz w:val="21"/>
          <w:szCs w:val="21"/>
        </w:rPr>
        <w:t xml:space="preserve"> Overeenkomst </w:t>
      </w:r>
      <w:r w:rsidR="007C13D6" w:rsidRPr="00D17CE4">
        <w:rPr>
          <w:rFonts w:ascii="Corbel" w:hAnsi="Corbel"/>
          <w:b w:val="0"/>
          <w:sz w:val="21"/>
          <w:szCs w:val="21"/>
        </w:rPr>
        <w:t>voortvloeiende rechten en plichten zonder voorafgaande schriftelijke toestemming van Opdrachtgever aan een derde over te dragen, te vervreemden of te bezwaren.</w:t>
      </w:r>
    </w:p>
    <w:p w14:paraId="7C226C53" w14:textId="77777777" w:rsidR="001F02AE" w:rsidRDefault="001F02AE" w:rsidP="0044437F"/>
    <w:p w14:paraId="4FA2AD2E" w14:textId="77777777" w:rsidR="00171204" w:rsidRDefault="00171204" w:rsidP="0044437F">
      <w:pPr>
        <w:ind w:left="0"/>
        <w:rPr>
          <w:b/>
        </w:rPr>
      </w:pPr>
      <w:r>
        <w:rPr>
          <w:b/>
        </w:rPr>
        <w:br w:type="page"/>
      </w:r>
    </w:p>
    <w:p w14:paraId="2EDA8F76" w14:textId="77777777" w:rsidR="00992666" w:rsidRPr="00A46780" w:rsidRDefault="00CB1455" w:rsidP="00587C11">
      <w:pPr>
        <w:pStyle w:val="Kop1"/>
      </w:pPr>
      <w:bookmarkStart w:id="140" w:name="_Toc405205192"/>
      <w:bookmarkStart w:id="141" w:name="_Toc24723198"/>
      <w:r>
        <w:lastRenderedPageBreak/>
        <w:t>Privacy</w:t>
      </w:r>
      <w:r w:rsidR="00025E35" w:rsidRPr="00A46780">
        <w:t>,</w:t>
      </w:r>
      <w:r w:rsidR="0069114D" w:rsidRPr="00A46780">
        <w:t xml:space="preserve"> beveiliging</w:t>
      </w:r>
      <w:bookmarkEnd w:id="140"/>
      <w:r w:rsidR="00025E35" w:rsidRPr="00A46780">
        <w:t xml:space="preserve"> en melden van datalekken</w:t>
      </w:r>
      <w:bookmarkEnd w:id="141"/>
    </w:p>
    <w:p w14:paraId="11BE5BDD" w14:textId="77777777" w:rsidR="00CB1455" w:rsidRPr="00171204" w:rsidRDefault="00CB1455" w:rsidP="001F02AE">
      <w:pPr>
        <w:pStyle w:val="Kop2"/>
        <w:keepNext w:val="0"/>
        <w:spacing w:line="276" w:lineRule="auto"/>
        <w:ind w:left="714" w:hanging="658"/>
        <w:rPr>
          <w:rFonts w:ascii="Corbel" w:hAnsi="Corbel"/>
          <w:b w:val="0"/>
          <w:sz w:val="21"/>
          <w:szCs w:val="21"/>
        </w:rPr>
      </w:pPr>
      <w:r w:rsidRPr="00171204">
        <w:rPr>
          <w:rFonts w:ascii="Corbel" w:hAnsi="Corbel"/>
          <w:b w:val="0"/>
          <w:sz w:val="21"/>
          <w:szCs w:val="21"/>
        </w:rPr>
        <w:t>Aangezien Leverancier fungeert als verwerker van data waarvoor Opdrachtgever verantwoordelijk is in de zin van de Algemene Verordening Gegevensbescherming, sluiten Partijen als onderdeel van deze Overeenkomst tevens een Verwerkersovereenkomst. De artikelen 24 tot en met artikel 28 van de Algemene Inkoopvoorwaarden zijn van toepassing Leverancier zal steeds op eerste verzoek zijn medewerking verlenen aan het naar aanleiding van wettelijke of maatschappelijke ontwikkelingen door Opdrachtgever willen sluiten van een nieuwe versie van de Verwerkersovereenkomst (zie bijlage 1).</w:t>
      </w:r>
    </w:p>
    <w:p w14:paraId="4ED6F763" w14:textId="77777777" w:rsidR="008862D1" w:rsidRPr="00D17CE4" w:rsidRDefault="00A474AB" w:rsidP="007B69F3">
      <w:pPr>
        <w:pStyle w:val="Kop2"/>
        <w:keepNext w:val="0"/>
        <w:spacing w:line="276" w:lineRule="auto"/>
        <w:ind w:left="709" w:hanging="709"/>
        <w:rPr>
          <w:rFonts w:ascii="Corbel" w:hAnsi="Corbel"/>
          <w:b w:val="0"/>
          <w:bCs w:val="0"/>
          <w:iCs w:val="0"/>
          <w:sz w:val="21"/>
          <w:szCs w:val="21"/>
        </w:rPr>
      </w:pPr>
      <w:r>
        <w:rPr>
          <w:rFonts w:ascii="Corbel" w:hAnsi="Corbel"/>
          <w:b w:val="0"/>
          <w:bCs w:val="0"/>
          <w:iCs w:val="0"/>
          <w:sz w:val="21"/>
          <w:szCs w:val="21"/>
        </w:rPr>
        <w:t>Leverancier</w:t>
      </w:r>
      <w:r w:rsidR="008862D1" w:rsidRPr="00D17CE4">
        <w:rPr>
          <w:rFonts w:ascii="Corbel" w:hAnsi="Corbel"/>
          <w:b w:val="0"/>
          <w:bCs w:val="0"/>
          <w:iCs w:val="0"/>
          <w:sz w:val="21"/>
          <w:szCs w:val="21"/>
        </w:rPr>
        <w:t xml:space="preserve"> garandeert dat hij continue</w:t>
      </w:r>
      <w:r w:rsidR="001F14A6" w:rsidRPr="00D17CE4">
        <w:rPr>
          <w:rFonts w:ascii="Corbel" w:hAnsi="Corbel"/>
          <w:b w:val="0"/>
          <w:bCs w:val="0"/>
          <w:iCs w:val="0"/>
          <w:sz w:val="21"/>
          <w:szCs w:val="21"/>
        </w:rPr>
        <w:t xml:space="preserve"> (minimaal)</w:t>
      </w:r>
      <w:r w:rsidR="008862D1" w:rsidRPr="00D17CE4">
        <w:rPr>
          <w:rFonts w:ascii="Corbel" w:hAnsi="Corbel"/>
          <w:b w:val="0"/>
          <w:bCs w:val="0"/>
          <w:iCs w:val="0"/>
          <w:sz w:val="21"/>
          <w:szCs w:val="21"/>
        </w:rPr>
        <w:t xml:space="preserve"> blijft werken conform </w:t>
      </w:r>
      <w:r w:rsidR="00025E35" w:rsidRPr="00D17CE4">
        <w:rPr>
          <w:rFonts w:ascii="Corbel" w:hAnsi="Corbel"/>
          <w:b w:val="0"/>
          <w:bCs w:val="0"/>
          <w:iCs w:val="0"/>
          <w:sz w:val="21"/>
          <w:szCs w:val="21"/>
        </w:rPr>
        <w:t>overeengekomen</w:t>
      </w:r>
      <w:r w:rsidR="0069114D" w:rsidRPr="00D17CE4">
        <w:rPr>
          <w:rFonts w:ascii="Corbel" w:hAnsi="Corbel"/>
          <w:b w:val="0"/>
          <w:bCs w:val="0"/>
          <w:iCs w:val="0"/>
          <w:sz w:val="21"/>
          <w:szCs w:val="21"/>
        </w:rPr>
        <w:t xml:space="preserve"> </w:t>
      </w:r>
      <w:r w:rsidR="008C4DF4" w:rsidRPr="00D17CE4">
        <w:rPr>
          <w:rFonts w:ascii="Corbel" w:hAnsi="Corbel"/>
          <w:b w:val="0"/>
          <w:bCs w:val="0"/>
          <w:iCs w:val="0"/>
          <w:sz w:val="21"/>
          <w:szCs w:val="21"/>
        </w:rPr>
        <w:t>S</w:t>
      </w:r>
      <w:r w:rsidR="0069114D" w:rsidRPr="00D17CE4">
        <w:rPr>
          <w:rFonts w:ascii="Corbel" w:hAnsi="Corbel"/>
          <w:b w:val="0"/>
          <w:bCs w:val="0"/>
          <w:iCs w:val="0"/>
          <w:sz w:val="21"/>
          <w:szCs w:val="21"/>
        </w:rPr>
        <w:t xml:space="preserve">pecificaties </w:t>
      </w:r>
      <w:r w:rsidR="004E16A1" w:rsidRPr="00D17CE4">
        <w:rPr>
          <w:rFonts w:ascii="Corbel" w:hAnsi="Corbel"/>
          <w:b w:val="0"/>
          <w:bCs w:val="0"/>
          <w:iCs w:val="0"/>
          <w:sz w:val="21"/>
          <w:szCs w:val="21"/>
        </w:rPr>
        <w:t xml:space="preserve">en beschrijvingen </w:t>
      </w:r>
      <w:r w:rsidR="0069114D" w:rsidRPr="00D17CE4">
        <w:rPr>
          <w:rFonts w:ascii="Corbel" w:hAnsi="Corbel"/>
          <w:b w:val="0"/>
          <w:bCs w:val="0"/>
          <w:iCs w:val="0"/>
          <w:sz w:val="21"/>
          <w:szCs w:val="21"/>
        </w:rPr>
        <w:t>over beveiliging</w:t>
      </w:r>
      <w:r w:rsidR="00025E35" w:rsidRPr="00D17CE4">
        <w:rPr>
          <w:rFonts w:ascii="Corbel" w:hAnsi="Corbel"/>
          <w:b w:val="0"/>
          <w:bCs w:val="0"/>
          <w:iCs w:val="0"/>
          <w:sz w:val="21"/>
          <w:szCs w:val="21"/>
        </w:rPr>
        <w:t xml:space="preserve"> en dat hij de informatie van Opdrachtgever steeds minimaal beveiligt op de wijze die van een professioneel handelend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op enig moment naar de stand van de techniek minimaal verwacht mag worden</w:t>
      </w:r>
      <w:r w:rsidR="008862D1" w:rsidRPr="00D17CE4">
        <w:rPr>
          <w:rFonts w:ascii="Corbel" w:hAnsi="Corbel"/>
          <w:b w:val="0"/>
          <w:bCs w:val="0"/>
          <w:iCs w:val="0"/>
          <w:sz w:val="21"/>
          <w:szCs w:val="21"/>
        </w:rPr>
        <w:t>.</w:t>
      </w:r>
    </w:p>
    <w:p w14:paraId="27DD8375" w14:textId="77777777" w:rsidR="001858E8" w:rsidRPr="00D17CE4" w:rsidRDefault="001858E8" w:rsidP="0044437F">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Opdrachtgever</w:t>
      </w:r>
      <w:r w:rsidRPr="00D17CE4">
        <w:rPr>
          <w:rFonts w:ascii="Corbel" w:hAnsi="Corbel"/>
          <w:b w:val="0"/>
          <w:bCs w:val="0"/>
          <w:iCs w:val="0"/>
          <w:sz w:val="21"/>
          <w:szCs w:val="21"/>
        </w:rPr>
        <w:t xml:space="preserve"> is gerechtigd om de Overeenkomst</w:t>
      </w:r>
      <w:r w:rsidR="002D4735" w:rsidRPr="00D17CE4">
        <w:rPr>
          <w:rFonts w:ascii="Corbel" w:hAnsi="Corbel"/>
          <w:b w:val="0"/>
          <w:bCs w:val="0"/>
          <w:iCs w:val="0"/>
          <w:sz w:val="21"/>
          <w:szCs w:val="21"/>
        </w:rPr>
        <w:t xml:space="preserve"> </w:t>
      </w:r>
      <w:r w:rsidRPr="00D17CE4">
        <w:rPr>
          <w:rFonts w:ascii="Corbel" w:hAnsi="Corbel"/>
          <w:b w:val="0"/>
          <w:bCs w:val="0"/>
          <w:iCs w:val="0"/>
          <w:sz w:val="21"/>
          <w:szCs w:val="21"/>
        </w:rPr>
        <w:t xml:space="preserve">op te zeggen in het geval dat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w:t>
      </w:r>
      <w:r w:rsidR="002D4735" w:rsidRPr="00D17CE4">
        <w:rPr>
          <w:rFonts w:ascii="Corbel" w:hAnsi="Corbel"/>
          <w:b w:val="0"/>
          <w:bCs w:val="0"/>
          <w:iCs w:val="0"/>
          <w:sz w:val="21"/>
          <w:szCs w:val="21"/>
        </w:rPr>
        <w:t>de in het vorige artikellid bedoelde garantieverplichtingen niet (meer) nakomt.</w:t>
      </w:r>
    </w:p>
    <w:p w14:paraId="7808E7F5" w14:textId="77777777" w:rsidR="008B7332" w:rsidRPr="00D17CE4" w:rsidRDefault="008B733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De complete infrastructuur van </w:t>
      </w:r>
      <w:r w:rsidR="00A474AB">
        <w:rPr>
          <w:rFonts w:ascii="Corbel" w:hAnsi="Corbel"/>
          <w:b w:val="0"/>
          <w:sz w:val="21"/>
          <w:szCs w:val="21"/>
        </w:rPr>
        <w:t>Leverancier</w:t>
      </w:r>
      <w:r w:rsidRPr="00D17CE4">
        <w:rPr>
          <w:rFonts w:ascii="Corbel" w:hAnsi="Corbel"/>
          <w:b w:val="0"/>
          <w:sz w:val="21"/>
          <w:szCs w:val="21"/>
        </w:rPr>
        <w:t xml:space="preserve"> die gebruikt wordt in het kader van de Dienst dient gedurende de volledige looptijd van de Overeenkomst te worden geplaatst op een (co)locatie welke valt binnen de grenzen van een lidstaat van de Europese Unie. Data van Opdrachtgever mag op geen enkele wijze buiten het territorium van de Europese Unie opgeslagen of verwerkt worden. Opdrachtgever gaat ermee akkoord dat Data van Opdrachtgever kan worden gehouden binnen de Europese Unie op een verscheidenheid van systemen, netwerken en installaties en verwerkt mogen worden door </w:t>
      </w:r>
      <w:r w:rsidR="00A474AB">
        <w:rPr>
          <w:rFonts w:ascii="Corbel" w:hAnsi="Corbel"/>
          <w:b w:val="0"/>
          <w:sz w:val="21"/>
          <w:szCs w:val="21"/>
        </w:rPr>
        <w:t>Leverancier</w:t>
      </w:r>
      <w:r w:rsidRPr="00D17CE4">
        <w:rPr>
          <w:rFonts w:ascii="Corbel" w:hAnsi="Corbel"/>
          <w:b w:val="0"/>
          <w:sz w:val="21"/>
          <w:szCs w:val="21"/>
        </w:rPr>
        <w:t xml:space="preserve"> met toestemming van Opdrachtgever ingeschakelde Onderaannemers indien dit nodig is om de Dienst conform de Overeenkomst te kunnen leveren.</w:t>
      </w:r>
    </w:p>
    <w:p w14:paraId="08B794A6" w14:textId="77777777" w:rsidR="008B7332" w:rsidRPr="00B9778C" w:rsidRDefault="00A474AB" w:rsidP="0044437F">
      <w:pPr>
        <w:pStyle w:val="Kop2"/>
        <w:keepNext w:val="0"/>
        <w:tabs>
          <w:tab w:val="num" w:pos="709"/>
        </w:tabs>
        <w:spacing w:line="276" w:lineRule="auto"/>
        <w:ind w:left="709" w:hanging="709"/>
        <w:rPr>
          <w:rFonts w:ascii="Corbel" w:hAnsi="Corbel"/>
          <w:b w:val="0"/>
          <w:sz w:val="21"/>
          <w:szCs w:val="21"/>
        </w:rPr>
      </w:pPr>
      <w:r>
        <w:rPr>
          <w:rFonts w:ascii="Corbel" w:hAnsi="Corbel"/>
          <w:b w:val="0"/>
          <w:sz w:val="21"/>
          <w:szCs w:val="21"/>
        </w:rPr>
        <w:t>Leverancier</w:t>
      </w:r>
      <w:r w:rsidR="008B7332" w:rsidRPr="00B9778C">
        <w:rPr>
          <w:rFonts w:ascii="Corbel" w:hAnsi="Corbel"/>
          <w:b w:val="0"/>
          <w:sz w:val="21"/>
          <w:szCs w:val="21"/>
        </w:rPr>
        <w:t xml:space="preserve"> houdt zich te allen tijde alleen aan de Nederlandse wetgeving in het algemeen en aan de </w:t>
      </w:r>
      <w:r w:rsidR="00B9778C" w:rsidRPr="00B9778C">
        <w:rPr>
          <w:rFonts w:ascii="Corbel" w:hAnsi="Corbel"/>
          <w:b w:val="0"/>
          <w:sz w:val="21"/>
          <w:szCs w:val="21"/>
        </w:rPr>
        <w:t>Algemene Verordening Gegevensbescherming</w:t>
      </w:r>
      <w:r w:rsidR="00B9778C">
        <w:rPr>
          <w:rFonts w:ascii="Corbel" w:hAnsi="Corbel"/>
          <w:b w:val="0"/>
          <w:sz w:val="21"/>
          <w:szCs w:val="21"/>
        </w:rPr>
        <w:t xml:space="preserve"> </w:t>
      </w:r>
      <w:r w:rsidR="008B7332" w:rsidRPr="00B9778C">
        <w:rPr>
          <w:rFonts w:ascii="Corbel" w:hAnsi="Corbel"/>
          <w:b w:val="0"/>
          <w:sz w:val="21"/>
          <w:szCs w:val="21"/>
        </w:rPr>
        <w:t>(</w:t>
      </w:r>
      <w:r w:rsidR="00B9778C" w:rsidRPr="00B9778C">
        <w:rPr>
          <w:rFonts w:ascii="Corbel" w:hAnsi="Corbel"/>
          <w:b w:val="0"/>
          <w:sz w:val="21"/>
          <w:szCs w:val="21"/>
        </w:rPr>
        <w:t>AVG</w:t>
      </w:r>
      <w:r w:rsidR="008B7332" w:rsidRPr="00B9778C">
        <w:rPr>
          <w:rFonts w:ascii="Corbel" w:hAnsi="Corbel"/>
          <w:b w:val="0"/>
          <w:sz w:val="21"/>
          <w:szCs w:val="21"/>
        </w:rPr>
        <w:t xml:space="preserve">) en alle andere relevante (op enig moment) in Nederland vigerende wetgeving (waaronder EU-Verordeningen) in het specifiek. </w:t>
      </w:r>
    </w:p>
    <w:p w14:paraId="05CE547D" w14:textId="77777777" w:rsidR="006003E2" w:rsidRPr="00D17CE4" w:rsidRDefault="006003E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Het is </w:t>
      </w:r>
      <w:r w:rsidR="00A474AB">
        <w:rPr>
          <w:rFonts w:ascii="Corbel" w:hAnsi="Corbel"/>
          <w:b w:val="0"/>
          <w:sz w:val="21"/>
          <w:szCs w:val="21"/>
        </w:rPr>
        <w:t>Leverancier</w:t>
      </w:r>
      <w:r w:rsidRPr="00D17CE4">
        <w:rPr>
          <w:rFonts w:ascii="Corbel" w:hAnsi="Corbel"/>
          <w:b w:val="0"/>
          <w:sz w:val="21"/>
          <w:szCs w:val="21"/>
        </w:rPr>
        <w:t xml:space="preserve"> niet toegestaan om zonder vooraf door Opdrachtgever gegeven schriftelijke goedkeuring klantgegevens of andere data van Opdrachtgever aan enige derde ter beschikking te stellen. Dit verbod is absoluut en geldt ook ten aanzien van alle andere overheden dan de Nederlandse overheid. Waar wettelijk toegestaan conform de Nederlandse wetgeving of de wetgeving van de lidstaat van de Europese Unie van waaruit (een deel van) de Dienst wordt geleverd, dient </w:t>
      </w:r>
      <w:r w:rsidR="00A474AB">
        <w:rPr>
          <w:rFonts w:ascii="Corbel" w:hAnsi="Corbel"/>
          <w:b w:val="0"/>
          <w:sz w:val="21"/>
          <w:szCs w:val="21"/>
        </w:rPr>
        <w:t>Leverancier</w:t>
      </w:r>
      <w:r w:rsidRPr="00D17CE4">
        <w:rPr>
          <w:rFonts w:ascii="Corbel" w:hAnsi="Corbel"/>
          <w:b w:val="0"/>
          <w:sz w:val="21"/>
          <w:szCs w:val="21"/>
        </w:rPr>
        <w:t xml:space="preserve"> ook</w:t>
      </w:r>
      <w:r w:rsidR="00AD21C3">
        <w:rPr>
          <w:rFonts w:ascii="Corbel" w:hAnsi="Corbel"/>
          <w:b w:val="0"/>
          <w:sz w:val="21"/>
          <w:szCs w:val="21"/>
        </w:rPr>
        <w:t>,</w:t>
      </w:r>
      <w:r w:rsidRPr="00D17CE4">
        <w:rPr>
          <w:rFonts w:ascii="Corbel" w:hAnsi="Corbel"/>
          <w:b w:val="0"/>
          <w:sz w:val="21"/>
          <w:szCs w:val="21"/>
        </w:rPr>
        <w:t xml:space="preserve"> voordat aan de Nederlandse overheid of de overheid van de betreffende lidstaat van de Europese Unie data wordt verstrekt</w:t>
      </w:r>
      <w:r w:rsidR="00AD21C3">
        <w:rPr>
          <w:rFonts w:ascii="Corbel" w:hAnsi="Corbel"/>
          <w:b w:val="0"/>
          <w:sz w:val="21"/>
          <w:szCs w:val="21"/>
        </w:rPr>
        <w:t>,</w:t>
      </w:r>
      <w:r w:rsidRPr="00D17CE4">
        <w:rPr>
          <w:rFonts w:ascii="Corbel" w:hAnsi="Corbel"/>
          <w:b w:val="0"/>
          <w:sz w:val="21"/>
          <w:szCs w:val="21"/>
        </w:rPr>
        <w:t xml:space="preserve"> hiervoor voorafgaande schriftelijke toestemming van Opdrachtgever verkregen te hebben. </w:t>
      </w:r>
      <w:r w:rsidR="00A474AB">
        <w:rPr>
          <w:rFonts w:ascii="Corbel" w:hAnsi="Corbel"/>
          <w:b w:val="0"/>
          <w:sz w:val="21"/>
          <w:szCs w:val="21"/>
        </w:rPr>
        <w:t>Leverancier</w:t>
      </w:r>
      <w:r w:rsidRPr="00D17CE4">
        <w:rPr>
          <w:rFonts w:ascii="Corbel" w:hAnsi="Corbel"/>
          <w:b w:val="0"/>
          <w:sz w:val="21"/>
          <w:szCs w:val="21"/>
        </w:rPr>
        <w:t xml:space="preserve"> verstrekt geen data aan enige overheidsinstantie van een lidstaat van de Europese Unie (noch van de </w:t>
      </w:r>
      <w:r w:rsidRPr="00D17CE4">
        <w:rPr>
          <w:rFonts w:ascii="Corbel" w:hAnsi="Corbel"/>
          <w:b w:val="0"/>
          <w:sz w:val="21"/>
          <w:szCs w:val="21"/>
        </w:rPr>
        <w:lastRenderedPageBreak/>
        <w:t xml:space="preserve">Nederlandse overheid, noch van andere overheden) indien de wettelijke grondslag in het Nederlandse recht of het recht van de betreffende lidstaat van de Europese Unie hiervoor ontbreekt of na een onbevoegd gedaan verzoek of bevel tot het verstrekken van data van Opdrachtgever. Controle op grondslag en bevoegdheid door </w:t>
      </w:r>
      <w:r w:rsidR="00A474AB">
        <w:rPr>
          <w:rFonts w:ascii="Corbel" w:hAnsi="Corbel"/>
          <w:b w:val="0"/>
          <w:sz w:val="21"/>
          <w:szCs w:val="21"/>
        </w:rPr>
        <w:t>Leverancier</w:t>
      </w:r>
      <w:r w:rsidRPr="00D17CE4">
        <w:rPr>
          <w:rFonts w:ascii="Corbel" w:hAnsi="Corbel"/>
          <w:b w:val="0"/>
          <w:sz w:val="21"/>
          <w:szCs w:val="21"/>
        </w:rPr>
        <w:t xml:space="preserve"> vindt steeds plaats voordat </w:t>
      </w:r>
      <w:r w:rsidR="00A474AB">
        <w:rPr>
          <w:rFonts w:ascii="Corbel" w:hAnsi="Corbel"/>
          <w:b w:val="0"/>
          <w:sz w:val="21"/>
          <w:szCs w:val="21"/>
        </w:rPr>
        <w:t>Leverancier</w:t>
      </w:r>
      <w:r w:rsidRPr="00D17CE4">
        <w:rPr>
          <w:rFonts w:ascii="Corbel" w:hAnsi="Corbel"/>
          <w:b w:val="0"/>
          <w:sz w:val="21"/>
          <w:szCs w:val="21"/>
        </w:rPr>
        <w:t xml:space="preserve"> aan Opdrachtgever de vereiste schriftelijke toestemming vraagt.</w:t>
      </w:r>
      <w:r w:rsidR="00D84E12">
        <w:rPr>
          <w:rFonts w:ascii="Corbel" w:hAnsi="Corbel"/>
          <w:b w:val="0"/>
          <w:sz w:val="21"/>
          <w:szCs w:val="21"/>
        </w:rPr>
        <w:t xml:space="preserve"> </w:t>
      </w:r>
      <w:r w:rsidRPr="00D17CE4">
        <w:rPr>
          <w:rFonts w:ascii="Corbel" w:hAnsi="Corbel"/>
          <w:b w:val="0"/>
          <w:sz w:val="21"/>
          <w:szCs w:val="21"/>
        </w:rPr>
        <w:t xml:space="preserve">Waar in deze Overeenkomst over ‘verstrekken van data’ wordt gesproken wordt steeds ook elke vorm van stilzitten, gedogen of nalaten bedoeld waardoor enige derde onbevoegd over data van Opdrachtgever zou kunnen gaan beschikken. Bij eventueel conflict van op </w:t>
      </w:r>
      <w:r w:rsidR="00A474AB">
        <w:rPr>
          <w:rFonts w:ascii="Corbel" w:hAnsi="Corbel"/>
          <w:b w:val="0"/>
          <w:sz w:val="21"/>
          <w:szCs w:val="21"/>
        </w:rPr>
        <w:t>Leverancier</w:t>
      </w:r>
      <w:r w:rsidRPr="00D17CE4">
        <w:rPr>
          <w:rFonts w:ascii="Corbel" w:hAnsi="Corbel"/>
          <w:b w:val="0"/>
          <w:sz w:val="21"/>
          <w:szCs w:val="21"/>
        </w:rPr>
        <w:t xml:space="preserve"> toepasselijke rechtsstelsels waaruit een beveiligingsrisico voor de data van Opdrachtgever zou kunnen voortvloeien</w:t>
      </w:r>
      <w:r w:rsidR="00F72601">
        <w:rPr>
          <w:rFonts w:ascii="Corbel" w:hAnsi="Corbel"/>
          <w:b w:val="0"/>
          <w:sz w:val="21"/>
          <w:szCs w:val="21"/>
        </w:rPr>
        <w:t>,</w:t>
      </w:r>
      <w:r w:rsidRPr="00D17CE4">
        <w:rPr>
          <w:rFonts w:ascii="Corbel" w:hAnsi="Corbel"/>
          <w:b w:val="0"/>
          <w:sz w:val="21"/>
          <w:szCs w:val="21"/>
        </w:rPr>
        <w:t xml:space="preserve"> dient Opdrachtgever steeds vooraf met </w:t>
      </w:r>
      <w:r w:rsidR="00A474AB">
        <w:rPr>
          <w:rFonts w:ascii="Corbel" w:hAnsi="Corbel"/>
          <w:b w:val="0"/>
          <w:sz w:val="21"/>
          <w:szCs w:val="21"/>
        </w:rPr>
        <w:t>Leverancier</w:t>
      </w:r>
      <w:r w:rsidRPr="00D17CE4">
        <w:rPr>
          <w:rFonts w:ascii="Corbel" w:hAnsi="Corbel"/>
          <w:b w:val="0"/>
          <w:sz w:val="21"/>
          <w:szCs w:val="21"/>
        </w:rPr>
        <w:t xml:space="preserve"> te overleggen hoe er in het concrete geval door </w:t>
      </w:r>
      <w:r w:rsidR="00A474AB">
        <w:rPr>
          <w:rFonts w:ascii="Corbel" w:hAnsi="Corbel"/>
          <w:b w:val="0"/>
          <w:sz w:val="21"/>
          <w:szCs w:val="21"/>
        </w:rPr>
        <w:t>Leverancier</w:t>
      </w:r>
      <w:r w:rsidRPr="00D17CE4">
        <w:rPr>
          <w:rFonts w:ascii="Corbel" w:hAnsi="Corbel"/>
          <w:b w:val="0"/>
          <w:sz w:val="21"/>
          <w:szCs w:val="21"/>
        </w:rPr>
        <w:t xml:space="preserve"> gehandeld dient te worden.</w:t>
      </w:r>
    </w:p>
    <w:p w14:paraId="578BEB04" w14:textId="77777777" w:rsidR="006003E2" w:rsidRPr="00D17CE4" w:rsidRDefault="00A474AB" w:rsidP="007B69F3">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006003E2" w:rsidRPr="00D17CE4">
        <w:rPr>
          <w:rFonts w:ascii="Corbel" w:hAnsi="Corbel"/>
          <w:b w:val="0"/>
          <w:sz w:val="21"/>
          <w:szCs w:val="21"/>
        </w:rPr>
        <w:t xml:space="preserve"> verricht de Dienst zoals overeengekomen en houdt zich hierbinnen steeds minimaal aan</w:t>
      </w:r>
      <w:r w:rsidR="00237F6B" w:rsidRPr="00D17CE4">
        <w:rPr>
          <w:rFonts w:ascii="Corbel" w:hAnsi="Corbel"/>
          <w:b w:val="0"/>
          <w:sz w:val="21"/>
          <w:szCs w:val="21"/>
        </w:rPr>
        <w:t xml:space="preserve"> al</w:t>
      </w:r>
      <w:r w:rsidR="006003E2" w:rsidRPr="00D17CE4">
        <w:rPr>
          <w:rFonts w:ascii="Corbel" w:hAnsi="Corbel"/>
          <w:b w:val="0"/>
          <w:sz w:val="21"/>
          <w:szCs w:val="21"/>
        </w:rPr>
        <w:t xml:space="preserve"> de maatregelen uit de </w:t>
      </w:r>
      <w:r w:rsidR="00237F6B" w:rsidRPr="00D17CE4">
        <w:rPr>
          <w:rFonts w:ascii="Corbel" w:hAnsi="Corbel"/>
          <w:b w:val="0"/>
          <w:sz w:val="21"/>
          <w:szCs w:val="21"/>
        </w:rPr>
        <w:t xml:space="preserve">tactische </w:t>
      </w:r>
      <w:r w:rsidR="006003E2" w:rsidRPr="00D17CE4">
        <w:rPr>
          <w:rFonts w:ascii="Corbel" w:hAnsi="Corbel"/>
          <w:b w:val="0"/>
          <w:sz w:val="21"/>
          <w:szCs w:val="21"/>
        </w:rPr>
        <w:t>BI</w:t>
      </w:r>
      <w:r w:rsidR="00187495">
        <w:rPr>
          <w:rFonts w:ascii="Corbel" w:hAnsi="Corbel"/>
          <w:b w:val="0"/>
          <w:sz w:val="21"/>
          <w:szCs w:val="21"/>
        </w:rPr>
        <w:t>O</w:t>
      </w:r>
      <w:r w:rsidR="00F93FFE">
        <w:rPr>
          <w:rFonts w:ascii="Corbel" w:hAnsi="Corbel"/>
          <w:b w:val="0"/>
          <w:sz w:val="21"/>
          <w:szCs w:val="21"/>
        </w:rPr>
        <w:t xml:space="preserve">-2020 </w:t>
      </w:r>
      <w:r w:rsidR="006003E2" w:rsidRPr="00D17CE4">
        <w:rPr>
          <w:rFonts w:ascii="Corbel" w:hAnsi="Corbel"/>
          <w:b w:val="0"/>
          <w:sz w:val="21"/>
          <w:szCs w:val="21"/>
        </w:rPr>
        <w:t>die redelijkerwijze niet alleen voor Opdrachtgever</w:t>
      </w:r>
      <w:r w:rsidR="00F72601">
        <w:rPr>
          <w:rFonts w:ascii="Corbel" w:hAnsi="Corbel"/>
          <w:b w:val="0"/>
          <w:sz w:val="21"/>
          <w:szCs w:val="21"/>
        </w:rPr>
        <w:t>,</w:t>
      </w:r>
      <w:r w:rsidR="006003E2" w:rsidRPr="00D17CE4">
        <w:rPr>
          <w:rFonts w:ascii="Corbel" w:hAnsi="Corbel"/>
          <w:b w:val="0"/>
          <w:sz w:val="21"/>
          <w:szCs w:val="21"/>
        </w:rPr>
        <w:t xml:space="preserve"> maar ook voor </w:t>
      </w:r>
      <w:r>
        <w:rPr>
          <w:rFonts w:ascii="Corbel" w:hAnsi="Corbel"/>
          <w:b w:val="0"/>
          <w:sz w:val="21"/>
          <w:szCs w:val="21"/>
        </w:rPr>
        <w:t>Leverancier</w:t>
      </w:r>
      <w:r w:rsidR="006003E2" w:rsidRPr="00D17CE4">
        <w:rPr>
          <w:rFonts w:ascii="Corbel" w:hAnsi="Corbel"/>
          <w:b w:val="0"/>
          <w:sz w:val="21"/>
          <w:szCs w:val="21"/>
        </w:rPr>
        <w:t xml:space="preserve"> dienen te gelden. Toekomstige wijzigingen op de BI</w:t>
      </w:r>
      <w:r w:rsidR="00187495">
        <w:rPr>
          <w:rFonts w:ascii="Corbel" w:hAnsi="Corbel"/>
          <w:b w:val="0"/>
          <w:sz w:val="21"/>
          <w:szCs w:val="21"/>
        </w:rPr>
        <w:t>O</w:t>
      </w:r>
      <w:r w:rsidR="00F93FFE">
        <w:rPr>
          <w:rFonts w:ascii="Corbel" w:hAnsi="Corbel"/>
          <w:b w:val="0"/>
          <w:sz w:val="21"/>
          <w:szCs w:val="21"/>
        </w:rPr>
        <w:t>-2020</w:t>
      </w:r>
      <w:r w:rsidR="006003E2" w:rsidRPr="00D17CE4">
        <w:rPr>
          <w:rFonts w:ascii="Corbel" w:hAnsi="Corbel"/>
          <w:b w:val="0"/>
          <w:sz w:val="21"/>
          <w:szCs w:val="21"/>
        </w:rPr>
        <w:t xml:space="preserve"> die de Dienst beïnvloeden, zullen door Opdrachtgever met </w:t>
      </w:r>
      <w:r>
        <w:rPr>
          <w:rFonts w:ascii="Corbel" w:hAnsi="Corbel"/>
          <w:b w:val="0"/>
          <w:sz w:val="21"/>
          <w:szCs w:val="21"/>
        </w:rPr>
        <w:t>Leverancier</w:t>
      </w:r>
      <w:r w:rsidR="006003E2" w:rsidRPr="00D17CE4">
        <w:rPr>
          <w:rFonts w:ascii="Corbel" w:hAnsi="Corbel"/>
          <w:b w:val="0"/>
          <w:sz w:val="21"/>
          <w:szCs w:val="21"/>
        </w:rPr>
        <w:t xml:space="preserve"> worden besproken en waar nodig zullen gewijzigde afspraken over de uitvoering van de Dienst aan de hand van een wijziging op deze Overeenkomst worden vastgelegd. Opdrachtgever kan hieromtrent</w:t>
      </w:r>
      <w:r w:rsidR="00F72601">
        <w:rPr>
          <w:rFonts w:ascii="Corbel" w:hAnsi="Corbel"/>
          <w:b w:val="0"/>
          <w:sz w:val="21"/>
          <w:szCs w:val="21"/>
        </w:rPr>
        <w:t>,</w:t>
      </w:r>
      <w:r w:rsidR="006003E2" w:rsidRPr="00D17CE4">
        <w:rPr>
          <w:rFonts w:ascii="Corbel" w:hAnsi="Corbel"/>
          <w:b w:val="0"/>
          <w:sz w:val="21"/>
          <w:szCs w:val="21"/>
        </w:rPr>
        <w:t xml:space="preserve"> indien nodig</w:t>
      </w:r>
      <w:r w:rsidR="00F72601">
        <w:rPr>
          <w:rFonts w:ascii="Corbel" w:hAnsi="Corbel"/>
          <w:b w:val="0"/>
          <w:sz w:val="21"/>
          <w:szCs w:val="21"/>
        </w:rPr>
        <w:t>,</w:t>
      </w:r>
      <w:r w:rsidR="006003E2" w:rsidRPr="00D17CE4">
        <w:rPr>
          <w:rFonts w:ascii="Corbel" w:hAnsi="Corbel"/>
          <w:b w:val="0"/>
          <w:sz w:val="21"/>
          <w:szCs w:val="21"/>
        </w:rPr>
        <w:t xml:space="preserve"> nadere instructie geven aan </w:t>
      </w:r>
      <w:r>
        <w:rPr>
          <w:rFonts w:ascii="Corbel" w:hAnsi="Corbel"/>
          <w:b w:val="0"/>
          <w:sz w:val="21"/>
          <w:szCs w:val="21"/>
        </w:rPr>
        <w:t>Leverancier</w:t>
      </w:r>
      <w:r w:rsidR="006003E2" w:rsidRPr="00D17CE4">
        <w:rPr>
          <w:rFonts w:ascii="Corbel" w:hAnsi="Corbel"/>
          <w:b w:val="0"/>
          <w:sz w:val="21"/>
          <w:szCs w:val="21"/>
        </w:rPr>
        <w:t xml:space="preserve">. Indien uit toekomstig informatiebeveiligingsbeleid van Opdrachtgever voortvloeiende eisen in de praktijk van </w:t>
      </w:r>
      <w:r>
        <w:rPr>
          <w:rFonts w:ascii="Corbel" w:hAnsi="Corbel"/>
          <w:b w:val="0"/>
          <w:sz w:val="21"/>
          <w:szCs w:val="21"/>
        </w:rPr>
        <w:t>Leverancier</w:t>
      </w:r>
      <w:r w:rsidR="006003E2" w:rsidRPr="00D17CE4">
        <w:rPr>
          <w:rFonts w:ascii="Corbel" w:hAnsi="Corbel"/>
          <w:b w:val="0"/>
          <w:sz w:val="21"/>
          <w:szCs w:val="21"/>
        </w:rPr>
        <w:t xml:space="preserve"> tot problemen in de uitvoering leiden of kunnen leiden, dan bespreken Partijen hoe hier in de praktijk mee omgegaan dient te worden. Gemaakte afspraken hieromtrent worden, afhankelijk van de inhoud, steeds vastgelegd in het DAP, de SLA en/of het DFA.</w:t>
      </w:r>
    </w:p>
    <w:p w14:paraId="2DC3EDB8" w14:textId="77777777" w:rsidR="0080228B" w:rsidRPr="00D17CE4" w:rsidRDefault="00A474AB" w:rsidP="007B69F3">
      <w:pPr>
        <w:pStyle w:val="Kop2"/>
        <w:keepNext w:val="0"/>
        <w:spacing w:line="276" w:lineRule="auto"/>
        <w:ind w:left="709" w:hanging="709"/>
        <w:rPr>
          <w:rFonts w:ascii="Corbel" w:hAnsi="Corbel"/>
          <w:sz w:val="21"/>
          <w:szCs w:val="21"/>
        </w:rPr>
      </w:pPr>
      <w:r>
        <w:rPr>
          <w:rFonts w:ascii="Corbel" w:hAnsi="Corbel"/>
          <w:b w:val="0"/>
          <w:bCs w:val="0"/>
          <w:iCs w:val="0"/>
          <w:sz w:val="21"/>
          <w:szCs w:val="21"/>
        </w:rPr>
        <w:t>Leverancier</w:t>
      </w:r>
      <w:r w:rsidR="00025E35" w:rsidRPr="00D17CE4">
        <w:rPr>
          <w:rFonts w:ascii="Corbel" w:hAnsi="Corbel"/>
          <w:b w:val="0"/>
          <w:bCs w:val="0"/>
          <w:iCs w:val="0"/>
          <w:sz w:val="21"/>
          <w:szCs w:val="21"/>
        </w:rPr>
        <w:t xml:space="preserve"> informeert Opdrachtgever direct </w:t>
      </w:r>
      <w:r w:rsidR="00371F43" w:rsidRPr="00D17CE4">
        <w:rPr>
          <w:rFonts w:ascii="Corbel" w:hAnsi="Corbel"/>
          <w:b w:val="0"/>
          <w:bCs w:val="0"/>
          <w:iCs w:val="0"/>
          <w:sz w:val="21"/>
          <w:szCs w:val="21"/>
        </w:rPr>
        <w:t xml:space="preserve">conform de in </w:t>
      </w:r>
      <w:r w:rsidR="008B7332" w:rsidRPr="00D17CE4">
        <w:rPr>
          <w:rFonts w:ascii="Corbel" w:hAnsi="Corbel"/>
          <w:b w:val="0"/>
          <w:bCs w:val="0"/>
          <w:iCs w:val="0"/>
          <w:sz w:val="21"/>
          <w:szCs w:val="21"/>
        </w:rPr>
        <w:t xml:space="preserve">de </w:t>
      </w:r>
      <w:r w:rsidR="007306F0">
        <w:rPr>
          <w:rFonts w:ascii="Corbel" w:hAnsi="Corbel"/>
          <w:b w:val="0"/>
          <w:bCs w:val="0"/>
          <w:iCs w:val="0"/>
          <w:sz w:val="21"/>
          <w:szCs w:val="21"/>
        </w:rPr>
        <w:t>Ver</w:t>
      </w:r>
      <w:r w:rsidR="007306F0" w:rsidRPr="00D17CE4">
        <w:rPr>
          <w:rFonts w:ascii="Corbel" w:hAnsi="Corbel"/>
          <w:b w:val="0"/>
          <w:bCs w:val="0"/>
          <w:iCs w:val="0"/>
          <w:sz w:val="21"/>
          <w:szCs w:val="21"/>
        </w:rPr>
        <w:t>werkersovereenkomst</w:t>
      </w:r>
      <w:r w:rsidR="00E57147">
        <w:rPr>
          <w:rFonts w:ascii="Corbel" w:hAnsi="Corbel"/>
          <w:b w:val="0"/>
          <w:bCs w:val="0"/>
          <w:iCs w:val="0"/>
          <w:sz w:val="21"/>
          <w:szCs w:val="21"/>
        </w:rPr>
        <w:t xml:space="preserve"> (Bijlage 1)</w:t>
      </w:r>
      <w:r w:rsidR="007306F0" w:rsidRPr="00D17CE4">
        <w:rPr>
          <w:rFonts w:ascii="Corbel" w:hAnsi="Corbel"/>
          <w:b w:val="0"/>
          <w:bCs w:val="0"/>
          <w:iCs w:val="0"/>
          <w:sz w:val="21"/>
          <w:szCs w:val="21"/>
        </w:rPr>
        <w:t xml:space="preserve"> </w:t>
      </w:r>
      <w:r w:rsidR="00371F43" w:rsidRPr="00D17CE4">
        <w:rPr>
          <w:rFonts w:ascii="Corbel" w:hAnsi="Corbel"/>
          <w:b w:val="0"/>
          <w:bCs w:val="0"/>
          <w:iCs w:val="0"/>
          <w:sz w:val="21"/>
          <w:szCs w:val="21"/>
        </w:rPr>
        <w:t xml:space="preserve">beschreven procedure </w:t>
      </w:r>
      <w:r w:rsidR="00025E35" w:rsidRPr="00D17CE4">
        <w:rPr>
          <w:rFonts w:ascii="Corbel" w:hAnsi="Corbel"/>
          <w:b w:val="0"/>
          <w:bCs w:val="0"/>
          <w:iCs w:val="0"/>
          <w:sz w:val="21"/>
          <w:szCs w:val="21"/>
        </w:rPr>
        <w:t xml:space="preserve">indien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constateert dat er feitelijk of vermoedelijk gegevens van Opdrachtgever</w:t>
      </w:r>
      <w:r w:rsidR="00371F43" w:rsidRPr="00D17CE4">
        <w:rPr>
          <w:rFonts w:ascii="Corbel" w:hAnsi="Corbel"/>
          <w:b w:val="0"/>
          <w:bCs w:val="0"/>
          <w:iCs w:val="0"/>
          <w:sz w:val="21"/>
          <w:szCs w:val="21"/>
        </w:rPr>
        <w:t xml:space="preserve"> (welke data dan ook, waaronder data</w:t>
      </w:r>
      <w:r w:rsidR="00025E35" w:rsidRPr="00D17CE4">
        <w:rPr>
          <w:rFonts w:ascii="Corbel" w:hAnsi="Corbel"/>
          <w:b w:val="0"/>
          <w:bCs w:val="0"/>
          <w:iCs w:val="0"/>
          <w:sz w:val="21"/>
          <w:szCs w:val="21"/>
        </w:rPr>
        <w:t xml:space="preserve"> waarin persoonsgegevens of tot personen herleidbare gegevens</w:t>
      </w:r>
      <w:r w:rsidR="00304F46" w:rsidRPr="00D17CE4">
        <w:rPr>
          <w:rFonts w:ascii="Corbel" w:hAnsi="Corbel"/>
          <w:b w:val="0"/>
          <w:bCs w:val="0"/>
          <w:iCs w:val="0"/>
          <w:sz w:val="21"/>
          <w:szCs w:val="21"/>
        </w:rPr>
        <w:t xml:space="preserve"> vervat zijn</w:t>
      </w:r>
      <w:r w:rsidR="00371F43" w:rsidRPr="00D17CE4">
        <w:rPr>
          <w:rFonts w:ascii="Corbel" w:hAnsi="Corbel"/>
          <w:b w:val="0"/>
          <w:bCs w:val="0"/>
          <w:iCs w:val="0"/>
          <w:sz w:val="21"/>
          <w:szCs w:val="21"/>
        </w:rPr>
        <w:t>)</w:t>
      </w:r>
      <w:r w:rsidR="00025E35" w:rsidRPr="00D17CE4">
        <w:rPr>
          <w:rFonts w:ascii="Corbel" w:hAnsi="Corbel"/>
          <w:b w:val="0"/>
          <w:bCs w:val="0"/>
          <w:iCs w:val="0"/>
          <w:sz w:val="21"/>
          <w:szCs w:val="21"/>
        </w:rPr>
        <w:t xml:space="preserve"> op enige manier ‘gelekt’ zijn naar onbevoegde derden en/of publiekelijk beschikbaar zijn geraakt. Door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niet voldoen aan deze </w:t>
      </w:r>
      <w:r w:rsidR="00025E35" w:rsidRPr="00A32C0D">
        <w:rPr>
          <w:rFonts w:ascii="Corbel" w:hAnsi="Corbel"/>
          <w:b w:val="0"/>
          <w:sz w:val="21"/>
          <w:szCs w:val="21"/>
        </w:rPr>
        <w:t>meldplicht</w:t>
      </w:r>
      <w:r w:rsidR="00025E35" w:rsidRPr="00D17CE4">
        <w:rPr>
          <w:rFonts w:ascii="Corbel" w:hAnsi="Corbel"/>
          <w:b w:val="0"/>
          <w:bCs w:val="0"/>
          <w:iCs w:val="0"/>
          <w:sz w:val="21"/>
          <w:szCs w:val="21"/>
        </w:rPr>
        <w:t xml:space="preserve"> geeft Opdrachtgever het recht om alle overeenkomsten met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per direct op te zeggen of te ontbinden zonder gehouden te kunnen worden tot het vergoeden van schade. </w:t>
      </w:r>
    </w:p>
    <w:p w14:paraId="50836995" w14:textId="4083F4C6" w:rsidR="00025E35" w:rsidRPr="00D17CE4" w:rsidRDefault="00025E35" w:rsidP="007B69F3">
      <w:pPr>
        <w:pStyle w:val="Kop2"/>
        <w:keepNext w:val="0"/>
        <w:spacing w:line="276" w:lineRule="auto"/>
        <w:ind w:left="709" w:hanging="709"/>
        <w:rPr>
          <w:rFonts w:ascii="Corbel" w:hAnsi="Corbel"/>
          <w:sz w:val="21"/>
          <w:szCs w:val="21"/>
        </w:rPr>
      </w:pPr>
      <w:r w:rsidRPr="00D17CE4">
        <w:rPr>
          <w:rFonts w:ascii="Corbel" w:hAnsi="Corbel"/>
          <w:b w:val="0"/>
          <w:bCs w:val="0"/>
          <w:iCs w:val="0"/>
          <w:sz w:val="21"/>
          <w:szCs w:val="21"/>
        </w:rPr>
        <w:t xml:space="preserve">Opdrachtgever is gerechtigd om door handhavende instanties </w:t>
      </w:r>
      <w:r w:rsidR="0080228B" w:rsidRPr="00D17CE4">
        <w:rPr>
          <w:rFonts w:ascii="Corbel" w:hAnsi="Corbel"/>
          <w:b w:val="0"/>
          <w:bCs w:val="0"/>
          <w:iCs w:val="0"/>
          <w:sz w:val="21"/>
          <w:szCs w:val="21"/>
        </w:rPr>
        <w:t>(zoals het CBP / de Autoriteit Persoonsgegevens</w:t>
      </w:r>
      <w:r w:rsidR="0080228B" w:rsidRPr="000B78C7">
        <w:rPr>
          <w:rFonts w:ascii="Corbel" w:hAnsi="Corbel"/>
          <w:b w:val="0"/>
          <w:bCs w:val="0"/>
          <w:iCs w:val="0"/>
          <w:sz w:val="21"/>
          <w:szCs w:val="21"/>
        </w:rPr>
        <w:t xml:space="preserve">, </w:t>
      </w:r>
      <w:r w:rsidR="00304F46" w:rsidRPr="000B78C7">
        <w:rPr>
          <w:rFonts w:ascii="Corbel" w:hAnsi="Corbel"/>
          <w:b w:val="0"/>
          <w:bCs w:val="0"/>
          <w:iCs w:val="0"/>
          <w:sz w:val="21"/>
          <w:szCs w:val="21"/>
        </w:rPr>
        <w:t>de A</w:t>
      </w:r>
      <w:r w:rsidR="000B78C7" w:rsidRPr="000B78C7">
        <w:rPr>
          <w:rFonts w:ascii="Corbel" w:hAnsi="Corbel"/>
          <w:b w:val="0"/>
          <w:bCs w:val="0"/>
          <w:iCs w:val="0"/>
          <w:sz w:val="21"/>
          <w:szCs w:val="21"/>
        </w:rPr>
        <w:t>utoriteit Consument en Markt</w:t>
      </w:r>
      <w:r w:rsidR="0080228B" w:rsidRPr="000B78C7">
        <w:rPr>
          <w:rFonts w:ascii="Corbel" w:hAnsi="Corbel"/>
          <w:b w:val="0"/>
          <w:bCs w:val="0"/>
          <w:iCs w:val="0"/>
          <w:sz w:val="21"/>
          <w:szCs w:val="21"/>
        </w:rPr>
        <w:t>.) aan</w:t>
      </w:r>
      <w:r w:rsidR="00D84E12">
        <w:rPr>
          <w:rFonts w:ascii="Corbel" w:hAnsi="Corbel"/>
          <w:b w:val="0"/>
          <w:bCs w:val="0"/>
          <w:iCs w:val="0"/>
          <w:sz w:val="21"/>
          <w:szCs w:val="21"/>
        </w:rPr>
        <w:t xml:space="preserve"> </w:t>
      </w:r>
      <w:r w:rsidR="00F72601">
        <w:rPr>
          <w:rFonts w:ascii="Corbel" w:hAnsi="Corbel"/>
          <w:b w:val="0"/>
          <w:bCs w:val="0"/>
          <w:iCs w:val="0"/>
          <w:sz w:val="21"/>
          <w:szCs w:val="21"/>
        </w:rPr>
        <w:t xml:space="preserve">hem </w:t>
      </w:r>
      <w:r w:rsidR="0080228B" w:rsidRPr="00D17CE4">
        <w:rPr>
          <w:rFonts w:ascii="Corbel" w:hAnsi="Corbel"/>
          <w:b w:val="0"/>
          <w:bCs w:val="0"/>
          <w:iCs w:val="0"/>
          <w:sz w:val="21"/>
          <w:szCs w:val="21"/>
        </w:rPr>
        <w:t xml:space="preserve">opgelegde boetes </w:t>
      </w:r>
      <w:r w:rsidR="00237F6B" w:rsidRPr="00D17CE4">
        <w:rPr>
          <w:rFonts w:ascii="Corbel" w:hAnsi="Corbel"/>
          <w:b w:val="0"/>
          <w:bCs w:val="0"/>
          <w:iCs w:val="0"/>
          <w:sz w:val="21"/>
          <w:szCs w:val="21"/>
        </w:rPr>
        <w:t xml:space="preserve">als schade </w:t>
      </w:r>
      <w:r w:rsidR="0080228B" w:rsidRPr="00D17CE4">
        <w:rPr>
          <w:rFonts w:ascii="Corbel" w:hAnsi="Corbel"/>
          <w:b w:val="0"/>
          <w:bCs w:val="0"/>
          <w:iCs w:val="0"/>
          <w:sz w:val="21"/>
          <w:szCs w:val="21"/>
        </w:rPr>
        <w:t xml:space="preserve">op </w:t>
      </w:r>
      <w:r w:rsidR="00A474AB">
        <w:rPr>
          <w:rFonts w:ascii="Corbel" w:hAnsi="Corbel"/>
          <w:b w:val="0"/>
          <w:bCs w:val="0"/>
          <w:iCs w:val="0"/>
          <w:sz w:val="21"/>
          <w:szCs w:val="21"/>
        </w:rPr>
        <w:t>Leverancier</w:t>
      </w:r>
      <w:r w:rsidR="0080228B" w:rsidRPr="00D17CE4">
        <w:rPr>
          <w:rFonts w:ascii="Corbel" w:hAnsi="Corbel"/>
          <w:b w:val="0"/>
          <w:bCs w:val="0"/>
          <w:iCs w:val="0"/>
          <w:sz w:val="21"/>
          <w:szCs w:val="21"/>
        </w:rPr>
        <w:t xml:space="preserve"> te </w:t>
      </w:r>
      <w:r w:rsidR="0080228B" w:rsidRPr="00A32C0D">
        <w:rPr>
          <w:rFonts w:ascii="Corbel" w:hAnsi="Corbel"/>
          <w:b w:val="0"/>
          <w:sz w:val="21"/>
          <w:szCs w:val="21"/>
        </w:rPr>
        <w:t>verhalen</w:t>
      </w:r>
      <w:r w:rsidR="0080228B" w:rsidRPr="00D17CE4">
        <w:rPr>
          <w:rFonts w:ascii="Corbel" w:hAnsi="Corbel"/>
          <w:b w:val="0"/>
          <w:bCs w:val="0"/>
          <w:iCs w:val="0"/>
          <w:sz w:val="21"/>
          <w:szCs w:val="21"/>
        </w:rPr>
        <w:t xml:space="preserve"> indien het door Opdrachtgever opgelegd krijgen van de betreffende boete feitelijk een </w:t>
      </w:r>
      <w:r w:rsidR="007418B8" w:rsidRPr="00D17CE4">
        <w:rPr>
          <w:rFonts w:ascii="Corbel" w:hAnsi="Corbel"/>
          <w:b w:val="0"/>
          <w:bCs w:val="0"/>
          <w:iCs w:val="0"/>
          <w:sz w:val="21"/>
          <w:szCs w:val="21"/>
        </w:rPr>
        <w:t xml:space="preserve">logisch </w:t>
      </w:r>
      <w:r w:rsidR="0080228B" w:rsidRPr="00D17CE4">
        <w:rPr>
          <w:rFonts w:ascii="Corbel" w:hAnsi="Corbel"/>
          <w:b w:val="0"/>
          <w:bCs w:val="0"/>
          <w:iCs w:val="0"/>
          <w:sz w:val="21"/>
          <w:szCs w:val="21"/>
        </w:rPr>
        <w:t xml:space="preserve">gevolg is van het door </w:t>
      </w:r>
      <w:r w:rsidR="00A474AB">
        <w:rPr>
          <w:rFonts w:ascii="Corbel" w:hAnsi="Corbel"/>
          <w:b w:val="0"/>
          <w:bCs w:val="0"/>
          <w:iCs w:val="0"/>
          <w:sz w:val="21"/>
          <w:szCs w:val="21"/>
        </w:rPr>
        <w:t>Leverancier</w:t>
      </w:r>
      <w:r w:rsidR="0080228B" w:rsidRPr="00D17CE4">
        <w:rPr>
          <w:rFonts w:ascii="Corbel" w:hAnsi="Corbel"/>
          <w:b w:val="0"/>
          <w:bCs w:val="0"/>
          <w:iCs w:val="0"/>
          <w:sz w:val="21"/>
          <w:szCs w:val="21"/>
        </w:rPr>
        <w:t xml:space="preserve"> niet correct nakomen van deze Overeenkomst.</w:t>
      </w:r>
    </w:p>
    <w:p w14:paraId="5C766CBE" w14:textId="77777777" w:rsidR="00292C3F" w:rsidRDefault="00DB73AC" w:rsidP="00003A08">
      <w:pPr>
        <w:ind w:left="0"/>
      </w:pPr>
      <w:bookmarkStart w:id="142" w:name="_Toc405205193"/>
      <w:r>
        <w:br w:type="page"/>
      </w:r>
      <w:bookmarkStart w:id="143" w:name="_Toc405205194"/>
      <w:bookmarkEnd w:id="142"/>
    </w:p>
    <w:p w14:paraId="46369947" w14:textId="77777777" w:rsidR="00587C11" w:rsidRPr="00292C3F" w:rsidRDefault="00587C11" w:rsidP="00587C11">
      <w:pPr>
        <w:ind w:left="0"/>
      </w:pPr>
    </w:p>
    <w:p w14:paraId="37A313FB" w14:textId="77777777" w:rsidR="0062798A" w:rsidRPr="00003A08" w:rsidRDefault="00B00797" w:rsidP="00003A08">
      <w:pPr>
        <w:pStyle w:val="Kop1"/>
      </w:pPr>
      <w:bookmarkStart w:id="144" w:name="_Toc24723199"/>
      <w:r w:rsidRPr="00003A08">
        <w:t>Contactpersonen en rapportage</w:t>
      </w:r>
      <w:bookmarkEnd w:id="143"/>
      <w:bookmarkEnd w:id="144"/>
    </w:p>
    <w:p w14:paraId="06426033" w14:textId="77777777" w:rsidR="00B00797" w:rsidRPr="00587C11" w:rsidRDefault="00B00797" w:rsidP="00587C11">
      <w:pPr>
        <w:pStyle w:val="Kop2"/>
        <w:keepNext w:val="0"/>
        <w:tabs>
          <w:tab w:val="clear" w:pos="737"/>
          <w:tab w:val="num" w:pos="1021"/>
        </w:tabs>
        <w:spacing w:line="276" w:lineRule="auto"/>
        <w:ind w:left="709" w:hanging="709"/>
        <w:rPr>
          <w:rFonts w:ascii="Corbel" w:hAnsi="Corbel"/>
          <w:b w:val="0"/>
          <w:bCs w:val="0"/>
          <w:iCs w:val="0"/>
          <w:sz w:val="21"/>
          <w:szCs w:val="21"/>
        </w:rPr>
      </w:pPr>
      <w:bookmarkStart w:id="145" w:name="_Ref246485046"/>
      <w:r w:rsidRPr="00587C11">
        <w:rPr>
          <w:rFonts w:ascii="Corbel" w:hAnsi="Corbel"/>
          <w:b w:val="0"/>
          <w:bCs w:val="0"/>
          <w:iCs w:val="0"/>
          <w:sz w:val="21"/>
          <w:szCs w:val="21"/>
        </w:rPr>
        <w:t>Partijen nemen steeds slechts contact op met de contactpersonen van wederpartij die voor de onderhavige kwestie vanuit hun rol daartoe in het DAP aangewezen zijn.</w:t>
      </w:r>
      <w:bookmarkStart w:id="146" w:name="_Ref246485076"/>
      <w:bookmarkEnd w:id="145"/>
      <w:r w:rsidRPr="00587C11">
        <w:rPr>
          <w:rFonts w:ascii="Corbel" w:hAnsi="Corbel"/>
          <w:b w:val="0"/>
          <w:bCs w:val="0"/>
          <w:iCs w:val="0"/>
          <w:sz w:val="21"/>
          <w:szCs w:val="21"/>
        </w:rPr>
        <w:t xml:space="preserve"> Escalatie vindt </w:t>
      </w:r>
      <w:r w:rsidR="0020730C" w:rsidRPr="00587C11">
        <w:rPr>
          <w:rFonts w:ascii="Corbel" w:hAnsi="Corbel"/>
          <w:b w:val="0"/>
          <w:bCs w:val="0"/>
          <w:iCs w:val="0"/>
          <w:sz w:val="21"/>
          <w:szCs w:val="21"/>
        </w:rPr>
        <w:t>steeds</w:t>
      </w:r>
      <w:r w:rsidRPr="00587C11">
        <w:rPr>
          <w:rFonts w:ascii="Corbel" w:hAnsi="Corbel"/>
          <w:b w:val="0"/>
          <w:bCs w:val="0"/>
          <w:iCs w:val="0"/>
          <w:sz w:val="21"/>
          <w:szCs w:val="21"/>
        </w:rPr>
        <w:t xml:space="preserve"> plaats op de in het DAP beschreven wijze. </w:t>
      </w:r>
    </w:p>
    <w:p w14:paraId="3B713A1A" w14:textId="77777777" w:rsidR="00B00797" w:rsidRPr="00587C11" w:rsidRDefault="00A474AB"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Leverancier</w:t>
      </w:r>
      <w:r w:rsidR="0020730C" w:rsidRPr="00587C11">
        <w:rPr>
          <w:rFonts w:ascii="Corbel" w:hAnsi="Corbel"/>
          <w:b w:val="0"/>
          <w:bCs w:val="0"/>
          <w:iCs w:val="0"/>
          <w:sz w:val="21"/>
          <w:szCs w:val="21"/>
        </w:rPr>
        <w:t xml:space="preserve"> </w:t>
      </w:r>
      <w:r w:rsidR="00B00797" w:rsidRPr="00587C11">
        <w:rPr>
          <w:rFonts w:ascii="Corbel" w:hAnsi="Corbel"/>
          <w:b w:val="0"/>
          <w:bCs w:val="0"/>
          <w:iCs w:val="0"/>
          <w:sz w:val="21"/>
          <w:szCs w:val="21"/>
        </w:rPr>
        <w:t xml:space="preserve">rapporteert </w:t>
      </w:r>
      <w:r w:rsidR="0020730C" w:rsidRPr="00587C11">
        <w:rPr>
          <w:rFonts w:ascii="Corbel" w:hAnsi="Corbel"/>
          <w:b w:val="0"/>
          <w:bCs w:val="0"/>
          <w:iCs w:val="0"/>
          <w:sz w:val="21"/>
          <w:szCs w:val="21"/>
        </w:rPr>
        <w:t xml:space="preserve">conform de in de SLA opgenomen wijze en frequentie aan Opdrachtgever </w:t>
      </w:r>
      <w:r w:rsidR="00B00797" w:rsidRPr="00587C11">
        <w:rPr>
          <w:rFonts w:ascii="Corbel" w:hAnsi="Corbel"/>
          <w:b w:val="0"/>
          <w:bCs w:val="0"/>
          <w:iCs w:val="0"/>
          <w:sz w:val="21"/>
          <w:szCs w:val="21"/>
        </w:rPr>
        <w:t xml:space="preserve">over de </w:t>
      </w:r>
      <w:r w:rsidR="0020730C" w:rsidRPr="00587C11">
        <w:rPr>
          <w:rFonts w:ascii="Corbel" w:hAnsi="Corbel"/>
          <w:b w:val="0"/>
          <w:bCs w:val="0"/>
          <w:iCs w:val="0"/>
          <w:sz w:val="21"/>
          <w:szCs w:val="21"/>
        </w:rPr>
        <w:t xml:space="preserve">uitvoering van de </w:t>
      </w:r>
      <w:r w:rsidR="00242F39" w:rsidRPr="00587C11">
        <w:rPr>
          <w:rFonts w:ascii="Corbel" w:hAnsi="Corbel"/>
          <w:b w:val="0"/>
          <w:bCs w:val="0"/>
          <w:iCs w:val="0"/>
          <w:sz w:val="21"/>
          <w:szCs w:val="21"/>
        </w:rPr>
        <w:t>Dienst</w:t>
      </w:r>
      <w:r w:rsidR="00EA55AC" w:rsidRPr="00587C11">
        <w:rPr>
          <w:rFonts w:ascii="Corbel" w:hAnsi="Corbel"/>
          <w:b w:val="0"/>
          <w:bCs w:val="0"/>
          <w:iCs w:val="0"/>
          <w:sz w:val="21"/>
          <w:szCs w:val="21"/>
        </w:rPr>
        <w:t>.</w:t>
      </w:r>
      <w:r w:rsidR="00B00797" w:rsidRPr="00587C11">
        <w:rPr>
          <w:rFonts w:ascii="Corbel" w:hAnsi="Corbel"/>
          <w:b w:val="0"/>
          <w:bCs w:val="0"/>
          <w:iCs w:val="0"/>
          <w:sz w:val="21"/>
          <w:szCs w:val="21"/>
        </w:rPr>
        <w:t xml:space="preserve"> </w:t>
      </w:r>
      <w:bookmarkEnd w:id="146"/>
    </w:p>
    <w:p w14:paraId="01CECC6B" w14:textId="77777777" w:rsidR="00716076" w:rsidRPr="00587C11" w:rsidRDefault="00716076"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 xml:space="preserve">Als Opdrachtgever andere personen wenst voor de uitvoering van de Overeenkomst, omdat </w:t>
      </w:r>
      <w:r w:rsidR="00EA55AC" w:rsidRPr="00587C11">
        <w:rPr>
          <w:rFonts w:ascii="Corbel" w:hAnsi="Corbel"/>
          <w:b w:val="0"/>
          <w:bCs w:val="0"/>
          <w:iCs w:val="0"/>
          <w:sz w:val="21"/>
          <w:szCs w:val="21"/>
        </w:rPr>
        <w:t>h</w:t>
      </w:r>
      <w:r w:rsidRPr="00587C11">
        <w:rPr>
          <w:rFonts w:ascii="Corbel" w:hAnsi="Corbel"/>
          <w:b w:val="0"/>
          <w:bCs w:val="0"/>
          <w:iCs w:val="0"/>
          <w:sz w:val="21"/>
          <w:szCs w:val="21"/>
        </w:rPr>
        <w:t xml:space="preserve">ij meent dat dit van belang is voor een deugdelijke uitvoering van de Overeenkomst, deelt </w:t>
      </w:r>
      <w:r w:rsidR="00EA55AC" w:rsidRPr="00587C11">
        <w:rPr>
          <w:rFonts w:ascii="Corbel" w:hAnsi="Corbel"/>
          <w:b w:val="0"/>
          <w:bCs w:val="0"/>
          <w:iCs w:val="0"/>
          <w:sz w:val="21"/>
          <w:szCs w:val="21"/>
        </w:rPr>
        <w:t>h</w:t>
      </w:r>
      <w:r w:rsidRPr="00587C11">
        <w:rPr>
          <w:rFonts w:ascii="Corbel" w:hAnsi="Corbel"/>
          <w:b w:val="0"/>
          <w:bCs w:val="0"/>
          <w:iCs w:val="0"/>
          <w:sz w:val="21"/>
          <w:szCs w:val="21"/>
        </w:rPr>
        <w:t xml:space="preserve">ij dit schriftelijk mede aan </w:t>
      </w:r>
      <w:r w:rsidR="00A474AB" w:rsidRPr="00587C11">
        <w:rPr>
          <w:rFonts w:ascii="Corbel" w:hAnsi="Corbel"/>
          <w:b w:val="0"/>
          <w:bCs w:val="0"/>
          <w:iCs w:val="0"/>
          <w:sz w:val="21"/>
          <w:szCs w:val="21"/>
        </w:rPr>
        <w:t>Leverancier</w:t>
      </w:r>
      <w:r w:rsidRPr="00587C11">
        <w:rPr>
          <w:rFonts w:ascii="Corbel" w:hAnsi="Corbel"/>
          <w:b w:val="0"/>
          <w:bCs w:val="0"/>
          <w:iCs w:val="0"/>
          <w:sz w:val="21"/>
          <w:szCs w:val="21"/>
        </w:rPr>
        <w:t xml:space="preserve">, onder opgave van redenen. </w:t>
      </w:r>
      <w:r w:rsidR="00A474AB" w:rsidRPr="00587C11">
        <w:rPr>
          <w:rFonts w:ascii="Corbel" w:hAnsi="Corbel"/>
          <w:b w:val="0"/>
          <w:bCs w:val="0"/>
          <w:iCs w:val="0"/>
          <w:sz w:val="21"/>
          <w:szCs w:val="21"/>
        </w:rPr>
        <w:t>Leverancier</w:t>
      </w:r>
      <w:r w:rsidRPr="00587C11">
        <w:rPr>
          <w:rFonts w:ascii="Corbel" w:hAnsi="Corbel"/>
          <w:b w:val="0"/>
          <w:bCs w:val="0"/>
          <w:iCs w:val="0"/>
          <w:sz w:val="21"/>
          <w:szCs w:val="21"/>
        </w:rPr>
        <w:t xml:space="preserve"> zal zo spoedig mogelijk voor vervanging van genoemde personen zorgdragen. De voor de oorspronkelijke personen geldende tarieven zullen bij vervanging van die personen niet verhoogd worden.</w:t>
      </w:r>
    </w:p>
    <w:p w14:paraId="7584D798" w14:textId="77777777" w:rsidR="00716076" w:rsidRPr="00587C11" w:rsidRDefault="00716076"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 xml:space="preserve">Bij een eventuele vervanging van de personen bedoeld </w:t>
      </w:r>
      <w:r w:rsidR="00B54A96" w:rsidRPr="00587C11">
        <w:rPr>
          <w:rFonts w:ascii="Corbel" w:hAnsi="Corbel"/>
          <w:b w:val="0"/>
          <w:bCs w:val="0"/>
          <w:iCs w:val="0"/>
          <w:sz w:val="21"/>
          <w:szCs w:val="21"/>
        </w:rPr>
        <w:t>in het vorige artikellid</w:t>
      </w:r>
      <w:r w:rsidRPr="00587C11">
        <w:rPr>
          <w:rFonts w:ascii="Corbel" w:hAnsi="Corbel"/>
          <w:b w:val="0"/>
          <w:bCs w:val="0"/>
          <w:iCs w:val="0"/>
          <w:sz w:val="21"/>
          <w:szCs w:val="21"/>
        </w:rPr>
        <w:t>, dienen personen beschikbaar te worden gesteld die qua deskundigheid, opleiding en ervaring in ieder geval gelijkwaardig zijn aan de oorspronkelijk ingezette personen.</w:t>
      </w:r>
    </w:p>
    <w:p w14:paraId="044FE14E" w14:textId="77777777" w:rsidR="00AE2973" w:rsidRDefault="00AE2973" w:rsidP="0044437F"/>
    <w:p w14:paraId="078313EE" w14:textId="77777777" w:rsidR="00BC641C" w:rsidRDefault="00BC641C" w:rsidP="0044437F">
      <w:pPr>
        <w:ind w:left="0"/>
        <w:rPr>
          <w:b/>
        </w:rPr>
      </w:pPr>
      <w:r>
        <w:rPr>
          <w:b/>
        </w:rPr>
        <w:br w:type="page"/>
      </w:r>
    </w:p>
    <w:p w14:paraId="7EE3BAFD" w14:textId="77777777" w:rsidR="008862D1" w:rsidRPr="00A46780" w:rsidRDefault="008862D1" w:rsidP="00587C11">
      <w:pPr>
        <w:pStyle w:val="Kop1"/>
      </w:pPr>
      <w:bookmarkStart w:id="147" w:name="_Toc405205195"/>
      <w:bookmarkStart w:id="148" w:name="_Toc24723200"/>
      <w:r w:rsidRPr="00A46780">
        <w:lastRenderedPageBreak/>
        <w:t>Boetes</w:t>
      </w:r>
      <w:bookmarkEnd w:id="147"/>
      <w:bookmarkEnd w:id="148"/>
    </w:p>
    <w:p w14:paraId="01897CCA" w14:textId="77777777" w:rsidR="00844C26" w:rsidRDefault="00844C26" w:rsidP="00BC641C">
      <w:pPr>
        <w:pStyle w:val="Kop2"/>
        <w:tabs>
          <w:tab w:val="num" w:pos="709"/>
        </w:tabs>
        <w:spacing w:after="240" w:line="276" w:lineRule="auto"/>
        <w:ind w:left="709" w:hanging="709"/>
        <w:rPr>
          <w:rFonts w:ascii="Corbel" w:hAnsi="Corbel"/>
          <w:b w:val="0"/>
          <w:sz w:val="21"/>
          <w:szCs w:val="21"/>
        </w:rPr>
      </w:pPr>
      <w:r w:rsidRPr="0044437F">
        <w:rPr>
          <w:rFonts w:ascii="Corbel" w:hAnsi="Corbel"/>
          <w:b w:val="0"/>
          <w:sz w:val="21"/>
          <w:szCs w:val="21"/>
        </w:rPr>
        <w:t>Leverancier is verplicht de door Opdrachtgever gestelde service levels in de SLA te halen. Indien Leverancier een service level voor de derde keer niet haalt, is Leverancier een onmiddellijk opeisbare boete verschuldigd van € 1.000,-. Verhoging van een boete vindt plaats indien eenzelfde service level drie (3) maanden niet wordt gehaald. Niet van belang is of het niet-halen van de service level in twee of meer achtereenvolgende maanden plaatsvindt: het gaat sec om het aantal keer niet halen van de service level door Leverancier. Onderstaand schema zal dit verduidelijken en toont aan wanneer een boete wordt opgelegd en hoe hoog de boete zal zijn.</w:t>
      </w:r>
    </w:p>
    <w:tbl>
      <w:tblPr>
        <w:tblpPr w:leftFromText="141" w:rightFromText="141" w:vertAnchor="text" w:tblpX="892"/>
        <w:tblW w:w="0" w:type="auto"/>
        <w:tblCellMar>
          <w:left w:w="0" w:type="dxa"/>
          <w:right w:w="0" w:type="dxa"/>
        </w:tblCellMar>
        <w:tblLook w:val="04A0" w:firstRow="1" w:lastRow="0" w:firstColumn="1" w:lastColumn="0" w:noHBand="0" w:noVBand="1"/>
      </w:tblPr>
      <w:tblGrid>
        <w:gridCol w:w="1335"/>
        <w:gridCol w:w="1305"/>
        <w:gridCol w:w="1595"/>
        <w:gridCol w:w="1242"/>
        <w:gridCol w:w="1369"/>
        <w:gridCol w:w="1304"/>
      </w:tblGrid>
      <w:tr w:rsidR="00AA3927" w:rsidRPr="0044437F" w14:paraId="3DD472F3" w14:textId="77777777" w:rsidTr="004A41AC">
        <w:trPr>
          <w:trHeight w:val="275"/>
        </w:trPr>
        <w:tc>
          <w:tcPr>
            <w:tcW w:w="1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9B4F9C" w14:textId="77777777" w:rsidR="00AA3927" w:rsidRPr="0044437F" w:rsidRDefault="00AA3927" w:rsidP="004A41AC">
            <w:pPr>
              <w:autoSpaceDE w:val="0"/>
              <w:autoSpaceDN w:val="0"/>
              <w:spacing w:line="240" w:lineRule="auto"/>
              <w:rPr>
                <w:rFonts w:ascii="Corbel" w:eastAsiaTheme="minorHAnsi" w:hAnsi="Corbel"/>
                <w:bCs/>
                <w:color w:val="000000"/>
                <w:sz w:val="21"/>
                <w:szCs w:val="21"/>
                <w:lang w:eastAsia="en-US"/>
              </w:rPr>
            </w:pPr>
            <w:r w:rsidRPr="0044437F">
              <w:rPr>
                <w:rFonts w:ascii="Corbel" w:hAnsi="Corbel"/>
                <w:bCs/>
                <w:color w:val="000000"/>
                <w:sz w:val="21"/>
                <w:szCs w:val="21"/>
              </w:rPr>
              <w:t>1e keer</w:t>
            </w:r>
          </w:p>
        </w:tc>
        <w:tc>
          <w:tcPr>
            <w:tcW w:w="13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9D922" w14:textId="77777777" w:rsidR="00AA3927" w:rsidRPr="0044437F" w:rsidRDefault="00AA3927" w:rsidP="004A41AC">
            <w:pPr>
              <w:autoSpaceDE w:val="0"/>
              <w:autoSpaceDN w:val="0"/>
              <w:spacing w:line="240" w:lineRule="auto"/>
              <w:ind w:left="4"/>
              <w:jc w:val="center"/>
              <w:rPr>
                <w:rFonts w:ascii="Corbel" w:eastAsiaTheme="minorHAnsi" w:hAnsi="Corbel"/>
                <w:bCs/>
                <w:color w:val="000000"/>
                <w:sz w:val="21"/>
                <w:szCs w:val="21"/>
                <w:lang w:eastAsia="en-US"/>
              </w:rPr>
            </w:pPr>
            <w:r w:rsidRPr="0044437F">
              <w:rPr>
                <w:rFonts w:ascii="Corbel" w:hAnsi="Corbel"/>
                <w:bCs/>
                <w:color w:val="000000"/>
                <w:sz w:val="21"/>
                <w:szCs w:val="21"/>
              </w:rPr>
              <w:t>2e keer</w:t>
            </w:r>
          </w:p>
        </w:tc>
        <w:tc>
          <w:tcPr>
            <w:tcW w:w="15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BAF71" w14:textId="77777777" w:rsidR="00AA3927" w:rsidRPr="0044437F" w:rsidRDefault="00AA3927" w:rsidP="004A41AC">
            <w:pPr>
              <w:autoSpaceDE w:val="0"/>
              <w:autoSpaceDN w:val="0"/>
              <w:spacing w:line="240" w:lineRule="auto"/>
              <w:ind w:left="118"/>
              <w:jc w:val="center"/>
              <w:rPr>
                <w:rFonts w:ascii="Corbel" w:eastAsiaTheme="minorHAnsi" w:hAnsi="Corbel"/>
                <w:bCs/>
                <w:color w:val="000000"/>
                <w:sz w:val="21"/>
                <w:szCs w:val="21"/>
                <w:lang w:eastAsia="en-US"/>
              </w:rPr>
            </w:pPr>
            <w:r w:rsidRPr="0044437F">
              <w:rPr>
                <w:rFonts w:ascii="Corbel" w:hAnsi="Corbel"/>
                <w:bCs/>
                <w:color w:val="000000"/>
                <w:sz w:val="21"/>
                <w:szCs w:val="21"/>
              </w:rPr>
              <w:t>3e keer</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63D79" w14:textId="77777777" w:rsidR="00AA3927" w:rsidRPr="0044437F" w:rsidRDefault="00AA3927" w:rsidP="004A41AC">
            <w:pPr>
              <w:autoSpaceDE w:val="0"/>
              <w:autoSpaceDN w:val="0"/>
              <w:spacing w:line="240" w:lineRule="auto"/>
              <w:ind w:left="163"/>
              <w:jc w:val="center"/>
              <w:rPr>
                <w:rFonts w:ascii="Corbel" w:eastAsiaTheme="minorHAnsi" w:hAnsi="Corbel"/>
                <w:bCs/>
                <w:color w:val="000000"/>
                <w:sz w:val="21"/>
                <w:szCs w:val="21"/>
                <w:lang w:eastAsia="en-US"/>
              </w:rPr>
            </w:pPr>
            <w:r w:rsidRPr="0044437F">
              <w:rPr>
                <w:rFonts w:ascii="Corbel" w:hAnsi="Corbel"/>
                <w:bCs/>
                <w:color w:val="000000"/>
                <w:sz w:val="21"/>
                <w:szCs w:val="21"/>
              </w:rPr>
              <w:t>4e keer</w:t>
            </w:r>
          </w:p>
        </w:tc>
        <w:tc>
          <w:tcPr>
            <w:tcW w:w="13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110B83" w14:textId="77777777" w:rsidR="00AA3927" w:rsidRPr="0044437F" w:rsidRDefault="00AA3927" w:rsidP="004A41AC">
            <w:pPr>
              <w:autoSpaceDE w:val="0"/>
              <w:autoSpaceDN w:val="0"/>
              <w:spacing w:line="240" w:lineRule="auto"/>
              <w:ind w:left="208"/>
              <w:jc w:val="center"/>
              <w:rPr>
                <w:rFonts w:ascii="Corbel" w:eastAsiaTheme="minorHAnsi" w:hAnsi="Corbel"/>
                <w:bCs/>
                <w:color w:val="000000"/>
                <w:sz w:val="21"/>
                <w:szCs w:val="21"/>
                <w:lang w:eastAsia="en-US"/>
              </w:rPr>
            </w:pPr>
            <w:r w:rsidRPr="0044437F">
              <w:rPr>
                <w:rFonts w:ascii="Corbel" w:hAnsi="Corbel"/>
                <w:bCs/>
                <w:color w:val="000000"/>
                <w:sz w:val="21"/>
                <w:szCs w:val="21"/>
              </w:rPr>
              <w:t>5e keer</w:t>
            </w:r>
          </w:p>
        </w:tc>
        <w:tc>
          <w:tcPr>
            <w:tcW w:w="1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F3536E" w14:textId="77777777" w:rsidR="00AA3927" w:rsidRPr="0044437F" w:rsidRDefault="00AA3927" w:rsidP="004A41AC">
            <w:pPr>
              <w:autoSpaceDE w:val="0"/>
              <w:autoSpaceDN w:val="0"/>
              <w:spacing w:line="240" w:lineRule="auto"/>
              <w:ind w:left="253"/>
              <w:jc w:val="center"/>
              <w:rPr>
                <w:rFonts w:ascii="Corbel" w:eastAsiaTheme="minorHAnsi" w:hAnsi="Corbel"/>
                <w:bCs/>
                <w:color w:val="000000"/>
                <w:sz w:val="21"/>
                <w:szCs w:val="21"/>
                <w:lang w:eastAsia="en-US"/>
              </w:rPr>
            </w:pPr>
            <w:r w:rsidRPr="0044437F">
              <w:rPr>
                <w:rFonts w:ascii="Corbel" w:hAnsi="Corbel"/>
                <w:bCs/>
                <w:color w:val="000000"/>
                <w:sz w:val="21"/>
                <w:szCs w:val="21"/>
              </w:rPr>
              <w:t>6e keer</w:t>
            </w:r>
          </w:p>
        </w:tc>
      </w:tr>
      <w:tr w:rsidR="00AA3927" w:rsidRPr="00844C26" w14:paraId="10077B4A" w14:textId="77777777" w:rsidTr="004A41AC">
        <w:trPr>
          <w:trHeight w:val="455"/>
        </w:trPr>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A9727" w14:textId="77777777" w:rsidR="00AA3927" w:rsidRPr="00844C26" w:rsidRDefault="00AA3927" w:rsidP="004A41AC">
            <w:pPr>
              <w:autoSpaceDE w:val="0"/>
              <w:autoSpaceDN w:val="0"/>
              <w:spacing w:line="240" w:lineRule="auto"/>
              <w:ind w:left="34"/>
              <w:jc w:val="center"/>
              <w:rPr>
                <w:rFonts w:ascii="Corbel" w:eastAsiaTheme="minorHAnsi" w:hAnsi="Corbel"/>
                <w:color w:val="000000"/>
                <w:sz w:val="21"/>
                <w:szCs w:val="21"/>
                <w:lang w:eastAsia="en-US"/>
              </w:rPr>
            </w:pPr>
            <w:r w:rsidRPr="0044437F">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A957E3F" w14:textId="77777777" w:rsidR="00AA3927" w:rsidRPr="00844C26" w:rsidRDefault="00AA3927" w:rsidP="004A41AC">
            <w:pPr>
              <w:autoSpaceDE w:val="0"/>
              <w:autoSpaceDN w:val="0"/>
              <w:spacing w:line="240" w:lineRule="auto"/>
              <w:ind w:left="114"/>
              <w:jc w:val="center"/>
              <w:rPr>
                <w:rFonts w:ascii="Corbel" w:eastAsiaTheme="minorHAnsi" w:hAnsi="Corbel"/>
                <w:color w:val="000000"/>
                <w:sz w:val="21"/>
                <w:szCs w:val="21"/>
                <w:lang w:eastAsia="en-US"/>
              </w:rPr>
            </w:pPr>
            <w:r w:rsidRPr="0044437F">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41910E1" w14:textId="77777777" w:rsidR="00AA3927" w:rsidRPr="00844C26" w:rsidRDefault="00AA3927" w:rsidP="004A41AC">
            <w:pPr>
              <w:autoSpaceDE w:val="0"/>
              <w:autoSpaceDN w:val="0"/>
              <w:spacing w:line="240" w:lineRule="auto"/>
              <w:ind w:left="227"/>
              <w:jc w:val="center"/>
              <w:rPr>
                <w:rFonts w:ascii="Corbel" w:eastAsiaTheme="minorHAnsi" w:hAnsi="Corbel"/>
                <w:color w:val="000000"/>
                <w:sz w:val="21"/>
                <w:szCs w:val="21"/>
                <w:lang w:eastAsia="en-US"/>
              </w:rPr>
            </w:pPr>
            <w:r w:rsidRPr="0044437F">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20A940FC" w14:textId="77777777" w:rsidR="00AA3927" w:rsidRPr="00844C26" w:rsidRDefault="00AA3927" w:rsidP="004A41AC">
            <w:pPr>
              <w:autoSpaceDE w:val="0"/>
              <w:autoSpaceDN w:val="0"/>
              <w:spacing w:line="240" w:lineRule="auto"/>
              <w:ind w:left="131"/>
              <w:jc w:val="center"/>
              <w:rPr>
                <w:rFonts w:ascii="Corbel" w:eastAsiaTheme="minorHAnsi" w:hAnsi="Corbel"/>
                <w:color w:val="000000"/>
                <w:sz w:val="21"/>
                <w:szCs w:val="21"/>
                <w:lang w:eastAsia="en-US"/>
              </w:rPr>
            </w:pPr>
            <w:r w:rsidRPr="0044437F">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182ED4B2" w14:textId="77777777" w:rsidR="00AA3927" w:rsidRPr="00844C26" w:rsidRDefault="00AA3927" w:rsidP="004A41AC">
            <w:pPr>
              <w:autoSpaceDE w:val="0"/>
              <w:autoSpaceDN w:val="0"/>
              <w:spacing w:line="240" w:lineRule="auto"/>
              <w:ind w:left="318"/>
              <w:jc w:val="center"/>
              <w:rPr>
                <w:rFonts w:ascii="Corbel" w:eastAsiaTheme="minorHAnsi" w:hAnsi="Corbel"/>
                <w:color w:val="000000"/>
                <w:sz w:val="21"/>
                <w:szCs w:val="21"/>
                <w:lang w:eastAsia="en-US"/>
              </w:rPr>
            </w:pPr>
            <w:r w:rsidRPr="0044437F">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57A27FA3" w14:textId="2E3AF70B" w:rsidR="00AA3927" w:rsidRPr="00844C26" w:rsidRDefault="001F39D6" w:rsidP="004A41AC">
            <w:pPr>
              <w:autoSpaceDE w:val="0"/>
              <w:autoSpaceDN w:val="0"/>
              <w:spacing w:line="240" w:lineRule="auto"/>
              <w:ind w:left="221"/>
              <w:jc w:val="center"/>
              <w:rPr>
                <w:rFonts w:ascii="Corbel" w:eastAsiaTheme="minorHAnsi" w:hAnsi="Corbel"/>
                <w:color w:val="000000"/>
                <w:sz w:val="21"/>
                <w:szCs w:val="21"/>
                <w:lang w:eastAsia="en-US"/>
              </w:rPr>
            </w:pPr>
            <w:r w:rsidRPr="00792C0A">
              <w:rPr>
                <w:rFonts w:ascii="Corbel" w:hAnsi="Corbel"/>
                <w:color w:val="000000"/>
                <w:sz w:val="21"/>
                <w:szCs w:val="21"/>
                <w:highlight w:val="yellow"/>
              </w:rPr>
              <w:t>€ 5.50</w:t>
            </w:r>
            <w:r w:rsidR="00AA3927" w:rsidRPr="00792C0A">
              <w:rPr>
                <w:rFonts w:ascii="Corbel" w:hAnsi="Corbel"/>
                <w:color w:val="000000"/>
                <w:sz w:val="21"/>
                <w:szCs w:val="21"/>
                <w:highlight w:val="yellow"/>
              </w:rPr>
              <w:t>0,-</w:t>
            </w:r>
          </w:p>
        </w:tc>
      </w:tr>
    </w:tbl>
    <w:p w14:paraId="10EFD54E" w14:textId="77777777" w:rsidR="00AA3927" w:rsidRDefault="00AA3927" w:rsidP="004A41AC"/>
    <w:p w14:paraId="5BD6C350" w14:textId="77777777" w:rsidR="00AA3927" w:rsidRDefault="00AA3927" w:rsidP="004A41AC"/>
    <w:p w14:paraId="4A725E5F" w14:textId="77777777" w:rsidR="00AA3927" w:rsidRPr="004A41AC" w:rsidRDefault="00AA3927" w:rsidP="004A41AC">
      <w:pPr>
        <w:ind w:left="0"/>
        <w:rPr>
          <w:b/>
        </w:rPr>
      </w:pPr>
    </w:p>
    <w:p w14:paraId="18116504" w14:textId="3CA71443" w:rsidR="00844C26" w:rsidRDefault="00AA3927" w:rsidP="000B78C7">
      <w:pPr>
        <w:pStyle w:val="Kop2"/>
        <w:numPr>
          <w:ilvl w:val="0"/>
          <w:numId w:val="0"/>
        </w:numPr>
        <w:spacing w:line="240" w:lineRule="auto"/>
        <w:ind w:left="709"/>
        <w:rPr>
          <w:rFonts w:ascii="Corbel" w:hAnsi="Corbel"/>
          <w:b w:val="0"/>
          <w:sz w:val="21"/>
          <w:szCs w:val="21"/>
        </w:rPr>
      </w:pPr>
      <w:r w:rsidRPr="004A41AC">
        <w:rPr>
          <w:rFonts w:ascii="Corbel" w:hAnsi="Corbel"/>
          <w:b w:val="0"/>
          <w:sz w:val="21"/>
          <w:szCs w:val="21"/>
        </w:rPr>
        <w:t>H</w:t>
      </w:r>
      <w:r w:rsidR="00844C26" w:rsidRPr="004A41AC">
        <w:rPr>
          <w:rFonts w:ascii="Corbel" w:hAnsi="Corbel"/>
          <w:b w:val="0"/>
          <w:sz w:val="21"/>
          <w:szCs w:val="21"/>
        </w:rPr>
        <w:t>et maken</w:t>
      </w:r>
      <w:r w:rsidR="00844C26" w:rsidRPr="0044437F">
        <w:rPr>
          <w:rFonts w:ascii="Corbel" w:hAnsi="Corbel"/>
          <w:b w:val="0"/>
          <w:sz w:val="21"/>
          <w:szCs w:val="21"/>
        </w:rPr>
        <w:t xml:space="preserve"> van aanspraak op de genoemde boetes doet niet af aan de overige rechten die aan Opdrachtgever op grond van de Overeenkomst en de wet toekomen. Opdrachtgever kan naast het vorderen van de boete tevens schadevergoeding vorderen. De boete kan door Leverancier niet worden verrekend en kwalificeert niet als vervangende schadevergoeding. Opdrachtgever kan daarnaast besluiten indien voor de 6</w:t>
      </w:r>
      <w:r w:rsidR="00844C26" w:rsidRPr="0044437F">
        <w:rPr>
          <w:rFonts w:ascii="Corbel" w:hAnsi="Corbel"/>
          <w:b w:val="0"/>
          <w:sz w:val="21"/>
          <w:szCs w:val="21"/>
          <w:vertAlign w:val="superscript"/>
        </w:rPr>
        <w:t>e</w:t>
      </w:r>
      <w:r w:rsidR="00844C26" w:rsidRPr="0044437F">
        <w:rPr>
          <w:rFonts w:ascii="Corbel" w:hAnsi="Corbel"/>
          <w:b w:val="0"/>
          <w:sz w:val="21"/>
          <w:szCs w:val="21"/>
        </w:rPr>
        <w:t xml:space="preserve"> maand op rij één van de service levels niet zijn gehaald</w:t>
      </w:r>
      <w:r w:rsidR="009C6B5D">
        <w:rPr>
          <w:rFonts w:ascii="Corbel" w:hAnsi="Corbel"/>
          <w:b w:val="0"/>
          <w:sz w:val="21"/>
          <w:szCs w:val="21"/>
        </w:rPr>
        <w:t xml:space="preserve"> </w:t>
      </w:r>
      <w:r w:rsidR="009C6B5D" w:rsidRPr="0044437F">
        <w:rPr>
          <w:rFonts w:ascii="Corbel" w:hAnsi="Corbel"/>
          <w:b w:val="0"/>
          <w:sz w:val="21"/>
          <w:szCs w:val="21"/>
          <w:vertAlign w:val="superscript"/>
        </w:rPr>
        <w:t>(*</w:t>
      </w:r>
      <w:r w:rsidR="009C6B5D" w:rsidRPr="009C6B5D">
        <w:rPr>
          <w:rStyle w:val="Voetnootmarkering"/>
          <w:rFonts w:ascii="Corbel" w:hAnsi="Corbel"/>
          <w:b w:val="0"/>
          <w:sz w:val="21"/>
          <w:szCs w:val="21"/>
        </w:rPr>
        <w:t>)</w:t>
      </w:r>
      <w:r w:rsidR="00844C26" w:rsidRPr="0044437F">
        <w:rPr>
          <w:rFonts w:ascii="Corbel" w:hAnsi="Corbel"/>
          <w:b w:val="0"/>
          <w:sz w:val="21"/>
          <w:szCs w:val="21"/>
        </w:rPr>
        <w:t xml:space="preserve">, de betaling van de maandelijkse kosten op te schorten totdat Leverancier haar processen en procedures zodanig heeft aangepast dat Opdrachtgever het vertrouwen heeft dat de </w:t>
      </w:r>
      <w:bookmarkStart w:id="149" w:name="_GoBack"/>
      <w:bookmarkEnd w:id="149"/>
      <w:r w:rsidR="00844C26" w:rsidRPr="0044437F">
        <w:rPr>
          <w:rFonts w:ascii="Corbel" w:hAnsi="Corbel"/>
          <w:b w:val="0"/>
          <w:sz w:val="21"/>
          <w:szCs w:val="21"/>
        </w:rPr>
        <w:t xml:space="preserve">Leverancier de op hem rustende verplichtingen wel kan nakomen. </w:t>
      </w:r>
    </w:p>
    <w:p w14:paraId="6E5D17ED" w14:textId="77777777" w:rsidR="009C6B5D" w:rsidRPr="0044437F" w:rsidRDefault="009C6B5D" w:rsidP="000B78C7">
      <w:pPr>
        <w:ind w:left="0"/>
      </w:pPr>
    </w:p>
    <w:p w14:paraId="046BD843" w14:textId="77777777" w:rsidR="00844C26" w:rsidRPr="0044437F" w:rsidRDefault="009C6B5D" w:rsidP="0044437F">
      <w:pPr>
        <w:rPr>
          <w:rFonts w:ascii="Corbel" w:eastAsiaTheme="minorHAnsi" w:hAnsi="Corbel"/>
          <w:b/>
          <w:color w:val="1F497D"/>
          <w:sz w:val="21"/>
          <w:szCs w:val="21"/>
        </w:rPr>
      </w:pPr>
      <w:r>
        <w:rPr>
          <w:rStyle w:val="Voetnootmarkering"/>
          <w:rFonts w:ascii="Corbel" w:hAnsi="Corbel"/>
          <w:sz w:val="21"/>
          <w:szCs w:val="21"/>
        </w:rPr>
        <w:t>(*)</w:t>
      </w:r>
      <w:r w:rsidR="00844C26" w:rsidRPr="0044437F">
        <w:rPr>
          <w:rFonts w:ascii="Corbel" w:hAnsi="Corbel"/>
          <w:sz w:val="21"/>
          <w:szCs w:val="21"/>
        </w:rPr>
        <w:t xml:space="preserve"> </w:t>
      </w:r>
      <w:r>
        <w:rPr>
          <w:rFonts w:ascii="Corbel" w:hAnsi="Corbel"/>
          <w:i/>
          <w:iCs/>
          <w:sz w:val="20"/>
          <w:szCs w:val="20"/>
        </w:rPr>
        <w:t>V</w:t>
      </w:r>
      <w:r w:rsidR="00844C26" w:rsidRPr="0044437F">
        <w:rPr>
          <w:rFonts w:ascii="Corbel" w:hAnsi="Corbel"/>
          <w:i/>
          <w:iCs/>
          <w:sz w:val="20"/>
          <w:szCs w:val="20"/>
        </w:rPr>
        <w:t>oor de volledigheid. Hierbij kan er sprake zijn van verschillende KPI’s die geen relatie hebben met elkaar. Er kunnen meerdere boetes tegelijk worden opgelegd.</w:t>
      </w:r>
    </w:p>
    <w:p w14:paraId="38542AE0" w14:textId="77777777" w:rsidR="00FD28D8" w:rsidRPr="00D17CE4" w:rsidRDefault="008862D1" w:rsidP="0018113F">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In afwijking van </w:t>
      </w:r>
      <w:r w:rsidR="00C721CA" w:rsidRPr="00D17CE4">
        <w:rPr>
          <w:rFonts w:ascii="Corbel" w:hAnsi="Corbel"/>
          <w:b w:val="0"/>
          <w:sz w:val="21"/>
          <w:szCs w:val="21"/>
        </w:rPr>
        <w:t xml:space="preserve">het bepaalde </w:t>
      </w:r>
      <w:r w:rsidRPr="00D17CE4">
        <w:rPr>
          <w:rFonts w:ascii="Corbel" w:hAnsi="Corbel"/>
          <w:b w:val="0"/>
          <w:sz w:val="21"/>
          <w:szCs w:val="21"/>
        </w:rPr>
        <w:t xml:space="preserve">in de Algemene Inkoopvoorwaarden </w:t>
      </w:r>
      <w:r w:rsidR="00434366" w:rsidRPr="00D17CE4">
        <w:rPr>
          <w:rFonts w:ascii="Corbel" w:hAnsi="Corbel"/>
          <w:b w:val="0"/>
          <w:sz w:val="21"/>
          <w:szCs w:val="21"/>
        </w:rPr>
        <w:t xml:space="preserve">geldt dat </w:t>
      </w:r>
      <w:r w:rsidR="00A474AB">
        <w:rPr>
          <w:rFonts w:ascii="Corbel" w:hAnsi="Corbel"/>
          <w:b w:val="0"/>
          <w:sz w:val="21"/>
          <w:szCs w:val="21"/>
        </w:rPr>
        <w:t>Leverancier</w:t>
      </w:r>
      <w:r w:rsidR="00434366" w:rsidRPr="00D17CE4">
        <w:rPr>
          <w:rFonts w:ascii="Corbel" w:hAnsi="Corbel"/>
          <w:b w:val="0"/>
          <w:sz w:val="21"/>
          <w:szCs w:val="21"/>
        </w:rPr>
        <w:t xml:space="preserve"> jegens Opdrachtgever </w:t>
      </w:r>
      <w:r w:rsidR="009C60E1" w:rsidRPr="00D17CE4">
        <w:rPr>
          <w:rFonts w:ascii="Corbel" w:hAnsi="Corbel"/>
          <w:b w:val="0"/>
          <w:sz w:val="21"/>
          <w:szCs w:val="21"/>
        </w:rPr>
        <w:t xml:space="preserve">telkens </w:t>
      </w:r>
      <w:r w:rsidR="00434366" w:rsidRPr="00D17CE4">
        <w:rPr>
          <w:rFonts w:ascii="Corbel" w:hAnsi="Corbel"/>
          <w:b w:val="0"/>
          <w:sz w:val="21"/>
          <w:szCs w:val="21"/>
        </w:rPr>
        <w:t xml:space="preserve">een </w:t>
      </w:r>
      <w:r w:rsidR="00B335F3" w:rsidRPr="00D17CE4">
        <w:rPr>
          <w:rFonts w:ascii="Corbel" w:hAnsi="Corbel"/>
          <w:b w:val="0"/>
          <w:sz w:val="21"/>
          <w:szCs w:val="21"/>
        </w:rPr>
        <w:t xml:space="preserve">direct opeisbare </w:t>
      </w:r>
      <w:r w:rsidR="00434366" w:rsidRPr="00D17CE4">
        <w:rPr>
          <w:rFonts w:ascii="Corbel" w:hAnsi="Corbel"/>
          <w:b w:val="0"/>
          <w:sz w:val="21"/>
          <w:szCs w:val="21"/>
        </w:rPr>
        <w:t xml:space="preserve">boete verbeurt </w:t>
      </w:r>
      <w:r w:rsidR="00434366" w:rsidRPr="008C0D0E">
        <w:rPr>
          <w:rFonts w:ascii="Corbel" w:hAnsi="Corbel"/>
          <w:b w:val="0"/>
          <w:sz w:val="21"/>
          <w:szCs w:val="21"/>
        </w:rPr>
        <w:t xml:space="preserve">van </w:t>
      </w:r>
      <w:r w:rsidR="00D23B2A" w:rsidRPr="008C0D0E">
        <w:rPr>
          <w:rFonts w:ascii="Corbel" w:hAnsi="Corbel"/>
          <w:b w:val="0"/>
          <w:sz w:val="21"/>
          <w:szCs w:val="21"/>
        </w:rPr>
        <w:t xml:space="preserve">€ </w:t>
      </w:r>
      <w:r w:rsidR="009909C6">
        <w:rPr>
          <w:rFonts w:ascii="Corbel" w:hAnsi="Corbel"/>
          <w:b w:val="0"/>
          <w:sz w:val="21"/>
          <w:szCs w:val="21"/>
        </w:rPr>
        <w:t>25</w:t>
      </w:r>
      <w:r w:rsidR="006362AF" w:rsidRPr="008C0D0E">
        <w:rPr>
          <w:rFonts w:ascii="Corbel" w:hAnsi="Corbel"/>
          <w:b w:val="0"/>
          <w:sz w:val="21"/>
          <w:szCs w:val="21"/>
        </w:rPr>
        <w:t>.</w:t>
      </w:r>
      <w:r w:rsidR="00D23B2A" w:rsidRPr="008C0D0E">
        <w:rPr>
          <w:rFonts w:ascii="Corbel" w:hAnsi="Corbel"/>
          <w:b w:val="0"/>
          <w:sz w:val="21"/>
          <w:szCs w:val="21"/>
        </w:rPr>
        <w:t xml:space="preserve">000,- (zegge: </w:t>
      </w:r>
      <w:r w:rsidR="009C2D10" w:rsidRPr="008C0D0E">
        <w:rPr>
          <w:rFonts w:ascii="Corbel" w:hAnsi="Corbel"/>
          <w:b w:val="0"/>
          <w:sz w:val="21"/>
          <w:szCs w:val="21"/>
        </w:rPr>
        <w:t>vijfentwintigduizend</w:t>
      </w:r>
      <w:r w:rsidR="006362AF" w:rsidRPr="008C0D0E">
        <w:rPr>
          <w:rFonts w:ascii="Corbel" w:hAnsi="Corbel"/>
          <w:b w:val="0"/>
          <w:sz w:val="21"/>
          <w:szCs w:val="21"/>
        </w:rPr>
        <w:t xml:space="preserve"> </w:t>
      </w:r>
      <w:r w:rsidR="00D23B2A" w:rsidRPr="008C0D0E">
        <w:rPr>
          <w:rFonts w:ascii="Corbel" w:hAnsi="Corbel"/>
          <w:b w:val="0"/>
          <w:sz w:val="21"/>
          <w:szCs w:val="21"/>
        </w:rPr>
        <w:t xml:space="preserve">euro) </w:t>
      </w:r>
      <w:r w:rsidR="00434366" w:rsidRPr="008C0D0E">
        <w:rPr>
          <w:rFonts w:ascii="Corbel" w:hAnsi="Corbel"/>
          <w:b w:val="0"/>
          <w:sz w:val="21"/>
          <w:szCs w:val="21"/>
        </w:rPr>
        <w:t xml:space="preserve">indien </w:t>
      </w:r>
      <w:r w:rsidR="00A474AB">
        <w:rPr>
          <w:rFonts w:ascii="Corbel" w:hAnsi="Corbel"/>
          <w:b w:val="0"/>
          <w:sz w:val="21"/>
          <w:szCs w:val="21"/>
        </w:rPr>
        <w:t>Leverancier</w:t>
      </w:r>
      <w:r w:rsidR="00434366" w:rsidRPr="008C0D0E">
        <w:rPr>
          <w:rFonts w:ascii="Corbel" w:hAnsi="Corbel"/>
          <w:b w:val="0"/>
          <w:sz w:val="21"/>
          <w:szCs w:val="21"/>
        </w:rPr>
        <w:t xml:space="preserve"> verantwoordelijk is voor het</w:t>
      </w:r>
      <w:r w:rsidR="00434366" w:rsidRPr="00D17CE4">
        <w:rPr>
          <w:rFonts w:ascii="Corbel" w:hAnsi="Corbel"/>
          <w:b w:val="0"/>
          <w:sz w:val="21"/>
          <w:szCs w:val="21"/>
        </w:rPr>
        <w:t xml:space="preserve"> op enige wijze </w:t>
      </w:r>
      <w:r w:rsidR="009C60E1" w:rsidRPr="00D17CE4">
        <w:rPr>
          <w:rFonts w:ascii="Corbel" w:hAnsi="Corbel"/>
          <w:b w:val="0"/>
          <w:sz w:val="21"/>
          <w:szCs w:val="21"/>
        </w:rPr>
        <w:t>aan enige derde</w:t>
      </w:r>
      <w:r w:rsidR="003E2742" w:rsidRPr="00D17CE4">
        <w:rPr>
          <w:rFonts w:ascii="Corbel" w:hAnsi="Corbel"/>
          <w:b w:val="0"/>
          <w:sz w:val="21"/>
          <w:szCs w:val="21"/>
        </w:rPr>
        <w:t xml:space="preserve"> </w:t>
      </w:r>
      <w:r w:rsidR="009C60E1" w:rsidRPr="00D17CE4">
        <w:rPr>
          <w:rFonts w:ascii="Corbel" w:hAnsi="Corbel"/>
          <w:b w:val="0"/>
          <w:sz w:val="21"/>
          <w:szCs w:val="21"/>
        </w:rPr>
        <w:t xml:space="preserve">ter beschikking laten komen </w:t>
      </w:r>
      <w:r w:rsidR="00434366" w:rsidRPr="00D17CE4">
        <w:rPr>
          <w:rFonts w:ascii="Corbel" w:hAnsi="Corbel"/>
          <w:b w:val="0"/>
          <w:sz w:val="21"/>
          <w:szCs w:val="21"/>
        </w:rPr>
        <w:t>van gegevens</w:t>
      </w:r>
      <w:r w:rsidR="004E1C80" w:rsidRPr="00D17CE4">
        <w:rPr>
          <w:rFonts w:ascii="Corbel" w:hAnsi="Corbel"/>
          <w:b w:val="0"/>
          <w:sz w:val="21"/>
          <w:szCs w:val="21"/>
        </w:rPr>
        <w:t xml:space="preserve"> die van Opdrachtgever afkomstig </w:t>
      </w:r>
      <w:r w:rsidR="004E1C80" w:rsidRPr="00B17A84">
        <w:rPr>
          <w:rFonts w:ascii="Corbel" w:hAnsi="Corbel"/>
          <w:b w:val="0"/>
          <w:sz w:val="21"/>
          <w:szCs w:val="21"/>
        </w:rPr>
        <w:t>zijn</w:t>
      </w:r>
      <w:r w:rsidR="00DF3F42" w:rsidRPr="00B17A84">
        <w:rPr>
          <w:rFonts w:ascii="Corbel" w:hAnsi="Corbel"/>
          <w:b w:val="0"/>
          <w:sz w:val="21"/>
          <w:szCs w:val="21"/>
        </w:rPr>
        <w:t xml:space="preserve"> en het voorwerp van deze Overeenkomst betreffen</w:t>
      </w:r>
      <w:r w:rsidR="003E2742" w:rsidRPr="00B17A84">
        <w:rPr>
          <w:rFonts w:ascii="Corbel" w:hAnsi="Corbel"/>
          <w:b w:val="0"/>
          <w:sz w:val="21"/>
          <w:szCs w:val="21"/>
        </w:rPr>
        <w:t>.</w:t>
      </w:r>
      <w:r w:rsidR="00A85CB6" w:rsidRPr="00B17A84">
        <w:rPr>
          <w:rFonts w:ascii="Corbel" w:hAnsi="Corbel"/>
          <w:b w:val="0"/>
          <w:sz w:val="21"/>
          <w:szCs w:val="21"/>
        </w:rPr>
        <w:t xml:space="preserve"> </w:t>
      </w:r>
      <w:r w:rsidR="00434366" w:rsidRPr="00B17A84">
        <w:rPr>
          <w:rFonts w:ascii="Corbel" w:hAnsi="Corbel"/>
          <w:b w:val="0"/>
          <w:sz w:val="21"/>
          <w:szCs w:val="21"/>
        </w:rPr>
        <w:t>Het</w:t>
      </w:r>
      <w:r w:rsidR="00434366" w:rsidRPr="00D17CE4">
        <w:rPr>
          <w:rFonts w:ascii="Corbel" w:hAnsi="Corbel"/>
          <w:b w:val="0"/>
          <w:sz w:val="21"/>
          <w:szCs w:val="21"/>
        </w:rPr>
        <w:t xml:space="preserve"> door </w:t>
      </w:r>
      <w:r w:rsidR="00416EAF" w:rsidRPr="00D17CE4">
        <w:rPr>
          <w:rFonts w:ascii="Corbel" w:hAnsi="Corbel"/>
          <w:b w:val="0"/>
          <w:sz w:val="21"/>
          <w:szCs w:val="21"/>
        </w:rPr>
        <w:t>Opdrachtgever</w:t>
      </w:r>
      <w:r w:rsidR="00B335F3" w:rsidRPr="00D17CE4">
        <w:rPr>
          <w:rFonts w:ascii="Corbel" w:hAnsi="Corbel"/>
          <w:b w:val="0"/>
          <w:sz w:val="21"/>
          <w:szCs w:val="21"/>
        </w:rPr>
        <w:t xml:space="preserve"> al dan niet daadwerkelijk</w:t>
      </w:r>
      <w:r w:rsidR="00434366" w:rsidRPr="00D17CE4">
        <w:rPr>
          <w:rFonts w:ascii="Corbel" w:hAnsi="Corbel"/>
          <w:b w:val="0"/>
          <w:sz w:val="21"/>
          <w:szCs w:val="21"/>
        </w:rPr>
        <w:t xml:space="preserve"> innen van deze boete laat </w:t>
      </w:r>
      <w:r w:rsidR="00416EAF" w:rsidRPr="00D17CE4">
        <w:rPr>
          <w:rFonts w:ascii="Corbel" w:hAnsi="Corbel"/>
          <w:b w:val="0"/>
          <w:sz w:val="21"/>
          <w:szCs w:val="21"/>
        </w:rPr>
        <w:t>het</w:t>
      </w:r>
      <w:r w:rsidR="00434366" w:rsidRPr="00D17CE4">
        <w:rPr>
          <w:rFonts w:ascii="Corbel" w:hAnsi="Corbel"/>
          <w:b w:val="0"/>
          <w:sz w:val="21"/>
          <w:szCs w:val="21"/>
        </w:rPr>
        <w:t xml:space="preserve"> recht op vergoeding van geleden of te lijden schade onverlet.</w:t>
      </w:r>
      <w:r w:rsidR="003E2742" w:rsidRPr="00D17CE4">
        <w:rPr>
          <w:rFonts w:ascii="Corbel" w:hAnsi="Corbel"/>
          <w:b w:val="0"/>
          <w:sz w:val="21"/>
          <w:szCs w:val="21"/>
        </w:rPr>
        <w:t xml:space="preserve"> Door </w:t>
      </w:r>
      <w:r w:rsidR="00A474AB">
        <w:rPr>
          <w:rFonts w:ascii="Corbel" w:hAnsi="Corbel"/>
          <w:b w:val="0"/>
          <w:sz w:val="21"/>
          <w:szCs w:val="21"/>
        </w:rPr>
        <w:t>Leverancier</w:t>
      </w:r>
      <w:r w:rsidR="003E2742" w:rsidRPr="00D17CE4">
        <w:rPr>
          <w:rFonts w:ascii="Corbel" w:hAnsi="Corbel"/>
          <w:b w:val="0"/>
          <w:sz w:val="21"/>
          <w:szCs w:val="21"/>
        </w:rPr>
        <w:t xml:space="preserve"> voor de dienstverlening ingeschakelde en aan Opdrachtgever op de overeengekomen wijze bekend gemaakte Onderaannemers gelden in dit kader niet als derde.</w:t>
      </w:r>
      <w:r w:rsidR="00DE76A5" w:rsidRPr="00D17CE4">
        <w:rPr>
          <w:rFonts w:ascii="Corbel" w:hAnsi="Corbel"/>
          <w:b w:val="0"/>
          <w:sz w:val="21"/>
          <w:szCs w:val="21"/>
        </w:rPr>
        <w:t xml:space="preserve"> </w:t>
      </w:r>
      <w:r w:rsidR="00A474AB">
        <w:rPr>
          <w:rFonts w:ascii="Corbel" w:hAnsi="Corbel"/>
          <w:b w:val="0"/>
          <w:sz w:val="21"/>
          <w:szCs w:val="21"/>
        </w:rPr>
        <w:t>Leverancier</w:t>
      </w:r>
      <w:r w:rsidR="00FD28D8" w:rsidRPr="00D17CE4">
        <w:rPr>
          <w:rFonts w:ascii="Corbel" w:hAnsi="Corbel"/>
          <w:b w:val="0"/>
          <w:sz w:val="21"/>
          <w:szCs w:val="21"/>
        </w:rPr>
        <w:t xml:space="preserve"> </w:t>
      </w:r>
      <w:r w:rsidR="00CA0851" w:rsidRPr="00D17CE4">
        <w:rPr>
          <w:rFonts w:ascii="Corbel" w:hAnsi="Corbel"/>
          <w:b w:val="0"/>
          <w:sz w:val="21"/>
          <w:szCs w:val="21"/>
        </w:rPr>
        <w:t xml:space="preserve">verbeurt </w:t>
      </w:r>
      <w:r w:rsidR="00FD28D8" w:rsidRPr="00D17CE4">
        <w:rPr>
          <w:rFonts w:ascii="Corbel" w:hAnsi="Corbel"/>
          <w:b w:val="0"/>
          <w:sz w:val="21"/>
          <w:szCs w:val="21"/>
        </w:rPr>
        <w:t>genoemde boete onder de opschortende voorwaar</w:t>
      </w:r>
      <w:r w:rsidR="00D73617" w:rsidRPr="00D17CE4">
        <w:rPr>
          <w:rFonts w:ascii="Corbel" w:hAnsi="Corbel"/>
          <w:b w:val="0"/>
          <w:sz w:val="21"/>
          <w:szCs w:val="21"/>
        </w:rPr>
        <w:t xml:space="preserve">de van </w:t>
      </w:r>
      <w:r w:rsidR="00CD38A0">
        <w:rPr>
          <w:rFonts w:ascii="Corbel" w:hAnsi="Corbel"/>
          <w:b w:val="0"/>
          <w:sz w:val="21"/>
          <w:szCs w:val="21"/>
        </w:rPr>
        <w:t xml:space="preserve">het </w:t>
      </w:r>
      <w:r w:rsidR="00D73617" w:rsidRPr="00D17CE4">
        <w:rPr>
          <w:rFonts w:ascii="Corbel" w:hAnsi="Corbel"/>
          <w:b w:val="0"/>
          <w:sz w:val="21"/>
          <w:szCs w:val="21"/>
        </w:rPr>
        <w:t xml:space="preserve">door de directeur van het gemeente-onderdeel dat contracteigenaar is van de Overeenkomst </w:t>
      </w:r>
      <w:r w:rsidR="00FD28D8" w:rsidRPr="00D17CE4">
        <w:rPr>
          <w:rFonts w:ascii="Corbel" w:hAnsi="Corbel"/>
          <w:b w:val="0"/>
          <w:sz w:val="21"/>
          <w:szCs w:val="21"/>
        </w:rPr>
        <w:t>besluiten dat de boete daadwerkelijk betaald dient te worden.</w:t>
      </w:r>
      <w:r w:rsidR="006362AF" w:rsidRPr="00D17CE4">
        <w:rPr>
          <w:rFonts w:ascii="Corbel" w:hAnsi="Corbel"/>
          <w:b w:val="0"/>
          <w:sz w:val="21"/>
          <w:szCs w:val="21"/>
        </w:rPr>
        <w:t xml:space="preserve"> </w:t>
      </w:r>
      <w:r w:rsidR="00CA0851" w:rsidRPr="00D17CE4">
        <w:rPr>
          <w:rFonts w:ascii="Corbel" w:hAnsi="Corbel"/>
          <w:b w:val="0"/>
          <w:sz w:val="21"/>
          <w:szCs w:val="21"/>
        </w:rPr>
        <w:t>Vanzelfsprekend z</w:t>
      </w:r>
      <w:r w:rsidR="006362AF" w:rsidRPr="00D17CE4">
        <w:rPr>
          <w:rFonts w:ascii="Corbel" w:hAnsi="Corbel"/>
          <w:b w:val="0"/>
          <w:sz w:val="21"/>
          <w:szCs w:val="21"/>
        </w:rPr>
        <w:t xml:space="preserve">al </w:t>
      </w:r>
      <w:r w:rsidR="00CA0851" w:rsidRPr="00D17CE4">
        <w:rPr>
          <w:rFonts w:ascii="Corbel" w:hAnsi="Corbel"/>
          <w:b w:val="0"/>
          <w:sz w:val="21"/>
          <w:szCs w:val="21"/>
        </w:rPr>
        <w:t xml:space="preserve">deze bij de te maken afweging omtrent zijn besluit de </w:t>
      </w:r>
      <w:r w:rsidR="006362AF" w:rsidRPr="00D17CE4">
        <w:rPr>
          <w:rFonts w:ascii="Corbel" w:hAnsi="Corbel"/>
          <w:b w:val="0"/>
          <w:sz w:val="21"/>
          <w:szCs w:val="21"/>
        </w:rPr>
        <w:t>redelijkheid</w:t>
      </w:r>
      <w:r w:rsidR="00CA0851" w:rsidRPr="00D17CE4">
        <w:rPr>
          <w:rFonts w:ascii="Corbel" w:hAnsi="Corbel"/>
          <w:b w:val="0"/>
          <w:sz w:val="21"/>
          <w:szCs w:val="21"/>
        </w:rPr>
        <w:t xml:space="preserve"> en</w:t>
      </w:r>
      <w:r w:rsidR="006362AF" w:rsidRPr="00D17CE4">
        <w:rPr>
          <w:rFonts w:ascii="Corbel" w:hAnsi="Corbel"/>
          <w:b w:val="0"/>
          <w:sz w:val="21"/>
          <w:szCs w:val="21"/>
        </w:rPr>
        <w:t xml:space="preserve"> billijkheid</w:t>
      </w:r>
      <w:r w:rsidR="00CA0851" w:rsidRPr="00D17CE4">
        <w:rPr>
          <w:rFonts w:ascii="Corbel" w:hAnsi="Corbel"/>
          <w:b w:val="0"/>
          <w:sz w:val="21"/>
          <w:szCs w:val="21"/>
        </w:rPr>
        <w:t>, de</w:t>
      </w:r>
      <w:r w:rsidR="006362AF" w:rsidRPr="00D17CE4">
        <w:rPr>
          <w:rFonts w:ascii="Corbel" w:hAnsi="Corbel"/>
          <w:b w:val="0"/>
          <w:sz w:val="21"/>
          <w:szCs w:val="21"/>
        </w:rPr>
        <w:t xml:space="preserve"> proportionaliteit </w:t>
      </w:r>
      <w:r w:rsidR="00CA0851" w:rsidRPr="00D17CE4">
        <w:rPr>
          <w:rFonts w:ascii="Corbel" w:hAnsi="Corbel"/>
          <w:b w:val="0"/>
          <w:sz w:val="21"/>
          <w:szCs w:val="21"/>
        </w:rPr>
        <w:t xml:space="preserve">en de algemene beginselen van behoorlijk bestuur </w:t>
      </w:r>
      <w:r w:rsidR="006362AF" w:rsidRPr="00D17CE4">
        <w:rPr>
          <w:rFonts w:ascii="Corbel" w:hAnsi="Corbel"/>
          <w:b w:val="0"/>
          <w:sz w:val="21"/>
          <w:szCs w:val="21"/>
        </w:rPr>
        <w:t xml:space="preserve">in zijn afweging betrekken. </w:t>
      </w:r>
    </w:p>
    <w:p w14:paraId="0FFDB77C" w14:textId="6FF10DD8" w:rsidR="00E071A6" w:rsidRDefault="00A474AB" w:rsidP="0018113F">
      <w:pPr>
        <w:pStyle w:val="Kop2"/>
        <w:keepNext w:val="0"/>
        <w:spacing w:line="276" w:lineRule="auto"/>
        <w:ind w:left="709" w:hanging="709"/>
        <w:rPr>
          <w:rFonts w:ascii="Corbel" w:hAnsi="Corbel"/>
          <w:b w:val="0"/>
          <w:sz w:val="21"/>
          <w:szCs w:val="21"/>
        </w:rPr>
      </w:pPr>
      <w:r>
        <w:rPr>
          <w:rFonts w:ascii="Corbel" w:hAnsi="Corbel"/>
          <w:b w:val="0"/>
          <w:sz w:val="21"/>
          <w:szCs w:val="21"/>
        </w:rPr>
        <w:lastRenderedPageBreak/>
        <w:t>Leverancier</w:t>
      </w:r>
      <w:r w:rsidR="008C247E" w:rsidRPr="00D17CE4">
        <w:rPr>
          <w:rFonts w:ascii="Corbel" w:hAnsi="Corbel"/>
          <w:b w:val="0"/>
          <w:sz w:val="21"/>
          <w:szCs w:val="21"/>
        </w:rPr>
        <w:t xml:space="preserve"> </w:t>
      </w:r>
      <w:r w:rsidR="00416EAF" w:rsidRPr="00D17CE4">
        <w:rPr>
          <w:rFonts w:ascii="Corbel" w:hAnsi="Corbel"/>
          <w:b w:val="0"/>
          <w:sz w:val="21"/>
          <w:szCs w:val="21"/>
        </w:rPr>
        <w:t xml:space="preserve">verbeurt </w:t>
      </w:r>
      <w:r w:rsidR="00E071A6" w:rsidRPr="00D17CE4">
        <w:rPr>
          <w:rFonts w:ascii="Corbel" w:hAnsi="Corbel"/>
          <w:b w:val="0"/>
          <w:sz w:val="21"/>
          <w:szCs w:val="21"/>
        </w:rPr>
        <w:t xml:space="preserve">jegens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een direct opeisbare boete </w:t>
      </w:r>
      <w:r w:rsidR="00E071A6" w:rsidRPr="008C0D0E">
        <w:rPr>
          <w:rFonts w:ascii="Corbel" w:hAnsi="Corbel"/>
          <w:b w:val="0"/>
          <w:sz w:val="21"/>
          <w:szCs w:val="21"/>
        </w:rPr>
        <w:t xml:space="preserve">van € </w:t>
      </w:r>
      <w:r w:rsidR="007306F0">
        <w:rPr>
          <w:rFonts w:ascii="Corbel" w:hAnsi="Corbel"/>
          <w:b w:val="0"/>
          <w:sz w:val="21"/>
          <w:szCs w:val="21"/>
        </w:rPr>
        <w:t>25</w:t>
      </w:r>
      <w:r w:rsidR="00E071A6" w:rsidRPr="008C0D0E">
        <w:rPr>
          <w:rFonts w:ascii="Corbel" w:hAnsi="Corbel"/>
          <w:b w:val="0"/>
          <w:sz w:val="21"/>
          <w:szCs w:val="21"/>
        </w:rPr>
        <w:t>.000,-</w:t>
      </w:r>
      <w:r w:rsidR="00E071A6" w:rsidRPr="00D17CE4">
        <w:rPr>
          <w:rFonts w:ascii="Corbel" w:hAnsi="Corbel"/>
          <w:b w:val="0"/>
          <w:sz w:val="21"/>
          <w:szCs w:val="21"/>
        </w:rPr>
        <w:t xml:space="preserve"> (zegge: </w:t>
      </w:r>
      <w:r w:rsidR="00FC75D7" w:rsidRPr="00D17CE4">
        <w:rPr>
          <w:rFonts w:ascii="Corbel" w:hAnsi="Corbel"/>
          <w:b w:val="0"/>
          <w:sz w:val="21"/>
          <w:szCs w:val="21"/>
        </w:rPr>
        <w:t xml:space="preserve">vijfentwintigduizend </w:t>
      </w:r>
      <w:r w:rsidR="00E071A6" w:rsidRPr="00D17CE4">
        <w:rPr>
          <w:rFonts w:ascii="Corbel" w:hAnsi="Corbel"/>
          <w:b w:val="0"/>
          <w:sz w:val="21"/>
          <w:szCs w:val="21"/>
        </w:rPr>
        <w:t xml:space="preserve">euro) indien </w:t>
      </w:r>
      <w:r>
        <w:rPr>
          <w:rFonts w:ascii="Corbel" w:hAnsi="Corbel"/>
          <w:b w:val="0"/>
          <w:sz w:val="21"/>
          <w:szCs w:val="21"/>
        </w:rPr>
        <w:t>Leverancier</w:t>
      </w:r>
      <w:r w:rsidR="008C247E" w:rsidRPr="00D17CE4">
        <w:rPr>
          <w:rFonts w:ascii="Corbel" w:hAnsi="Corbel"/>
          <w:b w:val="0"/>
          <w:sz w:val="21"/>
          <w:szCs w:val="21"/>
        </w:rPr>
        <w:t xml:space="preserve"> </w:t>
      </w:r>
      <w:r w:rsidR="00E071A6" w:rsidRPr="00D17CE4">
        <w:rPr>
          <w:rFonts w:ascii="Corbel" w:hAnsi="Corbel"/>
          <w:b w:val="0"/>
          <w:sz w:val="21"/>
          <w:szCs w:val="21"/>
        </w:rPr>
        <w:t xml:space="preserve">verantwoordelijk is voor het op enige voor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nadelige of mogelijk nadelige wijze </w:t>
      </w:r>
      <w:r w:rsidR="00416EAF" w:rsidRPr="00D17CE4">
        <w:rPr>
          <w:rFonts w:ascii="Corbel" w:hAnsi="Corbel"/>
          <w:b w:val="0"/>
          <w:sz w:val="21"/>
          <w:szCs w:val="21"/>
        </w:rPr>
        <w:t xml:space="preserve">aan enige derde </w:t>
      </w:r>
      <w:r w:rsidR="00E071A6" w:rsidRPr="00D17CE4">
        <w:rPr>
          <w:rFonts w:ascii="Corbel" w:hAnsi="Corbel"/>
          <w:b w:val="0"/>
          <w:sz w:val="21"/>
          <w:szCs w:val="21"/>
        </w:rPr>
        <w:t xml:space="preserve">bekendmaken of gebruiken van informatie over de Opdracht en de Overeenkomst. Het door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al dan niet daadwerkelijk innen van deze boete laat </w:t>
      </w:r>
      <w:r w:rsidR="00CD38A0">
        <w:rPr>
          <w:rFonts w:ascii="Corbel" w:hAnsi="Corbel"/>
          <w:b w:val="0"/>
          <w:sz w:val="21"/>
          <w:szCs w:val="21"/>
        </w:rPr>
        <w:t xml:space="preserve">zijn </w:t>
      </w:r>
      <w:r w:rsidR="00E071A6" w:rsidRPr="00D17CE4">
        <w:rPr>
          <w:rFonts w:ascii="Corbel" w:hAnsi="Corbel"/>
          <w:b w:val="0"/>
          <w:sz w:val="21"/>
          <w:szCs w:val="21"/>
        </w:rPr>
        <w:t>recht op vergoeding van geleden of te lijden schade onverlet.</w:t>
      </w:r>
      <w:r w:rsidR="003E2742" w:rsidRPr="00D17CE4">
        <w:rPr>
          <w:rFonts w:ascii="Corbel" w:hAnsi="Corbel"/>
          <w:b w:val="0"/>
          <w:sz w:val="21"/>
          <w:szCs w:val="21"/>
        </w:rPr>
        <w:t xml:space="preserve"> </w:t>
      </w:r>
      <w:r w:rsidR="008C247E" w:rsidRPr="00D17CE4">
        <w:rPr>
          <w:rFonts w:ascii="Corbel" w:hAnsi="Corbel"/>
          <w:b w:val="0"/>
          <w:sz w:val="21"/>
          <w:szCs w:val="21"/>
        </w:rPr>
        <w:t xml:space="preserve">Voor Opdrachtgever geldt steeds dat </w:t>
      </w:r>
      <w:r w:rsidR="00CD38A0">
        <w:rPr>
          <w:rFonts w:ascii="Corbel" w:hAnsi="Corbel"/>
          <w:b w:val="0"/>
          <w:sz w:val="21"/>
          <w:szCs w:val="21"/>
        </w:rPr>
        <w:t>h</w:t>
      </w:r>
      <w:r w:rsidR="008C247E" w:rsidRPr="00D17CE4">
        <w:rPr>
          <w:rFonts w:ascii="Corbel" w:hAnsi="Corbel"/>
          <w:b w:val="0"/>
          <w:sz w:val="21"/>
          <w:szCs w:val="21"/>
        </w:rPr>
        <w:t xml:space="preserve">ij </w:t>
      </w:r>
      <w:r w:rsidR="003E2742" w:rsidRPr="00D17CE4">
        <w:rPr>
          <w:rFonts w:ascii="Corbel" w:hAnsi="Corbel"/>
          <w:b w:val="0"/>
          <w:sz w:val="21"/>
          <w:szCs w:val="21"/>
        </w:rPr>
        <w:t xml:space="preserve">informatie </w:t>
      </w:r>
      <w:r w:rsidR="001A7460" w:rsidRPr="00D17CE4">
        <w:rPr>
          <w:rFonts w:ascii="Corbel" w:hAnsi="Corbel"/>
          <w:b w:val="0"/>
          <w:sz w:val="21"/>
          <w:szCs w:val="21"/>
        </w:rPr>
        <w:t xml:space="preserve">over de Overeenkomst die </w:t>
      </w:r>
      <w:r w:rsidR="00CD38A0">
        <w:rPr>
          <w:rFonts w:ascii="Corbel" w:hAnsi="Corbel"/>
          <w:b w:val="0"/>
          <w:sz w:val="21"/>
          <w:szCs w:val="21"/>
        </w:rPr>
        <w:t>h</w:t>
      </w:r>
      <w:r w:rsidR="001A7460" w:rsidRPr="00D17CE4">
        <w:rPr>
          <w:rFonts w:ascii="Corbel" w:hAnsi="Corbel"/>
          <w:b w:val="0"/>
          <w:sz w:val="21"/>
          <w:szCs w:val="21"/>
        </w:rPr>
        <w:t xml:space="preserve">ij </w:t>
      </w:r>
      <w:r w:rsidR="003E2742" w:rsidRPr="00D17CE4">
        <w:rPr>
          <w:rFonts w:ascii="Corbel" w:hAnsi="Corbel"/>
          <w:b w:val="0"/>
          <w:sz w:val="21"/>
          <w:szCs w:val="21"/>
        </w:rPr>
        <w:t xml:space="preserve">vanwege uit de Wet openbaarheid van bestuur voortvloeiende verplichtingen </w:t>
      </w:r>
      <w:r w:rsidR="001A7460" w:rsidRPr="00D17CE4">
        <w:rPr>
          <w:rFonts w:ascii="Corbel" w:hAnsi="Corbel"/>
          <w:b w:val="0"/>
          <w:sz w:val="21"/>
          <w:szCs w:val="21"/>
        </w:rPr>
        <w:t xml:space="preserve">openbaar dient te maken, contractueel gezien zonder meer bekend mag maken. </w:t>
      </w:r>
    </w:p>
    <w:p w14:paraId="1374B6F0" w14:textId="77777777" w:rsidR="009B228F" w:rsidRDefault="009B228F" w:rsidP="00457498">
      <w:pPr>
        <w:pStyle w:val="Kop2"/>
        <w:keepNext w:val="0"/>
        <w:spacing w:line="276" w:lineRule="auto"/>
        <w:ind w:left="709" w:hanging="709"/>
        <w:rPr>
          <w:rFonts w:ascii="Corbel" w:hAnsi="Corbel"/>
          <w:b w:val="0"/>
          <w:bCs w:val="0"/>
          <w:sz w:val="21"/>
          <w:szCs w:val="21"/>
        </w:rPr>
      </w:pPr>
      <w:r>
        <w:rPr>
          <w:rFonts w:ascii="Corbel" w:hAnsi="Corbel"/>
          <w:b w:val="0"/>
          <w:sz w:val="21"/>
          <w:szCs w:val="21"/>
        </w:rPr>
        <w:t>Leverancier</w:t>
      </w:r>
      <w:r w:rsidRPr="003F3021">
        <w:rPr>
          <w:rFonts w:ascii="Corbel" w:hAnsi="Corbel"/>
          <w:b w:val="0"/>
          <w:sz w:val="21"/>
          <w:szCs w:val="21"/>
        </w:rPr>
        <w:t xml:space="preserve"> verbeurt jegens Opdrachtgever een direct opeisbare boete van € 25.000,- </w:t>
      </w:r>
      <w:r w:rsidR="00446435" w:rsidRPr="00D17CE4">
        <w:rPr>
          <w:rFonts w:ascii="Corbel" w:hAnsi="Corbel"/>
          <w:b w:val="0"/>
          <w:sz w:val="21"/>
          <w:szCs w:val="21"/>
        </w:rPr>
        <w:t xml:space="preserve">(zegge: vijfentwintigduizend euro) </w:t>
      </w:r>
      <w:r w:rsidRPr="003F3021">
        <w:rPr>
          <w:rFonts w:ascii="Corbel" w:hAnsi="Corbel"/>
          <w:b w:val="0"/>
          <w:sz w:val="21"/>
          <w:szCs w:val="21"/>
        </w:rPr>
        <w:t xml:space="preserve">per dag indien er naar aanleiding van een </w:t>
      </w:r>
      <w:r w:rsidRPr="003F3021">
        <w:rPr>
          <w:rFonts w:ascii="Corbel" w:hAnsi="Corbel"/>
          <w:b w:val="0"/>
          <w:bCs w:val="0"/>
          <w:sz w:val="21"/>
          <w:szCs w:val="21"/>
        </w:rPr>
        <w:t xml:space="preserve">meningsverschil over commerciële aangelegenheden, </w:t>
      </w:r>
      <w:r>
        <w:rPr>
          <w:rFonts w:ascii="Corbel" w:hAnsi="Corbel"/>
          <w:b w:val="0"/>
          <w:bCs w:val="0"/>
          <w:sz w:val="21"/>
          <w:szCs w:val="21"/>
        </w:rPr>
        <w:t>Leverancier</w:t>
      </w:r>
      <w:r w:rsidRPr="003F3021">
        <w:rPr>
          <w:rFonts w:ascii="Corbel" w:hAnsi="Corbel"/>
          <w:b w:val="0"/>
          <w:bCs w:val="0"/>
          <w:sz w:val="21"/>
          <w:szCs w:val="21"/>
        </w:rPr>
        <w:t xml:space="preserve"> Opdrachtgever de toegang ontneemt dan wel beperkt van de ICT Prestatie.</w:t>
      </w:r>
    </w:p>
    <w:p w14:paraId="7F9AD313" w14:textId="77777777" w:rsidR="009B228F" w:rsidRPr="009B228F" w:rsidRDefault="009B228F" w:rsidP="00457498">
      <w:pPr>
        <w:pStyle w:val="Kop2"/>
        <w:keepNext w:val="0"/>
        <w:spacing w:line="276" w:lineRule="auto"/>
        <w:ind w:left="709" w:hanging="709"/>
        <w:rPr>
          <w:rFonts w:ascii="Corbel" w:hAnsi="Corbel"/>
          <w:b w:val="0"/>
          <w:bCs w:val="0"/>
          <w:sz w:val="21"/>
          <w:szCs w:val="21"/>
        </w:rPr>
      </w:pPr>
      <w:r>
        <w:rPr>
          <w:rFonts w:ascii="Corbel" w:hAnsi="Corbel"/>
          <w:b w:val="0"/>
          <w:bCs w:val="0"/>
          <w:sz w:val="21"/>
          <w:szCs w:val="21"/>
        </w:rPr>
        <w:t xml:space="preserve">Voorts zijn er boetes opgenomen in de artikelen </w:t>
      </w:r>
      <w:r w:rsidR="007407A7">
        <w:rPr>
          <w:rFonts w:ascii="Corbel" w:hAnsi="Corbel"/>
          <w:b w:val="0"/>
          <w:bCs w:val="0"/>
          <w:sz w:val="21"/>
          <w:szCs w:val="21"/>
        </w:rPr>
        <w:t>9</w:t>
      </w:r>
      <w:r w:rsidR="009A0617">
        <w:rPr>
          <w:rFonts w:ascii="Corbel" w:hAnsi="Corbel"/>
          <w:b w:val="0"/>
          <w:bCs w:val="0"/>
          <w:sz w:val="21"/>
          <w:szCs w:val="21"/>
        </w:rPr>
        <w:t>.13,</w:t>
      </w:r>
      <w:r w:rsidR="007407A7">
        <w:rPr>
          <w:rFonts w:ascii="Corbel" w:hAnsi="Corbel"/>
          <w:b w:val="0"/>
          <w:bCs w:val="0"/>
          <w:sz w:val="21"/>
          <w:szCs w:val="21"/>
        </w:rPr>
        <w:t xml:space="preserve"> 17</w:t>
      </w:r>
      <w:r w:rsidR="00B253FD">
        <w:rPr>
          <w:rFonts w:ascii="Corbel" w:hAnsi="Corbel"/>
          <w:b w:val="0"/>
          <w:bCs w:val="0"/>
          <w:sz w:val="21"/>
          <w:szCs w:val="21"/>
        </w:rPr>
        <w:t xml:space="preserve">.4 </w:t>
      </w:r>
      <w:r w:rsidR="00E958DE">
        <w:rPr>
          <w:rFonts w:ascii="Corbel" w:hAnsi="Corbel"/>
          <w:b w:val="0"/>
          <w:bCs w:val="0"/>
          <w:sz w:val="21"/>
          <w:szCs w:val="21"/>
        </w:rPr>
        <w:t xml:space="preserve">en Bijlage 1 (Verwerkersovereenkomst) </w:t>
      </w:r>
      <w:r w:rsidR="00292C3F">
        <w:rPr>
          <w:rFonts w:ascii="Corbel" w:hAnsi="Corbel"/>
          <w:b w:val="0"/>
          <w:bCs w:val="0"/>
          <w:sz w:val="21"/>
          <w:szCs w:val="21"/>
        </w:rPr>
        <w:t xml:space="preserve">en Bijlage 4 (Algemene Inkoopvoorwaarden) </w:t>
      </w:r>
      <w:r>
        <w:rPr>
          <w:rFonts w:ascii="Corbel" w:hAnsi="Corbel"/>
          <w:b w:val="0"/>
          <w:bCs w:val="0"/>
          <w:sz w:val="21"/>
          <w:szCs w:val="21"/>
        </w:rPr>
        <w:t>van deze Overeenkomst</w:t>
      </w:r>
      <w:r w:rsidR="00CB3E80">
        <w:rPr>
          <w:rFonts w:ascii="Corbel" w:hAnsi="Corbel"/>
          <w:b w:val="0"/>
          <w:bCs w:val="0"/>
          <w:sz w:val="21"/>
          <w:szCs w:val="21"/>
        </w:rPr>
        <w:t>.</w:t>
      </w:r>
    </w:p>
    <w:p w14:paraId="71A08173" w14:textId="77777777" w:rsidR="00436B52" w:rsidRDefault="00436B52" w:rsidP="0044437F"/>
    <w:p w14:paraId="35931B3A" w14:textId="77777777" w:rsidR="00BC641C" w:rsidRDefault="00BC641C" w:rsidP="0044437F">
      <w:pPr>
        <w:ind w:left="0"/>
        <w:rPr>
          <w:b/>
        </w:rPr>
      </w:pPr>
      <w:r>
        <w:rPr>
          <w:b/>
        </w:rPr>
        <w:br w:type="page"/>
      </w:r>
    </w:p>
    <w:p w14:paraId="6788630C" w14:textId="77777777" w:rsidR="00D06D8F" w:rsidRPr="00A46780" w:rsidRDefault="003A0D26" w:rsidP="00587C11">
      <w:pPr>
        <w:pStyle w:val="Kop1"/>
      </w:pPr>
      <w:bookmarkStart w:id="150" w:name="_Toc405205196"/>
      <w:bookmarkStart w:id="151" w:name="_Toc24723201"/>
      <w:r w:rsidRPr="00A46780">
        <w:lastRenderedPageBreak/>
        <w:t>Aansprakelijkheid</w:t>
      </w:r>
      <w:bookmarkEnd w:id="150"/>
      <w:bookmarkEnd w:id="151"/>
    </w:p>
    <w:p w14:paraId="764CC189" w14:textId="4FF731DB" w:rsidR="0004799A" w:rsidRDefault="0004799A" w:rsidP="00457498">
      <w:pPr>
        <w:pStyle w:val="Kop2"/>
        <w:keepNext w:val="0"/>
        <w:spacing w:line="276" w:lineRule="auto"/>
        <w:ind w:left="709" w:hanging="709"/>
        <w:rPr>
          <w:rFonts w:ascii="Corbel" w:hAnsi="Corbel"/>
          <w:b w:val="0"/>
          <w:color w:val="000000"/>
          <w:sz w:val="21"/>
          <w:szCs w:val="21"/>
        </w:rPr>
      </w:pPr>
      <w:r>
        <w:rPr>
          <w:rFonts w:ascii="Corbel" w:hAnsi="Corbel"/>
          <w:b w:val="0"/>
          <w:sz w:val="21"/>
          <w:szCs w:val="21"/>
        </w:rPr>
        <w:t>In afwijking van artikel 13.2 van de Algemene Inkoopvoorwaarden (GIBIT)</w:t>
      </w:r>
      <w:r w:rsidRPr="00EF7435">
        <w:rPr>
          <w:rFonts w:ascii="Corbel" w:hAnsi="Corbel"/>
          <w:b w:val="0"/>
          <w:sz w:val="21"/>
          <w:szCs w:val="21"/>
        </w:rPr>
        <w:t xml:space="preserve"> </w:t>
      </w:r>
      <w:r>
        <w:rPr>
          <w:rFonts w:ascii="Corbel" w:hAnsi="Corbel"/>
          <w:b w:val="0"/>
          <w:sz w:val="21"/>
          <w:szCs w:val="21"/>
        </w:rPr>
        <w:t>(Bijlage 5)</w:t>
      </w:r>
      <w:r w:rsidRPr="00062BA8">
        <w:rPr>
          <w:rFonts w:ascii="Corbel" w:hAnsi="Corbel"/>
          <w:b w:val="0"/>
          <w:sz w:val="21"/>
          <w:szCs w:val="21"/>
        </w:rPr>
        <w:t xml:space="preserve"> </w:t>
      </w:r>
      <w:r>
        <w:rPr>
          <w:rFonts w:ascii="Corbel" w:hAnsi="Corbel"/>
          <w:b w:val="0"/>
          <w:sz w:val="21"/>
          <w:szCs w:val="21"/>
        </w:rPr>
        <w:t xml:space="preserve">is </w:t>
      </w:r>
      <w:r w:rsidR="00B431B2">
        <w:rPr>
          <w:rFonts w:ascii="Corbel" w:hAnsi="Corbel"/>
          <w:b w:val="0"/>
          <w:sz w:val="21"/>
          <w:szCs w:val="21"/>
        </w:rPr>
        <w:t>Leverancier</w:t>
      </w:r>
      <w:r w:rsidRPr="00D17CE4">
        <w:rPr>
          <w:rFonts w:ascii="Corbel" w:hAnsi="Corbel"/>
          <w:b w:val="0"/>
          <w:sz w:val="21"/>
          <w:szCs w:val="21"/>
        </w:rPr>
        <w:t xml:space="preserve"> verantwoordelijk voor een juiste en complete afhandeling van de door hem aanvaarde Opdracht en alle uit de Opdracht voortvloeiende verplichtingen en bij gebreke van een correcte nakoming daarvan aansprakelijk voor directe schade tot een bedrag van</w:t>
      </w:r>
      <w:r w:rsidRPr="0053392C">
        <w:rPr>
          <w:rFonts w:ascii="Corbel" w:hAnsi="Corbel"/>
          <w:b w:val="0"/>
          <w:sz w:val="21"/>
          <w:szCs w:val="21"/>
        </w:rPr>
        <w:t>€ 2.500.000</w:t>
      </w:r>
      <w:r w:rsidR="00446435">
        <w:rPr>
          <w:rFonts w:ascii="Corbel" w:hAnsi="Corbel"/>
          <w:b w:val="0"/>
          <w:sz w:val="21"/>
          <w:szCs w:val="21"/>
        </w:rPr>
        <w:t xml:space="preserve">,- </w:t>
      </w:r>
      <w:r w:rsidR="00446435" w:rsidRPr="00D17CE4">
        <w:rPr>
          <w:rFonts w:ascii="Corbel" w:hAnsi="Corbel"/>
          <w:b w:val="0"/>
          <w:sz w:val="21"/>
          <w:szCs w:val="21"/>
        </w:rPr>
        <w:t xml:space="preserve">(zegge: </w:t>
      </w:r>
      <w:proofErr w:type="spellStart"/>
      <w:r w:rsidR="00446435">
        <w:rPr>
          <w:rFonts w:ascii="Corbel" w:hAnsi="Corbel"/>
          <w:b w:val="0"/>
          <w:sz w:val="21"/>
          <w:szCs w:val="21"/>
        </w:rPr>
        <w:t>tweeeneenhalfmiljoen</w:t>
      </w:r>
      <w:proofErr w:type="spellEnd"/>
      <w:r w:rsidR="00446435" w:rsidRPr="00D17CE4">
        <w:rPr>
          <w:rFonts w:ascii="Corbel" w:hAnsi="Corbel"/>
          <w:b w:val="0"/>
          <w:sz w:val="21"/>
          <w:szCs w:val="21"/>
        </w:rPr>
        <w:t xml:space="preserve"> </w:t>
      </w:r>
      <w:r w:rsidR="00446435">
        <w:rPr>
          <w:rFonts w:ascii="Corbel" w:hAnsi="Corbel"/>
          <w:b w:val="0"/>
          <w:sz w:val="21"/>
          <w:szCs w:val="21"/>
        </w:rPr>
        <w:t>euro)</w:t>
      </w:r>
      <w:r>
        <w:rPr>
          <w:rFonts w:ascii="Corbel" w:hAnsi="Corbel"/>
          <w:b w:val="0"/>
          <w:sz w:val="21"/>
          <w:szCs w:val="21"/>
        </w:rPr>
        <w:t xml:space="preserve"> </w:t>
      </w:r>
      <w:r w:rsidRPr="0053392C">
        <w:rPr>
          <w:rFonts w:ascii="Corbel" w:hAnsi="Corbel"/>
          <w:b w:val="0"/>
          <w:sz w:val="21"/>
          <w:szCs w:val="21"/>
        </w:rPr>
        <w:t xml:space="preserve">per gebeurtenis, waarbij een reeks van samenhangende gebeurtenissen aangemerkt zal worden als één gebeurtenis, zulks met een maximum van € </w:t>
      </w:r>
      <w:r>
        <w:rPr>
          <w:rFonts w:ascii="Corbel" w:hAnsi="Corbel"/>
          <w:b w:val="0"/>
          <w:sz w:val="21"/>
          <w:szCs w:val="21"/>
        </w:rPr>
        <w:t>5</w:t>
      </w:r>
      <w:r w:rsidRPr="0053392C">
        <w:rPr>
          <w:rFonts w:ascii="Corbel" w:hAnsi="Corbel"/>
          <w:b w:val="0"/>
          <w:sz w:val="21"/>
          <w:szCs w:val="21"/>
        </w:rPr>
        <w:t>.</w:t>
      </w:r>
      <w:r>
        <w:rPr>
          <w:rFonts w:ascii="Corbel" w:hAnsi="Corbel"/>
          <w:b w:val="0"/>
          <w:sz w:val="21"/>
          <w:szCs w:val="21"/>
        </w:rPr>
        <w:t>0</w:t>
      </w:r>
      <w:r w:rsidRPr="0053392C">
        <w:rPr>
          <w:rFonts w:ascii="Corbel" w:hAnsi="Corbel"/>
          <w:b w:val="0"/>
          <w:sz w:val="21"/>
          <w:szCs w:val="21"/>
        </w:rPr>
        <w:t>00.000</w:t>
      </w:r>
      <w:r w:rsidR="00446435">
        <w:rPr>
          <w:rFonts w:ascii="Corbel" w:hAnsi="Corbel"/>
          <w:b w:val="0"/>
          <w:sz w:val="21"/>
          <w:szCs w:val="21"/>
        </w:rPr>
        <w:t xml:space="preserve">,- </w:t>
      </w:r>
      <w:r w:rsidR="00446435" w:rsidRPr="00D17CE4">
        <w:rPr>
          <w:rFonts w:ascii="Corbel" w:hAnsi="Corbel"/>
          <w:b w:val="0"/>
          <w:sz w:val="21"/>
          <w:szCs w:val="21"/>
        </w:rPr>
        <w:t xml:space="preserve">(zegge: </w:t>
      </w:r>
      <w:r w:rsidR="00446435">
        <w:rPr>
          <w:rFonts w:ascii="Corbel" w:hAnsi="Corbel"/>
          <w:b w:val="0"/>
          <w:sz w:val="21"/>
          <w:szCs w:val="21"/>
        </w:rPr>
        <w:t>vijfmiljoen</w:t>
      </w:r>
      <w:r w:rsidR="00446435" w:rsidRPr="00D17CE4">
        <w:rPr>
          <w:rFonts w:ascii="Corbel" w:hAnsi="Corbel"/>
          <w:b w:val="0"/>
          <w:sz w:val="21"/>
          <w:szCs w:val="21"/>
        </w:rPr>
        <w:t xml:space="preserve"> euro) </w:t>
      </w:r>
      <w:r w:rsidRPr="0053392C">
        <w:rPr>
          <w:rFonts w:ascii="Corbel" w:hAnsi="Corbel"/>
          <w:b w:val="0"/>
          <w:sz w:val="21"/>
          <w:szCs w:val="21"/>
        </w:rPr>
        <w:t>per kalenderjaar</w:t>
      </w:r>
      <w:r w:rsidR="005B1525">
        <w:rPr>
          <w:rFonts w:ascii="Corbel" w:hAnsi="Corbel"/>
          <w:b w:val="0"/>
          <w:color w:val="000000"/>
          <w:sz w:val="21"/>
          <w:szCs w:val="21"/>
        </w:rPr>
        <w:t xml:space="preserve">. </w:t>
      </w:r>
    </w:p>
    <w:p w14:paraId="79A9A079" w14:textId="77777777" w:rsidR="00436B52" w:rsidRDefault="00436B52" w:rsidP="0044437F"/>
    <w:p w14:paraId="7B7E3DF6" w14:textId="77777777" w:rsidR="00BC641C" w:rsidRDefault="00BC641C" w:rsidP="0044437F">
      <w:pPr>
        <w:rPr>
          <w:b/>
        </w:rPr>
      </w:pPr>
      <w:r>
        <w:rPr>
          <w:b/>
        </w:rPr>
        <w:br w:type="page"/>
      </w:r>
    </w:p>
    <w:p w14:paraId="351BF7E2" w14:textId="77777777" w:rsidR="00E05CF1" w:rsidRPr="00A46780" w:rsidRDefault="00A83521" w:rsidP="00587C11">
      <w:pPr>
        <w:pStyle w:val="Kop1"/>
      </w:pPr>
      <w:bookmarkStart w:id="152" w:name="_Toc24704226"/>
      <w:bookmarkStart w:id="153" w:name="_Toc24708124"/>
      <w:bookmarkStart w:id="154" w:name="_Toc24709183"/>
      <w:bookmarkStart w:id="155" w:name="_Toc24704227"/>
      <w:bookmarkStart w:id="156" w:name="_Toc24708125"/>
      <w:bookmarkStart w:id="157" w:name="_Toc24709184"/>
      <w:bookmarkStart w:id="158" w:name="_Toc24704232"/>
      <w:bookmarkStart w:id="159" w:name="_Toc24708130"/>
      <w:bookmarkStart w:id="160" w:name="_Toc24709189"/>
      <w:bookmarkStart w:id="161" w:name="_Toc24704235"/>
      <w:bookmarkStart w:id="162" w:name="_Toc24708133"/>
      <w:bookmarkStart w:id="163" w:name="_Toc24709192"/>
      <w:bookmarkStart w:id="164" w:name="_Toc24704238"/>
      <w:bookmarkStart w:id="165" w:name="_Toc24708136"/>
      <w:bookmarkStart w:id="166" w:name="_Toc24709195"/>
      <w:bookmarkStart w:id="167" w:name="_Toc24704240"/>
      <w:bookmarkStart w:id="168" w:name="_Toc24708138"/>
      <w:bookmarkStart w:id="169" w:name="_Toc24709197"/>
      <w:bookmarkStart w:id="170" w:name="_Toc2472320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A46780">
        <w:lastRenderedPageBreak/>
        <w:t>Garanties</w:t>
      </w:r>
      <w:bookmarkEnd w:id="170"/>
    </w:p>
    <w:p w14:paraId="0D017A23" w14:textId="77777777" w:rsidR="009E05D7" w:rsidRPr="0044437F" w:rsidRDefault="00A474AB" w:rsidP="00446435">
      <w:pPr>
        <w:pStyle w:val="Kop2"/>
        <w:keepNext w:val="0"/>
        <w:spacing w:line="276" w:lineRule="auto"/>
        <w:ind w:left="709" w:hanging="709"/>
        <w:rPr>
          <w:rFonts w:ascii="Corbel" w:hAnsi="Corbel"/>
          <w:sz w:val="21"/>
          <w:szCs w:val="21"/>
        </w:rPr>
      </w:pPr>
      <w:r>
        <w:rPr>
          <w:rStyle w:val="Nadruk"/>
          <w:rFonts w:ascii="Corbel" w:hAnsi="Corbel"/>
          <w:bCs/>
          <w:sz w:val="21"/>
          <w:szCs w:val="21"/>
        </w:rPr>
        <w:t>Leverancier</w:t>
      </w:r>
      <w:r w:rsidR="003D1E89" w:rsidRPr="00D17CE4">
        <w:rPr>
          <w:rStyle w:val="Nadruk"/>
          <w:rFonts w:ascii="Corbel" w:hAnsi="Corbel"/>
          <w:sz w:val="21"/>
          <w:szCs w:val="21"/>
        </w:rPr>
        <w:t xml:space="preserve"> garandeert</w:t>
      </w:r>
      <w:r w:rsidR="00622467">
        <w:rPr>
          <w:rStyle w:val="Nadruk"/>
          <w:rFonts w:ascii="Corbel" w:hAnsi="Corbel"/>
          <w:sz w:val="21"/>
          <w:szCs w:val="21"/>
        </w:rPr>
        <w:t xml:space="preserve"> in aanvulling op artikel 10 van de Algemene Inkoopvoorwaarden </w:t>
      </w:r>
      <w:r w:rsidR="003D1E89" w:rsidRPr="00D17CE4">
        <w:rPr>
          <w:rStyle w:val="Nadruk"/>
          <w:rFonts w:ascii="Corbel" w:hAnsi="Corbel"/>
          <w:sz w:val="21"/>
          <w:szCs w:val="21"/>
        </w:rPr>
        <w:t>dat</w:t>
      </w:r>
      <w:r w:rsidR="00B23F2D">
        <w:rPr>
          <w:rStyle w:val="Nadruk"/>
          <w:rFonts w:ascii="Corbel" w:hAnsi="Corbel"/>
          <w:sz w:val="21"/>
          <w:szCs w:val="21"/>
        </w:rPr>
        <w:t>:</w:t>
      </w:r>
    </w:p>
    <w:p w14:paraId="0CB74CD0" w14:textId="58C32D84" w:rsidR="003D1E89" w:rsidRDefault="004C0A89" w:rsidP="00622467">
      <w:pPr>
        <w:autoSpaceDE w:val="0"/>
        <w:autoSpaceDN w:val="0"/>
        <w:adjustRightInd w:val="0"/>
        <w:spacing w:before="120" w:after="0" w:line="276" w:lineRule="auto"/>
        <w:ind w:left="709"/>
        <w:rPr>
          <w:rFonts w:ascii="Corbel" w:hAnsi="Corbel" w:cs="Arial"/>
          <w:sz w:val="21"/>
          <w:szCs w:val="21"/>
        </w:rPr>
      </w:pPr>
      <w:r w:rsidRPr="00D17CE4">
        <w:rPr>
          <w:rFonts w:ascii="Corbel" w:hAnsi="Corbel" w:cs="Arial"/>
          <w:sz w:val="21"/>
          <w:szCs w:val="21"/>
        </w:rPr>
        <w:t>a</w:t>
      </w:r>
      <w:r w:rsidR="005B1525">
        <w:rPr>
          <w:rFonts w:ascii="Corbel" w:hAnsi="Corbel" w:cs="Arial"/>
          <w:sz w:val="21"/>
          <w:szCs w:val="21"/>
        </w:rPr>
        <w:t xml:space="preserve">. </w:t>
      </w:r>
      <w:r w:rsidR="003D1E89" w:rsidRPr="00D17CE4">
        <w:rPr>
          <w:rFonts w:ascii="Corbel" w:hAnsi="Corbel" w:cs="Arial"/>
          <w:sz w:val="21"/>
          <w:szCs w:val="21"/>
        </w:rPr>
        <w:t xml:space="preserve">de geleverde </w:t>
      </w:r>
      <w:r w:rsidR="00242F39" w:rsidRPr="00D17CE4">
        <w:rPr>
          <w:rFonts w:ascii="Corbel" w:hAnsi="Corbel" w:cs="Arial"/>
          <w:sz w:val="21"/>
          <w:szCs w:val="21"/>
        </w:rPr>
        <w:t>Dienst</w:t>
      </w:r>
      <w:r w:rsidR="00D84E12">
        <w:rPr>
          <w:rFonts w:ascii="Corbel" w:hAnsi="Corbel" w:cs="Arial"/>
          <w:sz w:val="21"/>
          <w:szCs w:val="21"/>
        </w:rPr>
        <w:t xml:space="preserve"> </w:t>
      </w:r>
      <w:r w:rsidR="003D1E89" w:rsidRPr="00D17CE4">
        <w:rPr>
          <w:rFonts w:ascii="Corbel" w:hAnsi="Corbel" w:cs="Arial"/>
          <w:sz w:val="21"/>
          <w:szCs w:val="21"/>
        </w:rPr>
        <w:t>aan de Overeenkomst</w:t>
      </w:r>
      <w:r w:rsidR="009E05D7" w:rsidRPr="00D17CE4">
        <w:rPr>
          <w:rFonts w:ascii="Corbel" w:hAnsi="Corbel" w:cs="Arial"/>
          <w:sz w:val="21"/>
          <w:szCs w:val="21"/>
        </w:rPr>
        <w:t xml:space="preserve"> </w:t>
      </w:r>
      <w:r w:rsidR="005B19E4" w:rsidRPr="00D17CE4">
        <w:rPr>
          <w:rFonts w:ascii="Corbel" w:hAnsi="Corbel" w:cs="Arial"/>
          <w:sz w:val="21"/>
          <w:szCs w:val="21"/>
        </w:rPr>
        <w:t>beantwoordt</w:t>
      </w:r>
      <w:r w:rsidR="003D1E89" w:rsidRPr="00D17CE4">
        <w:rPr>
          <w:rFonts w:ascii="Corbel" w:hAnsi="Corbel" w:cs="Arial"/>
          <w:sz w:val="21"/>
          <w:szCs w:val="21"/>
        </w:rPr>
        <w:t xml:space="preserve">, vrij </w:t>
      </w:r>
      <w:r w:rsidR="005B19E4" w:rsidRPr="00D17CE4">
        <w:rPr>
          <w:rFonts w:ascii="Corbel" w:hAnsi="Corbel" w:cs="Arial"/>
          <w:sz w:val="21"/>
          <w:szCs w:val="21"/>
        </w:rPr>
        <w:t xml:space="preserve">is </w:t>
      </w:r>
      <w:r w:rsidR="003D1E89" w:rsidRPr="00D17CE4">
        <w:rPr>
          <w:rFonts w:ascii="Corbel" w:hAnsi="Corbel" w:cs="Arial"/>
          <w:sz w:val="21"/>
          <w:szCs w:val="21"/>
        </w:rPr>
        <w:t>van gebreken</w:t>
      </w:r>
      <w:r w:rsidR="009E05D7" w:rsidRPr="00D17CE4">
        <w:rPr>
          <w:rFonts w:ascii="Corbel" w:hAnsi="Corbel" w:cs="Arial"/>
          <w:sz w:val="21"/>
          <w:szCs w:val="21"/>
        </w:rPr>
        <w:t xml:space="preserve"> die correct of veilig functioneren van de </w:t>
      </w:r>
      <w:r w:rsidR="00242F39" w:rsidRPr="00D17CE4">
        <w:rPr>
          <w:rFonts w:ascii="Corbel" w:hAnsi="Corbel" w:cs="Arial"/>
          <w:sz w:val="21"/>
          <w:szCs w:val="21"/>
        </w:rPr>
        <w:t xml:space="preserve">Dienst </w:t>
      </w:r>
      <w:r w:rsidR="009E05D7" w:rsidRPr="00D17CE4">
        <w:rPr>
          <w:rFonts w:ascii="Corbel" w:hAnsi="Corbel" w:cs="Arial"/>
          <w:sz w:val="21"/>
          <w:szCs w:val="21"/>
        </w:rPr>
        <w:t>verhinderen</w:t>
      </w:r>
      <w:r w:rsidR="003D1E89" w:rsidRPr="00D17CE4">
        <w:rPr>
          <w:rFonts w:ascii="Corbel" w:hAnsi="Corbel" w:cs="Arial"/>
          <w:sz w:val="21"/>
          <w:szCs w:val="21"/>
        </w:rPr>
        <w:t xml:space="preserve"> en</w:t>
      </w:r>
      <w:r w:rsidR="009E05D7" w:rsidRPr="00D17CE4">
        <w:rPr>
          <w:rFonts w:ascii="Corbel" w:hAnsi="Corbel" w:cs="Arial"/>
          <w:sz w:val="21"/>
          <w:szCs w:val="21"/>
        </w:rPr>
        <w:t xml:space="preserve"> </w:t>
      </w:r>
      <w:r w:rsidR="003D1E89" w:rsidRPr="00D17CE4">
        <w:rPr>
          <w:rFonts w:ascii="Corbel" w:hAnsi="Corbel" w:cs="Arial"/>
          <w:sz w:val="21"/>
          <w:szCs w:val="21"/>
        </w:rPr>
        <w:t xml:space="preserve">geschikt </w:t>
      </w:r>
      <w:r w:rsidR="005B19E4" w:rsidRPr="00D17CE4">
        <w:rPr>
          <w:rFonts w:ascii="Corbel" w:hAnsi="Corbel" w:cs="Arial"/>
          <w:sz w:val="21"/>
          <w:szCs w:val="21"/>
        </w:rPr>
        <w:t xml:space="preserve">is </w:t>
      </w:r>
      <w:r w:rsidR="003D1E89" w:rsidRPr="00D17CE4">
        <w:rPr>
          <w:rFonts w:ascii="Corbel" w:hAnsi="Corbel" w:cs="Arial"/>
          <w:sz w:val="21"/>
          <w:szCs w:val="21"/>
        </w:rPr>
        <w:t xml:space="preserve">voor het doel waarvoor </w:t>
      </w:r>
      <w:r w:rsidR="007128C7">
        <w:rPr>
          <w:rFonts w:ascii="Corbel" w:hAnsi="Corbel" w:cs="Arial"/>
          <w:sz w:val="21"/>
          <w:szCs w:val="21"/>
        </w:rPr>
        <w:t>h</w:t>
      </w:r>
      <w:r w:rsidR="003D1E89" w:rsidRPr="00D17CE4">
        <w:rPr>
          <w:rFonts w:ascii="Corbel" w:hAnsi="Corbel" w:cs="Arial"/>
          <w:sz w:val="21"/>
          <w:szCs w:val="21"/>
        </w:rPr>
        <w:t xml:space="preserve">ij </w:t>
      </w:r>
      <w:r w:rsidR="005B19E4" w:rsidRPr="00D17CE4">
        <w:rPr>
          <w:rFonts w:ascii="Corbel" w:hAnsi="Corbel" w:cs="Arial"/>
          <w:sz w:val="21"/>
          <w:szCs w:val="21"/>
        </w:rPr>
        <w:t xml:space="preserve">is </w:t>
      </w:r>
      <w:r w:rsidR="003D1E89" w:rsidRPr="00D17CE4">
        <w:rPr>
          <w:rFonts w:ascii="Corbel" w:hAnsi="Corbel" w:cs="Arial"/>
          <w:sz w:val="21"/>
          <w:szCs w:val="21"/>
        </w:rPr>
        <w:t>bestemd;</w:t>
      </w:r>
    </w:p>
    <w:p w14:paraId="6F0A6E99" w14:textId="77777777" w:rsidR="00A83521" w:rsidRPr="00D17CE4" w:rsidRDefault="00B23F2D" w:rsidP="00B23F2D">
      <w:pPr>
        <w:autoSpaceDE w:val="0"/>
        <w:autoSpaceDN w:val="0"/>
        <w:adjustRightInd w:val="0"/>
        <w:spacing w:before="120" w:after="0" w:line="276" w:lineRule="auto"/>
        <w:ind w:left="709"/>
        <w:rPr>
          <w:rFonts w:ascii="Corbel" w:hAnsi="Corbel" w:cs="Arial"/>
          <w:sz w:val="21"/>
          <w:szCs w:val="21"/>
        </w:rPr>
      </w:pPr>
      <w:r>
        <w:rPr>
          <w:sz w:val="21"/>
          <w:szCs w:val="21"/>
        </w:rPr>
        <w:t xml:space="preserve">b. </w:t>
      </w:r>
      <w:r w:rsidR="003D1E89" w:rsidRPr="00D17CE4">
        <w:rPr>
          <w:rFonts w:ascii="Corbel" w:hAnsi="Corbel" w:cs="Arial"/>
          <w:sz w:val="21"/>
          <w:szCs w:val="21"/>
        </w:rPr>
        <w:t>hij in staat is hetgeen is overeengekomen</w:t>
      </w:r>
      <w:r w:rsidR="00A83521" w:rsidRPr="00D17CE4">
        <w:rPr>
          <w:rFonts w:ascii="Corbel" w:hAnsi="Corbel" w:cs="Arial"/>
          <w:sz w:val="21"/>
          <w:szCs w:val="21"/>
        </w:rPr>
        <w:t xml:space="preserve"> </w:t>
      </w:r>
      <w:r w:rsidR="003D1E89" w:rsidRPr="00D17CE4">
        <w:rPr>
          <w:rFonts w:ascii="Corbel" w:hAnsi="Corbel" w:cs="Arial"/>
          <w:sz w:val="21"/>
          <w:szCs w:val="21"/>
        </w:rPr>
        <w:t>volledig en correct uit te voeren binnen de</w:t>
      </w:r>
      <w:r w:rsidR="00A83521" w:rsidRPr="00D17CE4">
        <w:rPr>
          <w:rFonts w:ascii="Corbel" w:hAnsi="Corbel" w:cs="Arial"/>
          <w:sz w:val="21"/>
          <w:szCs w:val="21"/>
        </w:rPr>
        <w:t xml:space="preserve"> </w:t>
      </w:r>
      <w:r w:rsidR="003D1E89" w:rsidRPr="00D17CE4">
        <w:rPr>
          <w:rFonts w:ascii="Corbel" w:hAnsi="Corbel" w:cs="Arial"/>
          <w:sz w:val="21"/>
          <w:szCs w:val="21"/>
        </w:rPr>
        <w:t>daarvoor gestelde termijnen;</w:t>
      </w:r>
    </w:p>
    <w:p w14:paraId="7E41D5C5" w14:textId="5C402126" w:rsidR="003D1E89" w:rsidRPr="00D17CE4" w:rsidRDefault="00B23F2D" w:rsidP="00B23F2D">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c</w:t>
      </w:r>
      <w:r w:rsidR="005B1525">
        <w:rPr>
          <w:rFonts w:ascii="Corbel" w:hAnsi="Corbel" w:cs="Arial"/>
          <w:sz w:val="21"/>
          <w:szCs w:val="21"/>
        </w:rPr>
        <w:t xml:space="preserve">. </w:t>
      </w:r>
      <w:r w:rsidR="00A474AB">
        <w:rPr>
          <w:rFonts w:ascii="Corbel" w:hAnsi="Corbel" w:cs="Arial"/>
          <w:sz w:val="21"/>
          <w:szCs w:val="21"/>
        </w:rPr>
        <w:t>Leverancier</w:t>
      </w:r>
      <w:r w:rsidR="003D1E89" w:rsidRPr="00D17CE4">
        <w:rPr>
          <w:rFonts w:ascii="Corbel" w:hAnsi="Corbel" w:cs="Arial"/>
          <w:sz w:val="21"/>
          <w:szCs w:val="21"/>
        </w:rPr>
        <w:t xml:space="preserve"> bij werkzaamheden aan</w:t>
      </w:r>
      <w:r w:rsidR="00A83521" w:rsidRPr="00D17CE4">
        <w:rPr>
          <w:rFonts w:ascii="Corbel" w:hAnsi="Corbel" w:cs="Arial"/>
          <w:sz w:val="21"/>
          <w:szCs w:val="21"/>
        </w:rPr>
        <w:t xml:space="preserve"> </w:t>
      </w:r>
      <w:r w:rsidR="003D1E89" w:rsidRPr="00D17CE4">
        <w:rPr>
          <w:rFonts w:ascii="Corbel" w:hAnsi="Corbel" w:cs="Arial"/>
          <w:sz w:val="21"/>
          <w:szCs w:val="21"/>
        </w:rPr>
        <w:t>(computer)systemen van Opdrachtgever zorg</w:t>
      </w:r>
    </w:p>
    <w:p w14:paraId="3EB2DFE0" w14:textId="77777777" w:rsidR="003D1E89" w:rsidRPr="00D17CE4" w:rsidRDefault="003D1E89" w:rsidP="0018113F">
      <w:pPr>
        <w:autoSpaceDE w:val="0"/>
        <w:autoSpaceDN w:val="0"/>
        <w:adjustRightInd w:val="0"/>
        <w:spacing w:after="0" w:line="276" w:lineRule="auto"/>
        <w:ind w:left="709"/>
        <w:rPr>
          <w:rFonts w:ascii="Corbel" w:hAnsi="Corbel" w:cs="Arial"/>
          <w:sz w:val="21"/>
          <w:szCs w:val="21"/>
        </w:rPr>
      </w:pPr>
      <w:r w:rsidRPr="00D17CE4">
        <w:rPr>
          <w:rFonts w:ascii="Corbel" w:hAnsi="Corbel" w:cs="Arial"/>
          <w:sz w:val="21"/>
          <w:szCs w:val="21"/>
        </w:rPr>
        <w:t>zal dragen voor zodanige veiligstelling van</w:t>
      </w:r>
      <w:r w:rsidR="00A83521" w:rsidRPr="00D17CE4">
        <w:rPr>
          <w:rFonts w:ascii="Corbel" w:hAnsi="Corbel" w:cs="Arial"/>
          <w:sz w:val="21"/>
          <w:szCs w:val="21"/>
        </w:rPr>
        <w:t xml:space="preserve"> </w:t>
      </w:r>
      <w:r w:rsidRPr="00D17CE4">
        <w:rPr>
          <w:rFonts w:ascii="Corbel" w:hAnsi="Corbel" w:cs="Arial"/>
          <w:sz w:val="21"/>
          <w:szCs w:val="21"/>
        </w:rPr>
        <w:t>op die systemen opgeslagen gegevens en/of</w:t>
      </w:r>
    </w:p>
    <w:p w14:paraId="6F437135" w14:textId="77777777" w:rsidR="003D1E89" w:rsidRPr="00D17CE4" w:rsidRDefault="003D1E89" w:rsidP="0018113F">
      <w:pPr>
        <w:autoSpaceDE w:val="0"/>
        <w:autoSpaceDN w:val="0"/>
        <w:adjustRightInd w:val="0"/>
        <w:spacing w:after="0" w:line="276" w:lineRule="auto"/>
        <w:ind w:left="709"/>
        <w:rPr>
          <w:rFonts w:ascii="Corbel" w:hAnsi="Corbel" w:cs="Arial"/>
          <w:sz w:val="21"/>
          <w:szCs w:val="21"/>
        </w:rPr>
      </w:pPr>
      <w:r w:rsidRPr="00D17CE4">
        <w:rPr>
          <w:rFonts w:ascii="Corbel" w:hAnsi="Corbel" w:cs="Arial"/>
          <w:sz w:val="21"/>
          <w:szCs w:val="21"/>
        </w:rPr>
        <w:t>informatie, dat verlies en/of beschadiging</w:t>
      </w:r>
      <w:r w:rsidR="005A75FB" w:rsidRPr="00D17CE4">
        <w:rPr>
          <w:rFonts w:ascii="Corbel" w:hAnsi="Corbel" w:cs="Arial"/>
          <w:sz w:val="21"/>
          <w:szCs w:val="21"/>
        </w:rPr>
        <w:t xml:space="preserve"> en/of uitlekken</w:t>
      </w:r>
      <w:r w:rsidR="00A83521" w:rsidRPr="00D17CE4">
        <w:rPr>
          <w:rFonts w:ascii="Corbel" w:hAnsi="Corbel" w:cs="Arial"/>
          <w:sz w:val="21"/>
          <w:szCs w:val="21"/>
        </w:rPr>
        <w:t xml:space="preserve"> </w:t>
      </w:r>
      <w:r w:rsidRPr="00D17CE4">
        <w:rPr>
          <w:rFonts w:ascii="Corbel" w:hAnsi="Corbel" w:cs="Arial"/>
          <w:sz w:val="21"/>
          <w:szCs w:val="21"/>
        </w:rPr>
        <w:t>daarvan wordt voorkomen;</w:t>
      </w:r>
    </w:p>
    <w:p w14:paraId="095B007C" w14:textId="77777777" w:rsidR="003D1E89" w:rsidRPr="00D17CE4" w:rsidRDefault="00B23F2D" w:rsidP="00B23F2D">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d</w:t>
      </w:r>
      <w:r w:rsidR="003D1E89" w:rsidRPr="00D17CE4">
        <w:rPr>
          <w:rFonts w:ascii="Corbel" w:hAnsi="Corbel" w:cs="Arial"/>
          <w:sz w:val="21"/>
          <w:szCs w:val="21"/>
        </w:rPr>
        <w:t xml:space="preserve">. ingeval </w:t>
      </w:r>
      <w:r w:rsidR="00A474AB">
        <w:rPr>
          <w:rFonts w:ascii="Corbel" w:hAnsi="Corbel" w:cs="Arial"/>
          <w:sz w:val="21"/>
          <w:szCs w:val="21"/>
        </w:rPr>
        <w:t>Leverancier</w:t>
      </w:r>
      <w:r w:rsidR="005A75FB" w:rsidRPr="00D17CE4">
        <w:rPr>
          <w:rFonts w:ascii="Corbel" w:hAnsi="Corbel" w:cs="Arial"/>
          <w:sz w:val="21"/>
          <w:szCs w:val="21"/>
        </w:rPr>
        <w:t xml:space="preserve"> </w:t>
      </w:r>
      <w:r w:rsidR="003D1E89" w:rsidRPr="00D17CE4">
        <w:rPr>
          <w:rFonts w:ascii="Corbel" w:hAnsi="Corbel" w:cs="Arial"/>
          <w:sz w:val="21"/>
          <w:szCs w:val="21"/>
        </w:rPr>
        <w:t xml:space="preserve">onderhoud </w:t>
      </w:r>
      <w:r w:rsidR="005A75FB" w:rsidRPr="00D17CE4">
        <w:rPr>
          <w:rFonts w:ascii="Corbel" w:hAnsi="Corbel" w:cs="Arial"/>
          <w:sz w:val="21"/>
          <w:szCs w:val="21"/>
        </w:rPr>
        <w:t xml:space="preserve">pleegt </w:t>
      </w:r>
      <w:r w:rsidR="003D1E89" w:rsidRPr="00D17CE4">
        <w:rPr>
          <w:rFonts w:ascii="Corbel" w:hAnsi="Corbel" w:cs="Arial"/>
          <w:sz w:val="21"/>
          <w:szCs w:val="21"/>
        </w:rPr>
        <w:t>aan systemen</w:t>
      </w:r>
      <w:r w:rsidR="00A83521" w:rsidRPr="00D17CE4">
        <w:rPr>
          <w:rFonts w:ascii="Corbel" w:hAnsi="Corbel" w:cs="Arial"/>
          <w:sz w:val="21"/>
          <w:szCs w:val="21"/>
        </w:rPr>
        <w:t xml:space="preserve"> </w:t>
      </w:r>
      <w:r w:rsidR="005A75FB" w:rsidRPr="00D17CE4">
        <w:rPr>
          <w:rFonts w:ascii="Corbel" w:hAnsi="Corbel" w:cs="Arial"/>
          <w:sz w:val="21"/>
          <w:szCs w:val="21"/>
        </w:rPr>
        <w:t xml:space="preserve">van Opdrachtgever, </w:t>
      </w:r>
      <w:r w:rsidR="00A474AB">
        <w:rPr>
          <w:rFonts w:ascii="Corbel" w:hAnsi="Corbel" w:cs="Arial"/>
          <w:sz w:val="21"/>
          <w:szCs w:val="21"/>
        </w:rPr>
        <w:t>Leverancier</w:t>
      </w:r>
      <w:r w:rsidR="005A75FB" w:rsidRPr="00D17CE4">
        <w:rPr>
          <w:rFonts w:ascii="Corbel" w:hAnsi="Corbel" w:cs="Arial"/>
          <w:sz w:val="21"/>
          <w:szCs w:val="21"/>
        </w:rPr>
        <w:t xml:space="preserve"> </w:t>
      </w:r>
      <w:r w:rsidR="003D1E89" w:rsidRPr="00D17CE4">
        <w:rPr>
          <w:rFonts w:ascii="Corbel" w:hAnsi="Corbel" w:cs="Arial"/>
          <w:sz w:val="21"/>
          <w:szCs w:val="21"/>
        </w:rPr>
        <w:t>Opdrachtgever schriftelijk</w:t>
      </w:r>
      <w:r w:rsidR="00A83521" w:rsidRPr="00D17CE4">
        <w:rPr>
          <w:rFonts w:ascii="Corbel" w:hAnsi="Corbel" w:cs="Arial"/>
          <w:sz w:val="21"/>
          <w:szCs w:val="21"/>
        </w:rPr>
        <w:t xml:space="preserve"> </w:t>
      </w:r>
      <w:r w:rsidR="003D1E89" w:rsidRPr="00D17CE4">
        <w:rPr>
          <w:rFonts w:ascii="Corbel" w:hAnsi="Corbel" w:cs="Arial"/>
          <w:sz w:val="21"/>
          <w:szCs w:val="21"/>
        </w:rPr>
        <w:t>op de hoogte zal houden van alle in de</w:t>
      </w:r>
      <w:r w:rsidR="00A83521" w:rsidRPr="00D17CE4">
        <w:rPr>
          <w:rFonts w:ascii="Corbel" w:hAnsi="Corbel" w:cs="Arial"/>
          <w:sz w:val="21"/>
          <w:szCs w:val="21"/>
        </w:rPr>
        <w:t xml:space="preserve"> </w:t>
      </w:r>
      <w:r w:rsidR="003D1E89" w:rsidRPr="00D17CE4">
        <w:rPr>
          <w:rFonts w:ascii="Corbel" w:hAnsi="Corbel" w:cs="Arial"/>
          <w:sz w:val="21"/>
          <w:szCs w:val="21"/>
        </w:rPr>
        <w:t>systemen aangebrachte wijzigingen van</w:t>
      </w:r>
      <w:r w:rsidR="00A83521" w:rsidRPr="00D17CE4">
        <w:rPr>
          <w:rFonts w:ascii="Corbel" w:hAnsi="Corbel" w:cs="Arial"/>
          <w:sz w:val="21"/>
          <w:szCs w:val="21"/>
        </w:rPr>
        <w:t xml:space="preserve"> </w:t>
      </w:r>
      <w:r w:rsidR="003D1E89" w:rsidRPr="00D17CE4">
        <w:rPr>
          <w:rFonts w:ascii="Corbel" w:hAnsi="Corbel" w:cs="Arial"/>
          <w:sz w:val="21"/>
          <w:szCs w:val="21"/>
        </w:rPr>
        <w:t>welke aard dan ook;</w:t>
      </w:r>
    </w:p>
    <w:p w14:paraId="032E3CD6" w14:textId="77777777" w:rsidR="003D1E89" w:rsidRPr="00D17CE4"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e</w:t>
      </w:r>
      <w:r w:rsidR="003D1E89" w:rsidRPr="00D17CE4">
        <w:rPr>
          <w:rFonts w:ascii="Corbel" w:hAnsi="Corbel" w:cs="Arial"/>
          <w:sz w:val="21"/>
          <w:szCs w:val="21"/>
        </w:rPr>
        <w:t xml:space="preserve">. alle door </w:t>
      </w:r>
      <w:r w:rsidR="00A474AB">
        <w:rPr>
          <w:rFonts w:ascii="Corbel" w:hAnsi="Corbel" w:cs="Arial"/>
          <w:sz w:val="21"/>
          <w:szCs w:val="21"/>
        </w:rPr>
        <w:t>Leverancier</w:t>
      </w:r>
      <w:r w:rsidR="003D1E89" w:rsidRPr="00D17CE4">
        <w:rPr>
          <w:rFonts w:ascii="Corbel" w:hAnsi="Corbel" w:cs="Arial"/>
          <w:sz w:val="21"/>
          <w:szCs w:val="21"/>
        </w:rPr>
        <w:t xml:space="preserve"> aan</w:t>
      </w:r>
      <w:r w:rsidR="00A83521" w:rsidRPr="00D17CE4">
        <w:rPr>
          <w:rFonts w:ascii="Corbel" w:hAnsi="Corbel" w:cs="Arial"/>
          <w:sz w:val="21"/>
          <w:szCs w:val="21"/>
        </w:rPr>
        <w:t xml:space="preserve"> </w:t>
      </w:r>
      <w:r w:rsidR="003D1E89" w:rsidRPr="00D17CE4">
        <w:rPr>
          <w:rFonts w:ascii="Corbel" w:hAnsi="Corbel" w:cs="Arial"/>
          <w:sz w:val="21"/>
          <w:szCs w:val="21"/>
        </w:rPr>
        <w:t>Opdrachtgever op grond van de</w:t>
      </w:r>
      <w:r w:rsidR="00A83521" w:rsidRPr="00D17CE4">
        <w:rPr>
          <w:rFonts w:ascii="Corbel" w:hAnsi="Corbel" w:cs="Arial"/>
          <w:sz w:val="21"/>
          <w:szCs w:val="21"/>
        </w:rPr>
        <w:t xml:space="preserve"> </w:t>
      </w:r>
      <w:r w:rsidR="003D1E89" w:rsidRPr="00D17CE4">
        <w:rPr>
          <w:rFonts w:ascii="Corbel" w:hAnsi="Corbel" w:cs="Arial"/>
          <w:sz w:val="21"/>
          <w:szCs w:val="21"/>
        </w:rPr>
        <w:t xml:space="preserve">Overeenkomst </w:t>
      </w:r>
      <w:r w:rsidR="005A75FB" w:rsidRPr="00D17CE4">
        <w:rPr>
          <w:rFonts w:ascii="Corbel" w:hAnsi="Corbel" w:cs="Arial"/>
          <w:sz w:val="21"/>
          <w:szCs w:val="21"/>
        </w:rPr>
        <w:t>beschikbaar gestelde (geleverde goederen en beschikbaar gestelde diensten)</w:t>
      </w:r>
      <w:r w:rsidR="00A83521" w:rsidRPr="00D17CE4">
        <w:rPr>
          <w:rFonts w:ascii="Corbel" w:hAnsi="Corbel" w:cs="Arial"/>
          <w:sz w:val="21"/>
          <w:szCs w:val="21"/>
        </w:rPr>
        <w:t xml:space="preserve"> </w:t>
      </w:r>
      <w:r w:rsidR="003D1E89" w:rsidRPr="00D17CE4">
        <w:rPr>
          <w:rFonts w:ascii="Corbel" w:hAnsi="Corbel" w:cs="Arial"/>
          <w:sz w:val="21"/>
          <w:szCs w:val="21"/>
        </w:rPr>
        <w:t>volledig zullen voldoen aan alle met</w:t>
      </w:r>
      <w:r w:rsidR="00A83521" w:rsidRPr="00D17CE4">
        <w:rPr>
          <w:rFonts w:ascii="Corbel" w:hAnsi="Corbel" w:cs="Arial"/>
          <w:sz w:val="21"/>
          <w:szCs w:val="21"/>
        </w:rPr>
        <w:t xml:space="preserve"> </w:t>
      </w:r>
      <w:r w:rsidR="003D1E89" w:rsidRPr="00D17CE4">
        <w:rPr>
          <w:rFonts w:ascii="Corbel" w:hAnsi="Corbel" w:cs="Arial"/>
          <w:sz w:val="21"/>
          <w:szCs w:val="21"/>
        </w:rPr>
        <w:t>betrekking daartoe in Nederland geldende</w:t>
      </w:r>
      <w:r w:rsidR="005A75FB" w:rsidRPr="00D17CE4">
        <w:rPr>
          <w:rFonts w:ascii="Corbel" w:hAnsi="Corbel" w:cs="Arial"/>
          <w:sz w:val="21"/>
          <w:szCs w:val="21"/>
        </w:rPr>
        <w:t xml:space="preserve"> </w:t>
      </w:r>
      <w:r w:rsidR="003D1E89" w:rsidRPr="00D17CE4">
        <w:rPr>
          <w:rFonts w:ascii="Corbel" w:hAnsi="Corbel" w:cs="Arial"/>
          <w:sz w:val="21"/>
          <w:szCs w:val="21"/>
        </w:rPr>
        <w:t>(</w:t>
      </w:r>
      <w:proofErr w:type="spellStart"/>
      <w:r w:rsidR="003D1E89" w:rsidRPr="00D17CE4">
        <w:rPr>
          <w:rFonts w:ascii="Corbel" w:hAnsi="Corbel" w:cs="Arial"/>
          <w:sz w:val="21"/>
          <w:szCs w:val="21"/>
        </w:rPr>
        <w:t>overheids</w:t>
      </w:r>
      <w:proofErr w:type="spellEnd"/>
      <w:r w:rsidR="003D1E89" w:rsidRPr="00D17CE4">
        <w:rPr>
          <w:rFonts w:ascii="Corbel" w:hAnsi="Corbel" w:cs="Arial"/>
          <w:sz w:val="21"/>
          <w:szCs w:val="21"/>
        </w:rPr>
        <w:t>)regels;</w:t>
      </w:r>
    </w:p>
    <w:p w14:paraId="1FE0A287" w14:textId="77777777" w:rsidR="003D1E89" w:rsidRPr="00D17CE4"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f</w:t>
      </w:r>
      <w:r w:rsidR="003D1E89" w:rsidRPr="00D17CE4">
        <w:rPr>
          <w:rFonts w:ascii="Corbel" w:hAnsi="Corbel" w:cs="Arial"/>
          <w:sz w:val="21"/>
          <w:szCs w:val="21"/>
        </w:rPr>
        <w:t>. voor zover Opdrachtgever geen nadere</w:t>
      </w:r>
      <w:r w:rsidR="00A83521" w:rsidRPr="00D17CE4">
        <w:rPr>
          <w:rFonts w:ascii="Corbel" w:hAnsi="Corbel" w:cs="Arial"/>
          <w:sz w:val="21"/>
          <w:szCs w:val="21"/>
        </w:rPr>
        <w:t xml:space="preserve"> </w:t>
      </w:r>
      <w:r w:rsidR="003D1E89" w:rsidRPr="00D17CE4">
        <w:rPr>
          <w:rFonts w:ascii="Corbel" w:hAnsi="Corbel" w:cs="Arial"/>
          <w:sz w:val="21"/>
          <w:szCs w:val="21"/>
        </w:rPr>
        <w:t xml:space="preserve">eisen betreffende </w:t>
      </w:r>
      <w:r w:rsidR="00AD5F1E" w:rsidRPr="00D17CE4">
        <w:rPr>
          <w:rFonts w:ascii="Corbel" w:hAnsi="Corbel" w:cs="Arial"/>
          <w:sz w:val="21"/>
          <w:szCs w:val="21"/>
        </w:rPr>
        <w:t xml:space="preserve">specifieke elementen van de dienstverlening heeft gesteld, </w:t>
      </w:r>
      <w:r w:rsidR="003D1E89" w:rsidRPr="00D17CE4">
        <w:rPr>
          <w:rFonts w:ascii="Corbel" w:hAnsi="Corbel" w:cs="Arial"/>
          <w:sz w:val="21"/>
          <w:szCs w:val="21"/>
        </w:rPr>
        <w:t>de diensten in ieder geval</w:t>
      </w:r>
      <w:r w:rsidR="00A83521" w:rsidRPr="00D17CE4">
        <w:rPr>
          <w:rFonts w:ascii="Corbel" w:hAnsi="Corbel" w:cs="Arial"/>
          <w:sz w:val="21"/>
          <w:szCs w:val="21"/>
        </w:rPr>
        <w:t xml:space="preserve"> </w:t>
      </w:r>
      <w:r w:rsidR="003D1E89" w:rsidRPr="00D17CE4">
        <w:rPr>
          <w:rFonts w:ascii="Corbel" w:hAnsi="Corbel" w:cs="Arial"/>
          <w:sz w:val="21"/>
          <w:szCs w:val="21"/>
        </w:rPr>
        <w:t>van goede kwaliteit zijn en tenminste aan</w:t>
      </w:r>
      <w:r w:rsidR="00BB77DD" w:rsidRPr="00D17CE4">
        <w:rPr>
          <w:rFonts w:ascii="Corbel" w:hAnsi="Corbel" w:cs="Arial"/>
          <w:sz w:val="21"/>
          <w:szCs w:val="21"/>
        </w:rPr>
        <w:t xml:space="preserve"> </w:t>
      </w:r>
      <w:r w:rsidR="003D1E89" w:rsidRPr="00D17CE4">
        <w:rPr>
          <w:rFonts w:ascii="Corbel" w:hAnsi="Corbel" w:cs="Arial"/>
          <w:sz w:val="21"/>
          <w:szCs w:val="21"/>
        </w:rPr>
        <w:t>de gebruikelijke eisen van deugdelijkheid,</w:t>
      </w:r>
      <w:r w:rsidR="00A83521" w:rsidRPr="00D17CE4">
        <w:rPr>
          <w:rFonts w:ascii="Corbel" w:hAnsi="Corbel" w:cs="Arial"/>
          <w:sz w:val="21"/>
          <w:szCs w:val="21"/>
        </w:rPr>
        <w:t xml:space="preserve"> </w:t>
      </w:r>
      <w:r w:rsidR="003D1E89" w:rsidRPr="00D17CE4">
        <w:rPr>
          <w:rFonts w:ascii="Corbel" w:hAnsi="Corbel" w:cs="Arial"/>
          <w:sz w:val="21"/>
          <w:szCs w:val="21"/>
        </w:rPr>
        <w:t>doelmatigheid en aan alle wettelijke eisen</w:t>
      </w:r>
      <w:r w:rsidR="00A81663" w:rsidRPr="00D17CE4">
        <w:rPr>
          <w:rFonts w:ascii="Corbel" w:hAnsi="Corbel" w:cs="Arial"/>
          <w:sz w:val="21"/>
          <w:szCs w:val="21"/>
        </w:rPr>
        <w:t xml:space="preserve"> </w:t>
      </w:r>
      <w:r w:rsidR="003D1E89" w:rsidRPr="00D17CE4">
        <w:rPr>
          <w:rFonts w:ascii="Corbel" w:hAnsi="Corbel" w:cs="Arial"/>
          <w:sz w:val="21"/>
          <w:szCs w:val="21"/>
        </w:rPr>
        <w:t>en gebruikelijke branchevoorschriften</w:t>
      </w:r>
      <w:r w:rsidR="00A83521" w:rsidRPr="00D17CE4">
        <w:rPr>
          <w:rFonts w:ascii="Corbel" w:hAnsi="Corbel" w:cs="Arial"/>
          <w:sz w:val="21"/>
          <w:szCs w:val="21"/>
        </w:rPr>
        <w:t xml:space="preserve"> </w:t>
      </w:r>
      <w:r w:rsidR="003D1E89" w:rsidRPr="00D17CE4">
        <w:rPr>
          <w:rFonts w:ascii="Corbel" w:hAnsi="Corbel" w:cs="Arial"/>
          <w:sz w:val="21"/>
          <w:szCs w:val="21"/>
        </w:rPr>
        <w:t>betreffende kwaliteit, veiligheid, gezondheid</w:t>
      </w:r>
      <w:r w:rsidR="00A81663" w:rsidRPr="00D17CE4">
        <w:rPr>
          <w:rFonts w:ascii="Corbel" w:hAnsi="Corbel" w:cs="Arial"/>
          <w:sz w:val="21"/>
          <w:szCs w:val="21"/>
        </w:rPr>
        <w:t xml:space="preserve"> </w:t>
      </w:r>
      <w:r w:rsidR="003D1E89" w:rsidRPr="00D17CE4">
        <w:rPr>
          <w:rFonts w:ascii="Corbel" w:hAnsi="Corbel" w:cs="Arial"/>
          <w:sz w:val="21"/>
          <w:szCs w:val="21"/>
        </w:rPr>
        <w:t>en milieu voldoen</w:t>
      </w:r>
      <w:r w:rsidR="00A81663" w:rsidRPr="00D17CE4">
        <w:rPr>
          <w:rFonts w:ascii="Corbel" w:hAnsi="Corbel" w:cs="Arial"/>
          <w:sz w:val="21"/>
          <w:szCs w:val="21"/>
        </w:rPr>
        <w:t xml:space="preserve"> en verder steeds tenminste voldoen aan hetgeen naar de stand van de techniek van een professioneel dienstverlener verwacht mag worden</w:t>
      </w:r>
      <w:r w:rsidR="003D1E89" w:rsidRPr="00D17CE4">
        <w:rPr>
          <w:rFonts w:ascii="Corbel" w:hAnsi="Corbel" w:cs="Arial"/>
          <w:sz w:val="21"/>
          <w:szCs w:val="21"/>
        </w:rPr>
        <w:t>;</w:t>
      </w:r>
    </w:p>
    <w:p w14:paraId="07C7E526" w14:textId="77777777" w:rsidR="006C38BC"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g</w:t>
      </w:r>
      <w:r w:rsidR="006C38BC" w:rsidRPr="00D17CE4">
        <w:rPr>
          <w:rFonts w:ascii="Corbel" w:hAnsi="Corbel" w:cs="Arial"/>
          <w:sz w:val="21"/>
          <w:szCs w:val="21"/>
        </w:rPr>
        <w:t xml:space="preserve">. hij voor de duur van minimaal twaalf maanden (of zoveel langer als specifiek overeengekomen) na acceptatie gebreken voor zijn rekening herstelt. Indien Opdrachtgever een beroep wil doen op deze garantie, stelt hij </w:t>
      </w:r>
      <w:r w:rsidR="00A474AB">
        <w:rPr>
          <w:rFonts w:ascii="Corbel" w:hAnsi="Corbel" w:cs="Arial"/>
          <w:sz w:val="21"/>
          <w:szCs w:val="21"/>
        </w:rPr>
        <w:t>Leverancier</w:t>
      </w:r>
      <w:r w:rsidR="006C38BC" w:rsidRPr="00D17CE4">
        <w:rPr>
          <w:rFonts w:ascii="Corbel" w:hAnsi="Corbel" w:cs="Arial"/>
          <w:sz w:val="21"/>
          <w:szCs w:val="21"/>
        </w:rPr>
        <w:t xml:space="preserve"> daarvan schriftelijk op de hoogte. </w:t>
      </w:r>
    </w:p>
    <w:p w14:paraId="1AAE8D97" w14:textId="77777777" w:rsidR="00BC641C" w:rsidRDefault="00BC641C" w:rsidP="00BC641C">
      <w:pPr>
        <w:autoSpaceDE w:val="0"/>
        <w:autoSpaceDN w:val="0"/>
        <w:adjustRightInd w:val="0"/>
        <w:spacing w:before="120" w:after="0" w:line="276" w:lineRule="auto"/>
        <w:ind w:left="0"/>
        <w:rPr>
          <w:rFonts w:ascii="Corbel" w:hAnsi="Corbel" w:cs="Arial"/>
          <w:sz w:val="21"/>
          <w:szCs w:val="21"/>
        </w:rPr>
      </w:pPr>
      <w:r>
        <w:rPr>
          <w:rFonts w:ascii="Corbel" w:hAnsi="Corbel" w:cs="Arial"/>
          <w:sz w:val="21"/>
          <w:szCs w:val="21"/>
        </w:rPr>
        <w:br w:type="page"/>
      </w:r>
    </w:p>
    <w:p w14:paraId="3DABB817" w14:textId="77777777" w:rsidR="007412B5" w:rsidRDefault="003B3B18" w:rsidP="00587C11">
      <w:pPr>
        <w:pStyle w:val="Kop1"/>
      </w:pPr>
      <w:bookmarkStart w:id="171" w:name="_Toc24723203"/>
      <w:r>
        <w:lastRenderedPageBreak/>
        <w:t>Wijzigingen</w:t>
      </w:r>
      <w:bookmarkEnd w:id="171"/>
    </w:p>
    <w:p w14:paraId="7FC2137B" w14:textId="77777777" w:rsidR="00A811B5" w:rsidRDefault="00A811B5" w:rsidP="00A811B5">
      <w:pPr>
        <w:pStyle w:val="Kop2"/>
        <w:keepNext w:val="0"/>
        <w:spacing w:line="276" w:lineRule="auto"/>
        <w:ind w:left="714" w:hanging="658"/>
        <w:rPr>
          <w:rFonts w:ascii="Corbel" w:hAnsi="Corbel"/>
          <w:b w:val="0"/>
          <w:sz w:val="21"/>
          <w:szCs w:val="21"/>
        </w:rPr>
      </w:pPr>
      <w:r w:rsidRPr="009769C3">
        <w:rPr>
          <w:rFonts w:ascii="Corbel" w:hAnsi="Corbel"/>
          <w:b w:val="0"/>
          <w:sz w:val="21"/>
          <w:szCs w:val="21"/>
        </w:rPr>
        <w:t>Inhoudelijke wijziging van deze Overeenkomst geschiedt telkens slechts door schriftelijk door beide Partijen aangaan van een addendum op deze Overeenkomst. Wijzigingen die geen wijziging van opdracht betreffen en naar hun aard thuishoren in een nieuwe versie van SLA, DAP, DFA of Verwerkersovereenkomst, worden steeds slechts opgenomen in een bijgewerkte en oplopend genummerde versie van het betreffende document. Ondertekening van de betreffende gewijzigde documenten geschiedt door de in het DAP benoemde functionarissen.</w:t>
      </w:r>
    </w:p>
    <w:p w14:paraId="537260AD" w14:textId="77777777" w:rsidR="005A3782" w:rsidRPr="005A3782" w:rsidRDefault="005A3782" w:rsidP="0044437F">
      <w:pPr>
        <w:pStyle w:val="Kop2"/>
        <w:keepNext w:val="0"/>
        <w:spacing w:line="276" w:lineRule="auto"/>
        <w:ind w:left="714" w:hanging="658"/>
        <w:rPr>
          <w:rFonts w:ascii="Corbel" w:hAnsi="Corbel"/>
          <w:b w:val="0"/>
          <w:sz w:val="21"/>
          <w:szCs w:val="21"/>
        </w:rPr>
      </w:pPr>
      <w:r w:rsidRPr="009769C3">
        <w:rPr>
          <w:rFonts w:ascii="Corbel" w:hAnsi="Corbel"/>
          <w:b w:val="0"/>
          <w:sz w:val="21"/>
          <w:szCs w:val="21"/>
        </w:rPr>
        <w:t>Opdrachtgever is steeds gerechtigd om zijn interne procedures en werkwijzen anders in te richten en Leverancier is steeds gehouden om de daaruit voortvloeiende wijze van samenwerking met Opdrachtgever waar nodig anders in te richten en mee te werken aan de naar aanleiding hiervan benodigde aanpassing van het DAP voor zover dit redelijkerwijs mogelijk is.</w:t>
      </w:r>
    </w:p>
    <w:p w14:paraId="65F3A496" w14:textId="77777777" w:rsidR="005A3782" w:rsidRPr="005A3782" w:rsidRDefault="005A3782" w:rsidP="0044437F">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Pr="00C7513D">
        <w:rPr>
          <w:rFonts w:ascii="Corbel" w:hAnsi="Corbel"/>
          <w:b w:val="0"/>
          <w:sz w:val="21"/>
          <w:szCs w:val="21"/>
        </w:rPr>
        <w:t xml:space="preserve"> begrijpt dat de Dienst voor Opdrachtgever een belangrijke dienst is en zal zich dan ook steeds maximaal inspannen om Opdrachtgever te </w:t>
      </w:r>
      <w:proofErr w:type="spellStart"/>
      <w:r w:rsidRPr="00C7513D">
        <w:rPr>
          <w:rFonts w:ascii="Corbel" w:hAnsi="Corbel"/>
          <w:b w:val="0"/>
          <w:sz w:val="21"/>
          <w:szCs w:val="21"/>
        </w:rPr>
        <w:t>ontzorgen</w:t>
      </w:r>
      <w:proofErr w:type="spellEnd"/>
      <w:r w:rsidRPr="00C7513D">
        <w:rPr>
          <w:rFonts w:ascii="Corbel" w:hAnsi="Corbel"/>
          <w:b w:val="0"/>
          <w:sz w:val="21"/>
          <w:szCs w:val="21"/>
        </w:rPr>
        <w:t xml:space="preserve">. Indien Opdrachtgever gedurende de looptijd van deze </w:t>
      </w:r>
      <w:r>
        <w:rPr>
          <w:rFonts w:ascii="Corbel" w:hAnsi="Corbel"/>
          <w:b w:val="0"/>
          <w:sz w:val="21"/>
          <w:szCs w:val="21"/>
        </w:rPr>
        <w:t>O</w:t>
      </w:r>
      <w:r w:rsidRPr="00C7513D">
        <w:rPr>
          <w:rFonts w:ascii="Corbel" w:hAnsi="Corbel"/>
          <w:b w:val="0"/>
          <w:sz w:val="21"/>
          <w:szCs w:val="21"/>
        </w:rPr>
        <w:t xml:space="preserve">vereenkomst de benodigde dienstverlening wenst te wijzigen, dan treden Partijen hieromtrent in overleg. </w:t>
      </w:r>
      <w:r>
        <w:rPr>
          <w:rFonts w:ascii="Corbel" w:hAnsi="Corbel"/>
          <w:b w:val="0"/>
          <w:sz w:val="21"/>
          <w:szCs w:val="21"/>
        </w:rPr>
        <w:t>Leverancier</w:t>
      </w:r>
      <w:r w:rsidRPr="00C7513D">
        <w:rPr>
          <w:rFonts w:ascii="Corbel" w:hAnsi="Corbel"/>
          <w:b w:val="0"/>
          <w:sz w:val="21"/>
          <w:szCs w:val="21"/>
        </w:rPr>
        <w:t xml:space="preserve"> stelt zich in dit kader steeds redelijk en flexibel op en doet naar aanleiding van gevraagde wijzigingen in de dienstverlening slechts redelijke en marktconforme voorstellen aan Opdrachtgever</w:t>
      </w:r>
      <w:r>
        <w:rPr>
          <w:rFonts w:ascii="Corbel" w:hAnsi="Corbel"/>
          <w:b w:val="0"/>
          <w:sz w:val="21"/>
          <w:szCs w:val="21"/>
        </w:rPr>
        <w:t>.</w:t>
      </w:r>
      <w:r w:rsidRPr="00C7513D" w:rsidDel="00ED479D">
        <w:rPr>
          <w:rFonts w:ascii="Corbel" w:hAnsi="Corbel"/>
          <w:b w:val="0"/>
          <w:sz w:val="21"/>
          <w:szCs w:val="21"/>
        </w:rPr>
        <w:t xml:space="preserve"> </w:t>
      </w:r>
    </w:p>
    <w:p w14:paraId="01CEC820" w14:textId="77777777" w:rsidR="005A3782" w:rsidRPr="00A811B5" w:rsidRDefault="005A3782" w:rsidP="0044437F">
      <w:pPr>
        <w:ind w:left="0"/>
      </w:pPr>
    </w:p>
    <w:p w14:paraId="74E0375B" w14:textId="77777777" w:rsidR="00DB73AC" w:rsidRPr="0044437F" w:rsidRDefault="00FE760C" w:rsidP="00587C11">
      <w:pPr>
        <w:pStyle w:val="Kop1"/>
        <w:rPr>
          <w:sz w:val="21"/>
          <w:szCs w:val="21"/>
        </w:rPr>
      </w:pPr>
      <w:bookmarkStart w:id="172" w:name="_Toc24723204"/>
      <w:r w:rsidRPr="00A46780">
        <w:t>Overige afspraken</w:t>
      </w:r>
      <w:bookmarkEnd w:id="172"/>
    </w:p>
    <w:p w14:paraId="58B8A60E" w14:textId="77777777" w:rsidR="00E05CF1" w:rsidRPr="00D17CE4" w:rsidRDefault="00E05CF1" w:rsidP="007B69F3">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Indien</w:t>
      </w:r>
      <w:r w:rsidRPr="00D17CE4">
        <w:rPr>
          <w:rFonts w:ascii="Corbel" w:hAnsi="Corbel"/>
          <w:b w:val="0"/>
          <w:bCs w:val="0"/>
          <w:iCs w:val="0"/>
          <w:sz w:val="21"/>
          <w:szCs w:val="21"/>
        </w:rPr>
        <w:t xml:space="preserve"> </w:t>
      </w:r>
      <w:r w:rsidR="00A474AB">
        <w:rPr>
          <w:rFonts w:ascii="Corbel" w:hAnsi="Corbel"/>
          <w:b w:val="0"/>
          <w:bCs w:val="0"/>
          <w:iCs w:val="0"/>
          <w:sz w:val="21"/>
          <w:szCs w:val="21"/>
        </w:rPr>
        <w:t>Leverancier</w:t>
      </w:r>
      <w:r w:rsidR="002C5966" w:rsidRPr="00D17CE4">
        <w:rPr>
          <w:rFonts w:ascii="Corbel" w:hAnsi="Corbel"/>
          <w:b w:val="0"/>
          <w:bCs w:val="0"/>
          <w:iCs w:val="0"/>
          <w:sz w:val="21"/>
          <w:szCs w:val="21"/>
        </w:rPr>
        <w:t xml:space="preserve"> </w:t>
      </w:r>
      <w:r w:rsidRPr="00D17CE4">
        <w:rPr>
          <w:rFonts w:ascii="Corbel" w:hAnsi="Corbel"/>
          <w:b w:val="0"/>
          <w:bCs w:val="0"/>
          <w:iCs w:val="0"/>
          <w:sz w:val="21"/>
          <w:szCs w:val="21"/>
        </w:rPr>
        <w:t>ter uitvoering van de Overeenkomst werkzaamheden op</w:t>
      </w:r>
      <w:r w:rsidR="00295EE7">
        <w:rPr>
          <w:rFonts w:ascii="Corbel" w:hAnsi="Corbel"/>
          <w:b w:val="0"/>
          <w:bCs w:val="0"/>
          <w:iCs w:val="0"/>
          <w:sz w:val="21"/>
          <w:szCs w:val="21"/>
        </w:rPr>
        <w:t xml:space="preserve"> het</w:t>
      </w:r>
      <w:r w:rsidRPr="00D17CE4">
        <w:rPr>
          <w:rFonts w:ascii="Corbel" w:hAnsi="Corbel"/>
          <w:b w:val="0"/>
          <w:bCs w:val="0"/>
          <w:iCs w:val="0"/>
          <w:sz w:val="21"/>
          <w:szCs w:val="21"/>
        </w:rPr>
        <w:t xml:space="preserve"> terrein van</w:t>
      </w:r>
      <w:r w:rsidR="00295EE7">
        <w:rPr>
          <w:rFonts w:ascii="Corbel" w:hAnsi="Corbel"/>
          <w:b w:val="0"/>
          <w:bCs w:val="0"/>
          <w:iCs w:val="0"/>
          <w:sz w:val="21"/>
          <w:szCs w:val="21"/>
        </w:rPr>
        <w:t>,</w:t>
      </w:r>
      <w:r w:rsidRPr="00D17CE4">
        <w:rPr>
          <w:rFonts w:ascii="Corbel" w:hAnsi="Corbel"/>
          <w:b w:val="0"/>
          <w:bCs w:val="0"/>
          <w:iCs w:val="0"/>
          <w:sz w:val="21"/>
          <w:szCs w:val="21"/>
        </w:rPr>
        <w:t xml:space="preserve"> of in door Opdrachtgever gebruikte gebouwen dient te verrichten, dien</w:t>
      </w:r>
      <w:r w:rsidR="002C5966" w:rsidRPr="00D17CE4">
        <w:rPr>
          <w:rFonts w:ascii="Corbel" w:hAnsi="Corbel"/>
          <w:b w:val="0"/>
          <w:bCs w:val="0"/>
          <w:iCs w:val="0"/>
          <w:sz w:val="21"/>
          <w:szCs w:val="21"/>
        </w:rPr>
        <w:t>t</w:t>
      </w:r>
      <w:r w:rsidRPr="00D17CE4">
        <w:rPr>
          <w:rFonts w:ascii="Corbel" w:hAnsi="Corbel"/>
          <w:b w:val="0"/>
          <w:bCs w:val="0"/>
          <w:iCs w:val="0"/>
          <w:sz w:val="21"/>
          <w:szCs w:val="21"/>
        </w:rPr>
        <w:t xml:space="preserve">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zijn ondergeschikten en niet-ondergeschikten </w:t>
      </w:r>
      <w:r w:rsidR="002C5966" w:rsidRPr="00D17CE4">
        <w:rPr>
          <w:rFonts w:ascii="Corbel" w:hAnsi="Corbel"/>
          <w:b w:val="0"/>
          <w:bCs w:val="0"/>
          <w:iCs w:val="0"/>
          <w:sz w:val="21"/>
          <w:szCs w:val="21"/>
        </w:rPr>
        <w:t xml:space="preserve">te instrueren </w:t>
      </w:r>
      <w:r w:rsidRPr="00D17CE4">
        <w:rPr>
          <w:rFonts w:ascii="Corbel" w:hAnsi="Corbel"/>
          <w:b w:val="0"/>
          <w:bCs w:val="0"/>
          <w:iCs w:val="0"/>
          <w:sz w:val="21"/>
          <w:szCs w:val="21"/>
        </w:rPr>
        <w:t>de instructies van Opdrachtgever en de ter zake bij Opdrachtgever geldende voorschriften in acht te nemen alsmede de werkzaamheden tijdens de door Opdrachtgever opgegeven tijden uit te voeren.</w:t>
      </w:r>
    </w:p>
    <w:p w14:paraId="3EC74B91" w14:textId="77777777" w:rsidR="001E0C00" w:rsidRPr="00D17CE4" w:rsidRDefault="00693605" w:rsidP="007B69F3">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Indien</w:t>
      </w:r>
      <w:r w:rsidRPr="00D17CE4">
        <w:rPr>
          <w:rFonts w:ascii="Corbel" w:hAnsi="Corbel"/>
          <w:b w:val="0"/>
          <w:bCs w:val="0"/>
          <w:iCs w:val="0"/>
          <w:sz w:val="21"/>
          <w:szCs w:val="21"/>
        </w:rPr>
        <w:t xml:space="preserve"> uit de Overeenkomst of uit de daaruit voortvloeiende praktijk volgt dat </w:t>
      </w:r>
      <w:r w:rsidR="00A474AB">
        <w:rPr>
          <w:rFonts w:ascii="Corbel" w:hAnsi="Corbel"/>
          <w:b w:val="0"/>
          <w:bCs w:val="0"/>
          <w:iCs w:val="0"/>
          <w:sz w:val="21"/>
          <w:szCs w:val="21"/>
        </w:rPr>
        <w:t>Leverancier</w:t>
      </w:r>
      <w:r w:rsidR="001E0C00" w:rsidRPr="00D17CE4">
        <w:rPr>
          <w:rFonts w:ascii="Corbel" w:hAnsi="Corbel"/>
          <w:b w:val="0"/>
          <w:bCs w:val="0"/>
          <w:iCs w:val="0"/>
          <w:sz w:val="21"/>
          <w:szCs w:val="21"/>
        </w:rPr>
        <w:t xml:space="preserve"> </w:t>
      </w:r>
      <w:r w:rsidRPr="00D17CE4">
        <w:rPr>
          <w:rFonts w:ascii="Corbel" w:hAnsi="Corbel"/>
          <w:b w:val="0"/>
          <w:bCs w:val="0"/>
          <w:iCs w:val="0"/>
          <w:sz w:val="21"/>
          <w:szCs w:val="21"/>
        </w:rPr>
        <w:t xml:space="preserve">de door hem te verrichten </w:t>
      </w:r>
      <w:r w:rsidR="00C10904" w:rsidRPr="00D17CE4">
        <w:rPr>
          <w:rFonts w:ascii="Corbel" w:hAnsi="Corbel"/>
          <w:b w:val="0"/>
          <w:bCs w:val="0"/>
          <w:iCs w:val="0"/>
          <w:sz w:val="21"/>
          <w:szCs w:val="21"/>
        </w:rPr>
        <w:t xml:space="preserve">werkzaamheden </w:t>
      </w:r>
      <w:r w:rsidRPr="00D17CE4">
        <w:rPr>
          <w:rFonts w:ascii="Corbel" w:hAnsi="Corbel"/>
          <w:b w:val="0"/>
          <w:bCs w:val="0"/>
          <w:iCs w:val="0"/>
          <w:sz w:val="21"/>
          <w:szCs w:val="21"/>
        </w:rPr>
        <w:t>dient af te stemmen op werkzaamheden die door derden</w:t>
      </w:r>
      <w:r w:rsidR="00295EE7">
        <w:rPr>
          <w:rFonts w:ascii="Corbel" w:hAnsi="Corbel"/>
          <w:b w:val="0"/>
          <w:bCs w:val="0"/>
          <w:iCs w:val="0"/>
          <w:sz w:val="21"/>
          <w:szCs w:val="21"/>
        </w:rPr>
        <w:t>,</w:t>
      </w:r>
      <w:r w:rsidRPr="00D17CE4">
        <w:rPr>
          <w:rFonts w:ascii="Corbel" w:hAnsi="Corbel"/>
          <w:b w:val="0"/>
          <w:bCs w:val="0"/>
          <w:iCs w:val="0"/>
          <w:sz w:val="21"/>
          <w:szCs w:val="21"/>
        </w:rPr>
        <w:t xml:space="preserve"> die door </w:t>
      </w:r>
      <w:r w:rsidR="001E0C00" w:rsidRPr="00D17CE4">
        <w:rPr>
          <w:rFonts w:ascii="Corbel" w:hAnsi="Corbel"/>
          <w:b w:val="0"/>
          <w:bCs w:val="0"/>
          <w:iCs w:val="0"/>
          <w:sz w:val="21"/>
          <w:szCs w:val="21"/>
        </w:rPr>
        <w:t xml:space="preserve">Opdrachtgever </w:t>
      </w:r>
      <w:r w:rsidRPr="00D17CE4">
        <w:rPr>
          <w:rFonts w:ascii="Corbel" w:hAnsi="Corbel"/>
          <w:b w:val="0"/>
          <w:bCs w:val="0"/>
          <w:iCs w:val="0"/>
          <w:sz w:val="21"/>
          <w:szCs w:val="21"/>
        </w:rPr>
        <w:t>zijn ingeschakeld</w:t>
      </w:r>
      <w:r w:rsidR="00295EE7">
        <w:rPr>
          <w:rFonts w:ascii="Corbel" w:hAnsi="Corbel"/>
          <w:b w:val="0"/>
          <w:bCs w:val="0"/>
          <w:iCs w:val="0"/>
          <w:sz w:val="21"/>
          <w:szCs w:val="21"/>
        </w:rPr>
        <w:t>,</w:t>
      </w:r>
      <w:r w:rsidRPr="00D17CE4">
        <w:rPr>
          <w:rFonts w:ascii="Corbel" w:hAnsi="Corbel"/>
          <w:b w:val="0"/>
          <w:bCs w:val="0"/>
          <w:iCs w:val="0"/>
          <w:sz w:val="21"/>
          <w:szCs w:val="21"/>
        </w:rPr>
        <w:t xml:space="preserve"> dienen te worden verricht, dan is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gehouden met deze derden en Opdrachtgever in overleg te treden om de voorwaarden voor samenwerking te bespreken, te bepalen en vervolgens uit te voeren.</w:t>
      </w:r>
      <w:r w:rsidR="001E0C00" w:rsidRPr="00D17CE4">
        <w:rPr>
          <w:rFonts w:ascii="Corbel" w:hAnsi="Corbel"/>
          <w:b w:val="0"/>
          <w:bCs w:val="0"/>
          <w:iCs w:val="0"/>
          <w:sz w:val="21"/>
          <w:szCs w:val="21"/>
        </w:rPr>
        <w:t xml:space="preserve"> Voor zover het nodig is dat samenwerking met andere dan door Opdrachtgever ingeschakelde derden plaatsvindt, stemt </w:t>
      </w:r>
      <w:r w:rsidR="00A474AB">
        <w:rPr>
          <w:rFonts w:ascii="Corbel" w:hAnsi="Corbel"/>
          <w:b w:val="0"/>
          <w:bCs w:val="0"/>
          <w:iCs w:val="0"/>
          <w:sz w:val="21"/>
          <w:szCs w:val="21"/>
        </w:rPr>
        <w:t>Leverancier</w:t>
      </w:r>
      <w:r w:rsidR="001E0C00" w:rsidRPr="00D17CE4">
        <w:rPr>
          <w:rFonts w:ascii="Corbel" w:hAnsi="Corbel"/>
          <w:b w:val="0"/>
          <w:bCs w:val="0"/>
          <w:iCs w:val="0"/>
          <w:sz w:val="21"/>
          <w:szCs w:val="21"/>
        </w:rPr>
        <w:t xml:space="preserve"> dit </w:t>
      </w:r>
      <w:r w:rsidR="00437AE3" w:rsidRPr="00D17CE4">
        <w:rPr>
          <w:rFonts w:ascii="Corbel" w:hAnsi="Corbel"/>
          <w:b w:val="0"/>
          <w:bCs w:val="0"/>
          <w:iCs w:val="0"/>
          <w:sz w:val="21"/>
          <w:szCs w:val="21"/>
        </w:rPr>
        <w:t xml:space="preserve">waar </w:t>
      </w:r>
      <w:r w:rsidR="001E0C00" w:rsidRPr="00D17CE4">
        <w:rPr>
          <w:rFonts w:ascii="Corbel" w:hAnsi="Corbel"/>
          <w:b w:val="0"/>
          <w:bCs w:val="0"/>
          <w:iCs w:val="0"/>
          <w:sz w:val="21"/>
          <w:szCs w:val="21"/>
        </w:rPr>
        <w:t>nodig steeds af met Opdrachtgever</w:t>
      </w:r>
      <w:r w:rsidR="00295EE7">
        <w:rPr>
          <w:rFonts w:ascii="Corbel" w:hAnsi="Corbel"/>
          <w:b w:val="0"/>
          <w:bCs w:val="0"/>
          <w:iCs w:val="0"/>
          <w:sz w:val="21"/>
          <w:szCs w:val="21"/>
        </w:rPr>
        <w:t>,</w:t>
      </w:r>
      <w:r w:rsidR="001E0C00" w:rsidRPr="00D17CE4">
        <w:rPr>
          <w:rFonts w:ascii="Corbel" w:hAnsi="Corbel"/>
          <w:b w:val="0"/>
          <w:bCs w:val="0"/>
          <w:iCs w:val="0"/>
          <w:sz w:val="21"/>
          <w:szCs w:val="21"/>
        </w:rPr>
        <w:t xml:space="preserve"> zodat de samenwerking met anderen optimaal zal verlopen</w:t>
      </w:r>
      <w:r w:rsidR="008641E6">
        <w:rPr>
          <w:rFonts w:ascii="Corbel" w:hAnsi="Corbel"/>
          <w:b w:val="0"/>
          <w:bCs w:val="0"/>
          <w:iCs w:val="0"/>
          <w:sz w:val="21"/>
          <w:szCs w:val="21"/>
        </w:rPr>
        <w:t>.</w:t>
      </w:r>
    </w:p>
    <w:p w14:paraId="7EAAC367" w14:textId="77777777" w:rsidR="008641E6" w:rsidRPr="008641E6" w:rsidRDefault="008641E6" w:rsidP="008641E6">
      <w:pPr>
        <w:pStyle w:val="Kop2"/>
        <w:keepNext w:val="0"/>
        <w:spacing w:line="276" w:lineRule="auto"/>
        <w:ind w:left="709" w:hanging="709"/>
        <w:rPr>
          <w:rFonts w:ascii="Corbel" w:hAnsi="Corbel"/>
          <w:b w:val="0"/>
          <w:bCs w:val="0"/>
          <w:iCs w:val="0"/>
          <w:sz w:val="21"/>
          <w:szCs w:val="21"/>
        </w:rPr>
      </w:pPr>
      <w:r>
        <w:rPr>
          <w:rFonts w:ascii="Corbel" w:hAnsi="Corbel"/>
          <w:b w:val="0"/>
          <w:bCs w:val="0"/>
          <w:iCs w:val="0"/>
          <w:sz w:val="21"/>
          <w:szCs w:val="21"/>
        </w:rPr>
        <w:lastRenderedPageBreak/>
        <w:t xml:space="preserve">Het </w:t>
      </w:r>
      <w:r w:rsidRPr="00D17CE4">
        <w:rPr>
          <w:rFonts w:ascii="Corbel" w:hAnsi="Corbel"/>
          <w:b w:val="0"/>
          <w:bCs w:val="0"/>
          <w:iCs w:val="0"/>
          <w:sz w:val="21"/>
          <w:szCs w:val="21"/>
        </w:rPr>
        <w:t>eigendom van op grond van de Overeenkomst aan Opdrachtgever geleverde zaken (zoals cd/dvd-</w:t>
      </w:r>
      <w:proofErr w:type="spellStart"/>
      <w:r w:rsidRPr="00D17CE4">
        <w:rPr>
          <w:rFonts w:ascii="Corbel" w:hAnsi="Corbel"/>
          <w:b w:val="0"/>
          <w:bCs w:val="0"/>
          <w:iCs w:val="0"/>
          <w:sz w:val="21"/>
          <w:szCs w:val="21"/>
        </w:rPr>
        <w:t>roms</w:t>
      </w:r>
      <w:proofErr w:type="spellEnd"/>
      <w:r w:rsidRPr="00D17CE4">
        <w:rPr>
          <w:rFonts w:ascii="Corbel" w:hAnsi="Corbel"/>
          <w:b w:val="0"/>
          <w:bCs w:val="0"/>
          <w:iCs w:val="0"/>
          <w:sz w:val="21"/>
          <w:szCs w:val="21"/>
        </w:rPr>
        <w:t>, papieren handleidingen, tokens etc.) gaat</w:t>
      </w:r>
      <w:r>
        <w:rPr>
          <w:rFonts w:ascii="Corbel" w:hAnsi="Corbel"/>
          <w:b w:val="0"/>
          <w:bCs w:val="0"/>
          <w:iCs w:val="0"/>
          <w:sz w:val="21"/>
          <w:szCs w:val="21"/>
        </w:rPr>
        <w:t>,</w:t>
      </w:r>
      <w:r w:rsidRPr="00D17CE4">
        <w:rPr>
          <w:rFonts w:ascii="Corbel" w:hAnsi="Corbel"/>
          <w:b w:val="0"/>
          <w:bCs w:val="0"/>
          <w:iCs w:val="0"/>
          <w:sz w:val="21"/>
          <w:szCs w:val="21"/>
        </w:rPr>
        <w:t xml:space="preserve"> tenzij schriftelijk anders is overeengekomen</w:t>
      </w:r>
      <w:r>
        <w:rPr>
          <w:rFonts w:ascii="Corbel" w:hAnsi="Corbel"/>
          <w:b w:val="0"/>
          <w:bCs w:val="0"/>
          <w:iCs w:val="0"/>
          <w:sz w:val="21"/>
          <w:szCs w:val="21"/>
        </w:rPr>
        <w:t>,</w:t>
      </w:r>
      <w:r w:rsidRPr="00D17CE4">
        <w:rPr>
          <w:rFonts w:ascii="Corbel" w:hAnsi="Corbel"/>
          <w:b w:val="0"/>
          <w:bCs w:val="0"/>
          <w:iCs w:val="0"/>
          <w:sz w:val="21"/>
          <w:szCs w:val="21"/>
        </w:rPr>
        <w:t xml:space="preserve"> op Opdrachtgever over op het moment dat deze materialen aan Opdrachtgever verstrekt zijn. Indien Opdrachtgever ter uitvoering van de Overeenkomst zaken aan </w:t>
      </w:r>
      <w:r>
        <w:rPr>
          <w:rFonts w:ascii="Corbel" w:hAnsi="Corbel"/>
          <w:b w:val="0"/>
          <w:bCs w:val="0"/>
          <w:iCs w:val="0"/>
          <w:sz w:val="21"/>
          <w:szCs w:val="21"/>
        </w:rPr>
        <w:t>Leverancier</w:t>
      </w:r>
      <w:r w:rsidRPr="00D17CE4">
        <w:rPr>
          <w:rFonts w:ascii="Corbel" w:hAnsi="Corbel"/>
          <w:b w:val="0"/>
          <w:bCs w:val="0"/>
          <w:iCs w:val="0"/>
          <w:sz w:val="21"/>
          <w:szCs w:val="21"/>
        </w:rPr>
        <w:t xml:space="preserve"> in handen geeft, waaronder begrepen materialen en onderdelen, modellen, specificaties, tekeningen, software en informatiedragers, zal </w:t>
      </w:r>
      <w:r>
        <w:rPr>
          <w:rFonts w:ascii="Corbel" w:hAnsi="Corbel"/>
          <w:b w:val="0"/>
          <w:bCs w:val="0"/>
          <w:iCs w:val="0"/>
          <w:sz w:val="21"/>
          <w:szCs w:val="21"/>
        </w:rPr>
        <w:t>Leverancier</w:t>
      </w:r>
      <w:r w:rsidRPr="00D17CE4">
        <w:rPr>
          <w:rFonts w:ascii="Corbel" w:hAnsi="Corbel"/>
          <w:b w:val="0"/>
          <w:bCs w:val="0"/>
          <w:iCs w:val="0"/>
          <w:sz w:val="21"/>
          <w:szCs w:val="21"/>
        </w:rPr>
        <w:t xml:space="preserve"> voornoemde zaken in bruikleen krijgen voor de duur van de Overeenkomst. Bedoelde zaken blijven eigendom van Opdrachtgever. Aan voornoemde bruikleen kunnen door Opdrachtgever nadere voorwaarden worden verbonden.</w:t>
      </w:r>
    </w:p>
    <w:p w14:paraId="78173C6D" w14:textId="77777777" w:rsidR="008641E6" w:rsidRDefault="008641E6" w:rsidP="008641E6">
      <w:pPr>
        <w:pStyle w:val="Kop2"/>
        <w:keepNext w:val="0"/>
        <w:spacing w:line="276" w:lineRule="auto"/>
        <w:ind w:left="709" w:hanging="709"/>
        <w:rPr>
          <w:rFonts w:ascii="Corbel" w:hAnsi="Corbel"/>
          <w:b w:val="0"/>
          <w:sz w:val="21"/>
          <w:szCs w:val="21"/>
        </w:rPr>
      </w:pPr>
      <w:r w:rsidRPr="00C7513D">
        <w:rPr>
          <w:rFonts w:ascii="Corbel" w:hAnsi="Corbel"/>
          <w:b w:val="0"/>
          <w:sz w:val="21"/>
          <w:szCs w:val="21"/>
        </w:rPr>
        <w:t>Alleen na expliciet schriftelijk daartoe door Opdrachtgever verstrekte toestemming</w:t>
      </w:r>
      <w:r>
        <w:rPr>
          <w:rFonts w:ascii="Corbel" w:hAnsi="Corbel"/>
          <w:b w:val="0"/>
          <w:sz w:val="21"/>
          <w:szCs w:val="21"/>
        </w:rPr>
        <w:t>,</w:t>
      </w:r>
      <w:r w:rsidRPr="00C7513D">
        <w:rPr>
          <w:rFonts w:ascii="Corbel" w:hAnsi="Corbel"/>
          <w:b w:val="0"/>
          <w:sz w:val="21"/>
          <w:szCs w:val="21"/>
        </w:rPr>
        <w:t xml:space="preserve"> is </w:t>
      </w:r>
      <w:r>
        <w:rPr>
          <w:rFonts w:ascii="Corbel" w:hAnsi="Corbel"/>
          <w:b w:val="0"/>
          <w:sz w:val="21"/>
          <w:szCs w:val="21"/>
        </w:rPr>
        <w:t>Leverancier</w:t>
      </w:r>
      <w:r w:rsidRPr="00C7513D">
        <w:rPr>
          <w:rFonts w:ascii="Corbel" w:hAnsi="Corbel"/>
          <w:b w:val="0"/>
          <w:sz w:val="21"/>
          <w:szCs w:val="21"/>
        </w:rPr>
        <w:t xml:space="preserve"> bevoegd om in enige publicatie melding te maken van het feit dat </w:t>
      </w:r>
      <w:r>
        <w:rPr>
          <w:rFonts w:ascii="Corbel" w:hAnsi="Corbel"/>
          <w:b w:val="0"/>
          <w:sz w:val="21"/>
          <w:szCs w:val="21"/>
        </w:rPr>
        <w:t>Leverancier</w:t>
      </w:r>
      <w:r w:rsidRPr="00C7513D">
        <w:rPr>
          <w:rFonts w:ascii="Corbel" w:hAnsi="Corbel"/>
          <w:b w:val="0"/>
          <w:sz w:val="21"/>
          <w:szCs w:val="21"/>
        </w:rPr>
        <w:t xml:space="preserve"> diensten verricht ten behoeve van Opdrachtgever</w:t>
      </w:r>
      <w:r>
        <w:rPr>
          <w:rFonts w:ascii="Corbel" w:hAnsi="Corbel"/>
          <w:b w:val="0"/>
          <w:sz w:val="21"/>
          <w:szCs w:val="21"/>
        </w:rPr>
        <w:t>,</w:t>
      </w:r>
      <w:r w:rsidRPr="00C7513D">
        <w:rPr>
          <w:rFonts w:ascii="Corbel" w:hAnsi="Corbel"/>
          <w:b w:val="0"/>
          <w:sz w:val="21"/>
          <w:szCs w:val="21"/>
        </w:rPr>
        <w:t xml:space="preserve"> of Opdrachtgever als referentie op te geven.</w:t>
      </w:r>
    </w:p>
    <w:p w14:paraId="2E762519" w14:textId="77777777" w:rsidR="008641E6" w:rsidRPr="008641E6" w:rsidRDefault="008641E6" w:rsidP="008641E6">
      <w:pPr>
        <w:pStyle w:val="Kop2"/>
        <w:keepNext w:val="0"/>
        <w:spacing w:line="276" w:lineRule="auto"/>
        <w:ind w:left="709" w:hanging="709"/>
        <w:rPr>
          <w:rFonts w:ascii="Corbel" w:hAnsi="Corbel"/>
          <w:b w:val="0"/>
          <w:sz w:val="21"/>
          <w:szCs w:val="21"/>
        </w:rPr>
      </w:pPr>
      <w:r w:rsidRPr="002B79F6">
        <w:rPr>
          <w:rFonts w:ascii="Corbel" w:hAnsi="Corbel"/>
          <w:b w:val="0"/>
          <w:sz w:val="21"/>
          <w:szCs w:val="21"/>
        </w:rPr>
        <w:t xml:space="preserve">In aanvulling op hetgeen is bepaald in artikel 22 van de GIBIT geldt dat deze Overeenkomst niet voorziet in de overdracht van rechten, welke dan ook, met betrekking tot in of met behulp van de ICT-prestatie voor of door Opdrachtgever verwerkte data. Bij het einde van deze Overeenkomst zullen alle ‘data van Opdrachtgever’ onverwijld aan Opdrachtgever worden geretourneerd c.q. geleverd in een bewerkbaar formaat (zoals xlsx of </w:t>
      </w:r>
      <w:proofErr w:type="spellStart"/>
      <w:r w:rsidRPr="002B79F6">
        <w:rPr>
          <w:rFonts w:ascii="Corbel" w:hAnsi="Corbel"/>
          <w:b w:val="0"/>
          <w:sz w:val="21"/>
          <w:szCs w:val="21"/>
        </w:rPr>
        <w:t>csv</w:t>
      </w:r>
      <w:proofErr w:type="spellEnd"/>
      <w:r w:rsidRPr="002B79F6">
        <w:rPr>
          <w:rFonts w:ascii="Corbel" w:hAnsi="Corbel"/>
          <w:b w:val="0"/>
          <w:sz w:val="21"/>
          <w:szCs w:val="21"/>
        </w:rPr>
        <w:t xml:space="preserve"> of wat in het concrete geval gangbaar is), zonder dat Leverancier een kopie in welke vorm dan ook behoudt.</w:t>
      </w:r>
      <w:r>
        <w:br w:type="page"/>
      </w:r>
    </w:p>
    <w:p w14:paraId="057A0188" w14:textId="77777777" w:rsidR="00F92F59" w:rsidRPr="00F92F59" w:rsidRDefault="00F92F59" w:rsidP="0044437F">
      <w:pPr>
        <w:ind w:left="0"/>
      </w:pPr>
    </w:p>
    <w:p w14:paraId="349982E4" w14:textId="77777777" w:rsidR="00D009A1" w:rsidRPr="007B69F3" w:rsidRDefault="00D009A1" w:rsidP="00587C11">
      <w:pPr>
        <w:pStyle w:val="Kop1"/>
        <w:rPr>
          <w:iCs/>
          <w:kern w:val="0"/>
          <w:sz w:val="21"/>
          <w:szCs w:val="21"/>
        </w:rPr>
      </w:pPr>
      <w:bookmarkStart w:id="173" w:name="_Toc188072131"/>
      <w:bookmarkStart w:id="174" w:name="_Toc358280189"/>
      <w:bookmarkStart w:id="175" w:name="_Toc405205197"/>
      <w:bookmarkStart w:id="176" w:name="_Toc24723205"/>
      <w:r w:rsidRPr="00F92F59">
        <w:t>Slotbepalingen</w:t>
      </w:r>
      <w:bookmarkEnd w:id="173"/>
      <w:bookmarkEnd w:id="174"/>
      <w:bookmarkEnd w:id="175"/>
      <w:bookmarkEnd w:id="176"/>
    </w:p>
    <w:p w14:paraId="003F3F6C" w14:textId="77777777" w:rsidR="00B263F7" w:rsidRPr="00D17CE4" w:rsidRDefault="00D009A1" w:rsidP="00A32C0D">
      <w:pPr>
        <w:pStyle w:val="Kop2"/>
        <w:keepNext w:val="0"/>
        <w:spacing w:line="240" w:lineRule="auto"/>
        <w:ind w:left="709" w:hanging="709"/>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EC6BFD" w:rsidRPr="00D17CE4">
        <w:rPr>
          <w:rFonts w:ascii="Corbel" w:hAnsi="Corbel"/>
          <w:b w:val="0"/>
          <w:sz w:val="21"/>
          <w:szCs w:val="21"/>
        </w:rPr>
        <w:t>Overeenkomst</w:t>
      </w:r>
      <w:r w:rsidRPr="00D17CE4">
        <w:rPr>
          <w:rFonts w:ascii="Corbel" w:hAnsi="Corbel"/>
          <w:b w:val="0"/>
          <w:sz w:val="21"/>
          <w:szCs w:val="21"/>
        </w:rPr>
        <w:t xml:space="preserve"> worden door Partijen geparafeerd en maken integraal deel uit van deze </w:t>
      </w:r>
      <w:r w:rsidR="00EC6BFD" w:rsidRPr="00D17CE4">
        <w:rPr>
          <w:rFonts w:ascii="Corbel" w:hAnsi="Corbel"/>
          <w:b w:val="0"/>
          <w:sz w:val="21"/>
          <w:szCs w:val="21"/>
        </w:rPr>
        <w:t>Overeenkomst</w:t>
      </w:r>
      <w:r w:rsidRPr="00D17CE4">
        <w:rPr>
          <w:rFonts w:ascii="Corbel" w:hAnsi="Corbel"/>
          <w:b w:val="0"/>
          <w:sz w:val="21"/>
          <w:szCs w:val="21"/>
        </w:rPr>
        <w:t>.</w:t>
      </w:r>
    </w:p>
    <w:p w14:paraId="1570B681" w14:textId="77777777" w:rsidR="00AF30BF" w:rsidRPr="00D17CE4" w:rsidRDefault="00AF30BF" w:rsidP="00A32C0D">
      <w:pPr>
        <w:pStyle w:val="Kop2"/>
        <w:keepNext w:val="0"/>
        <w:spacing w:line="240" w:lineRule="auto"/>
        <w:ind w:left="709" w:hanging="709"/>
        <w:rPr>
          <w:rFonts w:ascii="Corbel" w:hAnsi="Corbel"/>
          <w:b w:val="0"/>
          <w:sz w:val="21"/>
          <w:szCs w:val="21"/>
        </w:rPr>
      </w:pPr>
      <w:r w:rsidRPr="00D17CE4">
        <w:rPr>
          <w:rFonts w:ascii="Corbel" w:hAnsi="Corbel"/>
          <w:b w:val="0"/>
          <w:sz w:val="21"/>
          <w:szCs w:val="21"/>
        </w:rPr>
        <w:t>Voor zover deze Overeenkomst of daarbij behorende bijlagen met elkaar in tegenspraak zijn, prevaleert het hieronder eerder genoemde stuk boven het later genoemde:</w:t>
      </w:r>
    </w:p>
    <w:p w14:paraId="2016230C" w14:textId="77777777" w:rsidR="00AF30BF" w:rsidRDefault="003F6B27" w:rsidP="008B30F3">
      <w:pPr>
        <w:numPr>
          <w:ilvl w:val="0"/>
          <w:numId w:val="7"/>
        </w:numPr>
        <w:spacing w:after="0" w:line="240" w:lineRule="auto"/>
        <w:ind w:hanging="388"/>
        <w:rPr>
          <w:rFonts w:ascii="Corbel" w:hAnsi="Corbel" w:cs="Arial"/>
          <w:sz w:val="21"/>
          <w:szCs w:val="21"/>
        </w:rPr>
      </w:pPr>
      <w:r>
        <w:rPr>
          <w:rFonts w:ascii="Corbel" w:hAnsi="Corbel" w:cs="Arial"/>
          <w:sz w:val="21"/>
          <w:szCs w:val="21"/>
        </w:rPr>
        <w:t xml:space="preserve">De </w:t>
      </w:r>
      <w:r w:rsidR="00AF30BF" w:rsidRPr="0082463E">
        <w:rPr>
          <w:rFonts w:ascii="Corbel" w:hAnsi="Corbel" w:cs="Arial"/>
          <w:sz w:val="21"/>
          <w:szCs w:val="21"/>
        </w:rPr>
        <w:t>Overeenkomst;</w:t>
      </w:r>
    </w:p>
    <w:p w14:paraId="0C4B3D57" w14:textId="77777777" w:rsidR="005A5C2F" w:rsidRDefault="005A5C2F" w:rsidP="008B30F3">
      <w:pPr>
        <w:numPr>
          <w:ilvl w:val="0"/>
          <w:numId w:val="7"/>
        </w:numPr>
        <w:spacing w:after="0" w:line="240" w:lineRule="auto"/>
        <w:ind w:hanging="388"/>
        <w:rPr>
          <w:rFonts w:ascii="Corbel" w:hAnsi="Corbel" w:cs="Arial"/>
          <w:sz w:val="21"/>
          <w:szCs w:val="21"/>
        </w:rPr>
      </w:pPr>
      <w:r w:rsidRPr="0082463E">
        <w:rPr>
          <w:rFonts w:ascii="Corbel" w:hAnsi="Corbel" w:cs="Arial"/>
          <w:sz w:val="21"/>
          <w:szCs w:val="21"/>
        </w:rPr>
        <w:t>Bijlage 1 -</w:t>
      </w:r>
      <w:r>
        <w:rPr>
          <w:rFonts w:ascii="Corbel" w:hAnsi="Corbel" w:cs="Arial"/>
          <w:sz w:val="21"/>
          <w:szCs w:val="21"/>
        </w:rPr>
        <w:t>V</w:t>
      </w:r>
      <w:r w:rsidRPr="0082463E">
        <w:rPr>
          <w:rFonts w:ascii="Corbel" w:hAnsi="Corbel" w:cs="Arial"/>
          <w:sz w:val="21"/>
          <w:szCs w:val="21"/>
        </w:rPr>
        <w:t>e</w:t>
      </w:r>
      <w:r>
        <w:rPr>
          <w:rFonts w:ascii="Corbel" w:hAnsi="Corbel" w:cs="Arial"/>
          <w:sz w:val="21"/>
          <w:szCs w:val="21"/>
        </w:rPr>
        <w:t>rwerkersovereenkomst;</w:t>
      </w:r>
    </w:p>
    <w:p w14:paraId="3D7CDE37" w14:textId="50451260" w:rsidR="005A5C2F" w:rsidRDefault="005A5C2F" w:rsidP="008B30F3">
      <w:pPr>
        <w:numPr>
          <w:ilvl w:val="0"/>
          <w:numId w:val="7"/>
        </w:numPr>
        <w:spacing w:after="0" w:line="240" w:lineRule="auto"/>
        <w:ind w:hanging="388"/>
        <w:rPr>
          <w:rFonts w:ascii="Corbel" w:hAnsi="Corbel" w:cs="Arial"/>
          <w:sz w:val="21"/>
          <w:szCs w:val="21"/>
        </w:rPr>
      </w:pPr>
      <w:r w:rsidRPr="0082463E">
        <w:rPr>
          <w:rFonts w:ascii="Corbel" w:hAnsi="Corbel"/>
          <w:sz w:val="21"/>
          <w:szCs w:val="21"/>
        </w:rPr>
        <w:t xml:space="preserve">Bijlage 4 - </w:t>
      </w:r>
      <w:r w:rsidRPr="00ED1762">
        <w:rPr>
          <w:rFonts w:ascii="Corbel" w:hAnsi="Corbel" w:cs="Arial"/>
          <w:sz w:val="21"/>
          <w:szCs w:val="21"/>
        </w:rPr>
        <w:t xml:space="preserve">Inkoopvoorwaarden </w:t>
      </w:r>
      <w:r w:rsidR="00ED1762" w:rsidRPr="00ED1762">
        <w:rPr>
          <w:rFonts w:ascii="Corbel" w:hAnsi="Corbel" w:cs="Arial"/>
          <w:sz w:val="21"/>
          <w:szCs w:val="21"/>
        </w:rPr>
        <w:t>GI</w:t>
      </w:r>
      <w:r w:rsidRPr="00ED1762">
        <w:rPr>
          <w:rFonts w:ascii="Corbel" w:hAnsi="Corbel" w:cs="Arial"/>
          <w:sz w:val="21"/>
          <w:szCs w:val="21"/>
        </w:rPr>
        <w:t>BIT;</w:t>
      </w:r>
    </w:p>
    <w:p w14:paraId="7A65B2E0" w14:textId="77777777" w:rsidR="00847250" w:rsidRPr="0082463E"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7 -</w:t>
      </w:r>
      <w:r w:rsidR="00847250" w:rsidRPr="0082463E">
        <w:rPr>
          <w:rFonts w:ascii="Corbel" w:hAnsi="Corbel"/>
          <w:sz w:val="21"/>
          <w:szCs w:val="21"/>
        </w:rPr>
        <w:t xml:space="preserve"> </w:t>
      </w:r>
      <w:r w:rsidR="00847250" w:rsidRPr="0082463E">
        <w:rPr>
          <w:rFonts w:ascii="Corbel" w:hAnsi="Corbel" w:cs="Arial"/>
          <w:sz w:val="21"/>
          <w:szCs w:val="21"/>
        </w:rPr>
        <w:t>D</w:t>
      </w:r>
      <w:r w:rsidR="00847250">
        <w:rPr>
          <w:rFonts w:ascii="Corbel" w:hAnsi="Corbel" w:cs="Arial"/>
          <w:sz w:val="21"/>
          <w:szCs w:val="21"/>
        </w:rPr>
        <w:t>AP</w:t>
      </w:r>
      <w:r w:rsidR="00847250" w:rsidRPr="0082463E">
        <w:rPr>
          <w:rFonts w:ascii="Corbel" w:hAnsi="Corbel" w:cs="Arial"/>
          <w:sz w:val="21"/>
          <w:szCs w:val="21"/>
        </w:rPr>
        <w:t>;</w:t>
      </w:r>
    </w:p>
    <w:p w14:paraId="2A8C45D8" w14:textId="77777777" w:rsidR="00847250" w:rsidRPr="0082463E" w:rsidRDefault="00847250" w:rsidP="008B30F3">
      <w:pPr>
        <w:numPr>
          <w:ilvl w:val="0"/>
          <w:numId w:val="7"/>
        </w:numPr>
        <w:spacing w:after="0" w:line="240" w:lineRule="auto"/>
        <w:ind w:hanging="388"/>
        <w:rPr>
          <w:rFonts w:ascii="Corbel" w:hAnsi="Corbel" w:cs="Arial"/>
          <w:sz w:val="21"/>
          <w:szCs w:val="21"/>
        </w:rPr>
      </w:pPr>
      <w:r w:rsidRPr="0082463E">
        <w:rPr>
          <w:rFonts w:ascii="Corbel" w:hAnsi="Corbel"/>
          <w:sz w:val="21"/>
          <w:szCs w:val="21"/>
        </w:rPr>
        <w:t xml:space="preserve">Bijlage </w:t>
      </w:r>
      <w:r w:rsidR="00ED3A65">
        <w:rPr>
          <w:rFonts w:ascii="Corbel" w:hAnsi="Corbel"/>
          <w:sz w:val="21"/>
          <w:szCs w:val="21"/>
        </w:rPr>
        <w:t>6 -</w:t>
      </w:r>
      <w:r w:rsidRPr="0082463E">
        <w:rPr>
          <w:rFonts w:ascii="Corbel" w:hAnsi="Corbel"/>
          <w:sz w:val="21"/>
          <w:szCs w:val="21"/>
        </w:rPr>
        <w:t xml:space="preserve"> </w:t>
      </w:r>
      <w:r w:rsidRPr="0082463E">
        <w:rPr>
          <w:rFonts w:ascii="Corbel" w:hAnsi="Corbel" w:cs="Arial"/>
          <w:sz w:val="21"/>
          <w:szCs w:val="21"/>
        </w:rPr>
        <w:t>D</w:t>
      </w:r>
      <w:r>
        <w:rPr>
          <w:rFonts w:ascii="Corbel" w:hAnsi="Corbel" w:cs="Arial"/>
          <w:sz w:val="21"/>
          <w:szCs w:val="21"/>
        </w:rPr>
        <w:t>FA</w:t>
      </w:r>
      <w:r w:rsidRPr="0082463E">
        <w:rPr>
          <w:rFonts w:ascii="Corbel" w:hAnsi="Corbel" w:cs="Arial"/>
          <w:sz w:val="21"/>
          <w:szCs w:val="21"/>
        </w:rPr>
        <w:t>;</w:t>
      </w:r>
    </w:p>
    <w:p w14:paraId="62603CB8" w14:textId="77777777" w:rsidR="005A5C2F" w:rsidRPr="0082463E"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5 -</w:t>
      </w:r>
      <w:r w:rsidR="005A5C2F" w:rsidRPr="0082463E">
        <w:rPr>
          <w:rFonts w:ascii="Corbel" w:hAnsi="Corbel"/>
          <w:sz w:val="21"/>
          <w:szCs w:val="21"/>
        </w:rPr>
        <w:t xml:space="preserve"> </w:t>
      </w:r>
      <w:r w:rsidR="005A5C2F" w:rsidRPr="0082463E">
        <w:rPr>
          <w:rFonts w:ascii="Corbel" w:hAnsi="Corbel" w:cs="Arial"/>
          <w:sz w:val="21"/>
          <w:szCs w:val="21"/>
        </w:rPr>
        <w:t>SLA;</w:t>
      </w:r>
    </w:p>
    <w:p w14:paraId="2106431A" w14:textId="316750ED" w:rsidR="00847250" w:rsidRPr="0082463E" w:rsidRDefault="00847250" w:rsidP="008B30F3">
      <w:pPr>
        <w:numPr>
          <w:ilvl w:val="0"/>
          <w:numId w:val="7"/>
        </w:numPr>
        <w:spacing w:after="0" w:line="240" w:lineRule="auto"/>
        <w:ind w:hanging="388"/>
        <w:rPr>
          <w:rFonts w:ascii="Corbel" w:hAnsi="Corbel" w:cs="Arial"/>
          <w:sz w:val="21"/>
          <w:szCs w:val="21"/>
        </w:rPr>
      </w:pPr>
      <w:r>
        <w:rPr>
          <w:rFonts w:ascii="Corbel" w:hAnsi="Corbel" w:cs="Arial"/>
          <w:sz w:val="21"/>
          <w:szCs w:val="21"/>
        </w:rPr>
        <w:t>Bijlage 2 - Nota van Inlichtingen;</w:t>
      </w:r>
    </w:p>
    <w:p w14:paraId="0848F146" w14:textId="77777777" w:rsidR="005A5C2F" w:rsidRPr="005A5C2F"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8 -</w:t>
      </w:r>
      <w:r w:rsidR="005A5C2F" w:rsidRPr="0082463E">
        <w:rPr>
          <w:rFonts w:ascii="Corbel" w:hAnsi="Corbel"/>
          <w:sz w:val="21"/>
          <w:szCs w:val="21"/>
        </w:rPr>
        <w:t xml:space="preserve"> </w:t>
      </w:r>
      <w:r w:rsidR="005A5C2F" w:rsidRPr="0082463E">
        <w:rPr>
          <w:rFonts w:ascii="Corbel" w:hAnsi="Corbel" w:cs="Arial"/>
          <w:sz w:val="21"/>
          <w:szCs w:val="21"/>
        </w:rPr>
        <w:t>BI</w:t>
      </w:r>
      <w:r w:rsidR="005A5C2F">
        <w:rPr>
          <w:rFonts w:ascii="Corbel" w:hAnsi="Corbel" w:cs="Arial"/>
          <w:sz w:val="21"/>
          <w:szCs w:val="21"/>
        </w:rPr>
        <w:t>O</w:t>
      </w:r>
      <w:r w:rsidR="00F93FFE">
        <w:rPr>
          <w:rFonts w:ascii="Corbel" w:hAnsi="Corbel" w:cs="Arial"/>
          <w:sz w:val="21"/>
          <w:szCs w:val="21"/>
        </w:rPr>
        <w:t>-2020</w:t>
      </w:r>
      <w:r w:rsidR="005A5C2F" w:rsidRPr="0082463E">
        <w:rPr>
          <w:rFonts w:ascii="Corbel" w:hAnsi="Corbel" w:cs="Arial"/>
          <w:sz w:val="21"/>
          <w:szCs w:val="21"/>
        </w:rPr>
        <w:t>;</w:t>
      </w:r>
      <w:r w:rsidR="005A5C2F" w:rsidRPr="003F6B27">
        <w:rPr>
          <w:rFonts w:ascii="Corbel" w:hAnsi="Corbel" w:cs="Arial"/>
          <w:sz w:val="21"/>
          <w:szCs w:val="21"/>
        </w:rPr>
        <w:t xml:space="preserve"> </w:t>
      </w:r>
    </w:p>
    <w:p w14:paraId="715CC013" w14:textId="77777777" w:rsidR="00AF30BF" w:rsidRPr="0082463E" w:rsidRDefault="008F7FD4" w:rsidP="008B30F3">
      <w:pPr>
        <w:numPr>
          <w:ilvl w:val="0"/>
          <w:numId w:val="7"/>
        </w:numPr>
        <w:spacing w:after="0" w:line="240" w:lineRule="auto"/>
        <w:ind w:hanging="388"/>
        <w:rPr>
          <w:rFonts w:ascii="Corbel" w:hAnsi="Corbel" w:cs="Arial"/>
          <w:sz w:val="21"/>
          <w:szCs w:val="21"/>
        </w:rPr>
      </w:pPr>
      <w:r>
        <w:rPr>
          <w:rFonts w:ascii="Corbel" w:hAnsi="Corbel"/>
          <w:sz w:val="21"/>
          <w:szCs w:val="21"/>
        </w:rPr>
        <w:t xml:space="preserve">Bijlage 3 - </w:t>
      </w:r>
      <w:r w:rsidR="003F6B27">
        <w:rPr>
          <w:rFonts w:ascii="Corbel" w:hAnsi="Corbel"/>
          <w:sz w:val="21"/>
          <w:szCs w:val="21"/>
        </w:rPr>
        <w:t xml:space="preserve">De </w:t>
      </w:r>
      <w:r w:rsidR="00DC29D7">
        <w:rPr>
          <w:rFonts w:ascii="Corbel" w:hAnsi="Corbel"/>
          <w:sz w:val="21"/>
          <w:szCs w:val="21"/>
        </w:rPr>
        <w:t>Aanbestedingsleidraad</w:t>
      </w:r>
      <w:r w:rsidR="00AF30BF" w:rsidRPr="0082463E">
        <w:rPr>
          <w:rFonts w:ascii="Corbel" w:hAnsi="Corbel" w:cs="Arial"/>
          <w:sz w:val="21"/>
          <w:szCs w:val="21"/>
        </w:rPr>
        <w:t>;</w:t>
      </w:r>
    </w:p>
    <w:p w14:paraId="0E419B35" w14:textId="3B61CAA8" w:rsidR="003F6B27" w:rsidRDefault="00716FB1" w:rsidP="008B30F3">
      <w:pPr>
        <w:pStyle w:val="Lijstalinea"/>
        <w:numPr>
          <w:ilvl w:val="0"/>
          <w:numId w:val="7"/>
        </w:numPr>
      </w:pPr>
      <w:r w:rsidRPr="00DC29D7">
        <w:t xml:space="preserve">Bijlage </w:t>
      </w:r>
      <w:r w:rsidR="0082463E" w:rsidRPr="00DC29D7">
        <w:t>9</w:t>
      </w:r>
      <w:r w:rsidR="008B30F3">
        <w:t xml:space="preserve"> </w:t>
      </w:r>
      <w:r w:rsidRPr="00DC29D7">
        <w:t xml:space="preserve">- </w:t>
      </w:r>
      <w:r w:rsidR="00DC29D7">
        <w:t xml:space="preserve">de door </w:t>
      </w:r>
      <w:r w:rsidR="00A474AB">
        <w:t>Leverancier</w:t>
      </w:r>
      <w:r w:rsidR="00DC29D7">
        <w:t xml:space="preserve"> </w:t>
      </w:r>
      <w:r w:rsidR="00AF30BF" w:rsidRPr="00DC29D7">
        <w:t xml:space="preserve">aan Opdrachtgever uitgebrachte </w:t>
      </w:r>
      <w:r w:rsidR="00DC29D7">
        <w:t>Inschrijving</w:t>
      </w:r>
      <w:r w:rsidR="00ED3A65">
        <w:t>;</w:t>
      </w:r>
      <w:r w:rsidR="00B10CAD" w:rsidRPr="00DC29D7">
        <w:t xml:space="preserve"> </w:t>
      </w:r>
    </w:p>
    <w:p w14:paraId="05EBEEF0" w14:textId="1F54A381" w:rsidR="00ED3A65" w:rsidRDefault="00ED3A65" w:rsidP="008B30F3">
      <w:pPr>
        <w:pStyle w:val="Lijstalinea"/>
        <w:numPr>
          <w:ilvl w:val="0"/>
          <w:numId w:val="7"/>
        </w:numPr>
      </w:pPr>
      <w:r>
        <w:t xml:space="preserve">Bijlage 10 - </w:t>
      </w:r>
      <w:r w:rsidR="00ED1762">
        <w:t>Bodycams</w:t>
      </w:r>
      <w:r w:rsidRPr="00ED3A65">
        <w:t xml:space="preserve"> décharge leverancier.</w:t>
      </w:r>
    </w:p>
    <w:p w14:paraId="473A26E2" w14:textId="77777777" w:rsidR="003F6B27" w:rsidRPr="003F6B27" w:rsidRDefault="003F6B27" w:rsidP="00BC26A4">
      <w:pPr>
        <w:pStyle w:val="Kop2"/>
        <w:keepNext w:val="0"/>
        <w:spacing w:line="276" w:lineRule="auto"/>
        <w:ind w:left="709" w:hanging="709"/>
      </w:pPr>
      <w:r w:rsidRPr="00D17CE4">
        <w:rPr>
          <w:rFonts w:ascii="Corbel" w:hAnsi="Corbel"/>
          <w:b w:val="0"/>
          <w:sz w:val="21"/>
          <w:szCs w:val="21"/>
        </w:rPr>
        <w:t xml:space="preserve">Verplichtingen die naar hun aard bestemd zijn om ook na beëindiging van de Overeenkomst voort te duren, waaronder maar niet uitsluitend: garantie, toepasselijk recht, aansprakelijkheid, boetes, geheimhouding en de verplichting om het lekken van data van Opdrachtgever aan Opdrachtgever te melden, blijven ook na eindigen van de Overeenkomst (ongeacht de wijze waarop beëindiging plaatsvindt) van kracht. </w:t>
      </w:r>
    </w:p>
    <w:p w14:paraId="1CF280B3" w14:textId="77777777" w:rsidR="00BA10EA" w:rsidRPr="004454B1" w:rsidRDefault="00BA10EA" w:rsidP="008B30F3">
      <w:pPr>
        <w:pStyle w:val="Kop2"/>
        <w:keepNext w:val="0"/>
        <w:spacing w:line="276" w:lineRule="auto"/>
        <w:ind w:left="709" w:hanging="709"/>
        <w:rPr>
          <w:rFonts w:ascii="Corbel" w:hAnsi="Corbel"/>
          <w:sz w:val="21"/>
          <w:szCs w:val="21"/>
        </w:rPr>
      </w:pPr>
      <w:r w:rsidRPr="00FB2F48">
        <w:rPr>
          <w:rFonts w:ascii="Corbel" w:hAnsi="Corbel"/>
          <w:b w:val="0"/>
          <w:sz w:val="21"/>
          <w:szCs w:val="21"/>
        </w:rPr>
        <w:t>Opdrachtgever wil steeds een goed Opdrachtgever zijn. Opdrachtgever vertrouwt erop dat Leverancier een goed en professioneel Leverancier is. Partijen spreken daarom beide hierbij de intentie uit om onverhoopte toekomstige geschillen steeds onderling conform de daarvoor afgesproken wijze en in goed overleg te beslechten. </w:t>
      </w:r>
    </w:p>
    <w:p w14:paraId="1E400947" w14:textId="77777777" w:rsidR="00E93975" w:rsidRDefault="00E93975">
      <w:pPr>
        <w:spacing w:after="0" w:line="240" w:lineRule="auto"/>
        <w:ind w:left="0"/>
        <w:rPr>
          <w:rFonts w:ascii="Corbel" w:hAnsi="Corbel"/>
          <w:b/>
          <w:sz w:val="21"/>
          <w:szCs w:val="21"/>
        </w:rPr>
      </w:pPr>
    </w:p>
    <w:p w14:paraId="19B0AFC1" w14:textId="77777777" w:rsidR="00446435" w:rsidRDefault="00446435">
      <w:pPr>
        <w:spacing w:after="0" w:line="240" w:lineRule="auto"/>
        <w:ind w:left="0"/>
        <w:rPr>
          <w:rFonts w:ascii="Corbel" w:hAnsi="Corbel"/>
          <w:b/>
          <w:sz w:val="21"/>
          <w:szCs w:val="21"/>
        </w:rPr>
      </w:pPr>
      <w:r>
        <w:rPr>
          <w:rFonts w:ascii="Corbel" w:hAnsi="Corbel"/>
          <w:b/>
          <w:sz w:val="21"/>
          <w:szCs w:val="21"/>
        </w:rPr>
        <w:br w:type="page"/>
      </w:r>
    </w:p>
    <w:p w14:paraId="2A53331D" w14:textId="77777777" w:rsidR="0082463E" w:rsidRDefault="0082463E">
      <w:pPr>
        <w:spacing w:after="0" w:line="240" w:lineRule="auto"/>
        <w:ind w:left="0"/>
        <w:rPr>
          <w:rFonts w:ascii="Corbel" w:hAnsi="Corbel" w:cs="Arial"/>
          <w:bCs/>
          <w:iCs/>
          <w:sz w:val="21"/>
          <w:szCs w:val="21"/>
        </w:rPr>
      </w:pPr>
    </w:p>
    <w:p w14:paraId="54DCBB9F" w14:textId="77777777" w:rsidR="00D009A1" w:rsidRPr="00D17CE4" w:rsidRDefault="00D009A1" w:rsidP="00B8154B">
      <w:pPr>
        <w:spacing w:before="360" w:after="0" w:line="240" w:lineRule="auto"/>
        <w:ind w:left="0" w:firstLine="709"/>
        <w:rPr>
          <w:rFonts w:ascii="Corbel" w:hAnsi="Corbel" w:cs="Arial"/>
          <w:sz w:val="21"/>
          <w:szCs w:val="21"/>
        </w:rPr>
      </w:pPr>
      <w:r w:rsidRPr="00D17CE4">
        <w:rPr>
          <w:rFonts w:ascii="Corbel" w:hAnsi="Corbel" w:cs="Arial"/>
          <w:sz w:val="21"/>
          <w:szCs w:val="21"/>
        </w:rPr>
        <w:t>Aldus in tweevoud opgem</w:t>
      </w:r>
      <w:r w:rsidR="00D11A53">
        <w:rPr>
          <w:rFonts w:ascii="Corbel" w:hAnsi="Corbel" w:cs="Arial"/>
          <w:sz w:val="21"/>
          <w:szCs w:val="21"/>
        </w:rPr>
        <w:t>aakt en ondertekend</w:t>
      </w:r>
      <w:r w:rsidR="00ED3A65">
        <w:rPr>
          <w:rFonts w:ascii="Corbel" w:hAnsi="Corbel" w:cs="Arial"/>
          <w:sz w:val="21"/>
          <w:szCs w:val="21"/>
        </w:rPr>
        <w:t xml:space="preserve"> op:</w:t>
      </w:r>
    </w:p>
    <w:p w14:paraId="3316A5AB" w14:textId="77777777" w:rsidR="00D009A1" w:rsidRPr="00D17CE4" w:rsidRDefault="00D11A53" w:rsidP="00B8154B">
      <w:pPr>
        <w:tabs>
          <w:tab w:val="left" w:pos="5103"/>
        </w:tabs>
        <w:spacing w:before="360" w:after="0" w:line="240" w:lineRule="auto"/>
        <w:rPr>
          <w:rFonts w:ascii="Corbel" w:hAnsi="Corbel" w:cs="Arial"/>
          <w:sz w:val="21"/>
          <w:szCs w:val="21"/>
        </w:rPr>
      </w:pPr>
      <w:r>
        <w:rPr>
          <w:rFonts w:ascii="Corbel" w:hAnsi="Corbel" w:cs="Arial"/>
          <w:sz w:val="21"/>
          <w:szCs w:val="21"/>
        </w:rPr>
        <w:t>Datum:</w:t>
      </w:r>
      <w:r>
        <w:rPr>
          <w:rFonts w:ascii="Corbel" w:hAnsi="Corbel" w:cs="Arial"/>
          <w:sz w:val="21"/>
          <w:szCs w:val="21"/>
        </w:rPr>
        <w:tab/>
      </w:r>
      <w:r w:rsidR="00D539E3" w:rsidRPr="00D17CE4">
        <w:rPr>
          <w:rFonts w:ascii="Corbel" w:hAnsi="Corbel" w:cs="Arial"/>
          <w:sz w:val="21"/>
          <w:szCs w:val="21"/>
        </w:rPr>
        <w:t>Datum:</w:t>
      </w:r>
    </w:p>
    <w:p w14:paraId="06DE61F9" w14:textId="77777777" w:rsidR="00E93975" w:rsidRDefault="00E84CDA" w:rsidP="00B8154B">
      <w:pPr>
        <w:tabs>
          <w:tab w:val="left" w:pos="5103"/>
        </w:tabs>
        <w:spacing w:before="360" w:after="0" w:line="240" w:lineRule="auto"/>
        <w:ind w:left="0" w:firstLine="709"/>
        <w:rPr>
          <w:rFonts w:ascii="Corbel" w:hAnsi="Corbel" w:cs="Arial"/>
          <w:sz w:val="21"/>
          <w:szCs w:val="21"/>
        </w:rPr>
      </w:pPr>
      <w:r w:rsidRPr="00D17CE4">
        <w:rPr>
          <w:rFonts w:ascii="Corbel" w:hAnsi="Corbel" w:cs="Arial"/>
          <w:sz w:val="21"/>
          <w:szCs w:val="21"/>
        </w:rPr>
        <w:t>Opdrachtgever</w:t>
      </w:r>
      <w:r w:rsidR="00D11A53">
        <w:rPr>
          <w:rFonts w:ascii="Corbel" w:hAnsi="Corbel" w:cs="Arial"/>
          <w:sz w:val="21"/>
          <w:szCs w:val="21"/>
        </w:rPr>
        <w:tab/>
      </w:r>
      <w:r w:rsidR="00A474AB">
        <w:rPr>
          <w:rFonts w:ascii="Corbel" w:hAnsi="Corbel" w:cs="Arial"/>
          <w:sz w:val="21"/>
          <w:szCs w:val="21"/>
        </w:rPr>
        <w:t>Leverancier</w:t>
      </w:r>
    </w:p>
    <w:p w14:paraId="1C614090" w14:textId="77777777" w:rsidR="00E93975" w:rsidRDefault="00D11A53"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Gemeente Amsterdam</w:t>
      </w:r>
    </w:p>
    <w:p w14:paraId="59F68324" w14:textId="77777777" w:rsidR="00E93975" w:rsidRDefault="00E93975" w:rsidP="00B8154B">
      <w:pPr>
        <w:tabs>
          <w:tab w:val="left" w:pos="5103"/>
        </w:tabs>
        <w:spacing w:before="360" w:after="0" w:line="240" w:lineRule="auto"/>
        <w:ind w:left="0" w:firstLine="709"/>
        <w:rPr>
          <w:rFonts w:ascii="Corbel" w:hAnsi="Corbel" w:cs="Arial"/>
          <w:sz w:val="21"/>
          <w:szCs w:val="21"/>
        </w:rPr>
      </w:pPr>
    </w:p>
    <w:p w14:paraId="6111EA12" w14:textId="77777777" w:rsidR="00ED3A65" w:rsidRDefault="00ED3A65" w:rsidP="00B8154B">
      <w:pPr>
        <w:tabs>
          <w:tab w:val="left" w:pos="5103"/>
        </w:tabs>
        <w:spacing w:before="360" w:after="0" w:line="240" w:lineRule="auto"/>
        <w:ind w:left="0" w:firstLine="709"/>
        <w:rPr>
          <w:rFonts w:ascii="Corbel" w:hAnsi="Corbel" w:cs="Arial"/>
          <w:sz w:val="21"/>
          <w:szCs w:val="21"/>
        </w:rPr>
      </w:pPr>
    </w:p>
    <w:p w14:paraId="074DA742" w14:textId="77777777" w:rsidR="00E93975" w:rsidRDefault="00E93975"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w:t>
      </w:r>
      <w:r>
        <w:rPr>
          <w:rFonts w:ascii="Corbel" w:hAnsi="Corbel" w:cs="Arial"/>
          <w:sz w:val="21"/>
          <w:szCs w:val="21"/>
        </w:rPr>
        <w:tab/>
        <w:t>----------------------------------</w:t>
      </w:r>
      <w:r w:rsidR="00D11A53">
        <w:rPr>
          <w:rFonts w:ascii="Corbel" w:hAnsi="Corbel" w:cs="Arial"/>
          <w:sz w:val="21"/>
          <w:szCs w:val="21"/>
        </w:rPr>
        <w:tab/>
      </w:r>
    </w:p>
    <w:p w14:paraId="491645F9" w14:textId="77777777" w:rsidR="00C80B10" w:rsidRPr="00D17CE4" w:rsidRDefault="00DC29D7"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 xml:space="preserve">Mark </w:t>
      </w:r>
      <w:proofErr w:type="spellStart"/>
      <w:r>
        <w:rPr>
          <w:rFonts w:ascii="Corbel" w:hAnsi="Corbel" w:cs="Arial"/>
          <w:sz w:val="21"/>
          <w:szCs w:val="21"/>
        </w:rPr>
        <w:t>Cro</w:t>
      </w:r>
      <w:r w:rsidR="0044437F">
        <w:rPr>
          <w:rFonts w:ascii="Corbel" w:hAnsi="Corbel" w:cs="Arial"/>
          <w:sz w:val="21"/>
          <w:szCs w:val="21"/>
        </w:rPr>
        <w:t>o</w:t>
      </w:r>
      <w:r>
        <w:rPr>
          <w:rFonts w:ascii="Corbel" w:hAnsi="Corbel" w:cs="Arial"/>
          <w:sz w:val="21"/>
          <w:szCs w:val="21"/>
        </w:rPr>
        <w:t>ijmans</w:t>
      </w:r>
      <w:proofErr w:type="spellEnd"/>
      <w:r w:rsidR="00D11A53">
        <w:rPr>
          <w:rFonts w:ascii="Corbel" w:hAnsi="Corbel" w:cs="Arial"/>
          <w:sz w:val="21"/>
          <w:szCs w:val="21"/>
        </w:rPr>
        <w:tab/>
      </w:r>
      <w:r w:rsidR="00D11A53" w:rsidRPr="00D11A53">
        <w:rPr>
          <w:rFonts w:ascii="Corbel" w:hAnsi="Corbel" w:cs="Arial"/>
          <w:sz w:val="21"/>
          <w:szCs w:val="21"/>
          <w:highlight w:val="yellow"/>
        </w:rPr>
        <w:t>Naam</w:t>
      </w:r>
    </w:p>
    <w:p w14:paraId="768747BB" w14:textId="77777777" w:rsidR="00577381" w:rsidRDefault="00577381"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 xml:space="preserve">Stedelijk directeur </w:t>
      </w:r>
    </w:p>
    <w:p w14:paraId="3ED7CED0" w14:textId="77777777" w:rsidR="009B2185" w:rsidRPr="00D11A53" w:rsidRDefault="00B8154B" w:rsidP="00B8154B">
      <w:pPr>
        <w:tabs>
          <w:tab w:val="left" w:pos="5103"/>
        </w:tabs>
        <w:spacing w:before="360" w:after="0" w:line="240" w:lineRule="auto"/>
        <w:ind w:left="0"/>
        <w:rPr>
          <w:rFonts w:ascii="Corbel" w:hAnsi="Corbel" w:cs="Arial"/>
          <w:sz w:val="21"/>
          <w:szCs w:val="21"/>
        </w:rPr>
      </w:pPr>
      <w:r>
        <w:rPr>
          <w:rFonts w:ascii="Corbel" w:hAnsi="Corbel" w:cs="Arial"/>
          <w:sz w:val="21"/>
          <w:szCs w:val="21"/>
        </w:rPr>
        <w:t xml:space="preserve">                 </w:t>
      </w:r>
      <w:r w:rsidR="00577381">
        <w:rPr>
          <w:rFonts w:ascii="Corbel" w:hAnsi="Corbel" w:cs="Arial"/>
          <w:sz w:val="21"/>
          <w:szCs w:val="21"/>
        </w:rPr>
        <w:t>Dienstverlening en Informatie</w:t>
      </w:r>
      <w:r w:rsidR="00D21BAF" w:rsidRPr="00D11A53">
        <w:rPr>
          <w:rFonts w:ascii="Corbel" w:hAnsi="Corbel" w:cs="Arial"/>
          <w:sz w:val="21"/>
          <w:szCs w:val="21"/>
        </w:rPr>
        <w:tab/>
      </w:r>
      <w:r w:rsidR="00D11A53" w:rsidRPr="00D11A53">
        <w:rPr>
          <w:rFonts w:ascii="Corbel" w:hAnsi="Corbel" w:cs="Arial"/>
          <w:sz w:val="21"/>
          <w:szCs w:val="21"/>
          <w:highlight w:val="yellow"/>
        </w:rPr>
        <w:t>functie</w:t>
      </w:r>
    </w:p>
    <w:p w14:paraId="7825E165" w14:textId="16B8845D" w:rsidR="00DD1B5C" w:rsidRPr="00D11A53" w:rsidRDefault="00DD1B5C" w:rsidP="006A3EBC">
      <w:pPr>
        <w:spacing w:before="360" w:after="0" w:line="240" w:lineRule="auto"/>
        <w:ind w:left="705" w:hanging="705"/>
        <w:rPr>
          <w:rFonts w:ascii="Corbel" w:hAnsi="Corbel"/>
          <w:sz w:val="21"/>
          <w:szCs w:val="21"/>
          <w:highlight w:val="yellow"/>
        </w:rPr>
      </w:pPr>
      <w:bookmarkStart w:id="177" w:name="_Toc405205198"/>
    </w:p>
    <w:p w14:paraId="6044C5BE" w14:textId="77777777" w:rsidR="00446435" w:rsidRDefault="00446435" w:rsidP="00BC26A4">
      <w:pPr>
        <w:spacing w:before="360" w:after="0" w:line="240" w:lineRule="auto"/>
        <w:ind w:left="0" w:firstLine="709"/>
        <w:rPr>
          <w:rFonts w:ascii="Corbel" w:hAnsi="Corbel"/>
          <w:sz w:val="21"/>
          <w:szCs w:val="21"/>
        </w:rPr>
      </w:pPr>
      <w:r>
        <w:rPr>
          <w:rFonts w:ascii="Corbel" w:hAnsi="Corbel"/>
          <w:sz w:val="21"/>
          <w:szCs w:val="21"/>
        </w:rPr>
        <w:br w:type="page"/>
      </w:r>
    </w:p>
    <w:p w14:paraId="4962F326" w14:textId="77777777" w:rsidR="00446435" w:rsidRDefault="00446435" w:rsidP="00BC26A4">
      <w:pPr>
        <w:spacing w:before="360" w:after="0" w:line="240" w:lineRule="auto"/>
        <w:ind w:left="0" w:firstLine="709"/>
        <w:rPr>
          <w:rFonts w:ascii="Corbel" w:hAnsi="Corbel"/>
          <w:sz w:val="21"/>
          <w:szCs w:val="21"/>
        </w:rPr>
      </w:pPr>
    </w:p>
    <w:p w14:paraId="7416CC92" w14:textId="77777777" w:rsidR="00A02021" w:rsidRDefault="00A02021" w:rsidP="00BC26A4">
      <w:pPr>
        <w:spacing w:before="360" w:after="0" w:line="240" w:lineRule="auto"/>
        <w:ind w:left="0" w:firstLine="709"/>
        <w:rPr>
          <w:rFonts w:ascii="Corbel" w:hAnsi="Corbel"/>
          <w:b/>
          <w:sz w:val="21"/>
          <w:szCs w:val="21"/>
        </w:rPr>
      </w:pPr>
      <w:r w:rsidRPr="008D67F4">
        <w:rPr>
          <w:rFonts w:ascii="Corbel" w:hAnsi="Corbel"/>
          <w:sz w:val="21"/>
          <w:szCs w:val="21"/>
        </w:rPr>
        <w:t>D</w:t>
      </w:r>
      <w:r>
        <w:rPr>
          <w:rFonts w:ascii="Corbel" w:hAnsi="Corbel"/>
          <w:sz w:val="21"/>
          <w:szCs w:val="21"/>
        </w:rPr>
        <w:t>e volgende</w:t>
      </w:r>
      <w:r w:rsidRPr="008D67F4">
        <w:rPr>
          <w:rFonts w:ascii="Corbel" w:hAnsi="Corbel"/>
          <w:sz w:val="21"/>
          <w:szCs w:val="21"/>
        </w:rPr>
        <w:t xml:space="preserve"> </w:t>
      </w:r>
      <w:r>
        <w:rPr>
          <w:rFonts w:ascii="Corbel" w:hAnsi="Corbel"/>
          <w:sz w:val="21"/>
          <w:szCs w:val="21"/>
        </w:rPr>
        <w:t xml:space="preserve">bijlagen zijn als </w:t>
      </w:r>
      <w:r w:rsidRPr="008D67F4">
        <w:rPr>
          <w:rFonts w:ascii="Corbel" w:hAnsi="Corbel"/>
          <w:sz w:val="21"/>
          <w:szCs w:val="21"/>
        </w:rPr>
        <w:t xml:space="preserve">separaat </w:t>
      </w:r>
      <w:r>
        <w:rPr>
          <w:rFonts w:ascii="Corbel" w:hAnsi="Corbel"/>
          <w:sz w:val="21"/>
          <w:szCs w:val="21"/>
        </w:rPr>
        <w:t xml:space="preserve">document </w:t>
      </w:r>
      <w:r w:rsidRPr="008D67F4">
        <w:rPr>
          <w:rFonts w:ascii="Corbel" w:hAnsi="Corbel"/>
          <w:sz w:val="21"/>
          <w:szCs w:val="21"/>
        </w:rPr>
        <w:t>bijgevoegd</w:t>
      </w:r>
      <w:r w:rsidR="0057466C">
        <w:rPr>
          <w:rFonts w:ascii="Corbel" w:hAnsi="Corbel"/>
          <w:sz w:val="21"/>
          <w:szCs w:val="21"/>
        </w:rPr>
        <w:t xml:space="preserve"> bij deze O</w:t>
      </w:r>
      <w:r>
        <w:rPr>
          <w:rFonts w:ascii="Corbel" w:hAnsi="Corbel"/>
          <w:sz w:val="21"/>
          <w:szCs w:val="21"/>
        </w:rPr>
        <w:t>vereenkomst</w:t>
      </w:r>
      <w:r w:rsidR="00ED3A65">
        <w:rPr>
          <w:rFonts w:ascii="Corbel" w:hAnsi="Corbel"/>
          <w:sz w:val="21"/>
          <w:szCs w:val="21"/>
        </w:rPr>
        <w:t>:</w:t>
      </w:r>
    </w:p>
    <w:p w14:paraId="29B30017" w14:textId="77777777" w:rsidR="0057466C" w:rsidRDefault="0057466C" w:rsidP="006A3EBC">
      <w:pPr>
        <w:spacing w:before="360" w:after="0" w:line="240" w:lineRule="auto"/>
        <w:rPr>
          <w:rFonts w:ascii="Corbel" w:hAnsi="Corbel"/>
          <w:b/>
          <w:sz w:val="21"/>
          <w:szCs w:val="21"/>
        </w:rPr>
      </w:pPr>
    </w:p>
    <w:p w14:paraId="5317405B" w14:textId="77777777" w:rsidR="00DD1B5C" w:rsidRPr="008D67F4" w:rsidRDefault="00BC639F" w:rsidP="006A3EBC">
      <w:pPr>
        <w:spacing w:before="360" w:after="0" w:line="240" w:lineRule="auto"/>
        <w:rPr>
          <w:rFonts w:ascii="Corbel" w:hAnsi="Corbel"/>
          <w:b/>
          <w:sz w:val="21"/>
          <w:szCs w:val="21"/>
        </w:rPr>
      </w:pPr>
      <w:r w:rsidRPr="008D67F4">
        <w:rPr>
          <w:rFonts w:ascii="Corbel" w:hAnsi="Corbel"/>
          <w:b/>
          <w:sz w:val="21"/>
          <w:szCs w:val="21"/>
        </w:rPr>
        <w:t>B</w:t>
      </w:r>
      <w:r w:rsidR="00C80B10" w:rsidRPr="008D67F4">
        <w:rPr>
          <w:rFonts w:ascii="Corbel" w:hAnsi="Corbel"/>
          <w:b/>
          <w:sz w:val="21"/>
          <w:szCs w:val="21"/>
        </w:rPr>
        <w:t xml:space="preserve">ijlage 1 </w:t>
      </w:r>
      <w:r w:rsidR="00A02021">
        <w:rPr>
          <w:rFonts w:ascii="Corbel" w:hAnsi="Corbel"/>
          <w:b/>
          <w:sz w:val="21"/>
          <w:szCs w:val="21"/>
        </w:rPr>
        <w:t>- Ver</w:t>
      </w:r>
      <w:r w:rsidR="0026089F" w:rsidRPr="008D67F4">
        <w:rPr>
          <w:rFonts w:ascii="Corbel" w:hAnsi="Corbel"/>
          <w:b/>
          <w:sz w:val="21"/>
          <w:szCs w:val="21"/>
        </w:rPr>
        <w:t xml:space="preserve">werkersovereenkomst </w:t>
      </w:r>
    </w:p>
    <w:p w14:paraId="3E0CC045" w14:textId="6BC21487" w:rsidR="00A02021" w:rsidRDefault="00A02021" w:rsidP="00DD1B5C">
      <w:pPr>
        <w:spacing w:before="360" w:after="0" w:line="240" w:lineRule="auto"/>
        <w:rPr>
          <w:rFonts w:ascii="Corbel" w:hAnsi="Corbel"/>
          <w:b/>
          <w:sz w:val="21"/>
          <w:szCs w:val="21"/>
        </w:rPr>
      </w:pPr>
      <w:r w:rsidRPr="008D67F4">
        <w:rPr>
          <w:rFonts w:ascii="Corbel" w:hAnsi="Corbel"/>
          <w:b/>
          <w:sz w:val="21"/>
          <w:szCs w:val="21"/>
        </w:rPr>
        <w:t xml:space="preserve">Bijlage 2 </w:t>
      </w:r>
      <w:r>
        <w:rPr>
          <w:rFonts w:ascii="Corbel" w:hAnsi="Corbel"/>
          <w:b/>
          <w:sz w:val="21"/>
          <w:szCs w:val="21"/>
        </w:rPr>
        <w:t xml:space="preserve">- </w:t>
      </w:r>
      <w:r w:rsidRPr="008D67F4">
        <w:rPr>
          <w:rFonts w:ascii="Corbel" w:hAnsi="Corbel"/>
          <w:b/>
          <w:sz w:val="21"/>
          <w:szCs w:val="21"/>
        </w:rPr>
        <w:t>Nota van Inlichtingen behorende bij de</w:t>
      </w:r>
      <w:r w:rsidR="00D84E12">
        <w:rPr>
          <w:rFonts w:ascii="Corbel" w:hAnsi="Corbel"/>
          <w:b/>
          <w:sz w:val="21"/>
          <w:szCs w:val="21"/>
        </w:rPr>
        <w:t xml:space="preserve"> </w:t>
      </w:r>
      <w:r w:rsidR="003D5EC8">
        <w:rPr>
          <w:rFonts w:ascii="Corbel" w:hAnsi="Corbel"/>
          <w:b/>
          <w:sz w:val="21"/>
          <w:szCs w:val="21"/>
        </w:rPr>
        <w:t>aanbesteding</w:t>
      </w:r>
    </w:p>
    <w:p w14:paraId="0A38EF69" w14:textId="77777777" w:rsidR="00A02021" w:rsidRDefault="00A02021" w:rsidP="00A02021">
      <w:pPr>
        <w:spacing w:before="360" w:after="0" w:line="240" w:lineRule="auto"/>
        <w:rPr>
          <w:rFonts w:ascii="Corbel" w:hAnsi="Corbel"/>
          <w:b/>
          <w:sz w:val="21"/>
          <w:szCs w:val="21"/>
        </w:rPr>
      </w:pPr>
      <w:r w:rsidRPr="008D67F4">
        <w:rPr>
          <w:rFonts w:ascii="Corbel" w:hAnsi="Corbel"/>
          <w:b/>
          <w:sz w:val="21"/>
          <w:szCs w:val="21"/>
        </w:rPr>
        <w:t>Bijlage 3 -</w:t>
      </w:r>
      <w:r w:rsidR="00D84E12">
        <w:rPr>
          <w:rFonts w:ascii="Corbel" w:hAnsi="Corbel"/>
          <w:b/>
          <w:sz w:val="21"/>
          <w:szCs w:val="21"/>
        </w:rPr>
        <w:t xml:space="preserve"> </w:t>
      </w:r>
      <w:r w:rsidR="00DC29D7">
        <w:rPr>
          <w:rFonts w:ascii="Corbel" w:hAnsi="Corbel"/>
          <w:b/>
          <w:sz w:val="21"/>
          <w:szCs w:val="21"/>
        </w:rPr>
        <w:t>Aanbestedingsleidraad</w:t>
      </w:r>
      <w:r>
        <w:rPr>
          <w:rFonts w:ascii="Corbel" w:hAnsi="Corbel"/>
          <w:b/>
          <w:sz w:val="21"/>
          <w:szCs w:val="21"/>
        </w:rPr>
        <w:t>, plus bijlagen</w:t>
      </w:r>
    </w:p>
    <w:p w14:paraId="4545488A" w14:textId="70D4A3C8" w:rsidR="00A02021" w:rsidRDefault="00A02021" w:rsidP="00A02021">
      <w:pPr>
        <w:spacing w:before="360" w:after="0" w:line="240" w:lineRule="auto"/>
        <w:rPr>
          <w:rFonts w:ascii="Corbel" w:hAnsi="Corbel"/>
          <w:sz w:val="21"/>
          <w:szCs w:val="21"/>
        </w:rPr>
      </w:pPr>
      <w:r w:rsidRPr="008D67F4">
        <w:rPr>
          <w:rFonts w:ascii="Corbel" w:hAnsi="Corbel"/>
          <w:b/>
          <w:sz w:val="21"/>
          <w:szCs w:val="21"/>
        </w:rPr>
        <w:t xml:space="preserve">Bijlage 4 - </w:t>
      </w:r>
      <w:r w:rsidR="00ED1762">
        <w:rPr>
          <w:rFonts w:ascii="Corbel" w:hAnsi="Corbel"/>
          <w:b/>
          <w:sz w:val="21"/>
          <w:szCs w:val="21"/>
        </w:rPr>
        <w:t>GI</w:t>
      </w:r>
      <w:r w:rsidR="00000B91">
        <w:rPr>
          <w:rFonts w:ascii="Corbel" w:hAnsi="Corbel"/>
          <w:b/>
          <w:sz w:val="21"/>
          <w:szCs w:val="21"/>
        </w:rPr>
        <w:t>BIT</w:t>
      </w:r>
      <w:r w:rsidRPr="008D67F4">
        <w:rPr>
          <w:rFonts w:ascii="Corbel" w:hAnsi="Corbel"/>
          <w:b/>
          <w:sz w:val="21"/>
          <w:szCs w:val="21"/>
        </w:rPr>
        <w:t xml:space="preserve"> Ink</w:t>
      </w:r>
      <w:r>
        <w:rPr>
          <w:rFonts w:ascii="Corbel" w:hAnsi="Corbel"/>
          <w:b/>
          <w:sz w:val="21"/>
          <w:szCs w:val="21"/>
        </w:rPr>
        <w:t>oopvoorwaarden</w:t>
      </w:r>
    </w:p>
    <w:p w14:paraId="0DFCB538" w14:textId="77777777" w:rsidR="00A02021" w:rsidRPr="00D6433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5 </w:t>
      </w:r>
      <w:r>
        <w:rPr>
          <w:rFonts w:ascii="Corbel" w:hAnsi="Corbel"/>
          <w:b/>
          <w:sz w:val="21"/>
          <w:szCs w:val="21"/>
        </w:rPr>
        <w:t>-</w:t>
      </w:r>
      <w:r w:rsidRPr="008D67F4">
        <w:rPr>
          <w:rFonts w:ascii="Corbel" w:hAnsi="Corbel"/>
          <w:b/>
          <w:sz w:val="21"/>
          <w:szCs w:val="21"/>
        </w:rPr>
        <w:t xml:space="preserve"> </w:t>
      </w:r>
      <w:r>
        <w:rPr>
          <w:rFonts w:ascii="Corbel" w:hAnsi="Corbel"/>
          <w:b/>
          <w:sz w:val="21"/>
          <w:szCs w:val="21"/>
        </w:rPr>
        <w:t>SLA</w:t>
      </w:r>
      <w:r w:rsidRPr="008D67F4">
        <w:rPr>
          <w:rFonts w:ascii="Corbel" w:hAnsi="Corbel"/>
          <w:sz w:val="21"/>
          <w:szCs w:val="21"/>
        </w:rPr>
        <w:t>.</w:t>
      </w:r>
    </w:p>
    <w:p w14:paraId="32C0EC14" w14:textId="77777777" w:rsidR="00A0202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6 </w:t>
      </w:r>
      <w:r>
        <w:rPr>
          <w:rFonts w:ascii="Corbel" w:hAnsi="Corbel"/>
          <w:b/>
          <w:sz w:val="21"/>
          <w:szCs w:val="21"/>
        </w:rPr>
        <w:t>-</w:t>
      </w:r>
      <w:r w:rsidRPr="008D67F4">
        <w:rPr>
          <w:rFonts w:ascii="Corbel" w:hAnsi="Corbel"/>
          <w:b/>
          <w:sz w:val="21"/>
          <w:szCs w:val="21"/>
        </w:rPr>
        <w:t xml:space="preserve"> </w:t>
      </w:r>
      <w:r>
        <w:rPr>
          <w:rFonts w:ascii="Corbel" w:hAnsi="Corbel"/>
          <w:b/>
          <w:sz w:val="21"/>
          <w:szCs w:val="21"/>
        </w:rPr>
        <w:t>DAP</w:t>
      </w:r>
    </w:p>
    <w:p w14:paraId="2E2D80BA" w14:textId="77777777" w:rsidR="00A02021" w:rsidRPr="00D6433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7 </w:t>
      </w:r>
      <w:r>
        <w:rPr>
          <w:rFonts w:ascii="Corbel" w:hAnsi="Corbel"/>
          <w:b/>
          <w:sz w:val="21"/>
          <w:szCs w:val="21"/>
        </w:rPr>
        <w:t>- DFA</w:t>
      </w:r>
    </w:p>
    <w:p w14:paraId="22B021A9" w14:textId="77777777" w:rsidR="00A02021" w:rsidRDefault="00187495" w:rsidP="00A02021">
      <w:pPr>
        <w:spacing w:before="360" w:after="0" w:line="240" w:lineRule="auto"/>
        <w:rPr>
          <w:rFonts w:ascii="Corbel" w:hAnsi="Corbel"/>
          <w:b/>
          <w:sz w:val="21"/>
          <w:szCs w:val="21"/>
        </w:rPr>
      </w:pPr>
      <w:r>
        <w:rPr>
          <w:rFonts w:ascii="Corbel" w:hAnsi="Corbel"/>
          <w:b/>
          <w:sz w:val="21"/>
          <w:szCs w:val="21"/>
        </w:rPr>
        <w:t xml:space="preserve">Bijlage 8 </w:t>
      </w:r>
      <w:r w:rsidR="00F93FFE">
        <w:rPr>
          <w:rFonts w:ascii="Corbel" w:hAnsi="Corbel"/>
          <w:b/>
          <w:sz w:val="21"/>
          <w:szCs w:val="21"/>
        </w:rPr>
        <w:t>–</w:t>
      </w:r>
      <w:r>
        <w:rPr>
          <w:rFonts w:ascii="Corbel" w:hAnsi="Corbel"/>
          <w:b/>
          <w:sz w:val="21"/>
          <w:szCs w:val="21"/>
        </w:rPr>
        <w:t xml:space="preserve"> BIO</w:t>
      </w:r>
      <w:r w:rsidR="00F93FFE">
        <w:rPr>
          <w:rFonts w:ascii="Corbel" w:hAnsi="Corbel"/>
          <w:b/>
          <w:sz w:val="21"/>
          <w:szCs w:val="21"/>
        </w:rPr>
        <w:t>-2020</w:t>
      </w:r>
    </w:p>
    <w:p w14:paraId="5A080BD0" w14:textId="77777777" w:rsidR="008D67F4" w:rsidRDefault="00A02021" w:rsidP="00BC26A4">
      <w:pPr>
        <w:spacing w:before="360" w:after="0" w:line="240" w:lineRule="auto"/>
        <w:rPr>
          <w:rFonts w:ascii="Corbel" w:hAnsi="Corbel"/>
          <w:b/>
          <w:sz w:val="21"/>
          <w:szCs w:val="21"/>
        </w:rPr>
      </w:pPr>
      <w:r w:rsidRPr="008D67F4">
        <w:rPr>
          <w:rFonts w:ascii="Corbel" w:hAnsi="Corbel"/>
          <w:b/>
          <w:sz w:val="21"/>
          <w:szCs w:val="21"/>
        </w:rPr>
        <w:t xml:space="preserve">Bijlage </w:t>
      </w:r>
      <w:r>
        <w:rPr>
          <w:rFonts w:ascii="Corbel" w:hAnsi="Corbel"/>
          <w:b/>
          <w:sz w:val="21"/>
          <w:szCs w:val="21"/>
        </w:rPr>
        <w:t>9</w:t>
      </w:r>
      <w:r w:rsidRPr="008D67F4">
        <w:rPr>
          <w:rFonts w:ascii="Corbel" w:hAnsi="Corbel"/>
          <w:b/>
          <w:sz w:val="21"/>
          <w:szCs w:val="21"/>
        </w:rPr>
        <w:t xml:space="preserve">- de door </w:t>
      </w:r>
      <w:r w:rsidR="00A474AB">
        <w:rPr>
          <w:rFonts w:ascii="Corbel" w:hAnsi="Corbel"/>
          <w:b/>
          <w:sz w:val="21"/>
          <w:szCs w:val="21"/>
        </w:rPr>
        <w:t>Leverancier</w:t>
      </w:r>
      <w:r w:rsidR="00D84E12">
        <w:rPr>
          <w:rFonts w:ascii="Corbel" w:hAnsi="Corbel"/>
          <w:b/>
          <w:sz w:val="21"/>
          <w:szCs w:val="21"/>
        </w:rPr>
        <w:t xml:space="preserve"> </w:t>
      </w:r>
      <w:r w:rsidR="00577381">
        <w:rPr>
          <w:rFonts w:ascii="Corbel" w:hAnsi="Corbel"/>
          <w:b/>
          <w:sz w:val="21"/>
          <w:szCs w:val="21"/>
        </w:rPr>
        <w:t xml:space="preserve">aan Opdrachtgever uitgebrachte </w:t>
      </w:r>
      <w:r w:rsidRPr="008D67F4">
        <w:rPr>
          <w:rFonts w:ascii="Corbel" w:hAnsi="Corbel"/>
          <w:b/>
          <w:sz w:val="21"/>
          <w:szCs w:val="21"/>
        </w:rPr>
        <w:t>Offerte van</w:t>
      </w:r>
      <w:r w:rsidR="00D84E12">
        <w:rPr>
          <w:rFonts w:ascii="Corbel" w:hAnsi="Corbel"/>
          <w:b/>
          <w:sz w:val="21"/>
          <w:szCs w:val="21"/>
        </w:rPr>
        <w:t xml:space="preserve"> </w:t>
      </w:r>
      <w:r>
        <w:rPr>
          <w:rFonts w:ascii="Corbel" w:hAnsi="Corbel"/>
          <w:b/>
          <w:sz w:val="21"/>
          <w:szCs w:val="21"/>
        </w:rPr>
        <w:t>datum</w:t>
      </w:r>
      <w:bookmarkEnd w:id="177"/>
      <w:r w:rsidR="006E5DD9">
        <w:rPr>
          <w:rFonts w:ascii="Corbel" w:hAnsi="Corbel"/>
          <w:b/>
          <w:sz w:val="21"/>
          <w:szCs w:val="21"/>
        </w:rPr>
        <w:t xml:space="preserve"> </w:t>
      </w:r>
      <w:r w:rsidR="006E5DD9" w:rsidRPr="006E5DD9">
        <w:rPr>
          <w:rFonts w:ascii="Corbel" w:hAnsi="Corbel"/>
          <w:b/>
          <w:sz w:val="21"/>
          <w:szCs w:val="21"/>
          <w:highlight w:val="yellow"/>
        </w:rPr>
        <w:t>XX</w:t>
      </w:r>
    </w:p>
    <w:p w14:paraId="01BA05FB" w14:textId="69ACE3AF" w:rsidR="00ED3A65" w:rsidRPr="008D67F4" w:rsidRDefault="00ED3A65" w:rsidP="00BC26A4">
      <w:pPr>
        <w:spacing w:before="360" w:after="0" w:line="240" w:lineRule="auto"/>
        <w:rPr>
          <w:rFonts w:ascii="Corbel" w:hAnsi="Corbel"/>
          <w:b/>
          <w:sz w:val="21"/>
          <w:szCs w:val="21"/>
        </w:rPr>
      </w:pPr>
      <w:r>
        <w:rPr>
          <w:rFonts w:ascii="Corbel" w:hAnsi="Corbel"/>
          <w:b/>
          <w:sz w:val="21"/>
          <w:szCs w:val="21"/>
        </w:rPr>
        <w:t xml:space="preserve">Bijlage 10- </w:t>
      </w:r>
      <w:r w:rsidR="00CD2E37">
        <w:rPr>
          <w:rFonts w:ascii="Corbel" w:hAnsi="Corbel"/>
          <w:b/>
          <w:sz w:val="21"/>
          <w:szCs w:val="21"/>
        </w:rPr>
        <w:t>Bodycams</w:t>
      </w:r>
      <w:r>
        <w:rPr>
          <w:rFonts w:ascii="Corbel" w:hAnsi="Corbel"/>
          <w:b/>
          <w:sz w:val="21"/>
          <w:szCs w:val="21"/>
        </w:rPr>
        <w:t xml:space="preserve"> dé</w:t>
      </w:r>
      <w:r w:rsidRPr="00AE0D2E">
        <w:rPr>
          <w:rFonts w:ascii="Corbel" w:hAnsi="Corbel"/>
          <w:b/>
          <w:sz w:val="21"/>
          <w:szCs w:val="21"/>
        </w:rPr>
        <w:t>charge leverancier</w:t>
      </w:r>
      <w:r>
        <w:rPr>
          <w:rFonts w:ascii="Corbel" w:hAnsi="Corbel"/>
          <w:b/>
          <w:sz w:val="21"/>
          <w:szCs w:val="21"/>
        </w:rPr>
        <w:t>.</w:t>
      </w:r>
    </w:p>
    <w:sectPr w:rsidR="00ED3A65" w:rsidRPr="008D67F4" w:rsidSect="00477745">
      <w:headerReference w:type="default" r:id="rId9"/>
      <w:footerReference w:type="default" r:id="rId10"/>
      <w:pgSz w:w="11907" w:h="16839" w:code="9"/>
      <w:pgMar w:top="2410" w:right="1418" w:bottom="1134" w:left="1418"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434F1" w14:textId="77777777" w:rsidR="00B849BF" w:rsidRDefault="00B849BF">
      <w:r>
        <w:separator/>
      </w:r>
    </w:p>
  </w:endnote>
  <w:endnote w:type="continuationSeparator" w:id="0">
    <w:p w14:paraId="6CC2441C" w14:textId="77777777" w:rsidR="00B849BF" w:rsidRDefault="00B8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venir-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6D461" w14:textId="77777777" w:rsidR="00B849BF" w:rsidRDefault="00B849BF" w:rsidP="00E87126">
    <w:pPr>
      <w:pStyle w:val="Voettekst"/>
      <w:spacing w:after="0"/>
      <w:rPr>
        <w:sz w:val="16"/>
      </w:rPr>
    </w:pPr>
    <w:r>
      <w:rPr>
        <w:sz w:val="16"/>
      </w:rPr>
      <w:t>____________________________________________________________________________________________</w:t>
    </w:r>
  </w:p>
  <w:p w14:paraId="47FE76D0" w14:textId="275BD36D" w:rsidR="00B849BF" w:rsidRDefault="00B849BF" w:rsidP="00E87126">
    <w:pPr>
      <w:pStyle w:val="Voettekst"/>
      <w:tabs>
        <w:tab w:val="left" w:pos="7371"/>
      </w:tabs>
      <w:rPr>
        <w:sz w:val="16"/>
      </w:rPr>
    </w:pPr>
    <w:r w:rsidRPr="00E87126">
      <w:rPr>
        <w:rFonts w:ascii="Corbel" w:hAnsi="Corbel"/>
        <w:sz w:val="16"/>
        <w:szCs w:val="16"/>
      </w:rPr>
      <w:t xml:space="preserve">Overeenkomst Dienst </w:t>
    </w:r>
    <w:r w:rsidRPr="00C52D05">
      <w:rPr>
        <w:rFonts w:ascii="Corbel" w:hAnsi="Corbel"/>
        <w:sz w:val="16"/>
        <w:szCs w:val="16"/>
      </w:rPr>
      <w:t xml:space="preserve">Bodycams </w:t>
    </w:r>
    <w:r>
      <w:rPr>
        <w:rFonts w:ascii="Corbel" w:hAnsi="Corbel"/>
        <w:sz w:val="16"/>
        <w:szCs w:val="16"/>
      </w:rPr>
      <w:t>2020</w:t>
    </w:r>
    <w:r w:rsidRPr="00E87126">
      <w:rPr>
        <w:rFonts w:ascii="Corbel" w:hAnsi="Corbel"/>
        <w:sz w:val="16"/>
        <w:szCs w:val="16"/>
      </w:rPr>
      <w:tab/>
      <w:t xml:space="preserve"> </w:t>
    </w:r>
    <w:r>
      <w:rPr>
        <w:rFonts w:ascii="Corbel" w:hAnsi="Corbel"/>
        <w:sz w:val="16"/>
        <w:szCs w:val="16"/>
      </w:rPr>
      <w:tab/>
    </w:r>
    <w:r w:rsidRPr="00E87126">
      <w:rPr>
        <w:rFonts w:ascii="Corbel" w:hAnsi="Corbel"/>
        <w:sz w:val="16"/>
        <w:szCs w:val="16"/>
      </w:rPr>
      <w:t xml:space="preserve">pagina </w:t>
    </w:r>
    <w:r w:rsidRPr="00E87126">
      <w:rPr>
        <w:rStyle w:val="Paginanummer"/>
        <w:rFonts w:ascii="Corbel" w:hAnsi="Corbel"/>
        <w:sz w:val="16"/>
        <w:szCs w:val="16"/>
      </w:rPr>
      <w:fldChar w:fldCharType="begin"/>
    </w:r>
    <w:r w:rsidRPr="00E87126">
      <w:rPr>
        <w:rStyle w:val="Paginanummer"/>
        <w:rFonts w:ascii="Corbel" w:hAnsi="Corbel"/>
        <w:sz w:val="16"/>
        <w:szCs w:val="16"/>
      </w:rPr>
      <w:instrText xml:space="preserve"> PAGE </w:instrText>
    </w:r>
    <w:r w:rsidRPr="00E87126">
      <w:rPr>
        <w:rStyle w:val="Paginanummer"/>
        <w:rFonts w:ascii="Corbel" w:hAnsi="Corbel"/>
        <w:sz w:val="16"/>
        <w:szCs w:val="16"/>
      </w:rPr>
      <w:fldChar w:fldCharType="separate"/>
    </w:r>
    <w:r w:rsidR="00792C0A">
      <w:rPr>
        <w:rStyle w:val="Paginanummer"/>
        <w:rFonts w:ascii="Corbel" w:hAnsi="Corbel"/>
        <w:noProof/>
        <w:sz w:val="16"/>
        <w:szCs w:val="16"/>
      </w:rPr>
      <w:t>31</w:t>
    </w:r>
    <w:r w:rsidRPr="00E87126">
      <w:rPr>
        <w:rStyle w:val="Paginanummer"/>
        <w:rFonts w:ascii="Corbel" w:hAnsi="Corbel"/>
        <w:sz w:val="16"/>
        <w:szCs w:val="16"/>
      </w:rPr>
      <w:fldChar w:fldCharType="end"/>
    </w:r>
    <w:r w:rsidRPr="00E87126">
      <w:rPr>
        <w:rStyle w:val="Paginanummer"/>
        <w:rFonts w:ascii="Corbel" w:hAnsi="Corbel"/>
        <w:sz w:val="16"/>
        <w:szCs w:val="16"/>
      </w:rPr>
      <w:t xml:space="preserve"> van </w:t>
    </w:r>
    <w:r w:rsidRPr="00E87126">
      <w:rPr>
        <w:rStyle w:val="Paginanummer"/>
        <w:rFonts w:ascii="Corbel" w:hAnsi="Corbel"/>
        <w:sz w:val="16"/>
        <w:szCs w:val="16"/>
      </w:rPr>
      <w:fldChar w:fldCharType="begin"/>
    </w:r>
    <w:r w:rsidRPr="00E87126">
      <w:rPr>
        <w:rStyle w:val="Paginanummer"/>
        <w:rFonts w:ascii="Corbel" w:hAnsi="Corbel"/>
        <w:sz w:val="16"/>
        <w:szCs w:val="16"/>
      </w:rPr>
      <w:instrText xml:space="preserve"> NUMPAGES </w:instrText>
    </w:r>
    <w:r w:rsidRPr="00E87126">
      <w:rPr>
        <w:rStyle w:val="Paginanummer"/>
        <w:rFonts w:ascii="Corbel" w:hAnsi="Corbel"/>
        <w:sz w:val="16"/>
        <w:szCs w:val="16"/>
      </w:rPr>
      <w:fldChar w:fldCharType="separate"/>
    </w:r>
    <w:r w:rsidR="00792C0A">
      <w:rPr>
        <w:rStyle w:val="Paginanummer"/>
        <w:rFonts w:ascii="Corbel" w:hAnsi="Corbel"/>
        <w:noProof/>
        <w:sz w:val="16"/>
        <w:szCs w:val="16"/>
      </w:rPr>
      <w:t>39</w:t>
    </w:r>
    <w:r w:rsidRPr="00E87126">
      <w:rPr>
        <w:rStyle w:val="Paginanummer"/>
        <w:rFonts w:ascii="Corbel" w:hAnsi="Corbel"/>
        <w:sz w:val="16"/>
        <w:szCs w:val="16"/>
      </w:rPr>
      <w:fldChar w:fldCharType="end"/>
    </w:r>
  </w:p>
  <w:p w14:paraId="0820E0DC" w14:textId="77777777" w:rsidR="00B849BF" w:rsidRPr="00DB73AC" w:rsidRDefault="00B849BF" w:rsidP="00E87126">
    <w:pPr>
      <w:pStyle w:val="Voettekst"/>
      <w:tabs>
        <w:tab w:val="left" w:pos="7371"/>
      </w:tabs>
      <w:rPr>
        <w:rFonts w:ascii="Corbel" w:hAnsi="Corbel"/>
        <w:sz w:val="16"/>
        <w:szCs w:val="16"/>
      </w:rPr>
    </w:pPr>
    <w:r w:rsidRPr="00DB73AC">
      <w:rPr>
        <w:rFonts w:ascii="Corbel" w:hAnsi="Corbel"/>
        <w:sz w:val="16"/>
        <w:szCs w:val="16"/>
      </w:rPr>
      <w:t xml:space="preserve">Gemeente Amsterdam, </w:t>
    </w:r>
    <w:r w:rsidRPr="00000B91">
      <w:rPr>
        <w:rFonts w:ascii="Corbel" w:hAnsi="Corbel"/>
        <w:sz w:val="16"/>
        <w:szCs w:val="16"/>
      </w:rPr>
      <w:t xml:space="preserve">Mark </w:t>
    </w:r>
    <w:proofErr w:type="spellStart"/>
    <w:r w:rsidRPr="00000B91">
      <w:rPr>
        <w:rFonts w:ascii="Corbel" w:hAnsi="Corbel"/>
        <w:sz w:val="16"/>
        <w:szCs w:val="16"/>
      </w:rPr>
      <w:t>Cro</w:t>
    </w:r>
    <w:r>
      <w:rPr>
        <w:rFonts w:ascii="Corbel" w:hAnsi="Corbel"/>
        <w:sz w:val="16"/>
        <w:szCs w:val="16"/>
      </w:rPr>
      <w:t>o</w:t>
    </w:r>
    <w:r w:rsidRPr="00000B91">
      <w:rPr>
        <w:rFonts w:ascii="Corbel" w:hAnsi="Corbel"/>
        <w:sz w:val="16"/>
        <w:szCs w:val="16"/>
      </w:rPr>
      <w:t>ijmans</w:t>
    </w:r>
    <w:proofErr w:type="spellEnd"/>
    <w:r w:rsidRPr="00000B91">
      <w:rPr>
        <w:rFonts w:ascii="Corbel" w:hAnsi="Corbel"/>
        <w:sz w:val="16"/>
        <w:szCs w:val="16"/>
      </w:rPr>
      <w:tab/>
    </w:r>
    <w:r w:rsidRPr="00DB73AC">
      <w:rPr>
        <w:rFonts w:ascii="Corbel" w:hAnsi="Corbel"/>
        <w:sz w:val="16"/>
        <w:szCs w:val="16"/>
      </w:rPr>
      <w:tab/>
      <w:t>Paraaf:</w:t>
    </w:r>
  </w:p>
  <w:p w14:paraId="705EFC7C" w14:textId="77777777" w:rsidR="00B849BF" w:rsidRPr="00DB73AC" w:rsidRDefault="00B849BF" w:rsidP="00E87126">
    <w:pPr>
      <w:pStyle w:val="Voettekst"/>
      <w:tabs>
        <w:tab w:val="left" w:pos="7371"/>
      </w:tabs>
      <w:rPr>
        <w:rFonts w:ascii="Corbel" w:hAnsi="Corbel"/>
        <w:sz w:val="16"/>
        <w:szCs w:val="16"/>
      </w:rPr>
    </w:pPr>
    <w:r>
      <w:rPr>
        <w:rFonts w:ascii="Corbel" w:hAnsi="Corbel"/>
        <w:sz w:val="16"/>
        <w:szCs w:val="16"/>
      </w:rPr>
      <w:t>Leverancier</w:t>
    </w:r>
    <w:r w:rsidRPr="00DB73AC">
      <w:rPr>
        <w:rFonts w:ascii="Corbel" w:hAnsi="Corbel"/>
        <w:sz w:val="16"/>
        <w:szCs w:val="16"/>
      </w:rPr>
      <w:tab/>
    </w:r>
    <w:r w:rsidRPr="00DB73AC">
      <w:rPr>
        <w:rFonts w:ascii="Corbel" w:hAnsi="Corbel"/>
        <w:sz w:val="16"/>
        <w:szCs w:val="16"/>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0877B" w14:textId="77777777" w:rsidR="00B849BF" w:rsidRDefault="00B849BF">
      <w:r>
        <w:separator/>
      </w:r>
    </w:p>
  </w:footnote>
  <w:footnote w:type="continuationSeparator" w:id="0">
    <w:p w14:paraId="28335E39" w14:textId="77777777" w:rsidR="00B849BF" w:rsidRDefault="00B8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698E" w14:textId="77777777" w:rsidR="00B849BF" w:rsidRDefault="00B849BF">
    <w:r>
      <w:rPr>
        <w:noProof/>
      </w:rPr>
      <w:drawing>
        <wp:inline distT="0" distB="0" distL="0" distR="0" wp14:anchorId="65B2AC1C" wp14:editId="1281A670">
          <wp:extent cx="2337435" cy="1057275"/>
          <wp:effectExtent l="0" t="0" r="5715" b="9525"/>
          <wp:docPr id="4" name="Afbeelding 4" descr="logo ge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 ams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D89"/>
    <w:multiLevelType w:val="hybridMultilevel"/>
    <w:tmpl w:val="0192AA38"/>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2072776A"/>
    <w:multiLevelType w:val="hybridMultilevel"/>
    <w:tmpl w:val="0186DEA2"/>
    <w:lvl w:ilvl="0" w:tplc="7F348DCC">
      <w:start w:val="1"/>
      <w:numFmt w:val="bullet"/>
      <w:pStyle w:val="opsoomingbullit"/>
      <w:lvlText w:val=""/>
      <w:lvlJc w:val="left"/>
      <w:pPr>
        <w:tabs>
          <w:tab w:val="num" w:pos="1069"/>
        </w:tabs>
        <w:ind w:left="1049" w:hanging="340"/>
      </w:pPr>
      <w:rPr>
        <w:rFonts w:ascii="Wingdings" w:hAnsi="Wingdings" w:hint="default"/>
        <w:sz w:val="16"/>
        <w:szCs w:val="16"/>
      </w:rPr>
    </w:lvl>
    <w:lvl w:ilvl="1" w:tplc="637AD522" w:tentative="1">
      <w:start w:val="1"/>
      <w:numFmt w:val="bullet"/>
      <w:lvlText w:val="o"/>
      <w:lvlJc w:val="left"/>
      <w:pPr>
        <w:tabs>
          <w:tab w:val="num" w:pos="2149"/>
        </w:tabs>
        <w:ind w:left="2149" w:hanging="360"/>
      </w:pPr>
      <w:rPr>
        <w:rFonts w:ascii="Courier New" w:hAnsi="Courier New" w:cs="Courier New" w:hint="default"/>
      </w:rPr>
    </w:lvl>
    <w:lvl w:ilvl="2" w:tplc="23BAF90E" w:tentative="1">
      <w:start w:val="1"/>
      <w:numFmt w:val="bullet"/>
      <w:lvlText w:val=""/>
      <w:lvlJc w:val="left"/>
      <w:pPr>
        <w:tabs>
          <w:tab w:val="num" w:pos="2869"/>
        </w:tabs>
        <w:ind w:left="2869" w:hanging="360"/>
      </w:pPr>
      <w:rPr>
        <w:rFonts w:ascii="Wingdings" w:hAnsi="Wingdings" w:hint="default"/>
      </w:rPr>
    </w:lvl>
    <w:lvl w:ilvl="3" w:tplc="10FC16D0" w:tentative="1">
      <w:start w:val="1"/>
      <w:numFmt w:val="bullet"/>
      <w:lvlText w:val=""/>
      <w:lvlJc w:val="left"/>
      <w:pPr>
        <w:tabs>
          <w:tab w:val="num" w:pos="3589"/>
        </w:tabs>
        <w:ind w:left="3589" w:hanging="360"/>
      </w:pPr>
      <w:rPr>
        <w:rFonts w:ascii="Symbol" w:hAnsi="Symbol" w:hint="default"/>
      </w:rPr>
    </w:lvl>
    <w:lvl w:ilvl="4" w:tplc="839C85E0" w:tentative="1">
      <w:start w:val="1"/>
      <w:numFmt w:val="bullet"/>
      <w:lvlText w:val="o"/>
      <w:lvlJc w:val="left"/>
      <w:pPr>
        <w:tabs>
          <w:tab w:val="num" w:pos="4309"/>
        </w:tabs>
        <w:ind w:left="4309" w:hanging="360"/>
      </w:pPr>
      <w:rPr>
        <w:rFonts w:ascii="Courier New" w:hAnsi="Courier New" w:cs="Courier New" w:hint="default"/>
      </w:rPr>
    </w:lvl>
    <w:lvl w:ilvl="5" w:tplc="6178A238" w:tentative="1">
      <w:start w:val="1"/>
      <w:numFmt w:val="bullet"/>
      <w:lvlText w:val=""/>
      <w:lvlJc w:val="left"/>
      <w:pPr>
        <w:tabs>
          <w:tab w:val="num" w:pos="5029"/>
        </w:tabs>
        <w:ind w:left="5029" w:hanging="360"/>
      </w:pPr>
      <w:rPr>
        <w:rFonts w:ascii="Wingdings" w:hAnsi="Wingdings" w:hint="default"/>
      </w:rPr>
    </w:lvl>
    <w:lvl w:ilvl="6" w:tplc="B5FE89BA" w:tentative="1">
      <w:start w:val="1"/>
      <w:numFmt w:val="bullet"/>
      <w:lvlText w:val=""/>
      <w:lvlJc w:val="left"/>
      <w:pPr>
        <w:tabs>
          <w:tab w:val="num" w:pos="5749"/>
        </w:tabs>
        <w:ind w:left="5749" w:hanging="360"/>
      </w:pPr>
      <w:rPr>
        <w:rFonts w:ascii="Symbol" w:hAnsi="Symbol" w:hint="default"/>
      </w:rPr>
    </w:lvl>
    <w:lvl w:ilvl="7" w:tplc="10BE9EEE" w:tentative="1">
      <w:start w:val="1"/>
      <w:numFmt w:val="bullet"/>
      <w:lvlText w:val="o"/>
      <w:lvlJc w:val="left"/>
      <w:pPr>
        <w:tabs>
          <w:tab w:val="num" w:pos="6469"/>
        </w:tabs>
        <w:ind w:left="6469" w:hanging="360"/>
      </w:pPr>
      <w:rPr>
        <w:rFonts w:ascii="Courier New" w:hAnsi="Courier New" w:cs="Courier New" w:hint="default"/>
      </w:rPr>
    </w:lvl>
    <w:lvl w:ilvl="8" w:tplc="9F74AE92"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15A27D8"/>
    <w:multiLevelType w:val="multilevel"/>
    <w:tmpl w:val="064A8A4C"/>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A495B73"/>
    <w:multiLevelType w:val="hybridMultilevel"/>
    <w:tmpl w:val="50227FF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8467A"/>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4"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6E75147"/>
    <w:multiLevelType w:val="hybridMultilevel"/>
    <w:tmpl w:val="07464B8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B386675"/>
    <w:multiLevelType w:val="hybridMultilevel"/>
    <w:tmpl w:val="A2D2EDAE"/>
    <w:lvl w:ilvl="0" w:tplc="04130001">
      <w:start w:val="1"/>
      <w:numFmt w:val="bullet"/>
      <w:lvlText w:val=""/>
      <w:lvlJc w:val="left"/>
      <w:pPr>
        <w:ind w:left="714" w:hanging="360"/>
      </w:pPr>
      <w:rPr>
        <w:rFonts w:ascii="Symbol" w:hAnsi="Symbol" w:hint="default"/>
      </w:rPr>
    </w:lvl>
    <w:lvl w:ilvl="1" w:tplc="04130003">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num w:numId="1">
    <w:abstractNumId w:val="7"/>
  </w:num>
  <w:num w:numId="2">
    <w:abstractNumId w:val="10"/>
  </w:num>
  <w:num w:numId="3">
    <w:abstractNumId w:val="3"/>
  </w:num>
  <w:num w:numId="4">
    <w:abstractNumId w:val="15"/>
  </w:num>
  <w:num w:numId="5">
    <w:abstractNumId w:val="4"/>
  </w:num>
  <w:num w:numId="6">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7">
    <w:abstractNumId w:val="13"/>
  </w:num>
  <w:num w:numId="8">
    <w:abstractNumId w:val="12"/>
  </w:num>
  <w:num w:numId="9">
    <w:abstractNumId w:val="8"/>
  </w:num>
  <w:num w:numId="10">
    <w:abstractNumId w:val="9"/>
  </w:num>
  <w:num w:numId="11">
    <w:abstractNumId w:val="14"/>
  </w:num>
  <w:num w:numId="12">
    <w:abstractNumId w:val="1"/>
  </w:num>
  <w:num w:numId="13">
    <w:abstractNumId w:val="6"/>
  </w:num>
  <w:num w:numId="14">
    <w:abstractNumId w:val="16"/>
  </w:num>
  <w:num w:numId="15">
    <w:abstractNumId w:val="2"/>
  </w:num>
  <w:num w:numId="16">
    <w:abstractNumId w:val="11"/>
  </w:num>
  <w:num w:numId="17">
    <w:abstractNumId w:val="18"/>
  </w:num>
  <w:num w:numId="18">
    <w:abstractNumId w:val="0"/>
  </w:num>
  <w:num w:numId="19">
    <w:abstractNumId w:val="17"/>
  </w:num>
  <w:num w:numId="20">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1">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D2"/>
    <w:rsid w:val="00000B91"/>
    <w:rsid w:val="000012A2"/>
    <w:rsid w:val="000020AB"/>
    <w:rsid w:val="00003503"/>
    <w:rsid w:val="00003A08"/>
    <w:rsid w:val="00004E00"/>
    <w:rsid w:val="00007212"/>
    <w:rsid w:val="000072BB"/>
    <w:rsid w:val="0001072C"/>
    <w:rsid w:val="00011498"/>
    <w:rsid w:val="00011518"/>
    <w:rsid w:val="00011A77"/>
    <w:rsid w:val="00011DE3"/>
    <w:rsid w:val="00012790"/>
    <w:rsid w:val="00012EE2"/>
    <w:rsid w:val="00013A88"/>
    <w:rsid w:val="000142B4"/>
    <w:rsid w:val="00014743"/>
    <w:rsid w:val="0001477F"/>
    <w:rsid w:val="00015D52"/>
    <w:rsid w:val="0001665E"/>
    <w:rsid w:val="00016FB2"/>
    <w:rsid w:val="00017E93"/>
    <w:rsid w:val="00020D0C"/>
    <w:rsid w:val="00022609"/>
    <w:rsid w:val="00022A64"/>
    <w:rsid w:val="0002391E"/>
    <w:rsid w:val="00023A4E"/>
    <w:rsid w:val="00025B0C"/>
    <w:rsid w:val="00025E35"/>
    <w:rsid w:val="00025F4C"/>
    <w:rsid w:val="000263C3"/>
    <w:rsid w:val="000270E7"/>
    <w:rsid w:val="000318BA"/>
    <w:rsid w:val="00031B89"/>
    <w:rsid w:val="00033B47"/>
    <w:rsid w:val="00035019"/>
    <w:rsid w:val="0003538D"/>
    <w:rsid w:val="00035812"/>
    <w:rsid w:val="00035C81"/>
    <w:rsid w:val="00036207"/>
    <w:rsid w:val="00036EF9"/>
    <w:rsid w:val="000376E0"/>
    <w:rsid w:val="00037E82"/>
    <w:rsid w:val="00040059"/>
    <w:rsid w:val="000407DF"/>
    <w:rsid w:val="00042007"/>
    <w:rsid w:val="00042C24"/>
    <w:rsid w:val="00043890"/>
    <w:rsid w:val="00044EE7"/>
    <w:rsid w:val="000452F2"/>
    <w:rsid w:val="00045A39"/>
    <w:rsid w:val="0004799A"/>
    <w:rsid w:val="00051897"/>
    <w:rsid w:val="00051BAF"/>
    <w:rsid w:val="00051C8F"/>
    <w:rsid w:val="00052E71"/>
    <w:rsid w:val="0005547E"/>
    <w:rsid w:val="00055FFC"/>
    <w:rsid w:val="00056C0F"/>
    <w:rsid w:val="00060020"/>
    <w:rsid w:val="000641FB"/>
    <w:rsid w:val="000667F7"/>
    <w:rsid w:val="00066C9B"/>
    <w:rsid w:val="00067088"/>
    <w:rsid w:val="0006743E"/>
    <w:rsid w:val="00067F4F"/>
    <w:rsid w:val="00073202"/>
    <w:rsid w:val="00073495"/>
    <w:rsid w:val="00073D63"/>
    <w:rsid w:val="00073E48"/>
    <w:rsid w:val="000745DC"/>
    <w:rsid w:val="00074B5F"/>
    <w:rsid w:val="00075DDF"/>
    <w:rsid w:val="00076151"/>
    <w:rsid w:val="00076327"/>
    <w:rsid w:val="00076426"/>
    <w:rsid w:val="00077672"/>
    <w:rsid w:val="000807DC"/>
    <w:rsid w:val="00080F9C"/>
    <w:rsid w:val="0008181C"/>
    <w:rsid w:val="00081BC9"/>
    <w:rsid w:val="000837F7"/>
    <w:rsid w:val="00083D53"/>
    <w:rsid w:val="00083FFC"/>
    <w:rsid w:val="0008777B"/>
    <w:rsid w:val="00090242"/>
    <w:rsid w:val="0009176D"/>
    <w:rsid w:val="00092ABE"/>
    <w:rsid w:val="00092C38"/>
    <w:rsid w:val="00092C62"/>
    <w:rsid w:val="000930F4"/>
    <w:rsid w:val="00094D5A"/>
    <w:rsid w:val="00095AB9"/>
    <w:rsid w:val="00096082"/>
    <w:rsid w:val="000968B9"/>
    <w:rsid w:val="000978E1"/>
    <w:rsid w:val="000A1E1A"/>
    <w:rsid w:val="000B438F"/>
    <w:rsid w:val="000B51A7"/>
    <w:rsid w:val="000B5894"/>
    <w:rsid w:val="000B695F"/>
    <w:rsid w:val="000B7195"/>
    <w:rsid w:val="000B78C7"/>
    <w:rsid w:val="000B7ACD"/>
    <w:rsid w:val="000B7CA2"/>
    <w:rsid w:val="000C1AEB"/>
    <w:rsid w:val="000C1F9E"/>
    <w:rsid w:val="000C21FB"/>
    <w:rsid w:val="000C24C8"/>
    <w:rsid w:val="000C2BC0"/>
    <w:rsid w:val="000C321F"/>
    <w:rsid w:val="000C3FD6"/>
    <w:rsid w:val="000C4ECB"/>
    <w:rsid w:val="000C59F7"/>
    <w:rsid w:val="000C75FB"/>
    <w:rsid w:val="000C76F4"/>
    <w:rsid w:val="000C78D7"/>
    <w:rsid w:val="000D1101"/>
    <w:rsid w:val="000D5099"/>
    <w:rsid w:val="000D5EFA"/>
    <w:rsid w:val="000D73B2"/>
    <w:rsid w:val="000E275C"/>
    <w:rsid w:val="000E5789"/>
    <w:rsid w:val="000E63CA"/>
    <w:rsid w:val="000E7883"/>
    <w:rsid w:val="000F0DD9"/>
    <w:rsid w:val="000F116D"/>
    <w:rsid w:val="000F36D0"/>
    <w:rsid w:val="000F43F7"/>
    <w:rsid w:val="000F6934"/>
    <w:rsid w:val="00102F08"/>
    <w:rsid w:val="00103CFB"/>
    <w:rsid w:val="00104FAF"/>
    <w:rsid w:val="001051C8"/>
    <w:rsid w:val="001065C5"/>
    <w:rsid w:val="001074DC"/>
    <w:rsid w:val="001111F7"/>
    <w:rsid w:val="001115E5"/>
    <w:rsid w:val="00111B2B"/>
    <w:rsid w:val="00116F0A"/>
    <w:rsid w:val="0012015F"/>
    <w:rsid w:val="00120270"/>
    <w:rsid w:val="001202E3"/>
    <w:rsid w:val="00120D85"/>
    <w:rsid w:val="001225B9"/>
    <w:rsid w:val="001232B3"/>
    <w:rsid w:val="00123E6B"/>
    <w:rsid w:val="00124A8D"/>
    <w:rsid w:val="00125534"/>
    <w:rsid w:val="0012576F"/>
    <w:rsid w:val="00125B20"/>
    <w:rsid w:val="001307A7"/>
    <w:rsid w:val="00134C03"/>
    <w:rsid w:val="0013740B"/>
    <w:rsid w:val="0014090E"/>
    <w:rsid w:val="00142976"/>
    <w:rsid w:val="00143ADE"/>
    <w:rsid w:val="00144B24"/>
    <w:rsid w:val="00145618"/>
    <w:rsid w:val="00146A6F"/>
    <w:rsid w:val="00147EA3"/>
    <w:rsid w:val="001531DD"/>
    <w:rsid w:val="00154CEA"/>
    <w:rsid w:val="0015588D"/>
    <w:rsid w:val="001559C5"/>
    <w:rsid w:val="0015678C"/>
    <w:rsid w:val="00156FC4"/>
    <w:rsid w:val="001571BC"/>
    <w:rsid w:val="00157A77"/>
    <w:rsid w:val="00157CF9"/>
    <w:rsid w:val="00157DAF"/>
    <w:rsid w:val="001607B8"/>
    <w:rsid w:val="00160C5D"/>
    <w:rsid w:val="001613DA"/>
    <w:rsid w:val="001622AF"/>
    <w:rsid w:val="00162BF4"/>
    <w:rsid w:val="001664C9"/>
    <w:rsid w:val="00166AFA"/>
    <w:rsid w:val="001679A8"/>
    <w:rsid w:val="00170E26"/>
    <w:rsid w:val="00171204"/>
    <w:rsid w:val="00172DE3"/>
    <w:rsid w:val="00173DFE"/>
    <w:rsid w:val="00174286"/>
    <w:rsid w:val="00175709"/>
    <w:rsid w:val="001761C4"/>
    <w:rsid w:val="001764D4"/>
    <w:rsid w:val="001775BF"/>
    <w:rsid w:val="0018113F"/>
    <w:rsid w:val="0018131D"/>
    <w:rsid w:val="00182C2A"/>
    <w:rsid w:val="001835D9"/>
    <w:rsid w:val="00183DBB"/>
    <w:rsid w:val="00183FFE"/>
    <w:rsid w:val="001858E8"/>
    <w:rsid w:val="00187495"/>
    <w:rsid w:val="00187496"/>
    <w:rsid w:val="00190F89"/>
    <w:rsid w:val="00191004"/>
    <w:rsid w:val="0019156F"/>
    <w:rsid w:val="001915E3"/>
    <w:rsid w:val="00191891"/>
    <w:rsid w:val="00193C06"/>
    <w:rsid w:val="0019408F"/>
    <w:rsid w:val="00195C92"/>
    <w:rsid w:val="00196848"/>
    <w:rsid w:val="0019744E"/>
    <w:rsid w:val="001A2C28"/>
    <w:rsid w:val="001A36DC"/>
    <w:rsid w:val="001A46E0"/>
    <w:rsid w:val="001A7460"/>
    <w:rsid w:val="001A74E2"/>
    <w:rsid w:val="001A7993"/>
    <w:rsid w:val="001B16EE"/>
    <w:rsid w:val="001B20CA"/>
    <w:rsid w:val="001B233F"/>
    <w:rsid w:val="001B317B"/>
    <w:rsid w:val="001B3272"/>
    <w:rsid w:val="001B50A8"/>
    <w:rsid w:val="001B51A6"/>
    <w:rsid w:val="001B5E1D"/>
    <w:rsid w:val="001B62F5"/>
    <w:rsid w:val="001B63DF"/>
    <w:rsid w:val="001B6EF1"/>
    <w:rsid w:val="001B71EB"/>
    <w:rsid w:val="001C026A"/>
    <w:rsid w:val="001C054A"/>
    <w:rsid w:val="001C196B"/>
    <w:rsid w:val="001C1E4F"/>
    <w:rsid w:val="001C1E8C"/>
    <w:rsid w:val="001C27D0"/>
    <w:rsid w:val="001C2B42"/>
    <w:rsid w:val="001C421E"/>
    <w:rsid w:val="001C590B"/>
    <w:rsid w:val="001C681B"/>
    <w:rsid w:val="001C7D0B"/>
    <w:rsid w:val="001C7D23"/>
    <w:rsid w:val="001D0979"/>
    <w:rsid w:val="001D1318"/>
    <w:rsid w:val="001D1EC3"/>
    <w:rsid w:val="001D2961"/>
    <w:rsid w:val="001D363A"/>
    <w:rsid w:val="001D3E5D"/>
    <w:rsid w:val="001D4A14"/>
    <w:rsid w:val="001D4C73"/>
    <w:rsid w:val="001D4FFE"/>
    <w:rsid w:val="001D64B9"/>
    <w:rsid w:val="001D651F"/>
    <w:rsid w:val="001D673D"/>
    <w:rsid w:val="001D6EA9"/>
    <w:rsid w:val="001E0C00"/>
    <w:rsid w:val="001E17E1"/>
    <w:rsid w:val="001E18FF"/>
    <w:rsid w:val="001E20FA"/>
    <w:rsid w:val="001E285F"/>
    <w:rsid w:val="001E3B63"/>
    <w:rsid w:val="001E43CB"/>
    <w:rsid w:val="001E5CCA"/>
    <w:rsid w:val="001E6677"/>
    <w:rsid w:val="001F02AE"/>
    <w:rsid w:val="001F091D"/>
    <w:rsid w:val="001F14A6"/>
    <w:rsid w:val="001F1DAC"/>
    <w:rsid w:val="001F1EB0"/>
    <w:rsid w:val="001F2111"/>
    <w:rsid w:val="001F28DC"/>
    <w:rsid w:val="001F2CA7"/>
    <w:rsid w:val="001F39D6"/>
    <w:rsid w:val="001F3D2A"/>
    <w:rsid w:val="001F42FA"/>
    <w:rsid w:val="001F56AD"/>
    <w:rsid w:val="001F5A1B"/>
    <w:rsid w:val="001F6528"/>
    <w:rsid w:val="001F7F57"/>
    <w:rsid w:val="002010B1"/>
    <w:rsid w:val="00201951"/>
    <w:rsid w:val="002032EE"/>
    <w:rsid w:val="0020460D"/>
    <w:rsid w:val="0020518D"/>
    <w:rsid w:val="002067F6"/>
    <w:rsid w:val="00206E70"/>
    <w:rsid w:val="0020730C"/>
    <w:rsid w:val="00207BBD"/>
    <w:rsid w:val="00212D97"/>
    <w:rsid w:val="00213031"/>
    <w:rsid w:val="0021329E"/>
    <w:rsid w:val="00213A1A"/>
    <w:rsid w:val="00213D09"/>
    <w:rsid w:val="0021449C"/>
    <w:rsid w:val="0021706A"/>
    <w:rsid w:val="00226E9A"/>
    <w:rsid w:val="00227F26"/>
    <w:rsid w:val="002305FF"/>
    <w:rsid w:val="00230693"/>
    <w:rsid w:val="00230E46"/>
    <w:rsid w:val="0023268F"/>
    <w:rsid w:val="00233281"/>
    <w:rsid w:val="00234713"/>
    <w:rsid w:val="00234763"/>
    <w:rsid w:val="0023530E"/>
    <w:rsid w:val="002370A0"/>
    <w:rsid w:val="002372DD"/>
    <w:rsid w:val="00237C7C"/>
    <w:rsid w:val="00237F6B"/>
    <w:rsid w:val="0024049B"/>
    <w:rsid w:val="00241D32"/>
    <w:rsid w:val="002427FB"/>
    <w:rsid w:val="00242F39"/>
    <w:rsid w:val="00243371"/>
    <w:rsid w:val="00245C5D"/>
    <w:rsid w:val="0025019F"/>
    <w:rsid w:val="0025060B"/>
    <w:rsid w:val="00250C3D"/>
    <w:rsid w:val="002519EE"/>
    <w:rsid w:val="00251CBC"/>
    <w:rsid w:val="00254FCC"/>
    <w:rsid w:val="00254FE5"/>
    <w:rsid w:val="00257DA4"/>
    <w:rsid w:val="00257E77"/>
    <w:rsid w:val="002607EC"/>
    <w:rsid w:val="0026089F"/>
    <w:rsid w:val="00262A63"/>
    <w:rsid w:val="0026385C"/>
    <w:rsid w:val="00265C6B"/>
    <w:rsid w:val="002679A0"/>
    <w:rsid w:val="002708FC"/>
    <w:rsid w:val="00270FFE"/>
    <w:rsid w:val="00271742"/>
    <w:rsid w:val="00272F2E"/>
    <w:rsid w:val="00273045"/>
    <w:rsid w:val="0027348F"/>
    <w:rsid w:val="002746EB"/>
    <w:rsid w:val="002769AF"/>
    <w:rsid w:val="00277DD2"/>
    <w:rsid w:val="0028124D"/>
    <w:rsid w:val="002844E8"/>
    <w:rsid w:val="0028792F"/>
    <w:rsid w:val="00287C7C"/>
    <w:rsid w:val="00290C19"/>
    <w:rsid w:val="00291F0D"/>
    <w:rsid w:val="00292000"/>
    <w:rsid w:val="00292C3F"/>
    <w:rsid w:val="00295EE7"/>
    <w:rsid w:val="00295FB6"/>
    <w:rsid w:val="002970DE"/>
    <w:rsid w:val="002973CD"/>
    <w:rsid w:val="0029787C"/>
    <w:rsid w:val="00297CA5"/>
    <w:rsid w:val="002A0151"/>
    <w:rsid w:val="002A112A"/>
    <w:rsid w:val="002A25D5"/>
    <w:rsid w:val="002A2F12"/>
    <w:rsid w:val="002A3EB7"/>
    <w:rsid w:val="002A4378"/>
    <w:rsid w:val="002A4A3C"/>
    <w:rsid w:val="002A7382"/>
    <w:rsid w:val="002B172E"/>
    <w:rsid w:val="002B63C3"/>
    <w:rsid w:val="002B656F"/>
    <w:rsid w:val="002B7306"/>
    <w:rsid w:val="002B747E"/>
    <w:rsid w:val="002B79F6"/>
    <w:rsid w:val="002B7FAB"/>
    <w:rsid w:val="002C11F4"/>
    <w:rsid w:val="002C1AB9"/>
    <w:rsid w:val="002C24B5"/>
    <w:rsid w:val="002C4AE7"/>
    <w:rsid w:val="002C5091"/>
    <w:rsid w:val="002C5966"/>
    <w:rsid w:val="002C61F1"/>
    <w:rsid w:val="002C7631"/>
    <w:rsid w:val="002C764D"/>
    <w:rsid w:val="002C76EF"/>
    <w:rsid w:val="002D1BF8"/>
    <w:rsid w:val="002D1C9B"/>
    <w:rsid w:val="002D238B"/>
    <w:rsid w:val="002D2EA3"/>
    <w:rsid w:val="002D44D4"/>
    <w:rsid w:val="002D4620"/>
    <w:rsid w:val="002D4735"/>
    <w:rsid w:val="002D48A4"/>
    <w:rsid w:val="002D63DA"/>
    <w:rsid w:val="002E08E1"/>
    <w:rsid w:val="002E1D66"/>
    <w:rsid w:val="002E2C49"/>
    <w:rsid w:val="002E2F65"/>
    <w:rsid w:val="002E3160"/>
    <w:rsid w:val="002E44F5"/>
    <w:rsid w:val="002E4C7E"/>
    <w:rsid w:val="002E6B96"/>
    <w:rsid w:val="002E7C3F"/>
    <w:rsid w:val="002F063E"/>
    <w:rsid w:val="002F1526"/>
    <w:rsid w:val="002F182C"/>
    <w:rsid w:val="002F203F"/>
    <w:rsid w:val="002F428E"/>
    <w:rsid w:val="002F556A"/>
    <w:rsid w:val="002F5EAC"/>
    <w:rsid w:val="002F7478"/>
    <w:rsid w:val="002F7A63"/>
    <w:rsid w:val="002F7AE0"/>
    <w:rsid w:val="00300F79"/>
    <w:rsid w:val="00301AAD"/>
    <w:rsid w:val="00301CD1"/>
    <w:rsid w:val="00301DDC"/>
    <w:rsid w:val="003035AD"/>
    <w:rsid w:val="00304BCE"/>
    <w:rsid w:val="00304F46"/>
    <w:rsid w:val="0030683D"/>
    <w:rsid w:val="00307A10"/>
    <w:rsid w:val="00307FD0"/>
    <w:rsid w:val="00312C6A"/>
    <w:rsid w:val="0031355C"/>
    <w:rsid w:val="00313949"/>
    <w:rsid w:val="00313B9E"/>
    <w:rsid w:val="00313F02"/>
    <w:rsid w:val="00313F83"/>
    <w:rsid w:val="003158A3"/>
    <w:rsid w:val="00315B89"/>
    <w:rsid w:val="003168A0"/>
    <w:rsid w:val="00316CD0"/>
    <w:rsid w:val="00320245"/>
    <w:rsid w:val="0032041D"/>
    <w:rsid w:val="003222E0"/>
    <w:rsid w:val="003232B2"/>
    <w:rsid w:val="00324696"/>
    <w:rsid w:val="003250AC"/>
    <w:rsid w:val="003258EC"/>
    <w:rsid w:val="0032740D"/>
    <w:rsid w:val="00327537"/>
    <w:rsid w:val="0033073D"/>
    <w:rsid w:val="00330CAF"/>
    <w:rsid w:val="00330ED0"/>
    <w:rsid w:val="003314B7"/>
    <w:rsid w:val="0033315A"/>
    <w:rsid w:val="00334A26"/>
    <w:rsid w:val="00337848"/>
    <w:rsid w:val="0034074C"/>
    <w:rsid w:val="00340923"/>
    <w:rsid w:val="0034148E"/>
    <w:rsid w:val="00341706"/>
    <w:rsid w:val="003449A7"/>
    <w:rsid w:val="00344EB3"/>
    <w:rsid w:val="00346238"/>
    <w:rsid w:val="003476E8"/>
    <w:rsid w:val="00351097"/>
    <w:rsid w:val="00353630"/>
    <w:rsid w:val="00353F5B"/>
    <w:rsid w:val="003600CE"/>
    <w:rsid w:val="0036113A"/>
    <w:rsid w:val="00362C6A"/>
    <w:rsid w:val="00363006"/>
    <w:rsid w:val="0036556D"/>
    <w:rsid w:val="00365C0B"/>
    <w:rsid w:val="00365E59"/>
    <w:rsid w:val="0036677F"/>
    <w:rsid w:val="00367971"/>
    <w:rsid w:val="00367A34"/>
    <w:rsid w:val="003719DA"/>
    <w:rsid w:val="00371D69"/>
    <w:rsid w:val="00371F43"/>
    <w:rsid w:val="00373450"/>
    <w:rsid w:val="0037591E"/>
    <w:rsid w:val="003764B2"/>
    <w:rsid w:val="0038089E"/>
    <w:rsid w:val="00380A61"/>
    <w:rsid w:val="00381A95"/>
    <w:rsid w:val="00381E0B"/>
    <w:rsid w:val="00383720"/>
    <w:rsid w:val="00385541"/>
    <w:rsid w:val="00387C2A"/>
    <w:rsid w:val="00390E1B"/>
    <w:rsid w:val="00391316"/>
    <w:rsid w:val="00393681"/>
    <w:rsid w:val="003972B2"/>
    <w:rsid w:val="0039774F"/>
    <w:rsid w:val="003A0016"/>
    <w:rsid w:val="003A0D26"/>
    <w:rsid w:val="003A255A"/>
    <w:rsid w:val="003A3B38"/>
    <w:rsid w:val="003A6EA3"/>
    <w:rsid w:val="003A71D3"/>
    <w:rsid w:val="003B0451"/>
    <w:rsid w:val="003B05B2"/>
    <w:rsid w:val="003B1090"/>
    <w:rsid w:val="003B200A"/>
    <w:rsid w:val="003B3B18"/>
    <w:rsid w:val="003B4F13"/>
    <w:rsid w:val="003B521B"/>
    <w:rsid w:val="003B5F5D"/>
    <w:rsid w:val="003B6AD1"/>
    <w:rsid w:val="003B702D"/>
    <w:rsid w:val="003B70BD"/>
    <w:rsid w:val="003C0970"/>
    <w:rsid w:val="003C176C"/>
    <w:rsid w:val="003C73B5"/>
    <w:rsid w:val="003C76AF"/>
    <w:rsid w:val="003C7A5F"/>
    <w:rsid w:val="003D085E"/>
    <w:rsid w:val="003D0B54"/>
    <w:rsid w:val="003D1D7A"/>
    <w:rsid w:val="003D1E89"/>
    <w:rsid w:val="003D2995"/>
    <w:rsid w:val="003D35FF"/>
    <w:rsid w:val="003D3B4A"/>
    <w:rsid w:val="003D404B"/>
    <w:rsid w:val="003D5EC8"/>
    <w:rsid w:val="003D6094"/>
    <w:rsid w:val="003E03D0"/>
    <w:rsid w:val="003E0AEC"/>
    <w:rsid w:val="003E0F0A"/>
    <w:rsid w:val="003E2742"/>
    <w:rsid w:val="003E2D5E"/>
    <w:rsid w:val="003E3E59"/>
    <w:rsid w:val="003E48A9"/>
    <w:rsid w:val="003E5D99"/>
    <w:rsid w:val="003E6322"/>
    <w:rsid w:val="003F112C"/>
    <w:rsid w:val="003F117E"/>
    <w:rsid w:val="003F1A25"/>
    <w:rsid w:val="003F4D35"/>
    <w:rsid w:val="003F580C"/>
    <w:rsid w:val="003F5B05"/>
    <w:rsid w:val="003F6B27"/>
    <w:rsid w:val="004012A2"/>
    <w:rsid w:val="00402348"/>
    <w:rsid w:val="00402AC8"/>
    <w:rsid w:val="00403486"/>
    <w:rsid w:val="00404499"/>
    <w:rsid w:val="0040623C"/>
    <w:rsid w:val="004077BC"/>
    <w:rsid w:val="004108DB"/>
    <w:rsid w:val="00410DBB"/>
    <w:rsid w:val="00411C79"/>
    <w:rsid w:val="00411DA3"/>
    <w:rsid w:val="00411E32"/>
    <w:rsid w:val="00412132"/>
    <w:rsid w:val="00414C1C"/>
    <w:rsid w:val="00416CE1"/>
    <w:rsid w:val="00416EAF"/>
    <w:rsid w:val="0041707C"/>
    <w:rsid w:val="004205C0"/>
    <w:rsid w:val="00422E3C"/>
    <w:rsid w:val="0042354A"/>
    <w:rsid w:val="00424311"/>
    <w:rsid w:val="0042684F"/>
    <w:rsid w:val="00427B1C"/>
    <w:rsid w:val="00431F33"/>
    <w:rsid w:val="00433C37"/>
    <w:rsid w:val="00434366"/>
    <w:rsid w:val="00434F03"/>
    <w:rsid w:val="00436B52"/>
    <w:rsid w:val="004374A1"/>
    <w:rsid w:val="00437AE3"/>
    <w:rsid w:val="00437BAF"/>
    <w:rsid w:val="00440202"/>
    <w:rsid w:val="00441023"/>
    <w:rsid w:val="0044155D"/>
    <w:rsid w:val="004421A4"/>
    <w:rsid w:val="004425CE"/>
    <w:rsid w:val="00443A3D"/>
    <w:rsid w:val="0044437F"/>
    <w:rsid w:val="00444FA3"/>
    <w:rsid w:val="004453D3"/>
    <w:rsid w:val="00445BA6"/>
    <w:rsid w:val="00446435"/>
    <w:rsid w:val="004468C1"/>
    <w:rsid w:val="00450ADB"/>
    <w:rsid w:val="00450EE9"/>
    <w:rsid w:val="00451C79"/>
    <w:rsid w:val="00456406"/>
    <w:rsid w:val="0045695A"/>
    <w:rsid w:val="00456FAA"/>
    <w:rsid w:val="004572E9"/>
    <w:rsid w:val="00457498"/>
    <w:rsid w:val="004574C2"/>
    <w:rsid w:val="00460B62"/>
    <w:rsid w:val="004618E1"/>
    <w:rsid w:val="00462A50"/>
    <w:rsid w:val="004632DE"/>
    <w:rsid w:val="00463D64"/>
    <w:rsid w:val="00465A55"/>
    <w:rsid w:val="00467216"/>
    <w:rsid w:val="004673DD"/>
    <w:rsid w:val="00467CAB"/>
    <w:rsid w:val="004700B0"/>
    <w:rsid w:val="004704E8"/>
    <w:rsid w:val="004729D5"/>
    <w:rsid w:val="00473156"/>
    <w:rsid w:val="00473159"/>
    <w:rsid w:val="004741B1"/>
    <w:rsid w:val="00475886"/>
    <w:rsid w:val="00477745"/>
    <w:rsid w:val="00477D70"/>
    <w:rsid w:val="004807D1"/>
    <w:rsid w:val="00480FD7"/>
    <w:rsid w:val="00481B14"/>
    <w:rsid w:val="00482A1B"/>
    <w:rsid w:val="00484FBE"/>
    <w:rsid w:val="00485351"/>
    <w:rsid w:val="004856A2"/>
    <w:rsid w:val="004858E7"/>
    <w:rsid w:val="00487E22"/>
    <w:rsid w:val="00490906"/>
    <w:rsid w:val="00490B06"/>
    <w:rsid w:val="00491529"/>
    <w:rsid w:val="004922BA"/>
    <w:rsid w:val="00493BA7"/>
    <w:rsid w:val="004958AB"/>
    <w:rsid w:val="00496496"/>
    <w:rsid w:val="004A1641"/>
    <w:rsid w:val="004A41AC"/>
    <w:rsid w:val="004A4909"/>
    <w:rsid w:val="004A7ECF"/>
    <w:rsid w:val="004B3887"/>
    <w:rsid w:val="004B4FB1"/>
    <w:rsid w:val="004B58F3"/>
    <w:rsid w:val="004B77FC"/>
    <w:rsid w:val="004C01C2"/>
    <w:rsid w:val="004C02E3"/>
    <w:rsid w:val="004C0546"/>
    <w:rsid w:val="004C089B"/>
    <w:rsid w:val="004C0952"/>
    <w:rsid w:val="004C0A89"/>
    <w:rsid w:val="004C2605"/>
    <w:rsid w:val="004C59D4"/>
    <w:rsid w:val="004C7713"/>
    <w:rsid w:val="004C775E"/>
    <w:rsid w:val="004C7931"/>
    <w:rsid w:val="004C7A43"/>
    <w:rsid w:val="004D01DA"/>
    <w:rsid w:val="004D0851"/>
    <w:rsid w:val="004D22D1"/>
    <w:rsid w:val="004D63DA"/>
    <w:rsid w:val="004D780F"/>
    <w:rsid w:val="004E0036"/>
    <w:rsid w:val="004E123E"/>
    <w:rsid w:val="004E12E2"/>
    <w:rsid w:val="004E16A1"/>
    <w:rsid w:val="004E1C80"/>
    <w:rsid w:val="004E3076"/>
    <w:rsid w:val="004E4563"/>
    <w:rsid w:val="004E6BB1"/>
    <w:rsid w:val="004E6D31"/>
    <w:rsid w:val="004E79D7"/>
    <w:rsid w:val="004F0BF2"/>
    <w:rsid w:val="004F1AAC"/>
    <w:rsid w:val="004F2AD4"/>
    <w:rsid w:val="004F337B"/>
    <w:rsid w:val="004F47EE"/>
    <w:rsid w:val="004F4E27"/>
    <w:rsid w:val="004F4E4C"/>
    <w:rsid w:val="004F5AEF"/>
    <w:rsid w:val="004F5D75"/>
    <w:rsid w:val="004F6EC2"/>
    <w:rsid w:val="004F7A92"/>
    <w:rsid w:val="00500662"/>
    <w:rsid w:val="005006D3"/>
    <w:rsid w:val="00501423"/>
    <w:rsid w:val="00501A11"/>
    <w:rsid w:val="00502352"/>
    <w:rsid w:val="0050245F"/>
    <w:rsid w:val="00502E1F"/>
    <w:rsid w:val="005030C4"/>
    <w:rsid w:val="005032A1"/>
    <w:rsid w:val="005044FB"/>
    <w:rsid w:val="0050480E"/>
    <w:rsid w:val="00504958"/>
    <w:rsid w:val="00505A89"/>
    <w:rsid w:val="005073C5"/>
    <w:rsid w:val="005134A2"/>
    <w:rsid w:val="00513F3A"/>
    <w:rsid w:val="005162E1"/>
    <w:rsid w:val="005165E1"/>
    <w:rsid w:val="005171F7"/>
    <w:rsid w:val="005201F1"/>
    <w:rsid w:val="00520927"/>
    <w:rsid w:val="00520E17"/>
    <w:rsid w:val="00522DE4"/>
    <w:rsid w:val="005233DB"/>
    <w:rsid w:val="00523FA9"/>
    <w:rsid w:val="00525A76"/>
    <w:rsid w:val="00526C5B"/>
    <w:rsid w:val="00527FF7"/>
    <w:rsid w:val="00530E51"/>
    <w:rsid w:val="00531030"/>
    <w:rsid w:val="00533601"/>
    <w:rsid w:val="00533983"/>
    <w:rsid w:val="00533F51"/>
    <w:rsid w:val="00533FD8"/>
    <w:rsid w:val="0053469C"/>
    <w:rsid w:val="00534CF7"/>
    <w:rsid w:val="00535F35"/>
    <w:rsid w:val="00536C1B"/>
    <w:rsid w:val="00540528"/>
    <w:rsid w:val="00541BA3"/>
    <w:rsid w:val="0054203D"/>
    <w:rsid w:val="00542091"/>
    <w:rsid w:val="00542535"/>
    <w:rsid w:val="0054288B"/>
    <w:rsid w:val="00543517"/>
    <w:rsid w:val="00545C49"/>
    <w:rsid w:val="00545DC1"/>
    <w:rsid w:val="00545E83"/>
    <w:rsid w:val="00546605"/>
    <w:rsid w:val="00546EA3"/>
    <w:rsid w:val="005510FE"/>
    <w:rsid w:val="00551186"/>
    <w:rsid w:val="00552641"/>
    <w:rsid w:val="005532F6"/>
    <w:rsid w:val="00553E0D"/>
    <w:rsid w:val="005540BF"/>
    <w:rsid w:val="0055568A"/>
    <w:rsid w:val="00555FAA"/>
    <w:rsid w:val="005566FF"/>
    <w:rsid w:val="00556BD2"/>
    <w:rsid w:val="00560932"/>
    <w:rsid w:val="005632E9"/>
    <w:rsid w:val="0056335F"/>
    <w:rsid w:val="00563BD7"/>
    <w:rsid w:val="00563FFC"/>
    <w:rsid w:val="00564207"/>
    <w:rsid w:val="00564AD3"/>
    <w:rsid w:val="00565474"/>
    <w:rsid w:val="00565AD2"/>
    <w:rsid w:val="00567B5B"/>
    <w:rsid w:val="0057037D"/>
    <w:rsid w:val="005704B7"/>
    <w:rsid w:val="00571395"/>
    <w:rsid w:val="005723C6"/>
    <w:rsid w:val="00574518"/>
    <w:rsid w:val="0057466C"/>
    <w:rsid w:val="00576C06"/>
    <w:rsid w:val="00576EB0"/>
    <w:rsid w:val="00577381"/>
    <w:rsid w:val="00584A9C"/>
    <w:rsid w:val="0058579E"/>
    <w:rsid w:val="00587C11"/>
    <w:rsid w:val="005916AF"/>
    <w:rsid w:val="00591C94"/>
    <w:rsid w:val="00591CF1"/>
    <w:rsid w:val="00592883"/>
    <w:rsid w:val="00593D91"/>
    <w:rsid w:val="00594587"/>
    <w:rsid w:val="0059481C"/>
    <w:rsid w:val="00595C64"/>
    <w:rsid w:val="005A268D"/>
    <w:rsid w:val="005A3782"/>
    <w:rsid w:val="005A4178"/>
    <w:rsid w:val="005A43EE"/>
    <w:rsid w:val="005A47AB"/>
    <w:rsid w:val="005A5C2F"/>
    <w:rsid w:val="005A6E3C"/>
    <w:rsid w:val="005A75FB"/>
    <w:rsid w:val="005A76B6"/>
    <w:rsid w:val="005A76D2"/>
    <w:rsid w:val="005B0735"/>
    <w:rsid w:val="005B07F1"/>
    <w:rsid w:val="005B1525"/>
    <w:rsid w:val="005B19E4"/>
    <w:rsid w:val="005B1DF7"/>
    <w:rsid w:val="005B1ECC"/>
    <w:rsid w:val="005B21D6"/>
    <w:rsid w:val="005B2FFC"/>
    <w:rsid w:val="005B403F"/>
    <w:rsid w:val="005B4BD0"/>
    <w:rsid w:val="005B581D"/>
    <w:rsid w:val="005B68DB"/>
    <w:rsid w:val="005B6B32"/>
    <w:rsid w:val="005B70E3"/>
    <w:rsid w:val="005B74A5"/>
    <w:rsid w:val="005B7BCD"/>
    <w:rsid w:val="005C168B"/>
    <w:rsid w:val="005C2C59"/>
    <w:rsid w:val="005C3861"/>
    <w:rsid w:val="005C4707"/>
    <w:rsid w:val="005C516A"/>
    <w:rsid w:val="005C542C"/>
    <w:rsid w:val="005C55DA"/>
    <w:rsid w:val="005C671C"/>
    <w:rsid w:val="005C6BE0"/>
    <w:rsid w:val="005C7200"/>
    <w:rsid w:val="005C7F1B"/>
    <w:rsid w:val="005D02C0"/>
    <w:rsid w:val="005D1A2C"/>
    <w:rsid w:val="005D1CF8"/>
    <w:rsid w:val="005D3D8C"/>
    <w:rsid w:val="005D6813"/>
    <w:rsid w:val="005D7014"/>
    <w:rsid w:val="005D74CC"/>
    <w:rsid w:val="005D7B89"/>
    <w:rsid w:val="005D7DFD"/>
    <w:rsid w:val="005E004B"/>
    <w:rsid w:val="005E117E"/>
    <w:rsid w:val="005E200D"/>
    <w:rsid w:val="005E2F7A"/>
    <w:rsid w:val="005E3F5E"/>
    <w:rsid w:val="005E69D7"/>
    <w:rsid w:val="005F07E8"/>
    <w:rsid w:val="005F6F7E"/>
    <w:rsid w:val="005F74F4"/>
    <w:rsid w:val="0060035C"/>
    <w:rsid w:val="006003E2"/>
    <w:rsid w:val="006012D1"/>
    <w:rsid w:val="00603EC4"/>
    <w:rsid w:val="00603F06"/>
    <w:rsid w:val="006050DB"/>
    <w:rsid w:val="0060512A"/>
    <w:rsid w:val="00606604"/>
    <w:rsid w:val="006106C6"/>
    <w:rsid w:val="00614965"/>
    <w:rsid w:val="00617425"/>
    <w:rsid w:val="006202F6"/>
    <w:rsid w:val="00620344"/>
    <w:rsid w:val="006208A3"/>
    <w:rsid w:val="00622467"/>
    <w:rsid w:val="006236AC"/>
    <w:rsid w:val="006236E5"/>
    <w:rsid w:val="00624651"/>
    <w:rsid w:val="0062798A"/>
    <w:rsid w:val="00627DB5"/>
    <w:rsid w:val="00631BC1"/>
    <w:rsid w:val="006324C4"/>
    <w:rsid w:val="006338E0"/>
    <w:rsid w:val="00634034"/>
    <w:rsid w:val="0063465B"/>
    <w:rsid w:val="006346AE"/>
    <w:rsid w:val="00635300"/>
    <w:rsid w:val="00635439"/>
    <w:rsid w:val="006362AF"/>
    <w:rsid w:val="00637E54"/>
    <w:rsid w:val="00640254"/>
    <w:rsid w:val="006406E1"/>
    <w:rsid w:val="00641367"/>
    <w:rsid w:val="006421FB"/>
    <w:rsid w:val="00643192"/>
    <w:rsid w:val="006442D7"/>
    <w:rsid w:val="00644BB0"/>
    <w:rsid w:val="00645CC9"/>
    <w:rsid w:val="00645CF1"/>
    <w:rsid w:val="0064705D"/>
    <w:rsid w:val="00647C09"/>
    <w:rsid w:val="00647ECC"/>
    <w:rsid w:val="0065142F"/>
    <w:rsid w:val="006517C0"/>
    <w:rsid w:val="006524BC"/>
    <w:rsid w:val="006526E6"/>
    <w:rsid w:val="006526FD"/>
    <w:rsid w:val="00653900"/>
    <w:rsid w:val="00653D68"/>
    <w:rsid w:val="006547D2"/>
    <w:rsid w:val="006548F9"/>
    <w:rsid w:val="00655666"/>
    <w:rsid w:val="006609E5"/>
    <w:rsid w:val="00660B9E"/>
    <w:rsid w:val="00660F4A"/>
    <w:rsid w:val="00666BD7"/>
    <w:rsid w:val="00670468"/>
    <w:rsid w:val="00671CC7"/>
    <w:rsid w:val="00671FEF"/>
    <w:rsid w:val="00672602"/>
    <w:rsid w:val="00672D32"/>
    <w:rsid w:val="00673DF7"/>
    <w:rsid w:val="00674F84"/>
    <w:rsid w:val="00675E4F"/>
    <w:rsid w:val="006767AB"/>
    <w:rsid w:val="006768D1"/>
    <w:rsid w:val="006803F0"/>
    <w:rsid w:val="006838D3"/>
    <w:rsid w:val="006858F5"/>
    <w:rsid w:val="00685A94"/>
    <w:rsid w:val="0069114D"/>
    <w:rsid w:val="0069254B"/>
    <w:rsid w:val="006935FE"/>
    <w:rsid w:val="00693605"/>
    <w:rsid w:val="006939AD"/>
    <w:rsid w:val="00693A86"/>
    <w:rsid w:val="00693B01"/>
    <w:rsid w:val="0069565D"/>
    <w:rsid w:val="00695F4A"/>
    <w:rsid w:val="006978CC"/>
    <w:rsid w:val="006A3EBC"/>
    <w:rsid w:val="006A436A"/>
    <w:rsid w:val="006A758E"/>
    <w:rsid w:val="006A7CD9"/>
    <w:rsid w:val="006A7CF6"/>
    <w:rsid w:val="006B169E"/>
    <w:rsid w:val="006B196A"/>
    <w:rsid w:val="006B1AE8"/>
    <w:rsid w:val="006B2B17"/>
    <w:rsid w:val="006B3482"/>
    <w:rsid w:val="006B68EA"/>
    <w:rsid w:val="006C07F2"/>
    <w:rsid w:val="006C2699"/>
    <w:rsid w:val="006C303E"/>
    <w:rsid w:val="006C38BC"/>
    <w:rsid w:val="006C5B94"/>
    <w:rsid w:val="006C7CD0"/>
    <w:rsid w:val="006D3158"/>
    <w:rsid w:val="006D6798"/>
    <w:rsid w:val="006D756A"/>
    <w:rsid w:val="006D7D25"/>
    <w:rsid w:val="006E005A"/>
    <w:rsid w:val="006E04A2"/>
    <w:rsid w:val="006E0805"/>
    <w:rsid w:val="006E2536"/>
    <w:rsid w:val="006E2E11"/>
    <w:rsid w:val="006E557E"/>
    <w:rsid w:val="006E5CCF"/>
    <w:rsid w:val="006E5DD9"/>
    <w:rsid w:val="006E6461"/>
    <w:rsid w:val="006E687B"/>
    <w:rsid w:val="006F02AF"/>
    <w:rsid w:val="006F0E9E"/>
    <w:rsid w:val="006F375D"/>
    <w:rsid w:val="006F40F6"/>
    <w:rsid w:val="006F4A55"/>
    <w:rsid w:val="006F5670"/>
    <w:rsid w:val="006F7E1F"/>
    <w:rsid w:val="0070041E"/>
    <w:rsid w:val="007020C8"/>
    <w:rsid w:val="00702595"/>
    <w:rsid w:val="00703100"/>
    <w:rsid w:val="00703953"/>
    <w:rsid w:val="00705045"/>
    <w:rsid w:val="007128C7"/>
    <w:rsid w:val="00712A5F"/>
    <w:rsid w:val="00713A32"/>
    <w:rsid w:val="00713DEE"/>
    <w:rsid w:val="00714568"/>
    <w:rsid w:val="00716076"/>
    <w:rsid w:val="00716332"/>
    <w:rsid w:val="007169E9"/>
    <w:rsid w:val="00716FB1"/>
    <w:rsid w:val="00717E67"/>
    <w:rsid w:val="00721AE8"/>
    <w:rsid w:val="00722420"/>
    <w:rsid w:val="00722B92"/>
    <w:rsid w:val="00723FDC"/>
    <w:rsid w:val="007247B0"/>
    <w:rsid w:val="00725C9A"/>
    <w:rsid w:val="00726121"/>
    <w:rsid w:val="00727E90"/>
    <w:rsid w:val="007306F0"/>
    <w:rsid w:val="00730780"/>
    <w:rsid w:val="00730DEB"/>
    <w:rsid w:val="00731698"/>
    <w:rsid w:val="00731BBB"/>
    <w:rsid w:val="00734198"/>
    <w:rsid w:val="007377F5"/>
    <w:rsid w:val="007404EA"/>
    <w:rsid w:val="007407A7"/>
    <w:rsid w:val="007411FE"/>
    <w:rsid w:val="007412B5"/>
    <w:rsid w:val="0074177B"/>
    <w:rsid w:val="007418B8"/>
    <w:rsid w:val="007421C3"/>
    <w:rsid w:val="00743BC4"/>
    <w:rsid w:val="0074764F"/>
    <w:rsid w:val="007509AF"/>
    <w:rsid w:val="00750D52"/>
    <w:rsid w:val="00751E2F"/>
    <w:rsid w:val="0075363F"/>
    <w:rsid w:val="00753844"/>
    <w:rsid w:val="00753EBA"/>
    <w:rsid w:val="00754920"/>
    <w:rsid w:val="00755F33"/>
    <w:rsid w:val="00760466"/>
    <w:rsid w:val="00762D7C"/>
    <w:rsid w:val="00764048"/>
    <w:rsid w:val="007647BC"/>
    <w:rsid w:val="007651DD"/>
    <w:rsid w:val="00765718"/>
    <w:rsid w:val="00765FB5"/>
    <w:rsid w:val="00766256"/>
    <w:rsid w:val="00766A91"/>
    <w:rsid w:val="0076741C"/>
    <w:rsid w:val="007700B7"/>
    <w:rsid w:val="00772B78"/>
    <w:rsid w:val="00773050"/>
    <w:rsid w:val="007737E1"/>
    <w:rsid w:val="00775E43"/>
    <w:rsid w:val="00776C31"/>
    <w:rsid w:val="007775CB"/>
    <w:rsid w:val="00780142"/>
    <w:rsid w:val="00782A91"/>
    <w:rsid w:val="00782BF3"/>
    <w:rsid w:val="0078372D"/>
    <w:rsid w:val="007848DB"/>
    <w:rsid w:val="00785294"/>
    <w:rsid w:val="007852BC"/>
    <w:rsid w:val="00785A6C"/>
    <w:rsid w:val="00791B23"/>
    <w:rsid w:val="00792C0A"/>
    <w:rsid w:val="00793655"/>
    <w:rsid w:val="00793CDE"/>
    <w:rsid w:val="007944E8"/>
    <w:rsid w:val="00795F5E"/>
    <w:rsid w:val="00796247"/>
    <w:rsid w:val="007A13C9"/>
    <w:rsid w:val="007A2D03"/>
    <w:rsid w:val="007A38BC"/>
    <w:rsid w:val="007A3A6F"/>
    <w:rsid w:val="007A4BB1"/>
    <w:rsid w:val="007A7164"/>
    <w:rsid w:val="007A7D48"/>
    <w:rsid w:val="007B0FE1"/>
    <w:rsid w:val="007B1155"/>
    <w:rsid w:val="007B20E0"/>
    <w:rsid w:val="007B23B8"/>
    <w:rsid w:val="007B355F"/>
    <w:rsid w:val="007B376A"/>
    <w:rsid w:val="007B38E7"/>
    <w:rsid w:val="007B551A"/>
    <w:rsid w:val="007B62A7"/>
    <w:rsid w:val="007B69F3"/>
    <w:rsid w:val="007B6FD3"/>
    <w:rsid w:val="007B757A"/>
    <w:rsid w:val="007C0F2B"/>
    <w:rsid w:val="007C1385"/>
    <w:rsid w:val="007C13D6"/>
    <w:rsid w:val="007C3028"/>
    <w:rsid w:val="007C3780"/>
    <w:rsid w:val="007C3EA2"/>
    <w:rsid w:val="007C43DA"/>
    <w:rsid w:val="007C47E6"/>
    <w:rsid w:val="007C4CAD"/>
    <w:rsid w:val="007C548D"/>
    <w:rsid w:val="007C62F4"/>
    <w:rsid w:val="007C6473"/>
    <w:rsid w:val="007C6ADE"/>
    <w:rsid w:val="007C6AE0"/>
    <w:rsid w:val="007C7B6A"/>
    <w:rsid w:val="007D0CC0"/>
    <w:rsid w:val="007D229F"/>
    <w:rsid w:val="007D307C"/>
    <w:rsid w:val="007D3262"/>
    <w:rsid w:val="007D5D70"/>
    <w:rsid w:val="007D5EAF"/>
    <w:rsid w:val="007D5F59"/>
    <w:rsid w:val="007E1F99"/>
    <w:rsid w:val="007E3588"/>
    <w:rsid w:val="007E4A3B"/>
    <w:rsid w:val="007E4C5D"/>
    <w:rsid w:val="007E5A32"/>
    <w:rsid w:val="007E5B39"/>
    <w:rsid w:val="007E6CBD"/>
    <w:rsid w:val="007E70C6"/>
    <w:rsid w:val="007E743F"/>
    <w:rsid w:val="007F0BBE"/>
    <w:rsid w:val="007F1C9B"/>
    <w:rsid w:val="007F2666"/>
    <w:rsid w:val="007F2816"/>
    <w:rsid w:val="007F31E5"/>
    <w:rsid w:val="007F3280"/>
    <w:rsid w:val="007F4E65"/>
    <w:rsid w:val="007F5DC8"/>
    <w:rsid w:val="007F6004"/>
    <w:rsid w:val="007F662A"/>
    <w:rsid w:val="00801480"/>
    <w:rsid w:val="00801DB2"/>
    <w:rsid w:val="0080228B"/>
    <w:rsid w:val="00803BE9"/>
    <w:rsid w:val="00804171"/>
    <w:rsid w:val="00804DF3"/>
    <w:rsid w:val="00804F76"/>
    <w:rsid w:val="0080561E"/>
    <w:rsid w:val="0080658A"/>
    <w:rsid w:val="00810A78"/>
    <w:rsid w:val="0081216F"/>
    <w:rsid w:val="008137ED"/>
    <w:rsid w:val="0081459F"/>
    <w:rsid w:val="008157F8"/>
    <w:rsid w:val="0081637A"/>
    <w:rsid w:val="008165BA"/>
    <w:rsid w:val="008165D2"/>
    <w:rsid w:val="00816D87"/>
    <w:rsid w:val="008177FD"/>
    <w:rsid w:val="0082004B"/>
    <w:rsid w:val="0082021A"/>
    <w:rsid w:val="00820BF5"/>
    <w:rsid w:val="00820DBB"/>
    <w:rsid w:val="008229B5"/>
    <w:rsid w:val="00822B68"/>
    <w:rsid w:val="0082363F"/>
    <w:rsid w:val="0082463E"/>
    <w:rsid w:val="00824DE5"/>
    <w:rsid w:val="00824EE1"/>
    <w:rsid w:val="008269B9"/>
    <w:rsid w:val="00826BC8"/>
    <w:rsid w:val="00827631"/>
    <w:rsid w:val="0083380D"/>
    <w:rsid w:val="008338E6"/>
    <w:rsid w:val="00834E55"/>
    <w:rsid w:val="0083593A"/>
    <w:rsid w:val="00835A20"/>
    <w:rsid w:val="00837554"/>
    <w:rsid w:val="00837801"/>
    <w:rsid w:val="00837AA2"/>
    <w:rsid w:val="00841148"/>
    <w:rsid w:val="00844BBB"/>
    <w:rsid w:val="00844C26"/>
    <w:rsid w:val="008458AE"/>
    <w:rsid w:val="00845AD6"/>
    <w:rsid w:val="00847250"/>
    <w:rsid w:val="00847B5E"/>
    <w:rsid w:val="00850E10"/>
    <w:rsid w:val="00851B21"/>
    <w:rsid w:val="00851F18"/>
    <w:rsid w:val="00851F7A"/>
    <w:rsid w:val="00856CB7"/>
    <w:rsid w:val="00857805"/>
    <w:rsid w:val="00860315"/>
    <w:rsid w:val="00860F53"/>
    <w:rsid w:val="00862737"/>
    <w:rsid w:val="008641E6"/>
    <w:rsid w:val="00867DF6"/>
    <w:rsid w:val="008718BB"/>
    <w:rsid w:val="00871F0A"/>
    <w:rsid w:val="008730F4"/>
    <w:rsid w:val="00873D68"/>
    <w:rsid w:val="0087406B"/>
    <w:rsid w:val="008745D6"/>
    <w:rsid w:val="00875D11"/>
    <w:rsid w:val="008762DB"/>
    <w:rsid w:val="008764F1"/>
    <w:rsid w:val="00877138"/>
    <w:rsid w:val="00880213"/>
    <w:rsid w:val="0088063A"/>
    <w:rsid w:val="00880FB7"/>
    <w:rsid w:val="00881B1D"/>
    <w:rsid w:val="00882349"/>
    <w:rsid w:val="008825EA"/>
    <w:rsid w:val="008862D1"/>
    <w:rsid w:val="00886E38"/>
    <w:rsid w:val="00890268"/>
    <w:rsid w:val="008915ED"/>
    <w:rsid w:val="0089317C"/>
    <w:rsid w:val="00893AC5"/>
    <w:rsid w:val="00894407"/>
    <w:rsid w:val="008948C3"/>
    <w:rsid w:val="008948CD"/>
    <w:rsid w:val="00894B58"/>
    <w:rsid w:val="0089546F"/>
    <w:rsid w:val="00895523"/>
    <w:rsid w:val="00896FA0"/>
    <w:rsid w:val="0089727A"/>
    <w:rsid w:val="008A054F"/>
    <w:rsid w:val="008A1E17"/>
    <w:rsid w:val="008A2364"/>
    <w:rsid w:val="008A2523"/>
    <w:rsid w:val="008A2C12"/>
    <w:rsid w:val="008A2E6B"/>
    <w:rsid w:val="008A452E"/>
    <w:rsid w:val="008A55D3"/>
    <w:rsid w:val="008A5BF1"/>
    <w:rsid w:val="008A6EB8"/>
    <w:rsid w:val="008B1716"/>
    <w:rsid w:val="008B1891"/>
    <w:rsid w:val="008B2C73"/>
    <w:rsid w:val="008B30F3"/>
    <w:rsid w:val="008B4470"/>
    <w:rsid w:val="008B4BB9"/>
    <w:rsid w:val="008B674E"/>
    <w:rsid w:val="008B6E27"/>
    <w:rsid w:val="008B7332"/>
    <w:rsid w:val="008B7CC8"/>
    <w:rsid w:val="008C01EA"/>
    <w:rsid w:val="008C0C18"/>
    <w:rsid w:val="008C0D0E"/>
    <w:rsid w:val="008C0EFD"/>
    <w:rsid w:val="008C1A74"/>
    <w:rsid w:val="008C247E"/>
    <w:rsid w:val="008C3648"/>
    <w:rsid w:val="008C3BD5"/>
    <w:rsid w:val="008C488A"/>
    <w:rsid w:val="008C4A6C"/>
    <w:rsid w:val="008C4CAB"/>
    <w:rsid w:val="008C4DF4"/>
    <w:rsid w:val="008C576E"/>
    <w:rsid w:val="008C5E85"/>
    <w:rsid w:val="008C647B"/>
    <w:rsid w:val="008D0527"/>
    <w:rsid w:val="008D1D1B"/>
    <w:rsid w:val="008D399D"/>
    <w:rsid w:val="008D59B5"/>
    <w:rsid w:val="008D67F4"/>
    <w:rsid w:val="008E0549"/>
    <w:rsid w:val="008E2238"/>
    <w:rsid w:val="008E2AB2"/>
    <w:rsid w:val="008E4AAC"/>
    <w:rsid w:val="008E5EF7"/>
    <w:rsid w:val="008E6758"/>
    <w:rsid w:val="008E741C"/>
    <w:rsid w:val="008F1640"/>
    <w:rsid w:val="008F1B6B"/>
    <w:rsid w:val="008F2656"/>
    <w:rsid w:val="008F288E"/>
    <w:rsid w:val="008F2BE7"/>
    <w:rsid w:val="008F32F9"/>
    <w:rsid w:val="008F5477"/>
    <w:rsid w:val="008F5B9F"/>
    <w:rsid w:val="008F5C59"/>
    <w:rsid w:val="008F63D0"/>
    <w:rsid w:val="008F7DC7"/>
    <w:rsid w:val="008F7FD4"/>
    <w:rsid w:val="00901745"/>
    <w:rsid w:val="0090324D"/>
    <w:rsid w:val="00907EC4"/>
    <w:rsid w:val="009104C6"/>
    <w:rsid w:val="009107EE"/>
    <w:rsid w:val="00910AB8"/>
    <w:rsid w:val="00910DD0"/>
    <w:rsid w:val="00911281"/>
    <w:rsid w:val="00911CF4"/>
    <w:rsid w:val="00912FCF"/>
    <w:rsid w:val="009136F8"/>
    <w:rsid w:val="00914220"/>
    <w:rsid w:val="00914691"/>
    <w:rsid w:val="009146A4"/>
    <w:rsid w:val="00914A43"/>
    <w:rsid w:val="00914E11"/>
    <w:rsid w:val="00915068"/>
    <w:rsid w:val="00916834"/>
    <w:rsid w:val="0091745E"/>
    <w:rsid w:val="00917C4D"/>
    <w:rsid w:val="00917E7E"/>
    <w:rsid w:val="00921DD5"/>
    <w:rsid w:val="00921F1B"/>
    <w:rsid w:val="009230A3"/>
    <w:rsid w:val="009242FE"/>
    <w:rsid w:val="00924623"/>
    <w:rsid w:val="00925DB6"/>
    <w:rsid w:val="00926FD7"/>
    <w:rsid w:val="00927F7A"/>
    <w:rsid w:val="00931A19"/>
    <w:rsid w:val="00931D0E"/>
    <w:rsid w:val="009322D6"/>
    <w:rsid w:val="009327FF"/>
    <w:rsid w:val="00932D46"/>
    <w:rsid w:val="00932EF3"/>
    <w:rsid w:val="0093431C"/>
    <w:rsid w:val="009344A6"/>
    <w:rsid w:val="009355E3"/>
    <w:rsid w:val="00936722"/>
    <w:rsid w:val="00937EF9"/>
    <w:rsid w:val="0094053B"/>
    <w:rsid w:val="00940623"/>
    <w:rsid w:val="0094167A"/>
    <w:rsid w:val="00941CF0"/>
    <w:rsid w:val="00942479"/>
    <w:rsid w:val="00942EE1"/>
    <w:rsid w:val="00943B52"/>
    <w:rsid w:val="00947518"/>
    <w:rsid w:val="00947A34"/>
    <w:rsid w:val="00950886"/>
    <w:rsid w:val="00950FA7"/>
    <w:rsid w:val="0095376F"/>
    <w:rsid w:val="00953EE1"/>
    <w:rsid w:val="009545E6"/>
    <w:rsid w:val="0095579F"/>
    <w:rsid w:val="0096030B"/>
    <w:rsid w:val="009607F7"/>
    <w:rsid w:val="0096094A"/>
    <w:rsid w:val="0096371D"/>
    <w:rsid w:val="00963EB6"/>
    <w:rsid w:val="00964250"/>
    <w:rsid w:val="00965AF9"/>
    <w:rsid w:val="00965DAD"/>
    <w:rsid w:val="00966B7A"/>
    <w:rsid w:val="0096750A"/>
    <w:rsid w:val="009675D5"/>
    <w:rsid w:val="00973CCF"/>
    <w:rsid w:val="00974D17"/>
    <w:rsid w:val="00975714"/>
    <w:rsid w:val="009757E6"/>
    <w:rsid w:val="0097704B"/>
    <w:rsid w:val="0097785C"/>
    <w:rsid w:val="00977F0C"/>
    <w:rsid w:val="00980E2F"/>
    <w:rsid w:val="009821E3"/>
    <w:rsid w:val="00983623"/>
    <w:rsid w:val="00985125"/>
    <w:rsid w:val="009857DB"/>
    <w:rsid w:val="009909C6"/>
    <w:rsid w:val="009912B6"/>
    <w:rsid w:val="00992666"/>
    <w:rsid w:val="00992D4E"/>
    <w:rsid w:val="0099324E"/>
    <w:rsid w:val="00993DB1"/>
    <w:rsid w:val="009943D6"/>
    <w:rsid w:val="00994514"/>
    <w:rsid w:val="00994CF3"/>
    <w:rsid w:val="0099675E"/>
    <w:rsid w:val="009A030A"/>
    <w:rsid w:val="009A0617"/>
    <w:rsid w:val="009A08E8"/>
    <w:rsid w:val="009A0A79"/>
    <w:rsid w:val="009A1051"/>
    <w:rsid w:val="009A11BD"/>
    <w:rsid w:val="009A2715"/>
    <w:rsid w:val="009A28C5"/>
    <w:rsid w:val="009A50B9"/>
    <w:rsid w:val="009A7A2E"/>
    <w:rsid w:val="009B05F8"/>
    <w:rsid w:val="009B0EFA"/>
    <w:rsid w:val="009B0F3F"/>
    <w:rsid w:val="009B11D2"/>
    <w:rsid w:val="009B2185"/>
    <w:rsid w:val="009B228F"/>
    <w:rsid w:val="009B263B"/>
    <w:rsid w:val="009B2903"/>
    <w:rsid w:val="009B2C8C"/>
    <w:rsid w:val="009B35C8"/>
    <w:rsid w:val="009B3FDA"/>
    <w:rsid w:val="009B4544"/>
    <w:rsid w:val="009B47E2"/>
    <w:rsid w:val="009B4E4A"/>
    <w:rsid w:val="009B596A"/>
    <w:rsid w:val="009B626A"/>
    <w:rsid w:val="009B6586"/>
    <w:rsid w:val="009C0C4E"/>
    <w:rsid w:val="009C0E9B"/>
    <w:rsid w:val="009C1464"/>
    <w:rsid w:val="009C2D10"/>
    <w:rsid w:val="009C54F9"/>
    <w:rsid w:val="009C60E1"/>
    <w:rsid w:val="009C6B5D"/>
    <w:rsid w:val="009D05E6"/>
    <w:rsid w:val="009D065A"/>
    <w:rsid w:val="009D07CE"/>
    <w:rsid w:val="009D24B0"/>
    <w:rsid w:val="009D2A68"/>
    <w:rsid w:val="009D3B70"/>
    <w:rsid w:val="009D3DC7"/>
    <w:rsid w:val="009D3F09"/>
    <w:rsid w:val="009D4C11"/>
    <w:rsid w:val="009E001B"/>
    <w:rsid w:val="009E05D7"/>
    <w:rsid w:val="009E367C"/>
    <w:rsid w:val="009E4884"/>
    <w:rsid w:val="009E558C"/>
    <w:rsid w:val="009E59C9"/>
    <w:rsid w:val="009E736B"/>
    <w:rsid w:val="009F0BAD"/>
    <w:rsid w:val="009F218B"/>
    <w:rsid w:val="009F2502"/>
    <w:rsid w:val="009F3B9E"/>
    <w:rsid w:val="009F3E69"/>
    <w:rsid w:val="009F5B1B"/>
    <w:rsid w:val="009F5FF7"/>
    <w:rsid w:val="00A00329"/>
    <w:rsid w:val="00A01A3E"/>
    <w:rsid w:val="00A02021"/>
    <w:rsid w:val="00A03C8E"/>
    <w:rsid w:val="00A07C52"/>
    <w:rsid w:val="00A104B8"/>
    <w:rsid w:val="00A12220"/>
    <w:rsid w:val="00A13B84"/>
    <w:rsid w:val="00A13EC4"/>
    <w:rsid w:val="00A1546D"/>
    <w:rsid w:val="00A15DE9"/>
    <w:rsid w:val="00A16391"/>
    <w:rsid w:val="00A1651C"/>
    <w:rsid w:val="00A16539"/>
    <w:rsid w:val="00A168B0"/>
    <w:rsid w:val="00A16AB0"/>
    <w:rsid w:val="00A17106"/>
    <w:rsid w:val="00A215E7"/>
    <w:rsid w:val="00A220E7"/>
    <w:rsid w:val="00A22276"/>
    <w:rsid w:val="00A22524"/>
    <w:rsid w:val="00A226E4"/>
    <w:rsid w:val="00A22BCF"/>
    <w:rsid w:val="00A22F2D"/>
    <w:rsid w:val="00A24071"/>
    <w:rsid w:val="00A24CCD"/>
    <w:rsid w:val="00A257F3"/>
    <w:rsid w:val="00A25A08"/>
    <w:rsid w:val="00A27A8C"/>
    <w:rsid w:val="00A3061B"/>
    <w:rsid w:val="00A322AF"/>
    <w:rsid w:val="00A32C0D"/>
    <w:rsid w:val="00A330F1"/>
    <w:rsid w:val="00A40BB8"/>
    <w:rsid w:val="00A40EF5"/>
    <w:rsid w:val="00A431AB"/>
    <w:rsid w:val="00A46780"/>
    <w:rsid w:val="00A46B3D"/>
    <w:rsid w:val="00A4720F"/>
    <w:rsid w:val="00A474AB"/>
    <w:rsid w:val="00A50640"/>
    <w:rsid w:val="00A5082A"/>
    <w:rsid w:val="00A5162A"/>
    <w:rsid w:val="00A5204D"/>
    <w:rsid w:val="00A541EB"/>
    <w:rsid w:val="00A546EE"/>
    <w:rsid w:val="00A56625"/>
    <w:rsid w:val="00A56C19"/>
    <w:rsid w:val="00A610B1"/>
    <w:rsid w:val="00A64ADC"/>
    <w:rsid w:val="00A64D03"/>
    <w:rsid w:val="00A66661"/>
    <w:rsid w:val="00A677F5"/>
    <w:rsid w:val="00A70513"/>
    <w:rsid w:val="00A73A8E"/>
    <w:rsid w:val="00A755CE"/>
    <w:rsid w:val="00A75839"/>
    <w:rsid w:val="00A76D9A"/>
    <w:rsid w:val="00A811B5"/>
    <w:rsid w:val="00A81663"/>
    <w:rsid w:val="00A832C4"/>
    <w:rsid w:val="00A833DB"/>
    <w:rsid w:val="00A83521"/>
    <w:rsid w:val="00A839D5"/>
    <w:rsid w:val="00A83A2E"/>
    <w:rsid w:val="00A85159"/>
    <w:rsid w:val="00A85B40"/>
    <w:rsid w:val="00A85CB6"/>
    <w:rsid w:val="00A866FD"/>
    <w:rsid w:val="00A87EDA"/>
    <w:rsid w:val="00A917FA"/>
    <w:rsid w:val="00A91BDB"/>
    <w:rsid w:val="00A91CE7"/>
    <w:rsid w:val="00A944E7"/>
    <w:rsid w:val="00A95099"/>
    <w:rsid w:val="00A964DD"/>
    <w:rsid w:val="00A97065"/>
    <w:rsid w:val="00A979E5"/>
    <w:rsid w:val="00AA08CC"/>
    <w:rsid w:val="00AA0A01"/>
    <w:rsid w:val="00AA15BD"/>
    <w:rsid w:val="00AA17DD"/>
    <w:rsid w:val="00AA1874"/>
    <w:rsid w:val="00AA1A2E"/>
    <w:rsid w:val="00AA1BF4"/>
    <w:rsid w:val="00AA2032"/>
    <w:rsid w:val="00AA2A2B"/>
    <w:rsid w:val="00AA2CE8"/>
    <w:rsid w:val="00AA36A2"/>
    <w:rsid w:val="00AA36C8"/>
    <w:rsid w:val="00AA3927"/>
    <w:rsid w:val="00AA4F1B"/>
    <w:rsid w:val="00AA51B9"/>
    <w:rsid w:val="00AA54A2"/>
    <w:rsid w:val="00AA588E"/>
    <w:rsid w:val="00AA64F8"/>
    <w:rsid w:val="00AA691D"/>
    <w:rsid w:val="00AB05EC"/>
    <w:rsid w:val="00AB0FA1"/>
    <w:rsid w:val="00AB246F"/>
    <w:rsid w:val="00AB308C"/>
    <w:rsid w:val="00AB4F12"/>
    <w:rsid w:val="00AC002A"/>
    <w:rsid w:val="00AC019C"/>
    <w:rsid w:val="00AC0490"/>
    <w:rsid w:val="00AC1C2D"/>
    <w:rsid w:val="00AC1D0D"/>
    <w:rsid w:val="00AC2D2B"/>
    <w:rsid w:val="00AC38CF"/>
    <w:rsid w:val="00AC4F00"/>
    <w:rsid w:val="00AC4FEB"/>
    <w:rsid w:val="00AC586E"/>
    <w:rsid w:val="00AC5B70"/>
    <w:rsid w:val="00AC6E06"/>
    <w:rsid w:val="00AD0A03"/>
    <w:rsid w:val="00AD21C3"/>
    <w:rsid w:val="00AD3CEF"/>
    <w:rsid w:val="00AD41CA"/>
    <w:rsid w:val="00AD4762"/>
    <w:rsid w:val="00AD598D"/>
    <w:rsid w:val="00AD5BB2"/>
    <w:rsid w:val="00AD5DEE"/>
    <w:rsid w:val="00AD5F1E"/>
    <w:rsid w:val="00AD63A5"/>
    <w:rsid w:val="00AD7C07"/>
    <w:rsid w:val="00AE033B"/>
    <w:rsid w:val="00AE0D2E"/>
    <w:rsid w:val="00AE1E9E"/>
    <w:rsid w:val="00AE2473"/>
    <w:rsid w:val="00AE2531"/>
    <w:rsid w:val="00AE2973"/>
    <w:rsid w:val="00AE4763"/>
    <w:rsid w:val="00AE76F3"/>
    <w:rsid w:val="00AF2854"/>
    <w:rsid w:val="00AF2B49"/>
    <w:rsid w:val="00AF30BF"/>
    <w:rsid w:val="00AF3127"/>
    <w:rsid w:val="00AF336B"/>
    <w:rsid w:val="00AF3932"/>
    <w:rsid w:val="00AF5382"/>
    <w:rsid w:val="00AF6AAF"/>
    <w:rsid w:val="00B00797"/>
    <w:rsid w:val="00B007EB"/>
    <w:rsid w:val="00B0147B"/>
    <w:rsid w:val="00B06189"/>
    <w:rsid w:val="00B06820"/>
    <w:rsid w:val="00B0696F"/>
    <w:rsid w:val="00B07866"/>
    <w:rsid w:val="00B07B72"/>
    <w:rsid w:val="00B10CAD"/>
    <w:rsid w:val="00B13232"/>
    <w:rsid w:val="00B143EA"/>
    <w:rsid w:val="00B15072"/>
    <w:rsid w:val="00B1558A"/>
    <w:rsid w:val="00B17A84"/>
    <w:rsid w:val="00B203B9"/>
    <w:rsid w:val="00B20985"/>
    <w:rsid w:val="00B2261C"/>
    <w:rsid w:val="00B22B09"/>
    <w:rsid w:val="00B22B9C"/>
    <w:rsid w:val="00B23A20"/>
    <w:rsid w:val="00B23F2D"/>
    <w:rsid w:val="00B244E9"/>
    <w:rsid w:val="00B253FD"/>
    <w:rsid w:val="00B25919"/>
    <w:rsid w:val="00B25CF5"/>
    <w:rsid w:val="00B263F7"/>
    <w:rsid w:val="00B267D8"/>
    <w:rsid w:val="00B2769C"/>
    <w:rsid w:val="00B33561"/>
    <w:rsid w:val="00B335F3"/>
    <w:rsid w:val="00B33AC4"/>
    <w:rsid w:val="00B34689"/>
    <w:rsid w:val="00B35B4F"/>
    <w:rsid w:val="00B37028"/>
    <w:rsid w:val="00B370C3"/>
    <w:rsid w:val="00B37463"/>
    <w:rsid w:val="00B41C0D"/>
    <w:rsid w:val="00B431B2"/>
    <w:rsid w:val="00B44393"/>
    <w:rsid w:val="00B47057"/>
    <w:rsid w:val="00B47967"/>
    <w:rsid w:val="00B50441"/>
    <w:rsid w:val="00B51A52"/>
    <w:rsid w:val="00B51CE3"/>
    <w:rsid w:val="00B53CFE"/>
    <w:rsid w:val="00B54A96"/>
    <w:rsid w:val="00B621BC"/>
    <w:rsid w:val="00B62B72"/>
    <w:rsid w:val="00B62BE2"/>
    <w:rsid w:val="00B633EE"/>
    <w:rsid w:val="00B665E9"/>
    <w:rsid w:val="00B6682C"/>
    <w:rsid w:val="00B71138"/>
    <w:rsid w:val="00B73D07"/>
    <w:rsid w:val="00B74EDA"/>
    <w:rsid w:val="00B7725B"/>
    <w:rsid w:val="00B80713"/>
    <w:rsid w:val="00B80A98"/>
    <w:rsid w:val="00B813D8"/>
    <w:rsid w:val="00B8154B"/>
    <w:rsid w:val="00B83AA1"/>
    <w:rsid w:val="00B83B51"/>
    <w:rsid w:val="00B83F34"/>
    <w:rsid w:val="00B83FB4"/>
    <w:rsid w:val="00B8443F"/>
    <w:rsid w:val="00B849BF"/>
    <w:rsid w:val="00B85BA9"/>
    <w:rsid w:val="00B8720E"/>
    <w:rsid w:val="00B87779"/>
    <w:rsid w:val="00B914FC"/>
    <w:rsid w:val="00B92B23"/>
    <w:rsid w:val="00B941E5"/>
    <w:rsid w:val="00B94E9A"/>
    <w:rsid w:val="00B95754"/>
    <w:rsid w:val="00B9778C"/>
    <w:rsid w:val="00BA037B"/>
    <w:rsid w:val="00BA07F9"/>
    <w:rsid w:val="00BA10EA"/>
    <w:rsid w:val="00BA1481"/>
    <w:rsid w:val="00BA2084"/>
    <w:rsid w:val="00BA293D"/>
    <w:rsid w:val="00BA39E0"/>
    <w:rsid w:val="00BA453C"/>
    <w:rsid w:val="00BA5700"/>
    <w:rsid w:val="00BA5C81"/>
    <w:rsid w:val="00BA6C2E"/>
    <w:rsid w:val="00BB0095"/>
    <w:rsid w:val="00BB0C9C"/>
    <w:rsid w:val="00BB1AF4"/>
    <w:rsid w:val="00BB3437"/>
    <w:rsid w:val="00BB3637"/>
    <w:rsid w:val="00BB4B29"/>
    <w:rsid w:val="00BB4FF3"/>
    <w:rsid w:val="00BB7000"/>
    <w:rsid w:val="00BB778A"/>
    <w:rsid w:val="00BB77DD"/>
    <w:rsid w:val="00BC26A4"/>
    <w:rsid w:val="00BC639F"/>
    <w:rsid w:val="00BC641C"/>
    <w:rsid w:val="00BD0076"/>
    <w:rsid w:val="00BD36F3"/>
    <w:rsid w:val="00BD4BAF"/>
    <w:rsid w:val="00BD5F6E"/>
    <w:rsid w:val="00BD79EF"/>
    <w:rsid w:val="00BE2682"/>
    <w:rsid w:val="00BE4430"/>
    <w:rsid w:val="00BE4B05"/>
    <w:rsid w:val="00BE7009"/>
    <w:rsid w:val="00BE709E"/>
    <w:rsid w:val="00BE735C"/>
    <w:rsid w:val="00BF09AF"/>
    <w:rsid w:val="00BF11A5"/>
    <w:rsid w:val="00BF4305"/>
    <w:rsid w:val="00BF5158"/>
    <w:rsid w:val="00C0083F"/>
    <w:rsid w:val="00C0378A"/>
    <w:rsid w:val="00C075C7"/>
    <w:rsid w:val="00C07772"/>
    <w:rsid w:val="00C10043"/>
    <w:rsid w:val="00C10904"/>
    <w:rsid w:val="00C12E8B"/>
    <w:rsid w:val="00C13948"/>
    <w:rsid w:val="00C144D9"/>
    <w:rsid w:val="00C206EE"/>
    <w:rsid w:val="00C20A45"/>
    <w:rsid w:val="00C20B3B"/>
    <w:rsid w:val="00C21740"/>
    <w:rsid w:val="00C227FC"/>
    <w:rsid w:val="00C237A7"/>
    <w:rsid w:val="00C23CD8"/>
    <w:rsid w:val="00C25187"/>
    <w:rsid w:val="00C32070"/>
    <w:rsid w:val="00C332B1"/>
    <w:rsid w:val="00C336D5"/>
    <w:rsid w:val="00C36465"/>
    <w:rsid w:val="00C41732"/>
    <w:rsid w:val="00C426BA"/>
    <w:rsid w:val="00C432E7"/>
    <w:rsid w:val="00C43B53"/>
    <w:rsid w:val="00C444BD"/>
    <w:rsid w:val="00C456EC"/>
    <w:rsid w:val="00C45B0A"/>
    <w:rsid w:val="00C47688"/>
    <w:rsid w:val="00C47BE0"/>
    <w:rsid w:val="00C50E0A"/>
    <w:rsid w:val="00C51E3B"/>
    <w:rsid w:val="00C52038"/>
    <w:rsid w:val="00C52D05"/>
    <w:rsid w:val="00C54026"/>
    <w:rsid w:val="00C550C1"/>
    <w:rsid w:val="00C55CEE"/>
    <w:rsid w:val="00C5752A"/>
    <w:rsid w:val="00C60005"/>
    <w:rsid w:val="00C603AA"/>
    <w:rsid w:val="00C6103A"/>
    <w:rsid w:val="00C621BB"/>
    <w:rsid w:val="00C6282E"/>
    <w:rsid w:val="00C62917"/>
    <w:rsid w:val="00C63086"/>
    <w:rsid w:val="00C63135"/>
    <w:rsid w:val="00C63221"/>
    <w:rsid w:val="00C65D9F"/>
    <w:rsid w:val="00C66253"/>
    <w:rsid w:val="00C662F8"/>
    <w:rsid w:val="00C70623"/>
    <w:rsid w:val="00C70DB0"/>
    <w:rsid w:val="00C71703"/>
    <w:rsid w:val="00C71BAB"/>
    <w:rsid w:val="00C71EB9"/>
    <w:rsid w:val="00C721CA"/>
    <w:rsid w:val="00C72D0C"/>
    <w:rsid w:val="00C73914"/>
    <w:rsid w:val="00C73B81"/>
    <w:rsid w:val="00C74BC3"/>
    <w:rsid w:val="00C750FF"/>
    <w:rsid w:val="00C7513D"/>
    <w:rsid w:val="00C75617"/>
    <w:rsid w:val="00C7594F"/>
    <w:rsid w:val="00C75C58"/>
    <w:rsid w:val="00C80B10"/>
    <w:rsid w:val="00C80CF2"/>
    <w:rsid w:val="00C80D0C"/>
    <w:rsid w:val="00C8346B"/>
    <w:rsid w:val="00C835AD"/>
    <w:rsid w:val="00C83754"/>
    <w:rsid w:val="00C839B2"/>
    <w:rsid w:val="00C83C8B"/>
    <w:rsid w:val="00C83C9B"/>
    <w:rsid w:val="00C84BDC"/>
    <w:rsid w:val="00C8751D"/>
    <w:rsid w:val="00C875A4"/>
    <w:rsid w:val="00C966F9"/>
    <w:rsid w:val="00C97988"/>
    <w:rsid w:val="00CA0851"/>
    <w:rsid w:val="00CA1297"/>
    <w:rsid w:val="00CA25D8"/>
    <w:rsid w:val="00CA2CEC"/>
    <w:rsid w:val="00CA2D39"/>
    <w:rsid w:val="00CA30AD"/>
    <w:rsid w:val="00CA76E5"/>
    <w:rsid w:val="00CA789C"/>
    <w:rsid w:val="00CA7CFE"/>
    <w:rsid w:val="00CB049C"/>
    <w:rsid w:val="00CB09ED"/>
    <w:rsid w:val="00CB0BC6"/>
    <w:rsid w:val="00CB0EB7"/>
    <w:rsid w:val="00CB1455"/>
    <w:rsid w:val="00CB147F"/>
    <w:rsid w:val="00CB1859"/>
    <w:rsid w:val="00CB3E80"/>
    <w:rsid w:val="00CB4901"/>
    <w:rsid w:val="00CB4BCB"/>
    <w:rsid w:val="00CB534C"/>
    <w:rsid w:val="00CB5CD0"/>
    <w:rsid w:val="00CB5F00"/>
    <w:rsid w:val="00CB7E76"/>
    <w:rsid w:val="00CC248D"/>
    <w:rsid w:val="00CC2848"/>
    <w:rsid w:val="00CC66EF"/>
    <w:rsid w:val="00CC7AAB"/>
    <w:rsid w:val="00CD02C7"/>
    <w:rsid w:val="00CD2C94"/>
    <w:rsid w:val="00CD2E37"/>
    <w:rsid w:val="00CD3744"/>
    <w:rsid w:val="00CD38A0"/>
    <w:rsid w:val="00CD5B9E"/>
    <w:rsid w:val="00CD646E"/>
    <w:rsid w:val="00CD7DDF"/>
    <w:rsid w:val="00CE04AB"/>
    <w:rsid w:val="00CE227D"/>
    <w:rsid w:val="00CE263D"/>
    <w:rsid w:val="00CE2EEC"/>
    <w:rsid w:val="00CE3234"/>
    <w:rsid w:val="00CE353F"/>
    <w:rsid w:val="00CE3E22"/>
    <w:rsid w:val="00CE622F"/>
    <w:rsid w:val="00CE6439"/>
    <w:rsid w:val="00CE7129"/>
    <w:rsid w:val="00CF0363"/>
    <w:rsid w:val="00CF258F"/>
    <w:rsid w:val="00CF267F"/>
    <w:rsid w:val="00CF2B85"/>
    <w:rsid w:val="00CF302E"/>
    <w:rsid w:val="00CF3D5B"/>
    <w:rsid w:val="00CF6085"/>
    <w:rsid w:val="00CF71B6"/>
    <w:rsid w:val="00CF7654"/>
    <w:rsid w:val="00CF7F98"/>
    <w:rsid w:val="00D009A1"/>
    <w:rsid w:val="00D02D8F"/>
    <w:rsid w:val="00D04CD7"/>
    <w:rsid w:val="00D05861"/>
    <w:rsid w:val="00D06042"/>
    <w:rsid w:val="00D062E9"/>
    <w:rsid w:val="00D06D8F"/>
    <w:rsid w:val="00D071D2"/>
    <w:rsid w:val="00D07365"/>
    <w:rsid w:val="00D07FF8"/>
    <w:rsid w:val="00D10047"/>
    <w:rsid w:val="00D10352"/>
    <w:rsid w:val="00D11A53"/>
    <w:rsid w:val="00D11F85"/>
    <w:rsid w:val="00D13CF7"/>
    <w:rsid w:val="00D17CE4"/>
    <w:rsid w:val="00D20BA8"/>
    <w:rsid w:val="00D21BAF"/>
    <w:rsid w:val="00D2340E"/>
    <w:rsid w:val="00D23B2A"/>
    <w:rsid w:val="00D2471A"/>
    <w:rsid w:val="00D24912"/>
    <w:rsid w:val="00D26D1E"/>
    <w:rsid w:val="00D30FB6"/>
    <w:rsid w:val="00D32645"/>
    <w:rsid w:val="00D33EAC"/>
    <w:rsid w:val="00D361D8"/>
    <w:rsid w:val="00D36207"/>
    <w:rsid w:val="00D3625E"/>
    <w:rsid w:val="00D3628C"/>
    <w:rsid w:val="00D36FFB"/>
    <w:rsid w:val="00D3732D"/>
    <w:rsid w:val="00D4102C"/>
    <w:rsid w:val="00D427DB"/>
    <w:rsid w:val="00D43606"/>
    <w:rsid w:val="00D43924"/>
    <w:rsid w:val="00D43BE9"/>
    <w:rsid w:val="00D43EC5"/>
    <w:rsid w:val="00D445D0"/>
    <w:rsid w:val="00D45145"/>
    <w:rsid w:val="00D47E76"/>
    <w:rsid w:val="00D503F3"/>
    <w:rsid w:val="00D51C6E"/>
    <w:rsid w:val="00D52FE1"/>
    <w:rsid w:val="00D539E3"/>
    <w:rsid w:val="00D53D2C"/>
    <w:rsid w:val="00D53E2E"/>
    <w:rsid w:val="00D54CD2"/>
    <w:rsid w:val="00D55B3D"/>
    <w:rsid w:val="00D567F5"/>
    <w:rsid w:val="00D63132"/>
    <w:rsid w:val="00D64219"/>
    <w:rsid w:val="00D65CFC"/>
    <w:rsid w:val="00D668E1"/>
    <w:rsid w:val="00D72A49"/>
    <w:rsid w:val="00D73617"/>
    <w:rsid w:val="00D74ACB"/>
    <w:rsid w:val="00D759E7"/>
    <w:rsid w:val="00D7686B"/>
    <w:rsid w:val="00D771AB"/>
    <w:rsid w:val="00D800F9"/>
    <w:rsid w:val="00D804FD"/>
    <w:rsid w:val="00D80F43"/>
    <w:rsid w:val="00D810B0"/>
    <w:rsid w:val="00D81F0A"/>
    <w:rsid w:val="00D82B17"/>
    <w:rsid w:val="00D83D46"/>
    <w:rsid w:val="00D84E12"/>
    <w:rsid w:val="00D852EF"/>
    <w:rsid w:val="00D8584E"/>
    <w:rsid w:val="00D86676"/>
    <w:rsid w:val="00D87026"/>
    <w:rsid w:val="00D877EE"/>
    <w:rsid w:val="00D92377"/>
    <w:rsid w:val="00D925BD"/>
    <w:rsid w:val="00D9283F"/>
    <w:rsid w:val="00D92FF7"/>
    <w:rsid w:val="00D93064"/>
    <w:rsid w:val="00D95048"/>
    <w:rsid w:val="00D9737C"/>
    <w:rsid w:val="00DA0C14"/>
    <w:rsid w:val="00DA1021"/>
    <w:rsid w:val="00DA3C52"/>
    <w:rsid w:val="00DA438E"/>
    <w:rsid w:val="00DA4903"/>
    <w:rsid w:val="00DA7397"/>
    <w:rsid w:val="00DA74AA"/>
    <w:rsid w:val="00DB093D"/>
    <w:rsid w:val="00DB2F86"/>
    <w:rsid w:val="00DB3628"/>
    <w:rsid w:val="00DB4E57"/>
    <w:rsid w:val="00DB59E8"/>
    <w:rsid w:val="00DB69BD"/>
    <w:rsid w:val="00DB73AC"/>
    <w:rsid w:val="00DB73F4"/>
    <w:rsid w:val="00DC1457"/>
    <w:rsid w:val="00DC21F9"/>
    <w:rsid w:val="00DC29D7"/>
    <w:rsid w:val="00DC2F6A"/>
    <w:rsid w:val="00DC3BB5"/>
    <w:rsid w:val="00DC4373"/>
    <w:rsid w:val="00DC4D6E"/>
    <w:rsid w:val="00DC4F16"/>
    <w:rsid w:val="00DC7349"/>
    <w:rsid w:val="00DD02F1"/>
    <w:rsid w:val="00DD112F"/>
    <w:rsid w:val="00DD1B5C"/>
    <w:rsid w:val="00DD364F"/>
    <w:rsid w:val="00DD51A3"/>
    <w:rsid w:val="00DD53E9"/>
    <w:rsid w:val="00DD5E85"/>
    <w:rsid w:val="00DD6A4D"/>
    <w:rsid w:val="00DD7680"/>
    <w:rsid w:val="00DD7D30"/>
    <w:rsid w:val="00DE073C"/>
    <w:rsid w:val="00DE2035"/>
    <w:rsid w:val="00DE463A"/>
    <w:rsid w:val="00DE5408"/>
    <w:rsid w:val="00DE6CF7"/>
    <w:rsid w:val="00DE769F"/>
    <w:rsid w:val="00DE76A5"/>
    <w:rsid w:val="00DF1B39"/>
    <w:rsid w:val="00DF1B73"/>
    <w:rsid w:val="00DF281A"/>
    <w:rsid w:val="00DF2A03"/>
    <w:rsid w:val="00DF2FE1"/>
    <w:rsid w:val="00DF3587"/>
    <w:rsid w:val="00DF3F42"/>
    <w:rsid w:val="00DF4365"/>
    <w:rsid w:val="00DF4621"/>
    <w:rsid w:val="00DF4A7C"/>
    <w:rsid w:val="00DF5DAA"/>
    <w:rsid w:val="00E00FC7"/>
    <w:rsid w:val="00E02641"/>
    <w:rsid w:val="00E05CF1"/>
    <w:rsid w:val="00E06597"/>
    <w:rsid w:val="00E071A6"/>
    <w:rsid w:val="00E10D03"/>
    <w:rsid w:val="00E11EFB"/>
    <w:rsid w:val="00E14107"/>
    <w:rsid w:val="00E14634"/>
    <w:rsid w:val="00E14645"/>
    <w:rsid w:val="00E17842"/>
    <w:rsid w:val="00E17C75"/>
    <w:rsid w:val="00E20DCC"/>
    <w:rsid w:val="00E21726"/>
    <w:rsid w:val="00E21FBA"/>
    <w:rsid w:val="00E221E1"/>
    <w:rsid w:val="00E23319"/>
    <w:rsid w:val="00E2367B"/>
    <w:rsid w:val="00E2486A"/>
    <w:rsid w:val="00E33324"/>
    <w:rsid w:val="00E33994"/>
    <w:rsid w:val="00E353EB"/>
    <w:rsid w:val="00E3645C"/>
    <w:rsid w:val="00E36B89"/>
    <w:rsid w:val="00E378F4"/>
    <w:rsid w:val="00E40B06"/>
    <w:rsid w:val="00E41FFB"/>
    <w:rsid w:val="00E42724"/>
    <w:rsid w:val="00E42BBC"/>
    <w:rsid w:val="00E43BFC"/>
    <w:rsid w:val="00E460D3"/>
    <w:rsid w:val="00E508E5"/>
    <w:rsid w:val="00E514D0"/>
    <w:rsid w:val="00E51E13"/>
    <w:rsid w:val="00E56751"/>
    <w:rsid w:val="00E57147"/>
    <w:rsid w:val="00E57278"/>
    <w:rsid w:val="00E57735"/>
    <w:rsid w:val="00E615FA"/>
    <w:rsid w:val="00E61B6F"/>
    <w:rsid w:val="00E61CDF"/>
    <w:rsid w:val="00E61F4C"/>
    <w:rsid w:val="00E62391"/>
    <w:rsid w:val="00E62EAE"/>
    <w:rsid w:val="00E65747"/>
    <w:rsid w:val="00E66EDD"/>
    <w:rsid w:val="00E679E0"/>
    <w:rsid w:val="00E7024E"/>
    <w:rsid w:val="00E7432E"/>
    <w:rsid w:val="00E74446"/>
    <w:rsid w:val="00E74942"/>
    <w:rsid w:val="00E75490"/>
    <w:rsid w:val="00E754ED"/>
    <w:rsid w:val="00E75AC8"/>
    <w:rsid w:val="00E76FB9"/>
    <w:rsid w:val="00E83106"/>
    <w:rsid w:val="00E839FD"/>
    <w:rsid w:val="00E84CDA"/>
    <w:rsid w:val="00E86CBE"/>
    <w:rsid w:val="00E87126"/>
    <w:rsid w:val="00E938D0"/>
    <w:rsid w:val="00E93975"/>
    <w:rsid w:val="00E9419B"/>
    <w:rsid w:val="00E95393"/>
    <w:rsid w:val="00E958DE"/>
    <w:rsid w:val="00E958FB"/>
    <w:rsid w:val="00E96646"/>
    <w:rsid w:val="00E9707F"/>
    <w:rsid w:val="00EA134F"/>
    <w:rsid w:val="00EA1827"/>
    <w:rsid w:val="00EA273F"/>
    <w:rsid w:val="00EA2786"/>
    <w:rsid w:val="00EA3143"/>
    <w:rsid w:val="00EA43E2"/>
    <w:rsid w:val="00EA46D5"/>
    <w:rsid w:val="00EA4FD0"/>
    <w:rsid w:val="00EA55AC"/>
    <w:rsid w:val="00EA5EAA"/>
    <w:rsid w:val="00EA6C0B"/>
    <w:rsid w:val="00EB2F63"/>
    <w:rsid w:val="00EB3C18"/>
    <w:rsid w:val="00EB5707"/>
    <w:rsid w:val="00EB5E7A"/>
    <w:rsid w:val="00EB5FBB"/>
    <w:rsid w:val="00EB6787"/>
    <w:rsid w:val="00EB6BAA"/>
    <w:rsid w:val="00EB7DE7"/>
    <w:rsid w:val="00EC1E40"/>
    <w:rsid w:val="00EC287D"/>
    <w:rsid w:val="00EC29CF"/>
    <w:rsid w:val="00EC3016"/>
    <w:rsid w:val="00EC37B9"/>
    <w:rsid w:val="00EC4831"/>
    <w:rsid w:val="00EC4CB5"/>
    <w:rsid w:val="00EC6BFD"/>
    <w:rsid w:val="00EC6DF2"/>
    <w:rsid w:val="00EC732B"/>
    <w:rsid w:val="00ED1762"/>
    <w:rsid w:val="00ED1F96"/>
    <w:rsid w:val="00ED3A65"/>
    <w:rsid w:val="00ED3C06"/>
    <w:rsid w:val="00ED4657"/>
    <w:rsid w:val="00ED5FDE"/>
    <w:rsid w:val="00ED6D1F"/>
    <w:rsid w:val="00EE1D83"/>
    <w:rsid w:val="00EE4529"/>
    <w:rsid w:val="00EE528E"/>
    <w:rsid w:val="00EE5A07"/>
    <w:rsid w:val="00EF339F"/>
    <w:rsid w:val="00EF3584"/>
    <w:rsid w:val="00EF3A81"/>
    <w:rsid w:val="00EF3EA2"/>
    <w:rsid w:val="00EF40A0"/>
    <w:rsid w:val="00EF6B1E"/>
    <w:rsid w:val="00EF71AF"/>
    <w:rsid w:val="00F006A6"/>
    <w:rsid w:val="00F0086F"/>
    <w:rsid w:val="00F0150F"/>
    <w:rsid w:val="00F0208F"/>
    <w:rsid w:val="00F038D7"/>
    <w:rsid w:val="00F05BB5"/>
    <w:rsid w:val="00F06C48"/>
    <w:rsid w:val="00F0717B"/>
    <w:rsid w:val="00F079A9"/>
    <w:rsid w:val="00F07D91"/>
    <w:rsid w:val="00F07E4D"/>
    <w:rsid w:val="00F10E1F"/>
    <w:rsid w:val="00F122EE"/>
    <w:rsid w:val="00F133E6"/>
    <w:rsid w:val="00F14356"/>
    <w:rsid w:val="00F15892"/>
    <w:rsid w:val="00F15B0A"/>
    <w:rsid w:val="00F2222D"/>
    <w:rsid w:val="00F225F3"/>
    <w:rsid w:val="00F23A17"/>
    <w:rsid w:val="00F24A83"/>
    <w:rsid w:val="00F27644"/>
    <w:rsid w:val="00F30BA4"/>
    <w:rsid w:val="00F31060"/>
    <w:rsid w:val="00F339A0"/>
    <w:rsid w:val="00F34306"/>
    <w:rsid w:val="00F344B1"/>
    <w:rsid w:val="00F3618B"/>
    <w:rsid w:val="00F37D38"/>
    <w:rsid w:val="00F40263"/>
    <w:rsid w:val="00F418A9"/>
    <w:rsid w:val="00F42BBB"/>
    <w:rsid w:val="00F43354"/>
    <w:rsid w:val="00F43D7F"/>
    <w:rsid w:val="00F45524"/>
    <w:rsid w:val="00F4573C"/>
    <w:rsid w:val="00F45EFB"/>
    <w:rsid w:val="00F4650B"/>
    <w:rsid w:val="00F466E3"/>
    <w:rsid w:val="00F508DB"/>
    <w:rsid w:val="00F50D0B"/>
    <w:rsid w:val="00F5252C"/>
    <w:rsid w:val="00F54BBF"/>
    <w:rsid w:val="00F54F82"/>
    <w:rsid w:val="00F56BD5"/>
    <w:rsid w:val="00F57172"/>
    <w:rsid w:val="00F61057"/>
    <w:rsid w:val="00F61E9C"/>
    <w:rsid w:val="00F637F3"/>
    <w:rsid w:val="00F6614B"/>
    <w:rsid w:val="00F664BB"/>
    <w:rsid w:val="00F66AD7"/>
    <w:rsid w:val="00F66F03"/>
    <w:rsid w:val="00F70733"/>
    <w:rsid w:val="00F70A29"/>
    <w:rsid w:val="00F7147A"/>
    <w:rsid w:val="00F723B0"/>
    <w:rsid w:val="00F72601"/>
    <w:rsid w:val="00F7314C"/>
    <w:rsid w:val="00F7702D"/>
    <w:rsid w:val="00F77C92"/>
    <w:rsid w:val="00F81252"/>
    <w:rsid w:val="00F81BDA"/>
    <w:rsid w:val="00F8267F"/>
    <w:rsid w:val="00F82BC2"/>
    <w:rsid w:val="00F836B4"/>
    <w:rsid w:val="00F83729"/>
    <w:rsid w:val="00F83E7F"/>
    <w:rsid w:val="00F842C9"/>
    <w:rsid w:val="00F85028"/>
    <w:rsid w:val="00F85F04"/>
    <w:rsid w:val="00F900A0"/>
    <w:rsid w:val="00F91089"/>
    <w:rsid w:val="00F92CAA"/>
    <w:rsid w:val="00F92F59"/>
    <w:rsid w:val="00F93FFE"/>
    <w:rsid w:val="00F94389"/>
    <w:rsid w:val="00F94F31"/>
    <w:rsid w:val="00FA0D40"/>
    <w:rsid w:val="00FA3CDB"/>
    <w:rsid w:val="00FA5CA6"/>
    <w:rsid w:val="00FA5D8A"/>
    <w:rsid w:val="00FA6BCC"/>
    <w:rsid w:val="00FB0163"/>
    <w:rsid w:val="00FB1AB7"/>
    <w:rsid w:val="00FB1D0E"/>
    <w:rsid w:val="00FB21CE"/>
    <w:rsid w:val="00FB22BA"/>
    <w:rsid w:val="00FB2AB7"/>
    <w:rsid w:val="00FB40F2"/>
    <w:rsid w:val="00FB4B74"/>
    <w:rsid w:val="00FC00BB"/>
    <w:rsid w:val="00FC196F"/>
    <w:rsid w:val="00FC35E7"/>
    <w:rsid w:val="00FC4418"/>
    <w:rsid w:val="00FC4E80"/>
    <w:rsid w:val="00FC505C"/>
    <w:rsid w:val="00FC7267"/>
    <w:rsid w:val="00FC75D7"/>
    <w:rsid w:val="00FD1AF2"/>
    <w:rsid w:val="00FD235D"/>
    <w:rsid w:val="00FD28D8"/>
    <w:rsid w:val="00FD2FEE"/>
    <w:rsid w:val="00FD3132"/>
    <w:rsid w:val="00FD4155"/>
    <w:rsid w:val="00FD45C3"/>
    <w:rsid w:val="00FD5A07"/>
    <w:rsid w:val="00FD6F77"/>
    <w:rsid w:val="00FD7E3B"/>
    <w:rsid w:val="00FE076B"/>
    <w:rsid w:val="00FE760C"/>
    <w:rsid w:val="00FE7BB7"/>
    <w:rsid w:val="00FF21BF"/>
    <w:rsid w:val="00FF317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F4DF622"/>
  <w15:docId w15:val="{9F38E54E-CD9A-41A6-8379-716B99B7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587C11"/>
    <w:pPr>
      <w:keepNext/>
      <w:numPr>
        <w:numId w:val="6"/>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6"/>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6"/>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1"/>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2"/>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numPr>
        <w:ilvl w:val="1"/>
        <w:numId w:val="3"/>
      </w:numPr>
      <w:spacing w:before="120"/>
    </w:pPr>
    <w:rPr>
      <w:b w:val="0"/>
      <w:sz w:val="18"/>
    </w:rPr>
  </w:style>
  <w:style w:type="paragraph" w:customStyle="1" w:styleId="kopartikelovereenkomst">
    <w:name w:val="kop artikel overeenkomst"/>
    <w:next w:val="artikelovereenkomst"/>
    <w:rsid w:val="0027348F"/>
    <w:pPr>
      <w:keepNext/>
      <w:numPr>
        <w:numId w:val="3"/>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22"/>
      </w:numPr>
    </w:pPr>
  </w:style>
  <w:style w:type="character" w:customStyle="1" w:styleId="TekstopmerkingChar">
    <w:name w:val="Tekst opmerking Char"/>
    <w:link w:val="Tekstopmerking"/>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4"/>
      </w:numPr>
    </w:pPr>
    <w:rPr>
      <w:sz w:val="19"/>
      <w:szCs w:val="24"/>
    </w:rPr>
  </w:style>
  <w:style w:type="paragraph" w:customStyle="1" w:styleId="opsoomingbullit">
    <w:name w:val="opsooming bullit"/>
    <w:basedOn w:val="Standaard"/>
    <w:rsid w:val="000D73B2"/>
    <w:pPr>
      <w:numPr>
        <w:numId w:val="5"/>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8"/>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587C11"/>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1"/>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2"/>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uiPriority w:val="99"/>
    <w:semiHidden/>
    <w:unhideWhenUsed/>
    <w:rsid w:val="00844C26"/>
    <w:pPr>
      <w:spacing w:after="0" w:line="240" w:lineRule="auto"/>
      <w:ind w:left="0"/>
    </w:pPr>
    <w:rPr>
      <w:rFonts w:ascii="Corbel" w:eastAsiaTheme="minorHAnsi" w:hAnsi="Corbel"/>
      <w:sz w:val="20"/>
      <w:szCs w:val="20"/>
      <w:lang w:eastAsia="en-US"/>
    </w:rPr>
  </w:style>
  <w:style w:type="character" w:customStyle="1" w:styleId="VoetnoottekstChar">
    <w:name w:val="Voetnoottekst Char"/>
    <w:basedOn w:val="Standaardalinea-lettertype"/>
    <w:link w:val="Voetnoottekst"/>
    <w:uiPriority w:val="99"/>
    <w:semiHidden/>
    <w:rsid w:val="00844C26"/>
    <w:rPr>
      <w:rFonts w:ascii="Corbel" w:eastAsiaTheme="minorHAnsi" w:hAnsi="Corbel"/>
      <w:lang w:eastAsia="en-US"/>
    </w:rPr>
  </w:style>
  <w:style w:type="character" w:styleId="Voetnootmarkering">
    <w:name w:val="footnote reference"/>
    <w:basedOn w:val="Standaardalinea-lettertype"/>
    <w:uiPriority w:val="99"/>
    <w:semiHidden/>
    <w:unhideWhenUsed/>
    <w:rsid w:val="00844C26"/>
    <w:rPr>
      <w:vertAlign w:val="superscript"/>
    </w:rPr>
  </w:style>
  <w:style w:type="character" w:customStyle="1" w:styleId="LijstalineaChar">
    <w:name w:val="Lijstalinea Char"/>
    <w:basedOn w:val="Standaardalinea-lettertype"/>
    <w:link w:val="Lijstalinea"/>
    <w:uiPriority w:val="34"/>
    <w:locked/>
    <w:rsid w:val="00B431B2"/>
    <w:rPr>
      <w:rFonts w:ascii="Corbel"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122044637">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5993">
      <w:bodyDiv w:val="1"/>
      <w:marLeft w:val="0"/>
      <w:marRight w:val="0"/>
      <w:marTop w:val="0"/>
      <w:marBottom w:val="0"/>
      <w:divBdr>
        <w:top w:val="none" w:sz="0" w:space="0" w:color="auto"/>
        <w:left w:val="none" w:sz="0" w:space="0" w:color="auto"/>
        <w:bottom w:val="none" w:sz="0" w:space="0" w:color="auto"/>
        <w:right w:val="none" w:sz="0" w:space="0" w:color="auto"/>
      </w:divBdr>
    </w:div>
    <w:div w:id="1050767619">
      <w:bodyDiv w:val="1"/>
      <w:marLeft w:val="0"/>
      <w:marRight w:val="0"/>
      <w:marTop w:val="0"/>
      <w:marBottom w:val="0"/>
      <w:divBdr>
        <w:top w:val="none" w:sz="0" w:space="0" w:color="auto"/>
        <w:left w:val="none" w:sz="0" w:space="0" w:color="auto"/>
        <w:bottom w:val="none" w:sz="0" w:space="0" w:color="auto"/>
        <w:right w:val="none" w:sz="0" w:space="0" w:color="auto"/>
      </w:divBdr>
      <w:divsChild>
        <w:div w:id="960458191">
          <w:marLeft w:val="0"/>
          <w:marRight w:val="0"/>
          <w:marTop w:val="0"/>
          <w:marBottom w:val="0"/>
          <w:divBdr>
            <w:top w:val="none" w:sz="0" w:space="0" w:color="auto"/>
            <w:left w:val="none" w:sz="0" w:space="0" w:color="auto"/>
            <w:bottom w:val="none" w:sz="0" w:space="0" w:color="auto"/>
            <w:right w:val="none" w:sz="0" w:space="0" w:color="auto"/>
          </w:divBdr>
          <w:divsChild>
            <w:div w:id="1632976428">
              <w:marLeft w:val="0"/>
              <w:marRight w:val="0"/>
              <w:marTop w:val="0"/>
              <w:marBottom w:val="0"/>
              <w:divBdr>
                <w:top w:val="none" w:sz="0" w:space="0" w:color="auto"/>
                <w:left w:val="none" w:sz="0" w:space="0" w:color="auto"/>
                <w:bottom w:val="none" w:sz="0" w:space="0" w:color="auto"/>
                <w:right w:val="none" w:sz="0" w:space="0" w:color="auto"/>
              </w:divBdr>
              <w:divsChild>
                <w:div w:id="935939987">
                  <w:marLeft w:val="0"/>
                  <w:marRight w:val="0"/>
                  <w:marTop w:val="0"/>
                  <w:marBottom w:val="0"/>
                  <w:divBdr>
                    <w:top w:val="none" w:sz="0" w:space="0" w:color="auto"/>
                    <w:left w:val="none" w:sz="0" w:space="0" w:color="auto"/>
                    <w:bottom w:val="none" w:sz="0" w:space="0" w:color="auto"/>
                    <w:right w:val="none" w:sz="0" w:space="0" w:color="auto"/>
                  </w:divBdr>
                  <w:divsChild>
                    <w:div w:id="276763157">
                      <w:marLeft w:val="0"/>
                      <w:marRight w:val="0"/>
                      <w:marTop w:val="0"/>
                      <w:marBottom w:val="0"/>
                      <w:divBdr>
                        <w:top w:val="none" w:sz="0" w:space="0" w:color="auto"/>
                        <w:left w:val="none" w:sz="0" w:space="0" w:color="auto"/>
                        <w:bottom w:val="none" w:sz="0" w:space="0" w:color="auto"/>
                        <w:right w:val="none" w:sz="0" w:space="0" w:color="auto"/>
                      </w:divBdr>
                      <w:divsChild>
                        <w:div w:id="2048599763">
                          <w:marLeft w:val="0"/>
                          <w:marRight w:val="0"/>
                          <w:marTop w:val="0"/>
                          <w:marBottom w:val="0"/>
                          <w:divBdr>
                            <w:top w:val="none" w:sz="0" w:space="0" w:color="auto"/>
                            <w:left w:val="none" w:sz="0" w:space="0" w:color="auto"/>
                            <w:bottom w:val="none" w:sz="0" w:space="0" w:color="auto"/>
                            <w:right w:val="none" w:sz="0" w:space="0" w:color="auto"/>
                          </w:divBdr>
                          <w:divsChild>
                            <w:div w:id="47531356">
                              <w:marLeft w:val="0"/>
                              <w:marRight w:val="0"/>
                              <w:marTop w:val="0"/>
                              <w:marBottom w:val="120"/>
                              <w:divBdr>
                                <w:top w:val="none" w:sz="0" w:space="0" w:color="auto"/>
                                <w:left w:val="none" w:sz="0" w:space="0" w:color="auto"/>
                                <w:bottom w:val="none" w:sz="0" w:space="0" w:color="auto"/>
                                <w:right w:val="none" w:sz="0" w:space="0" w:color="auto"/>
                              </w:divBdr>
                              <w:divsChild>
                                <w:div w:id="822937003">
                                  <w:marLeft w:val="0"/>
                                  <w:marRight w:val="0"/>
                                  <w:marTop w:val="0"/>
                                  <w:marBottom w:val="0"/>
                                  <w:divBdr>
                                    <w:top w:val="none" w:sz="0" w:space="0" w:color="auto"/>
                                    <w:left w:val="none" w:sz="0" w:space="0" w:color="auto"/>
                                    <w:bottom w:val="none" w:sz="0" w:space="0" w:color="auto"/>
                                    <w:right w:val="none" w:sz="0" w:space="0" w:color="auto"/>
                                  </w:divBdr>
                                  <w:divsChild>
                                    <w:div w:id="1624532667">
                                      <w:marLeft w:val="0"/>
                                      <w:marRight w:val="0"/>
                                      <w:marTop w:val="0"/>
                                      <w:marBottom w:val="0"/>
                                      <w:divBdr>
                                        <w:top w:val="none" w:sz="0" w:space="0" w:color="auto"/>
                                        <w:left w:val="none" w:sz="0" w:space="0" w:color="auto"/>
                                        <w:bottom w:val="none" w:sz="0" w:space="0" w:color="auto"/>
                                        <w:right w:val="none" w:sz="0" w:space="0" w:color="auto"/>
                                      </w:divBdr>
                                      <w:divsChild>
                                        <w:div w:id="406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592272626">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899974841">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22660288">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bestuur-organisatie/volg-beleid/veiligheid/integer-handelen/beleidsstukken-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916B-BEBF-4AAE-AFE2-3592971D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95497FF.dotm</Template>
  <TotalTime>1</TotalTime>
  <Pages>39</Pages>
  <Words>8943</Words>
  <Characters>55908</Characters>
  <Application>Microsoft Office Word</Application>
  <DocSecurity>0</DocSecurity>
  <Lines>465</Lines>
  <Paragraphs>129</Paragraphs>
  <ScaleCrop>false</ScaleCrop>
  <HeadingPairs>
    <vt:vector size="2" baseType="variant">
      <vt:variant>
        <vt:lpstr>Titel</vt:lpstr>
      </vt:variant>
      <vt:variant>
        <vt:i4>1</vt:i4>
      </vt:variant>
    </vt:vector>
  </HeadingPairs>
  <TitlesOfParts>
    <vt:vector size="1" baseType="lpstr">
      <vt:lpstr>Model Overeenkomst voor ICT Dienstverlening</vt:lpstr>
    </vt:vector>
  </TitlesOfParts>
  <Company>Gemeente Amsterdam</Company>
  <LinksUpToDate>false</LinksUpToDate>
  <CharactersWithSpaces>64722</CharactersWithSpaces>
  <SharedDoc>false</SharedDoc>
  <HyperlinkBase/>
  <HLinks>
    <vt:vector size="144"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voor ICT Dienstverlening</dc:title>
  <dc:creator>Verdel. Jeroen</dc:creator>
  <cp:lastModifiedBy>Fokkens, Wabe</cp:lastModifiedBy>
  <cp:revision>3</cp:revision>
  <cp:lastPrinted>2019-11-15T10:14:00Z</cp:lastPrinted>
  <dcterms:created xsi:type="dcterms:W3CDTF">2020-03-02T11:35:00Z</dcterms:created>
  <dcterms:modified xsi:type="dcterms:W3CDTF">2020-03-02T11:36:00Z</dcterms:modified>
</cp:coreProperties>
</file>