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4B944" w14:textId="77777777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>Bijlage 9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52C4B946" w14:textId="47CBCD7B" w:rsidR="000B1A35" w:rsidRPr="00CC6BF9" w:rsidRDefault="000B1A35" w:rsidP="00551C53">
      <w:r w:rsidRPr="00CC6BF9">
        <w:t>De ondergetekende(n) geeft/geven hierbij een onherroepelijke volmacht aan _______________________(naam gevolmachtigde) om namens _______________________(naam Gegadigde) en ingeschreven in het handelsregister onder het nummer</w:t>
      </w:r>
      <w:r>
        <w:t xml:space="preserve"> </w:t>
      </w:r>
      <w:r w:rsidRPr="00CC6BF9">
        <w:t xml:space="preserve"> _____________ (bijvoorbeeld het KvK nummer), </w:t>
      </w:r>
      <w:r w:rsidRPr="00033685">
        <w:rPr>
          <w:highlight w:val="green"/>
        </w:rPr>
        <w:t xml:space="preserve">de aanvraag tot deelneming voor de aanbesteding _____________ en </w:t>
      </w:r>
      <w:r w:rsidR="00033685" w:rsidRPr="00033685">
        <w:rPr>
          <w:highlight w:val="green"/>
        </w:rPr>
        <w:t xml:space="preserve">/ </w:t>
      </w:r>
      <w:r w:rsidRPr="00033685">
        <w:rPr>
          <w:highlight w:val="green"/>
        </w:rPr>
        <w:t xml:space="preserve">de </w:t>
      </w:r>
      <w:r w:rsidR="00033685">
        <w:rPr>
          <w:highlight w:val="green"/>
        </w:rPr>
        <w:t>(</w:t>
      </w:r>
      <w:r w:rsidRPr="00033685">
        <w:rPr>
          <w:highlight w:val="green"/>
        </w:rPr>
        <w:t>eventuele</w:t>
      </w:r>
      <w:r w:rsidR="00033685">
        <w:rPr>
          <w:highlight w:val="green"/>
        </w:rPr>
        <w:t>)</w:t>
      </w:r>
      <w:r w:rsidRPr="00033685">
        <w:rPr>
          <w:highlight w:val="green"/>
        </w:rPr>
        <w:t xml:space="preserve"> </w:t>
      </w:r>
      <w:r w:rsidR="00033685">
        <w:rPr>
          <w:highlight w:val="green"/>
        </w:rPr>
        <w:t>I</w:t>
      </w:r>
      <w:r w:rsidRPr="00033685">
        <w:rPr>
          <w:highlight w:val="green"/>
        </w:rPr>
        <w:t>nschrijving</w:t>
      </w:r>
      <w:r w:rsidRPr="00CC6BF9">
        <w:t xml:space="preserve">, in te dienen. De gevolmachtigde is daarmee tevens tekenbevoegd om de bij de </w:t>
      </w:r>
      <w:r w:rsidR="00033685">
        <w:t>I</w:t>
      </w:r>
      <w:bookmarkStart w:id="3" w:name="_GoBack"/>
      <w:bookmarkEnd w:id="3"/>
      <w:r w:rsidRPr="00CC6BF9">
        <w:t xml:space="preserve">nschrijving behorende bijlagen en aanbiedingsbrief te ondertekenen.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709"/>
      </w:tblGrid>
      <w:tr w:rsidR="000B1A35" w:rsidRPr="00CC6BF9" w14:paraId="52C4B94D" w14:textId="77777777" w:rsidTr="00AF349D">
        <w:tc>
          <w:tcPr>
            <w:tcW w:w="4188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709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AF349D">
        <w:tc>
          <w:tcPr>
            <w:tcW w:w="4188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709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AF349D">
        <w:tc>
          <w:tcPr>
            <w:tcW w:w="4188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709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AF349D">
        <w:tc>
          <w:tcPr>
            <w:tcW w:w="4188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709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AF349D">
        <w:tc>
          <w:tcPr>
            <w:tcW w:w="4188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709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4B96F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52C4B970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4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4B96D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2C4B96E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1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4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6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C03F0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0 Losse documenten</Procestype>
    <TaxCatchAll xmlns="205c94ec-1110-4a3a-935c-3a51c1fe6e20">
      <Value>6</Value>
      <Value>2</Value>
      <Value>8</Value>
      <Value>7</Value>
    </TaxCatchAll>
    <ebb03eb60f1c456383d550cda2a2ac01 xmlns="205c94ec-1110-4a3a-935c-3a51c1fe6e2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405021ed-6b3b-416b-a9c0-2a561dbc5802</TermId>
        </TermInfo>
      </Terms>
    </ebb03eb60f1c456383d550cda2a2ac01>
    <TaxKeywordTaxHTField xmlns="205c94ec-1110-4a3a-935c-3a51c1fe6e20">
      <Terms xmlns="http://schemas.microsoft.com/office/infopath/2007/PartnerControls"/>
    </TaxKeywordTaxHTField>
    <d50c7031c3e14e86852728633980e2f5 xmlns="205c94ec-1110-4a3a-935c-3a51c1fe6e2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ofae577968ed4be8b7cfa6b3c1b2b2a3 xmlns="205c94ec-1110-4a3a-935c-3a51c1fe6e2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p029ae155e3448ff930bd1772e820f44 xmlns="205c94ec-1110-4a3a-935c-3a51c1fe6e2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6a528f31-394a-48e3-bac4-3c58d5ecc0e6</TermId>
        </TermInfo>
      </Terms>
    </p029ae155e3448ff930bd1772e820f44>
    <_dlc_DocId xmlns="205c94ec-1110-4a3a-935c-3a51c1fe6e20">XEJQNFPE4H5C-1395203511-92</_dlc_DocId>
    <_dlc_DocIdUrl xmlns="205c94ec-1110-4a3a-935c-3a51c1fe6e20">
      <Url>https://samenwerken.denhaag.nl/projecten/p19_0401/DS01/_layouts/15/DocIdRedir.aspx?ID=XEJQNFPE4H5C-1395203511-92</Url>
      <Description>XEJQNFPE4H5C-1395203511-92</Description>
    </_dlc_DocIdUrl>
    <Bronomgeving xmlns="12ea201c-dc8e-410f-9091-38f9fa5d1543">BEC Inkoop - 19.336 - DIENST</Bronomgevi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DF0AA5D67240F445804CA7FF4FEE1AD7" ma:contentTypeVersion="19" ma:contentTypeDescription=" " ma:contentTypeScope="" ma:versionID="c6d490d73278b708a2a455c4580a51ff">
  <xsd:schema xmlns:xsd="http://www.w3.org/2001/XMLSchema" xmlns:xs="http://www.w3.org/2001/XMLSchema" xmlns:p="http://schemas.microsoft.com/office/2006/metadata/properties" xmlns:ns2="205c94ec-1110-4a3a-935c-3a51c1fe6e20" xmlns:ns3="528e656d-4f2f-4f1b-a763-6ee946ea4b83" xmlns:ns4="12ea201c-dc8e-410f-9091-38f9fa5d1543" targetNamespace="http://schemas.microsoft.com/office/2006/metadata/properties" ma:root="true" ma:fieldsID="07d316b4c2911ae083e30542e2f93c41" ns2:_="" ns3:_="" ns4:_="">
    <xsd:import namespace="205c94ec-1110-4a3a-935c-3a51c1fe6e20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c94ec-1110-4a3a-935c-3a51c1fe6e20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004c6525-a46e-40a5-afeb-80f1a3c1eb55}" ma:internalName="TaxCatchAll" ma:showField="CatchAllData" ma:web="205c94ec-1110-4a3a-935c-3a51c1fe6e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004c6525-a46e-40a5-afeb-80f1a3c1eb55}" ma:internalName="TaxCatchAllLabel" ma:readOnly="true" ma:showField="CatchAllDataLabel" ma:web="205c94ec-1110-4a3a-935c-3a51c1fe6e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default="1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ed848eff-13b3-4329-8f81-0ba56ffeff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9.336 - DIENST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5B207-CD48-494E-A6DD-C828120AF256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2ea201c-dc8e-410f-9091-38f9fa5d1543"/>
    <ds:schemaRef ds:uri="http://purl.org/dc/terms/"/>
    <ds:schemaRef ds:uri="528e656d-4f2f-4f1b-a763-6ee946ea4b83"/>
    <ds:schemaRef ds:uri="6eab124c-ca33-4b60-914b-728553abaaa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490AAAB-A8A4-4C27-B671-3F81D163B0A2}"/>
</file>

<file path=customXml/itemProps4.xml><?xml version="1.0" encoding="utf-8"?>
<ds:datastoreItem xmlns:ds="http://schemas.openxmlformats.org/officeDocument/2006/customXml" ds:itemID="{AE9F7D38-10E7-414D-97BD-34C3AC8E924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/>
</ds:datastoreItem>
</file>

<file path=customXml/itemProps6.xml><?xml version="1.0" encoding="utf-8"?>
<ds:datastoreItem xmlns:ds="http://schemas.openxmlformats.org/officeDocument/2006/customXml" ds:itemID="{B65D4339-3995-4BDA-91EC-B325EA29D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10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Monica Demkes</cp:lastModifiedBy>
  <cp:revision>4</cp:revision>
  <dcterms:created xsi:type="dcterms:W3CDTF">2016-10-25T08:21:00Z</dcterms:created>
  <dcterms:modified xsi:type="dcterms:W3CDTF">2019-04-03T08:24:00Z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0x010100BEC55C395C3A4D439500036AD5EAA41300DF0AA5D67240F445804CA7FF4FEE1AD7</vt:lpwstr>
  </property>
  <property fmtid="{D5CDD505-2E9C-101B-9397-08002B2CF9AE}" pid="11" name="Jaar">
    <vt:lpwstr>6;#2018|6a528f31-394a-48e3-bac4-3c58d5ecc0e6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fa36db43-f5e0-4ce0-8617-ebc8f98ddadc</vt:lpwstr>
  </property>
  <property fmtid="{D5CDD505-2E9C-101B-9397-08002B2CF9AE}" pid="15" name="TaxKeyword">
    <vt:lpwstr/>
  </property>
  <property fmtid="{D5CDD505-2E9C-101B-9397-08002B2CF9AE}" pid="16" name="Teamtrefwoorden">
    <vt:lpwstr>8;#Leidraad|405021ed-6b3b-416b-a9c0-2a561dbc5802</vt:lpwstr>
  </property>
  <property fmtid="{D5CDD505-2E9C-101B-9397-08002B2CF9AE}" pid="17" name="Documentsoort">
    <vt:lpwstr>7;#Beleidsdocument|70267d87-ce61-40c3-b119-e0ecc30f9747</vt:lpwstr>
  </property>
  <property fmtid="{D5CDD505-2E9C-101B-9397-08002B2CF9AE}" pid="18" name="_docset_NoMedatataSyncRequired">
    <vt:lpwstr>False</vt:lpwstr>
  </property>
</Properties>
</file>