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D5B7C" w14:textId="77777777" w:rsidR="00B24D0E" w:rsidRPr="008C798D" w:rsidRDefault="008C798D">
      <w:pPr>
        <w:rPr>
          <w:b/>
          <w:sz w:val="32"/>
        </w:rPr>
      </w:pPr>
      <w:bookmarkStart w:id="0" w:name="_GoBack"/>
      <w:bookmarkEnd w:id="0"/>
      <w:r w:rsidRPr="008C798D">
        <w:rPr>
          <w:b/>
          <w:sz w:val="32"/>
        </w:rPr>
        <w:t>Referentie  Duurzaam Deelvervoer</w:t>
      </w:r>
    </w:p>
    <w:tbl>
      <w:tblPr>
        <w:tblW w:w="10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7420"/>
      </w:tblGrid>
      <w:tr w:rsidR="008C798D" w:rsidRPr="008C798D" w14:paraId="650371D1" w14:textId="77777777" w:rsidTr="0095670C">
        <w:trPr>
          <w:trHeight w:val="263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F5B768B" w14:textId="157011FC" w:rsidR="008C798D" w:rsidRPr="008C798D" w:rsidRDefault="008C798D" w:rsidP="00DD6B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Kerncompetentie </w:t>
            </w:r>
            <w:r w:rsidR="00DD6B41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F8BCF" w14:textId="31E9E97C" w:rsidR="008C798D" w:rsidRPr="00FB1D5F" w:rsidRDefault="00DD6B41" w:rsidP="00BA0F3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ascii="Arial" w:hAnsi="Arial" w:cs="Arial"/>
              </w:rPr>
            </w:pPr>
            <w:r w:rsidRPr="009C0053">
              <w:rPr>
                <w:rFonts w:ascii="Arial" w:hAnsi="Arial" w:cs="Arial"/>
              </w:rPr>
              <w:t>Inschrijver dient een relevante referentie in</w:t>
            </w:r>
            <w:r>
              <w:rPr>
                <w:rFonts w:ascii="Arial" w:hAnsi="Arial" w:cs="Arial"/>
              </w:rPr>
              <w:t>,</w:t>
            </w:r>
            <w:r w:rsidRPr="009C0053">
              <w:rPr>
                <w:rFonts w:ascii="Arial" w:hAnsi="Arial" w:cs="Arial"/>
              </w:rPr>
              <w:t xml:space="preserve"> die aantoont dat er</w:t>
            </w:r>
            <w:r>
              <w:rPr>
                <w:rFonts w:ascii="Arial" w:hAnsi="Arial" w:cs="Arial"/>
              </w:rPr>
              <w:t xml:space="preserve"> kennis en ervaring is met het aanbieden van een reserveringsapplicatie voor minimaal 20 gebruikers in combinatie met een digitale sleutel voor het reserveren en gebruiken van auto’s </w:t>
            </w:r>
            <w:r w:rsidRPr="009C0053">
              <w:rPr>
                <w:rFonts w:ascii="Arial" w:hAnsi="Arial" w:cs="Arial"/>
              </w:rPr>
              <w:t xml:space="preserve">over de afgelopen 3 jaar. </w:t>
            </w:r>
          </w:p>
        </w:tc>
      </w:tr>
      <w:tr w:rsidR="008C798D" w:rsidRPr="008C798D" w14:paraId="51A69753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032552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Naam opdrachtgever  van het referentie project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9F7DD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06278027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F083446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Adres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A5B8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3C11175D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346C0DBE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Postcode en plaatsnaam referentie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806FE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78453A36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6BA237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Contactpersoon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0C1BC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44A9817A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2D71F8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Functie contactpersoon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260D4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5E87C4F9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35D904B4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Telefoon contactpersoon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64FF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570FA10A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99C6E6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Periode van uitvoering van referentieproject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45F7A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19E94240" w14:textId="77777777" w:rsidTr="008C798D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0DA1CEA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Opgedragen deel (geheel of voor…% als Onderaannemer betrokken)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2BF15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6B6330C1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249F5EE1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Aantal </w:t>
            </w:r>
            <w:r w:rsidR="0095670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laadpunten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7981C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5F1F436B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575239F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Omvang referentieproject in € per jaar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7DC68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00220C37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A3E35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4507" w14:textId="77777777" w:rsidR="008C798D" w:rsidRPr="008C798D" w:rsidRDefault="008C798D" w:rsidP="008C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C798D" w:rsidRPr="008C798D" w14:paraId="40BB004C" w14:textId="77777777" w:rsidTr="008C798D">
        <w:trPr>
          <w:trHeight w:val="300"/>
        </w:trPr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53B5866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Beschrijving referentieproject (maximaal 1 A4) </w:t>
            </w:r>
          </w:p>
        </w:tc>
      </w:tr>
      <w:tr w:rsidR="008C798D" w:rsidRPr="008C798D" w14:paraId="6BF5CBA8" w14:textId="77777777" w:rsidTr="008C798D">
        <w:trPr>
          <w:trHeight w:val="450"/>
        </w:trPr>
        <w:tc>
          <w:tcPr>
            <w:tcW w:w="10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312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</w:tr>
      <w:tr w:rsidR="008C798D" w:rsidRPr="008C798D" w14:paraId="5038E5AB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DD1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061DD9B5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A5F1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094C4D2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AF5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329A6004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7DD1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41A0DBBD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4FEB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42925AF1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B4AE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368E62A6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A054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373C205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539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7C6B96E6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09B1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10DE32EB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0052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EC7C4FB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0EC7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6AD0CB69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9F1C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31A572A1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7DF8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05BF738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54AB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C5656DD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E3A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03D0FE55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2F2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051A23CE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AC78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5CEC889C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4FC1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6A541B99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BF48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03E2CDC4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B2E5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A7E98C3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9220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7248D76F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4116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</w:tbl>
    <w:p w14:paraId="6F7DB37C" w14:textId="77777777" w:rsidR="008C798D" w:rsidRDefault="008C798D"/>
    <w:sectPr w:rsidR="008C7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8D"/>
    <w:rsid w:val="000E2C5A"/>
    <w:rsid w:val="008C798D"/>
    <w:rsid w:val="0095670C"/>
    <w:rsid w:val="00A8295C"/>
    <w:rsid w:val="00B24D0E"/>
    <w:rsid w:val="00B32219"/>
    <w:rsid w:val="00BA0F33"/>
    <w:rsid w:val="00DD6B41"/>
    <w:rsid w:val="00FB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79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true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1049990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1416303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VENLOZAAK-240-422-860</_dlc_DocId>
    <_dlc_DocIdUrl xmlns="1ac1c52f-12bd-4579-b768-2bbe27d3d2d8">
      <Url>http://dms13.venlo.lan/_layouts/15/DocIdRedir.aspx?ID=VENLOZAAK-240-422-860</Url>
      <Description>VENLOZAAK-240-422-860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EFA6EF-5B5B-4CE6-87F8-527728BEDAF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6BE4C7D-72AC-425F-8107-C9FF8E2984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9A55C4-BCF7-436F-B727-A8BB28AA3817}">
  <ds:schemaRefs>
    <ds:schemaRef ds:uri="http://purl.org/dc/dcmitype/"/>
    <ds:schemaRef ds:uri="1ac1c52f-12bd-4579-b768-2bbe27d3d2d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3e03589-35d4-4a45-a49d-0ea6bf1af4b3"/>
    <ds:schemaRef ds:uri="fce754d3-67a6-4a1d-9c43-d451af98d6ad"/>
    <ds:schemaRef ds:uri="http://purl.org/dc/elements/1.1/"/>
    <ds:schemaRef ds:uri="http://purl.org/dc/terms/"/>
    <ds:schemaRef ds:uri="http://schemas.microsoft.com/office/2006/metadata/properties"/>
    <ds:schemaRef ds:uri="c774dfb6-a45d-4726-8970-554c124004a3"/>
    <ds:schemaRef ds:uri="d10cd6cb-9711-40de-8da4-c1daa204fbb3"/>
  </ds:schemaRefs>
</ds:datastoreItem>
</file>

<file path=customXml/itemProps4.xml><?xml version="1.0" encoding="utf-8"?>
<ds:datastoreItem xmlns:ds="http://schemas.openxmlformats.org/officeDocument/2006/customXml" ds:itemID="{6C0DBEAF-6BAC-42EA-B713-B5404F111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5D9F2DE8</Template>
  <TotalTime>0</TotalTime>
  <Pages>2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08.2 kerncompetentie 2.docx</vt:lpstr>
    </vt:vector>
  </TitlesOfParts>
  <Company>Gemeente Venlo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08.2 kerncompetentie 2.docx</dc:title>
  <dc:creator>Kevin Ottenheim / Het EnergieBureau</dc:creator>
  <cp:lastModifiedBy>Bolderen van, Frans (FJM)</cp:lastModifiedBy>
  <cp:revision>2</cp:revision>
  <dcterms:created xsi:type="dcterms:W3CDTF">2020-03-04T15:59:00Z</dcterms:created>
  <dcterms:modified xsi:type="dcterms:W3CDTF">2020-03-04T15:59:00Z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1b982ac3-dad4-46ca-a1a0-7d1bb24e3d52</vt:lpwstr>
  </property>
</Properties>
</file>