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112F8" w14:textId="77777777" w:rsidR="00E53F5D" w:rsidRPr="006270FE" w:rsidRDefault="00EA12E6" w:rsidP="00EA12E6">
      <w:pPr>
        <w:pStyle w:val="Titel"/>
        <w:rPr>
          <w:sz w:val="56"/>
        </w:rPr>
      </w:pPr>
      <w:bookmarkStart w:id="0" w:name="_GoBack"/>
      <w:bookmarkEnd w:id="0"/>
      <w:r w:rsidRPr="006270FE">
        <w:rPr>
          <w:sz w:val="56"/>
        </w:rPr>
        <w:t>Programma van Wensen</w:t>
      </w:r>
    </w:p>
    <w:p w14:paraId="1AB191D5" w14:textId="77777777" w:rsidR="00E53F5D" w:rsidRDefault="00E53F5D" w:rsidP="00CE4653">
      <w:pPr>
        <w:pStyle w:val="Titel"/>
      </w:pPr>
    </w:p>
    <w:p w14:paraId="293454C6" w14:textId="6B35AF98" w:rsidR="00C12430" w:rsidRPr="00A10C19" w:rsidRDefault="00C12430" w:rsidP="00C12430">
      <w:pPr>
        <w:pStyle w:val="Titel"/>
        <w:rPr>
          <w:sz w:val="24"/>
          <w:szCs w:val="24"/>
        </w:rPr>
      </w:pPr>
      <w:r w:rsidRPr="00A10C19">
        <w:rPr>
          <w:sz w:val="24"/>
          <w:szCs w:val="24"/>
        </w:rPr>
        <w:t>Aanbesteding Catering</w:t>
      </w:r>
      <w:r w:rsidR="00921F1B" w:rsidRPr="00A10C19">
        <w:rPr>
          <w:sz w:val="24"/>
          <w:szCs w:val="24"/>
        </w:rPr>
        <w:t>voorziening (</w:t>
      </w:r>
      <w:r w:rsidR="008E2255">
        <w:rPr>
          <w:sz w:val="24"/>
          <w:szCs w:val="24"/>
        </w:rPr>
        <w:t>Counteruitgifte</w:t>
      </w:r>
      <w:r w:rsidRPr="00A10C19">
        <w:rPr>
          <w:sz w:val="24"/>
          <w:szCs w:val="24"/>
        </w:rPr>
        <w:t>, Banqueting en Vending</w:t>
      </w:r>
      <w:r w:rsidR="00921F1B" w:rsidRPr="00A10C19">
        <w:rPr>
          <w:sz w:val="24"/>
          <w:szCs w:val="24"/>
        </w:rPr>
        <w:t>)</w:t>
      </w:r>
      <w:r w:rsidRPr="00A10C19">
        <w:rPr>
          <w:sz w:val="24"/>
          <w:szCs w:val="24"/>
        </w:rPr>
        <w:t xml:space="preserve"> Albeda </w:t>
      </w:r>
      <w:r w:rsidR="00921F1B" w:rsidRPr="00A10C19">
        <w:rPr>
          <w:sz w:val="24"/>
          <w:szCs w:val="24"/>
        </w:rPr>
        <w:t>2020</w:t>
      </w:r>
    </w:p>
    <w:p w14:paraId="57A4F2D7" w14:textId="3F9CF170" w:rsidR="006B6561" w:rsidRDefault="006B6561" w:rsidP="00CE4653">
      <w:pPr>
        <w:spacing w:after="0" w:line="240" w:lineRule="auto"/>
      </w:pPr>
    </w:p>
    <w:p w14:paraId="02E737C6" w14:textId="77777777" w:rsidR="006270FE" w:rsidRDefault="006270FE" w:rsidP="00CE4653">
      <w:pPr>
        <w:spacing w:after="0" w:line="240" w:lineRule="auto"/>
      </w:pPr>
    </w:p>
    <w:tbl>
      <w:tblPr>
        <w:tblStyle w:val="Tabelraster"/>
        <w:tblW w:w="0" w:type="auto"/>
        <w:tblLook w:val="04A0" w:firstRow="1" w:lastRow="0" w:firstColumn="1" w:lastColumn="0" w:noHBand="0" w:noVBand="1"/>
      </w:tblPr>
      <w:tblGrid>
        <w:gridCol w:w="9627"/>
      </w:tblGrid>
      <w:tr w:rsidR="006B6561" w14:paraId="51701702" w14:textId="77777777" w:rsidTr="005F7C86">
        <w:tc>
          <w:tcPr>
            <w:tcW w:w="9627" w:type="dxa"/>
            <w:shd w:val="clear" w:color="auto" w:fill="9CC2E5" w:themeFill="accent1" w:themeFillTint="99"/>
          </w:tcPr>
          <w:p w14:paraId="6E0503CF" w14:textId="77777777" w:rsidR="006B6561" w:rsidRPr="00DA6C57" w:rsidRDefault="006B6561" w:rsidP="00CE4653">
            <w:pPr>
              <w:pStyle w:val="Ondertitel"/>
              <w:rPr>
                <w:sz w:val="32"/>
                <w:szCs w:val="32"/>
              </w:rPr>
            </w:pPr>
            <w:r w:rsidRPr="00DA6C57">
              <w:rPr>
                <w:sz w:val="32"/>
                <w:szCs w:val="32"/>
              </w:rPr>
              <w:t>Inleiding</w:t>
            </w:r>
          </w:p>
        </w:tc>
      </w:tr>
      <w:tr w:rsidR="006B6561" w14:paraId="46B8AD6C" w14:textId="77777777" w:rsidTr="00111E09">
        <w:tc>
          <w:tcPr>
            <w:tcW w:w="9627" w:type="dxa"/>
            <w:vAlign w:val="center"/>
          </w:tcPr>
          <w:p w14:paraId="542F767A" w14:textId="30565AA0" w:rsidR="00377743" w:rsidRDefault="00D7329A" w:rsidP="000427DD">
            <w:pPr>
              <w:spacing w:after="0"/>
            </w:pPr>
            <w:r>
              <w:t xml:space="preserve">In </w:t>
            </w:r>
            <w:r w:rsidR="00137DB1">
              <w:t>dit PvW</w:t>
            </w:r>
            <w:r>
              <w:t xml:space="preserve"> </w:t>
            </w:r>
            <w:r w:rsidR="00E925A8">
              <w:t>staan</w:t>
            </w:r>
            <w:r>
              <w:t xml:space="preserve"> de wensen</w:t>
            </w:r>
            <w:r w:rsidR="00871B48">
              <w:t>/vragen</w:t>
            </w:r>
            <w:r>
              <w:t xml:space="preserve"> van Albeda omtrent</w:t>
            </w:r>
            <w:r w:rsidRPr="00D7329A">
              <w:t xml:space="preserve"> </w:t>
            </w:r>
            <w:r w:rsidR="000F2951">
              <w:t xml:space="preserve">de dienstverlening van de </w:t>
            </w:r>
            <w:r w:rsidR="009E7848">
              <w:t>Inschrijver</w:t>
            </w:r>
            <w:r w:rsidR="00377743">
              <w:t xml:space="preserve"> betreffende de </w:t>
            </w:r>
            <w:r w:rsidR="00E925A8" w:rsidRPr="00E925A8">
              <w:t xml:space="preserve">Cateringvoorziening (Counteruitgifte, Banqueting en Vending) </w:t>
            </w:r>
            <w:r w:rsidR="00377743">
              <w:t>op de locaties van Albeda.</w:t>
            </w:r>
          </w:p>
          <w:p w14:paraId="0E71D799" w14:textId="77777777" w:rsidR="00F534D2" w:rsidRDefault="00F534D2" w:rsidP="000427DD">
            <w:pPr>
              <w:spacing w:after="0"/>
            </w:pPr>
          </w:p>
          <w:p w14:paraId="41749F3C" w14:textId="486C28F8" w:rsidR="00387EF9" w:rsidRDefault="00387EF9" w:rsidP="000427DD">
            <w:pPr>
              <w:spacing w:after="0"/>
            </w:pPr>
            <w:r>
              <w:t>Deze wensen</w:t>
            </w:r>
            <w:r w:rsidR="00F534D2">
              <w:t>/vragen</w:t>
            </w:r>
            <w:r>
              <w:t xml:space="preserve"> zijn </w:t>
            </w:r>
            <w:r w:rsidR="008E63BA">
              <w:t>onlosmakelijk verbonden</w:t>
            </w:r>
            <w:r>
              <w:t xml:space="preserve"> </w:t>
            </w:r>
            <w:r w:rsidR="008E63BA">
              <w:t>met</w:t>
            </w:r>
            <w:r>
              <w:t xml:space="preserve"> </w:t>
            </w:r>
            <w:r w:rsidR="00137DB1" w:rsidRPr="00137DB1">
              <w:rPr>
                <w:b/>
              </w:rPr>
              <w:t>§ 1.3.1</w:t>
            </w:r>
            <w:r w:rsidR="00137DB1">
              <w:t xml:space="preserve"> </w:t>
            </w:r>
            <w:r w:rsidR="00137DB1">
              <w:rPr>
                <w:b/>
              </w:rPr>
              <w:t>Doelstelling van de opdracht</w:t>
            </w:r>
            <w:r w:rsidR="00137DB1" w:rsidRPr="00137DB1">
              <w:t xml:space="preserve"> en </w:t>
            </w:r>
            <w:r w:rsidR="008E63BA">
              <w:t>met</w:t>
            </w:r>
            <w:r w:rsidR="00137DB1">
              <w:t xml:space="preserve"> </w:t>
            </w:r>
            <w:r w:rsidR="00137DB1" w:rsidRPr="00137DB1">
              <w:rPr>
                <w:b/>
              </w:rPr>
              <w:t>Bijlage 5</w:t>
            </w:r>
            <w:r w:rsidR="00137DB1">
              <w:rPr>
                <w:b/>
              </w:rPr>
              <w:t xml:space="preserve"> Programma van Eisen</w:t>
            </w:r>
            <w:r w:rsidR="00F534D2">
              <w:t xml:space="preserve"> </w:t>
            </w:r>
          </w:p>
          <w:p w14:paraId="11D5DE7B" w14:textId="77777777" w:rsidR="00146800" w:rsidRDefault="00146800" w:rsidP="000427DD">
            <w:pPr>
              <w:spacing w:after="0"/>
            </w:pPr>
          </w:p>
          <w:p w14:paraId="3BE0FC7D" w14:textId="19B45F7D" w:rsidR="00D7329A" w:rsidRDefault="00D7329A" w:rsidP="000427DD">
            <w:pPr>
              <w:spacing w:after="0"/>
            </w:pPr>
            <w:r>
              <w:t>In het antwoord op de wensen</w:t>
            </w:r>
            <w:r w:rsidR="00871B48">
              <w:t>/vragen</w:t>
            </w:r>
            <w:r>
              <w:t xml:space="preserve"> dient de </w:t>
            </w:r>
            <w:r w:rsidR="009E7848">
              <w:t>Inschrijver</w:t>
            </w:r>
            <w:r>
              <w:t xml:space="preserve"> een zodanige </w:t>
            </w:r>
            <w:r w:rsidR="00E53F5D">
              <w:t xml:space="preserve">smart geformuleerde </w:t>
            </w:r>
            <w:r>
              <w:t>omschrijving te geven dat een duidelijk beeld ontstaat hoe deze wens</w:t>
            </w:r>
            <w:r w:rsidR="00871B48">
              <w:t>/vraag</w:t>
            </w:r>
            <w:r>
              <w:t xml:space="preserve"> door de </w:t>
            </w:r>
            <w:r w:rsidR="009E7848">
              <w:t>Inschrijver</w:t>
            </w:r>
            <w:r>
              <w:t xml:space="preserve"> wordt ingevuld. </w:t>
            </w:r>
          </w:p>
          <w:p w14:paraId="4F5624B3" w14:textId="1B074E5F" w:rsidR="008E63BA" w:rsidRDefault="00D7329A" w:rsidP="008E63BA">
            <w:pPr>
              <w:spacing w:after="0"/>
            </w:pPr>
            <w:r>
              <w:t xml:space="preserve">Op basis van de toepasbaarheid </w:t>
            </w:r>
            <w:r w:rsidR="008E63BA">
              <w:t xml:space="preserve">/ toegevoegde waarde voor Albeda </w:t>
            </w:r>
            <w:r>
              <w:t xml:space="preserve">van het antwoord worden punten aan </w:t>
            </w:r>
            <w:r w:rsidR="00146800">
              <w:t>het</w:t>
            </w:r>
            <w:r>
              <w:t xml:space="preserve"> desbetreffende </w:t>
            </w:r>
            <w:r w:rsidR="00146800">
              <w:t>antwoord toegekend</w:t>
            </w:r>
            <w:r>
              <w:t xml:space="preserve"> (zie tevens de scoretabel in </w:t>
            </w:r>
            <w:r w:rsidR="008C2746">
              <w:t>§</w:t>
            </w:r>
            <w:r w:rsidR="00753ECE">
              <w:t xml:space="preserve"> 5.4</w:t>
            </w:r>
            <w:r>
              <w:t xml:space="preserve">). Het maximaal te behalen aantal punten is per vraag aangegeven in de kolom ‘Max. score’. </w:t>
            </w:r>
          </w:p>
          <w:p w14:paraId="025654D4" w14:textId="77777777" w:rsidR="008E63BA" w:rsidRDefault="008E63BA" w:rsidP="008E63BA">
            <w:pPr>
              <w:spacing w:after="0"/>
            </w:pPr>
          </w:p>
          <w:p w14:paraId="6AB273AB" w14:textId="77777777" w:rsidR="006B6561" w:rsidRDefault="00D7329A" w:rsidP="008E63BA">
            <w:pPr>
              <w:spacing w:after="0"/>
            </w:pPr>
            <w:r>
              <w:t xml:space="preserve">De </w:t>
            </w:r>
            <w:r w:rsidR="009E7848">
              <w:t>Inschrijver</w:t>
            </w:r>
            <w:r>
              <w:t xml:space="preserve"> dient voor de beantwoording</w:t>
            </w:r>
            <w:r w:rsidR="00E53F5D">
              <w:t xml:space="preserve"> gebruik te maken van Formulie</w:t>
            </w:r>
            <w:r w:rsidR="00377743">
              <w:t>r</w:t>
            </w:r>
            <w:r w:rsidR="00753ECE">
              <w:t xml:space="preserve"> I</w:t>
            </w:r>
            <w:r>
              <w:t>.</w:t>
            </w:r>
          </w:p>
          <w:p w14:paraId="41431CE7" w14:textId="04C0921F" w:rsidR="00C511C4" w:rsidRDefault="00C511C4" w:rsidP="008E63BA">
            <w:pPr>
              <w:spacing w:after="0"/>
            </w:pPr>
          </w:p>
        </w:tc>
      </w:tr>
    </w:tbl>
    <w:p w14:paraId="43546169" w14:textId="77777777" w:rsidR="006270FE" w:rsidRDefault="006270FE" w:rsidP="00CE4653">
      <w:pPr>
        <w:spacing w:after="0" w:line="240" w:lineRule="auto"/>
      </w:pPr>
    </w:p>
    <w:tbl>
      <w:tblPr>
        <w:tblStyle w:val="Tabelraster"/>
        <w:tblW w:w="9622" w:type="dxa"/>
        <w:tblLook w:val="04A0" w:firstRow="1" w:lastRow="0" w:firstColumn="1" w:lastColumn="0" w:noHBand="0" w:noVBand="1"/>
      </w:tblPr>
      <w:tblGrid>
        <w:gridCol w:w="577"/>
        <w:gridCol w:w="8080"/>
        <w:gridCol w:w="965"/>
      </w:tblGrid>
      <w:tr w:rsidR="00C26187" w14:paraId="074194AF" w14:textId="77777777" w:rsidTr="000870B0">
        <w:tc>
          <w:tcPr>
            <w:tcW w:w="9622" w:type="dxa"/>
            <w:gridSpan w:val="3"/>
            <w:shd w:val="clear" w:color="auto" w:fill="9CC2E5" w:themeFill="accent1" w:themeFillTint="99"/>
          </w:tcPr>
          <w:p w14:paraId="3212688C" w14:textId="277055AB" w:rsidR="00C26187" w:rsidRDefault="00DA6C57" w:rsidP="00CE4653">
            <w:pPr>
              <w:pStyle w:val="Ondertitel"/>
            </w:pPr>
            <w:r w:rsidRPr="00F55C0C">
              <w:rPr>
                <w:sz w:val="32"/>
                <w:szCs w:val="32"/>
              </w:rPr>
              <w:t>Prestaties</w:t>
            </w:r>
            <w:r>
              <w:rPr>
                <w:sz w:val="32"/>
                <w:szCs w:val="32"/>
              </w:rPr>
              <w:t>,</w:t>
            </w:r>
            <w:r w:rsidRPr="00536578">
              <w:rPr>
                <w:sz w:val="32"/>
                <w:szCs w:val="32"/>
              </w:rPr>
              <w:t xml:space="preserve"> Kwaliteit en Klanttevredenheid</w:t>
            </w:r>
          </w:p>
        </w:tc>
      </w:tr>
      <w:tr w:rsidR="00265DB7" w14:paraId="271C1C7A" w14:textId="77777777" w:rsidTr="009E7848">
        <w:tc>
          <w:tcPr>
            <w:tcW w:w="9622" w:type="dxa"/>
            <w:gridSpan w:val="3"/>
            <w:shd w:val="clear" w:color="auto" w:fill="D9E2F3" w:themeFill="accent5" w:themeFillTint="33"/>
          </w:tcPr>
          <w:p w14:paraId="6674BA4D" w14:textId="10859AAE" w:rsidR="00265DB7" w:rsidRPr="00B32972" w:rsidRDefault="00265DB7" w:rsidP="00265DB7">
            <w:pPr>
              <w:pStyle w:val="Ondertitel"/>
              <w:rPr>
                <w:sz w:val="28"/>
                <w:szCs w:val="28"/>
              </w:rPr>
            </w:pPr>
            <w:r w:rsidRPr="00B32972">
              <w:rPr>
                <w:sz w:val="28"/>
                <w:szCs w:val="28"/>
              </w:rPr>
              <w:t>Producten, Dienstverlening en Borging Kwaliteit</w:t>
            </w:r>
          </w:p>
        </w:tc>
      </w:tr>
      <w:tr w:rsidR="00265DB7" w:rsidRPr="00930F0B" w14:paraId="4F51CB7F" w14:textId="77777777" w:rsidTr="004914F0">
        <w:tc>
          <w:tcPr>
            <w:tcW w:w="577" w:type="dxa"/>
          </w:tcPr>
          <w:p w14:paraId="659CFD17" w14:textId="77777777" w:rsidR="00265DB7" w:rsidRDefault="00265DB7" w:rsidP="000427DD">
            <w:pPr>
              <w:pStyle w:val="Lijstalinea"/>
              <w:numPr>
                <w:ilvl w:val="0"/>
                <w:numId w:val="22"/>
              </w:numPr>
              <w:spacing w:after="0"/>
            </w:pPr>
          </w:p>
        </w:tc>
        <w:tc>
          <w:tcPr>
            <w:tcW w:w="8080" w:type="dxa"/>
            <w:vAlign w:val="center"/>
          </w:tcPr>
          <w:p w14:paraId="52A65783" w14:textId="679F8D7F" w:rsidR="00265DB7" w:rsidRPr="000427DD" w:rsidRDefault="00265DB7" w:rsidP="000427DD">
            <w:pPr>
              <w:spacing w:after="0"/>
            </w:pPr>
            <w:r w:rsidRPr="000427DD">
              <w:t xml:space="preserve">Albeda verwacht van de </w:t>
            </w:r>
            <w:r w:rsidR="009E7848">
              <w:t>Opdrachtnemer</w:t>
            </w:r>
            <w:r w:rsidRPr="000427DD">
              <w:t xml:space="preserve"> een kwalitatief hoge dienstverlening op het gebied van de kwaliteit van de producten, de voedselveiligheid en de schoonbeleving van de keuken, counter en kantine.</w:t>
            </w:r>
          </w:p>
          <w:p w14:paraId="17EB0E0B" w14:textId="77777777" w:rsidR="00265DB7" w:rsidRPr="000427DD" w:rsidRDefault="00265DB7" w:rsidP="000427DD">
            <w:pPr>
              <w:spacing w:after="0"/>
            </w:pPr>
          </w:p>
          <w:p w14:paraId="5278159B" w14:textId="45C47148" w:rsidR="00265DB7" w:rsidRPr="000427DD" w:rsidRDefault="00E161F5" w:rsidP="000427DD">
            <w:pPr>
              <w:spacing w:after="0"/>
            </w:pPr>
            <w:r w:rsidRPr="000427DD">
              <w:t xml:space="preserve">Beschrijf helder, duidelijk en specifiek </w:t>
            </w:r>
            <w:r w:rsidR="00265DB7" w:rsidRPr="000427DD">
              <w:t>op welke wijze u invulling wil geven aan deze opdracht aan de hand van een plan van aanpak: ‘Kwaliteit, voedselveiligheid en schoonbeleving’  inclusief tijdspad van uw procedures waaruit duidelijk wordt welke acties u onderneemt om de kwaliteit van de producten, de voedselveiligheid en de schoonbeleving van de keuken, counter, kantine, vending en Banqueting gedurende de looptijd van de overeenkomst te borgen.</w:t>
            </w:r>
          </w:p>
          <w:p w14:paraId="32CC1767" w14:textId="77777777" w:rsidR="00265DB7" w:rsidRPr="000427DD" w:rsidRDefault="00265DB7" w:rsidP="000427DD">
            <w:pPr>
              <w:spacing w:after="0"/>
            </w:pPr>
          </w:p>
          <w:p w14:paraId="46048FC0" w14:textId="03B4A7F7" w:rsidR="00265DB7" w:rsidRPr="000427DD" w:rsidRDefault="00265DB7" w:rsidP="000427DD">
            <w:pPr>
              <w:spacing w:after="0"/>
            </w:pPr>
            <w:r w:rsidRPr="000427DD">
              <w:t>Ook geeft u aan welke risico’s u ziet op het gebied van ‘Kwaliteit, voedselveiligheid en schoonbeleving’, wat u doet om die risico’s te vermijden en/of te beperken, welke oplossingen u ziet bij eventuele ontstane risico’s en wat/hoe u Albeda daarbij adviseert en eventueel ondersteunt.</w:t>
            </w:r>
          </w:p>
          <w:p w14:paraId="18F474FF" w14:textId="77777777" w:rsidR="00265DB7" w:rsidRPr="000427DD" w:rsidRDefault="00265DB7" w:rsidP="000427DD">
            <w:pPr>
              <w:spacing w:after="0"/>
            </w:pPr>
          </w:p>
          <w:p w14:paraId="5FD1F7C8" w14:textId="6E5ECF5C" w:rsidR="00265DB7" w:rsidRPr="000427DD" w:rsidRDefault="00265DB7" w:rsidP="000427DD">
            <w:pPr>
              <w:spacing w:after="0"/>
            </w:pPr>
            <w:r w:rsidRPr="000427DD">
              <w:t xml:space="preserve">In dit plan van aanpak ‘Kwaliteit, voedselveiligheid en schoonbeleving’ zijn minimaal alle uitgevraagde eisen verwerkt (zie </w:t>
            </w:r>
            <w:r w:rsidR="007A2C45" w:rsidRPr="000427DD">
              <w:t>m.n.</w:t>
            </w:r>
            <w:r w:rsidRPr="000427DD">
              <w:t xml:space="preserve"> eis</w:t>
            </w:r>
            <w:r w:rsidR="00476FBF" w:rsidRPr="000427DD">
              <w:t xml:space="preserve"> 3 t/m 6</w:t>
            </w:r>
            <w:r w:rsidRPr="000427DD">
              <w:t xml:space="preserve">). Het opnemen in de beschrijving van en minimaal voldoen aan deze eisen levert geen meerwaarde op. Als uit de beschrijving blijkt dat de </w:t>
            </w:r>
            <w:r w:rsidR="009E7848">
              <w:t>Inschrijver</w:t>
            </w:r>
            <w:r w:rsidRPr="000427DD">
              <w:t xml:space="preserve"> kwalitatief meer biedt dan minimaal uitgevraagd is, kan dit wel van meerwaarde zijn indien </w:t>
            </w:r>
            <w:r w:rsidR="001A37E7" w:rsidRPr="000427DD">
              <w:t>dit</w:t>
            </w:r>
            <w:r w:rsidRPr="000427DD">
              <w:t xml:space="preserve"> daadwerkelijk van toegevoegde waarde voor Albeda </w:t>
            </w:r>
            <w:r w:rsidR="001A37E7" w:rsidRPr="000427DD">
              <w:t>is</w:t>
            </w:r>
            <w:r w:rsidRPr="000427DD">
              <w:t xml:space="preserve"> en Albeda daarvan gebruik zou willen maken.</w:t>
            </w:r>
          </w:p>
          <w:p w14:paraId="63E1AD0E" w14:textId="5B54D08F" w:rsidR="00265DB7" w:rsidRPr="000427DD" w:rsidRDefault="00265DB7" w:rsidP="000427DD">
            <w:pPr>
              <w:spacing w:after="0"/>
            </w:pPr>
          </w:p>
          <w:p w14:paraId="3436674F" w14:textId="77777777" w:rsidR="00265DB7" w:rsidRDefault="00265DB7" w:rsidP="00C511C4">
            <w:pPr>
              <w:spacing w:after="0"/>
            </w:pPr>
            <w:r w:rsidRPr="000427DD">
              <w:t>Uw plan van aanpak ‘Kwaliteit, voedselveiligheid en schoonbeleving’ dient smart geformuleerd te zijn en mag max.</w:t>
            </w:r>
            <w:r w:rsidR="00C4431F" w:rsidRPr="000427DD">
              <w:t xml:space="preserve"> </w:t>
            </w:r>
            <w:r w:rsidR="000427DD">
              <w:t>2</w:t>
            </w:r>
            <w:r w:rsidR="00476FBF" w:rsidRPr="000427DD">
              <w:t xml:space="preserve"> A4</w:t>
            </w:r>
            <w:r w:rsidRPr="000427DD">
              <w:t xml:space="preserve"> </w:t>
            </w:r>
            <w:r w:rsidR="00E60BDB" w:rsidRPr="000427DD">
              <w:t>beslaan</w:t>
            </w:r>
            <w:r w:rsidRPr="000427DD">
              <w:t>.</w:t>
            </w:r>
          </w:p>
          <w:p w14:paraId="5967A2F0" w14:textId="545AA345" w:rsidR="00C511C4" w:rsidRPr="000427DD" w:rsidRDefault="00C511C4" w:rsidP="00C511C4">
            <w:pPr>
              <w:spacing w:after="0"/>
              <w:rPr>
                <w:rFonts w:asciiTheme="minorHAnsi" w:hAnsiTheme="minorHAnsi" w:cstheme="minorHAnsi"/>
                <w:szCs w:val="20"/>
              </w:rPr>
            </w:pPr>
          </w:p>
        </w:tc>
        <w:tc>
          <w:tcPr>
            <w:tcW w:w="965" w:type="dxa"/>
          </w:tcPr>
          <w:p w14:paraId="6EEE6F8E" w14:textId="77777777" w:rsidR="00265DB7" w:rsidRDefault="00265DB7" w:rsidP="000427DD">
            <w:pPr>
              <w:spacing w:after="0"/>
              <w:rPr>
                <w:sz w:val="14"/>
              </w:rPr>
            </w:pPr>
            <w:r w:rsidRPr="000870B0">
              <w:rPr>
                <w:sz w:val="14"/>
              </w:rPr>
              <w:t>Max score</w:t>
            </w:r>
          </w:p>
          <w:p w14:paraId="77E2B54A" w14:textId="59A5F13B" w:rsidR="00476FBF" w:rsidRPr="00476FBF" w:rsidRDefault="00476FBF" w:rsidP="000427DD">
            <w:pPr>
              <w:spacing w:after="0"/>
              <w:rPr>
                <w:sz w:val="22"/>
              </w:rPr>
            </w:pPr>
            <w:r w:rsidRPr="00476FBF">
              <w:rPr>
                <w:sz w:val="22"/>
              </w:rPr>
              <w:t>40</w:t>
            </w:r>
            <w:r>
              <w:rPr>
                <w:sz w:val="22"/>
              </w:rPr>
              <w:t>p</w:t>
            </w:r>
          </w:p>
        </w:tc>
      </w:tr>
      <w:tr w:rsidR="00265DB7" w:rsidRPr="00930F0B" w14:paraId="76951925" w14:textId="77777777" w:rsidTr="004914F0">
        <w:tc>
          <w:tcPr>
            <w:tcW w:w="577" w:type="dxa"/>
          </w:tcPr>
          <w:p w14:paraId="0FF8AB78" w14:textId="77777777" w:rsidR="00265DB7" w:rsidRDefault="00265DB7" w:rsidP="00265DB7">
            <w:pPr>
              <w:pStyle w:val="Lijstalinea"/>
              <w:numPr>
                <w:ilvl w:val="0"/>
                <w:numId w:val="22"/>
              </w:numPr>
              <w:spacing w:after="0"/>
            </w:pPr>
          </w:p>
        </w:tc>
        <w:tc>
          <w:tcPr>
            <w:tcW w:w="8080" w:type="dxa"/>
            <w:vAlign w:val="center"/>
          </w:tcPr>
          <w:p w14:paraId="51D6D663" w14:textId="0C019531" w:rsidR="00265DB7" w:rsidRPr="000427DD" w:rsidRDefault="00265DB7" w:rsidP="00EC08BE">
            <w:pPr>
              <w:spacing w:after="0"/>
              <w:rPr>
                <w:szCs w:val="20"/>
              </w:rPr>
            </w:pPr>
            <w:r w:rsidRPr="000427DD">
              <w:rPr>
                <w:szCs w:val="20"/>
              </w:rPr>
              <w:t xml:space="preserve">Albeda verwacht van het door </w:t>
            </w:r>
            <w:r w:rsidR="009E7848">
              <w:rPr>
                <w:szCs w:val="20"/>
              </w:rPr>
              <w:t>Opdrachtnemer</w:t>
            </w:r>
            <w:r w:rsidRPr="000427DD">
              <w:rPr>
                <w:szCs w:val="20"/>
              </w:rPr>
              <w:t xml:space="preserve"> ingezette personeel een kwalitatief hoge dienstverlening qua vakkennis bij bereiding en schoonmaak, productkennis en hospitality.</w:t>
            </w:r>
          </w:p>
          <w:p w14:paraId="7BB12827" w14:textId="77777777" w:rsidR="00265DB7" w:rsidRPr="000427DD" w:rsidRDefault="00265DB7" w:rsidP="00EC08BE">
            <w:pPr>
              <w:spacing w:after="0"/>
              <w:rPr>
                <w:szCs w:val="20"/>
              </w:rPr>
            </w:pPr>
          </w:p>
          <w:p w14:paraId="39EB6BDB" w14:textId="5C945054" w:rsidR="00265DB7" w:rsidRPr="000427DD" w:rsidRDefault="00E161F5" w:rsidP="00EC08BE">
            <w:pPr>
              <w:spacing w:after="0"/>
              <w:rPr>
                <w:szCs w:val="20"/>
              </w:rPr>
            </w:pPr>
            <w:r w:rsidRPr="000427DD">
              <w:rPr>
                <w:szCs w:val="20"/>
              </w:rPr>
              <w:t xml:space="preserve">Beschrijf helder, duidelijk en specifiek </w:t>
            </w:r>
            <w:r w:rsidR="00265DB7" w:rsidRPr="000427DD">
              <w:rPr>
                <w:szCs w:val="20"/>
              </w:rPr>
              <w:t>op welke wijze u invulling wil geven aan deze opdracht aan de hand van een plan van aanpak ‘Inzet en scholing medewerkers’ inclusief tijdspad van uw procedures waaruit duidelijk wordt welke acties u onderneemt omtrent de vitaliteit en duurzame inzetbaarheid van uw (nieuwe) medewerkers en hoe u deze medewerkers schoolt, instrueert en begeleidt om de gevraagde dienstverlening gedurende de looptijd van de overeenkomst te borgen.</w:t>
            </w:r>
          </w:p>
          <w:p w14:paraId="2621DB2D" w14:textId="77777777" w:rsidR="00265DB7" w:rsidRPr="000427DD" w:rsidRDefault="00265DB7" w:rsidP="00EC08BE">
            <w:pPr>
              <w:spacing w:after="0"/>
              <w:rPr>
                <w:szCs w:val="20"/>
              </w:rPr>
            </w:pPr>
          </w:p>
          <w:p w14:paraId="10EA649B" w14:textId="48D17DD0" w:rsidR="00265DB7" w:rsidRPr="000427DD" w:rsidRDefault="00265DB7" w:rsidP="00EC08BE">
            <w:pPr>
              <w:spacing w:after="0"/>
              <w:rPr>
                <w:szCs w:val="20"/>
              </w:rPr>
            </w:pPr>
            <w:r w:rsidRPr="000427DD">
              <w:rPr>
                <w:szCs w:val="20"/>
              </w:rPr>
              <w:t>Ook geeft u aan welke risico’s u ziet op het gebied van ‘Inzet en scholing medewerkers’, wat u doet om die risico’s te vermijden en/of te beperken, welke oplossingen u ziet bij eventuele ontstane risico’s en wat/hoe u Albeda daarbij adviseert en eventueel ondersteunt.</w:t>
            </w:r>
          </w:p>
          <w:p w14:paraId="50B0CBA3" w14:textId="77777777" w:rsidR="00265DB7" w:rsidRPr="000427DD" w:rsidRDefault="00265DB7" w:rsidP="00EC08BE">
            <w:pPr>
              <w:spacing w:after="0"/>
              <w:rPr>
                <w:szCs w:val="20"/>
              </w:rPr>
            </w:pPr>
          </w:p>
          <w:p w14:paraId="039B2808" w14:textId="30A90084" w:rsidR="00265DB7" w:rsidRPr="000427DD" w:rsidRDefault="00265DB7" w:rsidP="00EC08BE">
            <w:pPr>
              <w:spacing w:after="0"/>
              <w:rPr>
                <w:szCs w:val="20"/>
              </w:rPr>
            </w:pPr>
            <w:r w:rsidRPr="000427DD">
              <w:rPr>
                <w:szCs w:val="20"/>
              </w:rPr>
              <w:t xml:space="preserve">In dit plan van aanpak ‘Inzet en scholing medewerkers’ zijn minimaal alle uitgevraagde eisen verwerkt (zie </w:t>
            </w:r>
            <w:r w:rsidR="007A2C45" w:rsidRPr="000427DD">
              <w:rPr>
                <w:szCs w:val="20"/>
              </w:rPr>
              <w:t>m.n.</w:t>
            </w:r>
            <w:r w:rsidRPr="000427DD">
              <w:rPr>
                <w:szCs w:val="20"/>
              </w:rPr>
              <w:t xml:space="preserve"> eis</w:t>
            </w:r>
            <w:r w:rsidR="00C4431F" w:rsidRPr="000427DD">
              <w:rPr>
                <w:szCs w:val="20"/>
              </w:rPr>
              <w:t xml:space="preserve"> 7 t/m 11</w:t>
            </w:r>
            <w:r w:rsidRPr="000427DD">
              <w:rPr>
                <w:szCs w:val="20"/>
              </w:rPr>
              <w:t xml:space="preserve">). Het opnemen in de beschrijving van en minimaal voldoen aan deze eisen levert geen meerwaarde op. Als uit de beschrijving blijkt dat de </w:t>
            </w:r>
            <w:r w:rsidR="009E7848">
              <w:rPr>
                <w:szCs w:val="20"/>
              </w:rPr>
              <w:t>Inschrijver</w:t>
            </w:r>
            <w:r w:rsidRPr="000427DD">
              <w:rPr>
                <w:szCs w:val="20"/>
              </w:rPr>
              <w:t xml:space="preserve"> kwalitatief meer biedt dan minimaal uitgevraagd is, kan dit wel van meerwaarde zijn indien </w:t>
            </w:r>
            <w:r w:rsidR="001A37E7" w:rsidRPr="000427DD">
              <w:rPr>
                <w:szCs w:val="20"/>
              </w:rPr>
              <w:t>dit</w:t>
            </w:r>
            <w:r w:rsidRPr="000427DD">
              <w:rPr>
                <w:szCs w:val="20"/>
              </w:rPr>
              <w:t xml:space="preserve"> daadwerkelijk van toegevoegde waarde voor Albeda </w:t>
            </w:r>
            <w:r w:rsidR="001A37E7" w:rsidRPr="000427DD">
              <w:rPr>
                <w:szCs w:val="20"/>
              </w:rPr>
              <w:t>is</w:t>
            </w:r>
            <w:r w:rsidRPr="000427DD">
              <w:rPr>
                <w:szCs w:val="20"/>
              </w:rPr>
              <w:t xml:space="preserve"> en Albeda daarvan gebruik zou willen maken.</w:t>
            </w:r>
          </w:p>
          <w:p w14:paraId="725B6264" w14:textId="77777777" w:rsidR="00265DB7" w:rsidRPr="000427DD" w:rsidRDefault="00265DB7" w:rsidP="00EC08BE">
            <w:pPr>
              <w:spacing w:after="0"/>
              <w:rPr>
                <w:szCs w:val="20"/>
              </w:rPr>
            </w:pPr>
          </w:p>
          <w:p w14:paraId="0C57DEB0" w14:textId="68E9898B" w:rsidR="00265DB7" w:rsidRPr="000427DD" w:rsidRDefault="00265DB7" w:rsidP="00EC08BE">
            <w:pPr>
              <w:spacing w:after="0"/>
              <w:rPr>
                <w:szCs w:val="20"/>
              </w:rPr>
            </w:pPr>
            <w:r w:rsidRPr="000427DD">
              <w:rPr>
                <w:szCs w:val="20"/>
              </w:rPr>
              <w:t>Uw plan van aanpak ‘Inzet en scholing medewerkers’ dient smart geformuleerd te zijn en mag max.</w:t>
            </w:r>
            <w:r w:rsidR="00C4431F" w:rsidRPr="000427DD">
              <w:rPr>
                <w:szCs w:val="20"/>
              </w:rPr>
              <w:t xml:space="preserve"> </w:t>
            </w:r>
            <w:r w:rsidR="009C3781">
              <w:rPr>
                <w:szCs w:val="20"/>
              </w:rPr>
              <w:t>3</w:t>
            </w:r>
            <w:r w:rsidR="00C4431F" w:rsidRPr="000427DD">
              <w:rPr>
                <w:szCs w:val="20"/>
              </w:rPr>
              <w:t xml:space="preserve"> A4</w:t>
            </w:r>
            <w:r w:rsidRPr="000427DD">
              <w:rPr>
                <w:szCs w:val="20"/>
              </w:rPr>
              <w:t xml:space="preserve"> </w:t>
            </w:r>
            <w:r w:rsidR="00E60BDB" w:rsidRPr="000427DD">
              <w:rPr>
                <w:szCs w:val="20"/>
              </w:rPr>
              <w:t>beslaan</w:t>
            </w:r>
            <w:r w:rsidRPr="000427DD">
              <w:rPr>
                <w:szCs w:val="20"/>
              </w:rPr>
              <w:t>.</w:t>
            </w:r>
          </w:p>
          <w:p w14:paraId="38992B5A" w14:textId="4C08D727" w:rsidR="00265DB7" w:rsidRPr="000427DD" w:rsidRDefault="00265DB7" w:rsidP="000427DD">
            <w:pPr>
              <w:rPr>
                <w:szCs w:val="20"/>
              </w:rPr>
            </w:pPr>
          </w:p>
        </w:tc>
        <w:tc>
          <w:tcPr>
            <w:tcW w:w="965" w:type="dxa"/>
          </w:tcPr>
          <w:p w14:paraId="55E36E91" w14:textId="77777777" w:rsidR="00265DB7" w:rsidRDefault="00265DB7" w:rsidP="00265DB7">
            <w:pPr>
              <w:spacing w:after="0"/>
              <w:rPr>
                <w:sz w:val="14"/>
              </w:rPr>
            </w:pPr>
            <w:r w:rsidRPr="000870B0">
              <w:rPr>
                <w:sz w:val="14"/>
              </w:rPr>
              <w:t>Max score</w:t>
            </w:r>
          </w:p>
          <w:p w14:paraId="6720F648" w14:textId="1394991C" w:rsidR="00C4431F" w:rsidRPr="00C4431F" w:rsidRDefault="00C4431F" w:rsidP="00265DB7">
            <w:pPr>
              <w:spacing w:after="0"/>
              <w:rPr>
                <w:sz w:val="22"/>
              </w:rPr>
            </w:pPr>
            <w:r>
              <w:rPr>
                <w:sz w:val="22"/>
              </w:rPr>
              <w:t>80p</w:t>
            </w:r>
          </w:p>
        </w:tc>
      </w:tr>
      <w:tr w:rsidR="00265DB7" w:rsidRPr="00930F0B" w14:paraId="43065DF6" w14:textId="77777777" w:rsidTr="004914F0">
        <w:tc>
          <w:tcPr>
            <w:tcW w:w="577" w:type="dxa"/>
          </w:tcPr>
          <w:p w14:paraId="10DAB319" w14:textId="1905B1B6" w:rsidR="00265DB7" w:rsidRDefault="00265DB7" w:rsidP="00265DB7">
            <w:pPr>
              <w:pStyle w:val="Lijstalinea"/>
              <w:numPr>
                <w:ilvl w:val="0"/>
                <w:numId w:val="22"/>
              </w:numPr>
              <w:spacing w:after="0"/>
            </w:pPr>
          </w:p>
        </w:tc>
        <w:tc>
          <w:tcPr>
            <w:tcW w:w="8080" w:type="dxa"/>
            <w:vAlign w:val="center"/>
          </w:tcPr>
          <w:p w14:paraId="0EB0B0F9" w14:textId="319ECAAB" w:rsidR="00265DB7" w:rsidRPr="000427DD" w:rsidRDefault="00265DB7" w:rsidP="00EC08BE">
            <w:pPr>
              <w:spacing w:after="0"/>
              <w:rPr>
                <w:szCs w:val="20"/>
              </w:rPr>
            </w:pPr>
            <w:r w:rsidRPr="000427DD">
              <w:rPr>
                <w:szCs w:val="20"/>
              </w:rPr>
              <w:t xml:space="preserve">Albeda verwacht van de </w:t>
            </w:r>
            <w:r w:rsidR="009E7848">
              <w:rPr>
                <w:szCs w:val="20"/>
              </w:rPr>
              <w:t>Opdrachtnemer</w:t>
            </w:r>
            <w:r w:rsidRPr="000427DD">
              <w:rPr>
                <w:szCs w:val="20"/>
              </w:rPr>
              <w:t xml:space="preserve"> een kwalitatief hoge prestatie wat betreft het Aanbod/de Producten en Dienstverlening van hun cateringvoorziening waardoor studenten en medewerkers worden verleidt om binnen de schoollocatie hun horeca aankopen te doen en daarbij worden gestimuleerd om de gezonde keuze te maken.</w:t>
            </w:r>
          </w:p>
          <w:p w14:paraId="09870BD3" w14:textId="627A48DD" w:rsidR="00265DB7" w:rsidRPr="000427DD" w:rsidRDefault="00265DB7" w:rsidP="00EC08BE">
            <w:pPr>
              <w:spacing w:after="0"/>
              <w:rPr>
                <w:szCs w:val="20"/>
              </w:rPr>
            </w:pPr>
          </w:p>
          <w:p w14:paraId="1DBBC2B1" w14:textId="41E5004D" w:rsidR="00265DB7" w:rsidRPr="000427DD" w:rsidRDefault="00E161F5" w:rsidP="00EC08BE">
            <w:pPr>
              <w:spacing w:after="0"/>
              <w:rPr>
                <w:szCs w:val="20"/>
              </w:rPr>
            </w:pPr>
            <w:r w:rsidRPr="000427DD">
              <w:rPr>
                <w:szCs w:val="20"/>
              </w:rPr>
              <w:t xml:space="preserve">Beschrijf helder, duidelijk en specifiek </w:t>
            </w:r>
            <w:r w:rsidR="00265DB7" w:rsidRPr="000427DD">
              <w:rPr>
                <w:szCs w:val="20"/>
              </w:rPr>
              <w:t>in een plan van aanpak ‘Producten en Dienstverlening’ inclusief tijdspad van de procedures en dienstverlening van uw cateringvoorziening (</w:t>
            </w:r>
            <w:r w:rsidR="008E2255" w:rsidRPr="000427DD">
              <w:rPr>
                <w:szCs w:val="20"/>
              </w:rPr>
              <w:t>Counteruitgifte</w:t>
            </w:r>
            <w:r w:rsidR="00265DB7" w:rsidRPr="000427DD">
              <w:rPr>
                <w:szCs w:val="20"/>
              </w:rPr>
              <w:t>, Banqueting en Vending), waaruit duidelijk wordt wat u biedt aan producten en dienstverlening van de gehele cateringvoorziening, hoe u studenten verleidt om binnen de schoollocatie hun horeca aankopen te doen en daardoor ‘binnen blijven’ en hoe u studenten en medewerkers stimuleert om de gezonde keuze te maken.</w:t>
            </w:r>
          </w:p>
          <w:p w14:paraId="1DE0EBDE" w14:textId="77777777" w:rsidR="00265DB7" w:rsidRPr="000427DD" w:rsidRDefault="00265DB7" w:rsidP="00EC08BE">
            <w:pPr>
              <w:spacing w:after="0"/>
              <w:rPr>
                <w:szCs w:val="20"/>
              </w:rPr>
            </w:pPr>
            <w:r w:rsidRPr="000427DD">
              <w:rPr>
                <w:szCs w:val="20"/>
              </w:rPr>
              <w:t xml:space="preserve">Neem daarbij ook op hoe u uw producten aanbiedt/presenteert en hoe u een gedateerde counter zonder verbouwing of aard en nagelvast te plaatsen, toch aantrekkelijk, uitnodigend, in het oog springend maakt en passend bij de door Albeda gewenste uitstraling maakt. </w:t>
            </w:r>
          </w:p>
          <w:p w14:paraId="4EA6336C" w14:textId="77777777" w:rsidR="00265DB7" w:rsidRPr="000427DD" w:rsidRDefault="00265DB7" w:rsidP="00EC08BE">
            <w:pPr>
              <w:spacing w:after="0"/>
              <w:rPr>
                <w:szCs w:val="20"/>
              </w:rPr>
            </w:pPr>
            <w:r w:rsidRPr="000427DD">
              <w:rPr>
                <w:szCs w:val="20"/>
              </w:rPr>
              <w:t xml:space="preserve">Als voorbeeld kunt u uitgaan van de counter op de locatie Buys Ballotlaan. </w:t>
            </w:r>
          </w:p>
          <w:p w14:paraId="28B497D4" w14:textId="4772BECD" w:rsidR="00265DB7" w:rsidRPr="000427DD" w:rsidRDefault="00265DB7" w:rsidP="00EC08BE">
            <w:pPr>
              <w:spacing w:after="0"/>
              <w:rPr>
                <w:szCs w:val="20"/>
              </w:rPr>
            </w:pPr>
            <w:r w:rsidRPr="000427DD">
              <w:rPr>
                <w:szCs w:val="20"/>
              </w:rPr>
              <w:t xml:space="preserve">NB: de opzet-koelvitrine op de foto </w:t>
            </w:r>
            <w:r w:rsidR="00620FA0">
              <w:rPr>
                <w:szCs w:val="20"/>
              </w:rPr>
              <w:t xml:space="preserve">in bijlage 8. </w:t>
            </w:r>
            <w:r w:rsidRPr="000427DD">
              <w:rPr>
                <w:szCs w:val="20"/>
              </w:rPr>
              <w:t>maakt geen deel uit van de vaste inventaris.</w:t>
            </w:r>
          </w:p>
          <w:p w14:paraId="0B53061B" w14:textId="0ACBFBCC" w:rsidR="00265DB7" w:rsidRPr="000427DD" w:rsidRDefault="00265DB7" w:rsidP="00EC08BE">
            <w:pPr>
              <w:spacing w:after="0"/>
              <w:rPr>
                <w:szCs w:val="20"/>
              </w:rPr>
            </w:pPr>
          </w:p>
          <w:p w14:paraId="488A55C0" w14:textId="1EE17976" w:rsidR="00265DB7" w:rsidRPr="000427DD" w:rsidRDefault="00265DB7" w:rsidP="00EC08BE">
            <w:pPr>
              <w:spacing w:after="0"/>
              <w:rPr>
                <w:szCs w:val="20"/>
              </w:rPr>
            </w:pPr>
            <w:r w:rsidRPr="000427DD">
              <w:rPr>
                <w:szCs w:val="20"/>
              </w:rPr>
              <w:t xml:space="preserve">Geef duidelijk aan wat u medewerkers en studenten kunt bieden bij avondopening. Sommige locaties zijn twee, drie of vier avonden per week geopend en veel docenten werken daar meerdere avonden per week. Beschrijf hoe u medewerkers en studenten voorziet van een warme maaltijd die voldoet aan de gestelde eisen en gedurende het gehele schooljaar, ook tijdens les-luwe periodes en ramadan e.d., zonder dat dit leidt tot veel derving. </w:t>
            </w:r>
          </w:p>
          <w:p w14:paraId="4E8786DE" w14:textId="7FB8637E" w:rsidR="00265DB7" w:rsidRPr="000427DD" w:rsidRDefault="00265DB7" w:rsidP="000427DD">
            <w:pPr>
              <w:rPr>
                <w:szCs w:val="20"/>
              </w:rPr>
            </w:pPr>
          </w:p>
          <w:p w14:paraId="7C383417" w14:textId="3C2EB2E6" w:rsidR="00265DB7" w:rsidRPr="000427DD" w:rsidRDefault="00265DB7" w:rsidP="00EC08BE">
            <w:pPr>
              <w:spacing w:after="0"/>
              <w:rPr>
                <w:szCs w:val="20"/>
              </w:rPr>
            </w:pPr>
            <w:r w:rsidRPr="000427DD">
              <w:rPr>
                <w:szCs w:val="20"/>
              </w:rPr>
              <w:t>Ook geeft u aan welke risico’s u ziet op het gebied van ‘Producten en Dienstverlening’, wat u doet om die risico’s te vermijden en/of te beperken, welke oplossingen u ziet bij eventuele ontstane risico’s en wat/hoe u Albeda daarbij adviseert en eventueel ondersteunt.</w:t>
            </w:r>
          </w:p>
          <w:p w14:paraId="6A5EF119" w14:textId="7477A694" w:rsidR="00265DB7" w:rsidRPr="000427DD" w:rsidRDefault="00265DB7" w:rsidP="00EC08BE">
            <w:pPr>
              <w:spacing w:after="0"/>
              <w:rPr>
                <w:szCs w:val="20"/>
              </w:rPr>
            </w:pPr>
          </w:p>
          <w:p w14:paraId="4A2BFAE3" w14:textId="7986D0D6" w:rsidR="00265DB7" w:rsidRPr="000427DD" w:rsidRDefault="00265DB7" w:rsidP="00EC08BE">
            <w:pPr>
              <w:spacing w:after="0"/>
              <w:rPr>
                <w:szCs w:val="20"/>
              </w:rPr>
            </w:pPr>
            <w:r w:rsidRPr="000427DD">
              <w:rPr>
                <w:szCs w:val="20"/>
              </w:rPr>
              <w:t>Apart geeft u aan welke kansen, mogelijkheden en risico’s u ziet bij een eventuele samenwerking met het Horeca College m.b.t. de verkoop van Bakkerij en Banket producten, alsmede andere producten die door of i.s.m. het onderwijs zijn gemaakt</w:t>
            </w:r>
          </w:p>
          <w:p w14:paraId="2D3E7693" w14:textId="77777777" w:rsidR="00265DB7" w:rsidRPr="000427DD" w:rsidRDefault="00265DB7" w:rsidP="00EC08BE">
            <w:pPr>
              <w:spacing w:after="0"/>
              <w:rPr>
                <w:szCs w:val="20"/>
              </w:rPr>
            </w:pPr>
          </w:p>
          <w:p w14:paraId="79386376" w14:textId="64649DBD" w:rsidR="00265DB7" w:rsidRPr="000427DD" w:rsidRDefault="00265DB7" w:rsidP="00EC08BE">
            <w:pPr>
              <w:spacing w:after="0"/>
              <w:rPr>
                <w:szCs w:val="20"/>
              </w:rPr>
            </w:pPr>
            <w:r w:rsidRPr="000427DD">
              <w:rPr>
                <w:szCs w:val="20"/>
              </w:rPr>
              <w:t xml:space="preserve">In dit plan van aanpak ‘Producten en Dienstverlening’ zijn minimaal alle uitgevraagde eisen verwerkt (zie </w:t>
            </w:r>
            <w:r w:rsidR="007A2C45" w:rsidRPr="000427DD">
              <w:rPr>
                <w:szCs w:val="20"/>
              </w:rPr>
              <w:t>m.n.</w:t>
            </w:r>
            <w:r w:rsidRPr="000427DD">
              <w:rPr>
                <w:szCs w:val="20"/>
              </w:rPr>
              <w:t xml:space="preserve"> eis</w:t>
            </w:r>
            <w:r w:rsidR="003B10DB" w:rsidRPr="000427DD">
              <w:rPr>
                <w:szCs w:val="20"/>
              </w:rPr>
              <w:t xml:space="preserve"> 2, 7, 21 t/m 26, 28,</w:t>
            </w:r>
            <w:r w:rsidR="0090760F" w:rsidRPr="000427DD">
              <w:rPr>
                <w:szCs w:val="20"/>
              </w:rPr>
              <w:t xml:space="preserve"> 30 t/m</w:t>
            </w:r>
            <w:r w:rsidR="003B10DB" w:rsidRPr="000427DD">
              <w:rPr>
                <w:szCs w:val="20"/>
              </w:rPr>
              <w:t xml:space="preserve"> 39</w:t>
            </w:r>
            <w:r w:rsidRPr="000427DD">
              <w:rPr>
                <w:szCs w:val="20"/>
              </w:rPr>
              <w:t xml:space="preserve">). Het opnemen in de beschrijving van en minimaal voldoen aan deze eisen levert geen meerwaarde op. Als uit de beschrijving blijkt dat de </w:t>
            </w:r>
            <w:r w:rsidR="009E7848">
              <w:rPr>
                <w:szCs w:val="20"/>
              </w:rPr>
              <w:t>Inschrijver</w:t>
            </w:r>
            <w:r w:rsidRPr="000427DD">
              <w:rPr>
                <w:szCs w:val="20"/>
              </w:rPr>
              <w:t xml:space="preserve"> meer</w:t>
            </w:r>
            <w:r w:rsidRPr="000427DD">
              <w:rPr>
                <w:color w:val="FF0000"/>
                <w:szCs w:val="20"/>
              </w:rPr>
              <w:t xml:space="preserve"> </w:t>
            </w:r>
            <w:r w:rsidRPr="000427DD">
              <w:rPr>
                <w:szCs w:val="20"/>
              </w:rPr>
              <w:t xml:space="preserve">biedt dan minimaal uitgevraagd is en ook duidelijk wordt hoe dat wordt vormgegeven, kan dit wel van meerwaarde zijn indien </w:t>
            </w:r>
            <w:r w:rsidR="001A37E7" w:rsidRPr="000427DD">
              <w:rPr>
                <w:szCs w:val="20"/>
              </w:rPr>
              <w:t>dit</w:t>
            </w:r>
            <w:r w:rsidRPr="000427DD">
              <w:rPr>
                <w:szCs w:val="20"/>
              </w:rPr>
              <w:t xml:space="preserve"> daadwerkelijk van toegevoegde waarde voor Albeda </w:t>
            </w:r>
            <w:r w:rsidR="001A37E7" w:rsidRPr="000427DD">
              <w:rPr>
                <w:szCs w:val="20"/>
              </w:rPr>
              <w:t>is</w:t>
            </w:r>
            <w:r w:rsidRPr="000427DD">
              <w:rPr>
                <w:szCs w:val="20"/>
              </w:rPr>
              <w:t xml:space="preserve"> en Albeda daarvan gebruik zou willen maken.</w:t>
            </w:r>
          </w:p>
          <w:p w14:paraId="709AEC02" w14:textId="36DA8BF7" w:rsidR="00265DB7" w:rsidRPr="000427DD" w:rsidRDefault="00265DB7" w:rsidP="00EC08BE">
            <w:pPr>
              <w:spacing w:after="0"/>
              <w:rPr>
                <w:szCs w:val="20"/>
              </w:rPr>
            </w:pPr>
          </w:p>
          <w:p w14:paraId="0BC4227F" w14:textId="721332CE" w:rsidR="00265DB7" w:rsidRPr="000427DD" w:rsidRDefault="00265DB7" w:rsidP="00EC08BE">
            <w:pPr>
              <w:spacing w:after="0"/>
              <w:rPr>
                <w:szCs w:val="20"/>
              </w:rPr>
            </w:pPr>
            <w:r w:rsidRPr="000427DD">
              <w:rPr>
                <w:szCs w:val="20"/>
              </w:rPr>
              <w:t xml:space="preserve">Uw plan van aanpak ‘Producten en Dienstverlening’ dient smart geformuleerd te zijn en mag max. </w:t>
            </w:r>
            <w:r w:rsidR="00D60F1D" w:rsidRPr="000427DD">
              <w:rPr>
                <w:szCs w:val="20"/>
              </w:rPr>
              <w:t xml:space="preserve">3 </w:t>
            </w:r>
            <w:r w:rsidRPr="000427DD">
              <w:rPr>
                <w:szCs w:val="20"/>
              </w:rPr>
              <w:t xml:space="preserve">A4 </w:t>
            </w:r>
            <w:r w:rsidR="00E60BDB" w:rsidRPr="000427DD">
              <w:rPr>
                <w:szCs w:val="20"/>
              </w:rPr>
              <w:t>beslaan</w:t>
            </w:r>
            <w:r w:rsidRPr="000427DD">
              <w:rPr>
                <w:szCs w:val="20"/>
              </w:rPr>
              <w:t>.</w:t>
            </w:r>
            <w:r w:rsidR="00D60F1D" w:rsidRPr="000427DD">
              <w:rPr>
                <w:szCs w:val="20"/>
              </w:rPr>
              <w:t xml:space="preserve"> Daarnaast mag fotomateriaal ter illustratie worden aangeleverd op ma</w:t>
            </w:r>
            <w:r w:rsidR="00E60BDB" w:rsidRPr="000427DD">
              <w:rPr>
                <w:szCs w:val="20"/>
              </w:rPr>
              <w:t>x</w:t>
            </w:r>
            <w:r w:rsidR="00D60F1D" w:rsidRPr="000427DD">
              <w:rPr>
                <w:szCs w:val="20"/>
              </w:rPr>
              <w:t>. 3 A4</w:t>
            </w:r>
            <w:r w:rsidR="00E60BDB" w:rsidRPr="000427DD">
              <w:rPr>
                <w:szCs w:val="20"/>
              </w:rPr>
              <w:t>.</w:t>
            </w:r>
          </w:p>
          <w:p w14:paraId="31157643" w14:textId="1A2B5763" w:rsidR="00265DB7" w:rsidRPr="000427DD" w:rsidRDefault="00265DB7" w:rsidP="000427DD">
            <w:pPr>
              <w:rPr>
                <w:rFonts w:asciiTheme="minorHAnsi" w:hAnsiTheme="minorHAnsi" w:cstheme="minorHAnsi"/>
                <w:szCs w:val="20"/>
              </w:rPr>
            </w:pPr>
          </w:p>
        </w:tc>
        <w:tc>
          <w:tcPr>
            <w:tcW w:w="965" w:type="dxa"/>
          </w:tcPr>
          <w:p w14:paraId="1F66BA50" w14:textId="1A07B628" w:rsidR="00265DB7" w:rsidRDefault="00265DB7" w:rsidP="00265DB7">
            <w:pPr>
              <w:spacing w:after="0"/>
              <w:rPr>
                <w:sz w:val="14"/>
              </w:rPr>
            </w:pPr>
            <w:r w:rsidRPr="000870B0">
              <w:rPr>
                <w:sz w:val="14"/>
              </w:rPr>
              <w:t>Max score</w:t>
            </w:r>
          </w:p>
          <w:p w14:paraId="34E3E5D0" w14:textId="110677FB" w:rsidR="00DA0260" w:rsidRDefault="00DA0260" w:rsidP="00265DB7">
            <w:pPr>
              <w:spacing w:after="0"/>
              <w:rPr>
                <w:sz w:val="14"/>
              </w:rPr>
            </w:pPr>
            <w:r>
              <w:rPr>
                <w:sz w:val="22"/>
              </w:rPr>
              <w:t>100p</w:t>
            </w:r>
          </w:p>
          <w:p w14:paraId="47DAEEF9" w14:textId="77777777" w:rsidR="00265DB7" w:rsidRPr="00162B3C" w:rsidRDefault="00265DB7" w:rsidP="00265DB7">
            <w:pPr>
              <w:rPr>
                <w:sz w:val="14"/>
              </w:rPr>
            </w:pPr>
          </w:p>
          <w:p w14:paraId="0E8CC540" w14:textId="77777777" w:rsidR="00265DB7" w:rsidRPr="00162B3C" w:rsidRDefault="00265DB7" w:rsidP="00265DB7">
            <w:pPr>
              <w:rPr>
                <w:sz w:val="14"/>
              </w:rPr>
            </w:pPr>
          </w:p>
          <w:p w14:paraId="144C963B" w14:textId="77777777" w:rsidR="00265DB7" w:rsidRPr="00162B3C" w:rsidRDefault="00265DB7" w:rsidP="00265DB7">
            <w:pPr>
              <w:rPr>
                <w:sz w:val="14"/>
              </w:rPr>
            </w:pPr>
          </w:p>
          <w:p w14:paraId="0ACE93C4" w14:textId="77777777" w:rsidR="00265DB7" w:rsidRPr="00162B3C" w:rsidRDefault="00265DB7" w:rsidP="00265DB7">
            <w:pPr>
              <w:rPr>
                <w:sz w:val="14"/>
              </w:rPr>
            </w:pPr>
          </w:p>
          <w:p w14:paraId="65328A1A" w14:textId="77777777" w:rsidR="00265DB7" w:rsidRPr="00162B3C" w:rsidRDefault="00265DB7" w:rsidP="00265DB7">
            <w:pPr>
              <w:rPr>
                <w:sz w:val="14"/>
              </w:rPr>
            </w:pPr>
          </w:p>
          <w:p w14:paraId="2C2AC4BD" w14:textId="77777777" w:rsidR="00265DB7" w:rsidRPr="00162B3C" w:rsidRDefault="00265DB7" w:rsidP="00265DB7">
            <w:pPr>
              <w:rPr>
                <w:sz w:val="14"/>
              </w:rPr>
            </w:pPr>
          </w:p>
          <w:p w14:paraId="0EA345AE" w14:textId="77777777" w:rsidR="00265DB7" w:rsidRPr="00162B3C" w:rsidRDefault="00265DB7" w:rsidP="00265DB7">
            <w:pPr>
              <w:rPr>
                <w:sz w:val="14"/>
              </w:rPr>
            </w:pPr>
          </w:p>
          <w:p w14:paraId="3D92434C" w14:textId="77777777" w:rsidR="00265DB7" w:rsidRPr="00162B3C" w:rsidRDefault="00265DB7" w:rsidP="00265DB7">
            <w:pPr>
              <w:rPr>
                <w:sz w:val="14"/>
              </w:rPr>
            </w:pPr>
          </w:p>
          <w:p w14:paraId="5DBD80A3" w14:textId="77777777" w:rsidR="00265DB7" w:rsidRPr="00162B3C" w:rsidRDefault="00265DB7" w:rsidP="00265DB7">
            <w:pPr>
              <w:rPr>
                <w:sz w:val="14"/>
              </w:rPr>
            </w:pPr>
          </w:p>
          <w:p w14:paraId="0219F0E3" w14:textId="44A1A363" w:rsidR="00265DB7" w:rsidRDefault="00265DB7" w:rsidP="00265DB7">
            <w:pPr>
              <w:rPr>
                <w:sz w:val="14"/>
              </w:rPr>
            </w:pPr>
          </w:p>
          <w:p w14:paraId="0805DC78" w14:textId="742F2661" w:rsidR="00265DB7" w:rsidRDefault="00265DB7" w:rsidP="00265DB7">
            <w:pPr>
              <w:rPr>
                <w:sz w:val="14"/>
              </w:rPr>
            </w:pPr>
          </w:p>
          <w:p w14:paraId="4FE04B3A" w14:textId="77777777" w:rsidR="00265DB7" w:rsidRPr="00162B3C" w:rsidRDefault="00265DB7" w:rsidP="00265DB7">
            <w:pPr>
              <w:rPr>
                <w:sz w:val="14"/>
              </w:rPr>
            </w:pPr>
          </w:p>
        </w:tc>
      </w:tr>
      <w:tr w:rsidR="00265DB7" w:rsidRPr="00930F0B" w14:paraId="7DA23202" w14:textId="77777777" w:rsidTr="0023558F">
        <w:trPr>
          <w:trHeight w:val="2116"/>
        </w:trPr>
        <w:tc>
          <w:tcPr>
            <w:tcW w:w="577" w:type="dxa"/>
          </w:tcPr>
          <w:p w14:paraId="50F29D59" w14:textId="77777777" w:rsidR="00265DB7" w:rsidRDefault="00265DB7" w:rsidP="00265DB7">
            <w:pPr>
              <w:pStyle w:val="Lijstalinea"/>
              <w:numPr>
                <w:ilvl w:val="0"/>
                <w:numId w:val="22"/>
              </w:numPr>
              <w:spacing w:after="0"/>
            </w:pPr>
          </w:p>
        </w:tc>
        <w:tc>
          <w:tcPr>
            <w:tcW w:w="8080" w:type="dxa"/>
            <w:vAlign w:val="center"/>
          </w:tcPr>
          <w:p w14:paraId="068B3162" w14:textId="705EAE11" w:rsidR="00265DB7" w:rsidRPr="000427DD" w:rsidRDefault="00265DB7" w:rsidP="00EC08BE">
            <w:pPr>
              <w:spacing w:after="0"/>
              <w:rPr>
                <w:szCs w:val="20"/>
              </w:rPr>
            </w:pPr>
            <w:r w:rsidRPr="000427DD">
              <w:rPr>
                <w:szCs w:val="20"/>
              </w:rPr>
              <w:t xml:space="preserve">Tevredenheid van studenten en medewerkers over het aanbod/de producten en de dienstverlening is zeer belangrijk voor Albeda. Albeda verwacht van </w:t>
            </w:r>
            <w:r w:rsidR="009E7848">
              <w:rPr>
                <w:szCs w:val="20"/>
              </w:rPr>
              <w:t>Opdrachtnemer</w:t>
            </w:r>
            <w:r w:rsidRPr="000427DD">
              <w:rPr>
                <w:szCs w:val="20"/>
              </w:rPr>
              <w:t xml:space="preserve"> dat deze klachten voorkomt over te lange wachtrijen,</w:t>
            </w:r>
            <w:r w:rsidR="00CD304C" w:rsidRPr="000427DD">
              <w:rPr>
                <w:szCs w:val="20"/>
              </w:rPr>
              <w:t xml:space="preserve"> te hoge prijzen</w:t>
            </w:r>
            <w:r w:rsidR="0067749B" w:rsidRPr="000427DD">
              <w:rPr>
                <w:szCs w:val="20"/>
              </w:rPr>
              <w:t xml:space="preserve"> en/of </w:t>
            </w:r>
            <w:r w:rsidRPr="000427DD">
              <w:rPr>
                <w:szCs w:val="20"/>
              </w:rPr>
              <w:t xml:space="preserve">te weinig gevarieerd aanbod in het budget-assortiment en/of te weinig afstemming van het aanbod op de </w:t>
            </w:r>
            <w:r w:rsidR="005A3DC5">
              <w:rPr>
                <w:szCs w:val="20"/>
              </w:rPr>
              <w:t xml:space="preserve">eetwensen van de </w:t>
            </w:r>
            <w:r w:rsidRPr="000427DD">
              <w:rPr>
                <w:szCs w:val="20"/>
              </w:rPr>
              <w:t xml:space="preserve">populatie </w:t>
            </w:r>
            <w:r w:rsidR="00811356">
              <w:rPr>
                <w:szCs w:val="20"/>
              </w:rPr>
              <w:t>op</w:t>
            </w:r>
            <w:r w:rsidRPr="000427DD">
              <w:rPr>
                <w:szCs w:val="20"/>
              </w:rPr>
              <w:t xml:space="preserve"> de locatie.</w:t>
            </w:r>
          </w:p>
          <w:p w14:paraId="667E6B77" w14:textId="77777777" w:rsidR="00265DB7" w:rsidRPr="000427DD" w:rsidRDefault="00265DB7" w:rsidP="00EC08BE">
            <w:pPr>
              <w:spacing w:after="0"/>
              <w:rPr>
                <w:szCs w:val="20"/>
              </w:rPr>
            </w:pPr>
          </w:p>
          <w:p w14:paraId="7BEED68F" w14:textId="0E827EAC" w:rsidR="00265DB7" w:rsidRPr="000427DD" w:rsidRDefault="00E161F5" w:rsidP="00EC08BE">
            <w:pPr>
              <w:spacing w:after="0"/>
              <w:rPr>
                <w:szCs w:val="20"/>
              </w:rPr>
            </w:pPr>
            <w:r w:rsidRPr="000427DD">
              <w:rPr>
                <w:szCs w:val="20"/>
              </w:rPr>
              <w:t xml:space="preserve">Beschrijf helder, duidelijk en specifiek </w:t>
            </w:r>
            <w:r w:rsidR="00265DB7" w:rsidRPr="000427DD">
              <w:rPr>
                <w:szCs w:val="20"/>
              </w:rPr>
              <w:t>in een plan van aanpak ‘Kwaliteit van de Prestaties’ betreffende de Producten en Dienstverlening van uw cateringvoorziening (</w:t>
            </w:r>
            <w:r w:rsidR="008E2255" w:rsidRPr="000427DD">
              <w:rPr>
                <w:szCs w:val="20"/>
              </w:rPr>
              <w:t>Counteruitgifte</w:t>
            </w:r>
            <w:r w:rsidR="00265DB7" w:rsidRPr="000427DD">
              <w:rPr>
                <w:szCs w:val="20"/>
              </w:rPr>
              <w:t xml:space="preserve">, Banqueting en Vending) inclusief tijdspad van uw procedures en dienstverlening, op welke wijze u ervoor gaat zorgen dat u het aanbod aantrekkelijk houdt voor studenten en medewerkers, hoe u de kwaliteit van de door u geleverde dienstverlening en de tevredenheid van Albeda daarover gedurende de looptijd van de overeenkomst gaat borgen en hoe u gaat aantonen dat Albeda, naast lagere prijzen voor het budget-assortiment, niet meer dan marktconforme prijzen betaalt voor eten en drinken via counter, vending en banqueting. Albeda wenst zaken te doen met een </w:t>
            </w:r>
            <w:r w:rsidR="009E7848">
              <w:rPr>
                <w:szCs w:val="20"/>
              </w:rPr>
              <w:t>Opdrachtnemer</w:t>
            </w:r>
            <w:r w:rsidR="00265DB7" w:rsidRPr="000427DD">
              <w:rPr>
                <w:szCs w:val="20"/>
              </w:rPr>
              <w:t xml:space="preserve"> die verantwoording kan afleggen over de door hem gehanteerde tarieven.</w:t>
            </w:r>
          </w:p>
          <w:p w14:paraId="649BE0DE" w14:textId="77777777" w:rsidR="00265DB7" w:rsidRPr="000427DD" w:rsidRDefault="00265DB7" w:rsidP="00EC08BE">
            <w:pPr>
              <w:spacing w:after="0"/>
              <w:rPr>
                <w:szCs w:val="20"/>
              </w:rPr>
            </w:pPr>
          </w:p>
          <w:p w14:paraId="7992E7CA" w14:textId="5C4518D7" w:rsidR="00265DB7" w:rsidRPr="000427DD" w:rsidRDefault="00265DB7" w:rsidP="00EC08BE">
            <w:pPr>
              <w:spacing w:after="0"/>
              <w:rPr>
                <w:szCs w:val="20"/>
              </w:rPr>
            </w:pPr>
            <w:r w:rsidRPr="000427DD">
              <w:rPr>
                <w:szCs w:val="20"/>
              </w:rPr>
              <w:t>Ook dient u aan te geven hoe u omgaat met klachten van studenten of medewerkers over uw producten of dienstverlening en de wijze waarop toekomstige gelijksoortige klachten worden voorkomen.</w:t>
            </w:r>
          </w:p>
          <w:p w14:paraId="61D6C945" w14:textId="07F43BC1" w:rsidR="00265DB7" w:rsidRPr="000427DD" w:rsidRDefault="00265DB7" w:rsidP="00EC08BE">
            <w:pPr>
              <w:spacing w:after="0"/>
              <w:rPr>
                <w:szCs w:val="20"/>
              </w:rPr>
            </w:pPr>
          </w:p>
          <w:p w14:paraId="64EB0111" w14:textId="2CA9B977" w:rsidR="00EF3F25" w:rsidRPr="000427DD" w:rsidRDefault="00265DB7" w:rsidP="00EC08BE">
            <w:pPr>
              <w:spacing w:after="0"/>
              <w:rPr>
                <w:szCs w:val="20"/>
              </w:rPr>
            </w:pPr>
            <w:r w:rsidRPr="000427DD">
              <w:rPr>
                <w:szCs w:val="20"/>
              </w:rPr>
              <w:t>Verder beschrijft u een herstelplanprocedure</w:t>
            </w:r>
            <w:r w:rsidR="00EF3F25" w:rsidRPr="000427DD">
              <w:rPr>
                <w:szCs w:val="20"/>
              </w:rPr>
              <w:t xml:space="preserve"> </w:t>
            </w:r>
            <w:r w:rsidR="00EF5B84" w:rsidRPr="000427DD">
              <w:rPr>
                <w:szCs w:val="20"/>
              </w:rPr>
              <w:t>met</w:t>
            </w:r>
            <w:r w:rsidR="00EF3F25" w:rsidRPr="000427DD">
              <w:rPr>
                <w:szCs w:val="20"/>
              </w:rPr>
              <w:t xml:space="preserve"> prestatie-verbetervoorstellen</w:t>
            </w:r>
          </w:p>
          <w:p w14:paraId="3FA50CDE" w14:textId="788FB9F7" w:rsidR="00265DB7" w:rsidRPr="000427DD" w:rsidRDefault="00265DB7" w:rsidP="00EC08BE">
            <w:pPr>
              <w:spacing w:after="0"/>
              <w:rPr>
                <w:szCs w:val="20"/>
              </w:rPr>
            </w:pPr>
            <w:r w:rsidRPr="000427DD">
              <w:rPr>
                <w:szCs w:val="20"/>
              </w:rPr>
              <w:t xml:space="preserve"> in het geval Albeda aangeeft dat </w:t>
            </w:r>
            <w:r w:rsidR="009E7848">
              <w:rPr>
                <w:szCs w:val="20"/>
              </w:rPr>
              <w:t>Opdrachtnemer</w:t>
            </w:r>
            <w:r w:rsidRPr="000427DD">
              <w:rPr>
                <w:szCs w:val="20"/>
              </w:rPr>
              <w:t xml:space="preserve"> te kort schiet in de uitvoering en/of niet voldoet aan een gestelde eis of toezegging en/of de processen of systemen van </w:t>
            </w:r>
            <w:r w:rsidR="009E7848">
              <w:rPr>
                <w:szCs w:val="20"/>
              </w:rPr>
              <w:t>Opdrachtnemer</w:t>
            </w:r>
            <w:r w:rsidRPr="000427DD">
              <w:rPr>
                <w:szCs w:val="20"/>
              </w:rPr>
              <w:t xml:space="preserve"> negatief worden beoordeeld.</w:t>
            </w:r>
          </w:p>
          <w:p w14:paraId="382F8233" w14:textId="77777777" w:rsidR="00265DB7" w:rsidRPr="000427DD" w:rsidRDefault="00265DB7" w:rsidP="00EC08BE">
            <w:pPr>
              <w:spacing w:after="0"/>
              <w:rPr>
                <w:szCs w:val="20"/>
              </w:rPr>
            </w:pPr>
          </w:p>
          <w:p w14:paraId="70DD558D" w14:textId="45AEE3BB" w:rsidR="00265DB7" w:rsidRPr="000427DD" w:rsidRDefault="00265DB7" w:rsidP="00EC08BE">
            <w:pPr>
              <w:spacing w:after="0"/>
              <w:rPr>
                <w:szCs w:val="20"/>
              </w:rPr>
            </w:pPr>
            <w:r w:rsidRPr="000427DD">
              <w:rPr>
                <w:szCs w:val="20"/>
              </w:rPr>
              <w:t>Daarnaast geeft u aan welke risico’s u ziet op het gebied van ‘Kwaliteit van de Prestaties’, wat u doet om die risico’s te vermijden en/of te beperken, welke oplossingen u ziet bij eventuele ontstane risico’s en wat/hoe u Albeda daarbij adviseert en eventueel ondersteunt.</w:t>
            </w:r>
          </w:p>
          <w:p w14:paraId="357684DB" w14:textId="77777777" w:rsidR="00265DB7" w:rsidRPr="000427DD" w:rsidRDefault="00265DB7" w:rsidP="000427DD">
            <w:pPr>
              <w:rPr>
                <w:szCs w:val="20"/>
              </w:rPr>
            </w:pPr>
          </w:p>
          <w:p w14:paraId="0E30F0A1" w14:textId="4BBD1487" w:rsidR="00265DB7" w:rsidRPr="000427DD" w:rsidRDefault="00265DB7" w:rsidP="00EC08BE">
            <w:pPr>
              <w:spacing w:after="0"/>
              <w:rPr>
                <w:szCs w:val="20"/>
              </w:rPr>
            </w:pPr>
            <w:r w:rsidRPr="000427DD">
              <w:rPr>
                <w:szCs w:val="20"/>
              </w:rPr>
              <w:t xml:space="preserve">In dit plan van aanpak ‘Kwaliteit van de Prestaties’ zijn minimaal alle uitgevraagde eisen verwerkt (zie </w:t>
            </w:r>
            <w:r w:rsidR="000E5B7B" w:rsidRPr="000427DD">
              <w:rPr>
                <w:szCs w:val="20"/>
              </w:rPr>
              <w:t>m.n.</w:t>
            </w:r>
            <w:r w:rsidRPr="000427DD">
              <w:rPr>
                <w:szCs w:val="20"/>
              </w:rPr>
              <w:t xml:space="preserve"> eis</w:t>
            </w:r>
            <w:r w:rsidR="003A2503" w:rsidRPr="000427DD">
              <w:rPr>
                <w:szCs w:val="20"/>
              </w:rPr>
              <w:t xml:space="preserve"> 7, 22, 29 t/m</w:t>
            </w:r>
            <w:r w:rsidR="007A2C45" w:rsidRPr="000427DD">
              <w:rPr>
                <w:szCs w:val="20"/>
              </w:rPr>
              <w:t xml:space="preserve"> 3</w:t>
            </w:r>
            <w:r w:rsidR="003A2503" w:rsidRPr="000427DD">
              <w:rPr>
                <w:szCs w:val="20"/>
              </w:rPr>
              <w:t>5</w:t>
            </w:r>
            <w:r w:rsidR="007A2C45" w:rsidRPr="000427DD">
              <w:rPr>
                <w:szCs w:val="20"/>
              </w:rPr>
              <w:t xml:space="preserve"> en 40</w:t>
            </w:r>
            <w:r w:rsidRPr="000427DD">
              <w:rPr>
                <w:szCs w:val="20"/>
              </w:rPr>
              <w:t xml:space="preserve">). Het opnemen in de beschrijving van en minimaal voldoen aan deze eisen levert geen meerwaarde op. Als uit de beschrijving blijkt dat de </w:t>
            </w:r>
            <w:r w:rsidR="009E7848">
              <w:rPr>
                <w:szCs w:val="20"/>
              </w:rPr>
              <w:t>Inschrijver</w:t>
            </w:r>
            <w:r w:rsidRPr="000427DD">
              <w:rPr>
                <w:szCs w:val="20"/>
              </w:rPr>
              <w:t xml:space="preserve"> meer</w:t>
            </w:r>
            <w:r w:rsidRPr="000427DD">
              <w:rPr>
                <w:color w:val="FF0000"/>
                <w:szCs w:val="20"/>
              </w:rPr>
              <w:t xml:space="preserve"> </w:t>
            </w:r>
            <w:r w:rsidRPr="000427DD">
              <w:rPr>
                <w:szCs w:val="20"/>
              </w:rPr>
              <w:t xml:space="preserve">biedt dan minimaal uitgevraagd is en ook duidelijk wordt hoe dat wordt vormgegeven, kan dit wel van meerwaarde zijn indien </w:t>
            </w:r>
            <w:r w:rsidR="001A37E7" w:rsidRPr="000427DD">
              <w:rPr>
                <w:szCs w:val="20"/>
              </w:rPr>
              <w:t>dit</w:t>
            </w:r>
            <w:r w:rsidRPr="000427DD">
              <w:rPr>
                <w:szCs w:val="20"/>
              </w:rPr>
              <w:t xml:space="preserve"> daadwerkelijk van toegevoegde waarde voor Albeda </w:t>
            </w:r>
            <w:r w:rsidR="001A37E7" w:rsidRPr="000427DD">
              <w:rPr>
                <w:szCs w:val="20"/>
              </w:rPr>
              <w:t>is</w:t>
            </w:r>
            <w:r w:rsidRPr="000427DD">
              <w:rPr>
                <w:szCs w:val="20"/>
              </w:rPr>
              <w:t xml:space="preserve"> en Albeda daarvan gebruik zou willen maken.</w:t>
            </w:r>
          </w:p>
          <w:p w14:paraId="13D32460" w14:textId="1061ACDA" w:rsidR="00265DB7" w:rsidRPr="000427DD" w:rsidRDefault="00265DB7" w:rsidP="00EC08BE">
            <w:pPr>
              <w:spacing w:after="0"/>
              <w:rPr>
                <w:szCs w:val="20"/>
              </w:rPr>
            </w:pPr>
          </w:p>
          <w:p w14:paraId="48990478" w14:textId="0C82748A" w:rsidR="00265DB7" w:rsidRPr="000427DD" w:rsidRDefault="00265DB7" w:rsidP="0023558F">
            <w:pPr>
              <w:spacing w:after="0"/>
              <w:rPr>
                <w:szCs w:val="20"/>
              </w:rPr>
            </w:pPr>
            <w:r w:rsidRPr="000427DD">
              <w:rPr>
                <w:szCs w:val="20"/>
              </w:rPr>
              <w:t xml:space="preserve">Uw plan van aanpak ‘Kwaliteit van de Prestaties’ dient smart geformuleerd te zijn en mag max. </w:t>
            </w:r>
            <w:r w:rsidR="009F2EFA" w:rsidRPr="000427DD">
              <w:rPr>
                <w:szCs w:val="20"/>
              </w:rPr>
              <w:t>3</w:t>
            </w:r>
            <w:r w:rsidRPr="000427DD">
              <w:rPr>
                <w:szCs w:val="20"/>
              </w:rPr>
              <w:t xml:space="preserve"> A4 </w:t>
            </w:r>
            <w:r w:rsidR="009F2EFA" w:rsidRPr="000427DD">
              <w:rPr>
                <w:szCs w:val="20"/>
              </w:rPr>
              <w:t>beslaan</w:t>
            </w:r>
            <w:r w:rsidRPr="000427DD">
              <w:rPr>
                <w:szCs w:val="20"/>
              </w:rPr>
              <w:t>.</w:t>
            </w:r>
            <w:r w:rsidR="0023558F" w:rsidRPr="000427DD">
              <w:rPr>
                <w:szCs w:val="20"/>
              </w:rPr>
              <w:t xml:space="preserve"> </w:t>
            </w:r>
          </w:p>
        </w:tc>
        <w:tc>
          <w:tcPr>
            <w:tcW w:w="965" w:type="dxa"/>
          </w:tcPr>
          <w:p w14:paraId="3B3E8AA2" w14:textId="77777777" w:rsidR="00265DB7" w:rsidRDefault="00265DB7" w:rsidP="00265DB7">
            <w:pPr>
              <w:spacing w:after="0"/>
              <w:rPr>
                <w:sz w:val="14"/>
              </w:rPr>
            </w:pPr>
            <w:r w:rsidRPr="000870B0">
              <w:rPr>
                <w:sz w:val="14"/>
              </w:rPr>
              <w:t xml:space="preserve">Max score </w:t>
            </w:r>
          </w:p>
          <w:p w14:paraId="314D4D7B" w14:textId="483B78EA" w:rsidR="00E60BDB" w:rsidRPr="00E60BDB" w:rsidRDefault="009C3781" w:rsidP="00265DB7">
            <w:pPr>
              <w:spacing w:after="0"/>
              <w:rPr>
                <w:sz w:val="22"/>
              </w:rPr>
            </w:pPr>
            <w:r>
              <w:rPr>
                <w:sz w:val="22"/>
              </w:rPr>
              <w:t>80</w:t>
            </w:r>
            <w:r w:rsidR="00E60BDB">
              <w:rPr>
                <w:sz w:val="22"/>
              </w:rPr>
              <w:t>p</w:t>
            </w:r>
          </w:p>
        </w:tc>
      </w:tr>
      <w:tr w:rsidR="00B32972" w:rsidRPr="00930F0B" w14:paraId="3A92DBC6" w14:textId="77777777" w:rsidTr="009E7848">
        <w:tc>
          <w:tcPr>
            <w:tcW w:w="9622" w:type="dxa"/>
            <w:gridSpan w:val="3"/>
            <w:shd w:val="clear" w:color="auto" w:fill="D9E2F3" w:themeFill="accent5" w:themeFillTint="33"/>
          </w:tcPr>
          <w:p w14:paraId="0AE2D1AF" w14:textId="1ED16CD8" w:rsidR="00B32972" w:rsidRPr="000870B0" w:rsidRDefault="00B32972" w:rsidP="00B32972">
            <w:pPr>
              <w:spacing w:after="0"/>
              <w:rPr>
                <w:sz w:val="14"/>
              </w:rPr>
            </w:pPr>
            <w:r w:rsidRPr="00536578">
              <w:rPr>
                <w:sz w:val="28"/>
                <w:szCs w:val="28"/>
              </w:rPr>
              <w:t xml:space="preserve">Samenwerking </w:t>
            </w:r>
            <w:r>
              <w:rPr>
                <w:sz w:val="28"/>
                <w:szCs w:val="28"/>
              </w:rPr>
              <w:t xml:space="preserve">regionale en </w:t>
            </w:r>
            <w:r w:rsidRPr="00536578">
              <w:rPr>
                <w:sz w:val="28"/>
                <w:szCs w:val="28"/>
              </w:rPr>
              <w:t xml:space="preserve">lokale </w:t>
            </w:r>
            <w:r>
              <w:rPr>
                <w:sz w:val="28"/>
                <w:szCs w:val="28"/>
              </w:rPr>
              <w:t>ondernemers</w:t>
            </w:r>
            <w:r>
              <w:rPr>
                <w:sz w:val="28"/>
                <w:szCs w:val="28"/>
              </w:rPr>
              <w:tab/>
            </w:r>
          </w:p>
        </w:tc>
      </w:tr>
      <w:tr w:rsidR="00B32972" w:rsidRPr="00930F0B" w14:paraId="21B88E0F" w14:textId="77777777" w:rsidTr="0023558F">
        <w:trPr>
          <w:trHeight w:val="5894"/>
        </w:trPr>
        <w:tc>
          <w:tcPr>
            <w:tcW w:w="577" w:type="dxa"/>
          </w:tcPr>
          <w:p w14:paraId="2B2F87C4" w14:textId="6243A194" w:rsidR="00B32972" w:rsidRDefault="00B32972" w:rsidP="00B32972">
            <w:pPr>
              <w:pStyle w:val="Lijstalinea"/>
              <w:numPr>
                <w:ilvl w:val="0"/>
                <w:numId w:val="22"/>
              </w:numPr>
              <w:spacing w:after="0"/>
            </w:pPr>
          </w:p>
        </w:tc>
        <w:tc>
          <w:tcPr>
            <w:tcW w:w="8080" w:type="dxa"/>
            <w:vAlign w:val="center"/>
          </w:tcPr>
          <w:p w14:paraId="4F4F99CE" w14:textId="77777777" w:rsidR="001202E1" w:rsidRPr="004A4B62" w:rsidRDefault="001202E1" w:rsidP="001202E1">
            <w:pPr>
              <w:rPr>
                <w:rFonts w:cs="Arial"/>
                <w:szCs w:val="20"/>
              </w:rPr>
            </w:pPr>
            <w:r w:rsidRPr="004A4B62">
              <w:rPr>
                <w:rFonts w:cs="Arial"/>
                <w:szCs w:val="20"/>
              </w:rPr>
              <w:t xml:space="preserve">Albeda geeft de voorkeur aan een Opdrachtnemer die zijn versproducten niet voornamelijk inkoopt bij een groothandel, maar bij wie de samenwerking met regionale en lokale </w:t>
            </w:r>
            <w:r>
              <w:rPr>
                <w:rFonts w:cs="Arial"/>
                <w:szCs w:val="20"/>
              </w:rPr>
              <w:t>leveranciers/</w:t>
            </w:r>
            <w:r w:rsidRPr="004A4B62">
              <w:rPr>
                <w:rFonts w:cs="Arial"/>
                <w:szCs w:val="20"/>
              </w:rPr>
              <w:t xml:space="preserve">ondernemers </w:t>
            </w:r>
            <w:r>
              <w:rPr>
                <w:rFonts w:cs="Arial"/>
                <w:szCs w:val="20"/>
              </w:rPr>
              <w:t>m.b.t. afname en verkoop van</w:t>
            </w:r>
            <w:r w:rsidRPr="004A4B62">
              <w:rPr>
                <w:rFonts w:cs="Arial"/>
                <w:szCs w:val="20"/>
              </w:rPr>
              <w:t xml:space="preserve"> versproducten onderdeel uitmaakt van hun beleid. Gezien de ligging van de Albeda locaties, prefereert Albeda samenwerking met ondernemers uit de regio Rotterdam Rijnmond e.o.</w:t>
            </w:r>
          </w:p>
          <w:p w14:paraId="688DD292" w14:textId="77777777" w:rsidR="00B32972" w:rsidRPr="000427DD" w:rsidRDefault="00B32972" w:rsidP="000427DD">
            <w:pPr>
              <w:spacing w:after="0"/>
              <w:rPr>
                <w:szCs w:val="20"/>
              </w:rPr>
            </w:pPr>
          </w:p>
          <w:p w14:paraId="1ECDF779" w14:textId="1076CF76" w:rsidR="00B32972" w:rsidRPr="000427DD" w:rsidRDefault="00E161F5" w:rsidP="000427DD">
            <w:pPr>
              <w:spacing w:after="0"/>
              <w:rPr>
                <w:szCs w:val="20"/>
              </w:rPr>
            </w:pPr>
            <w:r w:rsidRPr="000427DD">
              <w:rPr>
                <w:szCs w:val="20"/>
              </w:rPr>
              <w:t xml:space="preserve">Beschrijf helder, duidelijk en specifiek </w:t>
            </w:r>
            <w:r w:rsidR="00B32972" w:rsidRPr="000427DD">
              <w:rPr>
                <w:szCs w:val="20"/>
              </w:rPr>
              <w:t>in een plan van aanpak ‘Samenwerking regionale en lokale ondernemers’ inclusief tijdspad van uw procedures en dienstverlening waaruit duidelijk wordt hoe u de regionale en lokale markt betrekt zowel bij uw aankopen</w:t>
            </w:r>
            <w:r w:rsidR="00B32972" w:rsidRPr="000427DD">
              <w:rPr>
                <w:b/>
                <w:szCs w:val="20"/>
              </w:rPr>
              <w:t xml:space="preserve"> </w:t>
            </w:r>
            <w:r w:rsidR="00B32972" w:rsidRPr="000427DD">
              <w:rPr>
                <w:szCs w:val="20"/>
              </w:rPr>
              <w:t xml:space="preserve">als bij de </w:t>
            </w:r>
            <w:r w:rsidR="008E2255" w:rsidRPr="000427DD">
              <w:rPr>
                <w:szCs w:val="20"/>
              </w:rPr>
              <w:t>uitgifte</w:t>
            </w:r>
            <w:r w:rsidR="00AD51E0" w:rsidRPr="000427DD">
              <w:rPr>
                <w:szCs w:val="20"/>
              </w:rPr>
              <w:t xml:space="preserve"> op de </w:t>
            </w:r>
            <w:r w:rsidR="00C15A99">
              <w:rPr>
                <w:szCs w:val="20"/>
              </w:rPr>
              <w:t>(counter)</w:t>
            </w:r>
            <w:r w:rsidR="00AD51E0" w:rsidRPr="000427DD">
              <w:rPr>
                <w:szCs w:val="20"/>
              </w:rPr>
              <w:t>locaties</w:t>
            </w:r>
            <w:r w:rsidR="00B32972" w:rsidRPr="000427DD">
              <w:rPr>
                <w:szCs w:val="20"/>
              </w:rPr>
              <w:t>.</w:t>
            </w:r>
          </w:p>
          <w:p w14:paraId="2E98982F" w14:textId="77777777" w:rsidR="00B32972" w:rsidRPr="000427DD" w:rsidRDefault="00B32972" w:rsidP="000427DD">
            <w:pPr>
              <w:spacing w:after="0"/>
              <w:rPr>
                <w:szCs w:val="20"/>
              </w:rPr>
            </w:pPr>
          </w:p>
          <w:p w14:paraId="7AD4F5C5" w14:textId="7154E811" w:rsidR="00B32972" w:rsidRPr="000427DD" w:rsidRDefault="00B32972" w:rsidP="000427DD">
            <w:pPr>
              <w:spacing w:after="0"/>
              <w:rPr>
                <w:szCs w:val="20"/>
              </w:rPr>
            </w:pPr>
            <w:r w:rsidRPr="000427DD">
              <w:rPr>
                <w:szCs w:val="20"/>
              </w:rPr>
              <w:t>Ook geeft u aan welke risico’s u ziet op het gebied van samenwerking met regionale en lokale ondernemers, wat u doet om die risico’s te vermijden en/of te beperken, welke oplossingen u ziet bij eventuele ontstane risico’s en wat/hoe u Albeda daarbij adviseert en eventueel ondersteunt.</w:t>
            </w:r>
          </w:p>
          <w:p w14:paraId="56E57BE8" w14:textId="77777777" w:rsidR="00B32972" w:rsidRPr="000427DD" w:rsidRDefault="00B32972" w:rsidP="000427DD">
            <w:pPr>
              <w:spacing w:after="0"/>
              <w:rPr>
                <w:szCs w:val="20"/>
              </w:rPr>
            </w:pPr>
          </w:p>
          <w:p w14:paraId="4F646D5C" w14:textId="51FD9780" w:rsidR="00B32972" w:rsidRPr="000427DD" w:rsidRDefault="00B32972" w:rsidP="000427DD">
            <w:pPr>
              <w:spacing w:after="0"/>
              <w:rPr>
                <w:szCs w:val="20"/>
              </w:rPr>
            </w:pPr>
            <w:r w:rsidRPr="000427DD">
              <w:rPr>
                <w:szCs w:val="20"/>
              </w:rPr>
              <w:t xml:space="preserve">In dit plan van aanpak ‘Samenwerking met regionale en lokale ondernemers’ zijn minimaal alle uitgevraagde eisen verwerkt (zie </w:t>
            </w:r>
            <w:r w:rsidR="000E5B7B" w:rsidRPr="000427DD">
              <w:rPr>
                <w:szCs w:val="20"/>
              </w:rPr>
              <w:t>m.n.</w:t>
            </w:r>
            <w:r w:rsidRPr="000427DD">
              <w:rPr>
                <w:szCs w:val="20"/>
              </w:rPr>
              <w:t xml:space="preserve"> eis</w:t>
            </w:r>
            <w:r w:rsidR="000E5B7B" w:rsidRPr="000427DD">
              <w:rPr>
                <w:szCs w:val="20"/>
              </w:rPr>
              <w:t xml:space="preserve"> 25 en 41</w:t>
            </w:r>
            <w:r w:rsidRPr="000427DD">
              <w:rPr>
                <w:szCs w:val="20"/>
              </w:rPr>
              <w:t xml:space="preserve">). Het opnemen in de beschrijving van en minimaal voldoen aan deze eisen levert geen meerwaarde op. Als uit de beschrijving blijkt dat de </w:t>
            </w:r>
            <w:r w:rsidR="009E7848">
              <w:rPr>
                <w:szCs w:val="20"/>
              </w:rPr>
              <w:t>Inschrijver</w:t>
            </w:r>
            <w:r w:rsidRPr="000427DD">
              <w:rPr>
                <w:szCs w:val="20"/>
              </w:rPr>
              <w:t xml:space="preserve"> meer</w:t>
            </w:r>
            <w:r w:rsidRPr="000427DD">
              <w:rPr>
                <w:color w:val="FF0000"/>
                <w:szCs w:val="20"/>
              </w:rPr>
              <w:t xml:space="preserve"> </w:t>
            </w:r>
            <w:r w:rsidRPr="000427DD">
              <w:rPr>
                <w:szCs w:val="20"/>
              </w:rPr>
              <w:t xml:space="preserve">biedt dan minimaal uitgevraagd is en ook duidelijk wordt hoe dat wordt vormgegeven, kan dit wel van meerwaarde zijn indien </w:t>
            </w:r>
            <w:r w:rsidR="00B61CC3" w:rsidRPr="000427DD">
              <w:rPr>
                <w:szCs w:val="20"/>
              </w:rPr>
              <w:t>dit</w:t>
            </w:r>
            <w:r w:rsidRPr="000427DD">
              <w:rPr>
                <w:szCs w:val="20"/>
              </w:rPr>
              <w:t xml:space="preserve"> daadwerkelijk van toegevoegde waarde voor Albeda </w:t>
            </w:r>
            <w:r w:rsidR="00B61CC3" w:rsidRPr="000427DD">
              <w:rPr>
                <w:szCs w:val="20"/>
              </w:rPr>
              <w:t>is</w:t>
            </w:r>
            <w:r w:rsidRPr="000427DD">
              <w:rPr>
                <w:szCs w:val="20"/>
              </w:rPr>
              <w:t xml:space="preserve"> en Albeda daarvan gebruik zou willen maken.</w:t>
            </w:r>
          </w:p>
          <w:p w14:paraId="4C08200E" w14:textId="00E4CD81" w:rsidR="00B32972" w:rsidRPr="000427DD" w:rsidRDefault="00B32972" w:rsidP="000427DD">
            <w:pPr>
              <w:spacing w:after="0"/>
              <w:rPr>
                <w:szCs w:val="20"/>
              </w:rPr>
            </w:pPr>
          </w:p>
          <w:p w14:paraId="59783EDF" w14:textId="5ACB8B62" w:rsidR="00B32972" w:rsidRPr="008D0AB1" w:rsidRDefault="00B32972" w:rsidP="0023558F">
            <w:pPr>
              <w:spacing w:after="0"/>
              <w:rPr>
                <w:rFonts w:cs="Arial"/>
                <w:szCs w:val="20"/>
              </w:rPr>
            </w:pPr>
            <w:r w:rsidRPr="000427DD">
              <w:rPr>
                <w:szCs w:val="20"/>
              </w:rPr>
              <w:t xml:space="preserve">Uw plan van aanpak ‘Samenwerking met regionale en lokale ondernemers’ dient smart geformuleerd te zijn en mag max. </w:t>
            </w:r>
            <w:r w:rsidR="009C3781">
              <w:rPr>
                <w:szCs w:val="20"/>
              </w:rPr>
              <w:t>2</w:t>
            </w:r>
            <w:r w:rsidRPr="000427DD">
              <w:rPr>
                <w:szCs w:val="20"/>
              </w:rPr>
              <w:t xml:space="preserve"> A4 </w:t>
            </w:r>
            <w:r w:rsidR="009F2EFA" w:rsidRPr="000427DD">
              <w:rPr>
                <w:szCs w:val="20"/>
              </w:rPr>
              <w:t>beslaa</w:t>
            </w:r>
            <w:r w:rsidRPr="000427DD">
              <w:rPr>
                <w:szCs w:val="20"/>
              </w:rPr>
              <w:t>n.</w:t>
            </w:r>
          </w:p>
        </w:tc>
        <w:tc>
          <w:tcPr>
            <w:tcW w:w="965" w:type="dxa"/>
          </w:tcPr>
          <w:p w14:paraId="7254D5F7" w14:textId="77777777" w:rsidR="00B32972" w:rsidRDefault="00B32972" w:rsidP="00B32972">
            <w:pPr>
              <w:spacing w:after="0"/>
              <w:rPr>
                <w:sz w:val="14"/>
              </w:rPr>
            </w:pPr>
            <w:r w:rsidRPr="000870B0">
              <w:rPr>
                <w:sz w:val="14"/>
              </w:rPr>
              <w:t>Max score</w:t>
            </w:r>
          </w:p>
          <w:p w14:paraId="7510D497" w14:textId="20BFDBCD" w:rsidR="000E5B7B" w:rsidRPr="000E5B7B" w:rsidRDefault="000E5B7B" w:rsidP="009C3781">
            <w:pPr>
              <w:spacing w:after="0"/>
              <w:rPr>
                <w:sz w:val="22"/>
              </w:rPr>
            </w:pPr>
            <w:r>
              <w:rPr>
                <w:sz w:val="22"/>
              </w:rPr>
              <w:t>7</w:t>
            </w:r>
            <w:r w:rsidR="009C3781">
              <w:rPr>
                <w:sz w:val="22"/>
              </w:rPr>
              <w:t>0</w:t>
            </w:r>
            <w:r>
              <w:rPr>
                <w:sz w:val="22"/>
              </w:rPr>
              <w:t>p</w:t>
            </w:r>
          </w:p>
        </w:tc>
      </w:tr>
      <w:tr w:rsidR="00B32972" w14:paraId="1AA44DCC" w14:textId="77777777" w:rsidTr="000870B0">
        <w:tc>
          <w:tcPr>
            <w:tcW w:w="9622" w:type="dxa"/>
            <w:gridSpan w:val="3"/>
            <w:shd w:val="clear" w:color="auto" w:fill="D9E2F3" w:themeFill="accent5" w:themeFillTint="33"/>
          </w:tcPr>
          <w:p w14:paraId="52657E1F" w14:textId="078A65BD" w:rsidR="00B32972" w:rsidRPr="00B32972" w:rsidRDefault="00B32972" w:rsidP="00B32972">
            <w:pPr>
              <w:pStyle w:val="Ondertitel"/>
              <w:rPr>
                <w:sz w:val="28"/>
                <w:szCs w:val="28"/>
              </w:rPr>
            </w:pPr>
            <w:r w:rsidRPr="00B32972">
              <w:rPr>
                <w:sz w:val="28"/>
                <w:szCs w:val="28"/>
              </w:rPr>
              <w:t xml:space="preserve">Communicatie </w:t>
            </w:r>
            <w:r w:rsidR="0023558F">
              <w:rPr>
                <w:sz w:val="28"/>
                <w:szCs w:val="28"/>
              </w:rPr>
              <w:t>–</w:t>
            </w:r>
            <w:r w:rsidRPr="00B32972">
              <w:rPr>
                <w:sz w:val="28"/>
                <w:szCs w:val="28"/>
              </w:rPr>
              <w:t xml:space="preserve"> Managementrapportages</w:t>
            </w:r>
          </w:p>
        </w:tc>
      </w:tr>
      <w:tr w:rsidR="00B32972" w14:paraId="74D7399E" w14:textId="77777777" w:rsidTr="0023558F">
        <w:trPr>
          <w:trHeight w:val="131"/>
        </w:trPr>
        <w:tc>
          <w:tcPr>
            <w:tcW w:w="577" w:type="dxa"/>
          </w:tcPr>
          <w:p w14:paraId="2C49391E" w14:textId="2544171C" w:rsidR="00B32972" w:rsidRDefault="00B32972" w:rsidP="00B32972">
            <w:pPr>
              <w:pStyle w:val="Lijstalinea"/>
              <w:numPr>
                <w:ilvl w:val="0"/>
                <w:numId w:val="22"/>
              </w:numPr>
              <w:spacing w:after="0"/>
            </w:pPr>
          </w:p>
        </w:tc>
        <w:tc>
          <w:tcPr>
            <w:tcW w:w="8080" w:type="dxa"/>
          </w:tcPr>
          <w:p w14:paraId="1020FB9C" w14:textId="141EA918" w:rsidR="00B32972" w:rsidRPr="000427DD" w:rsidRDefault="00B32972" w:rsidP="00EC08BE">
            <w:pPr>
              <w:spacing w:after="0"/>
            </w:pPr>
            <w:r w:rsidRPr="000427DD">
              <w:t xml:space="preserve">Gedurende de looptijd van de overeenkomst verwacht Albeda van de </w:t>
            </w:r>
            <w:r w:rsidR="009E7848">
              <w:t>Opdrachtnemer</w:t>
            </w:r>
            <w:r w:rsidRPr="000427DD">
              <w:t xml:space="preserve"> heldere, duidelijke en efficiënte communicatie, een zorgvuldige en complete informatievoorziening en een proactieve houding en instelling naar zowel de klant/gebruiker/besteller als naar de contactpersonen van Albeda.</w:t>
            </w:r>
          </w:p>
          <w:p w14:paraId="0B5751D2" w14:textId="77777777" w:rsidR="00B32972" w:rsidRPr="000427DD" w:rsidRDefault="00B32972" w:rsidP="00EC08BE">
            <w:pPr>
              <w:spacing w:after="0"/>
            </w:pPr>
          </w:p>
          <w:p w14:paraId="1A8E5D3C" w14:textId="427649F9" w:rsidR="00B32972" w:rsidRPr="000427DD" w:rsidRDefault="00E161F5" w:rsidP="00EC08BE">
            <w:pPr>
              <w:spacing w:after="0"/>
            </w:pPr>
            <w:r w:rsidRPr="000427DD">
              <w:t xml:space="preserve">Beschrijf helder, duidelijk en specifiek </w:t>
            </w:r>
            <w:r w:rsidR="00B32972" w:rsidRPr="000427DD">
              <w:t xml:space="preserve">in een ‘Communicatieplan’ hoe de communicatie tussen Albeda en de </w:t>
            </w:r>
            <w:r w:rsidR="009E7848">
              <w:t>Inschrijver</w:t>
            </w:r>
            <w:r w:rsidR="00B32972" w:rsidRPr="000427DD">
              <w:t xml:space="preserve"> zal plaatsvinden. Hierin zijn minimaal alle uitgevraagde eisen verwerkt (zie </w:t>
            </w:r>
            <w:r w:rsidR="00AB3DA4" w:rsidRPr="000427DD">
              <w:t>m.n.</w:t>
            </w:r>
            <w:r w:rsidR="00B32972" w:rsidRPr="000427DD">
              <w:t xml:space="preserve"> eis</w:t>
            </w:r>
            <w:r w:rsidR="00AB3DA4" w:rsidRPr="000427DD">
              <w:t xml:space="preserve"> 26,</w:t>
            </w:r>
            <w:r w:rsidR="00B849C1" w:rsidRPr="000427DD">
              <w:t xml:space="preserve"> </w:t>
            </w:r>
            <w:r w:rsidR="007D1A32" w:rsidRPr="000427DD">
              <w:t xml:space="preserve">31 t/m </w:t>
            </w:r>
            <w:r w:rsidR="00B849C1" w:rsidRPr="000427DD">
              <w:t>3</w:t>
            </w:r>
            <w:r w:rsidR="007D1A32" w:rsidRPr="000427DD">
              <w:t>5</w:t>
            </w:r>
            <w:r w:rsidR="00B849C1" w:rsidRPr="000427DD">
              <w:t xml:space="preserve">, </w:t>
            </w:r>
            <w:r w:rsidR="00AB3DA4" w:rsidRPr="000427DD">
              <w:t>42 en 43</w:t>
            </w:r>
            <w:r w:rsidR="00B32972" w:rsidRPr="000427DD">
              <w:t xml:space="preserve">). Het opnemen in de beschrijving en minimaal voldoen aan deze eisen levert geen meerwaarde op. Als uit de beschrijving blijkt dat de </w:t>
            </w:r>
            <w:r w:rsidR="009E7848">
              <w:t>Inschrijver</w:t>
            </w:r>
            <w:r w:rsidR="00B32972" w:rsidRPr="000427DD">
              <w:t xml:space="preserve"> efficiënter werkt, proactief is en meer ontzorging en ondersteuning biedt dan minimaal uitgevraagd is, kan dit wel van meerwaarde zijn indien dit daadwerkelijk van toegevoegde waarde voor Albeda is en Albeda daarvan gebruik zou willen maken.</w:t>
            </w:r>
          </w:p>
          <w:p w14:paraId="195FC5BB" w14:textId="74667B1F" w:rsidR="00B32972" w:rsidRPr="000427DD" w:rsidRDefault="00B32972" w:rsidP="000427DD"/>
          <w:p w14:paraId="37F07D75" w14:textId="77777777" w:rsidR="007D1A32" w:rsidRDefault="00B32972" w:rsidP="0023558F">
            <w:pPr>
              <w:spacing w:after="0"/>
            </w:pPr>
            <w:r w:rsidRPr="000427DD">
              <w:t>Uw ‘Communicatieplan’ dient smart geformuleerd te zijn en mag max.</w:t>
            </w:r>
            <w:r w:rsidR="009C3781">
              <w:t>2</w:t>
            </w:r>
            <w:r w:rsidR="009F2EFA" w:rsidRPr="000427DD">
              <w:t xml:space="preserve"> A4</w:t>
            </w:r>
            <w:r w:rsidRPr="000427DD">
              <w:rPr>
                <w:color w:val="FF0000"/>
              </w:rPr>
              <w:t xml:space="preserve"> </w:t>
            </w:r>
            <w:r w:rsidRPr="000427DD">
              <w:t>be</w:t>
            </w:r>
            <w:r w:rsidR="009F2EFA" w:rsidRPr="000427DD">
              <w:t>slaa</w:t>
            </w:r>
            <w:r w:rsidRPr="000427DD">
              <w:t>n.</w:t>
            </w:r>
          </w:p>
          <w:p w14:paraId="0A31573A" w14:textId="7F59ED45" w:rsidR="0023558F" w:rsidRPr="000427DD" w:rsidRDefault="0023558F" w:rsidP="0023558F">
            <w:pPr>
              <w:spacing w:after="0"/>
            </w:pPr>
          </w:p>
        </w:tc>
        <w:tc>
          <w:tcPr>
            <w:tcW w:w="965" w:type="dxa"/>
          </w:tcPr>
          <w:p w14:paraId="0C8E5181" w14:textId="77777777" w:rsidR="00B32972" w:rsidRDefault="00B32972" w:rsidP="00B32972">
            <w:pPr>
              <w:spacing w:after="0"/>
              <w:rPr>
                <w:sz w:val="14"/>
              </w:rPr>
            </w:pPr>
            <w:r w:rsidRPr="000870B0">
              <w:rPr>
                <w:sz w:val="14"/>
              </w:rPr>
              <w:t xml:space="preserve">Max score </w:t>
            </w:r>
          </w:p>
          <w:p w14:paraId="21EBF9B4" w14:textId="7F7C472D" w:rsidR="00AB3DA4" w:rsidRPr="00AB3DA4" w:rsidRDefault="00AB3DA4" w:rsidP="00B32972">
            <w:pPr>
              <w:spacing w:after="0"/>
              <w:rPr>
                <w:sz w:val="22"/>
              </w:rPr>
            </w:pPr>
            <w:r>
              <w:rPr>
                <w:sz w:val="22"/>
              </w:rPr>
              <w:t>40p</w:t>
            </w:r>
          </w:p>
        </w:tc>
      </w:tr>
      <w:tr w:rsidR="00B32972" w14:paraId="0E922999" w14:textId="77777777" w:rsidTr="000870B0">
        <w:tc>
          <w:tcPr>
            <w:tcW w:w="9622" w:type="dxa"/>
            <w:gridSpan w:val="3"/>
            <w:shd w:val="clear" w:color="auto" w:fill="9CC2E5" w:themeFill="accent1" w:themeFillTint="99"/>
          </w:tcPr>
          <w:p w14:paraId="7FCA4A52" w14:textId="1EEA8C56" w:rsidR="00B32972" w:rsidRPr="002E4414" w:rsidRDefault="00B32972" w:rsidP="00B32972">
            <w:pPr>
              <w:pStyle w:val="Ondertitel"/>
              <w:rPr>
                <w:sz w:val="32"/>
                <w:szCs w:val="32"/>
              </w:rPr>
            </w:pPr>
            <w:r w:rsidRPr="002E4414">
              <w:rPr>
                <w:sz w:val="32"/>
                <w:szCs w:val="32"/>
              </w:rPr>
              <w:t>MVO/ SROI en Duurzaamheid</w:t>
            </w:r>
          </w:p>
        </w:tc>
      </w:tr>
      <w:tr w:rsidR="00B32972" w14:paraId="30CB40AD" w14:textId="77777777" w:rsidTr="000870B0">
        <w:tc>
          <w:tcPr>
            <w:tcW w:w="9622" w:type="dxa"/>
            <w:gridSpan w:val="3"/>
            <w:shd w:val="clear" w:color="auto" w:fill="DEEAF6" w:themeFill="accent1" w:themeFillTint="33"/>
          </w:tcPr>
          <w:p w14:paraId="18528529" w14:textId="3A71457C" w:rsidR="00B32972" w:rsidRPr="002E4414" w:rsidRDefault="00B32972" w:rsidP="00B32972">
            <w:pPr>
              <w:pStyle w:val="Ondertitel"/>
              <w:rPr>
                <w:sz w:val="28"/>
                <w:szCs w:val="28"/>
              </w:rPr>
            </w:pPr>
            <w:r w:rsidRPr="002E4414">
              <w:rPr>
                <w:sz w:val="28"/>
                <w:szCs w:val="28"/>
              </w:rPr>
              <w:t>Duurzaamheid en milieuvoorschriften cateringvoorziening</w:t>
            </w:r>
          </w:p>
        </w:tc>
      </w:tr>
      <w:tr w:rsidR="00B32972" w14:paraId="408F853A" w14:textId="77777777" w:rsidTr="004914F0">
        <w:tc>
          <w:tcPr>
            <w:tcW w:w="577" w:type="dxa"/>
          </w:tcPr>
          <w:p w14:paraId="007CEAF8" w14:textId="788D8B2D" w:rsidR="00B32972" w:rsidRDefault="00B32972" w:rsidP="00B32972">
            <w:pPr>
              <w:pStyle w:val="Lijstalinea"/>
              <w:numPr>
                <w:ilvl w:val="0"/>
                <w:numId w:val="22"/>
              </w:numPr>
              <w:spacing w:after="0"/>
            </w:pPr>
          </w:p>
        </w:tc>
        <w:tc>
          <w:tcPr>
            <w:tcW w:w="8080" w:type="dxa"/>
          </w:tcPr>
          <w:p w14:paraId="1179B185" w14:textId="3975CCAE" w:rsidR="00B32972" w:rsidRPr="000427DD" w:rsidRDefault="00B32972" w:rsidP="00491CE1">
            <w:pPr>
              <w:spacing w:after="0"/>
              <w:rPr>
                <w:szCs w:val="20"/>
              </w:rPr>
            </w:pPr>
            <w:r w:rsidRPr="000427DD">
              <w:rPr>
                <w:szCs w:val="20"/>
              </w:rPr>
              <w:t>Albeda wil een voorbeeldfunctie vervullen op het gebied van duurzaam en maatschappelijk verantwoord</w:t>
            </w:r>
            <w:r w:rsidR="00DB3020">
              <w:rPr>
                <w:szCs w:val="20"/>
              </w:rPr>
              <w:t xml:space="preserve"> </w:t>
            </w:r>
            <w:r w:rsidR="00DC020E">
              <w:rPr>
                <w:szCs w:val="20"/>
              </w:rPr>
              <w:t>inkopen</w:t>
            </w:r>
            <w:r w:rsidR="00DB3020">
              <w:rPr>
                <w:szCs w:val="20"/>
              </w:rPr>
              <w:t xml:space="preserve"> </w:t>
            </w:r>
            <w:r w:rsidRPr="000427DD">
              <w:rPr>
                <w:szCs w:val="20"/>
              </w:rPr>
              <w:t xml:space="preserve">en wil graag samenwerken met een </w:t>
            </w:r>
            <w:r w:rsidR="009E7848">
              <w:rPr>
                <w:szCs w:val="20"/>
              </w:rPr>
              <w:t>Opdrachtnemer</w:t>
            </w:r>
            <w:r w:rsidRPr="000427DD">
              <w:rPr>
                <w:szCs w:val="20"/>
              </w:rPr>
              <w:t xml:space="preserve"> die voldoet aan MVO-en duurzaamheidscriteria, die aantoonbaar actief beleid voert om de milieubelasting verder terug te dringen en die Albeda</w:t>
            </w:r>
            <w:r w:rsidR="007D1A32" w:rsidRPr="000427DD">
              <w:rPr>
                <w:szCs w:val="20"/>
              </w:rPr>
              <w:t xml:space="preserve"> in </w:t>
            </w:r>
            <w:r w:rsidR="00D741E2" w:rsidRPr="000427DD">
              <w:rPr>
                <w:szCs w:val="20"/>
              </w:rPr>
              <w:t>zijn</w:t>
            </w:r>
            <w:r w:rsidR="007D1A32" w:rsidRPr="000427DD">
              <w:rPr>
                <w:szCs w:val="20"/>
              </w:rPr>
              <w:t xml:space="preserve"> bedrijfsvoering</w:t>
            </w:r>
            <w:r w:rsidR="00D741E2" w:rsidRPr="000427DD">
              <w:rPr>
                <w:szCs w:val="20"/>
              </w:rPr>
              <w:t xml:space="preserve"> en bij de bewustwording van studenten en medewerkers</w:t>
            </w:r>
            <w:r w:rsidRPr="000427DD">
              <w:rPr>
                <w:szCs w:val="20"/>
              </w:rPr>
              <w:t xml:space="preserve"> op het gebied van duurzaamheid nog verder kan ondersteunen.</w:t>
            </w:r>
          </w:p>
          <w:p w14:paraId="1E56F6A3" w14:textId="77777777" w:rsidR="00B32972" w:rsidRPr="000427DD" w:rsidRDefault="00B32972" w:rsidP="00491CE1">
            <w:pPr>
              <w:spacing w:after="0"/>
              <w:rPr>
                <w:szCs w:val="20"/>
              </w:rPr>
            </w:pPr>
          </w:p>
          <w:p w14:paraId="049BFD7B" w14:textId="0B406482" w:rsidR="00B32972" w:rsidRPr="000427DD" w:rsidRDefault="00E161F5" w:rsidP="00491CE1">
            <w:pPr>
              <w:spacing w:after="0"/>
              <w:rPr>
                <w:szCs w:val="20"/>
              </w:rPr>
            </w:pPr>
            <w:r w:rsidRPr="000427DD">
              <w:rPr>
                <w:szCs w:val="20"/>
              </w:rPr>
              <w:t xml:space="preserve">Beschrijf helder, duidelijk en specifiek </w:t>
            </w:r>
            <w:r w:rsidR="00B32972" w:rsidRPr="000427DD">
              <w:rPr>
                <w:szCs w:val="20"/>
              </w:rPr>
              <w:t>in een plan van aanpak ‘Duurzame Cateringvoorziening’ hoe er door u wordt omgegaan met MVO</w:t>
            </w:r>
            <w:r w:rsidR="00DC020E">
              <w:rPr>
                <w:szCs w:val="20"/>
              </w:rPr>
              <w:t xml:space="preserve"> (maatschappelijk verantwoord én verbeterend ondernemen)</w:t>
            </w:r>
            <w:r w:rsidR="00B32972" w:rsidRPr="000427DD">
              <w:rPr>
                <w:szCs w:val="20"/>
              </w:rPr>
              <w:t>, Social Return, Inte</w:t>
            </w:r>
            <w:r w:rsidR="00DC020E">
              <w:rPr>
                <w:szCs w:val="20"/>
              </w:rPr>
              <w:t xml:space="preserve">rnationale sociale voorwaarden </w:t>
            </w:r>
            <w:r w:rsidR="00B32972" w:rsidRPr="000427DD">
              <w:rPr>
                <w:szCs w:val="20"/>
              </w:rPr>
              <w:t xml:space="preserve">en MVI/Duurzaamheid bij de aan Albeda aangeboden cateringvoorziening. </w:t>
            </w:r>
          </w:p>
          <w:p w14:paraId="4C670FB8" w14:textId="7223657E" w:rsidR="00B32972" w:rsidRPr="000427DD" w:rsidRDefault="00B32972" w:rsidP="00491CE1">
            <w:pPr>
              <w:spacing w:after="0"/>
              <w:rPr>
                <w:szCs w:val="20"/>
              </w:rPr>
            </w:pPr>
            <w:r w:rsidRPr="000427DD">
              <w:rPr>
                <w:szCs w:val="20"/>
              </w:rPr>
              <w:t>Vermeld o.a. of u beschikt over duurzaamheidscertificaten en welke keurmerken door u worden gehanteerd m.b.t. milieu en dierenwelzijn en op het gebied van MVO en internationale sociale voorwaarden.</w:t>
            </w:r>
          </w:p>
          <w:p w14:paraId="6F581A11" w14:textId="7D68F860" w:rsidR="00B32972" w:rsidRPr="000427DD" w:rsidRDefault="00B32972" w:rsidP="00491CE1">
            <w:pPr>
              <w:spacing w:after="0"/>
              <w:rPr>
                <w:szCs w:val="20"/>
              </w:rPr>
            </w:pPr>
            <w:r w:rsidRPr="000427DD">
              <w:rPr>
                <w:szCs w:val="20"/>
              </w:rPr>
              <w:t>Geef ook aan op welke wijze u Albeda op het gebied van duurzaamheid nog verder kan ondersteunen.</w:t>
            </w:r>
          </w:p>
          <w:p w14:paraId="0E6E7DAE" w14:textId="3FD836E1" w:rsidR="00B32972" w:rsidRPr="000427DD" w:rsidRDefault="00B32972" w:rsidP="00491CE1">
            <w:pPr>
              <w:spacing w:after="0"/>
              <w:rPr>
                <w:szCs w:val="20"/>
              </w:rPr>
            </w:pPr>
          </w:p>
          <w:p w14:paraId="0553D0D0" w14:textId="0DDBD884" w:rsidR="00B32972" w:rsidRPr="000427DD" w:rsidRDefault="00B32972" w:rsidP="00491CE1">
            <w:pPr>
              <w:spacing w:after="0"/>
              <w:rPr>
                <w:szCs w:val="20"/>
              </w:rPr>
            </w:pPr>
            <w:r w:rsidRPr="000427DD">
              <w:rPr>
                <w:szCs w:val="20"/>
              </w:rPr>
              <w:t>Daarnaast geeft u aan welke risico’s u ziet op het gebied van ‘Duurzame Cateringvoorziening’, wat u doet om die risico’s te vermijden en/of te beperken, welke oplossingen u ziet bij eventuele ontstane risico’s en wat/hoe u Albeda daarbij adviseert en eventueel ondersteunt.</w:t>
            </w:r>
          </w:p>
          <w:p w14:paraId="55FBAE9B" w14:textId="77777777" w:rsidR="00B32972" w:rsidRPr="000427DD" w:rsidRDefault="00B32972" w:rsidP="00491CE1">
            <w:pPr>
              <w:spacing w:after="0"/>
              <w:rPr>
                <w:szCs w:val="20"/>
              </w:rPr>
            </w:pPr>
          </w:p>
          <w:p w14:paraId="4D488418" w14:textId="3ABED7D8" w:rsidR="00B32972" w:rsidRPr="000427DD" w:rsidRDefault="00B32972" w:rsidP="00491CE1">
            <w:pPr>
              <w:spacing w:after="0"/>
              <w:rPr>
                <w:szCs w:val="20"/>
              </w:rPr>
            </w:pPr>
            <w:r w:rsidRPr="000427DD">
              <w:rPr>
                <w:szCs w:val="20"/>
              </w:rPr>
              <w:t xml:space="preserve">In de beschrijving zijn minimaal alle uitgevraagde eisen verwerkt (zie </w:t>
            </w:r>
            <w:r w:rsidR="00D741E2" w:rsidRPr="000427DD">
              <w:rPr>
                <w:szCs w:val="20"/>
              </w:rPr>
              <w:t>m.n.</w:t>
            </w:r>
            <w:r w:rsidRPr="000427DD">
              <w:rPr>
                <w:szCs w:val="20"/>
              </w:rPr>
              <w:t xml:space="preserve"> eis</w:t>
            </w:r>
            <w:r w:rsidR="00D741E2" w:rsidRPr="000427DD">
              <w:rPr>
                <w:szCs w:val="20"/>
              </w:rPr>
              <w:t xml:space="preserve"> 4, 7</w:t>
            </w:r>
            <w:r w:rsidR="00D73DCF" w:rsidRPr="000427DD">
              <w:rPr>
                <w:szCs w:val="20"/>
              </w:rPr>
              <w:t>, en 44 t/m 46</w:t>
            </w:r>
            <w:r w:rsidRPr="000427DD">
              <w:rPr>
                <w:szCs w:val="20"/>
              </w:rPr>
              <w:t xml:space="preserve">). Het minimaal voldoen aan deze eisen levert geen meerwaarde op. Als uit de beschrijving blijkt dat de </w:t>
            </w:r>
            <w:r w:rsidR="009E7848">
              <w:rPr>
                <w:szCs w:val="20"/>
              </w:rPr>
              <w:t>Inschrijver</w:t>
            </w:r>
            <w:r w:rsidRPr="000427DD">
              <w:rPr>
                <w:szCs w:val="20"/>
              </w:rPr>
              <w:t xml:space="preserve"> bij de cateringvoorziening en ook als werkgever duurzamer is dan minimaal uitgevraagd is, kan dit wel van meerwaarde zijn indien dit daadwerkelijk van toegevoegde waarde voor Albeda is en Albeda daarvan gebruik zou willen maken.</w:t>
            </w:r>
          </w:p>
          <w:p w14:paraId="1B85E562" w14:textId="77777777" w:rsidR="00B32972" w:rsidRPr="000427DD" w:rsidRDefault="00B32972" w:rsidP="00491CE1">
            <w:pPr>
              <w:spacing w:after="0"/>
              <w:rPr>
                <w:szCs w:val="20"/>
              </w:rPr>
            </w:pPr>
          </w:p>
          <w:p w14:paraId="291A1052" w14:textId="3C2A0CCC" w:rsidR="00B32972" w:rsidRPr="000427DD" w:rsidRDefault="00B32972" w:rsidP="00491CE1">
            <w:pPr>
              <w:spacing w:after="0"/>
              <w:rPr>
                <w:szCs w:val="20"/>
              </w:rPr>
            </w:pPr>
            <w:r w:rsidRPr="000427DD">
              <w:rPr>
                <w:szCs w:val="20"/>
              </w:rPr>
              <w:t>Uw plan van aanpak ‘Duurzame Cateringvoorziening’ dient smart geformuleerd te zijn en mag max</w:t>
            </w:r>
            <w:r w:rsidR="00D73DCF" w:rsidRPr="000427DD">
              <w:rPr>
                <w:szCs w:val="20"/>
              </w:rPr>
              <w:t xml:space="preserve">. </w:t>
            </w:r>
            <w:r w:rsidR="009C3781">
              <w:rPr>
                <w:szCs w:val="20"/>
              </w:rPr>
              <w:t>2</w:t>
            </w:r>
            <w:r w:rsidR="00D73DCF" w:rsidRPr="000427DD">
              <w:rPr>
                <w:szCs w:val="20"/>
              </w:rPr>
              <w:t xml:space="preserve"> A4</w:t>
            </w:r>
            <w:r w:rsidRPr="000427DD">
              <w:rPr>
                <w:szCs w:val="20"/>
              </w:rPr>
              <w:t xml:space="preserve"> bevatten.</w:t>
            </w:r>
          </w:p>
          <w:p w14:paraId="7ABDB39E" w14:textId="7549BE65" w:rsidR="00B32972" w:rsidRPr="000427DD" w:rsidRDefault="00B32972" w:rsidP="000427DD">
            <w:pPr>
              <w:rPr>
                <w:rFonts w:asciiTheme="minorHAnsi" w:hAnsiTheme="minorHAnsi" w:cstheme="minorHAnsi"/>
                <w:szCs w:val="20"/>
              </w:rPr>
            </w:pPr>
          </w:p>
        </w:tc>
        <w:tc>
          <w:tcPr>
            <w:tcW w:w="965" w:type="dxa"/>
          </w:tcPr>
          <w:p w14:paraId="5AA0BE7D" w14:textId="5C759DCE" w:rsidR="00B32972" w:rsidRDefault="00B32972" w:rsidP="00B32972">
            <w:pPr>
              <w:spacing w:after="0"/>
              <w:rPr>
                <w:sz w:val="14"/>
              </w:rPr>
            </w:pPr>
            <w:r w:rsidRPr="000870B0">
              <w:rPr>
                <w:sz w:val="14"/>
              </w:rPr>
              <w:t xml:space="preserve">Max </w:t>
            </w:r>
            <w:r>
              <w:rPr>
                <w:sz w:val="14"/>
              </w:rPr>
              <w:t>score</w:t>
            </w:r>
          </w:p>
          <w:p w14:paraId="2733D3F6" w14:textId="2079DAC4" w:rsidR="00AB3DA4" w:rsidRDefault="009C3781" w:rsidP="00B32972">
            <w:pPr>
              <w:spacing w:after="0"/>
              <w:rPr>
                <w:sz w:val="14"/>
              </w:rPr>
            </w:pPr>
            <w:r>
              <w:rPr>
                <w:sz w:val="22"/>
              </w:rPr>
              <w:t>50</w:t>
            </w:r>
            <w:r w:rsidR="00AB3DA4">
              <w:rPr>
                <w:sz w:val="22"/>
              </w:rPr>
              <w:t>p</w:t>
            </w:r>
          </w:p>
          <w:p w14:paraId="63B8B89F" w14:textId="199EB4DF" w:rsidR="00B32972" w:rsidRPr="00923823" w:rsidRDefault="00B32972" w:rsidP="00B32972">
            <w:pPr>
              <w:spacing w:after="0"/>
              <w:rPr>
                <w:iCs/>
                <w:color w:val="000000"/>
              </w:rPr>
            </w:pPr>
          </w:p>
        </w:tc>
      </w:tr>
      <w:tr w:rsidR="00B32972" w14:paraId="0E727E81" w14:textId="77777777" w:rsidTr="000870B0">
        <w:tc>
          <w:tcPr>
            <w:tcW w:w="9622" w:type="dxa"/>
            <w:gridSpan w:val="3"/>
            <w:shd w:val="clear" w:color="auto" w:fill="DEEAF6" w:themeFill="accent1" w:themeFillTint="33"/>
          </w:tcPr>
          <w:p w14:paraId="3CB88927" w14:textId="4BFCE965" w:rsidR="00B32972" w:rsidRPr="00D511F4" w:rsidRDefault="00B32972" w:rsidP="00B32972">
            <w:pPr>
              <w:pStyle w:val="Ondertitel"/>
              <w:rPr>
                <w:sz w:val="28"/>
                <w:szCs w:val="28"/>
              </w:rPr>
            </w:pPr>
            <w:r w:rsidRPr="00D511F4">
              <w:rPr>
                <w:sz w:val="28"/>
                <w:szCs w:val="28"/>
              </w:rPr>
              <w:t xml:space="preserve">Wederkerigheid voor </w:t>
            </w:r>
            <w:r w:rsidR="00442FD3">
              <w:rPr>
                <w:sz w:val="28"/>
                <w:szCs w:val="28"/>
              </w:rPr>
              <w:t xml:space="preserve">het </w:t>
            </w:r>
            <w:r w:rsidRPr="00D511F4">
              <w:rPr>
                <w:sz w:val="28"/>
                <w:szCs w:val="28"/>
              </w:rPr>
              <w:t>onderwijs</w:t>
            </w:r>
          </w:p>
        </w:tc>
      </w:tr>
      <w:tr w:rsidR="00B32972" w14:paraId="012D1AF6" w14:textId="77777777" w:rsidTr="004914F0">
        <w:tc>
          <w:tcPr>
            <w:tcW w:w="577" w:type="dxa"/>
          </w:tcPr>
          <w:p w14:paraId="596BCC77" w14:textId="2BE4F689" w:rsidR="00B32972" w:rsidRDefault="00B32972" w:rsidP="00B32972">
            <w:pPr>
              <w:pStyle w:val="Lijstalinea"/>
              <w:numPr>
                <w:ilvl w:val="0"/>
                <w:numId w:val="22"/>
              </w:numPr>
              <w:spacing w:after="0"/>
            </w:pPr>
          </w:p>
        </w:tc>
        <w:tc>
          <w:tcPr>
            <w:tcW w:w="8080" w:type="dxa"/>
          </w:tcPr>
          <w:p w14:paraId="178FD483" w14:textId="2513A37E" w:rsidR="00B32972" w:rsidRPr="000427DD" w:rsidRDefault="00B32972" w:rsidP="000427DD">
            <w:pPr>
              <w:spacing w:after="0"/>
              <w:rPr>
                <w:szCs w:val="20"/>
              </w:rPr>
            </w:pPr>
            <w:r w:rsidRPr="000427DD">
              <w:rPr>
                <w:szCs w:val="20"/>
              </w:rPr>
              <w:t xml:space="preserve">Albeda bestaat uit dertien verschillende colleges die zeer verscheidene opleidingen op niveau 1 t/m 4 verzorgen. Albeda verwacht dat de </w:t>
            </w:r>
            <w:r w:rsidR="009E7848">
              <w:rPr>
                <w:szCs w:val="20"/>
              </w:rPr>
              <w:t>Inschrijver</w:t>
            </w:r>
            <w:r w:rsidRPr="000427DD">
              <w:rPr>
                <w:szCs w:val="20"/>
              </w:rPr>
              <w:t xml:space="preserve"> uit het oogpunt van SROI bij diverse colleges een deel van de opleidingen en studenten kan ondersteunen.</w:t>
            </w:r>
          </w:p>
          <w:p w14:paraId="0F59F2AA" w14:textId="77777777" w:rsidR="00B32972" w:rsidRPr="000427DD" w:rsidRDefault="00B32972" w:rsidP="000427DD">
            <w:pPr>
              <w:spacing w:after="0"/>
              <w:rPr>
                <w:szCs w:val="20"/>
              </w:rPr>
            </w:pPr>
          </w:p>
          <w:p w14:paraId="03D872EB" w14:textId="3AD114F7" w:rsidR="00B32972" w:rsidRPr="000427DD" w:rsidRDefault="00B32972" w:rsidP="000427DD">
            <w:pPr>
              <w:spacing w:after="0"/>
              <w:rPr>
                <w:szCs w:val="20"/>
              </w:rPr>
            </w:pPr>
            <w:r w:rsidRPr="000427DD">
              <w:rPr>
                <w:szCs w:val="20"/>
              </w:rPr>
              <w:t>Beschrijf helder, duidelijk en specifiek in een plan van aanpak ‘Wederkerigheid voor het onderwijs’ hoe u het onderwijs en de studenten van Albeda kan ondersteunen en wat de meerwaarde voor de studenten van Albeda is. Houd rekening met het type en niveau van de studenten en de opleidingen, met de bereikbaarheid van voorgestelde locaties en met wat toepasbaar en bruikbaar is voor het onderwijs van Albeda.</w:t>
            </w:r>
          </w:p>
          <w:p w14:paraId="021E0BD8" w14:textId="1EDDBDC5" w:rsidR="005B5FA7" w:rsidRPr="000427DD" w:rsidRDefault="005B5FA7" w:rsidP="000427DD">
            <w:pPr>
              <w:spacing w:after="0"/>
              <w:rPr>
                <w:szCs w:val="20"/>
              </w:rPr>
            </w:pPr>
          </w:p>
          <w:p w14:paraId="26D26C42" w14:textId="64EA3904" w:rsidR="005B5FA7" w:rsidRPr="000427DD" w:rsidRDefault="005B5FA7" w:rsidP="000427DD">
            <w:pPr>
              <w:spacing w:after="0"/>
              <w:rPr>
                <w:szCs w:val="20"/>
              </w:rPr>
            </w:pPr>
            <w:r w:rsidRPr="000427DD">
              <w:rPr>
                <w:szCs w:val="20"/>
              </w:rPr>
              <w:t>Daarnaast geeft u aan welke risico’s u ziet op het gebied van ‘Wederkerigheid voor het onderwijs’, wat u doet om die risico’s te vermijden en/of te beperken, welke oplossingen u ziet bij eventuele ontstane risico’s en wat/hoe u Albeda daarbij adviseert en eventueel ondersteunt.</w:t>
            </w:r>
          </w:p>
          <w:p w14:paraId="360BD6AD" w14:textId="6D39A6AC" w:rsidR="005B5FA7" w:rsidRPr="000427DD" w:rsidRDefault="005B5FA7" w:rsidP="000427DD">
            <w:pPr>
              <w:spacing w:after="0"/>
              <w:rPr>
                <w:szCs w:val="20"/>
              </w:rPr>
            </w:pPr>
            <w:r w:rsidRPr="000427DD">
              <w:rPr>
                <w:iCs/>
                <w:szCs w:val="20"/>
              </w:rPr>
              <w:t xml:space="preserve">In de beschrijving zijn minimaal alle uitgevraagde eisen verwerkt (zie m.n. eis 47 en 48). Het minimaal voldoen aan deze eisen levert geen meerwaarde op. Als uit de beschrijving blijkt dat de </w:t>
            </w:r>
            <w:r w:rsidR="009E7848">
              <w:rPr>
                <w:iCs/>
                <w:szCs w:val="20"/>
              </w:rPr>
              <w:t>Inschrijver</w:t>
            </w:r>
            <w:r w:rsidRPr="000427DD">
              <w:rPr>
                <w:iCs/>
                <w:szCs w:val="20"/>
              </w:rPr>
              <w:t xml:space="preserve"> </w:t>
            </w:r>
            <w:r w:rsidR="005C6C62" w:rsidRPr="000427DD">
              <w:rPr>
                <w:iCs/>
                <w:szCs w:val="20"/>
              </w:rPr>
              <w:t xml:space="preserve">bij diverse colleges een deel van de opleidingen en studenten </w:t>
            </w:r>
            <w:r w:rsidR="00B61CC3" w:rsidRPr="000427DD">
              <w:rPr>
                <w:iCs/>
                <w:szCs w:val="20"/>
              </w:rPr>
              <w:t xml:space="preserve">beter </w:t>
            </w:r>
            <w:r w:rsidR="005C6C62" w:rsidRPr="000427DD">
              <w:rPr>
                <w:iCs/>
                <w:szCs w:val="20"/>
              </w:rPr>
              <w:t xml:space="preserve">kan ondersteunen </w:t>
            </w:r>
            <w:r w:rsidRPr="000427DD">
              <w:rPr>
                <w:iCs/>
                <w:szCs w:val="20"/>
              </w:rPr>
              <w:t xml:space="preserve">dan minimaal uitgevraagd is, kan dit wel van meerwaarde </w:t>
            </w:r>
            <w:r w:rsidRPr="000427DD">
              <w:rPr>
                <w:szCs w:val="20"/>
              </w:rPr>
              <w:t>zijn indien dit daadwerkelijk van toegevoegde waarde voor Albeda is en Albeda daarvan gebruik zou willen maken.</w:t>
            </w:r>
          </w:p>
          <w:p w14:paraId="3BC5FBAB" w14:textId="77777777" w:rsidR="005B5FA7" w:rsidRPr="000427DD" w:rsidRDefault="005B5FA7" w:rsidP="000427DD">
            <w:pPr>
              <w:spacing w:after="0"/>
              <w:rPr>
                <w:szCs w:val="20"/>
              </w:rPr>
            </w:pPr>
          </w:p>
          <w:p w14:paraId="51C94137" w14:textId="720E2B6C" w:rsidR="00B32972" w:rsidRPr="000427DD" w:rsidRDefault="00B32972" w:rsidP="000427DD">
            <w:pPr>
              <w:spacing w:after="0"/>
              <w:rPr>
                <w:szCs w:val="20"/>
              </w:rPr>
            </w:pPr>
            <w:r w:rsidRPr="000427DD">
              <w:rPr>
                <w:szCs w:val="20"/>
              </w:rPr>
              <w:t>Uw plan van aanpak ‘Wederkerigheid voor het onderwijs’ dient smart geformuleerd te zijn en mag max.</w:t>
            </w:r>
            <w:r w:rsidR="00B166B5" w:rsidRPr="000427DD">
              <w:rPr>
                <w:szCs w:val="20"/>
              </w:rPr>
              <w:t xml:space="preserve"> </w:t>
            </w:r>
            <w:r w:rsidR="009C3781">
              <w:rPr>
                <w:szCs w:val="20"/>
              </w:rPr>
              <w:t>2</w:t>
            </w:r>
            <w:r w:rsidR="00B166B5" w:rsidRPr="000427DD">
              <w:rPr>
                <w:szCs w:val="20"/>
              </w:rPr>
              <w:t xml:space="preserve"> A4</w:t>
            </w:r>
            <w:r w:rsidRPr="000427DD">
              <w:rPr>
                <w:color w:val="FF0000"/>
                <w:szCs w:val="20"/>
              </w:rPr>
              <w:t xml:space="preserve"> </w:t>
            </w:r>
            <w:r w:rsidRPr="000427DD">
              <w:rPr>
                <w:szCs w:val="20"/>
              </w:rPr>
              <w:t>bevatten.</w:t>
            </w:r>
          </w:p>
          <w:p w14:paraId="7A07BC7F" w14:textId="7D521A56" w:rsidR="00B32972" w:rsidRPr="007A1A08" w:rsidRDefault="00B32972" w:rsidP="00B32972">
            <w:pPr>
              <w:spacing w:after="0"/>
            </w:pPr>
          </w:p>
        </w:tc>
        <w:tc>
          <w:tcPr>
            <w:tcW w:w="965" w:type="dxa"/>
          </w:tcPr>
          <w:p w14:paraId="19A512EE" w14:textId="77777777" w:rsidR="00B32972" w:rsidRDefault="00B32972" w:rsidP="00B32972">
            <w:pPr>
              <w:spacing w:after="0"/>
              <w:rPr>
                <w:sz w:val="14"/>
              </w:rPr>
            </w:pPr>
            <w:r w:rsidRPr="000870B0">
              <w:rPr>
                <w:sz w:val="14"/>
              </w:rPr>
              <w:t xml:space="preserve">Max score </w:t>
            </w:r>
          </w:p>
          <w:p w14:paraId="15D756E4" w14:textId="6D23B936" w:rsidR="00E407EB" w:rsidRPr="00E407EB" w:rsidRDefault="00E407EB" w:rsidP="00B32972">
            <w:pPr>
              <w:spacing w:after="0"/>
              <w:rPr>
                <w:sz w:val="22"/>
              </w:rPr>
            </w:pPr>
            <w:r>
              <w:rPr>
                <w:sz w:val="22"/>
              </w:rPr>
              <w:t>40p</w:t>
            </w:r>
          </w:p>
        </w:tc>
      </w:tr>
    </w:tbl>
    <w:p w14:paraId="3A6FF056" w14:textId="77777777" w:rsidR="00605D97" w:rsidRDefault="00605D97"/>
    <w:tbl>
      <w:tblPr>
        <w:tblStyle w:val="Tabelraster"/>
        <w:tblW w:w="9622" w:type="dxa"/>
        <w:tblLook w:val="04A0" w:firstRow="1" w:lastRow="0" w:firstColumn="1" w:lastColumn="0" w:noHBand="0" w:noVBand="1"/>
      </w:tblPr>
      <w:tblGrid>
        <w:gridCol w:w="347"/>
        <w:gridCol w:w="8295"/>
        <w:gridCol w:w="980"/>
      </w:tblGrid>
      <w:tr w:rsidR="00C26187" w14:paraId="5B1820F0" w14:textId="77777777" w:rsidTr="000870B0">
        <w:tc>
          <w:tcPr>
            <w:tcW w:w="9622" w:type="dxa"/>
            <w:gridSpan w:val="3"/>
            <w:shd w:val="clear" w:color="auto" w:fill="9CC2E5" w:themeFill="accent1" w:themeFillTint="99"/>
          </w:tcPr>
          <w:p w14:paraId="7363EA15" w14:textId="77777777" w:rsidR="00C26187" w:rsidRPr="00D511F4" w:rsidRDefault="00C26187" w:rsidP="00CE4653">
            <w:pPr>
              <w:pStyle w:val="Ondertitel"/>
              <w:rPr>
                <w:sz w:val="32"/>
                <w:szCs w:val="32"/>
              </w:rPr>
            </w:pPr>
            <w:r w:rsidRPr="00D511F4">
              <w:rPr>
                <w:sz w:val="32"/>
                <w:szCs w:val="32"/>
              </w:rPr>
              <w:t>Algemene bepalingen</w:t>
            </w:r>
          </w:p>
        </w:tc>
      </w:tr>
      <w:tr w:rsidR="00C26187" w14:paraId="7D181A08" w14:textId="77777777" w:rsidTr="00491CE1">
        <w:trPr>
          <w:trHeight w:val="415"/>
        </w:trPr>
        <w:tc>
          <w:tcPr>
            <w:tcW w:w="347" w:type="dxa"/>
          </w:tcPr>
          <w:p w14:paraId="47B47406" w14:textId="77777777" w:rsidR="00C26187" w:rsidRDefault="00C26187" w:rsidP="00CE4653">
            <w:pPr>
              <w:pStyle w:val="Lijstalinea"/>
              <w:numPr>
                <w:ilvl w:val="0"/>
                <w:numId w:val="22"/>
              </w:numPr>
              <w:spacing w:after="0"/>
            </w:pPr>
          </w:p>
        </w:tc>
        <w:tc>
          <w:tcPr>
            <w:tcW w:w="8295" w:type="dxa"/>
          </w:tcPr>
          <w:p w14:paraId="171DDB90" w14:textId="77777777" w:rsidR="00370A65" w:rsidRPr="000427DD" w:rsidRDefault="00370A65" w:rsidP="00EC08BE">
            <w:pPr>
              <w:spacing w:after="0"/>
              <w:rPr>
                <w:szCs w:val="20"/>
              </w:rPr>
            </w:pPr>
            <w:r w:rsidRPr="000427DD">
              <w:rPr>
                <w:szCs w:val="20"/>
              </w:rPr>
              <w:t xml:space="preserve">Onderdeel van de overeenkomst is een Service Level Agreement met bijbehorende KPI’s. </w:t>
            </w:r>
          </w:p>
          <w:p w14:paraId="70D3E60A" w14:textId="3082C2A6" w:rsidR="00162E32" w:rsidRPr="000427DD" w:rsidRDefault="00BA13B8" w:rsidP="00EC08BE">
            <w:pPr>
              <w:spacing w:after="0"/>
              <w:rPr>
                <w:szCs w:val="20"/>
              </w:rPr>
            </w:pPr>
            <w:r w:rsidRPr="000427DD">
              <w:rPr>
                <w:szCs w:val="20"/>
              </w:rPr>
              <w:t xml:space="preserve">Deze SLA wordt opgesteld door Albeda en </w:t>
            </w:r>
            <w:r w:rsidR="009E7848">
              <w:rPr>
                <w:szCs w:val="20"/>
              </w:rPr>
              <w:t>Opdrachtnemer</w:t>
            </w:r>
            <w:r w:rsidRPr="000427DD">
              <w:rPr>
                <w:szCs w:val="20"/>
              </w:rPr>
              <w:t xml:space="preserve"> en is </w:t>
            </w:r>
            <w:r w:rsidR="00162E32" w:rsidRPr="000427DD">
              <w:rPr>
                <w:szCs w:val="20"/>
              </w:rPr>
              <w:t>gekoppeld aan de opgenomen ei</w:t>
            </w:r>
            <w:r w:rsidRPr="000427DD">
              <w:rPr>
                <w:szCs w:val="20"/>
              </w:rPr>
              <w:t>sen</w:t>
            </w:r>
            <w:r w:rsidR="00CA6E1D" w:rsidRPr="000427DD">
              <w:rPr>
                <w:szCs w:val="20"/>
              </w:rPr>
              <w:t xml:space="preserve"> </w:t>
            </w:r>
            <w:r w:rsidRPr="000427DD">
              <w:rPr>
                <w:szCs w:val="20"/>
              </w:rPr>
              <w:t xml:space="preserve">en invulling van de wensen </w:t>
            </w:r>
            <w:r w:rsidR="00CA6E1D" w:rsidRPr="000427DD">
              <w:rPr>
                <w:szCs w:val="20"/>
              </w:rPr>
              <w:t xml:space="preserve">door </w:t>
            </w:r>
            <w:r w:rsidR="009E7848">
              <w:rPr>
                <w:szCs w:val="20"/>
              </w:rPr>
              <w:t>Inschrijver</w:t>
            </w:r>
            <w:r w:rsidR="001E094C" w:rsidRPr="000427DD">
              <w:rPr>
                <w:szCs w:val="20"/>
              </w:rPr>
              <w:t xml:space="preserve"> </w:t>
            </w:r>
            <w:r w:rsidR="00162E32" w:rsidRPr="000427DD">
              <w:rPr>
                <w:szCs w:val="20"/>
              </w:rPr>
              <w:t>betreffende de gevraagde:</w:t>
            </w:r>
          </w:p>
          <w:p w14:paraId="39E110E4" w14:textId="77777777" w:rsidR="00E70B9E" w:rsidRPr="00E70B9E" w:rsidRDefault="00E70B9E" w:rsidP="00E70B9E">
            <w:pPr>
              <w:rPr>
                <w:szCs w:val="20"/>
              </w:rPr>
            </w:pPr>
          </w:p>
          <w:p w14:paraId="0A51D9D7" w14:textId="77777777" w:rsidR="00E70B9E" w:rsidRPr="00E70B9E" w:rsidRDefault="00E70B9E" w:rsidP="00E70B9E">
            <w:pPr>
              <w:numPr>
                <w:ilvl w:val="0"/>
                <w:numId w:val="6"/>
              </w:numPr>
              <w:rPr>
                <w:szCs w:val="20"/>
              </w:rPr>
            </w:pPr>
            <w:r w:rsidRPr="00E70B9E">
              <w:rPr>
                <w:szCs w:val="20"/>
              </w:rPr>
              <w:t>Prestaties, Kwaliteit en Klanttevredenheid</w:t>
            </w:r>
          </w:p>
          <w:p w14:paraId="011ECCE0" w14:textId="77777777" w:rsidR="00E70B9E" w:rsidRPr="00E70B9E" w:rsidRDefault="00E70B9E" w:rsidP="00E70B9E">
            <w:pPr>
              <w:numPr>
                <w:ilvl w:val="0"/>
                <w:numId w:val="29"/>
              </w:numPr>
              <w:rPr>
                <w:szCs w:val="20"/>
              </w:rPr>
            </w:pPr>
            <w:r w:rsidRPr="00E70B9E">
              <w:rPr>
                <w:szCs w:val="20"/>
              </w:rPr>
              <w:lastRenderedPageBreak/>
              <w:t>Producten, dienstverlening en borging kwaliteit</w:t>
            </w:r>
          </w:p>
          <w:p w14:paraId="15A65098" w14:textId="77777777" w:rsidR="00E70B9E" w:rsidRPr="00E70B9E" w:rsidRDefault="00E70B9E" w:rsidP="00E70B9E">
            <w:pPr>
              <w:numPr>
                <w:ilvl w:val="0"/>
                <w:numId w:val="29"/>
              </w:numPr>
              <w:rPr>
                <w:szCs w:val="20"/>
              </w:rPr>
            </w:pPr>
            <w:r w:rsidRPr="00E70B9E">
              <w:rPr>
                <w:szCs w:val="20"/>
              </w:rPr>
              <w:t>Samenwerking met regionale en lokale ondernemers</w:t>
            </w:r>
          </w:p>
          <w:p w14:paraId="286E98EF" w14:textId="77777777" w:rsidR="00E70B9E" w:rsidRPr="00E70B9E" w:rsidRDefault="00E70B9E" w:rsidP="00E70B9E">
            <w:pPr>
              <w:numPr>
                <w:ilvl w:val="0"/>
                <w:numId w:val="29"/>
              </w:numPr>
              <w:rPr>
                <w:szCs w:val="20"/>
              </w:rPr>
            </w:pPr>
            <w:r w:rsidRPr="00E70B9E">
              <w:rPr>
                <w:szCs w:val="20"/>
              </w:rPr>
              <w:t xml:space="preserve">Communicatie - managementrapportages); </w:t>
            </w:r>
          </w:p>
          <w:p w14:paraId="35EDD344" w14:textId="77777777" w:rsidR="00E70B9E" w:rsidRPr="00E70B9E" w:rsidRDefault="00E70B9E" w:rsidP="00E70B9E">
            <w:pPr>
              <w:numPr>
                <w:ilvl w:val="0"/>
                <w:numId w:val="6"/>
              </w:numPr>
              <w:rPr>
                <w:szCs w:val="20"/>
              </w:rPr>
            </w:pPr>
            <w:r w:rsidRPr="00E70B9E">
              <w:rPr>
                <w:szCs w:val="20"/>
              </w:rPr>
              <w:t>MVO/ SROI en Duurzaamheid</w:t>
            </w:r>
          </w:p>
          <w:p w14:paraId="7FCEB001" w14:textId="77777777" w:rsidR="00E70B9E" w:rsidRPr="00E70B9E" w:rsidRDefault="00E70B9E" w:rsidP="00E70B9E">
            <w:pPr>
              <w:numPr>
                <w:ilvl w:val="0"/>
                <w:numId w:val="30"/>
              </w:numPr>
              <w:rPr>
                <w:szCs w:val="20"/>
              </w:rPr>
            </w:pPr>
            <w:r w:rsidRPr="00E70B9E">
              <w:rPr>
                <w:szCs w:val="20"/>
              </w:rPr>
              <w:t>Duurzaamheid en milieuvoorschriften cateringvoorziening</w:t>
            </w:r>
          </w:p>
          <w:p w14:paraId="374305DC" w14:textId="77777777" w:rsidR="00E70B9E" w:rsidRPr="00E70B9E" w:rsidRDefault="00E70B9E" w:rsidP="00E70B9E">
            <w:pPr>
              <w:numPr>
                <w:ilvl w:val="0"/>
                <w:numId w:val="30"/>
              </w:numPr>
              <w:rPr>
                <w:szCs w:val="20"/>
              </w:rPr>
            </w:pPr>
            <w:r w:rsidRPr="00E70B9E">
              <w:rPr>
                <w:szCs w:val="20"/>
              </w:rPr>
              <w:t>Wederkerigheid voor het onderwijs</w:t>
            </w:r>
          </w:p>
          <w:p w14:paraId="21448731" w14:textId="77777777" w:rsidR="00E70B9E" w:rsidRPr="00E70B9E" w:rsidRDefault="00E70B9E" w:rsidP="00E70B9E">
            <w:pPr>
              <w:numPr>
                <w:ilvl w:val="0"/>
                <w:numId w:val="6"/>
              </w:numPr>
              <w:rPr>
                <w:szCs w:val="20"/>
              </w:rPr>
            </w:pPr>
            <w:r w:rsidRPr="00E70B9E">
              <w:rPr>
                <w:szCs w:val="20"/>
              </w:rPr>
              <w:t>Financieel</w:t>
            </w:r>
          </w:p>
          <w:p w14:paraId="5D03141A" w14:textId="77777777" w:rsidR="00E70B9E" w:rsidRPr="00E70B9E" w:rsidRDefault="00E70B9E" w:rsidP="00E70B9E">
            <w:pPr>
              <w:numPr>
                <w:ilvl w:val="0"/>
                <w:numId w:val="31"/>
              </w:numPr>
              <w:rPr>
                <w:szCs w:val="20"/>
              </w:rPr>
            </w:pPr>
            <w:r w:rsidRPr="00E70B9E">
              <w:rPr>
                <w:szCs w:val="20"/>
              </w:rPr>
              <w:t>Prijzen / tarieven</w:t>
            </w:r>
          </w:p>
          <w:p w14:paraId="5A271737" w14:textId="77777777" w:rsidR="00E70B9E" w:rsidRPr="00E70B9E" w:rsidRDefault="00E70B9E" w:rsidP="00E70B9E">
            <w:pPr>
              <w:numPr>
                <w:ilvl w:val="0"/>
                <w:numId w:val="31"/>
              </w:numPr>
              <w:rPr>
                <w:szCs w:val="20"/>
              </w:rPr>
            </w:pPr>
            <w:r w:rsidRPr="00E70B9E">
              <w:rPr>
                <w:szCs w:val="20"/>
              </w:rPr>
              <w:t>Indexering</w:t>
            </w:r>
          </w:p>
          <w:p w14:paraId="6A78CB15" w14:textId="7DB8CFB0" w:rsidR="00E70B9E" w:rsidRPr="00491CE1" w:rsidRDefault="00E70B9E" w:rsidP="009E7848">
            <w:pPr>
              <w:numPr>
                <w:ilvl w:val="0"/>
                <w:numId w:val="31"/>
              </w:numPr>
              <w:rPr>
                <w:szCs w:val="20"/>
              </w:rPr>
            </w:pPr>
            <w:r w:rsidRPr="00491CE1">
              <w:rPr>
                <w:szCs w:val="20"/>
              </w:rPr>
              <w:t>Facturatie</w:t>
            </w:r>
          </w:p>
          <w:p w14:paraId="453EFB8F" w14:textId="6AD4F453" w:rsidR="007D74C5" w:rsidRPr="00E70B9E" w:rsidRDefault="00E70B9E" w:rsidP="009E7848">
            <w:pPr>
              <w:pStyle w:val="Lijstalinea"/>
              <w:numPr>
                <w:ilvl w:val="0"/>
                <w:numId w:val="33"/>
              </w:numPr>
              <w:rPr>
                <w:szCs w:val="20"/>
              </w:rPr>
            </w:pPr>
            <w:r w:rsidRPr="00E70B9E">
              <w:rPr>
                <w:i/>
                <w:szCs w:val="20"/>
              </w:rPr>
              <w:t xml:space="preserve">Exit plan (Dit onderdeel dient niet meegenomen worden bij het beantwoorden van deze wens; na de definitieve gunning dient </w:t>
            </w:r>
            <w:r w:rsidR="009E7848">
              <w:rPr>
                <w:i/>
                <w:szCs w:val="20"/>
              </w:rPr>
              <w:t>Opdrachtnemer</w:t>
            </w:r>
            <w:r w:rsidRPr="00E70B9E">
              <w:rPr>
                <w:i/>
                <w:szCs w:val="20"/>
              </w:rPr>
              <w:t xml:space="preserve"> </w:t>
            </w:r>
            <w:r>
              <w:rPr>
                <w:i/>
                <w:szCs w:val="20"/>
              </w:rPr>
              <w:t>het Exit plan echter wel uit te werken als onderdeel van de uiteindelijke SLA)</w:t>
            </w:r>
          </w:p>
          <w:p w14:paraId="062EB21F" w14:textId="77777777" w:rsidR="00E70B9E" w:rsidRPr="00E70B9E" w:rsidRDefault="00E70B9E" w:rsidP="00E70B9E">
            <w:pPr>
              <w:pStyle w:val="Lijstalinea"/>
              <w:rPr>
                <w:szCs w:val="20"/>
              </w:rPr>
            </w:pPr>
          </w:p>
          <w:p w14:paraId="3DD1139B" w14:textId="5C98181A" w:rsidR="00B97891" w:rsidRPr="000427DD" w:rsidRDefault="00B97891" w:rsidP="00491CE1">
            <w:pPr>
              <w:spacing w:after="0"/>
              <w:rPr>
                <w:szCs w:val="20"/>
              </w:rPr>
            </w:pPr>
            <w:r w:rsidRPr="000427DD">
              <w:rPr>
                <w:szCs w:val="20"/>
              </w:rPr>
              <w:t xml:space="preserve">Albeda wil een beeld krijgen van het vertrouwen dat de </w:t>
            </w:r>
            <w:r w:rsidR="009E7848">
              <w:rPr>
                <w:szCs w:val="20"/>
              </w:rPr>
              <w:t>Inschrijver</w:t>
            </w:r>
            <w:r w:rsidRPr="000427DD">
              <w:rPr>
                <w:szCs w:val="20"/>
              </w:rPr>
              <w:t xml:space="preserve"> in diens eigen prestaties en kwaliteit heeft en vraagt de </w:t>
            </w:r>
            <w:r w:rsidR="009E7848">
              <w:rPr>
                <w:szCs w:val="20"/>
              </w:rPr>
              <w:t>Inschrijver</w:t>
            </w:r>
            <w:r w:rsidRPr="000427DD">
              <w:rPr>
                <w:szCs w:val="20"/>
              </w:rPr>
              <w:t xml:space="preserve"> een korte SLA uit te werken en </w:t>
            </w:r>
            <w:r w:rsidR="007F4D76" w:rsidRPr="000427DD">
              <w:rPr>
                <w:szCs w:val="20"/>
              </w:rPr>
              <w:t xml:space="preserve">een KPI-model </w:t>
            </w:r>
            <w:r w:rsidRPr="000427DD">
              <w:rPr>
                <w:szCs w:val="20"/>
              </w:rPr>
              <w:t xml:space="preserve">aan te leveren </w:t>
            </w:r>
            <w:r w:rsidR="007F4D76" w:rsidRPr="000427DD">
              <w:rPr>
                <w:szCs w:val="20"/>
              </w:rPr>
              <w:t>van de aan de SLA</w:t>
            </w:r>
            <w:r w:rsidRPr="000427DD">
              <w:rPr>
                <w:szCs w:val="20"/>
              </w:rPr>
              <w:t xml:space="preserve"> gekoppelde KPI’s. </w:t>
            </w:r>
            <w:r w:rsidR="007F4D76" w:rsidRPr="000427DD">
              <w:rPr>
                <w:szCs w:val="20"/>
              </w:rPr>
              <w:t xml:space="preserve">De </w:t>
            </w:r>
            <w:r w:rsidR="009E7848">
              <w:rPr>
                <w:szCs w:val="20"/>
              </w:rPr>
              <w:t>Inschrijver</w:t>
            </w:r>
            <w:r w:rsidR="007F4D76" w:rsidRPr="000427DD">
              <w:rPr>
                <w:szCs w:val="20"/>
              </w:rPr>
              <w:t xml:space="preserve"> dient te beschrijven op welke wijze de KPI's gemeten worden, wat </w:t>
            </w:r>
            <w:r w:rsidR="00D13B17" w:rsidRPr="000427DD">
              <w:rPr>
                <w:szCs w:val="20"/>
              </w:rPr>
              <w:t xml:space="preserve">daarbij </w:t>
            </w:r>
            <w:r w:rsidR="007F4D76" w:rsidRPr="000427DD">
              <w:rPr>
                <w:szCs w:val="20"/>
              </w:rPr>
              <w:t>de norm is</w:t>
            </w:r>
            <w:r w:rsidRPr="000427DD">
              <w:rPr>
                <w:szCs w:val="20"/>
              </w:rPr>
              <w:t xml:space="preserve"> én per KPI aan</w:t>
            </w:r>
            <w:r w:rsidR="00D13B17" w:rsidRPr="000427DD">
              <w:rPr>
                <w:szCs w:val="20"/>
              </w:rPr>
              <w:t xml:space="preserve"> te </w:t>
            </w:r>
            <w:r w:rsidRPr="000427DD">
              <w:rPr>
                <w:szCs w:val="20"/>
              </w:rPr>
              <w:t xml:space="preserve">geven welke consequenties </w:t>
            </w:r>
            <w:r w:rsidR="009E7848">
              <w:rPr>
                <w:szCs w:val="20"/>
              </w:rPr>
              <w:t>Opdrachtnemer</w:t>
            </w:r>
            <w:r w:rsidR="00E433AD" w:rsidRPr="000427DD">
              <w:rPr>
                <w:szCs w:val="20"/>
              </w:rPr>
              <w:t xml:space="preserve"> </w:t>
            </w:r>
            <w:r w:rsidR="00274B80" w:rsidRPr="000427DD">
              <w:rPr>
                <w:szCs w:val="20"/>
              </w:rPr>
              <w:t>verbindt</w:t>
            </w:r>
            <w:r w:rsidRPr="000427DD">
              <w:rPr>
                <w:szCs w:val="20"/>
              </w:rPr>
              <w:t xml:space="preserve"> aan het niet behalen van die KPI.</w:t>
            </w:r>
          </w:p>
          <w:p w14:paraId="03C4168F" w14:textId="645758A0" w:rsidR="00330993" w:rsidRPr="000427DD" w:rsidRDefault="00330993" w:rsidP="00491CE1">
            <w:pPr>
              <w:spacing w:after="0"/>
              <w:rPr>
                <w:szCs w:val="20"/>
              </w:rPr>
            </w:pPr>
          </w:p>
          <w:p w14:paraId="642294F6" w14:textId="1C70FCE8" w:rsidR="00807E3F" w:rsidRPr="000427DD" w:rsidRDefault="00330993" w:rsidP="00491CE1">
            <w:pPr>
              <w:spacing w:after="0"/>
              <w:rPr>
                <w:szCs w:val="20"/>
              </w:rPr>
            </w:pPr>
            <w:r w:rsidRPr="000427DD">
              <w:rPr>
                <w:iCs/>
                <w:szCs w:val="20"/>
              </w:rPr>
              <w:t>In de beschrijving zijn alle uitgevraagde eisen verwerkt (</w:t>
            </w:r>
            <w:r w:rsidR="00D71BF4" w:rsidRPr="000427DD">
              <w:rPr>
                <w:szCs w:val="20"/>
              </w:rPr>
              <w:t>zie het gehele PvE en m.n. eis 19)</w:t>
            </w:r>
            <w:r w:rsidR="002964D9" w:rsidRPr="000427DD">
              <w:rPr>
                <w:iCs/>
                <w:szCs w:val="20"/>
              </w:rPr>
              <w:t xml:space="preserve"> </w:t>
            </w:r>
            <w:r w:rsidR="002964D9" w:rsidRPr="000427DD">
              <w:rPr>
                <w:szCs w:val="20"/>
              </w:rPr>
              <w:t xml:space="preserve">en de invulling van de wensen zoals opgenomen in de aanbieding van </w:t>
            </w:r>
            <w:r w:rsidR="009E7848">
              <w:rPr>
                <w:szCs w:val="20"/>
              </w:rPr>
              <w:t>Inschrijver</w:t>
            </w:r>
            <w:r w:rsidR="002964D9" w:rsidRPr="000427DD">
              <w:rPr>
                <w:szCs w:val="20"/>
              </w:rPr>
              <w:t>.</w:t>
            </w:r>
            <w:r w:rsidRPr="000427DD">
              <w:rPr>
                <w:iCs/>
                <w:szCs w:val="20"/>
              </w:rPr>
              <w:t xml:space="preserve"> Het minimaal voldoen aan deze eisen levert geen meerwaarde op. </w:t>
            </w:r>
            <w:r w:rsidR="00807E3F" w:rsidRPr="000427DD">
              <w:rPr>
                <w:szCs w:val="20"/>
              </w:rPr>
              <w:t xml:space="preserve">Als uit de beschrijving blijkt dat de </w:t>
            </w:r>
            <w:r w:rsidR="009E7848">
              <w:rPr>
                <w:szCs w:val="20"/>
              </w:rPr>
              <w:t>Inschrijver</w:t>
            </w:r>
            <w:r w:rsidR="00807E3F" w:rsidRPr="000427DD">
              <w:rPr>
                <w:szCs w:val="20"/>
              </w:rPr>
              <w:t xml:space="preserve"> meer</w:t>
            </w:r>
            <w:r w:rsidR="00807E3F" w:rsidRPr="000427DD">
              <w:rPr>
                <w:color w:val="FF0000"/>
                <w:szCs w:val="20"/>
              </w:rPr>
              <w:t xml:space="preserve"> </w:t>
            </w:r>
            <w:r w:rsidR="00807E3F" w:rsidRPr="000427DD">
              <w:rPr>
                <w:szCs w:val="20"/>
              </w:rPr>
              <w:t>biedt dan minimaal uitgevraagd is en ook duidelijk wordt hoe dat wordt vormgegeven, kan dit wel van meerwaarde zijn indien dit daadwerkelijk van toegevoegde waarde voor Albeda is en Albeda daarvan gebruik zou willen maken.</w:t>
            </w:r>
          </w:p>
          <w:p w14:paraId="379EC381" w14:textId="77777777" w:rsidR="00725CFA" w:rsidRPr="000427DD" w:rsidRDefault="00725CFA" w:rsidP="00491CE1">
            <w:pPr>
              <w:spacing w:after="0"/>
              <w:rPr>
                <w:szCs w:val="20"/>
              </w:rPr>
            </w:pPr>
          </w:p>
          <w:p w14:paraId="3BB956EA" w14:textId="00E10655" w:rsidR="00BC5B6D" w:rsidRPr="000427DD" w:rsidRDefault="00C26187" w:rsidP="00491CE1">
            <w:pPr>
              <w:spacing w:after="0"/>
              <w:rPr>
                <w:szCs w:val="20"/>
              </w:rPr>
            </w:pPr>
            <w:r w:rsidRPr="000427DD">
              <w:rPr>
                <w:szCs w:val="20"/>
              </w:rPr>
              <w:t>De</w:t>
            </w:r>
            <w:r w:rsidR="00AD0458" w:rsidRPr="000427DD">
              <w:rPr>
                <w:szCs w:val="20"/>
              </w:rPr>
              <w:t xml:space="preserve"> uiteindelijke</w:t>
            </w:r>
            <w:r w:rsidRPr="000427DD">
              <w:rPr>
                <w:szCs w:val="20"/>
              </w:rPr>
              <w:t xml:space="preserve"> SLA met KPI’s </w:t>
            </w:r>
            <w:r w:rsidR="00E9101F" w:rsidRPr="000427DD">
              <w:rPr>
                <w:szCs w:val="20"/>
              </w:rPr>
              <w:t xml:space="preserve">en consequenties voor het niet behalen van deze KPI’s </w:t>
            </w:r>
            <w:r w:rsidRPr="000427DD">
              <w:rPr>
                <w:szCs w:val="20"/>
              </w:rPr>
              <w:t xml:space="preserve">zullen Albeda en </w:t>
            </w:r>
            <w:r w:rsidR="009E7848">
              <w:rPr>
                <w:szCs w:val="20"/>
              </w:rPr>
              <w:t>Opdrachtnemer</w:t>
            </w:r>
            <w:r w:rsidRPr="000427DD">
              <w:rPr>
                <w:szCs w:val="20"/>
              </w:rPr>
              <w:t xml:space="preserve"> na de gunning vaststellen</w:t>
            </w:r>
            <w:r w:rsidR="00BC5B6D" w:rsidRPr="000427DD">
              <w:rPr>
                <w:szCs w:val="20"/>
              </w:rPr>
              <w:t>; onderdelen uit deze korte SLA met KPI’s én consequenties kunnen worden opgenomen in de uiteindelijke SLA.</w:t>
            </w:r>
          </w:p>
          <w:p w14:paraId="3ECA89A2" w14:textId="77777777" w:rsidR="00BA0C2D" w:rsidRPr="000427DD" w:rsidRDefault="00BA0C2D" w:rsidP="000427DD">
            <w:pPr>
              <w:rPr>
                <w:szCs w:val="20"/>
              </w:rPr>
            </w:pPr>
          </w:p>
          <w:p w14:paraId="39C2D22D" w14:textId="77777777" w:rsidR="001E094C" w:rsidRDefault="00C74E83" w:rsidP="00491CE1">
            <w:pPr>
              <w:spacing w:after="0"/>
              <w:rPr>
                <w:szCs w:val="20"/>
              </w:rPr>
            </w:pPr>
            <w:r>
              <w:rPr>
                <w:szCs w:val="20"/>
              </w:rPr>
              <w:t>Uw</w:t>
            </w:r>
            <w:r w:rsidR="00C03772" w:rsidRPr="000427DD">
              <w:rPr>
                <w:szCs w:val="20"/>
              </w:rPr>
              <w:t xml:space="preserve"> SLA </w:t>
            </w:r>
            <w:r>
              <w:rPr>
                <w:szCs w:val="20"/>
              </w:rPr>
              <w:t>met</w:t>
            </w:r>
            <w:r w:rsidR="00C03772" w:rsidRPr="000427DD">
              <w:rPr>
                <w:szCs w:val="20"/>
              </w:rPr>
              <w:t xml:space="preserve"> KPI-model </w:t>
            </w:r>
            <w:r w:rsidR="00A256E2" w:rsidRPr="000427DD">
              <w:rPr>
                <w:szCs w:val="20"/>
              </w:rPr>
              <w:t>dient smart geformuleerd te zijn en mag max</w:t>
            </w:r>
            <w:r w:rsidR="00E407EB" w:rsidRPr="000427DD">
              <w:rPr>
                <w:szCs w:val="20"/>
              </w:rPr>
              <w:t>. 3</w:t>
            </w:r>
            <w:r w:rsidR="00A256E2" w:rsidRPr="000427DD">
              <w:rPr>
                <w:szCs w:val="20"/>
              </w:rPr>
              <w:t xml:space="preserve"> A4 bevatten.</w:t>
            </w:r>
          </w:p>
          <w:p w14:paraId="7B0EEF34" w14:textId="1CF68E6E" w:rsidR="00491CE1" w:rsidRPr="000427DD" w:rsidRDefault="00491CE1" w:rsidP="00491CE1">
            <w:pPr>
              <w:spacing w:after="0"/>
              <w:rPr>
                <w:szCs w:val="20"/>
              </w:rPr>
            </w:pPr>
          </w:p>
        </w:tc>
        <w:tc>
          <w:tcPr>
            <w:tcW w:w="980" w:type="dxa"/>
          </w:tcPr>
          <w:p w14:paraId="6C1D1EFF" w14:textId="77777777" w:rsidR="00E407EB" w:rsidRDefault="00B80B00" w:rsidP="005318F3">
            <w:pPr>
              <w:spacing w:after="0"/>
              <w:rPr>
                <w:sz w:val="14"/>
              </w:rPr>
            </w:pPr>
            <w:r w:rsidRPr="000870B0">
              <w:rPr>
                <w:sz w:val="14"/>
              </w:rPr>
              <w:lastRenderedPageBreak/>
              <w:t>Max score</w:t>
            </w:r>
          </w:p>
          <w:p w14:paraId="06FB988D" w14:textId="2DD0814C" w:rsidR="00C26187" w:rsidRPr="00E407EB" w:rsidRDefault="00C74E83" w:rsidP="005318F3">
            <w:pPr>
              <w:spacing w:after="0"/>
              <w:rPr>
                <w:sz w:val="22"/>
              </w:rPr>
            </w:pPr>
            <w:r>
              <w:rPr>
                <w:sz w:val="22"/>
              </w:rPr>
              <w:t>50</w:t>
            </w:r>
            <w:r w:rsidR="00E407EB" w:rsidRPr="00E407EB">
              <w:rPr>
                <w:sz w:val="22"/>
              </w:rPr>
              <w:t xml:space="preserve"> p</w:t>
            </w:r>
            <w:r w:rsidR="00B80B00" w:rsidRPr="00E407EB">
              <w:rPr>
                <w:sz w:val="22"/>
              </w:rPr>
              <w:t xml:space="preserve"> </w:t>
            </w:r>
          </w:p>
        </w:tc>
      </w:tr>
      <w:tr w:rsidR="00753DBC" w14:paraId="44D351CF" w14:textId="77777777" w:rsidTr="00C74E83">
        <w:trPr>
          <w:trHeight w:val="8794"/>
        </w:trPr>
        <w:tc>
          <w:tcPr>
            <w:tcW w:w="347" w:type="dxa"/>
          </w:tcPr>
          <w:p w14:paraId="20ABA9AE" w14:textId="77777777" w:rsidR="00753DBC" w:rsidRDefault="00753DBC" w:rsidP="00CE4653">
            <w:pPr>
              <w:pStyle w:val="Lijstalinea"/>
              <w:numPr>
                <w:ilvl w:val="0"/>
                <w:numId w:val="22"/>
              </w:numPr>
              <w:spacing w:after="0"/>
            </w:pPr>
          </w:p>
        </w:tc>
        <w:tc>
          <w:tcPr>
            <w:tcW w:w="8295" w:type="dxa"/>
          </w:tcPr>
          <w:p w14:paraId="74994CF4" w14:textId="01E32BAC" w:rsidR="00A5677B" w:rsidRPr="000427DD" w:rsidRDefault="00A5677B" w:rsidP="00EC08BE">
            <w:pPr>
              <w:spacing w:after="0"/>
              <w:rPr>
                <w:szCs w:val="20"/>
              </w:rPr>
            </w:pPr>
            <w:r w:rsidRPr="000427DD">
              <w:rPr>
                <w:szCs w:val="20"/>
              </w:rPr>
              <w:t xml:space="preserve">Albeda verwacht van de </w:t>
            </w:r>
            <w:r w:rsidR="009E7848">
              <w:rPr>
                <w:szCs w:val="20"/>
              </w:rPr>
              <w:t>Inschrijver</w:t>
            </w:r>
            <w:r w:rsidRPr="000427DD">
              <w:rPr>
                <w:szCs w:val="20"/>
              </w:rPr>
              <w:t xml:space="preserve"> een kwalitatief goede implementatie</w:t>
            </w:r>
            <w:r w:rsidR="00600CF0" w:rsidRPr="000427DD">
              <w:rPr>
                <w:szCs w:val="20"/>
              </w:rPr>
              <w:t xml:space="preserve"> van hun dienstverlening op de Albedalocaties en een goede en nauwe samenwerking tijdens deze implementatiefase met de huidige dienstverlener</w:t>
            </w:r>
            <w:r w:rsidR="00965D6A" w:rsidRPr="000427DD">
              <w:rPr>
                <w:szCs w:val="20"/>
              </w:rPr>
              <w:t>.</w:t>
            </w:r>
          </w:p>
          <w:p w14:paraId="496C8DDC" w14:textId="77777777" w:rsidR="00965D6A" w:rsidRPr="000427DD" w:rsidRDefault="00965D6A" w:rsidP="00EC08BE">
            <w:pPr>
              <w:spacing w:after="0"/>
              <w:rPr>
                <w:szCs w:val="20"/>
              </w:rPr>
            </w:pPr>
          </w:p>
          <w:p w14:paraId="382A1731" w14:textId="29F14865" w:rsidR="00A5677B" w:rsidRPr="000427DD" w:rsidRDefault="00E161F5" w:rsidP="000427DD">
            <w:pPr>
              <w:rPr>
                <w:szCs w:val="20"/>
              </w:rPr>
            </w:pPr>
            <w:r w:rsidRPr="000427DD">
              <w:rPr>
                <w:szCs w:val="20"/>
              </w:rPr>
              <w:t xml:space="preserve">Beschrijf helder, duidelijk en specifiek </w:t>
            </w:r>
            <w:r w:rsidR="00A5677B" w:rsidRPr="000427DD">
              <w:rPr>
                <w:szCs w:val="20"/>
              </w:rPr>
              <w:t>op welke wijze u invulling wil geven aan deze opdracht aan de hand van een plan van aanpak: ‘</w:t>
            </w:r>
            <w:r w:rsidR="00600CF0" w:rsidRPr="000427DD">
              <w:rPr>
                <w:szCs w:val="20"/>
              </w:rPr>
              <w:t>Implementatie’</w:t>
            </w:r>
            <w:r w:rsidR="00A5677B" w:rsidRPr="000427DD">
              <w:rPr>
                <w:szCs w:val="20"/>
              </w:rPr>
              <w:t xml:space="preserve">  inclusief tijdspad van uw procedures waaruit duidelijk wordt welke acties u onderneemt </w:t>
            </w:r>
            <w:r w:rsidR="00D5471F" w:rsidRPr="000427DD">
              <w:rPr>
                <w:szCs w:val="20"/>
              </w:rPr>
              <w:t xml:space="preserve">om </w:t>
            </w:r>
            <w:r w:rsidR="00A5677B" w:rsidRPr="000427DD">
              <w:rPr>
                <w:szCs w:val="20"/>
              </w:rPr>
              <w:t xml:space="preserve">de implementatie van </w:t>
            </w:r>
            <w:r w:rsidR="00D5471F" w:rsidRPr="000427DD">
              <w:rPr>
                <w:szCs w:val="20"/>
              </w:rPr>
              <w:t>uw</w:t>
            </w:r>
            <w:r w:rsidR="00A5677B" w:rsidRPr="000427DD">
              <w:rPr>
                <w:szCs w:val="20"/>
              </w:rPr>
              <w:t xml:space="preserve"> cateringvoorziening bij Albeda vorm</w:t>
            </w:r>
            <w:r w:rsidR="00D5471F" w:rsidRPr="000427DD">
              <w:rPr>
                <w:szCs w:val="20"/>
              </w:rPr>
              <w:t xml:space="preserve"> te </w:t>
            </w:r>
            <w:r w:rsidR="00B32DA6" w:rsidRPr="000427DD">
              <w:rPr>
                <w:szCs w:val="20"/>
              </w:rPr>
              <w:t xml:space="preserve">geven en de overgang van de huidige cateringvoorziening naar de nieuwe voorziening soepel en probleemloos te laten verlopen, waarbij het onderwijs en de medewerkers </w:t>
            </w:r>
            <w:r w:rsidR="00EA6352" w:rsidRPr="000427DD">
              <w:rPr>
                <w:szCs w:val="20"/>
              </w:rPr>
              <w:t xml:space="preserve">niet alleen </w:t>
            </w:r>
            <w:r w:rsidR="00B32DA6" w:rsidRPr="000427DD">
              <w:rPr>
                <w:szCs w:val="20"/>
              </w:rPr>
              <w:t>geen</w:t>
            </w:r>
            <w:r w:rsidR="00EA6352" w:rsidRPr="000427DD">
              <w:rPr>
                <w:szCs w:val="20"/>
              </w:rPr>
              <w:t xml:space="preserve"> enkele hinder ondervinden van deze overgang, maar waarbij er ook </w:t>
            </w:r>
            <w:r w:rsidR="00D310B9" w:rsidRPr="000427DD">
              <w:rPr>
                <w:szCs w:val="20"/>
              </w:rPr>
              <w:t xml:space="preserve">op een positieve manier </w:t>
            </w:r>
            <w:r w:rsidR="00EA6352" w:rsidRPr="000427DD">
              <w:rPr>
                <w:szCs w:val="20"/>
              </w:rPr>
              <w:t>aandacht</w:t>
            </w:r>
            <w:r w:rsidR="00D310B9" w:rsidRPr="000427DD">
              <w:rPr>
                <w:szCs w:val="20"/>
              </w:rPr>
              <w:t xml:space="preserve"> wordt getrokken voor deze overgang van de huidige naar de nieuwe cateringvoorziening.</w:t>
            </w:r>
          </w:p>
          <w:p w14:paraId="32EEE642" w14:textId="020816F6" w:rsidR="00965D6A" w:rsidRPr="000427DD" w:rsidRDefault="00847532" w:rsidP="000427DD">
            <w:pPr>
              <w:rPr>
                <w:szCs w:val="20"/>
              </w:rPr>
            </w:pPr>
            <w:r w:rsidRPr="000427DD">
              <w:rPr>
                <w:szCs w:val="20"/>
              </w:rPr>
              <w:t>Hierbij moet rekening worden gehouden met het feit dat</w:t>
            </w:r>
            <w:r w:rsidR="009E3ABD" w:rsidRPr="000427DD">
              <w:rPr>
                <w:szCs w:val="20"/>
              </w:rPr>
              <w:t>,</w:t>
            </w:r>
            <w:r w:rsidRPr="000427DD">
              <w:rPr>
                <w:szCs w:val="20"/>
              </w:rPr>
              <w:t xml:space="preserve"> alhoewel het huidige catering contract loopt tot 1 juli 2020, </w:t>
            </w:r>
            <w:r w:rsidR="009E3ABD" w:rsidRPr="000427DD">
              <w:rPr>
                <w:szCs w:val="20"/>
              </w:rPr>
              <w:t xml:space="preserve">de zomervakantie voor </w:t>
            </w:r>
            <w:r w:rsidRPr="000427DD">
              <w:rPr>
                <w:szCs w:val="20"/>
              </w:rPr>
              <w:t xml:space="preserve">het onderwijs </w:t>
            </w:r>
            <w:r w:rsidR="009E3ABD" w:rsidRPr="000427DD">
              <w:rPr>
                <w:szCs w:val="20"/>
              </w:rPr>
              <w:t>pas ingaat op 11 juli 2020 en voor de medewerkers pas op 18 juli 2020</w:t>
            </w:r>
            <w:r w:rsidR="00E800C7" w:rsidRPr="000427DD">
              <w:rPr>
                <w:szCs w:val="20"/>
              </w:rPr>
              <w:t xml:space="preserve"> en dat ook in die periode de cateringvoorziening op het gewenste niveau wordt uitgevoerd.</w:t>
            </w:r>
            <w:r w:rsidR="009E3ABD" w:rsidRPr="000427DD">
              <w:rPr>
                <w:szCs w:val="20"/>
              </w:rPr>
              <w:t xml:space="preserve"> Daarnaast blijven de locaties RSS en HSS gedurende de hele zomer </w:t>
            </w:r>
            <w:r w:rsidR="00987B99">
              <w:rPr>
                <w:szCs w:val="20"/>
              </w:rPr>
              <w:t>voor de stafmedewerkers ge</w:t>
            </w:r>
            <w:r w:rsidR="009E3ABD" w:rsidRPr="000427DD">
              <w:rPr>
                <w:szCs w:val="20"/>
              </w:rPr>
              <w:t>open</w:t>
            </w:r>
            <w:r w:rsidR="00987B99">
              <w:rPr>
                <w:szCs w:val="20"/>
              </w:rPr>
              <w:t>d.</w:t>
            </w:r>
          </w:p>
          <w:p w14:paraId="581FD705" w14:textId="77777777" w:rsidR="00683355" w:rsidRPr="000427DD" w:rsidRDefault="00683355" w:rsidP="000427DD">
            <w:pPr>
              <w:rPr>
                <w:szCs w:val="20"/>
              </w:rPr>
            </w:pPr>
          </w:p>
          <w:p w14:paraId="23D11BD4" w14:textId="2A63B369" w:rsidR="00683355" w:rsidRPr="000427DD" w:rsidRDefault="00683355" w:rsidP="000427DD">
            <w:pPr>
              <w:rPr>
                <w:szCs w:val="20"/>
              </w:rPr>
            </w:pPr>
            <w:r w:rsidRPr="000427DD">
              <w:rPr>
                <w:szCs w:val="20"/>
              </w:rPr>
              <w:t>Daarnaast geeft u aan welke risico’s u ziet op het gebied van ‘</w:t>
            </w:r>
            <w:r w:rsidR="00B61CC3" w:rsidRPr="000427DD">
              <w:rPr>
                <w:szCs w:val="20"/>
              </w:rPr>
              <w:t>Implementatie</w:t>
            </w:r>
            <w:r w:rsidRPr="000427DD">
              <w:rPr>
                <w:szCs w:val="20"/>
              </w:rPr>
              <w:t>’, wat u doet om die risico’s te vermijden en/of te beperken, welke oplossingen u ziet bij eventuele ontstane risico’s en wat/hoe u Albeda daarbij adviseert en eventueel ondersteunt.</w:t>
            </w:r>
          </w:p>
          <w:p w14:paraId="4DE68F6C" w14:textId="32011119" w:rsidR="009463EA" w:rsidRPr="000427DD" w:rsidRDefault="009463EA" w:rsidP="000427DD">
            <w:pPr>
              <w:rPr>
                <w:szCs w:val="20"/>
              </w:rPr>
            </w:pPr>
          </w:p>
          <w:p w14:paraId="170C1A56" w14:textId="510A649E" w:rsidR="009463EA" w:rsidRPr="000427DD" w:rsidRDefault="009463EA" w:rsidP="000427DD">
            <w:pPr>
              <w:rPr>
                <w:szCs w:val="20"/>
              </w:rPr>
            </w:pPr>
            <w:r w:rsidRPr="000427DD">
              <w:rPr>
                <w:iCs/>
                <w:szCs w:val="20"/>
              </w:rPr>
              <w:t>In de beschrijving zijn minimaal alle uitgevraagde eisen verwerkt (zie m.n. eis 16 t/m 18, 26,</w:t>
            </w:r>
            <w:r w:rsidR="000B2F80" w:rsidRPr="000427DD">
              <w:rPr>
                <w:iCs/>
                <w:szCs w:val="20"/>
              </w:rPr>
              <w:t xml:space="preserve"> </w:t>
            </w:r>
            <w:r w:rsidRPr="000427DD">
              <w:rPr>
                <w:iCs/>
                <w:szCs w:val="20"/>
              </w:rPr>
              <w:t>30 t/m 3</w:t>
            </w:r>
            <w:r w:rsidR="000B2F80" w:rsidRPr="000427DD">
              <w:rPr>
                <w:iCs/>
                <w:szCs w:val="20"/>
              </w:rPr>
              <w:t>2, 34 en 35</w:t>
            </w:r>
            <w:r w:rsidRPr="000427DD">
              <w:rPr>
                <w:iCs/>
                <w:szCs w:val="20"/>
              </w:rPr>
              <w:t xml:space="preserve">). Het minimaal voldoen aan deze eisen levert geen meerwaarde op. </w:t>
            </w:r>
            <w:r w:rsidR="000B2F80" w:rsidRPr="000427DD">
              <w:rPr>
                <w:szCs w:val="20"/>
              </w:rPr>
              <w:t xml:space="preserve">Als uit de beschrijving blijkt dat de </w:t>
            </w:r>
            <w:r w:rsidR="009E7848">
              <w:rPr>
                <w:szCs w:val="20"/>
              </w:rPr>
              <w:t>Inschrijver</w:t>
            </w:r>
            <w:r w:rsidR="000B2F80" w:rsidRPr="000427DD">
              <w:rPr>
                <w:szCs w:val="20"/>
              </w:rPr>
              <w:t xml:space="preserve"> meer</w:t>
            </w:r>
            <w:r w:rsidR="000B2F80" w:rsidRPr="000427DD">
              <w:rPr>
                <w:color w:val="FF0000"/>
                <w:szCs w:val="20"/>
              </w:rPr>
              <w:t xml:space="preserve"> </w:t>
            </w:r>
            <w:r w:rsidR="000B2F80" w:rsidRPr="000427DD">
              <w:rPr>
                <w:szCs w:val="20"/>
              </w:rPr>
              <w:t>biedt dan minimaal uitgevraagd is en ook duidelijk wordt hoe dat wordt vormgegeven, kan dit wel van meerwaarde zijn indien dit daadwerkelijk van toegevoegde waarde voor Albeda is en Albeda daarvan gebruik zou willen maken.</w:t>
            </w:r>
          </w:p>
          <w:p w14:paraId="6B9CC14C" w14:textId="77777777" w:rsidR="00965D6A" w:rsidRPr="000427DD" w:rsidRDefault="00965D6A" w:rsidP="000427DD">
            <w:pPr>
              <w:rPr>
                <w:szCs w:val="20"/>
              </w:rPr>
            </w:pPr>
          </w:p>
          <w:p w14:paraId="69BC3502" w14:textId="2519676D" w:rsidR="00753DBC" w:rsidRPr="000427DD" w:rsidRDefault="00A5677B" w:rsidP="000427DD">
            <w:pPr>
              <w:rPr>
                <w:szCs w:val="20"/>
              </w:rPr>
            </w:pPr>
            <w:r w:rsidRPr="000427DD">
              <w:rPr>
                <w:szCs w:val="20"/>
              </w:rPr>
              <w:t xml:space="preserve">Tijdens de concretiseringsfase dient </w:t>
            </w:r>
            <w:r w:rsidR="009E7848">
              <w:rPr>
                <w:szCs w:val="20"/>
              </w:rPr>
              <w:t>Opdrachtnemer</w:t>
            </w:r>
            <w:r w:rsidRPr="000427DD">
              <w:rPr>
                <w:szCs w:val="20"/>
              </w:rPr>
              <w:t xml:space="preserve"> een definitief implementatieplan op te stellen, voor de bestaande locaties en separaat voor de nieuwbouw locatie </w:t>
            </w:r>
            <w:r w:rsidR="00EB3CBA" w:rsidRPr="000427DD">
              <w:rPr>
                <w:szCs w:val="20"/>
              </w:rPr>
              <w:t>op Rotterdam the Hague Airport</w:t>
            </w:r>
            <w:r w:rsidRPr="000427DD">
              <w:rPr>
                <w:szCs w:val="20"/>
              </w:rPr>
              <w:t>, ter goedkeuring door Albeda.</w:t>
            </w:r>
            <w:r w:rsidR="00D37F9E" w:rsidRPr="000427DD">
              <w:rPr>
                <w:szCs w:val="20"/>
              </w:rPr>
              <w:t xml:space="preserve"> Indien counter locaties worden toegevoegd</w:t>
            </w:r>
            <w:r w:rsidR="00D91A08" w:rsidRPr="000427DD">
              <w:rPr>
                <w:szCs w:val="20"/>
              </w:rPr>
              <w:t xml:space="preserve">, zal </w:t>
            </w:r>
            <w:r w:rsidR="009E7848">
              <w:rPr>
                <w:szCs w:val="20"/>
              </w:rPr>
              <w:t>Opdrachtnemer</w:t>
            </w:r>
            <w:r w:rsidR="00D91A08" w:rsidRPr="000427DD">
              <w:rPr>
                <w:szCs w:val="20"/>
              </w:rPr>
              <w:t xml:space="preserve"> hiervoor separaat implementatieplannen opstellen.</w:t>
            </w:r>
          </w:p>
          <w:p w14:paraId="3645C64E" w14:textId="77777777" w:rsidR="00D91A08" w:rsidRPr="000427DD" w:rsidRDefault="00D91A08" w:rsidP="000427DD">
            <w:pPr>
              <w:rPr>
                <w:szCs w:val="20"/>
              </w:rPr>
            </w:pPr>
          </w:p>
          <w:p w14:paraId="5A935946" w14:textId="42A9978B" w:rsidR="00D23B65" w:rsidRPr="000427DD" w:rsidRDefault="00D23B65" w:rsidP="000427DD">
            <w:pPr>
              <w:rPr>
                <w:szCs w:val="20"/>
              </w:rPr>
            </w:pPr>
            <w:r w:rsidRPr="000427DD">
              <w:rPr>
                <w:szCs w:val="20"/>
              </w:rPr>
              <w:t xml:space="preserve">Uw ‘Implementatieplan’ smart geformuleerd te zijn en mag max. </w:t>
            </w:r>
            <w:r w:rsidR="00C74E83">
              <w:rPr>
                <w:szCs w:val="20"/>
              </w:rPr>
              <w:t>3</w:t>
            </w:r>
            <w:r w:rsidRPr="000427DD">
              <w:rPr>
                <w:szCs w:val="20"/>
              </w:rPr>
              <w:t xml:space="preserve"> A4</w:t>
            </w:r>
            <w:r w:rsidRPr="000427DD">
              <w:rPr>
                <w:color w:val="FF0000"/>
                <w:szCs w:val="20"/>
              </w:rPr>
              <w:t xml:space="preserve"> </w:t>
            </w:r>
            <w:r w:rsidRPr="000427DD">
              <w:rPr>
                <w:szCs w:val="20"/>
              </w:rPr>
              <w:t>bevatten.</w:t>
            </w:r>
          </w:p>
          <w:p w14:paraId="41BD6FCF" w14:textId="6B625438" w:rsidR="00D91A08" w:rsidRPr="000427DD" w:rsidRDefault="00D91A08" w:rsidP="000427DD">
            <w:pPr>
              <w:rPr>
                <w:szCs w:val="20"/>
                <w:highlight w:val="yellow"/>
              </w:rPr>
            </w:pPr>
          </w:p>
        </w:tc>
        <w:tc>
          <w:tcPr>
            <w:tcW w:w="980" w:type="dxa"/>
          </w:tcPr>
          <w:p w14:paraId="4A00F8D3" w14:textId="77777777" w:rsidR="001E094C" w:rsidRDefault="001E094C" w:rsidP="001E094C">
            <w:pPr>
              <w:spacing w:after="0"/>
              <w:rPr>
                <w:sz w:val="14"/>
              </w:rPr>
            </w:pPr>
            <w:r w:rsidRPr="000870B0">
              <w:rPr>
                <w:sz w:val="14"/>
              </w:rPr>
              <w:t>Max score</w:t>
            </w:r>
          </w:p>
          <w:p w14:paraId="1B772501" w14:textId="7E18B55E" w:rsidR="00753DBC" w:rsidRPr="000870B0" w:rsidRDefault="00C74E83" w:rsidP="00456D22">
            <w:pPr>
              <w:spacing w:after="0"/>
              <w:rPr>
                <w:sz w:val="14"/>
              </w:rPr>
            </w:pPr>
            <w:r>
              <w:rPr>
                <w:sz w:val="22"/>
              </w:rPr>
              <w:t>50</w:t>
            </w:r>
            <w:r w:rsidR="001E094C" w:rsidRPr="00E407EB">
              <w:rPr>
                <w:sz w:val="22"/>
              </w:rPr>
              <w:t xml:space="preserve"> p</w:t>
            </w:r>
          </w:p>
        </w:tc>
      </w:tr>
    </w:tbl>
    <w:p w14:paraId="76F88283" w14:textId="77777777" w:rsidR="00107550" w:rsidRPr="000C146E" w:rsidRDefault="00107550" w:rsidP="008A7160">
      <w:pPr>
        <w:spacing w:after="0" w:line="240" w:lineRule="auto"/>
      </w:pPr>
    </w:p>
    <w:sectPr w:rsidR="00107550" w:rsidRPr="000C146E" w:rsidSect="00644BBB">
      <w:headerReference w:type="default" r:id="rId11"/>
      <w:footerReference w:type="default" r:id="rId12"/>
      <w:pgSz w:w="11906" w:h="16838" w:code="9"/>
      <w:pgMar w:top="2126" w:right="1418" w:bottom="2268" w:left="851" w:header="397"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E40C7" w14:textId="77777777" w:rsidR="008B6267" w:rsidRDefault="008B6267" w:rsidP="005A64FC">
      <w:pPr>
        <w:spacing w:after="0" w:line="240" w:lineRule="auto"/>
      </w:pPr>
      <w:r>
        <w:separator/>
      </w:r>
    </w:p>
  </w:endnote>
  <w:endnote w:type="continuationSeparator" w:id="0">
    <w:p w14:paraId="7030A000" w14:textId="77777777" w:rsidR="008B6267" w:rsidRDefault="008B6267" w:rsidP="005A6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5143014"/>
      <w:docPartObj>
        <w:docPartGallery w:val="Page Numbers (Bottom of Page)"/>
        <w:docPartUnique/>
      </w:docPartObj>
    </w:sdtPr>
    <w:sdtEndPr/>
    <w:sdtContent>
      <w:p w14:paraId="1840119A" w14:textId="564CCCF6" w:rsidR="009E7848" w:rsidRDefault="00A818F2" w:rsidP="00844D9C">
        <w:pPr>
          <w:pStyle w:val="Voettekst"/>
          <w:tabs>
            <w:tab w:val="left" w:pos="6315"/>
          </w:tabs>
        </w:pPr>
        <w:r>
          <w:fldChar w:fldCharType="begin"/>
        </w:r>
        <w:r>
          <w:instrText xml:space="preserve"> FILENAME \* MERGEFORMAT </w:instrText>
        </w:r>
        <w:r>
          <w:fldChar w:fldCharType="separate"/>
        </w:r>
        <w:r w:rsidR="006426CE">
          <w:rPr>
            <w:noProof/>
          </w:rPr>
          <w:t>Programma van Wensen Cateringvoorziening 2020 20200205def.docx</w:t>
        </w:r>
        <w:r>
          <w:rPr>
            <w:noProof/>
          </w:rPr>
          <w:fldChar w:fldCharType="end"/>
        </w:r>
        <w:r w:rsidR="009E7848">
          <w:tab/>
        </w:r>
        <w:r w:rsidR="00844D9C">
          <w:tab/>
        </w:r>
        <w:r w:rsidR="009E7848">
          <w:fldChar w:fldCharType="begin"/>
        </w:r>
        <w:r w:rsidR="009E7848">
          <w:instrText>PAGE   \* MERGEFORMAT</w:instrText>
        </w:r>
        <w:r w:rsidR="009E7848">
          <w:fldChar w:fldCharType="separate"/>
        </w:r>
        <w:r>
          <w:rPr>
            <w:noProof/>
          </w:rPr>
          <w:t>2</w:t>
        </w:r>
        <w:r w:rsidR="009E7848">
          <w:fldChar w:fldCharType="end"/>
        </w:r>
      </w:p>
    </w:sdtContent>
  </w:sdt>
  <w:p w14:paraId="6CF00D98" w14:textId="77777777" w:rsidR="009E7848" w:rsidRPr="00644BBB" w:rsidRDefault="009E7848" w:rsidP="001977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85227" w14:textId="77777777" w:rsidR="008B6267" w:rsidRDefault="008B6267" w:rsidP="005A64FC">
      <w:pPr>
        <w:spacing w:after="0" w:line="240" w:lineRule="auto"/>
      </w:pPr>
      <w:r>
        <w:separator/>
      </w:r>
    </w:p>
  </w:footnote>
  <w:footnote w:type="continuationSeparator" w:id="0">
    <w:p w14:paraId="3A31231A" w14:textId="77777777" w:rsidR="008B6267" w:rsidRDefault="008B6267" w:rsidP="005A6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30BC0" w14:textId="77777777" w:rsidR="009E7848" w:rsidRDefault="009E7848">
    <w:pPr>
      <w:pStyle w:val="Koptekst"/>
    </w:pPr>
    <w:r>
      <w:rPr>
        <w:noProof/>
        <w:lang w:eastAsia="nl-NL"/>
      </w:rPr>
      <w:drawing>
        <wp:anchor distT="0" distB="0" distL="114300" distR="114300" simplePos="0" relativeHeight="251659264" behindDoc="0" locked="0" layoutInCell="1" allowOverlap="1" wp14:anchorId="47046595" wp14:editId="0EB9CEA3">
          <wp:simplePos x="0" y="0"/>
          <wp:positionH relativeFrom="column">
            <wp:posOffset>0</wp:posOffset>
          </wp:positionH>
          <wp:positionV relativeFrom="paragraph">
            <wp:posOffset>0</wp:posOffset>
          </wp:positionV>
          <wp:extent cx="6505200" cy="878400"/>
          <wp:effectExtent l="0" t="0" r="0" b="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E0D87"/>
    <w:multiLevelType w:val="hybridMultilevel"/>
    <w:tmpl w:val="3B9C49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347C10"/>
    <w:multiLevelType w:val="hybridMultilevel"/>
    <w:tmpl w:val="A5EE0E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EF4473"/>
    <w:multiLevelType w:val="hybridMultilevel"/>
    <w:tmpl w:val="D5E20142"/>
    <w:lvl w:ilvl="0" w:tplc="8AA2E13E">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2857E6"/>
    <w:multiLevelType w:val="hybridMultilevel"/>
    <w:tmpl w:val="6A1E68F2"/>
    <w:lvl w:ilvl="0" w:tplc="2570A88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ED1657"/>
    <w:multiLevelType w:val="hybridMultilevel"/>
    <w:tmpl w:val="6FDA95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C0A5FD4"/>
    <w:multiLevelType w:val="hybridMultilevel"/>
    <w:tmpl w:val="40B8668E"/>
    <w:lvl w:ilvl="0" w:tplc="8AA2E13E">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DA44A4"/>
    <w:multiLevelType w:val="hybridMultilevel"/>
    <w:tmpl w:val="F550BF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651EE0"/>
    <w:multiLevelType w:val="hybridMultilevel"/>
    <w:tmpl w:val="49827668"/>
    <w:lvl w:ilvl="0" w:tplc="0413000B">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2E5C2AD5"/>
    <w:multiLevelType w:val="hybridMultilevel"/>
    <w:tmpl w:val="4B5EC8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35A41E8A"/>
    <w:multiLevelType w:val="hybridMultilevel"/>
    <w:tmpl w:val="914C75D8"/>
    <w:lvl w:ilvl="0" w:tplc="7B9A6148">
      <w:start w:val="1"/>
      <w:numFmt w:val="decimal"/>
      <w:lvlText w:val="%1."/>
      <w:lvlJc w:val="left"/>
      <w:pPr>
        <w:ind w:left="100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8D634CE"/>
    <w:multiLevelType w:val="hybridMultilevel"/>
    <w:tmpl w:val="F8EE6D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E903CA"/>
    <w:multiLevelType w:val="hybridMultilevel"/>
    <w:tmpl w:val="3D52CCE6"/>
    <w:lvl w:ilvl="0" w:tplc="0413000B">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420C7F42"/>
    <w:multiLevelType w:val="hybridMultilevel"/>
    <w:tmpl w:val="7A08E99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4732355"/>
    <w:multiLevelType w:val="hybridMultilevel"/>
    <w:tmpl w:val="DC566488"/>
    <w:lvl w:ilvl="0" w:tplc="8B84D3C0">
      <w:start w:val="1"/>
      <w:numFmt w:val="decimal"/>
      <w:suff w:val="nothing"/>
      <w:lvlText w:val="%1."/>
      <w:lvlJc w:val="left"/>
      <w:pPr>
        <w:ind w:left="284"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7FD04B6"/>
    <w:multiLevelType w:val="hybridMultilevel"/>
    <w:tmpl w:val="D6F05634"/>
    <w:lvl w:ilvl="0" w:tplc="0413000B">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5" w15:restartNumberingAfterBreak="0">
    <w:nsid w:val="492427EB"/>
    <w:multiLevelType w:val="hybridMultilevel"/>
    <w:tmpl w:val="2D80F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96B3F88"/>
    <w:multiLevelType w:val="hybridMultilevel"/>
    <w:tmpl w:val="C09A56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BA71AA0"/>
    <w:multiLevelType w:val="hybridMultilevel"/>
    <w:tmpl w:val="F572DD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BEB4100"/>
    <w:multiLevelType w:val="hybridMultilevel"/>
    <w:tmpl w:val="89E80E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751351"/>
    <w:multiLevelType w:val="hybridMultilevel"/>
    <w:tmpl w:val="79A4FE60"/>
    <w:lvl w:ilvl="0" w:tplc="0413000B">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20" w15:restartNumberingAfterBreak="0">
    <w:nsid w:val="53E945EC"/>
    <w:multiLevelType w:val="hybridMultilevel"/>
    <w:tmpl w:val="4FC46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47429AD"/>
    <w:multiLevelType w:val="hybridMultilevel"/>
    <w:tmpl w:val="FCBEB6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0D0C8F"/>
    <w:multiLevelType w:val="hybridMultilevel"/>
    <w:tmpl w:val="78582E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897AE8"/>
    <w:multiLevelType w:val="hybridMultilevel"/>
    <w:tmpl w:val="81369ACC"/>
    <w:lvl w:ilvl="0" w:tplc="63DECBAE">
      <w:start w:val="1"/>
      <w:numFmt w:val="decimal"/>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89C20F3"/>
    <w:multiLevelType w:val="hybridMultilevel"/>
    <w:tmpl w:val="8A8E0760"/>
    <w:lvl w:ilvl="0" w:tplc="0413000B">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25" w15:restartNumberingAfterBreak="0">
    <w:nsid w:val="593C10DC"/>
    <w:multiLevelType w:val="hybridMultilevel"/>
    <w:tmpl w:val="F97805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A135823"/>
    <w:multiLevelType w:val="hybridMultilevel"/>
    <w:tmpl w:val="E2A68C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B05C2F"/>
    <w:multiLevelType w:val="hybridMultilevel"/>
    <w:tmpl w:val="12E64F58"/>
    <w:lvl w:ilvl="0" w:tplc="503C6BB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1EA1BF1"/>
    <w:multiLevelType w:val="multilevel"/>
    <w:tmpl w:val="02CEF846"/>
    <w:lvl w:ilvl="0">
      <w:start w:val="1"/>
      <w:numFmt w:val="decimal"/>
      <w:pStyle w:val="Kop1"/>
      <w:lvlText w:val="%1."/>
      <w:lvlJc w:val="left"/>
      <w:pPr>
        <w:ind w:left="360" w:hanging="360"/>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1080" w:hanging="360"/>
      </w:pPr>
      <w:rPr>
        <w:rFonts w:hint="default"/>
      </w:rPr>
    </w:lvl>
    <w:lvl w:ilvl="3">
      <w:start w:val="1"/>
      <w:numFmt w:val="decimal"/>
      <w:pStyle w:val="Kop4"/>
      <w:lvlText w:val="%1.%2.%3.%4."/>
      <w:lvlJc w:val="left"/>
      <w:pPr>
        <w:ind w:left="1440" w:hanging="360"/>
      </w:pPr>
      <w:rPr>
        <w:rFonts w:hint="default"/>
      </w:rPr>
    </w:lvl>
    <w:lvl w:ilvl="4">
      <w:start w:val="1"/>
      <w:numFmt w:val="lowerLetter"/>
      <w:pStyle w:val="Kop5"/>
      <w:lvlText w:val="(%5)"/>
      <w:lvlJc w:val="left"/>
      <w:pPr>
        <w:ind w:left="1800" w:hanging="360"/>
      </w:pPr>
      <w:rPr>
        <w:rFonts w:hint="default"/>
      </w:rPr>
    </w:lvl>
    <w:lvl w:ilvl="5">
      <w:start w:val="1"/>
      <w:numFmt w:val="lowerRoman"/>
      <w:pStyle w:val="Kop6"/>
      <w:lvlText w:val="(%6)"/>
      <w:lvlJc w:val="left"/>
      <w:pPr>
        <w:ind w:left="2160" w:hanging="360"/>
      </w:pPr>
      <w:rPr>
        <w:rFonts w:hint="default"/>
      </w:rPr>
    </w:lvl>
    <w:lvl w:ilvl="6">
      <w:start w:val="1"/>
      <w:numFmt w:val="lowerLetter"/>
      <w:pStyle w:val="Kop7"/>
      <w:lvlText w:val="%7."/>
      <w:lvlJc w:val="left"/>
      <w:pPr>
        <w:ind w:left="2520" w:hanging="360"/>
      </w:pPr>
      <w:rPr>
        <w:rFonts w:hint="default"/>
      </w:rPr>
    </w:lvl>
    <w:lvl w:ilvl="7">
      <w:start w:val="1"/>
      <w:numFmt w:val="lowerRoman"/>
      <w:pStyle w:val="Kop8"/>
      <w:lvlText w:val="%8."/>
      <w:lvlJc w:val="left"/>
      <w:pPr>
        <w:ind w:left="2880" w:hanging="360"/>
      </w:pPr>
      <w:rPr>
        <w:rFonts w:hint="default"/>
      </w:rPr>
    </w:lvl>
    <w:lvl w:ilvl="8">
      <w:start w:val="1"/>
      <w:numFmt w:val="lowerLetter"/>
      <w:pStyle w:val="Kop9"/>
      <w:lvlText w:val="%9."/>
      <w:lvlJc w:val="left"/>
      <w:pPr>
        <w:ind w:left="3240" w:hanging="360"/>
      </w:pPr>
      <w:rPr>
        <w:rFonts w:hint="default"/>
      </w:rPr>
    </w:lvl>
  </w:abstractNum>
  <w:abstractNum w:abstractNumId="29" w15:restartNumberingAfterBreak="0">
    <w:nsid w:val="662A2D88"/>
    <w:multiLevelType w:val="hybridMultilevel"/>
    <w:tmpl w:val="F230AA12"/>
    <w:lvl w:ilvl="0" w:tplc="0413000B">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68444553"/>
    <w:multiLevelType w:val="hybridMultilevel"/>
    <w:tmpl w:val="F9EA147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8"/>
  </w:num>
  <w:num w:numId="2">
    <w:abstractNumId w:val="28"/>
  </w:num>
  <w:num w:numId="3">
    <w:abstractNumId w:val="13"/>
  </w:num>
  <w:num w:numId="4">
    <w:abstractNumId w:val="23"/>
  </w:num>
  <w:num w:numId="5">
    <w:abstractNumId w:val="12"/>
  </w:num>
  <w:num w:numId="6">
    <w:abstractNumId w:val="2"/>
  </w:num>
  <w:num w:numId="7">
    <w:abstractNumId w:val="5"/>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24"/>
  </w:num>
  <w:num w:numId="11">
    <w:abstractNumId w:val="14"/>
  </w:num>
  <w:num w:numId="12">
    <w:abstractNumId w:val="8"/>
  </w:num>
  <w:num w:numId="13">
    <w:abstractNumId w:val="4"/>
  </w:num>
  <w:num w:numId="14">
    <w:abstractNumId w:val="15"/>
  </w:num>
  <w:num w:numId="15">
    <w:abstractNumId w:val="22"/>
  </w:num>
  <w:num w:numId="16">
    <w:abstractNumId w:val="21"/>
  </w:num>
  <w:num w:numId="17">
    <w:abstractNumId w:val="17"/>
  </w:num>
  <w:num w:numId="18">
    <w:abstractNumId w:val="26"/>
  </w:num>
  <w:num w:numId="19">
    <w:abstractNumId w:val="9"/>
  </w:num>
  <w:num w:numId="20">
    <w:abstractNumId w:val="25"/>
  </w:num>
  <w:num w:numId="21">
    <w:abstractNumId w:val="0"/>
  </w:num>
  <w:num w:numId="22">
    <w:abstractNumId w:val="30"/>
  </w:num>
  <w:num w:numId="23">
    <w:abstractNumId w:val="16"/>
  </w:num>
  <w:num w:numId="24">
    <w:abstractNumId w:val="27"/>
  </w:num>
  <w:num w:numId="25">
    <w:abstractNumId w:val="3"/>
  </w:num>
  <w:num w:numId="26">
    <w:abstractNumId w:val="20"/>
  </w:num>
  <w:num w:numId="27">
    <w:abstractNumId w:val="6"/>
  </w:num>
  <w:num w:numId="28">
    <w:abstractNumId w:val="18"/>
  </w:num>
  <w:num w:numId="29">
    <w:abstractNumId w:val="7"/>
  </w:num>
  <w:num w:numId="30">
    <w:abstractNumId w:val="11"/>
  </w:num>
  <w:num w:numId="31">
    <w:abstractNumId w:val="29"/>
  </w:num>
  <w:num w:numId="32">
    <w:abstractNumId w:val="1"/>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8E8"/>
    <w:rsid w:val="0001397E"/>
    <w:rsid w:val="00035A34"/>
    <w:rsid w:val="00041784"/>
    <w:rsid w:val="000427DD"/>
    <w:rsid w:val="00054E21"/>
    <w:rsid w:val="00065738"/>
    <w:rsid w:val="00065C37"/>
    <w:rsid w:val="00076161"/>
    <w:rsid w:val="00076E40"/>
    <w:rsid w:val="0007724A"/>
    <w:rsid w:val="000778E4"/>
    <w:rsid w:val="000870B0"/>
    <w:rsid w:val="000872F1"/>
    <w:rsid w:val="000A24A0"/>
    <w:rsid w:val="000A6A79"/>
    <w:rsid w:val="000B2F80"/>
    <w:rsid w:val="000C146E"/>
    <w:rsid w:val="000C4AE0"/>
    <w:rsid w:val="000C5706"/>
    <w:rsid w:val="000C6762"/>
    <w:rsid w:val="000D2976"/>
    <w:rsid w:val="000E0061"/>
    <w:rsid w:val="000E4171"/>
    <w:rsid w:val="000E5B7B"/>
    <w:rsid w:val="000F0C00"/>
    <w:rsid w:val="000F1A4A"/>
    <w:rsid w:val="000F2951"/>
    <w:rsid w:val="000F6DB6"/>
    <w:rsid w:val="00103799"/>
    <w:rsid w:val="001040E0"/>
    <w:rsid w:val="00107550"/>
    <w:rsid w:val="0010781E"/>
    <w:rsid w:val="00111E09"/>
    <w:rsid w:val="001166D9"/>
    <w:rsid w:val="001202E1"/>
    <w:rsid w:val="00121066"/>
    <w:rsid w:val="0012484E"/>
    <w:rsid w:val="001261FF"/>
    <w:rsid w:val="00131B48"/>
    <w:rsid w:val="00136B8D"/>
    <w:rsid w:val="00137DB1"/>
    <w:rsid w:val="00146800"/>
    <w:rsid w:val="00153B20"/>
    <w:rsid w:val="00162B3C"/>
    <w:rsid w:val="00162E32"/>
    <w:rsid w:val="001724A8"/>
    <w:rsid w:val="00172D9D"/>
    <w:rsid w:val="00180BC4"/>
    <w:rsid w:val="00190AA7"/>
    <w:rsid w:val="001913D3"/>
    <w:rsid w:val="00197753"/>
    <w:rsid w:val="001A1DFA"/>
    <w:rsid w:val="001A37E7"/>
    <w:rsid w:val="001A58CF"/>
    <w:rsid w:val="001B37E4"/>
    <w:rsid w:val="001B56BC"/>
    <w:rsid w:val="001B7974"/>
    <w:rsid w:val="001C2F92"/>
    <w:rsid w:val="001C73A1"/>
    <w:rsid w:val="001D4659"/>
    <w:rsid w:val="001D6029"/>
    <w:rsid w:val="001D6C17"/>
    <w:rsid w:val="001E094C"/>
    <w:rsid w:val="001E18EB"/>
    <w:rsid w:val="001F346F"/>
    <w:rsid w:val="001F3EB4"/>
    <w:rsid w:val="001F62CB"/>
    <w:rsid w:val="00211EF6"/>
    <w:rsid w:val="00213C5E"/>
    <w:rsid w:val="00225337"/>
    <w:rsid w:val="00232FF2"/>
    <w:rsid w:val="0023558F"/>
    <w:rsid w:val="00237B80"/>
    <w:rsid w:val="00240CCC"/>
    <w:rsid w:val="00256910"/>
    <w:rsid w:val="00256EBE"/>
    <w:rsid w:val="00265DB7"/>
    <w:rsid w:val="00266C0C"/>
    <w:rsid w:val="00270040"/>
    <w:rsid w:val="00274B80"/>
    <w:rsid w:val="00276598"/>
    <w:rsid w:val="00276845"/>
    <w:rsid w:val="00280F96"/>
    <w:rsid w:val="00281E24"/>
    <w:rsid w:val="00294485"/>
    <w:rsid w:val="002964D9"/>
    <w:rsid w:val="002A2233"/>
    <w:rsid w:val="002C14D7"/>
    <w:rsid w:val="002C6030"/>
    <w:rsid w:val="002D2BFC"/>
    <w:rsid w:val="002D4A77"/>
    <w:rsid w:val="002D5D20"/>
    <w:rsid w:val="002E4414"/>
    <w:rsid w:val="002E45FF"/>
    <w:rsid w:val="002E6EE3"/>
    <w:rsid w:val="002F43CD"/>
    <w:rsid w:val="00305BFF"/>
    <w:rsid w:val="003228A2"/>
    <w:rsid w:val="003279C7"/>
    <w:rsid w:val="00330993"/>
    <w:rsid w:val="0033122F"/>
    <w:rsid w:val="00331968"/>
    <w:rsid w:val="00332CB0"/>
    <w:rsid w:val="0033347A"/>
    <w:rsid w:val="00335824"/>
    <w:rsid w:val="00343470"/>
    <w:rsid w:val="00345B1E"/>
    <w:rsid w:val="003557D0"/>
    <w:rsid w:val="00355C52"/>
    <w:rsid w:val="00357847"/>
    <w:rsid w:val="00370A65"/>
    <w:rsid w:val="003733C6"/>
    <w:rsid w:val="00376174"/>
    <w:rsid w:val="00377743"/>
    <w:rsid w:val="003865ED"/>
    <w:rsid w:val="00387EF9"/>
    <w:rsid w:val="0039056F"/>
    <w:rsid w:val="003A01AA"/>
    <w:rsid w:val="003A2503"/>
    <w:rsid w:val="003A690B"/>
    <w:rsid w:val="003B10DB"/>
    <w:rsid w:val="003B47AE"/>
    <w:rsid w:val="003B4BCA"/>
    <w:rsid w:val="003B6283"/>
    <w:rsid w:val="003B632E"/>
    <w:rsid w:val="003C2ABD"/>
    <w:rsid w:val="003C3555"/>
    <w:rsid w:val="003D1828"/>
    <w:rsid w:val="003D4A99"/>
    <w:rsid w:val="003D5E4B"/>
    <w:rsid w:val="003D758E"/>
    <w:rsid w:val="003E2089"/>
    <w:rsid w:val="003E3F10"/>
    <w:rsid w:val="003F3FBE"/>
    <w:rsid w:val="003F4EA1"/>
    <w:rsid w:val="004017FF"/>
    <w:rsid w:val="00407F5F"/>
    <w:rsid w:val="004105A9"/>
    <w:rsid w:val="0041236F"/>
    <w:rsid w:val="00412A23"/>
    <w:rsid w:val="00416F99"/>
    <w:rsid w:val="00417F7B"/>
    <w:rsid w:val="00435AAA"/>
    <w:rsid w:val="004423E9"/>
    <w:rsid w:val="00442FD3"/>
    <w:rsid w:val="004542A9"/>
    <w:rsid w:val="00454E50"/>
    <w:rsid w:val="00456AB0"/>
    <w:rsid w:val="00456D22"/>
    <w:rsid w:val="00463590"/>
    <w:rsid w:val="00463A22"/>
    <w:rsid w:val="00464304"/>
    <w:rsid w:val="0047520F"/>
    <w:rsid w:val="004760AF"/>
    <w:rsid w:val="00476FBF"/>
    <w:rsid w:val="00477050"/>
    <w:rsid w:val="004914F0"/>
    <w:rsid w:val="00491B86"/>
    <w:rsid w:val="00491CE1"/>
    <w:rsid w:val="004C19DF"/>
    <w:rsid w:val="004C3804"/>
    <w:rsid w:val="004C665D"/>
    <w:rsid w:val="004D4B5C"/>
    <w:rsid w:val="00500A8B"/>
    <w:rsid w:val="005076A0"/>
    <w:rsid w:val="005231BC"/>
    <w:rsid w:val="00525A04"/>
    <w:rsid w:val="00527FF3"/>
    <w:rsid w:val="005318F3"/>
    <w:rsid w:val="005328AD"/>
    <w:rsid w:val="005414A1"/>
    <w:rsid w:val="0054368E"/>
    <w:rsid w:val="005448CE"/>
    <w:rsid w:val="005500D9"/>
    <w:rsid w:val="0055385D"/>
    <w:rsid w:val="00555A27"/>
    <w:rsid w:val="00557E9B"/>
    <w:rsid w:val="005702EA"/>
    <w:rsid w:val="0058252B"/>
    <w:rsid w:val="00582644"/>
    <w:rsid w:val="00587CFB"/>
    <w:rsid w:val="00596B1E"/>
    <w:rsid w:val="00596D73"/>
    <w:rsid w:val="005A1365"/>
    <w:rsid w:val="005A2669"/>
    <w:rsid w:val="005A3DC5"/>
    <w:rsid w:val="005A64FC"/>
    <w:rsid w:val="005B236D"/>
    <w:rsid w:val="005B5FA7"/>
    <w:rsid w:val="005C6C62"/>
    <w:rsid w:val="005D0076"/>
    <w:rsid w:val="005E7EE1"/>
    <w:rsid w:val="005F7C86"/>
    <w:rsid w:val="005F7CE5"/>
    <w:rsid w:val="00600CF0"/>
    <w:rsid w:val="006024E3"/>
    <w:rsid w:val="00603490"/>
    <w:rsid w:val="00605D97"/>
    <w:rsid w:val="00612196"/>
    <w:rsid w:val="006166CB"/>
    <w:rsid w:val="00620FA0"/>
    <w:rsid w:val="006270FE"/>
    <w:rsid w:val="006276EB"/>
    <w:rsid w:val="00627982"/>
    <w:rsid w:val="0063020A"/>
    <w:rsid w:val="00630590"/>
    <w:rsid w:val="0063223A"/>
    <w:rsid w:val="0064024A"/>
    <w:rsid w:val="006414A5"/>
    <w:rsid w:val="006426CE"/>
    <w:rsid w:val="00644BBB"/>
    <w:rsid w:val="0064539E"/>
    <w:rsid w:val="0065061B"/>
    <w:rsid w:val="00653562"/>
    <w:rsid w:val="00656341"/>
    <w:rsid w:val="00660845"/>
    <w:rsid w:val="0066329F"/>
    <w:rsid w:val="006654A6"/>
    <w:rsid w:val="00665840"/>
    <w:rsid w:val="00673AF7"/>
    <w:rsid w:val="0067749B"/>
    <w:rsid w:val="00683355"/>
    <w:rsid w:val="00684A0F"/>
    <w:rsid w:val="006933B7"/>
    <w:rsid w:val="00693EB8"/>
    <w:rsid w:val="006A2BC7"/>
    <w:rsid w:val="006B3D6D"/>
    <w:rsid w:val="006B6561"/>
    <w:rsid w:val="006E034E"/>
    <w:rsid w:val="006E68B6"/>
    <w:rsid w:val="006F0425"/>
    <w:rsid w:val="006F75EE"/>
    <w:rsid w:val="007021BB"/>
    <w:rsid w:val="00702F78"/>
    <w:rsid w:val="00710F95"/>
    <w:rsid w:val="00714851"/>
    <w:rsid w:val="00714CA7"/>
    <w:rsid w:val="00722777"/>
    <w:rsid w:val="007257BF"/>
    <w:rsid w:val="00725CFA"/>
    <w:rsid w:val="00727B2F"/>
    <w:rsid w:val="007325E3"/>
    <w:rsid w:val="007332BF"/>
    <w:rsid w:val="007412FF"/>
    <w:rsid w:val="00741554"/>
    <w:rsid w:val="007462F7"/>
    <w:rsid w:val="007504E9"/>
    <w:rsid w:val="00753DBC"/>
    <w:rsid w:val="00753ECE"/>
    <w:rsid w:val="0075567D"/>
    <w:rsid w:val="00755FDF"/>
    <w:rsid w:val="007602CC"/>
    <w:rsid w:val="00762B47"/>
    <w:rsid w:val="00775C8F"/>
    <w:rsid w:val="0078080F"/>
    <w:rsid w:val="00795C56"/>
    <w:rsid w:val="00796C1E"/>
    <w:rsid w:val="007A1A08"/>
    <w:rsid w:val="007A2C45"/>
    <w:rsid w:val="007A5049"/>
    <w:rsid w:val="007A59CA"/>
    <w:rsid w:val="007A621C"/>
    <w:rsid w:val="007B2688"/>
    <w:rsid w:val="007B686E"/>
    <w:rsid w:val="007C734A"/>
    <w:rsid w:val="007C7580"/>
    <w:rsid w:val="007D1A32"/>
    <w:rsid w:val="007D74C5"/>
    <w:rsid w:val="007D7B03"/>
    <w:rsid w:val="007E028C"/>
    <w:rsid w:val="007F09A8"/>
    <w:rsid w:val="007F3256"/>
    <w:rsid w:val="007F4D76"/>
    <w:rsid w:val="007F7369"/>
    <w:rsid w:val="00807E3F"/>
    <w:rsid w:val="00811356"/>
    <w:rsid w:val="00814681"/>
    <w:rsid w:val="00815815"/>
    <w:rsid w:val="00822C48"/>
    <w:rsid w:val="008305F3"/>
    <w:rsid w:val="00832050"/>
    <w:rsid w:val="0083377B"/>
    <w:rsid w:val="00837A91"/>
    <w:rsid w:val="0084076D"/>
    <w:rsid w:val="00840DD1"/>
    <w:rsid w:val="00844D9C"/>
    <w:rsid w:val="00847532"/>
    <w:rsid w:val="008475D1"/>
    <w:rsid w:val="00853429"/>
    <w:rsid w:val="008578E2"/>
    <w:rsid w:val="0086560B"/>
    <w:rsid w:val="008657ED"/>
    <w:rsid w:val="00871B48"/>
    <w:rsid w:val="00873DCE"/>
    <w:rsid w:val="0088144D"/>
    <w:rsid w:val="00882A5C"/>
    <w:rsid w:val="008926D0"/>
    <w:rsid w:val="00894D4F"/>
    <w:rsid w:val="008A2B98"/>
    <w:rsid w:val="008A7160"/>
    <w:rsid w:val="008B1C55"/>
    <w:rsid w:val="008B5FAF"/>
    <w:rsid w:val="008B6267"/>
    <w:rsid w:val="008B64AD"/>
    <w:rsid w:val="008C151E"/>
    <w:rsid w:val="008C2746"/>
    <w:rsid w:val="008D0AB1"/>
    <w:rsid w:val="008D1853"/>
    <w:rsid w:val="008E043B"/>
    <w:rsid w:val="008E2255"/>
    <w:rsid w:val="008E519B"/>
    <w:rsid w:val="008E5583"/>
    <w:rsid w:val="008E63BA"/>
    <w:rsid w:val="008F078F"/>
    <w:rsid w:val="008F1729"/>
    <w:rsid w:val="008F5A9D"/>
    <w:rsid w:val="00900C79"/>
    <w:rsid w:val="00903A8B"/>
    <w:rsid w:val="00905C93"/>
    <w:rsid w:val="0090760F"/>
    <w:rsid w:val="00921F1B"/>
    <w:rsid w:val="00923823"/>
    <w:rsid w:val="00930F0B"/>
    <w:rsid w:val="00931EC8"/>
    <w:rsid w:val="00935342"/>
    <w:rsid w:val="009463EA"/>
    <w:rsid w:val="009470DC"/>
    <w:rsid w:val="00953550"/>
    <w:rsid w:val="009536F0"/>
    <w:rsid w:val="00954FD0"/>
    <w:rsid w:val="009553DB"/>
    <w:rsid w:val="00960BE9"/>
    <w:rsid w:val="0096198F"/>
    <w:rsid w:val="00965D6A"/>
    <w:rsid w:val="00966250"/>
    <w:rsid w:val="00966B48"/>
    <w:rsid w:val="00971CFB"/>
    <w:rsid w:val="00981C64"/>
    <w:rsid w:val="0098777A"/>
    <w:rsid w:val="00987B99"/>
    <w:rsid w:val="009A3700"/>
    <w:rsid w:val="009A4C91"/>
    <w:rsid w:val="009B3CD4"/>
    <w:rsid w:val="009B4D9E"/>
    <w:rsid w:val="009B74E5"/>
    <w:rsid w:val="009C3781"/>
    <w:rsid w:val="009E18E8"/>
    <w:rsid w:val="009E1FF4"/>
    <w:rsid w:val="009E3ABD"/>
    <w:rsid w:val="009E7848"/>
    <w:rsid w:val="009F0261"/>
    <w:rsid w:val="009F2EFA"/>
    <w:rsid w:val="009F608F"/>
    <w:rsid w:val="00A006A3"/>
    <w:rsid w:val="00A06D46"/>
    <w:rsid w:val="00A10C19"/>
    <w:rsid w:val="00A13325"/>
    <w:rsid w:val="00A16029"/>
    <w:rsid w:val="00A256E2"/>
    <w:rsid w:val="00A33B11"/>
    <w:rsid w:val="00A34B1F"/>
    <w:rsid w:val="00A34BEB"/>
    <w:rsid w:val="00A35572"/>
    <w:rsid w:val="00A416AE"/>
    <w:rsid w:val="00A44970"/>
    <w:rsid w:val="00A44DA8"/>
    <w:rsid w:val="00A51D10"/>
    <w:rsid w:val="00A54919"/>
    <w:rsid w:val="00A5677B"/>
    <w:rsid w:val="00A70383"/>
    <w:rsid w:val="00A70BF2"/>
    <w:rsid w:val="00A818F2"/>
    <w:rsid w:val="00A8193E"/>
    <w:rsid w:val="00A84F8D"/>
    <w:rsid w:val="00A8543F"/>
    <w:rsid w:val="00A91C68"/>
    <w:rsid w:val="00A9414C"/>
    <w:rsid w:val="00A967B8"/>
    <w:rsid w:val="00AA0655"/>
    <w:rsid w:val="00AA6C4C"/>
    <w:rsid w:val="00AB2EA0"/>
    <w:rsid w:val="00AB3DA4"/>
    <w:rsid w:val="00AB70A8"/>
    <w:rsid w:val="00AC1311"/>
    <w:rsid w:val="00AC3666"/>
    <w:rsid w:val="00AC7105"/>
    <w:rsid w:val="00AD0458"/>
    <w:rsid w:val="00AD0CF1"/>
    <w:rsid w:val="00AD3533"/>
    <w:rsid w:val="00AD51E0"/>
    <w:rsid w:val="00AE1335"/>
    <w:rsid w:val="00AF04AA"/>
    <w:rsid w:val="00AF4EEA"/>
    <w:rsid w:val="00B07373"/>
    <w:rsid w:val="00B116EA"/>
    <w:rsid w:val="00B12A32"/>
    <w:rsid w:val="00B166B5"/>
    <w:rsid w:val="00B16E2D"/>
    <w:rsid w:val="00B32972"/>
    <w:rsid w:val="00B32DA6"/>
    <w:rsid w:val="00B355F8"/>
    <w:rsid w:val="00B41110"/>
    <w:rsid w:val="00B4393E"/>
    <w:rsid w:val="00B45403"/>
    <w:rsid w:val="00B4581F"/>
    <w:rsid w:val="00B521E3"/>
    <w:rsid w:val="00B61CC3"/>
    <w:rsid w:val="00B7626F"/>
    <w:rsid w:val="00B77112"/>
    <w:rsid w:val="00B80B00"/>
    <w:rsid w:val="00B849C1"/>
    <w:rsid w:val="00B97891"/>
    <w:rsid w:val="00B97918"/>
    <w:rsid w:val="00BA0C2D"/>
    <w:rsid w:val="00BA13B8"/>
    <w:rsid w:val="00BA3B58"/>
    <w:rsid w:val="00BA474D"/>
    <w:rsid w:val="00BC0809"/>
    <w:rsid w:val="00BC1527"/>
    <w:rsid w:val="00BC3869"/>
    <w:rsid w:val="00BC5B6D"/>
    <w:rsid w:val="00BD19A2"/>
    <w:rsid w:val="00BE054F"/>
    <w:rsid w:val="00BE05E5"/>
    <w:rsid w:val="00BF3242"/>
    <w:rsid w:val="00BF682F"/>
    <w:rsid w:val="00BF6DF9"/>
    <w:rsid w:val="00C00CFC"/>
    <w:rsid w:val="00C02C91"/>
    <w:rsid w:val="00C02DE8"/>
    <w:rsid w:val="00C03772"/>
    <w:rsid w:val="00C0448F"/>
    <w:rsid w:val="00C12430"/>
    <w:rsid w:val="00C15A99"/>
    <w:rsid w:val="00C2079F"/>
    <w:rsid w:val="00C22E8D"/>
    <w:rsid w:val="00C26187"/>
    <w:rsid w:val="00C266E5"/>
    <w:rsid w:val="00C26D4C"/>
    <w:rsid w:val="00C27E85"/>
    <w:rsid w:val="00C40412"/>
    <w:rsid w:val="00C41179"/>
    <w:rsid w:val="00C41ACF"/>
    <w:rsid w:val="00C4431F"/>
    <w:rsid w:val="00C45194"/>
    <w:rsid w:val="00C511C4"/>
    <w:rsid w:val="00C55F0F"/>
    <w:rsid w:val="00C56FA0"/>
    <w:rsid w:val="00C645B8"/>
    <w:rsid w:val="00C66DBF"/>
    <w:rsid w:val="00C71F5B"/>
    <w:rsid w:val="00C73782"/>
    <w:rsid w:val="00C74691"/>
    <w:rsid w:val="00C74E83"/>
    <w:rsid w:val="00C758E8"/>
    <w:rsid w:val="00C75AD9"/>
    <w:rsid w:val="00C8225E"/>
    <w:rsid w:val="00C831D2"/>
    <w:rsid w:val="00C85168"/>
    <w:rsid w:val="00CA0148"/>
    <w:rsid w:val="00CA300D"/>
    <w:rsid w:val="00CA6E1D"/>
    <w:rsid w:val="00CA6EB5"/>
    <w:rsid w:val="00CC2757"/>
    <w:rsid w:val="00CD304C"/>
    <w:rsid w:val="00CD68B4"/>
    <w:rsid w:val="00CE1BA6"/>
    <w:rsid w:val="00CE4653"/>
    <w:rsid w:val="00CF316C"/>
    <w:rsid w:val="00CF6D1D"/>
    <w:rsid w:val="00D11378"/>
    <w:rsid w:val="00D12E1B"/>
    <w:rsid w:val="00D13B17"/>
    <w:rsid w:val="00D149B5"/>
    <w:rsid w:val="00D23B65"/>
    <w:rsid w:val="00D24127"/>
    <w:rsid w:val="00D245A1"/>
    <w:rsid w:val="00D25D4C"/>
    <w:rsid w:val="00D276B8"/>
    <w:rsid w:val="00D310B9"/>
    <w:rsid w:val="00D347A8"/>
    <w:rsid w:val="00D37F9E"/>
    <w:rsid w:val="00D411BB"/>
    <w:rsid w:val="00D43892"/>
    <w:rsid w:val="00D44509"/>
    <w:rsid w:val="00D511F4"/>
    <w:rsid w:val="00D53DA2"/>
    <w:rsid w:val="00D5471F"/>
    <w:rsid w:val="00D600E1"/>
    <w:rsid w:val="00D60F1D"/>
    <w:rsid w:val="00D71BF4"/>
    <w:rsid w:val="00D7329A"/>
    <w:rsid w:val="00D73DCF"/>
    <w:rsid w:val="00D741E2"/>
    <w:rsid w:val="00D91A08"/>
    <w:rsid w:val="00D94224"/>
    <w:rsid w:val="00D9514D"/>
    <w:rsid w:val="00DA0260"/>
    <w:rsid w:val="00DA15D5"/>
    <w:rsid w:val="00DA6C57"/>
    <w:rsid w:val="00DB3020"/>
    <w:rsid w:val="00DB67CE"/>
    <w:rsid w:val="00DC020E"/>
    <w:rsid w:val="00DC197B"/>
    <w:rsid w:val="00DC7A6F"/>
    <w:rsid w:val="00DC7FA0"/>
    <w:rsid w:val="00DD0931"/>
    <w:rsid w:val="00DE3BAF"/>
    <w:rsid w:val="00DE5D50"/>
    <w:rsid w:val="00DE66D1"/>
    <w:rsid w:val="00DE7161"/>
    <w:rsid w:val="00E14B1B"/>
    <w:rsid w:val="00E161F5"/>
    <w:rsid w:val="00E214E3"/>
    <w:rsid w:val="00E30543"/>
    <w:rsid w:val="00E31351"/>
    <w:rsid w:val="00E407EB"/>
    <w:rsid w:val="00E42F3A"/>
    <w:rsid w:val="00E433AD"/>
    <w:rsid w:val="00E52362"/>
    <w:rsid w:val="00E53F5D"/>
    <w:rsid w:val="00E57380"/>
    <w:rsid w:val="00E60BDB"/>
    <w:rsid w:val="00E62EF1"/>
    <w:rsid w:val="00E64571"/>
    <w:rsid w:val="00E651CF"/>
    <w:rsid w:val="00E6601E"/>
    <w:rsid w:val="00E70B9E"/>
    <w:rsid w:val="00E720B0"/>
    <w:rsid w:val="00E800C7"/>
    <w:rsid w:val="00E820CA"/>
    <w:rsid w:val="00E823D7"/>
    <w:rsid w:val="00E844C7"/>
    <w:rsid w:val="00E86CF5"/>
    <w:rsid w:val="00E9101F"/>
    <w:rsid w:val="00E925A8"/>
    <w:rsid w:val="00E95EE7"/>
    <w:rsid w:val="00EA12E6"/>
    <w:rsid w:val="00EA6352"/>
    <w:rsid w:val="00EA7560"/>
    <w:rsid w:val="00EB0965"/>
    <w:rsid w:val="00EB3CBA"/>
    <w:rsid w:val="00EC08BE"/>
    <w:rsid w:val="00EC0B74"/>
    <w:rsid w:val="00EC68A3"/>
    <w:rsid w:val="00EE42F4"/>
    <w:rsid w:val="00EE7F6F"/>
    <w:rsid w:val="00EF0095"/>
    <w:rsid w:val="00EF216E"/>
    <w:rsid w:val="00EF3F25"/>
    <w:rsid w:val="00EF5B84"/>
    <w:rsid w:val="00F05757"/>
    <w:rsid w:val="00F175DE"/>
    <w:rsid w:val="00F17ED3"/>
    <w:rsid w:val="00F21078"/>
    <w:rsid w:val="00F21D8A"/>
    <w:rsid w:val="00F2710F"/>
    <w:rsid w:val="00F30D56"/>
    <w:rsid w:val="00F35C55"/>
    <w:rsid w:val="00F4275F"/>
    <w:rsid w:val="00F470D3"/>
    <w:rsid w:val="00F47DBD"/>
    <w:rsid w:val="00F501BE"/>
    <w:rsid w:val="00F5104C"/>
    <w:rsid w:val="00F52CA3"/>
    <w:rsid w:val="00F534D2"/>
    <w:rsid w:val="00F60D6C"/>
    <w:rsid w:val="00F618B0"/>
    <w:rsid w:val="00F73C15"/>
    <w:rsid w:val="00F761F9"/>
    <w:rsid w:val="00F80D51"/>
    <w:rsid w:val="00F87229"/>
    <w:rsid w:val="00F87609"/>
    <w:rsid w:val="00F87893"/>
    <w:rsid w:val="00F87E25"/>
    <w:rsid w:val="00F90029"/>
    <w:rsid w:val="00FA2A33"/>
    <w:rsid w:val="00FA7553"/>
    <w:rsid w:val="00FB30E1"/>
    <w:rsid w:val="00FB356D"/>
    <w:rsid w:val="00FB3975"/>
    <w:rsid w:val="00FB5BAA"/>
    <w:rsid w:val="00FC5015"/>
    <w:rsid w:val="00FD061A"/>
    <w:rsid w:val="00FD2511"/>
    <w:rsid w:val="00FD2B8E"/>
    <w:rsid w:val="00FE2A5C"/>
    <w:rsid w:val="00FF122B"/>
    <w:rsid w:val="00FF5B3E"/>
    <w:rsid w:val="00FF7E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73896D"/>
  <w15:chartTrackingRefBased/>
  <w15:docId w15:val="{48B49422-AB65-4347-9296-474836BD2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B5FA7"/>
    <w:pPr>
      <w:spacing w:after="40"/>
    </w:pPr>
    <w:rPr>
      <w:rFonts w:ascii="Arial" w:hAnsi="Arial"/>
      <w:sz w:val="20"/>
    </w:rPr>
  </w:style>
  <w:style w:type="paragraph" w:styleId="Kop1">
    <w:name w:val="heading 1"/>
    <w:basedOn w:val="Standaard"/>
    <w:next w:val="Standaard"/>
    <w:link w:val="Kop1Char"/>
    <w:uiPriority w:val="9"/>
    <w:qFormat/>
    <w:rsid w:val="00280F96"/>
    <w:pPr>
      <w:keepNext/>
      <w:keepLines/>
      <w:numPr>
        <w:numId w:val="2"/>
      </w:numPr>
      <w:spacing w:before="240" w:after="0"/>
      <w:outlineLvl w:val="0"/>
    </w:pPr>
    <w:rPr>
      <w:rFonts w:eastAsiaTheme="majorEastAsia" w:cstheme="majorBidi"/>
      <w:color w:val="0A62AF"/>
      <w:sz w:val="32"/>
      <w:szCs w:val="32"/>
    </w:rPr>
  </w:style>
  <w:style w:type="paragraph" w:styleId="Kop2">
    <w:name w:val="heading 2"/>
    <w:basedOn w:val="Standaard"/>
    <w:next w:val="Standaard"/>
    <w:link w:val="Kop2Char"/>
    <w:uiPriority w:val="9"/>
    <w:unhideWhenUsed/>
    <w:qFormat/>
    <w:rsid w:val="00280F96"/>
    <w:pPr>
      <w:keepNext/>
      <w:keepLines/>
      <w:numPr>
        <w:ilvl w:val="1"/>
        <w:numId w:val="2"/>
      </w:numPr>
      <w:spacing w:before="40" w:after="0"/>
      <w:ind w:left="0" w:firstLine="0"/>
      <w:outlineLvl w:val="1"/>
    </w:pPr>
    <w:rPr>
      <w:rFonts w:eastAsiaTheme="majorEastAsia" w:cstheme="majorBidi"/>
      <w:color w:val="0A62AF"/>
      <w:sz w:val="26"/>
      <w:szCs w:val="26"/>
    </w:rPr>
  </w:style>
  <w:style w:type="paragraph" w:styleId="Kop3">
    <w:name w:val="heading 3"/>
    <w:basedOn w:val="Standaard"/>
    <w:next w:val="Standaard"/>
    <w:link w:val="Kop3Char"/>
    <w:uiPriority w:val="9"/>
    <w:unhideWhenUsed/>
    <w:qFormat/>
    <w:rsid w:val="00280F96"/>
    <w:pPr>
      <w:keepNext/>
      <w:keepLines/>
      <w:numPr>
        <w:ilvl w:val="2"/>
        <w:numId w:val="2"/>
      </w:numPr>
      <w:spacing w:before="40" w:after="0"/>
      <w:ind w:left="0" w:firstLine="0"/>
      <w:outlineLvl w:val="2"/>
    </w:pPr>
    <w:rPr>
      <w:rFonts w:eastAsiaTheme="majorEastAsia" w:cstheme="majorBidi"/>
      <w:color w:val="0A62AF"/>
      <w:sz w:val="24"/>
      <w:szCs w:val="24"/>
    </w:rPr>
  </w:style>
  <w:style w:type="paragraph" w:styleId="Kop4">
    <w:name w:val="heading 4"/>
    <w:basedOn w:val="Standaard"/>
    <w:next w:val="Standaard"/>
    <w:link w:val="Kop4Char"/>
    <w:uiPriority w:val="9"/>
    <w:unhideWhenUsed/>
    <w:qFormat/>
    <w:rsid w:val="00280F96"/>
    <w:pPr>
      <w:keepNext/>
      <w:keepLines/>
      <w:numPr>
        <w:ilvl w:val="3"/>
        <w:numId w:val="2"/>
      </w:numPr>
      <w:spacing w:before="40" w:after="0"/>
      <w:ind w:left="0" w:firstLine="0"/>
      <w:outlineLvl w:val="3"/>
    </w:pPr>
    <w:rPr>
      <w:rFonts w:eastAsiaTheme="majorEastAsia" w:cstheme="majorBidi"/>
      <w:i/>
      <w:iCs/>
      <w:color w:val="0A62AF"/>
    </w:rPr>
  </w:style>
  <w:style w:type="paragraph" w:styleId="Kop5">
    <w:name w:val="heading 5"/>
    <w:basedOn w:val="Standaard"/>
    <w:next w:val="Standaard"/>
    <w:link w:val="Kop5Char"/>
    <w:uiPriority w:val="9"/>
    <w:unhideWhenUsed/>
    <w:qFormat/>
    <w:rsid w:val="00280F96"/>
    <w:pPr>
      <w:keepNext/>
      <w:keepLines/>
      <w:numPr>
        <w:ilvl w:val="4"/>
        <w:numId w:val="2"/>
      </w:numPr>
      <w:spacing w:before="40" w:after="0"/>
      <w:outlineLvl w:val="4"/>
    </w:pPr>
    <w:rPr>
      <w:rFonts w:eastAsiaTheme="majorEastAsia" w:cstheme="majorBidi"/>
    </w:rPr>
  </w:style>
  <w:style w:type="paragraph" w:styleId="Kop6">
    <w:name w:val="heading 6"/>
    <w:basedOn w:val="Standaard"/>
    <w:next w:val="Standaard"/>
    <w:link w:val="Kop6Char"/>
    <w:uiPriority w:val="9"/>
    <w:unhideWhenUsed/>
    <w:qFormat/>
    <w:rsid w:val="00280F96"/>
    <w:pPr>
      <w:keepNext/>
      <w:keepLines/>
      <w:numPr>
        <w:ilvl w:val="5"/>
        <w:numId w:val="2"/>
      </w:numPr>
      <w:spacing w:before="40" w:after="0"/>
      <w:outlineLvl w:val="5"/>
    </w:pPr>
    <w:rPr>
      <w:rFonts w:eastAsiaTheme="majorEastAsia" w:cstheme="majorBidi"/>
    </w:rPr>
  </w:style>
  <w:style w:type="paragraph" w:styleId="Kop7">
    <w:name w:val="heading 7"/>
    <w:basedOn w:val="Standaard"/>
    <w:next w:val="Standaard"/>
    <w:link w:val="Kop7Char"/>
    <w:uiPriority w:val="9"/>
    <w:unhideWhenUsed/>
    <w:qFormat/>
    <w:rsid w:val="006933B7"/>
    <w:pPr>
      <w:keepNext/>
      <w:keepLines/>
      <w:numPr>
        <w:ilvl w:val="6"/>
        <w:numId w:val="2"/>
      </w:numPr>
      <w:spacing w:before="40" w:after="0"/>
      <w:outlineLvl w:val="6"/>
    </w:pPr>
    <w:rPr>
      <w:rFonts w:eastAsiaTheme="majorEastAsia" w:cstheme="majorBidi"/>
      <w:i/>
      <w:iCs/>
      <w:color w:val="1F4D78" w:themeColor="accent1" w:themeShade="7F"/>
    </w:rPr>
  </w:style>
  <w:style w:type="paragraph" w:styleId="Kop8">
    <w:name w:val="heading 8"/>
    <w:basedOn w:val="Standaard"/>
    <w:next w:val="Standaard"/>
    <w:link w:val="Kop8Char"/>
    <w:uiPriority w:val="9"/>
    <w:unhideWhenUsed/>
    <w:qFormat/>
    <w:rsid w:val="006933B7"/>
    <w:pPr>
      <w:keepNext/>
      <w:keepLines/>
      <w:numPr>
        <w:ilvl w:val="7"/>
        <w:numId w:val="2"/>
      </w:numPr>
      <w:spacing w:before="40" w:after="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6933B7"/>
    <w:pPr>
      <w:keepNext/>
      <w:keepLines/>
      <w:numPr>
        <w:ilvl w:val="8"/>
        <w:numId w:val="2"/>
      </w:numPr>
      <w:spacing w:before="40" w:after="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A6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A64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64FC"/>
    <w:rPr>
      <w:rFonts w:ascii="Arial" w:hAnsi="Arial"/>
      <w:sz w:val="20"/>
    </w:rPr>
  </w:style>
  <w:style w:type="paragraph" w:styleId="Voettekst">
    <w:name w:val="footer"/>
    <w:basedOn w:val="Standaard"/>
    <w:link w:val="VoettekstChar"/>
    <w:uiPriority w:val="99"/>
    <w:unhideWhenUsed/>
    <w:rsid w:val="005A64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64FC"/>
    <w:rPr>
      <w:rFonts w:ascii="Arial" w:hAnsi="Arial"/>
      <w:sz w:val="20"/>
    </w:rPr>
  </w:style>
  <w:style w:type="character" w:styleId="Subtieleverwijzing">
    <w:name w:val="Subtle Reference"/>
    <w:basedOn w:val="Standaardalinea-lettertype"/>
    <w:uiPriority w:val="31"/>
    <w:qFormat/>
    <w:rsid w:val="006F0425"/>
    <w:rPr>
      <w:smallCaps/>
      <w:color w:val="5A5A5A" w:themeColor="text1" w:themeTint="A5"/>
    </w:rPr>
  </w:style>
  <w:style w:type="character" w:customStyle="1" w:styleId="Kop1Char">
    <w:name w:val="Kop 1 Char"/>
    <w:basedOn w:val="Standaardalinea-lettertype"/>
    <w:link w:val="Kop1"/>
    <w:uiPriority w:val="9"/>
    <w:rsid w:val="00280F96"/>
    <w:rPr>
      <w:rFonts w:ascii="Arial" w:eastAsiaTheme="majorEastAsia" w:hAnsi="Arial" w:cstheme="majorBidi"/>
      <w:color w:val="0A62AF"/>
      <w:sz w:val="32"/>
      <w:szCs w:val="32"/>
    </w:rPr>
  </w:style>
  <w:style w:type="character" w:customStyle="1" w:styleId="Kop2Char">
    <w:name w:val="Kop 2 Char"/>
    <w:basedOn w:val="Standaardalinea-lettertype"/>
    <w:link w:val="Kop2"/>
    <w:uiPriority w:val="9"/>
    <w:rsid w:val="00280F96"/>
    <w:rPr>
      <w:rFonts w:ascii="Arial" w:eastAsiaTheme="majorEastAsia" w:hAnsi="Arial" w:cstheme="majorBidi"/>
      <w:color w:val="0A62AF"/>
      <w:sz w:val="26"/>
      <w:szCs w:val="26"/>
    </w:rPr>
  </w:style>
  <w:style w:type="paragraph" w:styleId="Titel">
    <w:name w:val="Title"/>
    <w:basedOn w:val="Standaard"/>
    <w:next w:val="Standaard"/>
    <w:link w:val="TitelChar"/>
    <w:uiPriority w:val="10"/>
    <w:qFormat/>
    <w:rsid w:val="000C146E"/>
    <w:pPr>
      <w:spacing w:after="0" w:line="240" w:lineRule="auto"/>
      <w:contextualSpacing/>
    </w:pPr>
    <w:rPr>
      <w:rFonts w:eastAsiaTheme="majorEastAsia" w:cstheme="majorBidi"/>
      <w:spacing w:val="-10"/>
      <w:kern w:val="28"/>
      <w:sz w:val="32"/>
      <w:szCs w:val="56"/>
    </w:rPr>
  </w:style>
  <w:style w:type="character" w:customStyle="1" w:styleId="TitelChar">
    <w:name w:val="Titel Char"/>
    <w:basedOn w:val="Standaardalinea-lettertype"/>
    <w:link w:val="Titel"/>
    <w:uiPriority w:val="10"/>
    <w:rsid w:val="000C146E"/>
    <w:rPr>
      <w:rFonts w:ascii="Arial" w:eastAsiaTheme="majorEastAsia" w:hAnsi="Arial" w:cstheme="majorBidi"/>
      <w:spacing w:val="-10"/>
      <w:kern w:val="28"/>
      <w:sz w:val="32"/>
      <w:szCs w:val="56"/>
    </w:rPr>
  </w:style>
  <w:style w:type="paragraph" w:styleId="Ondertitel">
    <w:name w:val="Subtitle"/>
    <w:basedOn w:val="Standaard"/>
    <w:next w:val="Standaard"/>
    <w:link w:val="OndertitelChar"/>
    <w:uiPriority w:val="11"/>
    <w:qFormat/>
    <w:rsid w:val="000C146E"/>
    <w:pPr>
      <w:numPr>
        <w:ilvl w:val="1"/>
      </w:numPr>
      <w:spacing w:after="0"/>
    </w:pPr>
    <w:rPr>
      <w:rFonts w:eastAsiaTheme="minorEastAsia"/>
      <w:b/>
      <w:color w:val="5A5A5A" w:themeColor="text1" w:themeTint="A5"/>
      <w:spacing w:val="15"/>
      <w:sz w:val="22"/>
    </w:rPr>
  </w:style>
  <w:style w:type="character" w:customStyle="1" w:styleId="OndertitelChar">
    <w:name w:val="Ondertitel Char"/>
    <w:basedOn w:val="Standaardalinea-lettertype"/>
    <w:link w:val="Ondertitel"/>
    <w:uiPriority w:val="11"/>
    <w:rsid w:val="000C146E"/>
    <w:rPr>
      <w:rFonts w:ascii="Arial" w:eastAsiaTheme="minorEastAsia" w:hAnsi="Arial"/>
      <w:b/>
      <w:color w:val="5A5A5A" w:themeColor="text1" w:themeTint="A5"/>
      <w:spacing w:val="15"/>
    </w:rPr>
  </w:style>
  <w:style w:type="paragraph" w:styleId="Lijstalinea">
    <w:name w:val="List Paragraph"/>
    <w:basedOn w:val="Standaard"/>
    <w:uiPriority w:val="34"/>
    <w:qFormat/>
    <w:rsid w:val="006933B7"/>
    <w:pPr>
      <w:ind w:left="720"/>
      <w:contextualSpacing/>
    </w:pPr>
  </w:style>
  <w:style w:type="character" w:styleId="Titelvanboek">
    <w:name w:val="Book Title"/>
    <w:basedOn w:val="Standaardalinea-lettertype"/>
    <w:uiPriority w:val="33"/>
    <w:qFormat/>
    <w:rsid w:val="006933B7"/>
    <w:rPr>
      <w:b/>
      <w:bCs/>
      <w:i/>
      <w:iCs/>
      <w:spacing w:val="5"/>
    </w:rPr>
  </w:style>
  <w:style w:type="character" w:styleId="Intensieveverwijzing">
    <w:name w:val="Intense Reference"/>
    <w:basedOn w:val="Standaardalinea-lettertype"/>
    <w:uiPriority w:val="32"/>
    <w:qFormat/>
    <w:rsid w:val="006933B7"/>
    <w:rPr>
      <w:b/>
      <w:bCs/>
      <w:smallCaps/>
      <w:color w:val="5B9BD5" w:themeColor="accent1"/>
      <w:spacing w:val="5"/>
    </w:rPr>
  </w:style>
  <w:style w:type="paragraph" w:styleId="Duidelijkcitaat">
    <w:name w:val="Intense Quote"/>
    <w:basedOn w:val="Standaard"/>
    <w:next w:val="Standaard"/>
    <w:link w:val="DuidelijkcitaatChar"/>
    <w:uiPriority w:val="30"/>
    <w:qFormat/>
    <w:rsid w:val="006933B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6933B7"/>
    <w:rPr>
      <w:rFonts w:ascii="Arial" w:hAnsi="Arial"/>
      <w:i/>
      <w:iCs/>
      <w:color w:val="5B9BD5" w:themeColor="accent1"/>
      <w:sz w:val="20"/>
    </w:rPr>
  </w:style>
  <w:style w:type="paragraph" w:styleId="Citaat">
    <w:name w:val="Quote"/>
    <w:basedOn w:val="Standaard"/>
    <w:next w:val="Standaard"/>
    <w:link w:val="CitaatChar"/>
    <w:uiPriority w:val="29"/>
    <w:qFormat/>
    <w:rsid w:val="006933B7"/>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933B7"/>
    <w:rPr>
      <w:rFonts w:ascii="Arial" w:hAnsi="Arial"/>
      <w:i/>
      <w:iCs/>
      <w:color w:val="404040" w:themeColor="text1" w:themeTint="BF"/>
      <w:sz w:val="20"/>
    </w:rPr>
  </w:style>
  <w:style w:type="character" w:styleId="Zwaar">
    <w:name w:val="Strong"/>
    <w:basedOn w:val="Standaardalinea-lettertype"/>
    <w:uiPriority w:val="22"/>
    <w:qFormat/>
    <w:rsid w:val="006933B7"/>
    <w:rPr>
      <w:b/>
      <w:bCs/>
    </w:rPr>
  </w:style>
  <w:style w:type="character" w:styleId="Intensievebenadrukking">
    <w:name w:val="Intense Emphasis"/>
    <w:basedOn w:val="Standaardalinea-lettertype"/>
    <w:uiPriority w:val="21"/>
    <w:qFormat/>
    <w:rsid w:val="006933B7"/>
    <w:rPr>
      <w:i/>
      <w:iCs/>
      <w:color w:val="5B9BD5" w:themeColor="accent1"/>
    </w:rPr>
  </w:style>
  <w:style w:type="character" w:styleId="Nadruk">
    <w:name w:val="Emphasis"/>
    <w:basedOn w:val="Standaardalinea-lettertype"/>
    <w:uiPriority w:val="20"/>
    <w:qFormat/>
    <w:rsid w:val="006933B7"/>
    <w:rPr>
      <w:i/>
      <w:iCs/>
    </w:rPr>
  </w:style>
  <w:style w:type="character" w:styleId="Subtielebenadrukking">
    <w:name w:val="Subtle Emphasis"/>
    <w:basedOn w:val="Standaardalinea-lettertype"/>
    <w:uiPriority w:val="19"/>
    <w:qFormat/>
    <w:rsid w:val="006933B7"/>
    <w:rPr>
      <w:i/>
      <w:iCs/>
      <w:color w:val="404040" w:themeColor="text1" w:themeTint="BF"/>
    </w:rPr>
  </w:style>
  <w:style w:type="paragraph" w:styleId="Geenafstand">
    <w:name w:val="No Spacing"/>
    <w:uiPriority w:val="1"/>
    <w:qFormat/>
    <w:rsid w:val="006933B7"/>
    <w:pPr>
      <w:spacing w:after="0" w:line="240" w:lineRule="auto"/>
    </w:pPr>
    <w:rPr>
      <w:rFonts w:ascii="Arial" w:hAnsi="Arial"/>
      <w:sz w:val="20"/>
    </w:rPr>
  </w:style>
  <w:style w:type="character" w:customStyle="1" w:styleId="Kop3Char">
    <w:name w:val="Kop 3 Char"/>
    <w:basedOn w:val="Standaardalinea-lettertype"/>
    <w:link w:val="Kop3"/>
    <w:uiPriority w:val="9"/>
    <w:rsid w:val="00280F96"/>
    <w:rPr>
      <w:rFonts w:ascii="Arial" w:eastAsiaTheme="majorEastAsia" w:hAnsi="Arial" w:cstheme="majorBidi"/>
      <w:color w:val="0A62AF"/>
      <w:sz w:val="24"/>
      <w:szCs w:val="24"/>
    </w:rPr>
  </w:style>
  <w:style w:type="character" w:customStyle="1" w:styleId="Kop4Char">
    <w:name w:val="Kop 4 Char"/>
    <w:basedOn w:val="Standaardalinea-lettertype"/>
    <w:link w:val="Kop4"/>
    <w:uiPriority w:val="9"/>
    <w:rsid w:val="00280F96"/>
    <w:rPr>
      <w:rFonts w:ascii="Arial" w:eastAsiaTheme="majorEastAsia" w:hAnsi="Arial" w:cstheme="majorBidi"/>
      <w:i/>
      <w:iCs/>
      <w:color w:val="0A62AF"/>
      <w:sz w:val="20"/>
    </w:rPr>
  </w:style>
  <w:style w:type="character" w:customStyle="1" w:styleId="Kop5Char">
    <w:name w:val="Kop 5 Char"/>
    <w:basedOn w:val="Standaardalinea-lettertype"/>
    <w:link w:val="Kop5"/>
    <w:uiPriority w:val="9"/>
    <w:rsid w:val="00280F96"/>
    <w:rPr>
      <w:rFonts w:ascii="Arial" w:eastAsiaTheme="majorEastAsia" w:hAnsi="Arial" w:cstheme="majorBidi"/>
      <w:sz w:val="20"/>
    </w:rPr>
  </w:style>
  <w:style w:type="character" w:customStyle="1" w:styleId="Kop6Char">
    <w:name w:val="Kop 6 Char"/>
    <w:basedOn w:val="Standaardalinea-lettertype"/>
    <w:link w:val="Kop6"/>
    <w:uiPriority w:val="9"/>
    <w:rsid w:val="00280F96"/>
    <w:rPr>
      <w:rFonts w:ascii="Arial" w:eastAsiaTheme="majorEastAsia" w:hAnsi="Arial" w:cstheme="majorBidi"/>
      <w:sz w:val="20"/>
    </w:rPr>
  </w:style>
  <w:style w:type="character" w:customStyle="1" w:styleId="Kop7Char">
    <w:name w:val="Kop 7 Char"/>
    <w:basedOn w:val="Standaardalinea-lettertype"/>
    <w:link w:val="Kop7"/>
    <w:uiPriority w:val="9"/>
    <w:rsid w:val="006933B7"/>
    <w:rPr>
      <w:rFonts w:ascii="Arial" w:eastAsiaTheme="majorEastAsia" w:hAnsi="Arial" w:cstheme="majorBidi"/>
      <w:i/>
      <w:iCs/>
      <w:color w:val="1F4D78" w:themeColor="accent1" w:themeShade="7F"/>
      <w:sz w:val="20"/>
    </w:rPr>
  </w:style>
  <w:style w:type="character" w:customStyle="1" w:styleId="Kop8Char">
    <w:name w:val="Kop 8 Char"/>
    <w:basedOn w:val="Standaardalinea-lettertype"/>
    <w:link w:val="Kop8"/>
    <w:uiPriority w:val="9"/>
    <w:rsid w:val="006933B7"/>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6933B7"/>
    <w:rPr>
      <w:rFonts w:ascii="Arial" w:eastAsiaTheme="majorEastAsia" w:hAnsi="Arial" w:cstheme="majorBidi"/>
      <w:i/>
      <w:iCs/>
      <w:color w:val="272727" w:themeColor="text1" w:themeTint="D8"/>
      <w:sz w:val="21"/>
      <w:szCs w:val="21"/>
    </w:rPr>
  </w:style>
  <w:style w:type="character" w:styleId="Verwijzingopmerking">
    <w:name w:val="annotation reference"/>
    <w:basedOn w:val="Standaardalinea-lettertype"/>
    <w:uiPriority w:val="99"/>
    <w:semiHidden/>
    <w:unhideWhenUsed/>
    <w:rsid w:val="006B6561"/>
    <w:rPr>
      <w:sz w:val="16"/>
      <w:szCs w:val="16"/>
    </w:rPr>
  </w:style>
  <w:style w:type="paragraph" w:styleId="Tekstopmerking">
    <w:name w:val="annotation text"/>
    <w:basedOn w:val="Standaard"/>
    <w:link w:val="TekstopmerkingChar"/>
    <w:uiPriority w:val="99"/>
    <w:unhideWhenUsed/>
    <w:rsid w:val="006B6561"/>
    <w:pPr>
      <w:spacing w:after="160" w:line="240" w:lineRule="auto"/>
    </w:pPr>
    <w:rPr>
      <w:szCs w:val="20"/>
    </w:rPr>
  </w:style>
  <w:style w:type="character" w:customStyle="1" w:styleId="TekstopmerkingChar">
    <w:name w:val="Tekst opmerking Char"/>
    <w:basedOn w:val="Standaardalinea-lettertype"/>
    <w:link w:val="Tekstopmerking"/>
    <w:uiPriority w:val="99"/>
    <w:rsid w:val="006B6561"/>
    <w:rPr>
      <w:rFonts w:ascii="Arial" w:hAnsi="Arial"/>
      <w:sz w:val="20"/>
      <w:szCs w:val="20"/>
    </w:rPr>
  </w:style>
  <w:style w:type="paragraph" w:styleId="Ballontekst">
    <w:name w:val="Balloon Text"/>
    <w:basedOn w:val="Standaard"/>
    <w:link w:val="BallontekstChar"/>
    <w:uiPriority w:val="99"/>
    <w:semiHidden/>
    <w:unhideWhenUsed/>
    <w:rsid w:val="006B656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656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B77112"/>
    <w:pPr>
      <w:spacing w:after="40"/>
    </w:pPr>
    <w:rPr>
      <w:b/>
      <w:bCs/>
    </w:rPr>
  </w:style>
  <w:style w:type="character" w:customStyle="1" w:styleId="OnderwerpvanopmerkingChar">
    <w:name w:val="Onderwerp van opmerking Char"/>
    <w:basedOn w:val="TekstopmerkingChar"/>
    <w:link w:val="Onderwerpvanopmerking"/>
    <w:uiPriority w:val="99"/>
    <w:semiHidden/>
    <w:rsid w:val="00B77112"/>
    <w:rPr>
      <w:rFonts w:ascii="Arial" w:hAnsi="Arial"/>
      <w:b/>
      <w:bCs/>
      <w:sz w:val="20"/>
      <w:szCs w:val="20"/>
    </w:rPr>
  </w:style>
  <w:style w:type="table" w:customStyle="1" w:styleId="Tabelraster1">
    <w:name w:val="Tabelraster1"/>
    <w:basedOn w:val="Standaardtabel"/>
    <w:next w:val="Tabelraster"/>
    <w:uiPriority w:val="59"/>
    <w:rsid w:val="00F87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B3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107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6C1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6558051">
      <w:bodyDiv w:val="1"/>
      <w:marLeft w:val="0"/>
      <w:marRight w:val="0"/>
      <w:marTop w:val="0"/>
      <w:marBottom w:val="0"/>
      <w:divBdr>
        <w:top w:val="none" w:sz="0" w:space="0" w:color="auto"/>
        <w:left w:val="none" w:sz="0" w:space="0" w:color="auto"/>
        <w:bottom w:val="none" w:sz="0" w:space="0" w:color="auto"/>
        <w:right w:val="none" w:sz="0" w:space="0" w:color="auto"/>
      </w:divBdr>
    </w:div>
    <w:div w:id="148747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ac.local\apps$\Apps\OfficeTemplates\Albeda%20Corporate\Factshe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A2EF845E5D7F42AE33A19355E14701" ma:contentTypeVersion="10" ma:contentTypeDescription="Een nieuw document maken." ma:contentTypeScope="" ma:versionID="e4751f5f9250914901d43ec0fb724404">
  <xsd:schema xmlns:xsd="http://www.w3.org/2001/XMLSchema" xmlns:xs="http://www.w3.org/2001/XMLSchema" xmlns:p="http://schemas.microsoft.com/office/2006/metadata/properties" xmlns:ns2="ef8754fc-d496-4b4d-a62c-99ccf8706247" xmlns:ns3="c335480f-0ae8-4e6d-a29a-b1e5244e8b82" targetNamespace="http://schemas.microsoft.com/office/2006/metadata/properties" ma:root="true" ma:fieldsID="915e8343e700760e95ce702a822088df" ns2:_="" ns3:_="">
    <xsd:import namespace="ef8754fc-d496-4b4d-a62c-99ccf8706247"/>
    <xsd:import namespace="c335480f-0ae8-4e6d-a29a-b1e5244e8b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754fc-d496-4b4d-a62c-99ccf8706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35480f-0ae8-4e6d-a29a-b1e5244e8b82"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8BC7-0FB4-422E-9B7A-1331E2E43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754fc-d496-4b4d-a62c-99ccf8706247"/>
    <ds:schemaRef ds:uri="c335480f-0ae8-4e6d-a29a-b1e5244e8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9C326F-FC4A-40F7-9EFB-EF420E7EE6EF}">
  <ds:schemaRefs>
    <ds:schemaRef ds:uri="c335480f-0ae8-4e6d-a29a-b1e5244e8b82"/>
    <ds:schemaRef ds:uri="http://purl.org/dc/elements/1.1/"/>
    <ds:schemaRef ds:uri="http://purl.org/dc/dcmitype/"/>
    <ds:schemaRef ds:uri="http://schemas.microsoft.com/office/2006/documentManagement/types"/>
    <ds:schemaRef ds:uri="ef8754fc-d496-4b4d-a62c-99ccf8706247"/>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80ACE5AA-7C92-4FB7-B8A2-D9133390DB58}">
  <ds:schemaRefs>
    <ds:schemaRef ds:uri="http://schemas.microsoft.com/sharepoint/v3/contenttype/forms"/>
  </ds:schemaRefs>
</ds:datastoreItem>
</file>

<file path=customXml/itemProps4.xml><?xml version="1.0" encoding="utf-8"?>
<ds:datastoreItem xmlns:ds="http://schemas.openxmlformats.org/officeDocument/2006/customXml" ds:itemID="{3D3ED690-5C25-44E1-9661-76E154361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Factsheet</Template>
  <TotalTime>0</TotalTime>
  <Pages>7</Pages>
  <Words>2855</Words>
  <Characters>17731</Characters>
  <Application>Microsoft Office Word</Application>
  <DocSecurity>4</DocSecurity>
  <Lines>334</Lines>
  <Paragraphs>182</Paragraphs>
  <ScaleCrop>false</ScaleCrop>
  <HeadingPairs>
    <vt:vector size="2" baseType="variant">
      <vt:variant>
        <vt:lpstr>Titel</vt:lpstr>
      </vt:variant>
      <vt:variant>
        <vt:i4>1</vt:i4>
      </vt:variant>
    </vt:vector>
  </HeadingPairs>
  <TitlesOfParts>
    <vt:vector size="1" baseType="lpstr">
      <vt:lpstr/>
    </vt:vector>
  </TitlesOfParts>
  <Company>Albeda College</Company>
  <LinksUpToDate>false</LinksUpToDate>
  <CharactersWithSpaces>20404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van Dalen</dc:creator>
  <cp:keywords/>
  <dc:description/>
  <cp:lastModifiedBy>Gwen van Dalen</cp:lastModifiedBy>
  <cp:revision>2</cp:revision>
  <cp:lastPrinted>2020-01-20T12:14:00Z</cp:lastPrinted>
  <dcterms:created xsi:type="dcterms:W3CDTF">2020-02-06T11:02:00Z</dcterms:created>
  <dcterms:modified xsi:type="dcterms:W3CDTF">2020-02-06T11:02:00Z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0x010100F8A2EF845E5D7F42AE33A19355E14701</vt:lpwstr>
  </property>
</Properties>
</file>