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285" w:rsidRDefault="00906285" w:rsidP="00906285">
      <w:pPr>
        <w:pStyle w:val="Bijlagegenummerd"/>
      </w:pPr>
      <w:bookmarkStart w:id="0" w:name="_Toc521407388"/>
      <w:bookmarkStart w:id="1" w:name="_Toc515959837"/>
      <w:bookmarkStart w:id="2" w:name="_Toc512937368"/>
      <w:bookmarkStart w:id="3" w:name="_Toc512924988"/>
      <w:bookmarkStart w:id="4" w:name="_Toc456358772"/>
      <w:bookmarkStart w:id="5" w:name="_Toc421018622"/>
      <w:bookmarkStart w:id="6" w:name="_Toc535996907"/>
      <w:bookmarkStart w:id="7" w:name="_Toc536433291"/>
      <w:bookmarkStart w:id="8" w:name="_Toc849866"/>
      <w:bookmarkStart w:id="9" w:name="_Toc20814189"/>
      <w:bookmarkStart w:id="10" w:name="_GoBack"/>
      <w:bookmarkEnd w:id="10"/>
      <w:r>
        <w:t>Verklaring omtrent rechtmatigheid</w:t>
      </w:r>
      <w:bookmarkEnd w:id="0"/>
      <w:bookmarkEnd w:id="1"/>
      <w:bookmarkEnd w:id="2"/>
      <w:bookmarkEnd w:id="3"/>
      <w:bookmarkEnd w:id="4"/>
      <w:bookmarkEnd w:id="5"/>
      <w:bookmarkEnd w:id="6"/>
      <w:bookmarkEnd w:id="7"/>
      <w:bookmarkEnd w:id="8"/>
      <w:bookmarkEnd w:id="9"/>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211"/>
      </w:tblGrid>
      <w:tr w:rsidR="00906285" w:rsidTr="00827055">
        <w:tc>
          <w:tcPr>
            <w:tcW w:w="9211" w:type="dxa"/>
            <w:tcBorders>
              <w:top w:val="single" w:sz="4" w:space="0" w:color="auto"/>
              <w:left w:val="single" w:sz="4" w:space="0" w:color="auto"/>
              <w:bottom w:val="single" w:sz="4" w:space="0" w:color="auto"/>
              <w:right w:val="single" w:sz="4" w:space="0" w:color="auto"/>
            </w:tcBorders>
            <w:hideMark/>
          </w:tcPr>
          <w:p w:rsidR="00906285" w:rsidRDefault="00906285" w:rsidP="008270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906285" w:rsidRDefault="00906285" w:rsidP="00906285">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rsidR="00906285" w:rsidRDefault="00906285" w:rsidP="00906285">
      <w:pPr>
        <w:numPr>
          <w:ilvl w:val="0"/>
          <w:numId w:val="3"/>
        </w:numPr>
        <w:spacing w:line="260" w:lineRule="atLeast"/>
      </w:pPr>
      <w:r>
        <w:t>overleg of afspraken betreffende prijsvorming met mede-inschrijvers, (onder)aannemers en/of andere Derde(n), anders dan binnen een gevormde of te vormen Combinatie van ondernemingen of participatie na gunning van de Opdracht als onderaannemer;</w:t>
      </w:r>
    </w:p>
    <w:p w:rsidR="00906285" w:rsidRDefault="00906285" w:rsidP="00906285">
      <w:pPr>
        <w:numPr>
          <w:ilvl w:val="0"/>
          <w:numId w:val="3"/>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rsidR="00906285" w:rsidRDefault="00906285" w:rsidP="00906285">
      <w:pPr>
        <w:numPr>
          <w:ilvl w:val="0"/>
          <w:numId w:val="3"/>
        </w:numPr>
        <w:spacing w:line="260" w:lineRule="atLeast"/>
      </w:pPr>
      <w:r>
        <w:t>overleg of afspraken aangaande het beurtelings uitbrengen van het laagste bod met het doel of het effect beurtelings Opdrachten of contracten te krijgen gegund;</w:t>
      </w:r>
    </w:p>
    <w:p w:rsidR="00906285" w:rsidRDefault="00906285" w:rsidP="00906285">
      <w:pPr>
        <w:numPr>
          <w:ilvl w:val="0"/>
          <w:numId w:val="3"/>
        </w:numPr>
        <w:spacing w:line="260" w:lineRule="atLeast"/>
      </w:pPr>
      <w:r>
        <w:t>overleg of afspraken die tot doel of tot gevolg hebben dat één of meer ondernemingen worden beperkt in hun vrijheid in te schrijven op een Aanbesteding;</w:t>
      </w:r>
    </w:p>
    <w:p w:rsidR="00906285" w:rsidRDefault="00906285" w:rsidP="00906285">
      <w:pPr>
        <w:numPr>
          <w:ilvl w:val="0"/>
          <w:numId w:val="3"/>
        </w:numPr>
        <w:spacing w:line="260" w:lineRule="atLeast"/>
      </w:pPr>
      <w:r>
        <w:t>enig overleg of afspraken die op welke wijze dan ook in strijd zijn met de bepalingen van de Mededingingswet en/of de artikelen 81 en 82 EG Verdrag;</w:t>
      </w:r>
    </w:p>
    <w:p w:rsidR="00906285" w:rsidRDefault="00906285" w:rsidP="00906285">
      <w:pPr>
        <w:numPr>
          <w:ilvl w:val="0"/>
          <w:numId w:val="3"/>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rsidR="00906285" w:rsidRDefault="00906285" w:rsidP="00906285"/>
    <w:p w:rsidR="00906285" w:rsidRDefault="00906285" w:rsidP="00906285">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rsidR="00906285" w:rsidRDefault="00906285" w:rsidP="00906285"/>
    <w:p w:rsidR="00906285" w:rsidRDefault="00906285" w:rsidP="00906285">
      <w:pPr>
        <w:rPr>
          <w:b/>
        </w:rPr>
      </w:pPr>
      <w:r>
        <w:rPr>
          <w:b/>
        </w:rPr>
        <w:t>Getekend voor akkoord:</w:t>
      </w:r>
    </w:p>
    <w:tbl>
      <w:tblPr>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65"/>
        <w:gridCol w:w="5788"/>
      </w:tblGrid>
      <w:tr w:rsidR="00906285" w:rsidTr="00827055">
        <w:trPr>
          <w:trHeight w:val="353"/>
        </w:trPr>
        <w:tc>
          <w:tcPr>
            <w:tcW w:w="1731" w:type="pct"/>
            <w:tcBorders>
              <w:top w:val="single" w:sz="4" w:space="0" w:color="auto"/>
              <w:left w:val="single" w:sz="4" w:space="0" w:color="auto"/>
              <w:bottom w:val="single" w:sz="4" w:space="0" w:color="auto"/>
              <w:right w:val="single" w:sz="4" w:space="0" w:color="auto"/>
            </w:tcBorders>
          </w:tcPr>
          <w:p w:rsidR="00906285" w:rsidRDefault="00906285" w:rsidP="00827055">
            <w:pPr>
              <w:pStyle w:val="AliBijlageNum"/>
              <w:numPr>
                <w:ilvl w:val="0"/>
                <w:numId w:val="0"/>
              </w:numPr>
              <w:spacing w:before="0"/>
              <w:rPr>
                <w:rFonts w:cs="Arial"/>
              </w:rPr>
            </w:pPr>
            <w:r>
              <w:rPr>
                <w:rFonts w:cs="Arial"/>
              </w:rPr>
              <w:t>Naam aanbieder</w:t>
            </w:r>
          </w:p>
          <w:p w:rsidR="00906285" w:rsidRDefault="00906285" w:rsidP="00827055">
            <w:pPr>
              <w:pStyle w:val="AliBijlageNum"/>
              <w:numPr>
                <w:ilvl w:val="0"/>
                <w:numId w:val="0"/>
              </w:numPr>
              <w:spacing w:before="0"/>
              <w:rPr>
                <w:rFonts w:cs="Arial"/>
              </w:rPr>
            </w:pPr>
          </w:p>
        </w:tc>
        <w:tc>
          <w:tcPr>
            <w:tcW w:w="3269" w:type="pct"/>
            <w:tcBorders>
              <w:top w:val="single" w:sz="4" w:space="0" w:color="auto"/>
              <w:left w:val="single" w:sz="4" w:space="0" w:color="auto"/>
              <w:bottom w:val="single" w:sz="4" w:space="0" w:color="auto"/>
              <w:right w:val="single" w:sz="4" w:space="0" w:color="auto"/>
            </w:tcBorders>
          </w:tcPr>
          <w:p w:rsidR="00906285" w:rsidRDefault="00906285" w:rsidP="00827055">
            <w:pPr>
              <w:pStyle w:val="AliBijlageNum"/>
              <w:numPr>
                <w:ilvl w:val="0"/>
                <w:numId w:val="0"/>
              </w:numPr>
              <w:spacing w:before="0"/>
              <w:rPr>
                <w:rFonts w:cs="Arial"/>
              </w:rPr>
            </w:pPr>
          </w:p>
        </w:tc>
      </w:tr>
      <w:tr w:rsidR="00906285" w:rsidTr="00827055">
        <w:trPr>
          <w:trHeight w:val="324"/>
        </w:trPr>
        <w:tc>
          <w:tcPr>
            <w:tcW w:w="1731" w:type="pct"/>
            <w:tcBorders>
              <w:top w:val="single" w:sz="4" w:space="0" w:color="auto"/>
              <w:left w:val="single" w:sz="4" w:space="0" w:color="auto"/>
              <w:bottom w:val="single" w:sz="4" w:space="0" w:color="auto"/>
              <w:right w:val="single" w:sz="4" w:space="0" w:color="auto"/>
            </w:tcBorders>
            <w:hideMark/>
          </w:tcPr>
          <w:p w:rsidR="00906285" w:rsidRDefault="00906285" w:rsidP="00827055">
            <w:pPr>
              <w:pStyle w:val="AliBijlageNum"/>
              <w:numPr>
                <w:ilvl w:val="0"/>
                <w:numId w:val="0"/>
              </w:numPr>
              <w:spacing w:before="0"/>
              <w:rPr>
                <w:rFonts w:cs="Arial"/>
              </w:rPr>
            </w:pPr>
            <w:r>
              <w:rPr>
                <w:rFonts w:cs="Arial"/>
              </w:rPr>
              <w:t>Naam tekenbevoegde</w:t>
            </w:r>
          </w:p>
          <w:p w:rsidR="00906285" w:rsidRDefault="00906285" w:rsidP="00827055">
            <w:pPr>
              <w:pStyle w:val="AliBijlageNum"/>
              <w:numPr>
                <w:ilvl w:val="0"/>
                <w:numId w:val="0"/>
              </w:numPr>
              <w:spacing w:before="0"/>
              <w:rPr>
                <w:rFonts w:cs="Arial"/>
              </w:rPr>
            </w:pPr>
          </w:p>
        </w:tc>
        <w:tc>
          <w:tcPr>
            <w:tcW w:w="3269" w:type="pct"/>
            <w:tcBorders>
              <w:top w:val="single" w:sz="4" w:space="0" w:color="auto"/>
              <w:left w:val="single" w:sz="4" w:space="0" w:color="auto"/>
              <w:bottom w:val="single" w:sz="4" w:space="0" w:color="auto"/>
              <w:right w:val="single" w:sz="4" w:space="0" w:color="auto"/>
            </w:tcBorders>
          </w:tcPr>
          <w:p w:rsidR="00906285" w:rsidRDefault="00906285" w:rsidP="00827055">
            <w:pPr>
              <w:pStyle w:val="AliBijlageNum"/>
              <w:numPr>
                <w:ilvl w:val="0"/>
                <w:numId w:val="0"/>
              </w:numPr>
              <w:spacing w:before="0"/>
              <w:rPr>
                <w:rFonts w:cs="Arial"/>
              </w:rPr>
            </w:pPr>
          </w:p>
        </w:tc>
      </w:tr>
      <w:tr w:rsidR="00906285" w:rsidTr="00827055">
        <w:trPr>
          <w:trHeight w:val="281"/>
        </w:trPr>
        <w:tc>
          <w:tcPr>
            <w:tcW w:w="1731" w:type="pct"/>
            <w:tcBorders>
              <w:top w:val="single" w:sz="4" w:space="0" w:color="auto"/>
              <w:left w:val="single" w:sz="4" w:space="0" w:color="auto"/>
              <w:bottom w:val="single" w:sz="4" w:space="0" w:color="auto"/>
              <w:right w:val="single" w:sz="4" w:space="0" w:color="auto"/>
            </w:tcBorders>
          </w:tcPr>
          <w:p w:rsidR="00906285" w:rsidRDefault="00906285" w:rsidP="00827055">
            <w:pPr>
              <w:pStyle w:val="AliBijlageNum"/>
              <w:numPr>
                <w:ilvl w:val="0"/>
                <w:numId w:val="0"/>
              </w:numPr>
              <w:spacing w:before="0"/>
              <w:rPr>
                <w:rFonts w:cs="Arial"/>
              </w:rPr>
            </w:pPr>
            <w:r>
              <w:rPr>
                <w:rFonts w:cs="Arial"/>
              </w:rPr>
              <w:t>Handtekening</w:t>
            </w:r>
          </w:p>
          <w:p w:rsidR="00906285" w:rsidRDefault="00906285" w:rsidP="00827055">
            <w:pPr>
              <w:pStyle w:val="AliBijlageNum"/>
              <w:numPr>
                <w:ilvl w:val="0"/>
                <w:numId w:val="0"/>
              </w:numPr>
              <w:spacing w:before="0"/>
              <w:rPr>
                <w:rFonts w:cs="Arial"/>
              </w:rPr>
            </w:pPr>
          </w:p>
        </w:tc>
        <w:tc>
          <w:tcPr>
            <w:tcW w:w="3269" w:type="pct"/>
            <w:tcBorders>
              <w:top w:val="single" w:sz="4" w:space="0" w:color="auto"/>
              <w:left w:val="single" w:sz="4" w:space="0" w:color="auto"/>
              <w:bottom w:val="single" w:sz="4" w:space="0" w:color="auto"/>
              <w:right w:val="single" w:sz="4" w:space="0" w:color="auto"/>
            </w:tcBorders>
          </w:tcPr>
          <w:p w:rsidR="00906285" w:rsidRDefault="00906285" w:rsidP="00827055">
            <w:pPr>
              <w:pStyle w:val="AliBijlageNum"/>
              <w:numPr>
                <w:ilvl w:val="0"/>
                <w:numId w:val="0"/>
              </w:numPr>
              <w:spacing w:before="0"/>
              <w:rPr>
                <w:rFonts w:cs="Arial"/>
              </w:rPr>
            </w:pPr>
          </w:p>
        </w:tc>
      </w:tr>
      <w:tr w:rsidR="00906285" w:rsidTr="00827055">
        <w:trPr>
          <w:trHeight w:val="238"/>
        </w:trPr>
        <w:tc>
          <w:tcPr>
            <w:tcW w:w="1731" w:type="pct"/>
            <w:tcBorders>
              <w:top w:val="single" w:sz="4" w:space="0" w:color="auto"/>
              <w:left w:val="single" w:sz="4" w:space="0" w:color="auto"/>
              <w:bottom w:val="single" w:sz="4" w:space="0" w:color="auto"/>
              <w:right w:val="single" w:sz="4" w:space="0" w:color="auto"/>
            </w:tcBorders>
            <w:hideMark/>
          </w:tcPr>
          <w:p w:rsidR="00906285" w:rsidRDefault="00906285" w:rsidP="00827055">
            <w:pPr>
              <w:pStyle w:val="AliBijlageNum"/>
              <w:numPr>
                <w:ilvl w:val="0"/>
                <w:numId w:val="0"/>
              </w:numPr>
              <w:spacing w:before="0"/>
              <w:rPr>
                <w:rFonts w:cs="Arial"/>
              </w:rPr>
            </w:pPr>
            <w:r>
              <w:rPr>
                <w:rFonts w:cs="Arial"/>
              </w:rPr>
              <w:t>Datum</w:t>
            </w:r>
          </w:p>
          <w:p w:rsidR="00906285" w:rsidRDefault="00906285" w:rsidP="00827055">
            <w:pPr>
              <w:pStyle w:val="AliBijlageNum"/>
              <w:numPr>
                <w:ilvl w:val="0"/>
                <w:numId w:val="0"/>
              </w:numPr>
              <w:spacing w:before="0"/>
              <w:rPr>
                <w:rFonts w:cs="Arial"/>
              </w:rPr>
            </w:pPr>
          </w:p>
        </w:tc>
        <w:tc>
          <w:tcPr>
            <w:tcW w:w="3269" w:type="pct"/>
            <w:tcBorders>
              <w:top w:val="single" w:sz="4" w:space="0" w:color="auto"/>
              <w:left w:val="single" w:sz="4" w:space="0" w:color="auto"/>
              <w:bottom w:val="single" w:sz="4" w:space="0" w:color="auto"/>
              <w:right w:val="single" w:sz="4" w:space="0" w:color="auto"/>
            </w:tcBorders>
          </w:tcPr>
          <w:p w:rsidR="00906285" w:rsidRDefault="00906285" w:rsidP="00827055">
            <w:pPr>
              <w:pStyle w:val="AliBijlageNum"/>
              <w:numPr>
                <w:ilvl w:val="0"/>
                <w:numId w:val="0"/>
              </w:numPr>
              <w:spacing w:before="0"/>
              <w:rPr>
                <w:rFonts w:cs="Arial"/>
              </w:rPr>
            </w:pPr>
          </w:p>
        </w:tc>
      </w:tr>
    </w:tbl>
    <w:p w:rsidR="00CC7AA5" w:rsidRDefault="00CC7AA5"/>
    <w:sectPr w:rsidR="00CC7A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
    <w:nsid w:val="6D966B48"/>
    <w:multiLevelType w:val="hybridMultilevel"/>
    <w:tmpl w:val="1F567AC8"/>
    <w:lvl w:ilvl="0" w:tplc="AF861E9E">
      <w:start w:val="6"/>
      <w:numFmt w:val="decimal"/>
      <w:pStyle w:val="Bijlagegenummerd"/>
      <w:lvlText w:val="Bijlage %1."/>
      <w:lvlJc w:val="left"/>
      <w:pPr>
        <w:ind w:left="360" w:hanging="36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285"/>
    <w:rsid w:val="00906285"/>
    <w:rsid w:val="00CC7A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06285"/>
    <w:pPr>
      <w:spacing w:after="0"/>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906285"/>
    <w:pPr>
      <w:numPr>
        <w:numId w:val="2"/>
      </w:numPr>
      <w:spacing w:after="500"/>
    </w:pPr>
    <w:rPr>
      <w:b/>
      <w:sz w:val="28"/>
    </w:rPr>
  </w:style>
  <w:style w:type="paragraph" w:customStyle="1" w:styleId="Bullet1">
    <w:name w:val="Bullet 1"/>
    <w:basedOn w:val="Standaard"/>
    <w:rsid w:val="00906285"/>
    <w:pPr>
      <w:numPr>
        <w:ilvl w:val="6"/>
        <w:numId w:val="1"/>
      </w:numPr>
      <w:spacing w:line="300" w:lineRule="atLeast"/>
    </w:pPr>
    <w:rPr>
      <w:lang w:val="en-GB" w:eastAsia="en-US"/>
    </w:rPr>
  </w:style>
  <w:style w:type="paragraph" w:customStyle="1" w:styleId="Bullet2">
    <w:name w:val="Bullet 2"/>
    <w:basedOn w:val="Standaard"/>
    <w:rsid w:val="00906285"/>
    <w:pPr>
      <w:numPr>
        <w:ilvl w:val="8"/>
        <w:numId w:val="1"/>
      </w:numPr>
      <w:spacing w:line="300" w:lineRule="atLeast"/>
    </w:pPr>
    <w:rPr>
      <w:lang w:val="en-GB" w:eastAsia="en-US"/>
    </w:rPr>
  </w:style>
  <w:style w:type="paragraph" w:customStyle="1" w:styleId="AlineaNum">
    <w:name w:val="AlineaNum"/>
    <w:basedOn w:val="Standaard"/>
    <w:rsid w:val="00906285"/>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906285"/>
    <w:pPr>
      <w:keepLines/>
      <w:numPr>
        <w:ilvl w:val="5"/>
        <w:numId w:val="1"/>
      </w:numPr>
      <w:tabs>
        <w:tab w:val="left" w:pos="720"/>
      </w:tabs>
      <w:spacing w:before="260" w:line="300" w:lineRule="atLeast"/>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06285"/>
    <w:pPr>
      <w:spacing w:after="0"/>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906285"/>
    <w:pPr>
      <w:numPr>
        <w:numId w:val="2"/>
      </w:numPr>
      <w:spacing w:after="500"/>
    </w:pPr>
    <w:rPr>
      <w:b/>
      <w:sz w:val="28"/>
    </w:rPr>
  </w:style>
  <w:style w:type="paragraph" w:customStyle="1" w:styleId="Bullet1">
    <w:name w:val="Bullet 1"/>
    <w:basedOn w:val="Standaard"/>
    <w:rsid w:val="00906285"/>
    <w:pPr>
      <w:numPr>
        <w:ilvl w:val="6"/>
        <w:numId w:val="1"/>
      </w:numPr>
      <w:spacing w:line="300" w:lineRule="atLeast"/>
    </w:pPr>
    <w:rPr>
      <w:lang w:val="en-GB" w:eastAsia="en-US"/>
    </w:rPr>
  </w:style>
  <w:style w:type="paragraph" w:customStyle="1" w:styleId="Bullet2">
    <w:name w:val="Bullet 2"/>
    <w:basedOn w:val="Standaard"/>
    <w:rsid w:val="00906285"/>
    <w:pPr>
      <w:numPr>
        <w:ilvl w:val="8"/>
        <w:numId w:val="1"/>
      </w:numPr>
      <w:spacing w:line="300" w:lineRule="atLeast"/>
    </w:pPr>
    <w:rPr>
      <w:lang w:val="en-GB" w:eastAsia="en-US"/>
    </w:rPr>
  </w:style>
  <w:style w:type="paragraph" w:customStyle="1" w:styleId="AlineaNum">
    <w:name w:val="AlineaNum"/>
    <w:basedOn w:val="Standaard"/>
    <w:rsid w:val="00906285"/>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906285"/>
    <w:pPr>
      <w:keepLines/>
      <w:numPr>
        <w:ilvl w:val="5"/>
        <w:numId w:val="1"/>
      </w:numPr>
      <w:tabs>
        <w:tab w:val="left" w:pos="720"/>
      </w:tabs>
      <w:spacing w:before="260" w:line="300" w:lineRule="atLeas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DH Document" ma:contentTypeID="0x010100BEC55C395C3A4D439500036AD5EAA413004B5F48070C077C4F88EA3D5D42008C25" ma:contentTypeVersion="21" ma:contentTypeDescription=" " ma:contentTypeScope="" ma:versionID="bb3d0249aa30893d37360e253891b1cf">
  <xsd:schema xmlns:xsd="http://www.w3.org/2001/XMLSchema" xmlns:xs="http://www.w3.org/2001/XMLSchema" xmlns:p="http://schemas.microsoft.com/office/2006/metadata/properties" xmlns:ns2="4ee1464f-3e1d-4d00-bf90-77a475d7f241" xmlns:ns3="528e656d-4f2f-4f1b-a763-6ee946ea4b83" xmlns:ns4="12ea201c-dc8e-410f-9091-38f9fa5d1543" targetNamespace="http://schemas.microsoft.com/office/2006/metadata/properties" ma:root="true" ma:fieldsID="b8b0e77eff974e52595911efc9dce75b" ns2:_="" ns3:_="" ns4:_="">
    <xsd:import namespace="4ee1464f-3e1d-4d00-bf90-77a475d7f241"/>
    <xsd:import namespace="528e656d-4f2f-4f1b-a763-6ee946ea4b83"/>
    <xsd:import namespace="12ea201c-dc8e-410f-9091-38f9fa5d1543"/>
    <xsd:element name="properties">
      <xsd:complexType>
        <xsd:sequence>
          <xsd:element name="documentManagement">
            <xsd:complexType>
              <xsd:all>
                <xsd:element ref="ns3:Vertrouwelijkheid"/>
                <xsd:element ref="ns4:Taakveld"/>
                <xsd:element ref="ns4:Procestype"/>
                <xsd:element ref="ns4:Bronomgeving" minOccurs="0"/>
                <xsd:element ref="ns2:TaxKeywordTaxHTField" minOccurs="0"/>
                <xsd:element ref="ns2:TaxCatchAll"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_dlc_DocIdPersistId" minOccurs="0"/>
                <xsd:element ref="ns2:ebb03eb60f1c456383d550cda2a2ac0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1464f-3e1d-4d00-bf90-77a475d7f241"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Catch-all-kolom van taxonomie" ma:hidden="true" ma:list="{5a8d3eb8-6faf-4001-bb8e-56ce1aeee9fd}" ma:internalName="TaxCatchAll" ma:showField="CatchAllData" ma:web="4ee1464f-3e1d-4d00-bf90-77a475d7f24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5a8d3eb8-6faf-4001-bb8e-56ce1aeee9fd}" ma:internalName="TaxCatchAllLabel" ma:readOnly="true" ma:showField="CatchAllDataLabel" ma:web="4ee1464f-3e1d-4d00-bf90-77a475d7f241">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18" nillable="true" ma:taxonomy="true" ma:internalName="d50c7031c3e14e86852728633980e2f5" ma:taxonomyFieldName="Organisatieonderdeel" ma:displayName="Organisatieonderdeel"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0" ma:taxonomy="true" ma:internalName="p029ae155e3448ff930bd1772e820f44" ma:taxonomyFieldName="Jaar" ma:displayName="Jaar" ma:indexed="true" ma:readOnly="false" ma:default="3;#2019|dc204854-91f3-4ee1-9948-fc66bf60ba48"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ebb03eb60f1c456383d550cda2a2ac01" ma:index="26" ma:taxonomy="true" ma:internalName="ebb03eb60f1c456383d550cda2a2ac01" ma:taxonomyFieldName="Teamtrefwoorden" ma:displayName="Teamtrefwoorden" ma:indexed="true" ma:readOnly="false" ma:fieldId="{ebb03eb6-0f1c-4563-83d5-50cda2a2ac01}" ma:sspId="5606f173-54b2-4666-9a8e-e147789621ec" ma:termSetId="206185df-43f1-49d7-9ffa-85d9f9bf94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4" ma:displayName="Vertrouwelijkheid"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Taakveld" ma:index="7"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8" ma:displayName="Procestype" ma:default="16.1 Overeenkomsten aangaan [generiek]"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element name="Bronomgeving" ma:index="9" nillable="true" ma:displayName="Bronomgeving" ma:default="BEC Inkoop - 180190 - GERESERVEERD " ma:hidden="true" ma:internalName="Bronomge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
    <TaxKeywordTaxHTField xmlns="4ee1464f-3e1d-4d00-bf90-77a475d7f241">
      <Terms xmlns="http://schemas.microsoft.com/office/infopath/2007/PartnerControls"/>
    </TaxKeywordTaxHTField>
    <TaxCatchAll xmlns="4ee1464f-3e1d-4d00-bf90-77a475d7f241"/>
    <ofae577968ed4be8b7cfa6b3c1b2b2a3 xmlns="4ee1464f-3e1d-4d00-bf90-77a475d7f241">
      <Terms xmlns="http://schemas.microsoft.com/office/infopath/2007/PartnerControls"/>
    </ofae577968ed4be8b7cfa6b3c1b2b2a3>
    <d50c7031c3e14e86852728633980e2f5 xmlns="4ee1464f-3e1d-4d00-bf90-77a475d7f241">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ebb03eb60f1c456383d550cda2a2ac01 xmlns="4ee1464f-3e1d-4d00-bf90-77a475d7f241">
      <Terms xmlns="http://schemas.microsoft.com/office/infopath/2007/PartnerControls"/>
    </ebb03eb60f1c456383d550cda2a2ac01>
    <Taakveld xmlns="12ea201c-dc8e-410f-9091-38f9fa5d1543">Alle taakgebieden</Taakveld>
    <Procestype xmlns="12ea201c-dc8e-410f-9091-38f9fa5d1543">16.1 Overeenkomsten aangaan [generiek]</Procestype>
    <Bronomgeving xmlns="12ea201c-dc8e-410f-9091-38f9fa5d1543">BEC Inkoop - 180190 - GERESERVEERD </Bronomgeving>
    <p029ae155e3448ff930bd1772e820f44 xmlns="4ee1464f-3e1d-4d00-bf90-77a475d7f241">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dc204854-91f3-4ee1-9948-fc66bf60ba48</TermId>
        </TermInfo>
      </Terms>
    </p029ae155e3448ff930bd1772e820f44>
  </documentManagement>
</p:properties>
</file>

<file path=customXml/itemProps1.xml><?xml version="1.0" encoding="utf-8"?>
<ds:datastoreItem xmlns:ds="http://schemas.openxmlformats.org/officeDocument/2006/customXml" ds:itemID="{17D4B660-8622-4440-B02E-65881B217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e1464f-3e1d-4d00-bf90-77a475d7f241"/>
    <ds:schemaRef ds:uri="528e656d-4f2f-4f1b-a763-6ee946ea4b83"/>
    <ds:schemaRef ds:uri="12ea201c-dc8e-410f-9091-38f9fa5d1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04B42A-4201-453B-AFC4-8FD69640C798}">
  <ds:schemaRefs>
    <ds:schemaRef ds:uri="http://schemas.microsoft.com/sharepoint/events"/>
  </ds:schemaRefs>
</ds:datastoreItem>
</file>

<file path=customXml/itemProps3.xml><?xml version="1.0" encoding="utf-8"?>
<ds:datastoreItem xmlns:ds="http://schemas.openxmlformats.org/officeDocument/2006/customXml" ds:itemID="{E2EC7F2C-EDAA-472E-AA6C-3521341293AB}">
  <ds:schemaRefs>
    <ds:schemaRef ds:uri="http://schemas.microsoft.com/sharepoint/v3/contenttype/forms"/>
  </ds:schemaRefs>
</ds:datastoreItem>
</file>

<file path=customXml/itemProps4.xml><?xml version="1.0" encoding="utf-8"?>
<ds:datastoreItem xmlns:ds="http://schemas.openxmlformats.org/officeDocument/2006/customXml" ds:itemID="{994A126B-6856-495D-AEBF-22ED6F4E0977}">
  <ds:schemaRefs>
    <ds:schemaRef ds:uri="http://schemas.microsoft.com/office/infopath/2007/PartnerControls"/>
    <ds:schemaRef ds:uri="http://purl.org/dc/elements/1.1/"/>
    <ds:schemaRef ds:uri="http://schemas.microsoft.com/office/2006/documentManagement/types"/>
    <ds:schemaRef ds:uri="http://purl.org/dc/dcmitype/"/>
    <ds:schemaRef ds:uri="http://www.w3.org/XML/1998/namespace"/>
    <ds:schemaRef ds:uri="http://schemas.openxmlformats.org/package/2006/metadata/core-properties"/>
    <ds:schemaRef ds:uri="http://purl.org/dc/terms/"/>
    <ds:schemaRef ds:uri="4ee1464f-3e1d-4d00-bf90-77a475d7f241"/>
    <ds:schemaRef ds:uri="12ea201c-dc8e-410f-9091-38f9fa5d1543"/>
    <ds:schemaRef ds:uri="528e656d-4f2f-4f1b-a763-6ee946ea4b8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F89B000D.dotm</Template>
  <TotalTime>0</TotalTime>
  <Pages>1</Pages>
  <Words>456</Words>
  <Characters>2510</Characters>
  <Application>Microsoft Office Word</Application>
  <DocSecurity>0</DocSecurity>
  <Lines>20</Lines>
  <Paragraphs>5</Paragraphs>
  <ScaleCrop>false</ScaleCrop>
  <Company>Gemeente Den haag</Company>
  <LinksUpToDate>false</LinksUpToDate>
  <CharactersWithSpaces>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Comvalius</dc:creator>
  <cp:lastModifiedBy>Comvalius</cp:lastModifiedBy>
  <cp:revision>2</cp:revision>
  <dcterms:created xsi:type="dcterms:W3CDTF">2019-10-01T12:06:00Z</dcterms:created>
  <dcterms:modified xsi:type="dcterms:W3CDTF">2019-10-01T12:06:00Z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0x010100BEC55C395C3A4D439500036AD5EAA413004B5F48070C077C4F88EA3D5D42008C25</vt:lpwstr>
  </property>
</Properties>
</file>