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339" w:rsidRPr="00663CE4" w:rsidRDefault="000624ED">
      <w:r>
        <w:rPr>
          <w:noProof/>
          <w:color w:val="0000FF"/>
        </w:rPr>
        <w:drawing>
          <wp:anchor distT="0" distB="0" distL="114300" distR="114300" simplePos="0" relativeHeight="251658240" behindDoc="0" locked="0" layoutInCell="1" allowOverlap="1" wp14:anchorId="79323B9A" wp14:editId="17258A32">
            <wp:simplePos x="0" y="0"/>
            <wp:positionH relativeFrom="column">
              <wp:posOffset>2590800</wp:posOffset>
            </wp:positionH>
            <wp:positionV relativeFrom="paragraph">
              <wp:posOffset>254332</wp:posOffset>
            </wp:positionV>
            <wp:extent cx="2209800" cy="531163"/>
            <wp:effectExtent l="0" t="0" r="0" b="2540"/>
            <wp:wrapNone/>
            <wp:docPr id="2" name="irc_mi" descr="Afbeeldingsresultaat voor logo hh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logo hhsk">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9800" cy="531163"/>
                    </a:xfrm>
                    <a:prstGeom prst="rect">
                      <a:avLst/>
                    </a:prstGeom>
                    <a:noFill/>
                    <a:ln>
                      <a:noFill/>
                    </a:ln>
                  </pic:spPr>
                </pic:pic>
              </a:graphicData>
            </a:graphic>
            <wp14:sizeRelH relativeFrom="page">
              <wp14:pctWidth>0</wp14:pctWidth>
            </wp14:sizeRelH>
            <wp14:sizeRelV relativeFrom="page">
              <wp14:pctHeight>0</wp14:pctHeight>
            </wp14:sizeRelV>
          </wp:anchor>
        </w:drawing>
      </w:r>
      <w:r w:rsidR="0060799A" w:rsidRPr="00663CE4">
        <w:rPr>
          <w:noProof/>
        </w:rPr>
        <w:drawing>
          <wp:inline distT="0" distB="0" distL="0" distR="0" wp14:anchorId="16334E66" wp14:editId="4953554D">
            <wp:extent cx="2362200" cy="876300"/>
            <wp:effectExtent l="0" t="0" r="0" b="0"/>
            <wp:docPr id="1" name="Afbeelding 1" descr="logo PMS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3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0" cy="876300"/>
                    </a:xfrm>
                    <a:prstGeom prst="rect">
                      <a:avLst/>
                    </a:prstGeom>
                    <a:noFill/>
                    <a:ln>
                      <a:noFill/>
                    </a:ln>
                  </pic:spPr>
                </pic:pic>
              </a:graphicData>
            </a:graphic>
          </wp:inline>
        </w:drawing>
      </w:r>
      <w:r w:rsidRPr="000624ED">
        <w:rPr>
          <w:noProof/>
          <w:color w:val="0000FF"/>
        </w:rPr>
        <w:t xml:space="preserve"> </w:t>
      </w:r>
    </w:p>
    <w:p w:rsidR="0086278B" w:rsidRPr="00663CE4" w:rsidRDefault="0086278B"/>
    <w:p w:rsidR="0086278B" w:rsidRPr="00663CE4" w:rsidRDefault="0086278B"/>
    <w:p w:rsidR="0086278B" w:rsidRPr="00663CE4" w:rsidRDefault="0086278B"/>
    <w:p w:rsidR="0086278B" w:rsidRPr="00663CE4" w:rsidRDefault="0086278B"/>
    <w:p w:rsidR="0086278B" w:rsidRPr="00663CE4" w:rsidRDefault="0086278B"/>
    <w:p w:rsidR="0086278B" w:rsidRPr="00663CE4" w:rsidRDefault="0086278B"/>
    <w:p w:rsidR="0086278B" w:rsidRPr="00663CE4" w:rsidRDefault="0086278B"/>
    <w:p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rsidR="00FD10E0" w:rsidRPr="00663CE4" w:rsidRDefault="00FD10E0" w:rsidP="00FD10E0">
      <w:pPr>
        <w:pStyle w:val="Standaard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r>
        <w:t>Leidraad Marktconsultatie</w:t>
      </w:r>
    </w:p>
    <w:p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rsidR="00FD10E0" w:rsidRPr="00663CE4" w:rsidRDefault="00F1278A" w:rsidP="00FD10E0">
      <w:pPr>
        <w:pStyle w:val="StandaardSub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r>
        <w:t>SE TOOL</w:t>
      </w:r>
      <w:r w:rsidR="00432A6C">
        <w:t xml:space="preserve"> </w:t>
      </w:r>
      <w:r w:rsidR="00432A6C" w:rsidRPr="00432A6C">
        <w:rPr>
          <w:color w:val="00B050"/>
        </w:rPr>
        <w:t>BIJLAGE 1</w:t>
      </w:r>
    </w:p>
    <w:p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rsidR="00F1278A" w:rsidRPr="00FD10E0" w:rsidRDefault="00FD10E0" w:rsidP="00DB696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sz w:val="32"/>
          <w:szCs w:val="32"/>
        </w:rPr>
      </w:pPr>
      <w:r w:rsidRPr="00FD10E0">
        <w:rPr>
          <w:b/>
          <w:sz w:val="32"/>
          <w:szCs w:val="32"/>
        </w:rPr>
        <w:t>voor het</w:t>
      </w:r>
      <w:r w:rsidR="00DB6960">
        <w:rPr>
          <w:b/>
          <w:sz w:val="32"/>
          <w:szCs w:val="32"/>
        </w:rPr>
        <w:t xml:space="preserve"> </w:t>
      </w:r>
      <w:r w:rsidRPr="00FD10E0">
        <w:rPr>
          <w:b/>
          <w:sz w:val="32"/>
          <w:szCs w:val="32"/>
        </w:rPr>
        <w:t>Hoogheemraadschap van Rijnland</w:t>
      </w:r>
      <w:r w:rsidR="00F1278A">
        <w:rPr>
          <w:b/>
          <w:sz w:val="32"/>
          <w:szCs w:val="32"/>
        </w:rPr>
        <w:t xml:space="preserve"> en het </w:t>
      </w:r>
      <w:r w:rsidR="00F1278A" w:rsidRPr="00FD10E0">
        <w:rPr>
          <w:b/>
          <w:sz w:val="32"/>
          <w:szCs w:val="32"/>
        </w:rPr>
        <w:t xml:space="preserve">Hoogheemraadschap van </w:t>
      </w:r>
      <w:r w:rsidR="00F1278A">
        <w:rPr>
          <w:b/>
          <w:sz w:val="32"/>
          <w:szCs w:val="32"/>
        </w:rPr>
        <w:t>Schieland en de Krimpenerwaard</w:t>
      </w:r>
    </w:p>
    <w:p w:rsidR="00FD10E0" w:rsidRDefault="00346608" w:rsidP="00346608">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pPr>
      <w:r>
        <w:t>DIG-11139</w:t>
      </w:r>
    </w:p>
    <w:p w:rsidR="00346608" w:rsidRPr="00663CE4" w:rsidRDefault="00346608" w:rsidP="00346608">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pPr>
      <w:r>
        <w:t xml:space="preserve">Documentnummer: </w:t>
      </w:r>
      <w:r w:rsidR="00C97619">
        <w:rPr>
          <w:rStyle w:val="Zwaar"/>
        </w:rPr>
        <w:t>20.006351</w:t>
      </w:r>
    </w:p>
    <w:p w:rsidR="0086278B" w:rsidRDefault="0086278B"/>
    <w:p w:rsidR="0086278B" w:rsidRPr="00663CE4" w:rsidRDefault="0086278B"/>
    <w:p w:rsidR="0086278B" w:rsidRPr="00663CE4" w:rsidRDefault="0086278B"/>
    <w:p w:rsidR="0086278B" w:rsidRPr="00663CE4" w:rsidRDefault="0086278B"/>
    <w:p w:rsidR="0086278B" w:rsidRPr="00663CE4" w:rsidRDefault="0086278B"/>
    <w:p w:rsidR="0086278B" w:rsidRDefault="0086278B"/>
    <w:p w:rsidR="0086278B" w:rsidRPr="00663CE4" w:rsidRDefault="0086278B"/>
    <w:p w:rsidR="0086278B" w:rsidRPr="00663CE4" w:rsidRDefault="0086278B"/>
    <w:p w:rsidR="0086278B" w:rsidRDefault="00FC7A19" w:rsidP="00FC7A19">
      <w:pPr>
        <w:pStyle w:val="Kop7"/>
      </w:pPr>
      <w:bookmarkStart w:id="0" w:name="_Toc31294886"/>
      <w:r>
        <w:lastRenderedPageBreak/>
        <w:t>Antwoordformulier</w:t>
      </w:r>
      <w:bookmarkEnd w:id="0"/>
    </w:p>
    <w:p w:rsidR="00717614" w:rsidRPr="00717614" w:rsidRDefault="00717614" w:rsidP="00717614">
      <w:pPr>
        <w:rPr>
          <w:b/>
        </w:rPr>
      </w:pPr>
      <w:r w:rsidRPr="00717614">
        <w:rPr>
          <w:b/>
        </w:rPr>
        <w:t>NAAM ONDERNEMING:</w:t>
      </w:r>
    </w:p>
    <w:p w:rsidR="00717614" w:rsidRDefault="00717614" w:rsidP="00717614">
      <w:pPr>
        <w:rPr>
          <w:b/>
        </w:rPr>
      </w:pPr>
      <w:r w:rsidRPr="00717614">
        <w:rPr>
          <w:b/>
        </w:rPr>
        <w:t>NAAM CONTACTPERSOON</w:t>
      </w:r>
    </w:p>
    <w:p w:rsidR="002971CF" w:rsidRPr="00717614" w:rsidRDefault="002971CF" w:rsidP="00717614">
      <w:pPr>
        <w:rPr>
          <w:b/>
        </w:rPr>
      </w:pPr>
      <w:r>
        <w:rPr>
          <w:b/>
        </w:rPr>
        <w:t xml:space="preserve">E-MAIL </w:t>
      </w:r>
      <w:r w:rsidRPr="00717614">
        <w:rPr>
          <w:b/>
        </w:rPr>
        <w:t>CONTACTPERSOON</w:t>
      </w:r>
    </w:p>
    <w:p w:rsidR="00717614" w:rsidRPr="00717614" w:rsidRDefault="00717614" w:rsidP="00717614">
      <w:pPr>
        <w:rPr>
          <w:b/>
        </w:rPr>
      </w:pPr>
      <w:r w:rsidRPr="00717614">
        <w:rPr>
          <w:b/>
        </w:rPr>
        <w:t>TELEFOONNUMMER</w:t>
      </w:r>
      <w:r w:rsidR="002971CF">
        <w:rPr>
          <w:b/>
        </w:rPr>
        <w:t xml:space="preserve"> </w:t>
      </w:r>
      <w:r w:rsidR="002971CF" w:rsidRPr="00717614">
        <w:rPr>
          <w:b/>
        </w:rPr>
        <w:t>CONTACTPERSOON</w:t>
      </w:r>
      <w:r w:rsidRPr="00717614">
        <w:rPr>
          <w:b/>
        </w:rPr>
        <w:t>:</w:t>
      </w:r>
    </w:p>
    <w:p w:rsidR="00717614" w:rsidRPr="00717614" w:rsidRDefault="00717614" w:rsidP="00717614">
      <w:pPr>
        <w:rPr>
          <w:b/>
        </w:rPr>
      </w:pPr>
      <w:r w:rsidRPr="00717614">
        <w:rPr>
          <w:b/>
        </w:rPr>
        <w:t>ADRES</w:t>
      </w:r>
      <w:r w:rsidR="002971CF" w:rsidRPr="002971CF">
        <w:rPr>
          <w:b/>
        </w:rPr>
        <w:t xml:space="preserve"> </w:t>
      </w:r>
      <w:r w:rsidR="002971CF" w:rsidRPr="00717614">
        <w:rPr>
          <w:b/>
        </w:rPr>
        <w:t>ONDERNEMING</w:t>
      </w:r>
      <w:r w:rsidRPr="00717614">
        <w:rPr>
          <w:b/>
        </w:rPr>
        <w:t>:</w:t>
      </w:r>
    </w:p>
    <w:p w:rsidR="00717614" w:rsidRPr="00717614" w:rsidRDefault="00717614" w:rsidP="00717614">
      <w:pPr>
        <w:rPr>
          <w:b/>
        </w:rPr>
      </w:pPr>
      <w:r w:rsidRPr="00717614">
        <w:rPr>
          <w:b/>
        </w:rPr>
        <w:t xml:space="preserve">KVK </w:t>
      </w:r>
      <w:r w:rsidR="002971CF" w:rsidRPr="00717614">
        <w:rPr>
          <w:b/>
        </w:rPr>
        <w:t xml:space="preserve">ONDERNEMING </w:t>
      </w:r>
      <w:r w:rsidRPr="00717614">
        <w:rPr>
          <w:b/>
        </w:rPr>
        <w:t>(optioneel):</w:t>
      </w:r>
    </w:p>
    <w:p w:rsidR="00717614" w:rsidRPr="00717614" w:rsidRDefault="00717614" w:rsidP="00717614"/>
    <w:p w:rsidR="002F48AF" w:rsidRDefault="002F48AF" w:rsidP="002F48AF">
      <w:pPr>
        <w:tabs>
          <w:tab w:val="left" w:pos="567"/>
          <w:tab w:val="left" w:pos="709"/>
        </w:tabs>
        <w:ind w:left="709"/>
      </w:pPr>
      <w:r w:rsidRPr="00362613">
        <w:t xml:space="preserve">Hieronder treft u </w:t>
      </w:r>
      <w:r w:rsidR="000624ED">
        <w:t>de</w:t>
      </w:r>
      <w:r w:rsidRPr="00362613">
        <w:t xml:space="preserve"> vragen aan:</w:t>
      </w:r>
    </w:p>
    <w:p w:rsidR="00BF40B7" w:rsidRDefault="00BF40B7" w:rsidP="002F48AF">
      <w:pPr>
        <w:tabs>
          <w:tab w:val="left" w:pos="567"/>
          <w:tab w:val="left" w:pos="709"/>
        </w:tabs>
        <w:ind w:left="709"/>
      </w:pPr>
    </w:p>
    <w:tbl>
      <w:tblPr>
        <w:tblStyle w:val="Tabelraster"/>
        <w:tblW w:w="0" w:type="auto"/>
        <w:tblInd w:w="709" w:type="dxa"/>
        <w:tblLook w:val="04A0" w:firstRow="1" w:lastRow="0" w:firstColumn="1" w:lastColumn="0" w:noHBand="0" w:noVBand="1"/>
      </w:tblPr>
      <w:tblGrid>
        <w:gridCol w:w="1175"/>
        <w:gridCol w:w="7380"/>
      </w:tblGrid>
      <w:tr w:rsidR="00A86E49" w:rsidTr="00BF40B7">
        <w:tc>
          <w:tcPr>
            <w:tcW w:w="1175" w:type="dxa"/>
          </w:tcPr>
          <w:p w:rsidR="00A86E49" w:rsidRDefault="00A86E49" w:rsidP="005F6BE3">
            <w:pPr>
              <w:tabs>
                <w:tab w:val="left" w:pos="567"/>
                <w:tab w:val="left" w:pos="709"/>
              </w:tabs>
            </w:pPr>
            <w:r>
              <w:t xml:space="preserve">Vraag </w:t>
            </w:r>
            <w:r w:rsidR="00580FB6">
              <w:t>1</w:t>
            </w:r>
          </w:p>
        </w:tc>
        <w:tc>
          <w:tcPr>
            <w:tcW w:w="7380" w:type="dxa"/>
          </w:tcPr>
          <w:p w:rsidR="00A86E49" w:rsidRDefault="00A86E49" w:rsidP="00433A9A">
            <w:pPr>
              <w:tabs>
                <w:tab w:val="left" w:pos="4460"/>
              </w:tabs>
            </w:pPr>
            <w:r w:rsidRPr="00A86E49">
              <w:rPr>
                <w:b/>
                <w:bCs/>
              </w:rPr>
              <w:t>Toelichting applicatie algemeen:</w:t>
            </w:r>
            <w:r>
              <w:br/>
            </w:r>
            <w:r w:rsidRPr="00A86E49">
              <w:t>Kunt u de belangrijkste features benoemen van de applicatie die u zou willen aanbieden, welke standaarden met betrekking tot Systems Engineering, Asset Management en Risicomanagement worden door de applicatie ondersteund?</w:t>
            </w:r>
          </w:p>
        </w:tc>
      </w:tr>
      <w:tr w:rsidR="00A86E49" w:rsidTr="00BF40B7">
        <w:tc>
          <w:tcPr>
            <w:tcW w:w="1175" w:type="dxa"/>
          </w:tcPr>
          <w:p w:rsidR="00A86E49" w:rsidRDefault="00A86E49" w:rsidP="005F6BE3">
            <w:pPr>
              <w:tabs>
                <w:tab w:val="left" w:pos="567"/>
                <w:tab w:val="left" w:pos="709"/>
              </w:tabs>
            </w:pPr>
            <w:r>
              <w:t>Antwoord</w:t>
            </w:r>
          </w:p>
        </w:tc>
        <w:tc>
          <w:tcPr>
            <w:tcW w:w="7380"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2F48AF" w:rsidRDefault="002F48AF" w:rsidP="002F48AF"/>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2</w:t>
            </w:r>
          </w:p>
        </w:tc>
        <w:tc>
          <w:tcPr>
            <w:tcW w:w="7455" w:type="dxa"/>
          </w:tcPr>
          <w:p w:rsidR="00A86E49" w:rsidRDefault="00A86E49" w:rsidP="004D0A4F">
            <w:pPr>
              <w:pStyle w:val="Tekstopmerking"/>
            </w:pPr>
            <w:r w:rsidRPr="00A86E49">
              <w:rPr>
                <w:b/>
                <w:bCs/>
              </w:rPr>
              <w:t>Kostenstructuur c.q. afprijzing:</w:t>
            </w:r>
            <w:r>
              <w:t xml:space="preserve"> </w:t>
            </w:r>
            <w:r>
              <w:br/>
            </w:r>
            <w:r w:rsidRPr="00A86E49">
              <w:t xml:space="preserve">Hoe zijn de kosten van de applicatie opgebouwd? </w:t>
            </w:r>
            <w:r w:rsidR="00D516D4">
              <w:t xml:space="preserve">Wij verzoeken u een (vrijblijvende / indicatieve) kostenopgave te geven van uw SE-tool bij </w:t>
            </w:r>
            <w:r w:rsidR="004D0A4F">
              <w:t>gemiddeld gebruik door een Waterschap</w:t>
            </w:r>
            <w:r w:rsidRPr="00A86E49">
              <w:t>, met als referentie een gebruiksduur van 4 jaar, met gemiddeld 70 gebruikers en 20 projecten. Wat zijn in uw kostenopgave de voornaamste kostenfactoren, inclusief software, services, licenties / abonnementen, kosten data-opslag, instructie/training, programmeer- c.q. configuratiewerkzaamheden en consultancy?</w:t>
            </w:r>
            <w:r w:rsidR="00C97619">
              <w:t xml:space="preserve"> </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A86E49" w:rsidRDefault="00A86E49" w:rsidP="002F48AF"/>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3</w:t>
            </w:r>
          </w:p>
        </w:tc>
        <w:tc>
          <w:tcPr>
            <w:tcW w:w="7455" w:type="dxa"/>
          </w:tcPr>
          <w:p w:rsidR="00A86E49" w:rsidRDefault="00A86E49" w:rsidP="005F6BE3">
            <w:pPr>
              <w:tabs>
                <w:tab w:val="left" w:pos="567"/>
              </w:tabs>
            </w:pPr>
            <w:r w:rsidRPr="00A86E49">
              <w:rPr>
                <w:b/>
                <w:bCs/>
              </w:rPr>
              <w:t>Implementatieproces:</w:t>
            </w:r>
            <w:r>
              <w:br/>
            </w:r>
            <w:r w:rsidRPr="00A86E49">
              <w:t xml:space="preserve">Kunt u stap voor stap </w:t>
            </w:r>
            <w:r w:rsidR="00C97619" w:rsidRPr="00C97619">
              <w:rPr>
                <w:u w:val="single"/>
              </w:rPr>
              <w:t>op hoofdlijnen</w:t>
            </w:r>
            <w:r w:rsidR="00C97619">
              <w:t xml:space="preserve"> </w:t>
            </w:r>
            <w:r w:rsidRPr="00A86E49">
              <w:t xml:space="preserve">het implementatieproces voor uw applicatie in onze organisaties (HHR en HHSK) </w:t>
            </w:r>
            <w:r w:rsidR="000C6512" w:rsidRPr="00A86E49">
              <w:t>beschrijven</w:t>
            </w:r>
            <w:r w:rsidRPr="00A86E49">
              <w:t>?</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A86E49" w:rsidRDefault="00A86E49" w:rsidP="002F48AF"/>
    <w:tbl>
      <w:tblPr>
        <w:tblStyle w:val="Tabelraster"/>
        <w:tblW w:w="0" w:type="auto"/>
        <w:tblInd w:w="709" w:type="dxa"/>
        <w:tblLook w:val="04A0" w:firstRow="1" w:lastRow="0" w:firstColumn="1" w:lastColumn="0" w:noHBand="0" w:noVBand="1"/>
      </w:tblPr>
      <w:tblGrid>
        <w:gridCol w:w="1175"/>
        <w:gridCol w:w="7380"/>
      </w:tblGrid>
      <w:tr w:rsidR="00DA0826" w:rsidTr="00346608">
        <w:tc>
          <w:tcPr>
            <w:tcW w:w="1100" w:type="dxa"/>
          </w:tcPr>
          <w:p w:rsidR="00DA0826" w:rsidRDefault="00DA0826" w:rsidP="00346608">
            <w:pPr>
              <w:tabs>
                <w:tab w:val="left" w:pos="567"/>
                <w:tab w:val="left" w:pos="709"/>
              </w:tabs>
            </w:pPr>
            <w:r>
              <w:t>Vraag</w:t>
            </w:r>
            <w:r w:rsidR="00580FB6">
              <w:t xml:space="preserve"> 4</w:t>
            </w:r>
          </w:p>
        </w:tc>
        <w:tc>
          <w:tcPr>
            <w:tcW w:w="7455" w:type="dxa"/>
          </w:tcPr>
          <w:p w:rsidR="00DA0826" w:rsidRPr="000C6512" w:rsidRDefault="00DA0826" w:rsidP="00346608">
            <w:pPr>
              <w:tabs>
                <w:tab w:val="left" w:pos="567"/>
              </w:tabs>
              <w:rPr>
                <w:b/>
              </w:rPr>
            </w:pPr>
            <w:r w:rsidRPr="000C6512">
              <w:rPr>
                <w:b/>
              </w:rPr>
              <w:t>Planning implementatie:</w:t>
            </w:r>
          </w:p>
          <w:p w:rsidR="00DA0826" w:rsidRDefault="00DA0826" w:rsidP="00DA0826">
            <w:pPr>
              <w:tabs>
                <w:tab w:val="left" w:pos="567"/>
              </w:tabs>
            </w:pPr>
            <w:r>
              <w:t xml:space="preserve">Hoeveel (aaneengesloten) weken denkt u (gemiddeld) nodig om een SE-Tool te implementeren </w:t>
            </w:r>
            <w:r w:rsidRPr="00A86E49">
              <w:t>in onze organisaties (HHR en HHSK)</w:t>
            </w:r>
            <w:r w:rsidR="008F6B27">
              <w:t>?</w:t>
            </w:r>
          </w:p>
        </w:tc>
      </w:tr>
      <w:tr w:rsidR="00DA0826" w:rsidTr="00346608">
        <w:tc>
          <w:tcPr>
            <w:tcW w:w="1100" w:type="dxa"/>
          </w:tcPr>
          <w:p w:rsidR="00DA0826" w:rsidRDefault="00DA0826" w:rsidP="00346608">
            <w:pPr>
              <w:tabs>
                <w:tab w:val="left" w:pos="567"/>
                <w:tab w:val="left" w:pos="709"/>
              </w:tabs>
            </w:pPr>
            <w:r>
              <w:t>Antwoord</w:t>
            </w:r>
          </w:p>
        </w:tc>
        <w:tc>
          <w:tcPr>
            <w:tcW w:w="7455" w:type="dxa"/>
          </w:tcPr>
          <w:p w:rsidR="00DA0826" w:rsidRDefault="00DA0826" w:rsidP="00346608">
            <w:pPr>
              <w:tabs>
                <w:tab w:val="left" w:pos="567"/>
                <w:tab w:val="left" w:pos="709"/>
              </w:tabs>
            </w:pPr>
          </w:p>
          <w:p w:rsidR="00DA0826" w:rsidRDefault="00DA0826" w:rsidP="00346608">
            <w:pPr>
              <w:tabs>
                <w:tab w:val="left" w:pos="567"/>
                <w:tab w:val="left" w:pos="709"/>
              </w:tabs>
            </w:pPr>
          </w:p>
        </w:tc>
      </w:tr>
    </w:tbl>
    <w:p w:rsidR="00DA0826" w:rsidRDefault="00DA0826" w:rsidP="002F48AF"/>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5</w:t>
            </w:r>
          </w:p>
        </w:tc>
        <w:tc>
          <w:tcPr>
            <w:tcW w:w="7455" w:type="dxa"/>
          </w:tcPr>
          <w:p w:rsidR="00A86E49" w:rsidRDefault="00A86E49" w:rsidP="00A86E49">
            <w:pPr>
              <w:tabs>
                <w:tab w:val="left" w:pos="5940"/>
              </w:tabs>
            </w:pPr>
            <w:r w:rsidRPr="00A86E49">
              <w:rPr>
                <w:b/>
                <w:bCs/>
              </w:rPr>
              <w:t>Exit-proces:</w:t>
            </w:r>
            <w:r>
              <w:br/>
            </w:r>
            <w:r w:rsidRPr="00A86E49">
              <w:t xml:space="preserve">Welke ondersteuningen biedt u indien het HHR en HHSK na een bepaalde gebruiksperiode het gebruik van de toepassing willen beëindigen. Kunt u stapsgewijs </w:t>
            </w:r>
            <w:r w:rsidR="00C97619" w:rsidRPr="00C97619">
              <w:rPr>
                <w:u w:val="single"/>
              </w:rPr>
              <w:t>op hoofdlijnen</w:t>
            </w:r>
            <w:r w:rsidR="00C97619">
              <w:t xml:space="preserve"> </w:t>
            </w:r>
            <w:r w:rsidRPr="00A86E49">
              <w:t>het exit-proces beschrijven, inclusief data-export (.xml-format?).</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7D10BF" w:rsidRDefault="007D10BF" w:rsidP="002F48AF"/>
    <w:p w:rsidR="007D10BF" w:rsidRDefault="007D10BF">
      <w:r>
        <w:br w:type="page"/>
      </w:r>
    </w:p>
    <w:p w:rsidR="00A86E49" w:rsidRDefault="00A86E49" w:rsidP="002F48AF"/>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6</w:t>
            </w:r>
          </w:p>
        </w:tc>
        <w:tc>
          <w:tcPr>
            <w:tcW w:w="7455" w:type="dxa"/>
          </w:tcPr>
          <w:p w:rsidR="00A86E49" w:rsidRDefault="00A86E49" w:rsidP="00A86E49">
            <w:pPr>
              <w:tabs>
                <w:tab w:val="left" w:pos="567"/>
              </w:tabs>
            </w:pPr>
            <w:r w:rsidRPr="00A86E49">
              <w:rPr>
                <w:b/>
                <w:bCs/>
              </w:rPr>
              <w:t>Software- oplossing:</w:t>
            </w:r>
            <w:r>
              <w:br/>
            </w:r>
            <w:r w:rsidRPr="00A86E49">
              <w:t>Op dit moment is nog geen keuze bepaald ten aanzien van de software-oplossing. Welke oplossingen (on-premise / cloud) zijn bij uw applicatie mogelijk en, indien een keuzemogelijkheid bestaat, welke vorm raadt u aan, en met welke voor- en nadelen moeten wij vervolgens rekening houden.</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A86E49" w:rsidRDefault="00A86E49" w:rsidP="002F48AF"/>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7</w:t>
            </w:r>
          </w:p>
        </w:tc>
        <w:tc>
          <w:tcPr>
            <w:tcW w:w="7455" w:type="dxa"/>
          </w:tcPr>
          <w:p w:rsidR="00A86E49" w:rsidRDefault="00A86E49" w:rsidP="00A86E49">
            <w:pPr>
              <w:tabs>
                <w:tab w:val="left" w:pos="567"/>
              </w:tabs>
            </w:pPr>
            <w:r w:rsidRPr="00A86E49">
              <w:rPr>
                <w:b/>
                <w:bCs/>
              </w:rPr>
              <w:t>Informatiemodel (SE):</w:t>
            </w:r>
            <w:r>
              <w:br/>
            </w:r>
            <w:r w:rsidRPr="00A86E49">
              <w:t>Kunt u toelichten hoe het SE-informatiemodel in uw applicatie is opgebouwd. Welke informatie-elementen zijn in onafhankelijke data-lagen opgebouwd, en welke zijn in dezelfde laag opgebouwd?</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A86E49" w:rsidRDefault="00A86E49" w:rsidP="002F48AF"/>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8</w:t>
            </w:r>
          </w:p>
        </w:tc>
        <w:tc>
          <w:tcPr>
            <w:tcW w:w="7455" w:type="dxa"/>
          </w:tcPr>
          <w:p w:rsidR="00A86E49" w:rsidRPr="00A86E49" w:rsidRDefault="00A86E49" w:rsidP="00A86E49">
            <w:pPr>
              <w:tabs>
                <w:tab w:val="left" w:pos="567"/>
              </w:tabs>
            </w:pPr>
            <w:r w:rsidRPr="00A86E49">
              <w:rPr>
                <w:b/>
                <w:bCs/>
              </w:rPr>
              <w:t>Functionaliteit werkwijze SE:</w:t>
            </w:r>
            <w:r>
              <w:br/>
            </w:r>
            <w:r w:rsidRPr="00A86E49">
              <w:t>In de bijgevoegde specificatie wordt verwezen naar het Stappenplan SE (www.leidraadse.nl) en de daarin benoemde activiteiten. Ondersteunt uw applicatie de in dit stappenplan benoemde activiteiten? Is het mogelijk in uw applicatie te configureren: een impactanalyse + honoreringsproces voor klanteisen / requirements, een projectfasering, een reviewproces?</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A86E49" w:rsidRDefault="00A86E49" w:rsidP="002F48AF"/>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9</w:t>
            </w:r>
          </w:p>
        </w:tc>
        <w:tc>
          <w:tcPr>
            <w:tcW w:w="7455" w:type="dxa"/>
          </w:tcPr>
          <w:p w:rsidR="00A86E49" w:rsidRDefault="00A86E49" w:rsidP="005F6BE3">
            <w:pPr>
              <w:tabs>
                <w:tab w:val="left" w:pos="567"/>
              </w:tabs>
            </w:pPr>
            <w:r w:rsidRPr="00A86E49">
              <w:rPr>
                <w:b/>
                <w:bCs/>
              </w:rPr>
              <w:t>Baseline-beheer:</w:t>
            </w:r>
            <w:r>
              <w:br/>
            </w:r>
            <w:r w:rsidRPr="00A86E49">
              <w:t>In hoeverre ondersteunt uw applicatie Baseline-beheer, en kunt u daarvan de werking illustreren? Welke informatie-elementen en welke kenmerken worden in baselines opgenomen (Eisen, klanteisen, stakeholders, objecten, functies, aspecten, raakvlakken)?  Kan de gebruiker twee baselines achteraf, op twee  gekozen datums met elkaar vergelijken?</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A86E49" w:rsidRDefault="00A86E49" w:rsidP="002F48AF"/>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10</w:t>
            </w:r>
          </w:p>
        </w:tc>
        <w:tc>
          <w:tcPr>
            <w:tcW w:w="7455" w:type="dxa"/>
          </w:tcPr>
          <w:p w:rsidR="00A86E49" w:rsidRDefault="00A86E49" w:rsidP="005F6BE3">
            <w:pPr>
              <w:tabs>
                <w:tab w:val="left" w:pos="567"/>
              </w:tabs>
            </w:pPr>
            <w:r w:rsidRPr="00A86E49">
              <w:rPr>
                <w:b/>
                <w:bCs/>
              </w:rPr>
              <w:t>Beheerbare applicatie:</w:t>
            </w:r>
            <w:r>
              <w:br/>
            </w:r>
            <w:r w:rsidRPr="00A86E49">
              <w:t>Kunt u aangeven hoe het beheer op uw applicatie is vormgegeven? Is het mogelijk om omgevingen centraal te beheren, hoe vinden updates en bugfixes plaats? Is het mogelijk om bepaalde (project-) omgevingen uit te sluiten van updates?</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A86E49" w:rsidRDefault="00A86E49" w:rsidP="002F48AF"/>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11</w:t>
            </w:r>
          </w:p>
        </w:tc>
        <w:tc>
          <w:tcPr>
            <w:tcW w:w="7455" w:type="dxa"/>
          </w:tcPr>
          <w:p w:rsidR="00A86E49" w:rsidRDefault="00A86E49" w:rsidP="005F6BE3">
            <w:pPr>
              <w:tabs>
                <w:tab w:val="left" w:pos="567"/>
              </w:tabs>
            </w:pPr>
            <w:r w:rsidRPr="00A86E49">
              <w:rPr>
                <w:b/>
                <w:bCs/>
              </w:rPr>
              <w:t>Configureerbaarheid (in eigen beheer HHR):</w:t>
            </w:r>
            <w:r>
              <w:br/>
            </w:r>
            <w:r w:rsidRPr="00A86E49">
              <w:t>In hoeverre is het mogelijk om in eigen beheer / door eigen mensen, uw applicatie tijdens gebruik, aan te passen (m.b.t. datamodel, gebruikersinterface en exports)? Met welke inspanningen, kosten en randvoorwaarden moeten wij dan rekening houden?</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7D10BF" w:rsidRDefault="007D10BF" w:rsidP="002F48AF"/>
    <w:p w:rsidR="007D10BF" w:rsidRDefault="007D10BF">
      <w:r>
        <w:br w:type="page"/>
      </w:r>
    </w:p>
    <w:p w:rsidR="00A86E49" w:rsidRDefault="00A86E49" w:rsidP="002F48AF">
      <w:bookmarkStart w:id="1" w:name="_GoBack"/>
      <w:bookmarkEnd w:id="1"/>
    </w:p>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12</w:t>
            </w:r>
          </w:p>
        </w:tc>
        <w:tc>
          <w:tcPr>
            <w:tcW w:w="7455" w:type="dxa"/>
          </w:tcPr>
          <w:p w:rsidR="00A86E49" w:rsidRDefault="00537270" w:rsidP="005F6BE3">
            <w:pPr>
              <w:tabs>
                <w:tab w:val="left" w:pos="567"/>
              </w:tabs>
            </w:pPr>
            <w:r w:rsidRPr="00537270">
              <w:rPr>
                <w:b/>
                <w:bCs/>
              </w:rPr>
              <w:t>Taal en notaties:</w:t>
            </w:r>
            <w:r>
              <w:br/>
            </w:r>
            <w:r w:rsidR="00A86E49" w:rsidRPr="00A86E49">
              <w:t>Communicatie met de gebruiker dient plaats te vinden in het Nederlands, met de beheerder in het Nederlands en/of Engels. Notatie van getallen en formules dient conform Europese standaard te zijn. In hoeverre kan uw applicatie aan deze vereisten voldoen?</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A86E49" w:rsidRDefault="00A86E49" w:rsidP="002F48AF"/>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13</w:t>
            </w:r>
          </w:p>
        </w:tc>
        <w:tc>
          <w:tcPr>
            <w:tcW w:w="7455" w:type="dxa"/>
          </w:tcPr>
          <w:p w:rsidR="00A86E49" w:rsidRDefault="00537270" w:rsidP="005F6BE3">
            <w:pPr>
              <w:tabs>
                <w:tab w:val="left" w:pos="567"/>
              </w:tabs>
            </w:pPr>
            <w:r w:rsidRPr="00537270">
              <w:rPr>
                <w:b/>
                <w:bCs/>
              </w:rPr>
              <w:t>Gebruikersvriendelijkheid:</w:t>
            </w:r>
            <w:r>
              <w:br/>
            </w:r>
            <w:r w:rsidRPr="00537270">
              <w:t>Welk kennis- en vaardigheidsniveau is vereist voor gebruikers en beheerders van uw applicatie? Welke mate van training is noodzakelijk / wenselijk  om de applicatie succesvol te gebruiken?</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A86E49" w:rsidRDefault="00A86E49" w:rsidP="002F48AF"/>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14</w:t>
            </w:r>
          </w:p>
        </w:tc>
        <w:tc>
          <w:tcPr>
            <w:tcW w:w="7455" w:type="dxa"/>
          </w:tcPr>
          <w:p w:rsidR="00A86E49" w:rsidRDefault="005F5471" w:rsidP="005F6BE3">
            <w:pPr>
              <w:tabs>
                <w:tab w:val="left" w:pos="567"/>
              </w:tabs>
            </w:pPr>
            <w:r w:rsidRPr="005F5471">
              <w:rPr>
                <w:b/>
                <w:bCs/>
              </w:rPr>
              <w:t>OTL, basisspecificaties, onderhoudsspecificaties:</w:t>
            </w:r>
            <w:r>
              <w:br/>
            </w:r>
            <w:r w:rsidRPr="005F5471">
              <w:t>HHR en HHSK willen de SE-tool gaan inzetten voor het centraal beheren van een OTL, Basisspecificaties en Onderhoudsspecificaties. In hoeverre ondersteunt uw software deze gevraagde functionaliteiten?</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A86E49" w:rsidRDefault="00A86E49" w:rsidP="002F48AF"/>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15</w:t>
            </w:r>
          </w:p>
        </w:tc>
        <w:tc>
          <w:tcPr>
            <w:tcW w:w="7455" w:type="dxa"/>
          </w:tcPr>
          <w:p w:rsidR="00A86E49" w:rsidRDefault="005F5471" w:rsidP="005F6BE3">
            <w:pPr>
              <w:tabs>
                <w:tab w:val="left" w:pos="567"/>
              </w:tabs>
            </w:pPr>
            <w:r w:rsidRPr="005F5471">
              <w:rPr>
                <w:b/>
                <w:bCs/>
              </w:rPr>
              <w:t>Export van diagrammen en rapportages:</w:t>
            </w:r>
            <w:r>
              <w:br/>
            </w:r>
            <w:r w:rsidRPr="005F5471">
              <w:t xml:space="preserve">In hoeverre kunnen met uw applicatie diagrammen en rapportages </w:t>
            </w:r>
            <w:r>
              <w:t xml:space="preserve">over de gekozen configuratie </w:t>
            </w:r>
            <w:r w:rsidRPr="005F5471">
              <w:t>worden gegenereerd? Kan de gebruiker diagrammen en rapportages buiten de SE-tool exporteren en aanpassen?</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A86E49" w:rsidRDefault="00A86E49" w:rsidP="002F48AF"/>
    <w:tbl>
      <w:tblPr>
        <w:tblStyle w:val="Tabelraster"/>
        <w:tblW w:w="0" w:type="auto"/>
        <w:tblInd w:w="709" w:type="dxa"/>
        <w:tblLook w:val="04A0" w:firstRow="1" w:lastRow="0" w:firstColumn="1" w:lastColumn="0" w:noHBand="0" w:noVBand="1"/>
      </w:tblPr>
      <w:tblGrid>
        <w:gridCol w:w="1175"/>
        <w:gridCol w:w="7380"/>
      </w:tblGrid>
      <w:tr w:rsidR="00A86E49" w:rsidRPr="00CD51C2" w:rsidTr="005F6BE3">
        <w:tc>
          <w:tcPr>
            <w:tcW w:w="1100" w:type="dxa"/>
          </w:tcPr>
          <w:p w:rsidR="00A86E49" w:rsidRDefault="00A86E49" w:rsidP="005F6BE3">
            <w:pPr>
              <w:tabs>
                <w:tab w:val="left" w:pos="567"/>
                <w:tab w:val="left" w:pos="709"/>
              </w:tabs>
            </w:pPr>
            <w:r>
              <w:t xml:space="preserve">Vraag </w:t>
            </w:r>
            <w:r w:rsidR="00580FB6">
              <w:t>16</w:t>
            </w:r>
          </w:p>
        </w:tc>
        <w:tc>
          <w:tcPr>
            <w:tcW w:w="7455" w:type="dxa"/>
          </w:tcPr>
          <w:p w:rsidR="00A86E49" w:rsidRPr="005F5471" w:rsidRDefault="005F5471" w:rsidP="005F6BE3">
            <w:pPr>
              <w:tabs>
                <w:tab w:val="left" w:pos="567"/>
              </w:tabs>
              <w:rPr>
                <w:lang w:val="en-US"/>
              </w:rPr>
            </w:pPr>
            <w:r w:rsidRPr="005F5471">
              <w:rPr>
                <w:b/>
                <w:bCs/>
              </w:rPr>
              <w:t>Raakvlakken andere applicaties (PSA):</w:t>
            </w:r>
            <w:r>
              <w:br/>
            </w:r>
            <w:r w:rsidRPr="005F5471">
              <w:t xml:space="preserve">We verzoeken u het PSA-diagram te bestuderen. De PSA geeft o.a. inzicht in de gewenste integratie met andere applicaties. Welke  integratie biedt uw applicatie met de volgende programma's in deze PSA? </w:t>
            </w:r>
            <w:r w:rsidRPr="005F5471">
              <w:rPr>
                <w:lang w:val="en-US"/>
              </w:rPr>
              <w:t>Met name: Sharepoint, Meridian, Cognos, ESRI-toepassing (GeoWeb, ArcGis), Ultimo, Word / Excel / Access?</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A86E49" w:rsidRDefault="00A86E49" w:rsidP="002F48AF"/>
    <w:tbl>
      <w:tblPr>
        <w:tblStyle w:val="Tabelraster"/>
        <w:tblW w:w="0" w:type="auto"/>
        <w:tblInd w:w="709" w:type="dxa"/>
        <w:tblLook w:val="04A0" w:firstRow="1" w:lastRow="0" w:firstColumn="1" w:lastColumn="0" w:noHBand="0" w:noVBand="1"/>
      </w:tblPr>
      <w:tblGrid>
        <w:gridCol w:w="1175"/>
        <w:gridCol w:w="7380"/>
      </w:tblGrid>
      <w:tr w:rsidR="00A86E49" w:rsidTr="005F6BE3">
        <w:tc>
          <w:tcPr>
            <w:tcW w:w="1100" w:type="dxa"/>
          </w:tcPr>
          <w:p w:rsidR="00A86E49" w:rsidRDefault="00A86E49" w:rsidP="005F6BE3">
            <w:pPr>
              <w:tabs>
                <w:tab w:val="left" w:pos="567"/>
                <w:tab w:val="left" w:pos="709"/>
              </w:tabs>
            </w:pPr>
            <w:r>
              <w:t xml:space="preserve">Vraag </w:t>
            </w:r>
            <w:r w:rsidR="00580FB6">
              <w:t>17</w:t>
            </w:r>
          </w:p>
        </w:tc>
        <w:tc>
          <w:tcPr>
            <w:tcW w:w="7455" w:type="dxa"/>
          </w:tcPr>
          <w:p w:rsidR="005F5471" w:rsidRPr="005F5471" w:rsidRDefault="005F5471" w:rsidP="005F5471">
            <w:pPr>
              <w:tabs>
                <w:tab w:val="left" w:pos="567"/>
              </w:tabs>
              <w:rPr>
                <w:b/>
                <w:bCs/>
              </w:rPr>
            </w:pPr>
            <w:r w:rsidRPr="005F5471">
              <w:rPr>
                <w:b/>
                <w:bCs/>
              </w:rPr>
              <w:t>Haalbaarheid eisen</w:t>
            </w:r>
            <w:r w:rsidR="004D0A4F">
              <w:rPr>
                <w:b/>
                <w:bCs/>
              </w:rPr>
              <w:t xml:space="preserve"> PvE</w:t>
            </w:r>
            <w:r w:rsidRPr="005F5471">
              <w:rPr>
                <w:b/>
                <w:bCs/>
              </w:rPr>
              <w:t>:</w:t>
            </w:r>
          </w:p>
          <w:p w:rsidR="005F5471" w:rsidRDefault="005F5471" w:rsidP="004D0A4F">
            <w:pPr>
              <w:tabs>
                <w:tab w:val="left" w:pos="567"/>
              </w:tabs>
            </w:pPr>
            <w:r>
              <w:t>We verzoeken u de eisen m.b.t. de applicatie te bestuderen</w:t>
            </w:r>
            <w:r w:rsidR="004D0A4F">
              <w:t xml:space="preserve"> (zie bijlage 2</w:t>
            </w:r>
            <w:r w:rsidR="00717614">
              <w:t xml:space="preserve"> – </w:t>
            </w:r>
            <w:r w:rsidR="00717614" w:rsidRPr="00FF0A76">
              <w:rPr>
                <w:shd w:val="clear" w:color="auto" w:fill="92D050"/>
              </w:rPr>
              <w:t>Groene</w:t>
            </w:r>
            <w:r w:rsidR="00717614">
              <w:t xml:space="preserve"> kolom</w:t>
            </w:r>
            <w:r w:rsidR="004D0A4F">
              <w:t>)</w:t>
            </w:r>
            <w:r>
              <w:t>.</w:t>
            </w:r>
            <w:r w:rsidR="00DA0826">
              <w:t xml:space="preserve"> </w:t>
            </w:r>
          </w:p>
          <w:p w:rsidR="005F5471" w:rsidRDefault="005F5471" w:rsidP="005F5471">
            <w:pPr>
              <w:tabs>
                <w:tab w:val="left" w:pos="567"/>
              </w:tabs>
            </w:pPr>
          </w:p>
          <w:p w:rsidR="00A86E49" w:rsidRDefault="005F5471" w:rsidP="005F5471">
            <w:pPr>
              <w:tabs>
                <w:tab w:val="left" w:pos="567"/>
              </w:tabs>
            </w:pPr>
            <w:r>
              <w:t>Ku</w:t>
            </w:r>
            <w:r w:rsidR="004D0A4F">
              <w:t xml:space="preserve">nt u aangeven of eisen uit de benoemde </w:t>
            </w:r>
            <w:r>
              <w:t>groepen voor u een beletsel zouden vormen bij een eventuele inschrijving? Welke kanttekeningen zou u als aanbieder bij deze eisen willen plaatsen? (Bij aanbesteding kunnen wij uw reactie in overweging nemen en eisen eventueel aanpassen indien deze onbedoeld een belemmering vormen voor inschrijving.)</w:t>
            </w:r>
          </w:p>
        </w:tc>
      </w:tr>
      <w:tr w:rsidR="00A86E49" w:rsidTr="005F6BE3">
        <w:tc>
          <w:tcPr>
            <w:tcW w:w="1100" w:type="dxa"/>
          </w:tcPr>
          <w:p w:rsidR="00A86E49" w:rsidRDefault="00A86E49" w:rsidP="005F6BE3">
            <w:pPr>
              <w:tabs>
                <w:tab w:val="left" w:pos="567"/>
                <w:tab w:val="left" w:pos="709"/>
              </w:tabs>
            </w:pPr>
            <w:r>
              <w:t>Antwoord</w:t>
            </w:r>
          </w:p>
        </w:tc>
        <w:tc>
          <w:tcPr>
            <w:tcW w:w="7455" w:type="dxa"/>
          </w:tcPr>
          <w:p w:rsidR="00A86E49" w:rsidRDefault="00A86E49" w:rsidP="005F6BE3">
            <w:pPr>
              <w:tabs>
                <w:tab w:val="left" w:pos="567"/>
                <w:tab w:val="left" w:pos="709"/>
              </w:tabs>
            </w:pPr>
          </w:p>
          <w:p w:rsidR="00A86E49" w:rsidRDefault="00A86E49" w:rsidP="005F6BE3">
            <w:pPr>
              <w:tabs>
                <w:tab w:val="left" w:pos="567"/>
                <w:tab w:val="left" w:pos="709"/>
              </w:tabs>
            </w:pPr>
          </w:p>
        </w:tc>
      </w:tr>
    </w:tbl>
    <w:p w:rsidR="00C97619" w:rsidRPr="00362613" w:rsidRDefault="00C97619" w:rsidP="000C6512">
      <w:pPr>
        <w:tabs>
          <w:tab w:val="left" w:pos="567"/>
          <w:tab w:val="left" w:pos="709"/>
        </w:tabs>
      </w:pPr>
    </w:p>
    <w:tbl>
      <w:tblPr>
        <w:tblStyle w:val="Tabelraster"/>
        <w:tblW w:w="0" w:type="auto"/>
        <w:tblInd w:w="709" w:type="dxa"/>
        <w:tblLook w:val="04A0" w:firstRow="1" w:lastRow="0" w:firstColumn="1" w:lastColumn="0" w:noHBand="0" w:noVBand="1"/>
      </w:tblPr>
      <w:tblGrid>
        <w:gridCol w:w="1175"/>
        <w:gridCol w:w="7380"/>
      </w:tblGrid>
      <w:tr w:rsidR="00BF40B7" w:rsidTr="00DB6960">
        <w:tc>
          <w:tcPr>
            <w:tcW w:w="1175" w:type="dxa"/>
          </w:tcPr>
          <w:p w:rsidR="00BF40B7" w:rsidRDefault="00BF40B7" w:rsidP="00BF40B7">
            <w:pPr>
              <w:tabs>
                <w:tab w:val="left" w:pos="567"/>
                <w:tab w:val="left" w:pos="709"/>
              </w:tabs>
            </w:pPr>
            <w:r>
              <w:lastRenderedPageBreak/>
              <w:t>Vraag</w:t>
            </w:r>
            <w:r w:rsidR="00580FB6">
              <w:t xml:space="preserve"> 18</w:t>
            </w:r>
          </w:p>
        </w:tc>
        <w:tc>
          <w:tcPr>
            <w:tcW w:w="7380" w:type="dxa"/>
          </w:tcPr>
          <w:p w:rsidR="000C6512" w:rsidRPr="000C6512" w:rsidRDefault="000C6512" w:rsidP="00BF40B7">
            <w:pPr>
              <w:tabs>
                <w:tab w:val="left" w:pos="567"/>
              </w:tabs>
              <w:rPr>
                <w:b/>
              </w:rPr>
            </w:pPr>
            <w:r w:rsidRPr="000C6512">
              <w:rPr>
                <w:b/>
              </w:rPr>
              <w:t>Selectie</w:t>
            </w:r>
            <w:r w:rsidR="00AD428B">
              <w:rPr>
                <w:b/>
              </w:rPr>
              <w:t>/</w:t>
            </w:r>
            <w:r w:rsidR="00C97619">
              <w:rPr>
                <w:b/>
              </w:rPr>
              <w:t>geschiktheid</w:t>
            </w:r>
            <w:r w:rsidR="00C97619" w:rsidRPr="000C6512">
              <w:rPr>
                <w:b/>
              </w:rPr>
              <w:t xml:space="preserve"> criteria</w:t>
            </w:r>
            <w:r w:rsidRPr="000C6512">
              <w:rPr>
                <w:b/>
              </w:rPr>
              <w:t>:</w:t>
            </w:r>
          </w:p>
          <w:p w:rsidR="00BF40B7" w:rsidRDefault="00BF40B7" w:rsidP="00BF40B7">
            <w:pPr>
              <w:tabs>
                <w:tab w:val="left" w:pos="567"/>
              </w:tabs>
            </w:pPr>
            <w:r w:rsidRPr="00362613">
              <w:t>Waaraan moet een organisatie tenminste voldoen</w:t>
            </w:r>
            <w:r w:rsidR="000C6512">
              <w:t xml:space="preserve"> om een SE-Tool te leveren naar uw mening</w:t>
            </w:r>
            <w:r w:rsidRPr="00362613">
              <w:t>?</w:t>
            </w:r>
          </w:p>
        </w:tc>
      </w:tr>
      <w:tr w:rsidR="00BF40B7" w:rsidTr="00DB6960">
        <w:tc>
          <w:tcPr>
            <w:tcW w:w="1175" w:type="dxa"/>
          </w:tcPr>
          <w:p w:rsidR="00BF40B7" w:rsidRDefault="00BF40B7" w:rsidP="00BF40B7">
            <w:pPr>
              <w:tabs>
                <w:tab w:val="left" w:pos="567"/>
                <w:tab w:val="left" w:pos="709"/>
              </w:tabs>
            </w:pPr>
            <w:r>
              <w:t>Antwoord</w:t>
            </w:r>
          </w:p>
        </w:tc>
        <w:tc>
          <w:tcPr>
            <w:tcW w:w="7380" w:type="dxa"/>
          </w:tcPr>
          <w:p w:rsidR="00BF40B7" w:rsidRDefault="00BF40B7" w:rsidP="00BF40B7">
            <w:pPr>
              <w:tabs>
                <w:tab w:val="left" w:pos="567"/>
                <w:tab w:val="left" w:pos="709"/>
              </w:tabs>
            </w:pPr>
          </w:p>
        </w:tc>
      </w:tr>
      <w:tr w:rsidR="00432A6C" w:rsidTr="00DB6960">
        <w:tc>
          <w:tcPr>
            <w:tcW w:w="1175" w:type="dxa"/>
          </w:tcPr>
          <w:p w:rsidR="00432A6C" w:rsidRDefault="00432A6C" w:rsidP="00BF40B7">
            <w:pPr>
              <w:tabs>
                <w:tab w:val="left" w:pos="567"/>
                <w:tab w:val="left" w:pos="709"/>
              </w:tabs>
            </w:pPr>
          </w:p>
        </w:tc>
        <w:tc>
          <w:tcPr>
            <w:tcW w:w="7380" w:type="dxa"/>
          </w:tcPr>
          <w:p w:rsidR="00432A6C" w:rsidRDefault="00432A6C" w:rsidP="00BF40B7">
            <w:pPr>
              <w:tabs>
                <w:tab w:val="left" w:pos="567"/>
                <w:tab w:val="left" w:pos="709"/>
              </w:tabs>
            </w:pPr>
          </w:p>
        </w:tc>
      </w:tr>
    </w:tbl>
    <w:p w:rsidR="00BE2DA5" w:rsidRDefault="00BE2DA5" w:rsidP="00432A6C"/>
    <w:sectPr w:rsidR="00BE2DA5" w:rsidSect="00432A6C">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40" w:header="709" w:footer="1106"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2AC5D3F" w15:done="0"/>
  <w15:commentEx w15:paraId="7981E8B7" w15:paraIdParent="12AC5D3F" w15:done="0"/>
  <w15:commentEx w15:paraId="07C9A27B" w15:done="0"/>
  <w15:commentEx w15:paraId="5D6AEEAC" w15:paraIdParent="07C9A27B" w15:done="0"/>
  <w15:commentEx w15:paraId="6A5319D8" w15:done="0"/>
  <w15:commentEx w15:paraId="111359C0" w15:paraIdParent="6A5319D8" w15:done="0"/>
  <w15:commentEx w15:paraId="5ADCDC72" w15:done="0"/>
  <w15:commentEx w15:paraId="6601ED9C" w15:paraIdParent="5ADCDC72" w15:done="0"/>
  <w15:commentEx w15:paraId="300B071F" w15:done="0"/>
  <w15:commentEx w15:paraId="321D0DB3" w15:paraIdParent="300B07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AC5D3F" w16cid:durableId="21DBE439"/>
  <w16cid:commentId w16cid:paraId="7981E8B7" w16cid:durableId="21DC055E"/>
  <w16cid:commentId w16cid:paraId="07C9A27B" w16cid:durableId="21DBE43A"/>
  <w16cid:commentId w16cid:paraId="5D6AEEAC" w16cid:durableId="21DC068D"/>
  <w16cid:commentId w16cid:paraId="6A5319D8" w16cid:durableId="21DBE43B"/>
  <w16cid:commentId w16cid:paraId="111359C0" w16cid:durableId="21DC0710"/>
  <w16cid:commentId w16cid:paraId="5ADCDC72" w16cid:durableId="21DBE43C"/>
  <w16cid:commentId w16cid:paraId="6601ED9C" w16cid:durableId="21DC0809"/>
  <w16cid:commentId w16cid:paraId="300B071F" w16cid:durableId="21DBE43D"/>
  <w16cid:commentId w16cid:paraId="321D0DB3" w16cid:durableId="21DC08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5D7" w:rsidRDefault="000625D7">
      <w:r>
        <w:separator/>
      </w:r>
    </w:p>
  </w:endnote>
  <w:endnote w:type="continuationSeparator" w:id="0">
    <w:p w:rsidR="000625D7" w:rsidRDefault="0006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
    <w:altName w:val="Times New Roman"/>
    <w:panose1 w:val="00000000000000000000"/>
    <w:charset w:val="00"/>
    <w:family w:val="roman"/>
    <w:notTrueType/>
    <w:pitch w:val="default"/>
  </w:font>
  <w:font w:name="Frutiger-Ligh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8B" w:rsidRDefault="0065368B" w:rsidP="003A5759">
    <w:pPr>
      <w:pStyle w:val="Voettekst"/>
    </w:pPr>
    <w:r>
      <w:t>_______________________________________________________________________</w:t>
    </w:r>
  </w:p>
  <w:p w:rsidR="0065368B" w:rsidRDefault="0065368B" w:rsidP="003A5759">
    <w:pPr>
      <w:pStyle w:val="Voettekst"/>
    </w:pPr>
    <w:r>
      <w:t xml:space="preserve">Pagina </w:t>
    </w:r>
    <w:r>
      <w:rPr>
        <w:b/>
      </w:rPr>
      <w:fldChar w:fldCharType="begin"/>
    </w:r>
    <w:r>
      <w:rPr>
        <w:b/>
      </w:rPr>
      <w:instrText>PAGE  \* Arabic  \* MERGEFORMAT</w:instrText>
    </w:r>
    <w:r>
      <w:rPr>
        <w:b/>
      </w:rPr>
      <w:fldChar w:fldCharType="separate"/>
    </w:r>
    <w:r>
      <w:rPr>
        <w:b/>
        <w:noProof/>
      </w:rPr>
      <w:t>1</w:t>
    </w:r>
    <w:r>
      <w:rPr>
        <w:b/>
      </w:rPr>
      <w:fldChar w:fldCharType="end"/>
    </w:r>
    <w:r>
      <w:t xml:space="preserve"> van </w:t>
    </w:r>
    <w:r>
      <w:rPr>
        <w:b/>
      </w:rPr>
      <w:fldChar w:fldCharType="begin"/>
    </w:r>
    <w:r>
      <w:rPr>
        <w:b/>
      </w:rPr>
      <w:instrText>NUMPAGES  \* Arabic  \* MERGEFORMAT</w:instrText>
    </w:r>
    <w:r>
      <w:rPr>
        <w:b/>
      </w:rPr>
      <w:fldChar w:fldCharType="separate"/>
    </w:r>
    <w:r w:rsidR="00432A6C">
      <w:rPr>
        <w:b/>
        <w:noProof/>
      </w:rPr>
      <w:t>41</w:t>
    </w:r>
    <w:r>
      <w:rPr>
        <w:b/>
      </w:rPr>
      <w:fldChar w:fldCharType="end"/>
    </w:r>
    <w:r>
      <w:tab/>
    </w:r>
    <w:r>
      <w:tab/>
      <w:t>Hoogheemraadschap van Rijnland</w:t>
    </w:r>
  </w:p>
  <w:p w:rsidR="0065368B" w:rsidRDefault="0065368B" w:rsidP="00150423">
    <w:pPr>
      <w:pStyle w:val="Voettekst"/>
      <w:jc w:val="right"/>
    </w:pPr>
    <w:r>
      <w:fldChar w:fldCharType="begin" w:fldLock="1"/>
    </w:r>
    <w:r w:rsidRPr="00150423">
      <w:instrText xml:space="preserve"> mitRef REFNUMBER \* MERGEFORMAT </w:instrText>
    </w:r>
    <w:r>
      <w:fldChar w:fldCharType="separate"/>
    </w:r>
    <w:r>
      <w:rPr>
        <w:bCs/>
        <w:noProof/>
      </w:rPr>
      <w:t>CONCEPT</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8B" w:rsidRDefault="0065368B" w:rsidP="003A5759">
    <w:pPr>
      <w:pStyle w:val="VoettekstEerste"/>
      <w:ind w:left="0"/>
    </w:pPr>
    <w:r>
      <w:t>____________________________________________________________________________________________________________________</w:t>
    </w:r>
  </w:p>
  <w:p w:rsidR="0065368B" w:rsidRDefault="0065368B" w:rsidP="003A5759">
    <w:pPr>
      <w:pStyle w:val="Voettekst"/>
    </w:pPr>
    <w:r>
      <w:t>Cluster Bedrijfsvoering</w:t>
    </w:r>
    <w:r>
      <w:tab/>
    </w:r>
    <w:r>
      <w:tab/>
      <w:t xml:space="preserve">Pagina </w:t>
    </w:r>
    <w:r>
      <w:rPr>
        <w:b/>
      </w:rPr>
      <w:fldChar w:fldCharType="begin"/>
    </w:r>
    <w:r>
      <w:rPr>
        <w:b/>
      </w:rPr>
      <w:instrText>PAGE  \* Arabic  \* MERGEFORMAT</w:instrText>
    </w:r>
    <w:r>
      <w:rPr>
        <w:b/>
      </w:rPr>
      <w:fldChar w:fldCharType="separate"/>
    </w:r>
    <w:r w:rsidR="007D10BF">
      <w:rPr>
        <w:b/>
        <w:noProof/>
      </w:rPr>
      <w:t>1</w:t>
    </w:r>
    <w:r>
      <w:rPr>
        <w:b/>
      </w:rPr>
      <w:fldChar w:fldCharType="end"/>
    </w:r>
    <w:r>
      <w:t xml:space="preserve"> van </w:t>
    </w:r>
    <w:r w:rsidR="00432A6C">
      <w:rPr>
        <w:b/>
      </w:rPr>
      <w:t>4</w:t>
    </w:r>
  </w:p>
  <w:p w:rsidR="0065368B" w:rsidRDefault="0065368B">
    <w:pPr>
      <w:pStyle w:val="Voettekst"/>
    </w:pPr>
    <w:r>
      <w:t>Team FIS</w:t>
    </w:r>
  </w:p>
  <w:p w:rsidR="0065368B" w:rsidRDefault="0065368B">
    <w:pPr>
      <w:pStyle w:val="Voettekst"/>
    </w:pPr>
    <w:r>
      <w:t>Versie Mei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2374"/>
    </w:tblGrid>
    <w:tr w:rsidR="0065368B" w:rsidTr="0064193E">
      <w:tc>
        <w:tcPr>
          <w:tcW w:w="5495" w:type="dxa"/>
        </w:tcPr>
        <w:p w:rsidR="0065368B" w:rsidRDefault="0065368B" w:rsidP="00D804FB">
          <w:pPr>
            <w:pStyle w:val="VoettekstEerste"/>
            <w:tabs>
              <w:tab w:val="clear" w:pos="6804"/>
              <w:tab w:val="left" w:pos="6840"/>
            </w:tabs>
            <w:ind w:left="0"/>
          </w:pPr>
          <w:r>
            <w:t>Archimedesweg 1</w:t>
          </w:r>
        </w:p>
        <w:p w:rsidR="0065368B" w:rsidRDefault="0065368B" w:rsidP="00D804FB">
          <w:pPr>
            <w:pStyle w:val="VoettekstEerste"/>
            <w:tabs>
              <w:tab w:val="clear" w:pos="6804"/>
              <w:tab w:val="left" w:pos="6840"/>
            </w:tabs>
            <w:ind w:left="0"/>
          </w:pPr>
          <w:r>
            <w:t>postadres:</w:t>
          </w:r>
        </w:p>
        <w:p w:rsidR="0065368B" w:rsidRDefault="0065368B" w:rsidP="00D804FB">
          <w:pPr>
            <w:pStyle w:val="VoettekstEerste"/>
            <w:tabs>
              <w:tab w:val="clear" w:pos="6804"/>
              <w:tab w:val="left" w:pos="6840"/>
            </w:tabs>
            <w:ind w:left="0"/>
          </w:pPr>
          <w:r>
            <w:t>postbus 156</w:t>
          </w:r>
        </w:p>
        <w:p w:rsidR="0065368B" w:rsidRDefault="0065368B" w:rsidP="00D804FB">
          <w:pPr>
            <w:pStyle w:val="VoettekstEerste"/>
            <w:tabs>
              <w:tab w:val="clear" w:pos="6804"/>
              <w:tab w:val="left" w:pos="6840"/>
            </w:tabs>
            <w:ind w:left="0"/>
          </w:pPr>
          <w:r>
            <w:t>2300 AD  Leiden</w:t>
          </w:r>
        </w:p>
        <w:p w:rsidR="0065368B" w:rsidRDefault="0065368B" w:rsidP="00D804FB">
          <w:pPr>
            <w:pStyle w:val="VoettekstEerste"/>
            <w:tabs>
              <w:tab w:val="clear" w:pos="6804"/>
              <w:tab w:val="left" w:pos="6840"/>
            </w:tabs>
            <w:ind w:left="0"/>
            <w:rPr>
              <w:szCs w:val="14"/>
            </w:rPr>
          </w:pPr>
          <w:r w:rsidRPr="00FB2658">
            <w:rPr>
              <w:szCs w:val="14"/>
            </w:rPr>
            <w:t>telefoon (071) 3 063 063</w:t>
          </w:r>
        </w:p>
        <w:p w:rsidR="0065368B" w:rsidRDefault="0065368B" w:rsidP="00D804FB">
          <w:pPr>
            <w:pStyle w:val="VoettekstEerste"/>
            <w:tabs>
              <w:tab w:val="clear" w:pos="6804"/>
              <w:tab w:val="left" w:pos="6840"/>
            </w:tabs>
            <w:ind w:left="0"/>
          </w:pPr>
          <w:r w:rsidRPr="00FB2658">
            <w:rPr>
              <w:rFonts w:cs="Arial"/>
              <w:szCs w:val="14"/>
            </w:rPr>
            <w:t>telefax (071) 5 123 916</w:t>
          </w:r>
        </w:p>
      </w:tc>
      <w:tc>
        <w:tcPr>
          <w:tcW w:w="2374" w:type="dxa"/>
        </w:tcPr>
        <w:p w:rsidR="0065368B" w:rsidRDefault="0065368B" w:rsidP="0064193E">
          <w:pPr>
            <w:pStyle w:val="VoettekstEerste"/>
            <w:tabs>
              <w:tab w:val="clear" w:pos="6804"/>
              <w:tab w:val="left" w:pos="6840"/>
            </w:tabs>
            <w:ind w:left="34"/>
          </w:pPr>
          <w:r>
            <w:t xml:space="preserve">CORSA nummer: </w:t>
          </w:r>
          <w:r>
            <w:fldChar w:fldCharType="begin" w:fldLock="1"/>
          </w:r>
          <w:r w:rsidRPr="009706C4">
            <w:instrText xml:space="preserve"> mitRef REFNUMBER \* MERGEFORMAT </w:instrText>
          </w:r>
          <w:r>
            <w:fldChar w:fldCharType="separate"/>
          </w:r>
          <w:r>
            <w:rPr>
              <w:bCs/>
              <w:noProof/>
            </w:rPr>
            <w:t>CONCEPT</w:t>
          </w:r>
          <w:r>
            <w:fldChar w:fldCharType="end"/>
          </w:r>
        </w:p>
        <w:p w:rsidR="0065368B" w:rsidRDefault="0065368B" w:rsidP="0064193E">
          <w:pPr>
            <w:pStyle w:val="VoettekstEerste"/>
            <w:tabs>
              <w:tab w:val="clear" w:pos="6804"/>
              <w:tab w:val="left" w:pos="6840"/>
            </w:tabs>
            <w:ind w:left="34"/>
          </w:pPr>
          <w:r>
            <w:t xml:space="preserve">versie: </w:t>
          </w:r>
          <w:r>
            <w:fldChar w:fldCharType="begin" w:fldLock="1"/>
          </w:r>
          <w:r w:rsidRPr="002C6FF5">
            <w:instrText xml:space="preserve"> mitVV VVED39DC3294F3114286E7C2AF00B98ACC \* MERGEFORMAT </w:instrText>
          </w:r>
          <w:r>
            <w:fldChar w:fldCharType="separate"/>
          </w:r>
          <w:r>
            <w:rPr>
              <w:bCs/>
            </w:rPr>
            <w:t>0.1</w:t>
          </w:r>
          <w:r>
            <w:fldChar w:fldCharType="end"/>
          </w:r>
        </w:p>
        <w:p w:rsidR="0065368B" w:rsidRDefault="0065368B" w:rsidP="0064193E">
          <w:pPr>
            <w:pStyle w:val="VoettekstEerste"/>
            <w:tabs>
              <w:tab w:val="clear" w:pos="6804"/>
              <w:tab w:val="left" w:pos="6840"/>
            </w:tabs>
            <w:ind w:left="34"/>
          </w:pPr>
          <w:r>
            <w:t xml:space="preserve">auteur: </w:t>
          </w:r>
          <w:r>
            <w:fldChar w:fldCharType="begin" w:fldLock="1"/>
          </w:r>
          <w:r w:rsidRPr="00AE2E1C">
            <w:instrText xml:space="preserve"> mitSV AUTEUR NaamInformeel \* MERGEFORMAT </w:instrText>
          </w:r>
          <w:r>
            <w:fldChar w:fldCharType="separate"/>
          </w:r>
          <w:r>
            <w:rPr>
              <w:bCs/>
              <w:noProof/>
            </w:rPr>
            <w:t>Laurens Grim</w:t>
          </w:r>
          <w:r>
            <w:fldChar w:fldCharType="end"/>
          </w:r>
          <w:r>
            <w:t xml:space="preserve"> </w:t>
          </w:r>
        </w:p>
        <w:p w:rsidR="0065368B" w:rsidRDefault="0065368B" w:rsidP="0064193E">
          <w:pPr>
            <w:pStyle w:val="VoettekstEerste"/>
            <w:tabs>
              <w:tab w:val="clear" w:pos="6804"/>
              <w:tab w:val="left" w:pos="6840"/>
            </w:tabs>
            <w:ind w:left="34"/>
          </w:pPr>
          <w:r>
            <w:t xml:space="preserve">oplage: </w:t>
          </w:r>
          <w:r>
            <w:fldChar w:fldCharType="begin" w:fldLock="1"/>
          </w:r>
          <w:r w:rsidRPr="009D5429">
            <w:instrText xml:space="preserve"> mitVV VVA1C29AE840C008479B11EFFF0DF2AEB2 \* MERGEFORMAT </w:instrText>
          </w:r>
          <w:r>
            <w:fldChar w:fldCharType="separate"/>
          </w:r>
          <w:r>
            <w:rPr>
              <w:bCs/>
            </w:rPr>
            <w:t>1</w:t>
          </w:r>
          <w:r>
            <w:fldChar w:fldCharType="end"/>
          </w:r>
        </w:p>
        <w:p w:rsidR="0065368B" w:rsidRDefault="0065368B" w:rsidP="0064193E">
          <w:pPr>
            <w:pStyle w:val="VoettekstEerste"/>
            <w:tabs>
              <w:tab w:val="clear" w:pos="6804"/>
              <w:tab w:val="left" w:pos="6840"/>
            </w:tabs>
            <w:ind w:left="34"/>
            <w:rPr>
              <w:rFonts w:cs="Arial"/>
              <w:szCs w:val="14"/>
            </w:rPr>
          </w:pPr>
          <w:r w:rsidRPr="00FB2658">
            <w:rPr>
              <w:szCs w:val="14"/>
            </w:rPr>
            <w:t xml:space="preserve">datum: </w:t>
          </w:r>
          <w:r w:rsidRPr="00FB2658">
            <w:rPr>
              <w:szCs w:val="14"/>
            </w:rPr>
            <w:fldChar w:fldCharType="begin" w:fldLock="1"/>
          </w:r>
          <w:r w:rsidRPr="00FB2658">
            <w:rPr>
              <w:szCs w:val="14"/>
            </w:rPr>
            <w:instrText xml:space="preserve"> mitVV VVB8DA0A633BDF674EBBABF33728BF6885 \* MERGEFORMAT </w:instrText>
          </w:r>
          <w:r w:rsidRPr="00FB2658">
            <w:rPr>
              <w:szCs w:val="14"/>
            </w:rPr>
            <w:fldChar w:fldCharType="separate"/>
          </w:r>
          <w:r>
            <w:rPr>
              <w:bCs/>
              <w:noProof/>
              <w:szCs w:val="14"/>
            </w:rPr>
            <w:t>17 januari 2020</w:t>
          </w:r>
          <w:r w:rsidRPr="00FB2658">
            <w:rPr>
              <w:szCs w:val="14"/>
            </w:rPr>
            <w:fldChar w:fldCharType="end"/>
          </w:r>
        </w:p>
        <w:p w:rsidR="0065368B" w:rsidRPr="0064193E" w:rsidRDefault="0065368B" w:rsidP="0064193E">
          <w:pPr>
            <w:pStyle w:val="VoettekstEerste"/>
            <w:tabs>
              <w:tab w:val="clear" w:pos="6804"/>
              <w:tab w:val="left" w:pos="6840"/>
            </w:tabs>
            <w:ind w:left="34"/>
            <w:rPr>
              <w:rFonts w:cs="Arial"/>
              <w:szCs w:val="14"/>
            </w:rPr>
          </w:pPr>
          <w:r>
            <w:rPr>
              <w:rFonts w:cs="Arial"/>
              <w:szCs w:val="14"/>
            </w:rPr>
            <w:t xml:space="preserve">projectnummer: </w:t>
          </w:r>
          <w:r>
            <w:rPr>
              <w:rFonts w:cs="Arial"/>
              <w:szCs w:val="14"/>
            </w:rPr>
            <w:fldChar w:fldCharType="begin" w:fldLock="1"/>
          </w:r>
          <w:r w:rsidRPr="001F2373">
            <w:rPr>
              <w:rFonts w:cs="Arial"/>
              <w:szCs w:val="14"/>
            </w:rPr>
            <w:instrText xml:space="preserve"> mitVV VVBB87931F5D144E4EB537328DAA02F169 \* MERGEFORMAT </w:instrText>
          </w:r>
          <w:r>
            <w:rPr>
              <w:rFonts w:cs="Arial"/>
              <w:szCs w:val="14"/>
            </w:rPr>
            <w:fldChar w:fldCharType="separate"/>
          </w:r>
          <w:r>
            <w:rPr>
              <w:rFonts w:cs="Arial"/>
              <w:bCs/>
              <w:szCs w:val="14"/>
            </w:rPr>
            <w:t>-</w:t>
          </w:r>
          <w:r>
            <w:rPr>
              <w:rFonts w:cs="Arial"/>
              <w:szCs w:val="14"/>
            </w:rPr>
            <w:fldChar w:fldCharType="end"/>
          </w:r>
        </w:p>
      </w:tc>
    </w:tr>
  </w:tbl>
  <w:p w:rsidR="0065368B" w:rsidRPr="00FB2658" w:rsidRDefault="0065368B" w:rsidP="0064193E">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5D7" w:rsidRDefault="000625D7">
      <w:r>
        <w:separator/>
      </w:r>
    </w:p>
  </w:footnote>
  <w:footnote w:type="continuationSeparator" w:id="0">
    <w:p w:rsidR="000625D7" w:rsidRDefault="000625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8B" w:rsidRPr="003A5759" w:rsidRDefault="0065368B">
    <w:pPr>
      <w:pStyle w:val="Koptekst"/>
    </w:pPr>
    <w:r>
      <w:t>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A6C" w:rsidRDefault="00432A6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A6C" w:rsidRDefault="00432A6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1560DDE"/>
    <w:lvl w:ilvl="0">
      <w:start w:val="1"/>
      <w:numFmt w:val="decimal"/>
      <w:lvlText w:val="%1."/>
      <w:lvlJc w:val="left"/>
      <w:pPr>
        <w:tabs>
          <w:tab w:val="num" w:pos="1492"/>
        </w:tabs>
        <w:ind w:left="1492" w:hanging="360"/>
      </w:pPr>
    </w:lvl>
  </w:abstractNum>
  <w:abstractNum w:abstractNumId="1">
    <w:nsid w:val="FFFFFF7D"/>
    <w:multiLevelType w:val="singleLevel"/>
    <w:tmpl w:val="6ABAC610"/>
    <w:lvl w:ilvl="0">
      <w:start w:val="1"/>
      <w:numFmt w:val="decimal"/>
      <w:lvlText w:val="%1."/>
      <w:lvlJc w:val="left"/>
      <w:pPr>
        <w:tabs>
          <w:tab w:val="num" w:pos="1209"/>
        </w:tabs>
        <w:ind w:left="1209" w:hanging="360"/>
      </w:pPr>
    </w:lvl>
  </w:abstractNum>
  <w:abstractNum w:abstractNumId="2">
    <w:nsid w:val="FFFFFF7E"/>
    <w:multiLevelType w:val="singleLevel"/>
    <w:tmpl w:val="792AADD2"/>
    <w:lvl w:ilvl="0">
      <w:start w:val="1"/>
      <w:numFmt w:val="decimal"/>
      <w:lvlText w:val="%1."/>
      <w:lvlJc w:val="left"/>
      <w:pPr>
        <w:tabs>
          <w:tab w:val="num" w:pos="926"/>
        </w:tabs>
        <w:ind w:left="926" w:hanging="360"/>
      </w:pPr>
    </w:lvl>
  </w:abstractNum>
  <w:abstractNum w:abstractNumId="3">
    <w:nsid w:val="FFFFFF7F"/>
    <w:multiLevelType w:val="singleLevel"/>
    <w:tmpl w:val="E92E41D6"/>
    <w:lvl w:ilvl="0">
      <w:start w:val="1"/>
      <w:numFmt w:val="decimal"/>
      <w:lvlText w:val="%1."/>
      <w:lvlJc w:val="left"/>
      <w:pPr>
        <w:tabs>
          <w:tab w:val="num" w:pos="643"/>
        </w:tabs>
        <w:ind w:left="643" w:hanging="360"/>
      </w:pPr>
    </w:lvl>
  </w:abstractNum>
  <w:abstractNum w:abstractNumId="4">
    <w:nsid w:val="FFFFFF80"/>
    <w:multiLevelType w:val="singleLevel"/>
    <w:tmpl w:val="6EE4C0F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F6A1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620E37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938B16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10E43E4"/>
    <w:lvl w:ilvl="0">
      <w:start w:val="1"/>
      <w:numFmt w:val="decimal"/>
      <w:lvlText w:val="%1."/>
      <w:lvlJc w:val="left"/>
      <w:pPr>
        <w:tabs>
          <w:tab w:val="num" w:pos="360"/>
        </w:tabs>
        <w:ind w:left="360" w:hanging="360"/>
      </w:pPr>
    </w:lvl>
  </w:abstractNum>
  <w:abstractNum w:abstractNumId="9">
    <w:nsid w:val="FFFFFF89"/>
    <w:multiLevelType w:val="singleLevel"/>
    <w:tmpl w:val="FA286D64"/>
    <w:lvl w:ilvl="0">
      <w:start w:val="1"/>
      <w:numFmt w:val="bullet"/>
      <w:lvlText w:val=""/>
      <w:lvlJc w:val="left"/>
      <w:pPr>
        <w:tabs>
          <w:tab w:val="num" w:pos="360"/>
        </w:tabs>
        <w:ind w:left="360" w:hanging="360"/>
      </w:pPr>
      <w:rPr>
        <w:rFonts w:ascii="Symbol" w:hAnsi="Symbol" w:hint="default"/>
      </w:rPr>
    </w:lvl>
  </w:abstractNum>
  <w:abstractNum w:abstractNumId="10">
    <w:nsid w:val="FFFFFFFB"/>
    <w:multiLevelType w:val="multilevel"/>
    <w:tmpl w:val="834EACFE"/>
    <w:lvl w:ilvl="0">
      <w:start w:val="1"/>
      <w:numFmt w:val="decimal"/>
      <w:pStyle w:val="Kop1"/>
      <w:lvlText w:val="%1."/>
      <w:lvlJc w:val="left"/>
      <w:pPr>
        <w:ind w:left="0" w:firstLine="0"/>
      </w:pPr>
      <w:rPr>
        <w:rFonts w:ascii="Verdana" w:hAnsi="Verdana" w:hint="default"/>
        <w:sz w:val="20"/>
      </w:rPr>
    </w:lvl>
    <w:lvl w:ilvl="1">
      <w:start w:val="1"/>
      <w:numFmt w:val="decimal"/>
      <w:pStyle w:val="Kop2"/>
      <w:lvlText w:val="%1.%2"/>
      <w:lvlJc w:val="left"/>
      <w:pPr>
        <w:ind w:left="0" w:firstLine="0"/>
      </w:pPr>
      <w:rPr>
        <w:rFonts w:hint="default"/>
      </w:rPr>
    </w:lvl>
    <w:lvl w:ilvl="2">
      <w:start w:val="1"/>
      <w:numFmt w:val="decimal"/>
      <w:pStyle w:val="Kop3"/>
      <w:lvlText w:val="%1.%2.%3"/>
      <w:lvlJc w:val="left"/>
      <w:pPr>
        <w:ind w:left="0" w:firstLine="0"/>
      </w:pPr>
      <w:rPr>
        <w:rFonts w:hint="default"/>
      </w:rPr>
    </w:lvl>
    <w:lvl w:ilvl="3">
      <w:start w:val="1"/>
      <w:numFmt w:val="decimal"/>
      <w:pStyle w:val="Kop4"/>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decimal"/>
      <w:pStyle w:val="Kop7"/>
      <w:lvlText w:val="Bijlage %7."/>
      <w:lvlJc w:val="left"/>
      <w:pPr>
        <w:ind w:left="567" w:firstLine="0"/>
      </w:pPr>
      <w:rPr>
        <w:rFonts w:hint="default"/>
      </w:rPr>
    </w:lvl>
    <w:lvl w:ilvl="7">
      <w:start w:val="1"/>
      <w:numFmt w:val="decimal"/>
      <w:pStyle w:val="Kop8"/>
      <w:lvlText w:val="Bijlage %7..%8"/>
      <w:lvlJc w:val="left"/>
      <w:pPr>
        <w:ind w:left="0" w:firstLine="0"/>
      </w:pPr>
      <w:rPr>
        <w:rFonts w:hint="default"/>
      </w:rPr>
    </w:lvl>
    <w:lvl w:ilvl="8">
      <w:start w:val="1"/>
      <w:numFmt w:val="decimal"/>
      <w:pStyle w:val="Kop9"/>
      <w:lvlText w:val="Bijlage %7..%8.%9"/>
      <w:lvlJc w:val="left"/>
      <w:pPr>
        <w:ind w:left="0" w:firstLine="0"/>
      </w:pPr>
      <w:rPr>
        <w:rFonts w:hint="default"/>
      </w:rPr>
    </w:lvl>
  </w:abstractNum>
  <w:abstractNum w:abstractNumId="11">
    <w:nsid w:val="FFFFFFFE"/>
    <w:multiLevelType w:val="singleLevel"/>
    <w:tmpl w:val="FFFFFFFF"/>
    <w:lvl w:ilvl="0">
      <w:numFmt w:val="decimal"/>
      <w:lvlText w:val="*"/>
      <w:lvlJc w:val="left"/>
    </w:lvl>
  </w:abstractNum>
  <w:abstractNum w:abstractNumId="12">
    <w:nsid w:val="00696FDC"/>
    <w:multiLevelType w:val="hybridMultilevel"/>
    <w:tmpl w:val="1526D80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nsid w:val="048E7A99"/>
    <w:multiLevelType w:val="hybridMultilevel"/>
    <w:tmpl w:val="2FC280AE"/>
    <w:lvl w:ilvl="0" w:tplc="3FC8615A">
      <w:numFmt w:val="bullet"/>
      <w:lvlText w:val=""/>
      <w:lvlJc w:val="left"/>
      <w:pPr>
        <w:ind w:left="927" w:hanging="360"/>
      </w:pPr>
      <w:rPr>
        <w:rFonts w:ascii="Symbol" w:eastAsia="Times New Roman" w:hAnsi="Symbol"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nsid w:val="1FA419BF"/>
    <w:multiLevelType w:val="hybridMultilevel"/>
    <w:tmpl w:val="EC52A730"/>
    <w:lvl w:ilvl="0" w:tplc="04130003">
      <w:start w:val="1"/>
      <w:numFmt w:val="bullet"/>
      <w:lvlText w:val="o"/>
      <w:lvlJc w:val="left"/>
      <w:pPr>
        <w:ind w:left="2149" w:hanging="360"/>
      </w:pPr>
      <w:rPr>
        <w:rFonts w:ascii="Courier New" w:hAnsi="Courier New" w:cs="Courier New" w:hint="default"/>
      </w:rPr>
    </w:lvl>
    <w:lvl w:ilvl="1" w:tplc="04130003" w:tentative="1">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15">
    <w:nsid w:val="20FE555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37335FA"/>
    <w:multiLevelType w:val="hybridMultilevel"/>
    <w:tmpl w:val="85BC16C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nsid w:val="24004340"/>
    <w:multiLevelType w:val="hybridMultilevel"/>
    <w:tmpl w:val="AF68C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4505942"/>
    <w:multiLevelType w:val="hybridMultilevel"/>
    <w:tmpl w:val="10608100"/>
    <w:lvl w:ilvl="0" w:tplc="04130003">
      <w:start w:val="1"/>
      <w:numFmt w:val="bullet"/>
      <w:lvlText w:val="o"/>
      <w:lvlJc w:val="left"/>
      <w:pPr>
        <w:ind w:left="2214" w:hanging="360"/>
      </w:pPr>
      <w:rPr>
        <w:rFonts w:ascii="Courier New" w:hAnsi="Courier New" w:cs="Courier New" w:hint="default"/>
      </w:rPr>
    </w:lvl>
    <w:lvl w:ilvl="1" w:tplc="04130003" w:tentative="1">
      <w:start w:val="1"/>
      <w:numFmt w:val="bullet"/>
      <w:lvlText w:val="o"/>
      <w:lvlJc w:val="left"/>
      <w:pPr>
        <w:ind w:left="2934" w:hanging="360"/>
      </w:pPr>
      <w:rPr>
        <w:rFonts w:ascii="Courier New" w:hAnsi="Courier New" w:cs="Courier New" w:hint="default"/>
      </w:rPr>
    </w:lvl>
    <w:lvl w:ilvl="2" w:tplc="04130005" w:tentative="1">
      <w:start w:val="1"/>
      <w:numFmt w:val="bullet"/>
      <w:lvlText w:val=""/>
      <w:lvlJc w:val="left"/>
      <w:pPr>
        <w:ind w:left="3654" w:hanging="360"/>
      </w:pPr>
      <w:rPr>
        <w:rFonts w:ascii="Wingdings" w:hAnsi="Wingdings" w:hint="default"/>
      </w:rPr>
    </w:lvl>
    <w:lvl w:ilvl="3" w:tplc="04130001" w:tentative="1">
      <w:start w:val="1"/>
      <w:numFmt w:val="bullet"/>
      <w:lvlText w:val=""/>
      <w:lvlJc w:val="left"/>
      <w:pPr>
        <w:ind w:left="4374" w:hanging="360"/>
      </w:pPr>
      <w:rPr>
        <w:rFonts w:ascii="Symbol" w:hAnsi="Symbol" w:hint="default"/>
      </w:rPr>
    </w:lvl>
    <w:lvl w:ilvl="4" w:tplc="04130003" w:tentative="1">
      <w:start w:val="1"/>
      <w:numFmt w:val="bullet"/>
      <w:lvlText w:val="o"/>
      <w:lvlJc w:val="left"/>
      <w:pPr>
        <w:ind w:left="5094" w:hanging="360"/>
      </w:pPr>
      <w:rPr>
        <w:rFonts w:ascii="Courier New" w:hAnsi="Courier New" w:cs="Courier New" w:hint="default"/>
      </w:rPr>
    </w:lvl>
    <w:lvl w:ilvl="5" w:tplc="04130005" w:tentative="1">
      <w:start w:val="1"/>
      <w:numFmt w:val="bullet"/>
      <w:lvlText w:val=""/>
      <w:lvlJc w:val="left"/>
      <w:pPr>
        <w:ind w:left="5814" w:hanging="360"/>
      </w:pPr>
      <w:rPr>
        <w:rFonts w:ascii="Wingdings" w:hAnsi="Wingdings" w:hint="default"/>
      </w:rPr>
    </w:lvl>
    <w:lvl w:ilvl="6" w:tplc="04130001" w:tentative="1">
      <w:start w:val="1"/>
      <w:numFmt w:val="bullet"/>
      <w:lvlText w:val=""/>
      <w:lvlJc w:val="left"/>
      <w:pPr>
        <w:ind w:left="6534" w:hanging="360"/>
      </w:pPr>
      <w:rPr>
        <w:rFonts w:ascii="Symbol" w:hAnsi="Symbol" w:hint="default"/>
      </w:rPr>
    </w:lvl>
    <w:lvl w:ilvl="7" w:tplc="04130003" w:tentative="1">
      <w:start w:val="1"/>
      <w:numFmt w:val="bullet"/>
      <w:lvlText w:val="o"/>
      <w:lvlJc w:val="left"/>
      <w:pPr>
        <w:ind w:left="7254" w:hanging="360"/>
      </w:pPr>
      <w:rPr>
        <w:rFonts w:ascii="Courier New" w:hAnsi="Courier New" w:cs="Courier New" w:hint="default"/>
      </w:rPr>
    </w:lvl>
    <w:lvl w:ilvl="8" w:tplc="04130005" w:tentative="1">
      <w:start w:val="1"/>
      <w:numFmt w:val="bullet"/>
      <w:lvlText w:val=""/>
      <w:lvlJc w:val="left"/>
      <w:pPr>
        <w:ind w:left="7974" w:hanging="360"/>
      </w:pPr>
      <w:rPr>
        <w:rFonts w:ascii="Wingdings" w:hAnsi="Wingdings" w:hint="default"/>
      </w:rPr>
    </w:lvl>
  </w:abstractNum>
  <w:abstractNum w:abstractNumId="19">
    <w:nsid w:val="2C3F2A26"/>
    <w:multiLevelType w:val="hybridMultilevel"/>
    <w:tmpl w:val="8F1810C0"/>
    <w:lvl w:ilvl="0" w:tplc="04130003">
      <w:start w:val="1"/>
      <w:numFmt w:val="bullet"/>
      <w:lvlText w:val="o"/>
      <w:lvlJc w:val="left"/>
      <w:pPr>
        <w:ind w:left="2149" w:hanging="360"/>
      </w:pPr>
      <w:rPr>
        <w:rFonts w:ascii="Courier New" w:hAnsi="Courier New" w:cs="Courier New" w:hint="default"/>
      </w:rPr>
    </w:lvl>
    <w:lvl w:ilvl="1" w:tplc="04130003" w:tentative="1">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0">
    <w:nsid w:val="34671AC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FFB522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7B41AF8"/>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nsid w:val="4B3F7D74"/>
    <w:multiLevelType w:val="hybridMultilevel"/>
    <w:tmpl w:val="CE8423B8"/>
    <w:lvl w:ilvl="0" w:tplc="3FC8615A">
      <w:numFmt w:val="bullet"/>
      <w:lvlText w:val=""/>
      <w:lvlJc w:val="left"/>
      <w:pPr>
        <w:ind w:left="1494" w:hanging="360"/>
      </w:pPr>
      <w:rPr>
        <w:rFonts w:ascii="Symbol" w:eastAsia="Times New Roman" w:hAnsi="Symbol"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4">
    <w:nsid w:val="4FAB106F"/>
    <w:multiLevelType w:val="hybridMultilevel"/>
    <w:tmpl w:val="4AA041C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nsid w:val="569B378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99E508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A233474"/>
    <w:multiLevelType w:val="hybridMultilevel"/>
    <w:tmpl w:val="D23259D8"/>
    <w:lvl w:ilvl="0" w:tplc="C90EC6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8">
    <w:nsid w:val="5AB40082"/>
    <w:multiLevelType w:val="hybridMultilevel"/>
    <w:tmpl w:val="08260060"/>
    <w:lvl w:ilvl="0" w:tplc="04130003">
      <w:start w:val="1"/>
      <w:numFmt w:val="bullet"/>
      <w:lvlText w:val="o"/>
      <w:lvlJc w:val="left"/>
      <w:pPr>
        <w:ind w:left="2214" w:hanging="360"/>
      </w:pPr>
      <w:rPr>
        <w:rFonts w:ascii="Courier New" w:hAnsi="Courier New" w:cs="Courier New" w:hint="default"/>
      </w:rPr>
    </w:lvl>
    <w:lvl w:ilvl="1" w:tplc="04130003" w:tentative="1">
      <w:start w:val="1"/>
      <w:numFmt w:val="bullet"/>
      <w:lvlText w:val="o"/>
      <w:lvlJc w:val="left"/>
      <w:pPr>
        <w:ind w:left="2934" w:hanging="360"/>
      </w:pPr>
      <w:rPr>
        <w:rFonts w:ascii="Courier New" w:hAnsi="Courier New" w:cs="Courier New" w:hint="default"/>
      </w:rPr>
    </w:lvl>
    <w:lvl w:ilvl="2" w:tplc="04130005" w:tentative="1">
      <w:start w:val="1"/>
      <w:numFmt w:val="bullet"/>
      <w:lvlText w:val=""/>
      <w:lvlJc w:val="left"/>
      <w:pPr>
        <w:ind w:left="3654" w:hanging="360"/>
      </w:pPr>
      <w:rPr>
        <w:rFonts w:ascii="Wingdings" w:hAnsi="Wingdings" w:hint="default"/>
      </w:rPr>
    </w:lvl>
    <w:lvl w:ilvl="3" w:tplc="04130001" w:tentative="1">
      <w:start w:val="1"/>
      <w:numFmt w:val="bullet"/>
      <w:lvlText w:val=""/>
      <w:lvlJc w:val="left"/>
      <w:pPr>
        <w:ind w:left="4374" w:hanging="360"/>
      </w:pPr>
      <w:rPr>
        <w:rFonts w:ascii="Symbol" w:hAnsi="Symbol" w:hint="default"/>
      </w:rPr>
    </w:lvl>
    <w:lvl w:ilvl="4" w:tplc="04130003" w:tentative="1">
      <w:start w:val="1"/>
      <w:numFmt w:val="bullet"/>
      <w:lvlText w:val="o"/>
      <w:lvlJc w:val="left"/>
      <w:pPr>
        <w:ind w:left="5094" w:hanging="360"/>
      </w:pPr>
      <w:rPr>
        <w:rFonts w:ascii="Courier New" w:hAnsi="Courier New" w:cs="Courier New" w:hint="default"/>
      </w:rPr>
    </w:lvl>
    <w:lvl w:ilvl="5" w:tplc="04130005" w:tentative="1">
      <w:start w:val="1"/>
      <w:numFmt w:val="bullet"/>
      <w:lvlText w:val=""/>
      <w:lvlJc w:val="left"/>
      <w:pPr>
        <w:ind w:left="5814" w:hanging="360"/>
      </w:pPr>
      <w:rPr>
        <w:rFonts w:ascii="Wingdings" w:hAnsi="Wingdings" w:hint="default"/>
      </w:rPr>
    </w:lvl>
    <w:lvl w:ilvl="6" w:tplc="04130001" w:tentative="1">
      <w:start w:val="1"/>
      <w:numFmt w:val="bullet"/>
      <w:lvlText w:val=""/>
      <w:lvlJc w:val="left"/>
      <w:pPr>
        <w:ind w:left="6534" w:hanging="360"/>
      </w:pPr>
      <w:rPr>
        <w:rFonts w:ascii="Symbol" w:hAnsi="Symbol" w:hint="default"/>
      </w:rPr>
    </w:lvl>
    <w:lvl w:ilvl="7" w:tplc="04130003" w:tentative="1">
      <w:start w:val="1"/>
      <w:numFmt w:val="bullet"/>
      <w:lvlText w:val="o"/>
      <w:lvlJc w:val="left"/>
      <w:pPr>
        <w:ind w:left="7254" w:hanging="360"/>
      </w:pPr>
      <w:rPr>
        <w:rFonts w:ascii="Courier New" w:hAnsi="Courier New" w:cs="Courier New" w:hint="default"/>
      </w:rPr>
    </w:lvl>
    <w:lvl w:ilvl="8" w:tplc="04130005" w:tentative="1">
      <w:start w:val="1"/>
      <w:numFmt w:val="bullet"/>
      <w:lvlText w:val=""/>
      <w:lvlJc w:val="left"/>
      <w:pPr>
        <w:ind w:left="7974" w:hanging="360"/>
      </w:pPr>
      <w:rPr>
        <w:rFonts w:ascii="Wingdings" w:hAnsi="Wingdings" w:hint="default"/>
      </w:rPr>
    </w:lvl>
  </w:abstractNum>
  <w:abstractNum w:abstractNumId="29">
    <w:nsid w:val="5C0E5CA7"/>
    <w:multiLevelType w:val="hybridMultilevel"/>
    <w:tmpl w:val="511ABE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0">
    <w:nsid w:val="673A73EB"/>
    <w:multiLevelType w:val="hybridMultilevel"/>
    <w:tmpl w:val="928EDB6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num w:numId="1">
    <w:abstractNumId w:val="10"/>
  </w:num>
  <w:num w:numId="2">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2"/>
  </w:num>
  <w:num w:numId="15">
    <w:abstractNumId w:val="29"/>
  </w:num>
  <w:num w:numId="16">
    <w:abstractNumId w:val="19"/>
  </w:num>
  <w:num w:numId="17">
    <w:abstractNumId w:val="13"/>
  </w:num>
  <w:num w:numId="18">
    <w:abstractNumId w:val="27"/>
  </w:num>
  <w:num w:numId="19">
    <w:abstractNumId w:val="23"/>
  </w:num>
  <w:num w:numId="20">
    <w:abstractNumId w:val="28"/>
  </w:num>
  <w:num w:numId="21">
    <w:abstractNumId w:val="30"/>
  </w:num>
  <w:num w:numId="22">
    <w:abstractNumId w:val="18"/>
  </w:num>
  <w:num w:numId="23">
    <w:abstractNumId w:val="14"/>
  </w:num>
  <w:num w:numId="24">
    <w:abstractNumId w:val="20"/>
  </w:num>
  <w:num w:numId="25">
    <w:abstractNumId w:val="25"/>
  </w:num>
  <w:num w:numId="26">
    <w:abstractNumId w:val="22"/>
  </w:num>
  <w:num w:numId="27">
    <w:abstractNumId w:val="15"/>
  </w:num>
  <w:num w:numId="28">
    <w:abstractNumId w:val="21"/>
  </w:num>
  <w:num w:numId="29">
    <w:abstractNumId w:val="26"/>
  </w:num>
  <w:num w:numId="30">
    <w:abstractNumId w:val="17"/>
  </w:num>
  <w:num w:numId="31">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ido van der Linde">
    <w15:presenceInfo w15:providerId="Windows Live" w15:userId="8675d501463779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msName" w:val="MYCORSA"/>
    <w:docVar w:name="DocAuthor" w:val="Hans van Poelgeest"/>
    <w:docVar w:name="DocDuplex" w:val="DUPLEX_DEFAULT"/>
    <w:docVar w:name="DocIndex" w:val="0000"/>
    <w:docVar w:name="DocPrinter" w:val="NOPRINTER"/>
    <w:docVar w:name="DocReg" w:val="0"/>
    <w:docVar w:name="DocType" w:val="RLD-RAP"/>
    <w:docVar w:name="DocumentLanguage" w:val="nl-NL"/>
    <w:docVar w:name="IW_Generated" w:val="True"/>
    <w:docVar w:name="mitStyleTemplates" w:val="huisstijl|"/>
    <w:docVar w:name="mitXMLOut" w:val="&lt;?xml version=&quot;1.0&quot; encoding=&quot;UTF-8&quot; ?&gt;_x000d__x000a_&lt;MITOUTPUT&gt;&lt;Versie id=&quot;VVED39DC3294F3114286E7C2AF00B98ACC&quot; prop=&quot;&quot; def=&quot;&quot; dst=&quot;0&quot; changed=&quot;false&quot; &gt;0.1&lt;/Versie&gt;_x000d__x000a_&lt;Oplage id=&quot;VVA1C29AE840C008479B11EFFF0DF2AEB2&quot; prop=&quot;&quot; def=&quot;&quot; dst=&quot;0&quot; changed=&quot;false&quot; &gt;1&lt;/Oplage&gt;_x000d__x000a_&lt;Datum id=&quot;VVB8DA0A633BDF674EBBABF33728BF6885&quot; prop=&quot;datum&quot; def=&quot;&quot; dst=&quot;0&quot; changed=&quot;true&quot; &gt;17 januari 2020&lt;/Datum&gt;_x000d__x000a_&lt;PROSA id=&quot;VVBB87931F5D144E4EB537328DAA02F169&quot; prop=&quot;KNM_LST_pros&quot; def=&quot;Provider=Microsoft.ACE.OLEDB.12.0;Data Source=x:\Bestandsuitwisseling\prosa.xlsx;Extended Properties=&amp;quot;Excel 8.0;HDR=Yes;IMEX=1&amp;quot;;Persist Security Info=False@PROSA~PROSA~Projectnummer, `Omschrijving subproject`~~Projectnummer&quot; dst=&quot;3&quot; changed=&quot;true&quot; &gt;-&lt;/PROSA&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B0C1A05439117145B4E286B217D20FA5&lt;/GroupID&gt;&lt;GroupName&gt;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onderwerp&lt;/FieldDocProp&gt;&lt;FieldEmptyDate&gt;false&lt;/FieldEmptyDate&gt;&lt;FieldDefault xsi:type=&quot;xsd:string&quot;&gt;&lt;/FieldDefault&gt;&lt;FieldFormat&gt;Hoofdletter&lt;/FieldFormat&gt;&lt;FieldDataType&gt;0&lt;/FieldDataType&gt;&lt;FieldTip /&gt;&lt;FieldPrompt&gt;Titel&lt;/FieldPrompt&gt;&lt;FieldIndex&gt;0&lt;/FieldIndex&gt;&lt;FieldDescription&gt;Selecteer een onderwerp of vul deze zelf in (max. 52 posities) Meer tekst kan (ook) geplaatst worden in de subtitel&lt;/FieldDescription&gt;&lt;FieldName&gt;Titel&lt;/FieldName&gt;&lt;FieldID&gt;VV19642A5032755043904731207C653F03&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inhoud&lt;/FieldDocProp&gt;&lt;FieldEmptyDate&gt;false&lt;/FieldEmptyDate&gt;&lt;FieldDefault xsi:type=&quot;xsd:string&quot;&gt;&lt;/FieldDefault&gt;&lt;FieldFormat&gt;geen&lt;/FieldFormat&gt;&lt;FieldDataType&gt;0&lt;/FieldDataType&gt;&lt;FieldTip /&gt;&lt;FieldPrompt&gt;Subtitel&lt;/FieldPrompt&gt;&lt;FieldIndex&gt;1&lt;/FieldIndex&gt;&lt;FieldDescription&gt;Nadere omschrijving van het rapport&lt;/FieldDescription&gt;&lt;FieldName&gt;Subtitel&lt;/FieldName&gt;&lt;FieldID&gt;VV3135751A369CDF4A8F23576732B5018A&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datum&lt;/FieldDocProp&gt;&lt;FieldEmptyDate&gt;false&lt;/FieldEmptyDate&gt;&lt;FieldDefault xsi:type=&quot;xsd:string&quot;&gt;&lt;/FieldDefault&gt;&lt;FieldFormat&gt;d MMMM yyyy&lt;/FieldFormat&gt;&lt;FieldDataType&gt;2&lt;/FieldDataType&gt;&lt;FieldTip /&gt;&lt;FieldPrompt&gt;Datum&lt;/FieldPrompt&gt;&lt;FieldIndex&gt;2&lt;/FieldIndex&gt;&lt;FieldDescription /&gt;&lt;FieldName&gt;Datum&lt;/FieldName&gt;&lt;FieldID&gt;VVB8DA0A633BDF674EBBABF33728BF6885&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Versie&lt;/FieldPrompt&gt;&lt;FieldIndex&gt;3&lt;/FieldIndex&gt;&lt;FieldDescription /&gt;&lt;FieldName&gt;Versie&lt;/FieldName&gt;&lt;FieldID&gt;VVED39DC3294F3114286E7C2AF00B98ACC&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lage&lt;/FieldPrompt&gt;&lt;FieldIndex&gt;4&lt;/FieldIndex&gt;&lt;FieldDescription&gt;Geef hier het aantal exemplaren op, dat van dit rapport gedrukt wordt&lt;/FieldDescription&gt;&lt;FieldName&gt;Oplage&lt;/FieldName&gt;&lt;FieldID&gt;VVA1C29AE840C008479B11EFFF0DF2AEB2&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3&lt;/FieldDataSource&gt;&lt;FieldList&gt;0&lt;/FieldList&gt;&lt;FieldRequired&gt;0&lt;/FieldRequired&gt;&lt;FieldLen&gt;-1&lt;/FieldLen&gt;&lt;FieldHelp /&gt;&lt;FieldDocProp&gt;KNM_LST_pros&lt;/FieldDocProp&gt;&lt;FieldEmptyDate&gt;false&lt;/FieldEmptyDate&gt;&lt;FieldDefault xsi:type=&quot;xsd:string&quot;&gt;Provider=Microsoft.ACE.OLEDB.12.0;Data Source=x:\Bestandsuitwisseling\prosa.xlsx;Extended Properties=&quot;Excel 8.0;HDR=Yes;IMEX=1&quot;;Persist Security Info=False@PROSA~PROSA~Projectnummer, `Omschrijving subproject`~~Projectnummer&lt;/FieldDefault&gt;&lt;FieldFormat&gt;geen&lt;/FieldFormat&gt;&lt;FieldDataType&gt;0&lt;/FieldDataType&gt;&lt;FieldTip /&gt;&lt;FieldPrompt /&gt;&lt;FieldIndex&gt;6&lt;/FieldIndex&gt;&lt;FieldDescription /&gt;&lt;FieldName&gt;PROSA&lt;/FieldName&gt;&lt;FieldID&gt;VVBB87931F5D144E4EB537328DAA02F169&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ED39DC3294F3114286E7C2AF00B98ACC&lt;/ID&gt;_x000d__x000a_      &lt;PROMPT&gt;_x000d__x000a_        &lt;NLNL&gt;Versie&lt;/NLNL&gt;_x000d__x000a_        &lt;NLBE /&gt;_x000d__x000a_        &lt;FRFR /&gt;_x000d__x000a_        &lt;FRBE /&gt;_x000d__x000a_        &lt;ENUS&gt;Versie&lt;/ENUS&gt;_x000d__x000a_        &lt;DEDE&gt;Versie&lt;/DEDE&gt;_x000d__x000a_        &lt;DADK /&gt;_x000d__x000a_        &lt;PLPL /&gt;_x000d__x000a_        &lt;SVSE /&gt;_x000d__x000a_        &lt;EN&gt;Versi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1C29AE840C008479B11EFFF0DF2AEB2&lt;/ID&gt;_x000d__x000a_      &lt;PROMPT&gt;_x000d__x000a_        &lt;NLNL&gt;Oplage&lt;/NLNL&gt;_x000d__x000a_        &lt;NLBE /&gt;_x000d__x000a_        &lt;FRFR /&gt;_x000d__x000a_        &lt;FRBE /&gt;_x000d__x000a_        &lt;ENUS&gt;Oplage&lt;/ENUS&gt;_x000d__x000a_        &lt;DEDE&gt;Oplage&lt;/DEDE&gt;_x000d__x000a_        &lt;DADK /&gt;_x000d__x000a_        &lt;PLPL /&gt;_x000d__x000a_        &lt;SVSE /&gt;_x000d__x000a_        &lt;EN&gt;Oplage&lt;/EN&gt;_x000d__x000a_      &lt;/PROMPT&gt;_x000d__x000a_      &lt;FIELDDESC&gt;_x000d__x000a_        &lt;NLNL&gt;Geef hier het aantal exemplaren op, dat van dit rapport gedrukt wordt&lt;/NLNL&gt;_x000d__x000a_        &lt;NLBE /&gt;_x000d__x000a_        &lt;FRFR /&gt;_x000d__x000a_        &lt;FRBE /&gt;_x000d__x000a_        &lt;ENUS&gt;Geef hier het aantal exemplaren op, dat van dit rapport gedrukt wordt&lt;/ENUS&gt;_x000d__x000a_        &lt;DEDE&gt;Geef hier het aantal exemplaren op, dat van dit rapport gedrukt wordt&lt;/DEDE&gt;_x000d__x000a_        &lt;DADK /&gt;_x000d__x000a_        &lt;PLPL /&gt;_x000d__x000a_        &lt;SVSE /&gt;_x000d__x000a_        &lt;EN&gt;Geef hier het aantal exemplaren op, dat van dit rapport gedrukt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48040F2672FE043A87ABAC859586EBD&lt;/ID&gt;_x000d__x000a_      &lt;PROMPT&gt;_x000d__x000a_        &lt;NLNL&gt;Projectnummer&lt;/NLNL&gt;_x000d__x000a_        &lt;NLBE /&gt;_x000d__x000a_        &lt;FRFR /&gt;_x000d__x000a_        &lt;FRBE /&gt;_x000d__x000a_        &lt;ENUS&gt;Projectnummer&lt;/ENUS&gt;_x000d__x000a_        &lt;DEDE&gt;Projectnummer&lt;/DEDE&gt;_x000d__x000a_        &lt;DADK /&gt;_x000d__x000a_        &lt;PLPL /&gt;_x000d__x000a_        &lt;SVSE /&gt;_x000d__x000a_        &lt;EN&gt;Projectnummer&lt;/EN&gt;_x000d__x000a_      &lt;/PROMPT&gt;_x000d__x000a_      &lt;FIELDDESC&gt;_x000d__x000a_        &lt;NLNL&gt;selecteer -indien van toepassing- het EPM-projectnummer&lt;/NLNL&gt;_x000d__x000a_        &lt;NLBE /&gt;_x000d__x000a_        &lt;FRFR /&gt;_x000d__x000a_        &lt;FRBE /&gt;_x000d__x000a_        &lt;ENUS&gt;selecteer -indien van toepassing- het EPM-projectnummer&lt;/ENUS&gt;_x000d__x000a_        &lt;DEDE&gt;selecteer -indien van toepassing- het EPM-projectnummer&lt;/DEDE&gt;_x000d__x000a_        &lt;DADK /&gt;_x000d__x000a_        &lt;PLPL /&gt;_x000d__x000a_        &lt;SVSE /&gt;_x000d__x000a_        &lt;EN&gt;selecteer -indien van toepassing- het EPM-projectnummer&lt;/EN&gt;_x000d__x000a_      &lt;/FIELDDESC&gt;_x000d__x000a_      &lt;TIP&gt;_x000d__x000a_        &lt;NLNL&gt;formaat: 99999&lt;/NLNL&gt;_x000d__x000a_        &lt;NLBE /&gt;_x000d__x000a_        &lt;FRFR /&gt;_x000d__x000a_        &lt;FRBE /&gt;_x000d__x000a_        &lt;ENUS&gt;formaat: 99999&lt;/ENUS&gt;_x000d__x000a_        &lt;DEDE&gt;formaat: 99999&lt;/DEDE&gt;_x000d__x000a_        &lt;DADK /&gt;_x000d__x000a_        &lt;PLPL /&gt;_x000d__x000a_        &lt;SVSE /&gt;_x000d__x000a_        &lt;EN&gt;formaat: 99999&lt;/EN&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87931F5D144E4EB537328DAA02F169&lt;/ID&gt;_x000d__x000a_      &lt;PROMPT&gt;_x000d__x000a_        &lt;NLNL&gt;PROSA 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10.0.19461"/>
  </w:docVars>
  <w:rsids>
    <w:rsidRoot w:val="00F1278A"/>
    <w:rsid w:val="00002B77"/>
    <w:rsid w:val="000138DB"/>
    <w:rsid w:val="00014ACF"/>
    <w:rsid w:val="0004389D"/>
    <w:rsid w:val="000624ED"/>
    <w:rsid w:val="000625D7"/>
    <w:rsid w:val="000639FC"/>
    <w:rsid w:val="00064FF4"/>
    <w:rsid w:val="00071482"/>
    <w:rsid w:val="000770FC"/>
    <w:rsid w:val="00083C1B"/>
    <w:rsid w:val="000861A6"/>
    <w:rsid w:val="000C2B01"/>
    <w:rsid w:val="000C4380"/>
    <w:rsid w:val="000C53DC"/>
    <w:rsid w:val="000C6512"/>
    <w:rsid w:val="000D7E64"/>
    <w:rsid w:val="000E25AA"/>
    <w:rsid w:val="000E2697"/>
    <w:rsid w:val="00114CE2"/>
    <w:rsid w:val="001348B6"/>
    <w:rsid w:val="001447CE"/>
    <w:rsid w:val="00145BC1"/>
    <w:rsid w:val="00150423"/>
    <w:rsid w:val="0015448D"/>
    <w:rsid w:val="001549D9"/>
    <w:rsid w:val="00155412"/>
    <w:rsid w:val="00157CDC"/>
    <w:rsid w:val="00164339"/>
    <w:rsid w:val="00173F40"/>
    <w:rsid w:val="00183117"/>
    <w:rsid w:val="00187E93"/>
    <w:rsid w:val="00191806"/>
    <w:rsid w:val="00194297"/>
    <w:rsid w:val="00194714"/>
    <w:rsid w:val="001A043D"/>
    <w:rsid w:val="001A4F38"/>
    <w:rsid w:val="001D3B42"/>
    <w:rsid w:val="001F2373"/>
    <w:rsid w:val="00215E74"/>
    <w:rsid w:val="002306AA"/>
    <w:rsid w:val="002433CC"/>
    <w:rsid w:val="002526B8"/>
    <w:rsid w:val="00257F2E"/>
    <w:rsid w:val="00293D82"/>
    <w:rsid w:val="00295B20"/>
    <w:rsid w:val="00296CA7"/>
    <w:rsid w:val="002971CF"/>
    <w:rsid w:val="002A5022"/>
    <w:rsid w:val="002B3F1D"/>
    <w:rsid w:val="002B6F59"/>
    <w:rsid w:val="002C33B3"/>
    <w:rsid w:val="002C6652"/>
    <w:rsid w:val="002C6FF5"/>
    <w:rsid w:val="002E03C9"/>
    <w:rsid w:val="002E7318"/>
    <w:rsid w:val="002F48AF"/>
    <w:rsid w:val="002F5B5E"/>
    <w:rsid w:val="00310FD6"/>
    <w:rsid w:val="00313A5F"/>
    <w:rsid w:val="00332C55"/>
    <w:rsid w:val="0033504E"/>
    <w:rsid w:val="003430A7"/>
    <w:rsid w:val="00346608"/>
    <w:rsid w:val="00362613"/>
    <w:rsid w:val="0036783A"/>
    <w:rsid w:val="0038344D"/>
    <w:rsid w:val="003A5759"/>
    <w:rsid w:val="003B61B3"/>
    <w:rsid w:val="003C2D42"/>
    <w:rsid w:val="003D754B"/>
    <w:rsid w:val="003F7FAF"/>
    <w:rsid w:val="0040733E"/>
    <w:rsid w:val="00415F7F"/>
    <w:rsid w:val="00432A6C"/>
    <w:rsid w:val="00433A9A"/>
    <w:rsid w:val="004526BA"/>
    <w:rsid w:val="00453714"/>
    <w:rsid w:val="0045701E"/>
    <w:rsid w:val="00461EE5"/>
    <w:rsid w:val="00477B81"/>
    <w:rsid w:val="004919CF"/>
    <w:rsid w:val="004B2669"/>
    <w:rsid w:val="004D0A4F"/>
    <w:rsid w:val="004F513C"/>
    <w:rsid w:val="0050632F"/>
    <w:rsid w:val="00506F33"/>
    <w:rsid w:val="005259EB"/>
    <w:rsid w:val="00525CBB"/>
    <w:rsid w:val="00531CBC"/>
    <w:rsid w:val="00533378"/>
    <w:rsid w:val="00537270"/>
    <w:rsid w:val="005473FD"/>
    <w:rsid w:val="0057190C"/>
    <w:rsid w:val="00572E57"/>
    <w:rsid w:val="00580FB6"/>
    <w:rsid w:val="00591D50"/>
    <w:rsid w:val="005A2783"/>
    <w:rsid w:val="005C484C"/>
    <w:rsid w:val="005C54CD"/>
    <w:rsid w:val="005F2F9F"/>
    <w:rsid w:val="005F44E7"/>
    <w:rsid w:val="005F5471"/>
    <w:rsid w:val="005F6BE3"/>
    <w:rsid w:val="005F7479"/>
    <w:rsid w:val="006073B2"/>
    <w:rsid w:val="0060799A"/>
    <w:rsid w:val="00607F9B"/>
    <w:rsid w:val="006144B1"/>
    <w:rsid w:val="0064193E"/>
    <w:rsid w:val="00643981"/>
    <w:rsid w:val="0065368B"/>
    <w:rsid w:val="00657DEF"/>
    <w:rsid w:val="00663CE4"/>
    <w:rsid w:val="00682A8B"/>
    <w:rsid w:val="00690DA5"/>
    <w:rsid w:val="006A0668"/>
    <w:rsid w:val="006D0C9C"/>
    <w:rsid w:val="006D5C9D"/>
    <w:rsid w:val="0070039D"/>
    <w:rsid w:val="007022DC"/>
    <w:rsid w:val="00717614"/>
    <w:rsid w:val="0074094C"/>
    <w:rsid w:val="00746BD1"/>
    <w:rsid w:val="00771775"/>
    <w:rsid w:val="0077658A"/>
    <w:rsid w:val="007A0C4E"/>
    <w:rsid w:val="007A7780"/>
    <w:rsid w:val="007B3685"/>
    <w:rsid w:val="007B4864"/>
    <w:rsid w:val="007C5F13"/>
    <w:rsid w:val="007C65B1"/>
    <w:rsid w:val="007D10BF"/>
    <w:rsid w:val="007E47EB"/>
    <w:rsid w:val="007E6746"/>
    <w:rsid w:val="008014E8"/>
    <w:rsid w:val="00802636"/>
    <w:rsid w:val="008129F0"/>
    <w:rsid w:val="008144FF"/>
    <w:rsid w:val="00816F5B"/>
    <w:rsid w:val="008526D1"/>
    <w:rsid w:val="0085452D"/>
    <w:rsid w:val="0086278B"/>
    <w:rsid w:val="008B0403"/>
    <w:rsid w:val="008E32E2"/>
    <w:rsid w:val="008E6CB7"/>
    <w:rsid w:val="008F5AF9"/>
    <w:rsid w:val="008F6B27"/>
    <w:rsid w:val="00900563"/>
    <w:rsid w:val="00956858"/>
    <w:rsid w:val="009577D1"/>
    <w:rsid w:val="00970501"/>
    <w:rsid w:val="0097729A"/>
    <w:rsid w:val="00982493"/>
    <w:rsid w:val="009A0455"/>
    <w:rsid w:val="009C7D3E"/>
    <w:rsid w:val="009D5429"/>
    <w:rsid w:val="009D6E1D"/>
    <w:rsid w:val="009E05FE"/>
    <w:rsid w:val="009E49EB"/>
    <w:rsid w:val="009F0F64"/>
    <w:rsid w:val="00A04799"/>
    <w:rsid w:val="00A2313C"/>
    <w:rsid w:val="00A35FDD"/>
    <w:rsid w:val="00A500BE"/>
    <w:rsid w:val="00A57964"/>
    <w:rsid w:val="00A60588"/>
    <w:rsid w:val="00A62D75"/>
    <w:rsid w:val="00A63EFD"/>
    <w:rsid w:val="00A67C5B"/>
    <w:rsid w:val="00A809CB"/>
    <w:rsid w:val="00A86E49"/>
    <w:rsid w:val="00A93B3E"/>
    <w:rsid w:val="00A9615B"/>
    <w:rsid w:val="00AB5668"/>
    <w:rsid w:val="00AB6350"/>
    <w:rsid w:val="00AB6F82"/>
    <w:rsid w:val="00AD428B"/>
    <w:rsid w:val="00AE2E1C"/>
    <w:rsid w:val="00AE72A7"/>
    <w:rsid w:val="00B11752"/>
    <w:rsid w:val="00B23EC3"/>
    <w:rsid w:val="00B3026D"/>
    <w:rsid w:val="00B5666C"/>
    <w:rsid w:val="00B67A05"/>
    <w:rsid w:val="00BA6438"/>
    <w:rsid w:val="00BD12F2"/>
    <w:rsid w:val="00BD144D"/>
    <w:rsid w:val="00BE0ECE"/>
    <w:rsid w:val="00BE2DA5"/>
    <w:rsid w:val="00BE7D27"/>
    <w:rsid w:val="00BF40B7"/>
    <w:rsid w:val="00C01BD2"/>
    <w:rsid w:val="00C05FEE"/>
    <w:rsid w:val="00C13DF0"/>
    <w:rsid w:val="00C17421"/>
    <w:rsid w:val="00C770D4"/>
    <w:rsid w:val="00C833E5"/>
    <w:rsid w:val="00C97619"/>
    <w:rsid w:val="00CA0E35"/>
    <w:rsid w:val="00CA16FE"/>
    <w:rsid w:val="00CB6605"/>
    <w:rsid w:val="00CD322C"/>
    <w:rsid w:val="00CD51C2"/>
    <w:rsid w:val="00CF46C6"/>
    <w:rsid w:val="00D0457D"/>
    <w:rsid w:val="00D500FD"/>
    <w:rsid w:val="00D516D4"/>
    <w:rsid w:val="00D64BA9"/>
    <w:rsid w:val="00D6577B"/>
    <w:rsid w:val="00D70531"/>
    <w:rsid w:val="00D75999"/>
    <w:rsid w:val="00D804FB"/>
    <w:rsid w:val="00DA0826"/>
    <w:rsid w:val="00DA0A80"/>
    <w:rsid w:val="00DA2273"/>
    <w:rsid w:val="00DB6960"/>
    <w:rsid w:val="00E26A9E"/>
    <w:rsid w:val="00E37531"/>
    <w:rsid w:val="00E64938"/>
    <w:rsid w:val="00E6558C"/>
    <w:rsid w:val="00E770C5"/>
    <w:rsid w:val="00E8481A"/>
    <w:rsid w:val="00ED4BB8"/>
    <w:rsid w:val="00EE5629"/>
    <w:rsid w:val="00EF51D0"/>
    <w:rsid w:val="00F105D8"/>
    <w:rsid w:val="00F1278A"/>
    <w:rsid w:val="00F17342"/>
    <w:rsid w:val="00F26EEE"/>
    <w:rsid w:val="00F30AB3"/>
    <w:rsid w:val="00F5477D"/>
    <w:rsid w:val="00F700FF"/>
    <w:rsid w:val="00FB2658"/>
    <w:rsid w:val="00FB4032"/>
    <w:rsid w:val="00FC0239"/>
    <w:rsid w:val="00FC1AB7"/>
    <w:rsid w:val="00FC42E8"/>
    <w:rsid w:val="00FC667B"/>
    <w:rsid w:val="00FC7A19"/>
    <w:rsid w:val="00FD10E0"/>
    <w:rsid w:val="00FE0860"/>
    <w:rsid w:val="00FF0A76"/>
    <w:rsid w:val="00FF51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019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6" w:uiPriority="39"/>
    <w:lsdException w:name="toc 7"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1278A"/>
    <w:rPr>
      <w:rFonts w:ascii="Verdana" w:hAnsi="Verdana"/>
    </w:rPr>
  </w:style>
  <w:style w:type="paragraph" w:styleId="Kop1">
    <w:name w:val="heading 1"/>
    <w:basedOn w:val="Standaard"/>
    <w:next w:val="Standaard"/>
    <w:qFormat/>
    <w:rsid w:val="0086278B"/>
    <w:pPr>
      <w:keepNext/>
      <w:keepLines/>
      <w:pageBreakBefore/>
      <w:numPr>
        <w:numId w:val="1"/>
      </w:numPr>
      <w:suppressLineNumbers/>
      <w:suppressAutoHyphens/>
      <w:spacing w:after="360"/>
      <w:jc w:val="both"/>
      <w:outlineLvl w:val="0"/>
    </w:pPr>
    <w:rPr>
      <w:b/>
      <w:kern w:val="28"/>
    </w:rPr>
  </w:style>
  <w:style w:type="paragraph" w:styleId="Kop2">
    <w:name w:val="heading 2"/>
    <w:basedOn w:val="Kop1"/>
    <w:next w:val="Standaard"/>
    <w:qFormat/>
    <w:rsid w:val="0086278B"/>
    <w:pPr>
      <w:pageBreakBefore w:val="0"/>
      <w:numPr>
        <w:ilvl w:val="1"/>
      </w:numPr>
      <w:spacing w:before="240" w:after="120"/>
      <w:outlineLvl w:val="1"/>
    </w:pPr>
  </w:style>
  <w:style w:type="paragraph" w:styleId="Kop3">
    <w:name w:val="heading 3"/>
    <w:basedOn w:val="Kop2"/>
    <w:next w:val="Standaard"/>
    <w:qFormat/>
    <w:rsid w:val="0086278B"/>
    <w:pPr>
      <w:numPr>
        <w:ilvl w:val="2"/>
      </w:numPr>
      <w:outlineLvl w:val="2"/>
    </w:pPr>
    <w:rPr>
      <w:b w:val="0"/>
      <w:spacing w:val="-2"/>
    </w:rPr>
  </w:style>
  <w:style w:type="paragraph" w:styleId="Kop4">
    <w:name w:val="heading 4"/>
    <w:basedOn w:val="Kop3"/>
    <w:next w:val="Standaard"/>
    <w:qFormat/>
    <w:rsid w:val="0086278B"/>
    <w:pPr>
      <w:numPr>
        <w:ilvl w:val="3"/>
      </w:numPr>
      <w:outlineLvl w:val="3"/>
    </w:pPr>
    <w:rPr>
      <w:i/>
    </w:rPr>
  </w:style>
  <w:style w:type="paragraph" w:styleId="Kop5">
    <w:name w:val="heading 5"/>
    <w:basedOn w:val="Standaard"/>
    <w:next w:val="Standaard"/>
    <w:qFormat/>
    <w:rsid w:val="0086278B"/>
    <w:pPr>
      <w:numPr>
        <w:ilvl w:val="4"/>
        <w:numId w:val="1"/>
      </w:numPr>
      <w:spacing w:before="240" w:after="60"/>
      <w:jc w:val="both"/>
      <w:outlineLvl w:val="4"/>
    </w:pPr>
    <w:rPr>
      <w:rFonts w:ascii="Arial" w:hAnsi="Arial"/>
    </w:rPr>
  </w:style>
  <w:style w:type="paragraph" w:styleId="Kop6">
    <w:name w:val="heading 6"/>
    <w:basedOn w:val="Kop1"/>
    <w:next w:val="Standaard"/>
    <w:qFormat/>
    <w:rsid w:val="0086278B"/>
    <w:pPr>
      <w:numPr>
        <w:ilvl w:val="5"/>
      </w:numPr>
      <w:outlineLvl w:val="5"/>
    </w:pPr>
  </w:style>
  <w:style w:type="paragraph" w:styleId="Kop7">
    <w:name w:val="heading 7"/>
    <w:basedOn w:val="Kop1"/>
    <w:next w:val="Standaard"/>
    <w:qFormat/>
    <w:rsid w:val="0086278B"/>
    <w:pPr>
      <w:numPr>
        <w:ilvl w:val="6"/>
      </w:numPr>
      <w:ind w:left="0"/>
      <w:outlineLvl w:val="6"/>
    </w:pPr>
  </w:style>
  <w:style w:type="paragraph" w:styleId="Kop8">
    <w:name w:val="heading 8"/>
    <w:basedOn w:val="Standaard"/>
    <w:next w:val="Standaard"/>
    <w:qFormat/>
    <w:rsid w:val="0086278B"/>
    <w:pPr>
      <w:numPr>
        <w:ilvl w:val="7"/>
        <w:numId w:val="1"/>
      </w:numPr>
      <w:spacing w:before="240" w:after="60"/>
      <w:jc w:val="both"/>
      <w:outlineLvl w:val="7"/>
    </w:pPr>
    <w:rPr>
      <w:rFonts w:ascii="Arial" w:hAnsi="Arial"/>
      <w:i/>
    </w:rPr>
  </w:style>
  <w:style w:type="paragraph" w:styleId="Kop9">
    <w:name w:val="heading 9"/>
    <w:basedOn w:val="Standaard"/>
    <w:next w:val="Standaard"/>
    <w:qFormat/>
    <w:rsid w:val="0086278B"/>
    <w:pPr>
      <w:numPr>
        <w:ilvl w:val="8"/>
        <w:numId w:val="1"/>
      </w:numPr>
      <w:spacing w:before="240" w:after="60"/>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F1278A"/>
    <w:pPr>
      <w:tabs>
        <w:tab w:val="center" w:pos="4536"/>
        <w:tab w:val="right" w:pos="9072"/>
      </w:tabs>
    </w:pPr>
    <w:rPr>
      <w:sz w:val="18"/>
    </w:rPr>
  </w:style>
  <w:style w:type="paragraph" w:styleId="Voettekst">
    <w:name w:val="footer"/>
    <w:basedOn w:val="Standaard"/>
    <w:rsid w:val="00F1278A"/>
    <w:pPr>
      <w:tabs>
        <w:tab w:val="center" w:pos="4536"/>
        <w:tab w:val="right" w:pos="9072"/>
      </w:tabs>
    </w:pPr>
  </w:style>
  <w:style w:type="paragraph" w:customStyle="1" w:styleId="StandaardTitel">
    <w:name w:val="Standaard Titel"/>
    <w:basedOn w:val="Standaard"/>
    <w:next w:val="StandaardSubtitel"/>
    <w:rsid w:val="0086278B"/>
    <w:pPr>
      <w:jc w:val="center"/>
    </w:pPr>
    <w:rPr>
      <w:b/>
      <w:sz w:val="36"/>
    </w:rPr>
  </w:style>
  <w:style w:type="paragraph" w:customStyle="1" w:styleId="StandaardSubtitel">
    <w:name w:val="Standaard Subtitel"/>
    <w:basedOn w:val="StandaardTitel"/>
    <w:next w:val="Standaard"/>
    <w:rsid w:val="0086278B"/>
  </w:style>
  <w:style w:type="paragraph" w:customStyle="1" w:styleId="VoettekstEerste">
    <w:name w:val="Voettekst Eerste"/>
    <w:basedOn w:val="Standaard"/>
    <w:rsid w:val="0086278B"/>
    <w:pPr>
      <w:tabs>
        <w:tab w:val="left" w:pos="6804"/>
      </w:tabs>
      <w:ind w:left="1134"/>
    </w:pPr>
    <w:rPr>
      <w:rFonts w:ascii="Arial" w:hAnsi="Arial"/>
      <w:sz w:val="14"/>
    </w:rPr>
  </w:style>
  <w:style w:type="paragraph" w:styleId="Inhopg2">
    <w:name w:val="toc 2"/>
    <w:basedOn w:val="Standaard"/>
    <w:next w:val="Standaard"/>
    <w:uiPriority w:val="39"/>
    <w:rsid w:val="0086278B"/>
    <w:pPr>
      <w:tabs>
        <w:tab w:val="right" w:leader="dot" w:pos="9071"/>
      </w:tabs>
      <w:ind w:left="200"/>
      <w:jc w:val="both"/>
    </w:pPr>
  </w:style>
  <w:style w:type="paragraph" w:styleId="Inhopg1">
    <w:name w:val="toc 1"/>
    <w:basedOn w:val="Standaard"/>
    <w:next w:val="Standaard"/>
    <w:uiPriority w:val="39"/>
    <w:rsid w:val="0086278B"/>
    <w:pPr>
      <w:tabs>
        <w:tab w:val="right" w:leader="dot" w:pos="9071"/>
      </w:tabs>
      <w:spacing w:before="120"/>
      <w:jc w:val="both"/>
    </w:pPr>
  </w:style>
  <w:style w:type="paragraph" w:styleId="Inhopg3">
    <w:name w:val="toc 3"/>
    <w:basedOn w:val="Standaard"/>
    <w:next w:val="Standaard"/>
    <w:uiPriority w:val="39"/>
    <w:rsid w:val="0086278B"/>
    <w:pPr>
      <w:tabs>
        <w:tab w:val="right" w:leader="dot" w:pos="9071"/>
      </w:tabs>
      <w:ind w:left="400"/>
      <w:jc w:val="both"/>
    </w:pPr>
  </w:style>
  <w:style w:type="paragraph" w:styleId="Inhopg6">
    <w:name w:val="toc 6"/>
    <w:basedOn w:val="Inhopg1"/>
    <w:next w:val="Standaard"/>
    <w:uiPriority w:val="39"/>
    <w:rsid w:val="0086278B"/>
  </w:style>
  <w:style w:type="paragraph" w:styleId="Inhopg7">
    <w:name w:val="toc 7"/>
    <w:basedOn w:val="Inhopg1"/>
    <w:next w:val="Standaard"/>
    <w:uiPriority w:val="39"/>
    <w:rsid w:val="0086278B"/>
  </w:style>
  <w:style w:type="paragraph" w:customStyle="1" w:styleId="KopZonder">
    <w:name w:val="Kop Zonder"/>
    <w:basedOn w:val="Kop6"/>
    <w:next w:val="Standaard"/>
    <w:rsid w:val="0086278B"/>
    <w:pPr>
      <w:outlineLvl w:val="9"/>
    </w:pPr>
  </w:style>
  <w:style w:type="paragraph" w:customStyle="1" w:styleId="BriefGegevens">
    <w:name w:val="BriefGegevens"/>
    <w:basedOn w:val="Standaard"/>
    <w:rsid w:val="00F1278A"/>
    <w:pPr>
      <w:spacing w:line="200" w:lineRule="exact"/>
      <w:ind w:left="1503" w:hanging="1503"/>
    </w:pPr>
  </w:style>
  <w:style w:type="character" w:customStyle="1" w:styleId="BriefGegevensVariabel">
    <w:name w:val="BriefGegevensVariabel"/>
    <w:basedOn w:val="Standaardalinea-lettertype"/>
    <w:rsid w:val="00F1278A"/>
    <w:rPr>
      <w:rFonts w:ascii="Verdana" w:hAnsi="Verdana"/>
      <w:sz w:val="20"/>
    </w:rPr>
  </w:style>
  <w:style w:type="character" w:customStyle="1" w:styleId="BriefGegevensVast">
    <w:name w:val="BriefGegevensVast"/>
    <w:rsid w:val="00F1278A"/>
    <w:rPr>
      <w:rFonts w:ascii="Arial" w:hAnsi="Arial"/>
      <w:sz w:val="14"/>
    </w:rPr>
  </w:style>
  <w:style w:type="character" w:styleId="Paginanummer">
    <w:name w:val="page number"/>
    <w:basedOn w:val="Standaardalinea-lettertype"/>
    <w:rsid w:val="00F1278A"/>
  </w:style>
  <w:style w:type="paragraph" w:customStyle="1" w:styleId="StandaardMinuut">
    <w:name w:val="StandaardMinuut"/>
    <w:basedOn w:val="Koptekst"/>
    <w:rsid w:val="00F1278A"/>
    <w:pPr>
      <w:tabs>
        <w:tab w:val="clear" w:pos="4536"/>
        <w:tab w:val="clear" w:pos="9072"/>
      </w:tabs>
      <w:ind w:left="5812"/>
    </w:pPr>
  </w:style>
  <w:style w:type="table" w:styleId="Tabelraster">
    <w:name w:val="Table Grid"/>
    <w:basedOn w:val="Standaardtabel"/>
    <w:rsid w:val="00F1278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7C65B1"/>
    <w:rPr>
      <w:rFonts w:ascii="Tahoma" w:hAnsi="Tahoma" w:cs="Tahoma"/>
      <w:sz w:val="16"/>
      <w:szCs w:val="16"/>
    </w:rPr>
  </w:style>
  <w:style w:type="character" w:customStyle="1" w:styleId="BallontekstChar">
    <w:name w:val="Ballontekst Char"/>
    <w:basedOn w:val="Standaardalinea-lettertype"/>
    <w:link w:val="Ballontekst"/>
    <w:rsid w:val="007C65B1"/>
    <w:rPr>
      <w:rFonts w:ascii="Tahoma" w:hAnsi="Tahoma" w:cs="Tahoma"/>
      <w:sz w:val="16"/>
      <w:szCs w:val="16"/>
      <w:lang w:val="nl"/>
    </w:rPr>
  </w:style>
  <w:style w:type="paragraph" w:styleId="Lijstalinea">
    <w:name w:val="List Paragraph"/>
    <w:basedOn w:val="Standaard"/>
    <w:uiPriority w:val="34"/>
    <w:qFormat/>
    <w:rsid w:val="00591D50"/>
    <w:pPr>
      <w:ind w:left="720"/>
      <w:contextualSpacing/>
    </w:pPr>
  </w:style>
  <w:style w:type="paragraph" w:styleId="Normaalweb">
    <w:name w:val="Normal (Web)"/>
    <w:basedOn w:val="Standaard"/>
    <w:link w:val="NormaalwebChar"/>
    <w:rsid w:val="008014E8"/>
    <w:pPr>
      <w:spacing w:before="100" w:beforeAutospacing="1" w:after="100" w:afterAutospacing="1"/>
    </w:pPr>
    <w:rPr>
      <w:rFonts w:ascii="Times New Roman" w:hAnsi="Times New Roman"/>
      <w:sz w:val="24"/>
      <w:szCs w:val="24"/>
    </w:rPr>
  </w:style>
  <w:style w:type="character" w:customStyle="1" w:styleId="NormaalwebChar">
    <w:name w:val="Normaal (web) Char"/>
    <w:link w:val="Normaalweb"/>
    <w:rsid w:val="008014E8"/>
    <w:rPr>
      <w:sz w:val="24"/>
      <w:szCs w:val="24"/>
    </w:rPr>
  </w:style>
  <w:style w:type="character" w:styleId="Verwijzingopmerking">
    <w:name w:val="annotation reference"/>
    <w:basedOn w:val="Standaardalinea-lettertype"/>
    <w:rsid w:val="00A809CB"/>
    <w:rPr>
      <w:sz w:val="16"/>
      <w:szCs w:val="16"/>
    </w:rPr>
  </w:style>
  <w:style w:type="paragraph" w:styleId="Tekstopmerking">
    <w:name w:val="annotation text"/>
    <w:basedOn w:val="Standaard"/>
    <w:link w:val="TekstopmerkingChar"/>
    <w:rsid w:val="00A809CB"/>
  </w:style>
  <w:style w:type="character" w:customStyle="1" w:styleId="TekstopmerkingChar">
    <w:name w:val="Tekst opmerking Char"/>
    <w:basedOn w:val="Standaardalinea-lettertype"/>
    <w:link w:val="Tekstopmerking"/>
    <w:rsid w:val="00A809CB"/>
    <w:rPr>
      <w:rFonts w:ascii="Verdana" w:hAnsi="Verdana"/>
    </w:rPr>
  </w:style>
  <w:style w:type="paragraph" w:styleId="Onderwerpvanopmerking">
    <w:name w:val="annotation subject"/>
    <w:basedOn w:val="Tekstopmerking"/>
    <w:next w:val="Tekstopmerking"/>
    <w:link w:val="OnderwerpvanopmerkingChar"/>
    <w:rsid w:val="00A809CB"/>
    <w:rPr>
      <w:b/>
      <w:bCs/>
    </w:rPr>
  </w:style>
  <w:style w:type="character" w:customStyle="1" w:styleId="OnderwerpvanopmerkingChar">
    <w:name w:val="Onderwerp van opmerking Char"/>
    <w:basedOn w:val="TekstopmerkingChar"/>
    <w:link w:val="Onderwerpvanopmerking"/>
    <w:rsid w:val="00A809CB"/>
    <w:rPr>
      <w:rFonts w:ascii="Verdana" w:hAnsi="Verdana"/>
      <w:b/>
      <w:bCs/>
    </w:rPr>
  </w:style>
  <w:style w:type="paragraph" w:customStyle="1" w:styleId="Default">
    <w:name w:val="Default"/>
    <w:rsid w:val="00746BD1"/>
    <w:pPr>
      <w:autoSpaceDE w:val="0"/>
      <w:autoSpaceDN w:val="0"/>
      <w:adjustRightInd w:val="0"/>
    </w:pPr>
    <w:rPr>
      <w:rFonts w:ascii="Verdana" w:hAnsi="Verdana" w:cs="Verdana"/>
      <w:color w:val="000000"/>
      <w:sz w:val="24"/>
      <w:szCs w:val="24"/>
    </w:rPr>
  </w:style>
  <w:style w:type="character" w:customStyle="1" w:styleId="fontstyle01">
    <w:name w:val="fontstyle01"/>
    <w:basedOn w:val="Standaardalinea-lettertype"/>
    <w:rsid w:val="003B61B3"/>
    <w:rPr>
      <w:rFonts w:ascii="Frutiger-Bold" w:hAnsi="Frutiger-Bold" w:hint="default"/>
      <w:b/>
      <w:bCs/>
      <w:i w:val="0"/>
      <w:iCs w:val="0"/>
      <w:color w:val="F49500"/>
      <w:sz w:val="20"/>
      <w:szCs w:val="20"/>
    </w:rPr>
  </w:style>
  <w:style w:type="character" w:customStyle="1" w:styleId="fontstyle21">
    <w:name w:val="fontstyle21"/>
    <w:basedOn w:val="Standaardalinea-lettertype"/>
    <w:rsid w:val="003B61B3"/>
    <w:rPr>
      <w:rFonts w:ascii="Frutiger-Light" w:hAnsi="Frutiger-Light" w:hint="default"/>
      <w:b w:val="0"/>
      <w:bCs w:val="0"/>
      <w:i w:val="0"/>
      <w:iCs w:val="0"/>
      <w:color w:val="636E75"/>
      <w:sz w:val="18"/>
      <w:szCs w:val="18"/>
    </w:rPr>
  </w:style>
  <w:style w:type="paragraph" w:styleId="Revisie">
    <w:name w:val="Revision"/>
    <w:hidden/>
    <w:uiPriority w:val="99"/>
    <w:semiHidden/>
    <w:rsid w:val="003B61B3"/>
    <w:rPr>
      <w:rFonts w:ascii="Verdana" w:hAnsi="Verdana"/>
    </w:rPr>
  </w:style>
  <w:style w:type="character" w:styleId="Zwaar">
    <w:name w:val="Strong"/>
    <w:basedOn w:val="Standaardalinea-lettertype"/>
    <w:uiPriority w:val="22"/>
    <w:qFormat/>
    <w:rsid w:val="00C976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6" w:uiPriority="39"/>
    <w:lsdException w:name="toc 7"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1278A"/>
    <w:rPr>
      <w:rFonts w:ascii="Verdana" w:hAnsi="Verdana"/>
    </w:rPr>
  </w:style>
  <w:style w:type="paragraph" w:styleId="Kop1">
    <w:name w:val="heading 1"/>
    <w:basedOn w:val="Standaard"/>
    <w:next w:val="Standaard"/>
    <w:qFormat/>
    <w:rsid w:val="0086278B"/>
    <w:pPr>
      <w:keepNext/>
      <w:keepLines/>
      <w:pageBreakBefore/>
      <w:numPr>
        <w:numId w:val="1"/>
      </w:numPr>
      <w:suppressLineNumbers/>
      <w:suppressAutoHyphens/>
      <w:spacing w:after="360"/>
      <w:jc w:val="both"/>
      <w:outlineLvl w:val="0"/>
    </w:pPr>
    <w:rPr>
      <w:b/>
      <w:kern w:val="28"/>
    </w:rPr>
  </w:style>
  <w:style w:type="paragraph" w:styleId="Kop2">
    <w:name w:val="heading 2"/>
    <w:basedOn w:val="Kop1"/>
    <w:next w:val="Standaard"/>
    <w:qFormat/>
    <w:rsid w:val="0086278B"/>
    <w:pPr>
      <w:pageBreakBefore w:val="0"/>
      <w:numPr>
        <w:ilvl w:val="1"/>
      </w:numPr>
      <w:spacing w:before="240" w:after="120"/>
      <w:outlineLvl w:val="1"/>
    </w:pPr>
  </w:style>
  <w:style w:type="paragraph" w:styleId="Kop3">
    <w:name w:val="heading 3"/>
    <w:basedOn w:val="Kop2"/>
    <w:next w:val="Standaard"/>
    <w:qFormat/>
    <w:rsid w:val="0086278B"/>
    <w:pPr>
      <w:numPr>
        <w:ilvl w:val="2"/>
      </w:numPr>
      <w:outlineLvl w:val="2"/>
    </w:pPr>
    <w:rPr>
      <w:b w:val="0"/>
      <w:spacing w:val="-2"/>
    </w:rPr>
  </w:style>
  <w:style w:type="paragraph" w:styleId="Kop4">
    <w:name w:val="heading 4"/>
    <w:basedOn w:val="Kop3"/>
    <w:next w:val="Standaard"/>
    <w:qFormat/>
    <w:rsid w:val="0086278B"/>
    <w:pPr>
      <w:numPr>
        <w:ilvl w:val="3"/>
      </w:numPr>
      <w:outlineLvl w:val="3"/>
    </w:pPr>
    <w:rPr>
      <w:i/>
    </w:rPr>
  </w:style>
  <w:style w:type="paragraph" w:styleId="Kop5">
    <w:name w:val="heading 5"/>
    <w:basedOn w:val="Standaard"/>
    <w:next w:val="Standaard"/>
    <w:qFormat/>
    <w:rsid w:val="0086278B"/>
    <w:pPr>
      <w:numPr>
        <w:ilvl w:val="4"/>
        <w:numId w:val="1"/>
      </w:numPr>
      <w:spacing w:before="240" w:after="60"/>
      <w:jc w:val="both"/>
      <w:outlineLvl w:val="4"/>
    </w:pPr>
    <w:rPr>
      <w:rFonts w:ascii="Arial" w:hAnsi="Arial"/>
    </w:rPr>
  </w:style>
  <w:style w:type="paragraph" w:styleId="Kop6">
    <w:name w:val="heading 6"/>
    <w:basedOn w:val="Kop1"/>
    <w:next w:val="Standaard"/>
    <w:qFormat/>
    <w:rsid w:val="0086278B"/>
    <w:pPr>
      <w:numPr>
        <w:ilvl w:val="5"/>
      </w:numPr>
      <w:outlineLvl w:val="5"/>
    </w:pPr>
  </w:style>
  <w:style w:type="paragraph" w:styleId="Kop7">
    <w:name w:val="heading 7"/>
    <w:basedOn w:val="Kop1"/>
    <w:next w:val="Standaard"/>
    <w:qFormat/>
    <w:rsid w:val="0086278B"/>
    <w:pPr>
      <w:numPr>
        <w:ilvl w:val="6"/>
      </w:numPr>
      <w:ind w:left="0"/>
      <w:outlineLvl w:val="6"/>
    </w:pPr>
  </w:style>
  <w:style w:type="paragraph" w:styleId="Kop8">
    <w:name w:val="heading 8"/>
    <w:basedOn w:val="Standaard"/>
    <w:next w:val="Standaard"/>
    <w:qFormat/>
    <w:rsid w:val="0086278B"/>
    <w:pPr>
      <w:numPr>
        <w:ilvl w:val="7"/>
        <w:numId w:val="1"/>
      </w:numPr>
      <w:spacing w:before="240" w:after="60"/>
      <w:jc w:val="both"/>
      <w:outlineLvl w:val="7"/>
    </w:pPr>
    <w:rPr>
      <w:rFonts w:ascii="Arial" w:hAnsi="Arial"/>
      <w:i/>
    </w:rPr>
  </w:style>
  <w:style w:type="paragraph" w:styleId="Kop9">
    <w:name w:val="heading 9"/>
    <w:basedOn w:val="Standaard"/>
    <w:next w:val="Standaard"/>
    <w:qFormat/>
    <w:rsid w:val="0086278B"/>
    <w:pPr>
      <w:numPr>
        <w:ilvl w:val="8"/>
        <w:numId w:val="1"/>
      </w:numPr>
      <w:spacing w:before="240" w:after="60"/>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F1278A"/>
    <w:pPr>
      <w:tabs>
        <w:tab w:val="center" w:pos="4536"/>
        <w:tab w:val="right" w:pos="9072"/>
      </w:tabs>
    </w:pPr>
    <w:rPr>
      <w:sz w:val="18"/>
    </w:rPr>
  </w:style>
  <w:style w:type="paragraph" w:styleId="Voettekst">
    <w:name w:val="footer"/>
    <w:basedOn w:val="Standaard"/>
    <w:rsid w:val="00F1278A"/>
    <w:pPr>
      <w:tabs>
        <w:tab w:val="center" w:pos="4536"/>
        <w:tab w:val="right" w:pos="9072"/>
      </w:tabs>
    </w:pPr>
  </w:style>
  <w:style w:type="paragraph" w:customStyle="1" w:styleId="StandaardTitel">
    <w:name w:val="Standaard Titel"/>
    <w:basedOn w:val="Standaard"/>
    <w:next w:val="StandaardSubtitel"/>
    <w:rsid w:val="0086278B"/>
    <w:pPr>
      <w:jc w:val="center"/>
    </w:pPr>
    <w:rPr>
      <w:b/>
      <w:sz w:val="36"/>
    </w:rPr>
  </w:style>
  <w:style w:type="paragraph" w:customStyle="1" w:styleId="StandaardSubtitel">
    <w:name w:val="Standaard Subtitel"/>
    <w:basedOn w:val="StandaardTitel"/>
    <w:next w:val="Standaard"/>
    <w:rsid w:val="0086278B"/>
  </w:style>
  <w:style w:type="paragraph" w:customStyle="1" w:styleId="VoettekstEerste">
    <w:name w:val="Voettekst Eerste"/>
    <w:basedOn w:val="Standaard"/>
    <w:rsid w:val="0086278B"/>
    <w:pPr>
      <w:tabs>
        <w:tab w:val="left" w:pos="6804"/>
      </w:tabs>
      <w:ind w:left="1134"/>
    </w:pPr>
    <w:rPr>
      <w:rFonts w:ascii="Arial" w:hAnsi="Arial"/>
      <w:sz w:val="14"/>
    </w:rPr>
  </w:style>
  <w:style w:type="paragraph" w:styleId="Inhopg2">
    <w:name w:val="toc 2"/>
    <w:basedOn w:val="Standaard"/>
    <w:next w:val="Standaard"/>
    <w:uiPriority w:val="39"/>
    <w:rsid w:val="0086278B"/>
    <w:pPr>
      <w:tabs>
        <w:tab w:val="right" w:leader="dot" w:pos="9071"/>
      </w:tabs>
      <w:ind w:left="200"/>
      <w:jc w:val="both"/>
    </w:pPr>
  </w:style>
  <w:style w:type="paragraph" w:styleId="Inhopg1">
    <w:name w:val="toc 1"/>
    <w:basedOn w:val="Standaard"/>
    <w:next w:val="Standaard"/>
    <w:uiPriority w:val="39"/>
    <w:rsid w:val="0086278B"/>
    <w:pPr>
      <w:tabs>
        <w:tab w:val="right" w:leader="dot" w:pos="9071"/>
      </w:tabs>
      <w:spacing w:before="120"/>
      <w:jc w:val="both"/>
    </w:pPr>
  </w:style>
  <w:style w:type="paragraph" w:styleId="Inhopg3">
    <w:name w:val="toc 3"/>
    <w:basedOn w:val="Standaard"/>
    <w:next w:val="Standaard"/>
    <w:uiPriority w:val="39"/>
    <w:rsid w:val="0086278B"/>
    <w:pPr>
      <w:tabs>
        <w:tab w:val="right" w:leader="dot" w:pos="9071"/>
      </w:tabs>
      <w:ind w:left="400"/>
      <w:jc w:val="both"/>
    </w:pPr>
  </w:style>
  <w:style w:type="paragraph" w:styleId="Inhopg6">
    <w:name w:val="toc 6"/>
    <w:basedOn w:val="Inhopg1"/>
    <w:next w:val="Standaard"/>
    <w:uiPriority w:val="39"/>
    <w:rsid w:val="0086278B"/>
  </w:style>
  <w:style w:type="paragraph" w:styleId="Inhopg7">
    <w:name w:val="toc 7"/>
    <w:basedOn w:val="Inhopg1"/>
    <w:next w:val="Standaard"/>
    <w:uiPriority w:val="39"/>
    <w:rsid w:val="0086278B"/>
  </w:style>
  <w:style w:type="paragraph" w:customStyle="1" w:styleId="KopZonder">
    <w:name w:val="Kop Zonder"/>
    <w:basedOn w:val="Kop6"/>
    <w:next w:val="Standaard"/>
    <w:rsid w:val="0086278B"/>
    <w:pPr>
      <w:outlineLvl w:val="9"/>
    </w:pPr>
  </w:style>
  <w:style w:type="paragraph" w:customStyle="1" w:styleId="BriefGegevens">
    <w:name w:val="BriefGegevens"/>
    <w:basedOn w:val="Standaard"/>
    <w:rsid w:val="00F1278A"/>
    <w:pPr>
      <w:spacing w:line="200" w:lineRule="exact"/>
      <w:ind w:left="1503" w:hanging="1503"/>
    </w:pPr>
  </w:style>
  <w:style w:type="character" w:customStyle="1" w:styleId="BriefGegevensVariabel">
    <w:name w:val="BriefGegevensVariabel"/>
    <w:basedOn w:val="Standaardalinea-lettertype"/>
    <w:rsid w:val="00F1278A"/>
    <w:rPr>
      <w:rFonts w:ascii="Verdana" w:hAnsi="Verdana"/>
      <w:sz w:val="20"/>
    </w:rPr>
  </w:style>
  <w:style w:type="character" w:customStyle="1" w:styleId="BriefGegevensVast">
    <w:name w:val="BriefGegevensVast"/>
    <w:rsid w:val="00F1278A"/>
    <w:rPr>
      <w:rFonts w:ascii="Arial" w:hAnsi="Arial"/>
      <w:sz w:val="14"/>
    </w:rPr>
  </w:style>
  <w:style w:type="character" w:styleId="Paginanummer">
    <w:name w:val="page number"/>
    <w:basedOn w:val="Standaardalinea-lettertype"/>
    <w:rsid w:val="00F1278A"/>
  </w:style>
  <w:style w:type="paragraph" w:customStyle="1" w:styleId="StandaardMinuut">
    <w:name w:val="StandaardMinuut"/>
    <w:basedOn w:val="Koptekst"/>
    <w:rsid w:val="00F1278A"/>
    <w:pPr>
      <w:tabs>
        <w:tab w:val="clear" w:pos="4536"/>
        <w:tab w:val="clear" w:pos="9072"/>
      </w:tabs>
      <w:ind w:left="5812"/>
    </w:pPr>
  </w:style>
  <w:style w:type="table" w:styleId="Tabelraster">
    <w:name w:val="Table Grid"/>
    <w:basedOn w:val="Standaardtabel"/>
    <w:rsid w:val="00F1278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7C65B1"/>
    <w:rPr>
      <w:rFonts w:ascii="Tahoma" w:hAnsi="Tahoma" w:cs="Tahoma"/>
      <w:sz w:val="16"/>
      <w:szCs w:val="16"/>
    </w:rPr>
  </w:style>
  <w:style w:type="character" w:customStyle="1" w:styleId="BallontekstChar">
    <w:name w:val="Ballontekst Char"/>
    <w:basedOn w:val="Standaardalinea-lettertype"/>
    <w:link w:val="Ballontekst"/>
    <w:rsid w:val="007C65B1"/>
    <w:rPr>
      <w:rFonts w:ascii="Tahoma" w:hAnsi="Tahoma" w:cs="Tahoma"/>
      <w:sz w:val="16"/>
      <w:szCs w:val="16"/>
      <w:lang w:val="nl"/>
    </w:rPr>
  </w:style>
  <w:style w:type="paragraph" w:styleId="Lijstalinea">
    <w:name w:val="List Paragraph"/>
    <w:basedOn w:val="Standaard"/>
    <w:uiPriority w:val="34"/>
    <w:qFormat/>
    <w:rsid w:val="00591D50"/>
    <w:pPr>
      <w:ind w:left="720"/>
      <w:contextualSpacing/>
    </w:pPr>
  </w:style>
  <w:style w:type="paragraph" w:styleId="Normaalweb">
    <w:name w:val="Normal (Web)"/>
    <w:basedOn w:val="Standaard"/>
    <w:link w:val="NormaalwebChar"/>
    <w:rsid w:val="008014E8"/>
    <w:pPr>
      <w:spacing w:before="100" w:beforeAutospacing="1" w:after="100" w:afterAutospacing="1"/>
    </w:pPr>
    <w:rPr>
      <w:rFonts w:ascii="Times New Roman" w:hAnsi="Times New Roman"/>
      <w:sz w:val="24"/>
      <w:szCs w:val="24"/>
    </w:rPr>
  </w:style>
  <w:style w:type="character" w:customStyle="1" w:styleId="NormaalwebChar">
    <w:name w:val="Normaal (web) Char"/>
    <w:link w:val="Normaalweb"/>
    <w:rsid w:val="008014E8"/>
    <w:rPr>
      <w:sz w:val="24"/>
      <w:szCs w:val="24"/>
    </w:rPr>
  </w:style>
  <w:style w:type="character" w:styleId="Verwijzingopmerking">
    <w:name w:val="annotation reference"/>
    <w:basedOn w:val="Standaardalinea-lettertype"/>
    <w:rsid w:val="00A809CB"/>
    <w:rPr>
      <w:sz w:val="16"/>
      <w:szCs w:val="16"/>
    </w:rPr>
  </w:style>
  <w:style w:type="paragraph" w:styleId="Tekstopmerking">
    <w:name w:val="annotation text"/>
    <w:basedOn w:val="Standaard"/>
    <w:link w:val="TekstopmerkingChar"/>
    <w:rsid w:val="00A809CB"/>
  </w:style>
  <w:style w:type="character" w:customStyle="1" w:styleId="TekstopmerkingChar">
    <w:name w:val="Tekst opmerking Char"/>
    <w:basedOn w:val="Standaardalinea-lettertype"/>
    <w:link w:val="Tekstopmerking"/>
    <w:rsid w:val="00A809CB"/>
    <w:rPr>
      <w:rFonts w:ascii="Verdana" w:hAnsi="Verdana"/>
    </w:rPr>
  </w:style>
  <w:style w:type="paragraph" w:styleId="Onderwerpvanopmerking">
    <w:name w:val="annotation subject"/>
    <w:basedOn w:val="Tekstopmerking"/>
    <w:next w:val="Tekstopmerking"/>
    <w:link w:val="OnderwerpvanopmerkingChar"/>
    <w:rsid w:val="00A809CB"/>
    <w:rPr>
      <w:b/>
      <w:bCs/>
    </w:rPr>
  </w:style>
  <w:style w:type="character" w:customStyle="1" w:styleId="OnderwerpvanopmerkingChar">
    <w:name w:val="Onderwerp van opmerking Char"/>
    <w:basedOn w:val="TekstopmerkingChar"/>
    <w:link w:val="Onderwerpvanopmerking"/>
    <w:rsid w:val="00A809CB"/>
    <w:rPr>
      <w:rFonts w:ascii="Verdana" w:hAnsi="Verdana"/>
      <w:b/>
      <w:bCs/>
    </w:rPr>
  </w:style>
  <w:style w:type="paragraph" w:customStyle="1" w:styleId="Default">
    <w:name w:val="Default"/>
    <w:rsid w:val="00746BD1"/>
    <w:pPr>
      <w:autoSpaceDE w:val="0"/>
      <w:autoSpaceDN w:val="0"/>
      <w:adjustRightInd w:val="0"/>
    </w:pPr>
    <w:rPr>
      <w:rFonts w:ascii="Verdana" w:hAnsi="Verdana" w:cs="Verdana"/>
      <w:color w:val="000000"/>
      <w:sz w:val="24"/>
      <w:szCs w:val="24"/>
    </w:rPr>
  </w:style>
  <w:style w:type="character" w:customStyle="1" w:styleId="fontstyle01">
    <w:name w:val="fontstyle01"/>
    <w:basedOn w:val="Standaardalinea-lettertype"/>
    <w:rsid w:val="003B61B3"/>
    <w:rPr>
      <w:rFonts w:ascii="Frutiger-Bold" w:hAnsi="Frutiger-Bold" w:hint="default"/>
      <w:b/>
      <w:bCs/>
      <w:i w:val="0"/>
      <w:iCs w:val="0"/>
      <w:color w:val="F49500"/>
      <w:sz w:val="20"/>
      <w:szCs w:val="20"/>
    </w:rPr>
  </w:style>
  <w:style w:type="character" w:customStyle="1" w:styleId="fontstyle21">
    <w:name w:val="fontstyle21"/>
    <w:basedOn w:val="Standaardalinea-lettertype"/>
    <w:rsid w:val="003B61B3"/>
    <w:rPr>
      <w:rFonts w:ascii="Frutiger-Light" w:hAnsi="Frutiger-Light" w:hint="default"/>
      <w:b w:val="0"/>
      <w:bCs w:val="0"/>
      <w:i w:val="0"/>
      <w:iCs w:val="0"/>
      <w:color w:val="636E75"/>
      <w:sz w:val="18"/>
      <w:szCs w:val="18"/>
    </w:rPr>
  </w:style>
  <w:style w:type="paragraph" w:styleId="Revisie">
    <w:name w:val="Revision"/>
    <w:hidden/>
    <w:uiPriority w:val="99"/>
    <w:semiHidden/>
    <w:rsid w:val="003B61B3"/>
    <w:rPr>
      <w:rFonts w:ascii="Verdana" w:hAnsi="Verdana"/>
    </w:rPr>
  </w:style>
  <w:style w:type="character" w:styleId="Zwaar">
    <w:name w:val="Strong"/>
    <w:basedOn w:val="Standaardalinea-lettertype"/>
    <w:uiPriority w:val="22"/>
    <w:qFormat/>
    <w:rsid w:val="00C976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8021">
      <w:bodyDiv w:val="1"/>
      <w:marLeft w:val="0"/>
      <w:marRight w:val="0"/>
      <w:marTop w:val="0"/>
      <w:marBottom w:val="0"/>
      <w:divBdr>
        <w:top w:val="none" w:sz="0" w:space="0" w:color="auto"/>
        <w:left w:val="none" w:sz="0" w:space="0" w:color="auto"/>
        <w:bottom w:val="none" w:sz="0" w:space="0" w:color="auto"/>
        <w:right w:val="none" w:sz="0" w:space="0" w:color="auto"/>
      </w:divBdr>
    </w:div>
    <w:div w:id="735201727">
      <w:bodyDiv w:val="1"/>
      <w:marLeft w:val="0"/>
      <w:marRight w:val="0"/>
      <w:marTop w:val="0"/>
      <w:marBottom w:val="0"/>
      <w:divBdr>
        <w:top w:val="none" w:sz="0" w:space="0" w:color="auto"/>
        <w:left w:val="none" w:sz="0" w:space="0" w:color="auto"/>
        <w:bottom w:val="none" w:sz="0" w:space="0" w:color="auto"/>
        <w:right w:val="none" w:sz="0" w:space="0" w:color="auto"/>
      </w:divBdr>
    </w:div>
    <w:div w:id="111267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google.nl/url?sa=i&amp;rct=j&amp;q=&amp;esrc=s&amp;source=images&amp;cd=&amp;cad=rja&amp;uact=8&amp;ved=2ahUKEwibjaKIqIrnAhVOJFAKHd8JC3QQjRx6BAgBEAQ&amp;url=https://www.schielandendekrimpenerwaard.nl/media/afbeeldingen/2018/LogoHHSK.jpg/view&amp;psig=AOvVaw2Ya267xgaJ7dbb0G3ilNeB&amp;ust=1579339439843273" TargetMode="External"/><Relationship Id="rId14" Type="http://schemas.openxmlformats.org/officeDocument/2006/relationships/footer" Target="footer1.xml"/><Relationship Id="rId22" Type="http://schemas.microsoft.com/office/2011/relationships/commentsExtended" Target="commentsExtended.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4B9A8-A803-45A1-8709-99242863F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43E50896.dotm</Template>
  <TotalTime>2</TotalTime>
  <Pages>5</Pages>
  <Words>779</Words>
  <Characters>5058</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Rijnland</Company>
  <LinksUpToDate>false</LinksUpToDate>
  <CharactersWithSpaces>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Laurens Grim</dc:creator>
  <cp:lastModifiedBy>pbos</cp:lastModifiedBy>
  <cp:revision>3</cp:revision>
  <cp:lastPrinted>2020-01-30T15:43:00Z</cp:lastPrinted>
  <dcterms:created xsi:type="dcterms:W3CDTF">2020-01-31T08:53:00Z</dcterms:created>
  <dcterms:modified xsi:type="dcterms:W3CDTF">2020-01-31T09:36:00Z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datum">
    <vt:lpwstr>17 januari 2020</vt:lpwstr>
  </property>
  <property fmtid="{D5CDD505-2E9C-101B-9397-08002B2CF9AE}" pid="4" name="KNM_LST_pros">
    <vt:lpwstr>-</vt:lpwstr>
  </property>
  <property fmtid="{D5CDD505-2E9C-101B-9397-08002B2CF9AE}" pid="5" name="dmsRegistratienummer">
    <vt:lpwstr>20.006351</vt:lpwstr>
  </property>
  <property fmtid="{D5CDD505-2E9C-101B-9397-08002B2CF9AE}" pid="6" name="CORSA_GUID">
    <vt:lpwstr>8631b9d2-662b-45b4-6214-065fa4190f0d</vt:lpwstr>
  </property>
  <property fmtid="{D5CDD505-2E9C-101B-9397-08002B2CF9AE}" pid="7" name="CORSA_OBJECTYPE">
    <vt:lpwstr>S</vt:lpwstr>
  </property>
  <property fmtid="{D5CDD505-2E9C-101B-9397-08002B2CF9AE}" pid="8" name="CORSA_OBJECTID">
    <vt:lpwstr>20.006351</vt:lpwstr>
  </property>
  <property fmtid="{D5CDD505-2E9C-101B-9397-08002B2CF9AE}" pid="9" name="CORSA_VERSION">
    <vt:lpwstr>8</vt:lpwstr>
  </property>
</Properties>
</file>