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BE2" w:rsidRDefault="005A2BE2" w:rsidP="005A2BE2">
      <w:r>
        <w:t>Betreft</w:t>
      </w:r>
      <w:r>
        <w:tab/>
        <w:t>: begeleidend schrijven publicatie Nota van Inlichtingen 2</w:t>
      </w:r>
    </w:p>
    <w:p w:rsidR="005A2BE2" w:rsidRDefault="005A2BE2" w:rsidP="005A2BE2">
      <w:proofErr w:type="spellStart"/>
      <w:r>
        <w:t>Daum</w:t>
      </w:r>
      <w:proofErr w:type="spellEnd"/>
      <w:r>
        <w:tab/>
        <w:t>: 21 januari 2020</w:t>
      </w:r>
    </w:p>
    <w:p w:rsidR="005A2BE2" w:rsidRDefault="005A2BE2" w:rsidP="005A2BE2"/>
    <w:p w:rsidR="00BB1567" w:rsidRDefault="005A2BE2" w:rsidP="005A2BE2">
      <w:r>
        <w:t>Geachte dames, heren,</w:t>
      </w:r>
    </w:p>
    <w:p w:rsidR="005A2BE2" w:rsidRDefault="005A2BE2" w:rsidP="005A2BE2">
      <w:r>
        <w:t>Bijgaand zal Nota van Inlichtingen 2 gepubliceerd worden. In deze Nota van Inlichtingen 2 (</w:t>
      </w:r>
      <w:proofErr w:type="spellStart"/>
      <w:r>
        <w:t>NvI</w:t>
      </w:r>
      <w:proofErr w:type="spellEnd"/>
      <w:r>
        <w:t xml:space="preserve"> 2) wordt verwezen naar diverse aangepaste/aan te passen documenten. Deze documenten </w:t>
      </w:r>
      <w:bookmarkStart w:id="0" w:name="_GoBack"/>
      <w:bookmarkEnd w:id="0"/>
      <w:r>
        <w:t xml:space="preserve">zullen grotendeels morgen (woensdag 22 januari 2020) worden gepubliceerd. </w:t>
      </w:r>
    </w:p>
    <w:p w:rsidR="005A2BE2" w:rsidRDefault="005A2BE2" w:rsidP="005A2BE2">
      <w:r>
        <w:t>Hoogachtend en met vriendelijke groeten,</w:t>
      </w:r>
    </w:p>
    <w:p w:rsidR="005A2BE2" w:rsidRDefault="005A2BE2" w:rsidP="005A2BE2"/>
    <w:p w:rsidR="005A2BE2" w:rsidRDefault="005A2BE2" w:rsidP="005A2BE2">
      <w:r>
        <w:t>Evert Jan Stoffels</w:t>
      </w:r>
    </w:p>
    <w:p w:rsidR="005A2BE2" w:rsidRPr="005A2BE2" w:rsidRDefault="005A2BE2" w:rsidP="005A2BE2">
      <w:r>
        <w:t>Adviseur Inkoop Provincie Noord-Holland</w:t>
      </w:r>
    </w:p>
    <w:sectPr w:rsidR="005A2BE2" w:rsidRPr="005A2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84A7E"/>
    <w:multiLevelType w:val="hybridMultilevel"/>
    <w:tmpl w:val="1FC2A7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4C649D"/>
    <w:multiLevelType w:val="hybridMultilevel"/>
    <w:tmpl w:val="67A218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945"/>
    <w:rsid w:val="00113458"/>
    <w:rsid w:val="001608DB"/>
    <w:rsid w:val="001A499B"/>
    <w:rsid w:val="001D392C"/>
    <w:rsid w:val="00202F1D"/>
    <w:rsid w:val="00254FA9"/>
    <w:rsid w:val="0029119B"/>
    <w:rsid w:val="003A71AC"/>
    <w:rsid w:val="003B2071"/>
    <w:rsid w:val="005A2BE2"/>
    <w:rsid w:val="005E4110"/>
    <w:rsid w:val="00691EF1"/>
    <w:rsid w:val="006B0589"/>
    <w:rsid w:val="00717AC8"/>
    <w:rsid w:val="0075250B"/>
    <w:rsid w:val="007A7F7E"/>
    <w:rsid w:val="00971FAF"/>
    <w:rsid w:val="009F194D"/>
    <w:rsid w:val="00B32945"/>
    <w:rsid w:val="00B512C1"/>
    <w:rsid w:val="00B805C0"/>
    <w:rsid w:val="00BB1567"/>
    <w:rsid w:val="00C93E42"/>
    <w:rsid w:val="00D94633"/>
    <w:rsid w:val="00EF1C09"/>
    <w:rsid w:val="00F3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3F34F"/>
  <w15:chartTrackingRefBased/>
  <w15:docId w15:val="{86701289-B0B6-4CD4-B4ED-AFE804294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32945"/>
    <w:pPr>
      <w:spacing w:after="280" w:line="240" w:lineRule="auto"/>
    </w:pPr>
    <w:rPr>
      <w:rFonts w:ascii="Lucida Sans" w:hAnsi="Lucida Sans"/>
      <w:sz w:val="19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/>
      <w:outlineLvl w:val="0"/>
    </w:pPr>
    <w:rPr>
      <w:rFonts w:eastAsiaTheme="majorEastAsia" w:cstheme="majorBidi"/>
      <w:b/>
      <w:bCs/>
      <w:color w:val="2891E1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/>
      <w:outlineLvl w:val="1"/>
    </w:pPr>
    <w:rPr>
      <w:rFonts w:eastAsiaTheme="majorEastAsia" w:cstheme="majorBidi"/>
      <w:b/>
      <w:bCs/>
      <w:color w:val="2891E1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2891E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</w:pPr>
    <w:rPr>
      <w:rFonts w:eastAsiaTheme="majorEastAsia" w:cstheme="majorBidi"/>
      <w:i/>
      <w:iCs/>
      <w:color w:val="2891E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2891E1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6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127F91A3</Template>
  <TotalTime>5</TotalTime>
  <Pages>1</Pages>
  <Words>72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Mattheij, dhr. R. (Richard)</dc:creator>
  <cp:keywords>provincie Noord-Holland</cp:keywords>
  <dc:description/>
  <cp:lastModifiedBy>Evert Jan Stoffels</cp:lastModifiedBy>
  <cp:revision>3</cp:revision>
  <dcterms:created xsi:type="dcterms:W3CDTF">2020-01-21T15:28:00Z</dcterms:created>
  <dcterms:modified xsi:type="dcterms:W3CDTF">2020-01-21T15:32:00Z</dcterms:modified>
</cp:coreProperties>
</file>