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C44F2C" w14:textId="1D40B104" w:rsidR="00CA68AF" w:rsidRPr="008D5273" w:rsidRDefault="00347E42" w:rsidP="00CA68AF">
      <w:pPr>
        <w:rPr>
          <w:rFonts w:ascii="Arial" w:hAnsi="Arial" w:cs="Arial"/>
          <w:b/>
          <w:sz w:val="20"/>
          <w:szCs w:val="20"/>
        </w:rPr>
      </w:pPr>
      <w:r w:rsidRPr="00347E42">
        <w:rPr>
          <w:rFonts w:ascii="Arial" w:hAnsi="Arial" w:cs="Arial"/>
          <w:noProof/>
          <w:sz w:val="20"/>
          <w:szCs w:val="20"/>
          <w:lang w:eastAsia="nl-NL"/>
        </w:rPr>
        <w:drawing>
          <wp:anchor distT="0" distB="0" distL="114300" distR="114300" simplePos="0" relativeHeight="251658240" behindDoc="0" locked="0" layoutInCell="1" allowOverlap="1" wp14:anchorId="72D33DE1" wp14:editId="2A511F29">
            <wp:simplePos x="0" y="0"/>
            <wp:positionH relativeFrom="column">
              <wp:posOffset>4586605</wp:posOffset>
            </wp:positionH>
            <wp:positionV relativeFrom="paragraph">
              <wp:posOffset>-888365</wp:posOffset>
            </wp:positionV>
            <wp:extent cx="2352675" cy="1352550"/>
            <wp:effectExtent l="0" t="0" r="0" b="0"/>
            <wp:wrapSquare wrapText="bothSides"/>
            <wp:docPr id="103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C29" w:rsidRPr="00347E42">
        <w:rPr>
          <w:rFonts w:ascii="Arial" w:hAnsi="Arial" w:cs="Arial"/>
          <w:b/>
          <w:sz w:val="20"/>
          <w:szCs w:val="20"/>
        </w:rPr>
        <w:t>Bijlage 2</w:t>
      </w:r>
      <w:r w:rsidR="00D33D11">
        <w:rPr>
          <w:rFonts w:ascii="Arial" w:hAnsi="Arial" w:cs="Arial"/>
          <w:b/>
          <w:sz w:val="20"/>
          <w:szCs w:val="20"/>
        </w:rPr>
        <w:t>:</w:t>
      </w:r>
      <w:r w:rsidR="00395C29" w:rsidRPr="00347E42">
        <w:rPr>
          <w:rFonts w:ascii="Arial" w:hAnsi="Arial" w:cs="Arial"/>
          <w:b/>
          <w:sz w:val="20"/>
          <w:szCs w:val="20"/>
        </w:rPr>
        <w:t xml:space="preserve"> </w:t>
      </w:r>
      <w:r w:rsidR="00D33D11">
        <w:rPr>
          <w:rFonts w:ascii="Arial" w:hAnsi="Arial" w:cs="Arial"/>
          <w:b/>
          <w:sz w:val="20"/>
          <w:szCs w:val="20"/>
        </w:rPr>
        <w:t>V</w:t>
      </w:r>
      <w:r w:rsidR="00395C29" w:rsidRPr="00347E42">
        <w:rPr>
          <w:rFonts w:ascii="Arial" w:hAnsi="Arial" w:cs="Arial"/>
          <w:b/>
          <w:sz w:val="20"/>
          <w:szCs w:val="20"/>
        </w:rPr>
        <w:t>ragen voor de nota van inlichtingen</w:t>
      </w:r>
      <w:r w:rsidR="00D33D11">
        <w:rPr>
          <w:rFonts w:ascii="Arial" w:hAnsi="Arial" w:cs="Arial"/>
          <w:b/>
          <w:sz w:val="20"/>
          <w:szCs w:val="20"/>
        </w:rPr>
        <w:t xml:space="preserve"> voor de aanbesteding </w:t>
      </w:r>
      <w:r w:rsidR="00CA68AF" w:rsidRPr="00347E42">
        <w:rPr>
          <w:rFonts w:ascii="Arial" w:hAnsi="Arial" w:cs="Arial"/>
          <w:b/>
          <w:sz w:val="20"/>
          <w:szCs w:val="20"/>
        </w:rPr>
        <w:t xml:space="preserve"> </w:t>
      </w:r>
      <w:r w:rsidR="00395C29" w:rsidRPr="00347E42">
        <w:rPr>
          <w:rFonts w:ascii="Arial" w:hAnsi="Arial" w:cs="Arial"/>
          <w:b/>
          <w:sz w:val="20"/>
          <w:szCs w:val="20"/>
        </w:rPr>
        <w:t>"Exploitatie bushokjes en vrijstaande reclamevitrines"</w:t>
      </w:r>
      <w:r w:rsidR="00EC6AF6">
        <w:rPr>
          <w:rFonts w:ascii="Arial" w:hAnsi="Arial" w:cs="Arial"/>
          <w:b/>
          <w:sz w:val="20"/>
          <w:szCs w:val="20"/>
        </w:rPr>
        <w:t>,</w:t>
      </w:r>
      <w:bookmarkStart w:id="0" w:name="_GoBack"/>
      <w:bookmarkEnd w:id="0"/>
      <w:r w:rsidRPr="00347E42">
        <w:rPr>
          <w:rFonts w:ascii="Arial" w:hAnsi="Arial" w:cs="Arial"/>
          <w:noProof/>
          <w:sz w:val="20"/>
          <w:szCs w:val="20"/>
          <w:lang w:eastAsia="nl-NL"/>
        </w:rPr>
        <w:t xml:space="preserve"> </w:t>
      </w:r>
      <w:r w:rsidR="008D5273" w:rsidRPr="008D5273">
        <w:rPr>
          <w:rFonts w:ascii="Arial" w:hAnsi="Arial" w:cs="Arial"/>
          <w:b/>
          <w:noProof/>
          <w:sz w:val="20"/>
          <w:szCs w:val="20"/>
          <w:lang w:eastAsia="nl-NL"/>
        </w:rPr>
        <w:t>(A3.559.2019)</w:t>
      </w:r>
    </w:p>
    <w:p w14:paraId="7DCE1776" w14:textId="12829A0B" w:rsidR="00CA68AF" w:rsidRPr="00347E42" w:rsidRDefault="00D33D11" w:rsidP="00CA68A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Deze nota van i</w:t>
      </w:r>
      <w:r w:rsidR="00CA68AF" w:rsidRPr="00347E42">
        <w:rPr>
          <w:rFonts w:ascii="Arial" w:hAnsi="Arial" w:cs="Arial"/>
          <w:sz w:val="20"/>
          <w:szCs w:val="20"/>
        </w:rPr>
        <w:t>nlichtingen maakt een integraal onderdeel uit van de aanbesteding en wordt als aanhangsel toegevoegd aan de te sluiten overeenkomst.</w:t>
      </w:r>
    </w:p>
    <w:p w14:paraId="30A7A138" w14:textId="26934885" w:rsidR="00307777" w:rsidRPr="00347E42" w:rsidRDefault="00395C29">
      <w:pPr>
        <w:rPr>
          <w:rFonts w:ascii="Arial" w:hAnsi="Arial" w:cs="Arial"/>
          <w:b/>
          <w:sz w:val="20"/>
          <w:szCs w:val="20"/>
        </w:rPr>
      </w:pPr>
      <w:r w:rsidRPr="00347E42">
        <w:rPr>
          <w:rFonts w:ascii="Arial" w:hAnsi="Arial" w:cs="Arial"/>
          <w:b/>
          <w:sz w:val="20"/>
          <w:szCs w:val="20"/>
        </w:rPr>
        <w:t>VRAGEN, als volgt formuleren:</w:t>
      </w:r>
    </w:p>
    <w:p w14:paraId="5E5CBB88" w14:textId="3E7246E0" w:rsidR="00395C29" w:rsidRPr="00D33D11" w:rsidRDefault="00395C29" w:rsidP="00D33D11">
      <w:pPr>
        <w:pStyle w:val="Lijstaline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proofErr w:type="spellStart"/>
      <w:r w:rsidRPr="00D33D11">
        <w:rPr>
          <w:rFonts w:ascii="Arial" w:hAnsi="Arial" w:cs="Arial"/>
          <w:sz w:val="20"/>
          <w:szCs w:val="20"/>
          <w:u w:val="single"/>
        </w:rPr>
        <w:t>Nr</w:t>
      </w:r>
      <w:proofErr w:type="spellEnd"/>
      <w:r w:rsidR="00347E42" w:rsidRPr="00D33D11">
        <w:rPr>
          <w:rFonts w:ascii="Arial" w:hAnsi="Arial" w:cs="Arial"/>
          <w:sz w:val="20"/>
          <w:szCs w:val="20"/>
          <w:u w:val="single"/>
        </w:rPr>
        <w:t>:</w:t>
      </w:r>
      <w:r w:rsidRPr="00D33D11">
        <w:rPr>
          <w:rFonts w:ascii="Arial" w:hAnsi="Arial" w:cs="Arial"/>
          <w:sz w:val="20"/>
          <w:szCs w:val="20"/>
        </w:rPr>
        <w:t xml:space="preserve"> </w:t>
      </w:r>
      <w:r w:rsidR="00347E42" w:rsidRPr="00D33D11">
        <w:rPr>
          <w:rFonts w:ascii="Arial" w:hAnsi="Arial" w:cs="Arial"/>
          <w:sz w:val="20"/>
          <w:szCs w:val="20"/>
        </w:rPr>
        <w:t>V</w:t>
      </w:r>
      <w:r w:rsidRPr="00D33D11">
        <w:rPr>
          <w:rFonts w:ascii="Arial" w:hAnsi="Arial" w:cs="Arial"/>
          <w:sz w:val="20"/>
          <w:szCs w:val="20"/>
        </w:rPr>
        <w:t xml:space="preserve">olgnummer </w:t>
      </w:r>
      <w:r w:rsidR="00347E42" w:rsidRPr="00D33D11">
        <w:rPr>
          <w:rFonts w:ascii="Arial" w:hAnsi="Arial" w:cs="Arial"/>
          <w:sz w:val="20"/>
          <w:szCs w:val="20"/>
        </w:rPr>
        <w:t xml:space="preserve">van de </w:t>
      </w:r>
      <w:r w:rsidRPr="00D33D11">
        <w:rPr>
          <w:rFonts w:ascii="Arial" w:hAnsi="Arial" w:cs="Arial"/>
          <w:sz w:val="20"/>
          <w:szCs w:val="20"/>
        </w:rPr>
        <w:t>vraag</w:t>
      </w:r>
    </w:p>
    <w:p w14:paraId="7B51D04F" w14:textId="7A7094FD" w:rsidR="00395C29" w:rsidRPr="00D33D11" w:rsidRDefault="00395C29" w:rsidP="00D33D11">
      <w:pPr>
        <w:pStyle w:val="Lijstaline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D33D11">
        <w:rPr>
          <w:rFonts w:ascii="Arial" w:hAnsi="Arial" w:cs="Arial"/>
          <w:sz w:val="20"/>
          <w:szCs w:val="20"/>
          <w:u w:val="single"/>
        </w:rPr>
        <w:t>Onderdeel</w:t>
      </w:r>
      <w:r w:rsidR="00347E42" w:rsidRPr="00D33D11">
        <w:rPr>
          <w:rFonts w:ascii="Arial" w:hAnsi="Arial" w:cs="Arial"/>
          <w:sz w:val="20"/>
          <w:szCs w:val="20"/>
          <w:u w:val="single"/>
        </w:rPr>
        <w:t>:</w:t>
      </w:r>
      <w:r w:rsidR="00347E42" w:rsidRPr="00D33D11">
        <w:rPr>
          <w:rFonts w:ascii="Arial" w:hAnsi="Arial" w:cs="Arial"/>
          <w:sz w:val="20"/>
          <w:szCs w:val="20"/>
        </w:rPr>
        <w:t xml:space="preserve"> H</w:t>
      </w:r>
      <w:r w:rsidRPr="00D33D11">
        <w:rPr>
          <w:rFonts w:ascii="Arial" w:hAnsi="Arial" w:cs="Arial"/>
          <w:sz w:val="20"/>
          <w:szCs w:val="20"/>
        </w:rPr>
        <w:t>et betreffende document waar het onderwerp in staat waar de vraag over gaat, bijvoorbeeld programma van eisen, aanbestedingsleidraad.</w:t>
      </w:r>
    </w:p>
    <w:p w14:paraId="01F66812" w14:textId="4B8F58E5" w:rsidR="00347E42" w:rsidRPr="00D33D11" w:rsidRDefault="00347E42" w:rsidP="00D33D11">
      <w:pPr>
        <w:pStyle w:val="Lijstaline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proofErr w:type="spellStart"/>
      <w:r w:rsidRPr="00D33D11">
        <w:rPr>
          <w:rFonts w:ascii="Arial" w:hAnsi="Arial" w:cs="Arial"/>
          <w:sz w:val="20"/>
          <w:szCs w:val="20"/>
          <w:u w:val="single"/>
        </w:rPr>
        <w:t>Blz</w:t>
      </w:r>
      <w:proofErr w:type="spellEnd"/>
      <w:r w:rsidRPr="00D33D11">
        <w:rPr>
          <w:rFonts w:ascii="Arial" w:hAnsi="Arial" w:cs="Arial"/>
          <w:sz w:val="20"/>
          <w:szCs w:val="20"/>
          <w:u w:val="single"/>
        </w:rPr>
        <w:t>:</w:t>
      </w:r>
      <w:r w:rsidRPr="00D33D11">
        <w:rPr>
          <w:rFonts w:ascii="Arial" w:hAnsi="Arial" w:cs="Arial"/>
          <w:sz w:val="20"/>
          <w:szCs w:val="20"/>
        </w:rPr>
        <w:t xml:space="preserve"> Bladzijde van het betreffende document waar het onderwerp of de tekst staat waar de vraag betrekking op heeft.</w:t>
      </w:r>
    </w:p>
    <w:p w14:paraId="68256746" w14:textId="0BB8CA16" w:rsidR="00395C29" w:rsidRPr="00D33D11" w:rsidRDefault="00395C29" w:rsidP="00D33D11">
      <w:pPr>
        <w:pStyle w:val="Lijstaline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D33D11">
        <w:rPr>
          <w:rFonts w:ascii="Arial" w:hAnsi="Arial" w:cs="Arial"/>
          <w:sz w:val="20"/>
          <w:szCs w:val="20"/>
          <w:u w:val="single"/>
        </w:rPr>
        <w:t>Par./art</w:t>
      </w:r>
      <w:r w:rsidR="00347E42" w:rsidRPr="00D33D11">
        <w:rPr>
          <w:rFonts w:ascii="Arial" w:hAnsi="Arial" w:cs="Arial"/>
          <w:sz w:val="20"/>
          <w:szCs w:val="20"/>
          <w:u w:val="single"/>
        </w:rPr>
        <w:t>.:</w:t>
      </w:r>
      <w:r w:rsidRPr="00D33D11">
        <w:rPr>
          <w:rFonts w:ascii="Arial" w:hAnsi="Arial" w:cs="Arial"/>
          <w:sz w:val="20"/>
          <w:szCs w:val="20"/>
        </w:rPr>
        <w:t xml:space="preserve"> </w:t>
      </w:r>
      <w:r w:rsidR="00347E42" w:rsidRPr="00D33D11">
        <w:rPr>
          <w:rFonts w:ascii="Arial" w:hAnsi="Arial" w:cs="Arial"/>
          <w:sz w:val="20"/>
          <w:szCs w:val="20"/>
        </w:rPr>
        <w:t>P</w:t>
      </w:r>
      <w:r w:rsidRPr="00D33D11">
        <w:rPr>
          <w:rFonts w:ascii="Arial" w:hAnsi="Arial" w:cs="Arial"/>
          <w:sz w:val="20"/>
          <w:szCs w:val="20"/>
        </w:rPr>
        <w:t xml:space="preserve">aragraafnummer of artikelnummer waar de vraag betrekking op heeft. </w:t>
      </w:r>
    </w:p>
    <w:p w14:paraId="3902FF3F" w14:textId="12CE1E8D" w:rsidR="00347E42" w:rsidRPr="00D33D11" w:rsidRDefault="00347E42" w:rsidP="00D33D11">
      <w:pPr>
        <w:pStyle w:val="Lijstaline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D33D11">
        <w:rPr>
          <w:rFonts w:ascii="Arial" w:hAnsi="Arial" w:cs="Arial"/>
          <w:sz w:val="20"/>
          <w:szCs w:val="20"/>
          <w:u w:val="single"/>
        </w:rPr>
        <w:t>Vraag</w:t>
      </w:r>
      <w:r w:rsidR="00D33D11" w:rsidRPr="00D33D11">
        <w:rPr>
          <w:rFonts w:ascii="Arial" w:hAnsi="Arial" w:cs="Arial"/>
          <w:sz w:val="20"/>
          <w:szCs w:val="20"/>
          <w:u w:val="single"/>
        </w:rPr>
        <w:t>:</w:t>
      </w:r>
      <w:r w:rsidR="00D33D11">
        <w:rPr>
          <w:rFonts w:ascii="Arial" w:hAnsi="Arial" w:cs="Arial"/>
          <w:sz w:val="20"/>
          <w:szCs w:val="20"/>
        </w:rPr>
        <w:t xml:space="preserve"> V</w:t>
      </w:r>
      <w:r w:rsidRPr="00D33D11">
        <w:rPr>
          <w:rFonts w:ascii="Arial" w:hAnsi="Arial" w:cs="Arial"/>
          <w:sz w:val="20"/>
          <w:szCs w:val="20"/>
        </w:rPr>
        <w:t>ermeld hier uw vraag. Voorkom zoveel mogelijk samengestelde vragen of vragen over meerdere onderdelen of artikelen in één.</w:t>
      </w:r>
    </w:p>
    <w:p w14:paraId="29E0BC15" w14:textId="77777777" w:rsidR="00307777" w:rsidRPr="00347E42" w:rsidRDefault="00307777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62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17"/>
        <w:gridCol w:w="709"/>
        <w:gridCol w:w="1134"/>
        <w:gridCol w:w="2410"/>
      </w:tblGrid>
      <w:tr w:rsidR="00395C29" w:rsidRPr="00347E42" w14:paraId="6CA4AABB" w14:textId="73C16E99" w:rsidTr="00347E42">
        <w:trPr>
          <w:tblHeader/>
        </w:trPr>
        <w:tc>
          <w:tcPr>
            <w:tcW w:w="567" w:type="dxa"/>
          </w:tcPr>
          <w:p w14:paraId="60ED8687" w14:textId="0876C830" w:rsidR="00395C29" w:rsidRPr="00347E42" w:rsidRDefault="00395C29" w:rsidP="0023141A">
            <w:pPr>
              <w:ind w:left="-134" w:firstLine="26"/>
              <w:jc w:val="center"/>
              <w:rPr>
                <w:rStyle w:val="IntenseQuoteBlue-CBS"/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47E42">
              <w:rPr>
                <w:rStyle w:val="IntenseQuoteBlue-CBS"/>
                <w:rFonts w:ascii="Arial" w:hAnsi="Arial" w:cs="Arial"/>
                <w:b/>
                <w:color w:val="000000" w:themeColor="text1"/>
                <w:sz w:val="20"/>
                <w:szCs w:val="20"/>
              </w:rPr>
              <w:t>Nr</w:t>
            </w:r>
            <w:r w:rsidR="00D33D11">
              <w:rPr>
                <w:rStyle w:val="IntenseQuoteBlue-CBS"/>
                <w:rFonts w:ascii="Arial" w:hAnsi="Arial" w:cs="Arial"/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23CA0F50" w14:textId="1ABC7EFA" w:rsidR="00395C29" w:rsidRPr="00347E42" w:rsidRDefault="00395C29" w:rsidP="0023141A">
            <w:pPr>
              <w:rPr>
                <w:rStyle w:val="IntenseQuoteBlue-CBS"/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47E42">
              <w:rPr>
                <w:rStyle w:val="IntenseQuoteBlue-CBS"/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Onderdeel </w:t>
            </w:r>
          </w:p>
        </w:tc>
        <w:tc>
          <w:tcPr>
            <w:tcW w:w="709" w:type="dxa"/>
          </w:tcPr>
          <w:p w14:paraId="19BA3A3F" w14:textId="4FEA9F6B" w:rsidR="00395C29" w:rsidRPr="00347E42" w:rsidRDefault="00395C29" w:rsidP="00E96143">
            <w:pPr>
              <w:rPr>
                <w:rStyle w:val="IntenseQuoteBlue-CBS"/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47E42">
              <w:rPr>
                <w:rStyle w:val="IntenseQuoteBlue-CBS"/>
                <w:rFonts w:ascii="Arial" w:hAnsi="Arial" w:cs="Arial"/>
                <w:b/>
                <w:color w:val="000000" w:themeColor="text1"/>
                <w:sz w:val="20"/>
                <w:szCs w:val="20"/>
              </w:rPr>
              <w:t>Blz</w:t>
            </w:r>
            <w:r w:rsidR="00D33D11">
              <w:rPr>
                <w:rStyle w:val="IntenseQuoteBlue-CBS"/>
                <w:rFonts w:ascii="Arial" w:hAnsi="Arial" w:cs="Arial"/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18592F9F" w14:textId="4A155151" w:rsidR="00395C29" w:rsidRPr="00347E42" w:rsidRDefault="00347E42" w:rsidP="00347E42">
            <w:pPr>
              <w:rPr>
                <w:rStyle w:val="IntenseQuoteBlue-CBS"/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Style w:val="IntenseQuoteBlue-CBS"/>
                <w:rFonts w:ascii="Arial" w:hAnsi="Arial" w:cs="Arial"/>
                <w:b/>
                <w:color w:val="000000" w:themeColor="text1"/>
                <w:sz w:val="20"/>
                <w:szCs w:val="20"/>
              </w:rPr>
              <w:t>Par./art.</w:t>
            </w:r>
          </w:p>
        </w:tc>
        <w:tc>
          <w:tcPr>
            <w:tcW w:w="2410" w:type="dxa"/>
          </w:tcPr>
          <w:p w14:paraId="3084AB19" w14:textId="77777777" w:rsidR="00395C29" w:rsidRPr="00347E42" w:rsidRDefault="00395C29" w:rsidP="00E96143">
            <w:pPr>
              <w:rPr>
                <w:rStyle w:val="IntenseQuoteBlue-CBS"/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47E42">
              <w:rPr>
                <w:rStyle w:val="IntenseQuoteBlue-CBS"/>
                <w:rFonts w:ascii="Arial" w:hAnsi="Arial" w:cs="Arial"/>
                <w:b/>
                <w:color w:val="000000" w:themeColor="text1"/>
                <w:sz w:val="20"/>
                <w:szCs w:val="20"/>
              </w:rPr>
              <w:t>Vraag</w:t>
            </w:r>
          </w:p>
        </w:tc>
      </w:tr>
      <w:tr w:rsidR="00395C29" w:rsidRPr="00347E42" w14:paraId="503ABB1C" w14:textId="0D2E225B" w:rsidTr="00347E42">
        <w:tc>
          <w:tcPr>
            <w:tcW w:w="567" w:type="dxa"/>
          </w:tcPr>
          <w:p w14:paraId="514EF5FC" w14:textId="02C64F0F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47E42"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439D6490" w14:textId="2CA03873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0827CF45" w14:textId="34EABEA3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472D34" w14:textId="3DF9D846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9F251D9" w14:textId="785708CF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95C29" w:rsidRPr="00347E42" w14:paraId="44DA3AB7" w14:textId="77777777" w:rsidTr="00347E42">
        <w:tc>
          <w:tcPr>
            <w:tcW w:w="567" w:type="dxa"/>
          </w:tcPr>
          <w:p w14:paraId="1486DD4B" w14:textId="030B5EB1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47E42"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14E43095" w14:textId="77777777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11288FA9" w14:textId="77777777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C1BFD77" w14:textId="77777777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8D7AB7A" w14:textId="77777777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95C29" w:rsidRPr="00347E42" w14:paraId="54F97D71" w14:textId="77777777" w:rsidTr="00347E42">
        <w:tc>
          <w:tcPr>
            <w:tcW w:w="567" w:type="dxa"/>
          </w:tcPr>
          <w:p w14:paraId="79AE92E3" w14:textId="663C6877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47E42"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39460620" w14:textId="77777777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E65D69C" w14:textId="77777777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E70879" w14:textId="77777777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13CCFB7" w14:textId="77777777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95C29" w:rsidRPr="00347E42" w14:paraId="45EAEC87" w14:textId="77777777" w:rsidTr="00347E42">
        <w:tc>
          <w:tcPr>
            <w:tcW w:w="567" w:type="dxa"/>
          </w:tcPr>
          <w:p w14:paraId="2C7BC4DE" w14:textId="368097F7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47E42"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233C3C50" w14:textId="77777777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58E27D5C" w14:textId="77777777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F02A63" w14:textId="77777777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F96C406" w14:textId="77777777" w:rsidR="00395C29" w:rsidRPr="00347E42" w:rsidRDefault="00395C29" w:rsidP="00E96143">
            <w:pPr>
              <w:rPr>
                <w:rStyle w:val="IntenseQuoteBlue-CBS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08FCC70E" w14:textId="7E52BD70" w:rsidR="00E96143" w:rsidRPr="00347E42" w:rsidRDefault="00395C29">
      <w:pPr>
        <w:rPr>
          <w:rFonts w:ascii="Arial" w:hAnsi="Arial" w:cs="Arial"/>
          <w:sz w:val="20"/>
          <w:szCs w:val="20"/>
        </w:rPr>
      </w:pPr>
      <w:r w:rsidRPr="00347E42">
        <w:rPr>
          <w:rFonts w:ascii="Arial" w:hAnsi="Arial" w:cs="Arial"/>
          <w:sz w:val="20"/>
          <w:szCs w:val="20"/>
        </w:rPr>
        <w:t>etc.</w:t>
      </w:r>
    </w:p>
    <w:sectPr w:rsidR="00E96143" w:rsidRPr="00347E42" w:rsidSect="00D33D1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1DE65E8" w15:done="0"/>
  <w15:commentEx w15:paraId="199007E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1DE65E8" w16cid:durableId="1E0D912B"/>
  <w16cid:commentId w16cid:paraId="199007EB" w16cid:durableId="1E0D912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8BFE36" w14:textId="77777777" w:rsidR="00FA1203" w:rsidRDefault="00FA1203" w:rsidP="00DD14B0">
      <w:pPr>
        <w:spacing w:after="0" w:line="240" w:lineRule="auto"/>
      </w:pPr>
      <w:r>
        <w:separator/>
      </w:r>
    </w:p>
  </w:endnote>
  <w:endnote w:type="continuationSeparator" w:id="0">
    <w:p w14:paraId="37407A9C" w14:textId="77777777" w:rsidR="00FA1203" w:rsidRDefault="00FA1203" w:rsidP="00DD1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8C9FF3" w14:textId="4909EA02" w:rsidR="00C57A7E" w:rsidRPr="00B13D1F" w:rsidRDefault="00EC6AF6" w:rsidP="003C6EF8">
    <w:pPr>
      <w:pStyle w:val="Voettekst"/>
      <w:jc w:val="center"/>
      <w:rPr>
        <w:i/>
      </w:rPr>
    </w:pPr>
    <w:sdt>
      <w:sdtPr>
        <w:id w:val="1531150297"/>
        <w:docPartObj>
          <w:docPartGallery w:val="Page Numbers (Bottom of Page)"/>
          <w:docPartUnique/>
        </w:docPartObj>
      </w:sdtPr>
      <w:sdtEndPr/>
      <w:sdtContent>
        <w:r w:rsidR="00C57A7E" w:rsidRPr="00B13D1F">
          <w:rPr>
            <w:i/>
          </w:rPr>
          <w:fldChar w:fldCharType="begin"/>
        </w:r>
        <w:r w:rsidR="00C57A7E" w:rsidRPr="00B13D1F">
          <w:rPr>
            <w:i/>
          </w:rPr>
          <w:instrText>PAGE   \* MERGEFORMAT</w:instrText>
        </w:r>
        <w:r w:rsidR="00C57A7E" w:rsidRPr="00B13D1F">
          <w:rPr>
            <w:i/>
          </w:rPr>
          <w:fldChar w:fldCharType="separate"/>
        </w:r>
        <w:r>
          <w:rPr>
            <w:i/>
            <w:noProof/>
          </w:rPr>
          <w:t>1</w:t>
        </w:r>
        <w:r w:rsidR="00C57A7E" w:rsidRPr="00B13D1F">
          <w:rPr>
            <w:i/>
          </w:rPr>
          <w:fldChar w:fldCharType="end"/>
        </w:r>
      </w:sdtContent>
    </w:sdt>
    <w:r w:rsidR="00C57A7E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001394" w14:textId="77777777" w:rsidR="00FA1203" w:rsidRDefault="00FA1203" w:rsidP="00DD14B0">
      <w:pPr>
        <w:spacing w:after="0" w:line="240" w:lineRule="auto"/>
      </w:pPr>
      <w:r>
        <w:separator/>
      </w:r>
    </w:p>
  </w:footnote>
  <w:footnote w:type="continuationSeparator" w:id="0">
    <w:p w14:paraId="5B4E5561" w14:textId="77777777" w:rsidR="00FA1203" w:rsidRDefault="00FA1203" w:rsidP="00DD1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10B3C"/>
    <w:multiLevelType w:val="hybridMultilevel"/>
    <w:tmpl w:val="63AE7FE2"/>
    <w:lvl w:ilvl="0" w:tplc="39827DD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75B6B9C"/>
    <w:multiLevelType w:val="hybridMultilevel"/>
    <w:tmpl w:val="FB48B5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ECB0690"/>
    <w:multiLevelType w:val="hybridMultilevel"/>
    <w:tmpl w:val="34C842A0"/>
    <w:lvl w:ilvl="0" w:tplc="148EE38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B256A7"/>
    <w:multiLevelType w:val="multilevel"/>
    <w:tmpl w:val="091A6D50"/>
    <w:lvl w:ilvl="0">
      <w:start w:val="1"/>
      <w:numFmt w:val="decimal"/>
      <w:pStyle w:val="Kop1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pStyle w:val="Kop2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5EF0797D"/>
    <w:multiLevelType w:val="hybridMultilevel"/>
    <w:tmpl w:val="28A009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Fred Kuhlman">
    <w15:presenceInfo w15:providerId="Windows Live" w15:userId="e6b0da76cfd50c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E95"/>
    <w:rsid w:val="00000CEF"/>
    <w:rsid w:val="00007E17"/>
    <w:rsid w:val="00010C5A"/>
    <w:rsid w:val="00020C26"/>
    <w:rsid w:val="000228A8"/>
    <w:rsid w:val="00030E5D"/>
    <w:rsid w:val="0003378F"/>
    <w:rsid w:val="00044C2F"/>
    <w:rsid w:val="0005107E"/>
    <w:rsid w:val="00062684"/>
    <w:rsid w:val="00065452"/>
    <w:rsid w:val="00066C8B"/>
    <w:rsid w:val="00067E63"/>
    <w:rsid w:val="00072055"/>
    <w:rsid w:val="00080245"/>
    <w:rsid w:val="000825BD"/>
    <w:rsid w:val="00093CAE"/>
    <w:rsid w:val="000940E1"/>
    <w:rsid w:val="00097E29"/>
    <w:rsid w:val="000A403E"/>
    <w:rsid w:val="000A4375"/>
    <w:rsid w:val="000B3775"/>
    <w:rsid w:val="000B52CC"/>
    <w:rsid w:val="000B7640"/>
    <w:rsid w:val="000C3CBA"/>
    <w:rsid w:val="000D23F0"/>
    <w:rsid w:val="000D3EE6"/>
    <w:rsid w:val="000F5BDE"/>
    <w:rsid w:val="000F6B6F"/>
    <w:rsid w:val="000F70F4"/>
    <w:rsid w:val="00102999"/>
    <w:rsid w:val="001064A2"/>
    <w:rsid w:val="001100B9"/>
    <w:rsid w:val="00112754"/>
    <w:rsid w:val="00112E83"/>
    <w:rsid w:val="0011370C"/>
    <w:rsid w:val="00115A77"/>
    <w:rsid w:val="001165F2"/>
    <w:rsid w:val="00122FB4"/>
    <w:rsid w:val="001248A9"/>
    <w:rsid w:val="00133470"/>
    <w:rsid w:val="00145174"/>
    <w:rsid w:val="00153041"/>
    <w:rsid w:val="00183A16"/>
    <w:rsid w:val="00183F74"/>
    <w:rsid w:val="00194100"/>
    <w:rsid w:val="00194D5A"/>
    <w:rsid w:val="0019629D"/>
    <w:rsid w:val="00196D0B"/>
    <w:rsid w:val="001A05B0"/>
    <w:rsid w:val="001A1B44"/>
    <w:rsid w:val="001A32FC"/>
    <w:rsid w:val="001A712A"/>
    <w:rsid w:val="001A7C38"/>
    <w:rsid w:val="001B0720"/>
    <w:rsid w:val="001B2966"/>
    <w:rsid w:val="001C02A3"/>
    <w:rsid w:val="001C034F"/>
    <w:rsid w:val="001D154D"/>
    <w:rsid w:val="001D1714"/>
    <w:rsid w:val="001E555B"/>
    <w:rsid w:val="001F244A"/>
    <w:rsid w:val="001F3393"/>
    <w:rsid w:val="00201C42"/>
    <w:rsid w:val="00206E0C"/>
    <w:rsid w:val="002144CD"/>
    <w:rsid w:val="00222FF6"/>
    <w:rsid w:val="0023141A"/>
    <w:rsid w:val="0024045F"/>
    <w:rsid w:val="00242469"/>
    <w:rsid w:val="00252323"/>
    <w:rsid w:val="00254264"/>
    <w:rsid w:val="002567B3"/>
    <w:rsid w:val="002607C6"/>
    <w:rsid w:val="002678F6"/>
    <w:rsid w:val="002736DF"/>
    <w:rsid w:val="002748AD"/>
    <w:rsid w:val="00275BCD"/>
    <w:rsid w:val="0028048C"/>
    <w:rsid w:val="00285822"/>
    <w:rsid w:val="002975ED"/>
    <w:rsid w:val="002976DE"/>
    <w:rsid w:val="002A0BE8"/>
    <w:rsid w:val="002B7A4F"/>
    <w:rsid w:val="002C7090"/>
    <w:rsid w:val="002D6CE9"/>
    <w:rsid w:val="002E1718"/>
    <w:rsid w:val="002E6C2C"/>
    <w:rsid w:val="002E7BF4"/>
    <w:rsid w:val="002F5DD3"/>
    <w:rsid w:val="002F5F42"/>
    <w:rsid w:val="002F6DE8"/>
    <w:rsid w:val="00304536"/>
    <w:rsid w:val="00307777"/>
    <w:rsid w:val="003215E8"/>
    <w:rsid w:val="003222D5"/>
    <w:rsid w:val="00323ED9"/>
    <w:rsid w:val="00326936"/>
    <w:rsid w:val="00326B0D"/>
    <w:rsid w:val="003307B7"/>
    <w:rsid w:val="003334AD"/>
    <w:rsid w:val="00334800"/>
    <w:rsid w:val="00336367"/>
    <w:rsid w:val="00340D81"/>
    <w:rsid w:val="00342737"/>
    <w:rsid w:val="00342A93"/>
    <w:rsid w:val="00345AA7"/>
    <w:rsid w:val="00347E42"/>
    <w:rsid w:val="00351A89"/>
    <w:rsid w:val="00353AF3"/>
    <w:rsid w:val="00354C05"/>
    <w:rsid w:val="00360609"/>
    <w:rsid w:val="00367CF1"/>
    <w:rsid w:val="00380236"/>
    <w:rsid w:val="003873D7"/>
    <w:rsid w:val="00394E99"/>
    <w:rsid w:val="00395C29"/>
    <w:rsid w:val="00396880"/>
    <w:rsid w:val="00396D67"/>
    <w:rsid w:val="003A2987"/>
    <w:rsid w:val="003A6E95"/>
    <w:rsid w:val="003B0131"/>
    <w:rsid w:val="003B28F6"/>
    <w:rsid w:val="003B3F31"/>
    <w:rsid w:val="003C206C"/>
    <w:rsid w:val="003C33AE"/>
    <w:rsid w:val="003C6EF8"/>
    <w:rsid w:val="003C7855"/>
    <w:rsid w:val="003C7CC8"/>
    <w:rsid w:val="003D1513"/>
    <w:rsid w:val="003D213D"/>
    <w:rsid w:val="003D4BDF"/>
    <w:rsid w:val="003D5774"/>
    <w:rsid w:val="003E1345"/>
    <w:rsid w:val="003E6C29"/>
    <w:rsid w:val="003F2476"/>
    <w:rsid w:val="00402806"/>
    <w:rsid w:val="00404828"/>
    <w:rsid w:val="0040621C"/>
    <w:rsid w:val="0041130B"/>
    <w:rsid w:val="004115DE"/>
    <w:rsid w:val="004133C7"/>
    <w:rsid w:val="00426F49"/>
    <w:rsid w:val="00432303"/>
    <w:rsid w:val="0044027A"/>
    <w:rsid w:val="00440792"/>
    <w:rsid w:val="0044709C"/>
    <w:rsid w:val="00456B19"/>
    <w:rsid w:val="00457B0B"/>
    <w:rsid w:val="0046166D"/>
    <w:rsid w:val="0047402D"/>
    <w:rsid w:val="004740BA"/>
    <w:rsid w:val="00475372"/>
    <w:rsid w:val="00477446"/>
    <w:rsid w:val="00477ED1"/>
    <w:rsid w:val="00483AA2"/>
    <w:rsid w:val="004933F8"/>
    <w:rsid w:val="004A2727"/>
    <w:rsid w:val="004A31DA"/>
    <w:rsid w:val="004A7880"/>
    <w:rsid w:val="004B13C2"/>
    <w:rsid w:val="004B20DC"/>
    <w:rsid w:val="004B545D"/>
    <w:rsid w:val="004B6B59"/>
    <w:rsid w:val="004C38DF"/>
    <w:rsid w:val="004C4362"/>
    <w:rsid w:val="004C66CB"/>
    <w:rsid w:val="004E1165"/>
    <w:rsid w:val="004E1545"/>
    <w:rsid w:val="00502F0E"/>
    <w:rsid w:val="005034A1"/>
    <w:rsid w:val="00503F1A"/>
    <w:rsid w:val="005043F6"/>
    <w:rsid w:val="0050451E"/>
    <w:rsid w:val="00511AD3"/>
    <w:rsid w:val="00523289"/>
    <w:rsid w:val="00524716"/>
    <w:rsid w:val="00530C0D"/>
    <w:rsid w:val="00541969"/>
    <w:rsid w:val="00541DA5"/>
    <w:rsid w:val="00544730"/>
    <w:rsid w:val="00551801"/>
    <w:rsid w:val="00551B8C"/>
    <w:rsid w:val="00552450"/>
    <w:rsid w:val="005542B9"/>
    <w:rsid w:val="0057573A"/>
    <w:rsid w:val="00583791"/>
    <w:rsid w:val="005910AC"/>
    <w:rsid w:val="00593860"/>
    <w:rsid w:val="00597932"/>
    <w:rsid w:val="005A05CA"/>
    <w:rsid w:val="005A642C"/>
    <w:rsid w:val="005B3357"/>
    <w:rsid w:val="005B6B6A"/>
    <w:rsid w:val="005B73F1"/>
    <w:rsid w:val="005C534E"/>
    <w:rsid w:val="005C71C4"/>
    <w:rsid w:val="005D5A4D"/>
    <w:rsid w:val="005E095E"/>
    <w:rsid w:val="005E2CA4"/>
    <w:rsid w:val="005E73FB"/>
    <w:rsid w:val="005F2E89"/>
    <w:rsid w:val="005F57FA"/>
    <w:rsid w:val="006042C3"/>
    <w:rsid w:val="00605AE4"/>
    <w:rsid w:val="00605F78"/>
    <w:rsid w:val="00606019"/>
    <w:rsid w:val="006111E2"/>
    <w:rsid w:val="00614976"/>
    <w:rsid w:val="00623286"/>
    <w:rsid w:val="00631801"/>
    <w:rsid w:val="0064627E"/>
    <w:rsid w:val="006473F6"/>
    <w:rsid w:val="00662A1A"/>
    <w:rsid w:val="00665B46"/>
    <w:rsid w:val="00665C31"/>
    <w:rsid w:val="00665E75"/>
    <w:rsid w:val="00672515"/>
    <w:rsid w:val="006754A4"/>
    <w:rsid w:val="00676072"/>
    <w:rsid w:val="00680AC6"/>
    <w:rsid w:val="0069468E"/>
    <w:rsid w:val="006946DD"/>
    <w:rsid w:val="006B44AA"/>
    <w:rsid w:val="006C2418"/>
    <w:rsid w:val="006C42F1"/>
    <w:rsid w:val="006D1220"/>
    <w:rsid w:val="006D3F83"/>
    <w:rsid w:val="006D4DD6"/>
    <w:rsid w:val="006D5AD7"/>
    <w:rsid w:val="006D781A"/>
    <w:rsid w:val="006D7C53"/>
    <w:rsid w:val="006E7294"/>
    <w:rsid w:val="006F536A"/>
    <w:rsid w:val="007002E3"/>
    <w:rsid w:val="00701A11"/>
    <w:rsid w:val="007127CC"/>
    <w:rsid w:val="00716BC8"/>
    <w:rsid w:val="007201DD"/>
    <w:rsid w:val="00721FD0"/>
    <w:rsid w:val="00724CCA"/>
    <w:rsid w:val="007311BD"/>
    <w:rsid w:val="007315C6"/>
    <w:rsid w:val="00737139"/>
    <w:rsid w:val="0074159E"/>
    <w:rsid w:val="00741F1A"/>
    <w:rsid w:val="007461CF"/>
    <w:rsid w:val="0075132B"/>
    <w:rsid w:val="00757B4B"/>
    <w:rsid w:val="00757F14"/>
    <w:rsid w:val="007612C0"/>
    <w:rsid w:val="0076175D"/>
    <w:rsid w:val="00765F3A"/>
    <w:rsid w:val="00776253"/>
    <w:rsid w:val="00777276"/>
    <w:rsid w:val="00786AD0"/>
    <w:rsid w:val="00791631"/>
    <w:rsid w:val="00797830"/>
    <w:rsid w:val="007B0AC7"/>
    <w:rsid w:val="007B4160"/>
    <w:rsid w:val="007B7001"/>
    <w:rsid w:val="007C3E11"/>
    <w:rsid w:val="007C41AA"/>
    <w:rsid w:val="007C5FFA"/>
    <w:rsid w:val="007C61D1"/>
    <w:rsid w:val="007C692B"/>
    <w:rsid w:val="007D05EE"/>
    <w:rsid w:val="007D1F46"/>
    <w:rsid w:val="007D29CD"/>
    <w:rsid w:val="007D2BE4"/>
    <w:rsid w:val="007F16FB"/>
    <w:rsid w:val="007F2582"/>
    <w:rsid w:val="008052C4"/>
    <w:rsid w:val="008128B6"/>
    <w:rsid w:val="008142D7"/>
    <w:rsid w:val="008256B7"/>
    <w:rsid w:val="00834564"/>
    <w:rsid w:val="00841127"/>
    <w:rsid w:val="00841BEC"/>
    <w:rsid w:val="00845ED9"/>
    <w:rsid w:val="00860844"/>
    <w:rsid w:val="00861B41"/>
    <w:rsid w:val="00866650"/>
    <w:rsid w:val="00867DB9"/>
    <w:rsid w:val="0087510A"/>
    <w:rsid w:val="00877336"/>
    <w:rsid w:val="00877B55"/>
    <w:rsid w:val="00881A71"/>
    <w:rsid w:val="00884D20"/>
    <w:rsid w:val="00891108"/>
    <w:rsid w:val="00891A3D"/>
    <w:rsid w:val="0089722C"/>
    <w:rsid w:val="008A1D7F"/>
    <w:rsid w:val="008B09D0"/>
    <w:rsid w:val="008B0C41"/>
    <w:rsid w:val="008B0DF8"/>
    <w:rsid w:val="008B2BD2"/>
    <w:rsid w:val="008B46DF"/>
    <w:rsid w:val="008C0B83"/>
    <w:rsid w:val="008C34B0"/>
    <w:rsid w:val="008C572A"/>
    <w:rsid w:val="008D2FDC"/>
    <w:rsid w:val="008D3E03"/>
    <w:rsid w:val="008D48BF"/>
    <w:rsid w:val="008D5273"/>
    <w:rsid w:val="008D7759"/>
    <w:rsid w:val="008E03F5"/>
    <w:rsid w:val="008E6D4F"/>
    <w:rsid w:val="008F0EDA"/>
    <w:rsid w:val="008F2446"/>
    <w:rsid w:val="008F3667"/>
    <w:rsid w:val="008F40E0"/>
    <w:rsid w:val="00903E3A"/>
    <w:rsid w:val="00913BCE"/>
    <w:rsid w:val="00914A9D"/>
    <w:rsid w:val="0091721C"/>
    <w:rsid w:val="00917867"/>
    <w:rsid w:val="00926C2B"/>
    <w:rsid w:val="00932F31"/>
    <w:rsid w:val="009346E7"/>
    <w:rsid w:val="009379DD"/>
    <w:rsid w:val="00941B14"/>
    <w:rsid w:val="0095061F"/>
    <w:rsid w:val="00962BA5"/>
    <w:rsid w:val="009640D2"/>
    <w:rsid w:val="00966422"/>
    <w:rsid w:val="00972A7D"/>
    <w:rsid w:val="009959F4"/>
    <w:rsid w:val="009A327E"/>
    <w:rsid w:val="009B3E07"/>
    <w:rsid w:val="009C20BC"/>
    <w:rsid w:val="009D0702"/>
    <w:rsid w:val="009D6F87"/>
    <w:rsid w:val="009E224C"/>
    <w:rsid w:val="009E261E"/>
    <w:rsid w:val="009E6A3A"/>
    <w:rsid w:val="009F40FA"/>
    <w:rsid w:val="009F5FF8"/>
    <w:rsid w:val="009F78D9"/>
    <w:rsid w:val="00A065F4"/>
    <w:rsid w:val="00A117B5"/>
    <w:rsid w:val="00A26CF9"/>
    <w:rsid w:val="00A3013E"/>
    <w:rsid w:val="00A35A9E"/>
    <w:rsid w:val="00A37B57"/>
    <w:rsid w:val="00A37B85"/>
    <w:rsid w:val="00A540C2"/>
    <w:rsid w:val="00A60BB8"/>
    <w:rsid w:val="00A74DA8"/>
    <w:rsid w:val="00A847BA"/>
    <w:rsid w:val="00A84826"/>
    <w:rsid w:val="00A87E7F"/>
    <w:rsid w:val="00A926F1"/>
    <w:rsid w:val="00A92751"/>
    <w:rsid w:val="00AA05B7"/>
    <w:rsid w:val="00AA18B1"/>
    <w:rsid w:val="00AB4C0C"/>
    <w:rsid w:val="00AC0D97"/>
    <w:rsid w:val="00AC1F7F"/>
    <w:rsid w:val="00AC4112"/>
    <w:rsid w:val="00AD23DB"/>
    <w:rsid w:val="00AD4F75"/>
    <w:rsid w:val="00AF0544"/>
    <w:rsid w:val="00AF4B11"/>
    <w:rsid w:val="00B068E1"/>
    <w:rsid w:val="00B10189"/>
    <w:rsid w:val="00B13D1F"/>
    <w:rsid w:val="00B23116"/>
    <w:rsid w:val="00B23C51"/>
    <w:rsid w:val="00B26BF3"/>
    <w:rsid w:val="00B3300F"/>
    <w:rsid w:val="00B36C9B"/>
    <w:rsid w:val="00B508A4"/>
    <w:rsid w:val="00B52B92"/>
    <w:rsid w:val="00B5593C"/>
    <w:rsid w:val="00B616CF"/>
    <w:rsid w:val="00B62C4E"/>
    <w:rsid w:val="00B659A2"/>
    <w:rsid w:val="00B67D4C"/>
    <w:rsid w:val="00B70547"/>
    <w:rsid w:val="00B85569"/>
    <w:rsid w:val="00B951F3"/>
    <w:rsid w:val="00BA1E1C"/>
    <w:rsid w:val="00BA48E2"/>
    <w:rsid w:val="00BB2D44"/>
    <w:rsid w:val="00BB3D29"/>
    <w:rsid w:val="00BB681A"/>
    <w:rsid w:val="00BC04F0"/>
    <w:rsid w:val="00BC23C0"/>
    <w:rsid w:val="00BC4B6C"/>
    <w:rsid w:val="00BC6193"/>
    <w:rsid w:val="00BD0910"/>
    <w:rsid w:val="00BD55F3"/>
    <w:rsid w:val="00BD6AA1"/>
    <w:rsid w:val="00BE0220"/>
    <w:rsid w:val="00BE06CA"/>
    <w:rsid w:val="00BE15F5"/>
    <w:rsid w:val="00BE5144"/>
    <w:rsid w:val="00BE7693"/>
    <w:rsid w:val="00BF100D"/>
    <w:rsid w:val="00BF1F00"/>
    <w:rsid w:val="00BF4BCF"/>
    <w:rsid w:val="00C01226"/>
    <w:rsid w:val="00C029E4"/>
    <w:rsid w:val="00C02F7C"/>
    <w:rsid w:val="00C03EFC"/>
    <w:rsid w:val="00C10250"/>
    <w:rsid w:val="00C143D1"/>
    <w:rsid w:val="00C162F1"/>
    <w:rsid w:val="00C16A5D"/>
    <w:rsid w:val="00C24B55"/>
    <w:rsid w:val="00C26FB7"/>
    <w:rsid w:val="00C274AE"/>
    <w:rsid w:val="00C33117"/>
    <w:rsid w:val="00C403EA"/>
    <w:rsid w:val="00C54652"/>
    <w:rsid w:val="00C56AF8"/>
    <w:rsid w:val="00C57A7E"/>
    <w:rsid w:val="00C60EF5"/>
    <w:rsid w:val="00C622F0"/>
    <w:rsid w:val="00C636D9"/>
    <w:rsid w:val="00C663E8"/>
    <w:rsid w:val="00C726F2"/>
    <w:rsid w:val="00C75B9E"/>
    <w:rsid w:val="00C769B6"/>
    <w:rsid w:val="00C81E0D"/>
    <w:rsid w:val="00C92FDC"/>
    <w:rsid w:val="00C944B0"/>
    <w:rsid w:val="00C968E3"/>
    <w:rsid w:val="00CA0C8C"/>
    <w:rsid w:val="00CA1E4F"/>
    <w:rsid w:val="00CA2691"/>
    <w:rsid w:val="00CA36B9"/>
    <w:rsid w:val="00CA5E36"/>
    <w:rsid w:val="00CA68AF"/>
    <w:rsid w:val="00CB7632"/>
    <w:rsid w:val="00CB777B"/>
    <w:rsid w:val="00CB787F"/>
    <w:rsid w:val="00CC1271"/>
    <w:rsid w:val="00CC66FF"/>
    <w:rsid w:val="00CD042E"/>
    <w:rsid w:val="00CD7A55"/>
    <w:rsid w:val="00CE039B"/>
    <w:rsid w:val="00CE3156"/>
    <w:rsid w:val="00CE5575"/>
    <w:rsid w:val="00CF4011"/>
    <w:rsid w:val="00CF5FB9"/>
    <w:rsid w:val="00D00F21"/>
    <w:rsid w:val="00D06B96"/>
    <w:rsid w:val="00D06FCE"/>
    <w:rsid w:val="00D14F6A"/>
    <w:rsid w:val="00D2419B"/>
    <w:rsid w:val="00D2489D"/>
    <w:rsid w:val="00D33995"/>
    <w:rsid w:val="00D33D11"/>
    <w:rsid w:val="00D36ABD"/>
    <w:rsid w:val="00D40166"/>
    <w:rsid w:val="00D565AB"/>
    <w:rsid w:val="00D56FEA"/>
    <w:rsid w:val="00D60389"/>
    <w:rsid w:val="00D6278A"/>
    <w:rsid w:val="00D62AE5"/>
    <w:rsid w:val="00D65DC8"/>
    <w:rsid w:val="00D70D81"/>
    <w:rsid w:val="00D73449"/>
    <w:rsid w:val="00D75347"/>
    <w:rsid w:val="00D775A4"/>
    <w:rsid w:val="00D859AC"/>
    <w:rsid w:val="00D862D9"/>
    <w:rsid w:val="00D87FCD"/>
    <w:rsid w:val="00D90AAD"/>
    <w:rsid w:val="00D952E3"/>
    <w:rsid w:val="00D960B3"/>
    <w:rsid w:val="00DA3FEC"/>
    <w:rsid w:val="00DB03B0"/>
    <w:rsid w:val="00DB40A8"/>
    <w:rsid w:val="00DB6282"/>
    <w:rsid w:val="00DB7E0F"/>
    <w:rsid w:val="00DC078D"/>
    <w:rsid w:val="00DC1BF2"/>
    <w:rsid w:val="00DC4869"/>
    <w:rsid w:val="00DD0E59"/>
    <w:rsid w:val="00DD14B0"/>
    <w:rsid w:val="00DD3081"/>
    <w:rsid w:val="00DD53D1"/>
    <w:rsid w:val="00DE18DD"/>
    <w:rsid w:val="00DE47D0"/>
    <w:rsid w:val="00DE5493"/>
    <w:rsid w:val="00DE6632"/>
    <w:rsid w:val="00DF3D8C"/>
    <w:rsid w:val="00DF3E5C"/>
    <w:rsid w:val="00DF6165"/>
    <w:rsid w:val="00DF6C95"/>
    <w:rsid w:val="00E0138D"/>
    <w:rsid w:val="00E329A3"/>
    <w:rsid w:val="00E34A1C"/>
    <w:rsid w:val="00E453E1"/>
    <w:rsid w:val="00E5173D"/>
    <w:rsid w:val="00E56F26"/>
    <w:rsid w:val="00E6215C"/>
    <w:rsid w:val="00E83562"/>
    <w:rsid w:val="00E906D8"/>
    <w:rsid w:val="00E91257"/>
    <w:rsid w:val="00E96143"/>
    <w:rsid w:val="00EA08D6"/>
    <w:rsid w:val="00EB5FDC"/>
    <w:rsid w:val="00EC3F16"/>
    <w:rsid w:val="00EC6AF6"/>
    <w:rsid w:val="00EC78C3"/>
    <w:rsid w:val="00ED1D43"/>
    <w:rsid w:val="00ED4E0D"/>
    <w:rsid w:val="00ED6751"/>
    <w:rsid w:val="00EF7BD9"/>
    <w:rsid w:val="00EF7D64"/>
    <w:rsid w:val="00F014A6"/>
    <w:rsid w:val="00F06692"/>
    <w:rsid w:val="00F215F4"/>
    <w:rsid w:val="00F223BC"/>
    <w:rsid w:val="00F248EA"/>
    <w:rsid w:val="00F36CEE"/>
    <w:rsid w:val="00F40869"/>
    <w:rsid w:val="00F44F89"/>
    <w:rsid w:val="00F455EF"/>
    <w:rsid w:val="00F67E53"/>
    <w:rsid w:val="00F70E4D"/>
    <w:rsid w:val="00F7174E"/>
    <w:rsid w:val="00F737CB"/>
    <w:rsid w:val="00F77ED1"/>
    <w:rsid w:val="00F8440F"/>
    <w:rsid w:val="00F92222"/>
    <w:rsid w:val="00F94FC5"/>
    <w:rsid w:val="00F97D3B"/>
    <w:rsid w:val="00FA0283"/>
    <w:rsid w:val="00FA1203"/>
    <w:rsid w:val="00FA5162"/>
    <w:rsid w:val="00FA5F71"/>
    <w:rsid w:val="00FA7D56"/>
    <w:rsid w:val="00FB3A96"/>
    <w:rsid w:val="00FB6D47"/>
    <w:rsid w:val="00FC6D78"/>
    <w:rsid w:val="00FF027D"/>
    <w:rsid w:val="00FF34DE"/>
    <w:rsid w:val="00FF408A"/>
    <w:rsid w:val="00FF43A8"/>
    <w:rsid w:val="00FF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4F9FD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A6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A6E95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D14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D14B0"/>
  </w:style>
  <w:style w:type="paragraph" w:styleId="Voettekst">
    <w:name w:val="footer"/>
    <w:basedOn w:val="Standaard"/>
    <w:link w:val="VoettekstChar"/>
    <w:uiPriority w:val="99"/>
    <w:unhideWhenUsed/>
    <w:rsid w:val="00DD14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D14B0"/>
  </w:style>
  <w:style w:type="character" w:customStyle="1" w:styleId="IntenseQuoteBlue-CBS">
    <w:name w:val="Intense Quote Blue - CBS"/>
    <w:basedOn w:val="Standaardalinea-lettertype"/>
    <w:uiPriority w:val="1"/>
    <w:qFormat/>
    <w:rsid w:val="002678F6"/>
    <w:rPr>
      <w:color w:val="424466"/>
    </w:rPr>
  </w:style>
  <w:style w:type="character" w:styleId="Nadruk">
    <w:name w:val="Emphasis"/>
    <w:qFormat/>
    <w:rsid w:val="00D90AAD"/>
    <w:rPr>
      <w:rFonts w:ascii="Lucida Sans Unicode" w:hAnsi="Lucida Sans Unicod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12E8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12E8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12E8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12E8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12E83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12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2E83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1D1714"/>
    <w:rPr>
      <w:color w:val="0563C1" w:themeColor="hyperlink"/>
      <w:u w:val="single"/>
    </w:rPr>
  </w:style>
  <w:style w:type="paragraph" w:customStyle="1" w:styleId="Kop2">
    <w:name w:val="Kop_2"/>
    <w:basedOn w:val="Standaard"/>
    <w:uiPriority w:val="99"/>
    <w:rsid w:val="00D60389"/>
    <w:pPr>
      <w:numPr>
        <w:ilvl w:val="1"/>
        <w:numId w:val="3"/>
      </w:numPr>
      <w:spacing w:after="0" w:line="284" w:lineRule="atLeast"/>
    </w:pPr>
    <w:rPr>
      <w:rFonts w:ascii="Arial" w:eastAsia="Times New Roman" w:hAnsi="Arial" w:cs="Times New Roman"/>
      <w:b/>
      <w:sz w:val="19"/>
      <w:szCs w:val="19"/>
      <w:lang w:eastAsia="nl-NL"/>
    </w:rPr>
  </w:style>
  <w:style w:type="paragraph" w:customStyle="1" w:styleId="Kop1">
    <w:name w:val="Kop_1"/>
    <w:basedOn w:val="Standaard"/>
    <w:uiPriority w:val="99"/>
    <w:rsid w:val="00D60389"/>
    <w:pPr>
      <w:numPr>
        <w:numId w:val="3"/>
      </w:numPr>
      <w:spacing w:after="0" w:line="284" w:lineRule="atLeast"/>
    </w:pPr>
    <w:rPr>
      <w:rFonts w:ascii="Arial" w:eastAsia="Times New Roman" w:hAnsi="Arial" w:cs="Times New Roman"/>
      <w:b/>
      <w:sz w:val="19"/>
      <w:szCs w:val="19"/>
      <w:lang w:eastAsia="nl-NL"/>
    </w:rPr>
  </w:style>
  <w:style w:type="paragraph" w:customStyle="1" w:styleId="Default">
    <w:name w:val="Default"/>
    <w:rsid w:val="00F97D3B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825BD"/>
    <w:rPr>
      <w:color w:val="954F72" w:themeColor="followedHyperlink"/>
      <w:u w:val="single"/>
    </w:rPr>
  </w:style>
  <w:style w:type="paragraph" w:styleId="Revisie">
    <w:name w:val="Revision"/>
    <w:hidden/>
    <w:uiPriority w:val="99"/>
    <w:semiHidden/>
    <w:rsid w:val="00C56AF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A6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A6E95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D14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D14B0"/>
  </w:style>
  <w:style w:type="paragraph" w:styleId="Voettekst">
    <w:name w:val="footer"/>
    <w:basedOn w:val="Standaard"/>
    <w:link w:val="VoettekstChar"/>
    <w:uiPriority w:val="99"/>
    <w:unhideWhenUsed/>
    <w:rsid w:val="00DD14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D14B0"/>
  </w:style>
  <w:style w:type="character" w:customStyle="1" w:styleId="IntenseQuoteBlue-CBS">
    <w:name w:val="Intense Quote Blue - CBS"/>
    <w:basedOn w:val="Standaardalinea-lettertype"/>
    <w:uiPriority w:val="1"/>
    <w:qFormat/>
    <w:rsid w:val="002678F6"/>
    <w:rPr>
      <w:color w:val="424466"/>
    </w:rPr>
  </w:style>
  <w:style w:type="character" w:styleId="Nadruk">
    <w:name w:val="Emphasis"/>
    <w:qFormat/>
    <w:rsid w:val="00D90AAD"/>
    <w:rPr>
      <w:rFonts w:ascii="Lucida Sans Unicode" w:hAnsi="Lucida Sans Unicod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12E8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12E8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12E8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12E8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12E83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12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2E83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1D1714"/>
    <w:rPr>
      <w:color w:val="0563C1" w:themeColor="hyperlink"/>
      <w:u w:val="single"/>
    </w:rPr>
  </w:style>
  <w:style w:type="paragraph" w:customStyle="1" w:styleId="Kop2">
    <w:name w:val="Kop_2"/>
    <w:basedOn w:val="Standaard"/>
    <w:uiPriority w:val="99"/>
    <w:rsid w:val="00D60389"/>
    <w:pPr>
      <w:numPr>
        <w:ilvl w:val="1"/>
        <w:numId w:val="3"/>
      </w:numPr>
      <w:spacing w:after="0" w:line="284" w:lineRule="atLeast"/>
    </w:pPr>
    <w:rPr>
      <w:rFonts w:ascii="Arial" w:eastAsia="Times New Roman" w:hAnsi="Arial" w:cs="Times New Roman"/>
      <w:b/>
      <w:sz w:val="19"/>
      <w:szCs w:val="19"/>
      <w:lang w:eastAsia="nl-NL"/>
    </w:rPr>
  </w:style>
  <w:style w:type="paragraph" w:customStyle="1" w:styleId="Kop1">
    <w:name w:val="Kop_1"/>
    <w:basedOn w:val="Standaard"/>
    <w:uiPriority w:val="99"/>
    <w:rsid w:val="00D60389"/>
    <w:pPr>
      <w:numPr>
        <w:numId w:val="3"/>
      </w:numPr>
      <w:spacing w:after="0" w:line="284" w:lineRule="atLeast"/>
    </w:pPr>
    <w:rPr>
      <w:rFonts w:ascii="Arial" w:eastAsia="Times New Roman" w:hAnsi="Arial" w:cs="Times New Roman"/>
      <w:b/>
      <w:sz w:val="19"/>
      <w:szCs w:val="19"/>
      <w:lang w:eastAsia="nl-NL"/>
    </w:rPr>
  </w:style>
  <w:style w:type="paragraph" w:customStyle="1" w:styleId="Default">
    <w:name w:val="Default"/>
    <w:rsid w:val="00F97D3B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825BD"/>
    <w:rPr>
      <w:color w:val="954F72" w:themeColor="followedHyperlink"/>
      <w:u w:val="single"/>
    </w:rPr>
  </w:style>
  <w:style w:type="paragraph" w:styleId="Revisie">
    <w:name w:val="Revision"/>
    <w:hidden/>
    <w:uiPriority w:val="99"/>
    <w:semiHidden/>
    <w:rsid w:val="00C56A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3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7C7E3-6814-43F9-A64C-889A8BA45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C0D617C2.dotm</Template>
  <TotalTime>5</TotalTime>
  <Pages>1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Hoven, Lia van den</dc:creator>
  <cp:lastModifiedBy>Sluijs, Angela van der</cp:lastModifiedBy>
  <cp:revision>5</cp:revision>
  <dcterms:created xsi:type="dcterms:W3CDTF">2019-04-03T09:50:00Z</dcterms:created>
  <dcterms:modified xsi:type="dcterms:W3CDTF">2019-04-03T09:58:00Z</dcterms:modified>
</cp:coreProperties>
</file>