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167C9" w14:textId="77777777" w:rsidR="00F32822" w:rsidRDefault="00D141D6">
      <w:pPr>
        <w:pStyle w:val="RapportTitel"/>
      </w:pPr>
      <w:r>
        <w:t>Marktconsultatiedocument</w:t>
      </w:r>
    </w:p>
    <w:p w14:paraId="7B0E19BC" w14:textId="77777777" w:rsidR="00AA15DD" w:rsidRDefault="00F30F66">
      <w:r>
        <w:t xml:space="preserve">Ten behoeve </w:t>
      </w:r>
      <w:r w:rsidR="00AA15DD">
        <w:t>van:</w:t>
      </w:r>
    </w:p>
    <w:p w14:paraId="7367B084" w14:textId="31E389A3" w:rsidR="00AA15DD" w:rsidRDefault="00571786" w:rsidP="00804562">
      <w:pPr>
        <w:pStyle w:val="Lijstalinea"/>
        <w:numPr>
          <w:ilvl w:val="0"/>
          <w:numId w:val="18"/>
        </w:numPr>
      </w:pPr>
      <w:r>
        <w:t>Calamiteitenb</w:t>
      </w:r>
      <w:r w:rsidR="005E7912">
        <w:t>estrijding waterverontreiniging</w:t>
      </w:r>
    </w:p>
    <w:p w14:paraId="4B956CF1" w14:textId="5AB67762" w:rsidR="00AA15DD" w:rsidRDefault="00AA15DD" w:rsidP="00804562">
      <w:pPr>
        <w:pStyle w:val="Lijstalinea"/>
        <w:numPr>
          <w:ilvl w:val="0"/>
          <w:numId w:val="18"/>
        </w:numPr>
      </w:pPr>
      <w:r>
        <w:t>B</w:t>
      </w:r>
      <w:r w:rsidR="005E7912">
        <w:t>eheer en onderhoud materieel</w:t>
      </w:r>
    </w:p>
    <w:p w14:paraId="65374B94" w14:textId="78303DCA" w:rsidR="00F32822" w:rsidRDefault="006A529B" w:rsidP="00804562">
      <w:pPr>
        <w:pStyle w:val="Lijstalinea"/>
        <w:numPr>
          <w:ilvl w:val="0"/>
          <w:numId w:val="18"/>
        </w:numPr>
      </w:pPr>
      <w:r>
        <w:t>Kleine urgente b</w:t>
      </w:r>
      <w:r w:rsidR="005E7912">
        <w:t>ergingen Rijkswateren</w:t>
      </w:r>
    </w:p>
    <w:p w14:paraId="155B6A80" w14:textId="77777777" w:rsidR="00F32822" w:rsidRDefault="00F32822"/>
    <w:p w14:paraId="6F115C08" w14:textId="0C98C23D" w:rsidR="00EC44B4" w:rsidRDefault="00FD0328">
      <w:r>
        <w:rPr>
          <w:noProof/>
        </w:rPr>
        <w:drawing>
          <wp:anchor distT="0" distB="0" distL="114300" distR="114300" simplePos="0" relativeHeight="251660288" behindDoc="0" locked="0" layoutInCell="1" allowOverlap="1" wp14:anchorId="34B3FD7D" wp14:editId="419193DD">
            <wp:simplePos x="0" y="0"/>
            <wp:positionH relativeFrom="column">
              <wp:posOffset>-608117</wp:posOffset>
            </wp:positionH>
            <wp:positionV relativeFrom="paragraph">
              <wp:posOffset>9525</wp:posOffset>
            </wp:positionV>
            <wp:extent cx="5198110" cy="2922905"/>
            <wp:effectExtent l="0" t="0" r="2540" b="0"/>
            <wp:wrapNone/>
            <wp:docPr id="12" name="Afbeelding 12" descr="U:\Afbeeldingen\lekkage rotterd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fbeeldingen\lekkage rotterda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8110" cy="2922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48D34" w14:textId="5B6048A5" w:rsidR="00EC44B4" w:rsidRDefault="00FD0328">
      <w:r>
        <w:rPr>
          <w:noProof/>
        </w:rPr>
        <w:drawing>
          <wp:anchor distT="0" distB="0" distL="114300" distR="114300" simplePos="0" relativeHeight="251662336" behindDoc="0" locked="0" layoutInCell="1" allowOverlap="1" wp14:anchorId="368DC213" wp14:editId="17CFBB69">
            <wp:simplePos x="0" y="0"/>
            <wp:positionH relativeFrom="column">
              <wp:posOffset>4756785</wp:posOffset>
            </wp:positionH>
            <wp:positionV relativeFrom="paragraph">
              <wp:posOffset>135890</wp:posOffset>
            </wp:positionV>
            <wp:extent cx="1781175" cy="2218055"/>
            <wp:effectExtent l="0" t="0" r="9525" b="0"/>
            <wp:wrapNone/>
            <wp:docPr id="19" name="Afbeelding 19" descr="C:\Users\ginnekenm\AppData\Local\Microsoft\Windows\Temporary Internet Files\Content.Outlook\M6G5RXE5\IMG-2019102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nnekenm\AppData\Local\Microsoft\Windows\Temporary Internet Files\Content.Outlook\M6G5RXE5\IMG-20191023-WA00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5651" r="14126"/>
                    <a:stretch/>
                  </pic:blipFill>
                  <pic:spPr bwMode="auto">
                    <a:xfrm>
                      <a:off x="0" y="0"/>
                      <a:ext cx="1781175" cy="2218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A9C5C1" w14:textId="689A15DE" w:rsidR="00EC44B4" w:rsidRDefault="00EC44B4"/>
    <w:p w14:paraId="591449FD" w14:textId="2812E31A" w:rsidR="00F32822" w:rsidRDefault="00F32822"/>
    <w:p w14:paraId="7A6756AF" w14:textId="326D09A3" w:rsidR="00D141D6" w:rsidRDefault="00D141D6"/>
    <w:p w14:paraId="6975675D" w14:textId="05E4C548" w:rsidR="00D141D6" w:rsidRDefault="00D141D6"/>
    <w:p w14:paraId="580B5B49" w14:textId="77777777" w:rsidR="00D141D6" w:rsidRDefault="00D141D6"/>
    <w:p w14:paraId="46B9ED11" w14:textId="4BE30818" w:rsidR="00D141D6" w:rsidRDefault="00D141D6"/>
    <w:p w14:paraId="65C86E14" w14:textId="77777777" w:rsidR="00D141D6" w:rsidRDefault="00D141D6"/>
    <w:p w14:paraId="5533EB5A" w14:textId="77777777" w:rsidR="00D141D6" w:rsidRDefault="00D141D6"/>
    <w:p w14:paraId="43D8BFBA" w14:textId="4C9C587D" w:rsidR="00D141D6" w:rsidRDefault="00D141D6"/>
    <w:p w14:paraId="6D4008DA" w14:textId="77777777" w:rsidR="00D141D6" w:rsidRDefault="00D141D6"/>
    <w:p w14:paraId="4CA07B92" w14:textId="3CC417C6" w:rsidR="00D141D6" w:rsidRDefault="00D141D6"/>
    <w:p w14:paraId="43B16AED" w14:textId="7632D559" w:rsidR="00D141D6" w:rsidRDefault="00D141D6"/>
    <w:p w14:paraId="085FEC9A" w14:textId="5EAA3616" w:rsidR="00D141D6" w:rsidRDefault="00D141D6"/>
    <w:p w14:paraId="63049600" w14:textId="67FA0E11" w:rsidR="00D141D6" w:rsidRDefault="00D141D6"/>
    <w:p w14:paraId="41FB77D5" w14:textId="3B691064" w:rsidR="00D141D6" w:rsidRDefault="00D141D6"/>
    <w:p w14:paraId="67310D8E" w14:textId="655CE768" w:rsidR="00D141D6" w:rsidRDefault="00D141D6"/>
    <w:p w14:paraId="5FE1DEFE" w14:textId="2D4A957E" w:rsidR="00D141D6" w:rsidRDefault="00D141D6"/>
    <w:p w14:paraId="7734B161" w14:textId="0D70B293" w:rsidR="00D141D6" w:rsidRDefault="00D141D6"/>
    <w:p w14:paraId="3B85C0C9" w14:textId="2155E023" w:rsidR="00D141D6" w:rsidRDefault="00FD0328">
      <w:r>
        <w:rPr>
          <w:noProof/>
        </w:rPr>
        <w:drawing>
          <wp:anchor distT="0" distB="0" distL="114300" distR="114300" simplePos="0" relativeHeight="251661312" behindDoc="0" locked="0" layoutInCell="1" allowOverlap="1" wp14:anchorId="475CB335" wp14:editId="05D22BAB">
            <wp:simplePos x="0" y="0"/>
            <wp:positionH relativeFrom="column">
              <wp:posOffset>3341793</wp:posOffset>
            </wp:positionH>
            <wp:positionV relativeFrom="paragraph">
              <wp:posOffset>1270</wp:posOffset>
            </wp:positionV>
            <wp:extent cx="3200400" cy="2004805"/>
            <wp:effectExtent l="0" t="0" r="0" b="0"/>
            <wp:wrapNone/>
            <wp:docPr id="18" name="Afbeelding 18" descr="U:\Afbeeldingen\Duwboot-IJsselmeer-KNRM-U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Afbeeldingen\Duwboot-IJsselmeer-KNRM-Urk.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6967" r="24910" b="22951"/>
                    <a:stretch/>
                  </pic:blipFill>
                  <pic:spPr bwMode="auto">
                    <a:xfrm>
                      <a:off x="0" y="0"/>
                      <a:ext cx="3200400" cy="2004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5D07908" wp14:editId="37549F0C">
            <wp:simplePos x="0" y="0"/>
            <wp:positionH relativeFrom="column">
              <wp:posOffset>-501015</wp:posOffset>
            </wp:positionH>
            <wp:positionV relativeFrom="paragraph">
              <wp:posOffset>-635</wp:posOffset>
            </wp:positionV>
            <wp:extent cx="3589655" cy="2024380"/>
            <wp:effectExtent l="0" t="0" r="0" b="0"/>
            <wp:wrapNone/>
            <wp:docPr id="21" name="Afbeelding 21" descr="G:\vwm\WS_Bureau-IM\Materieel\Foto's oliebestr-B1 Zuid-West\overig materieel 20180306\DSC_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vwm\WS_Bureau-IM\Materieel\Foto's oliebestr-B1 Zuid-West\overig materieel 20180306\DSC_022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89655" cy="202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1C440" w14:textId="498CDADC" w:rsidR="00D141D6" w:rsidRDefault="00D141D6"/>
    <w:p w14:paraId="17128DF0" w14:textId="77777777" w:rsidR="00D141D6" w:rsidRDefault="00D141D6"/>
    <w:p w14:paraId="3DDBFCFD" w14:textId="70C9CE30" w:rsidR="00B664E1" w:rsidRDefault="00B664E1"/>
    <w:p w14:paraId="3B8556B8" w14:textId="77777777" w:rsidR="00B664E1" w:rsidRDefault="00B664E1"/>
    <w:p w14:paraId="055C9E66" w14:textId="1BAE5CB7" w:rsidR="00B664E1" w:rsidRDefault="00B664E1"/>
    <w:p w14:paraId="4D356274" w14:textId="77777777" w:rsidR="00B664E1" w:rsidRDefault="00B664E1"/>
    <w:p w14:paraId="140EED36" w14:textId="77777777" w:rsidR="00B664E1" w:rsidRDefault="00B664E1"/>
    <w:p w14:paraId="1BAEE7C4" w14:textId="61DDA64B" w:rsidR="00B664E1" w:rsidRDefault="00B664E1"/>
    <w:p w14:paraId="1FFE180E" w14:textId="77777777" w:rsidR="00B664E1" w:rsidRDefault="00B664E1"/>
    <w:p w14:paraId="71EDA05B" w14:textId="77777777" w:rsidR="00D141D6" w:rsidRDefault="00D141D6"/>
    <w:p w14:paraId="442DCA01" w14:textId="77777777" w:rsidR="00F32822" w:rsidRDefault="00F32822"/>
    <w:p w14:paraId="2BAB6773" w14:textId="69702762" w:rsidR="00D141D6" w:rsidRDefault="00D141D6"/>
    <w:p w14:paraId="69AC6D82" w14:textId="77777777" w:rsidR="00D141D6" w:rsidRDefault="00D141D6"/>
    <w:p w14:paraId="16F2000D" w14:textId="77777777" w:rsidR="00D141D6" w:rsidRDefault="00D141D6"/>
    <w:tbl>
      <w:tblPr>
        <w:tblW w:w="7711" w:type="dxa"/>
        <w:tblLayout w:type="fixed"/>
        <w:tblLook w:val="07E0" w:firstRow="1" w:lastRow="1" w:firstColumn="1" w:lastColumn="1" w:noHBand="1" w:noVBand="1"/>
      </w:tblPr>
      <w:tblGrid>
        <w:gridCol w:w="1002"/>
        <w:gridCol w:w="6709"/>
      </w:tblGrid>
      <w:tr w:rsidR="00F32822" w14:paraId="66725A98" w14:textId="77777777" w:rsidTr="00EC44B4">
        <w:tc>
          <w:tcPr>
            <w:tcW w:w="1002" w:type="dxa"/>
          </w:tcPr>
          <w:p w14:paraId="5CF8B4CF" w14:textId="77777777" w:rsidR="00F32822" w:rsidRDefault="00D141D6">
            <w:r>
              <w:t>Datum</w:t>
            </w:r>
          </w:p>
        </w:tc>
        <w:tc>
          <w:tcPr>
            <w:tcW w:w="6709" w:type="dxa"/>
          </w:tcPr>
          <w:p w14:paraId="4C3D4AFB" w14:textId="09604DA1" w:rsidR="00F32822" w:rsidRDefault="00B27E52" w:rsidP="00B27E52">
            <w:r>
              <w:t xml:space="preserve">23 </w:t>
            </w:r>
            <w:r w:rsidR="008C1094">
              <w:t>oktober</w:t>
            </w:r>
            <w:r w:rsidR="00D141D6">
              <w:t xml:space="preserve"> 2019</w:t>
            </w:r>
          </w:p>
        </w:tc>
      </w:tr>
      <w:tr w:rsidR="00F32822" w14:paraId="192A3CFA" w14:textId="77777777">
        <w:tc>
          <w:tcPr>
            <w:tcW w:w="1002" w:type="dxa"/>
          </w:tcPr>
          <w:p w14:paraId="4C0A6A23" w14:textId="77777777" w:rsidR="00F32822" w:rsidRDefault="00D141D6">
            <w:r>
              <w:t>Versie</w:t>
            </w:r>
          </w:p>
        </w:tc>
        <w:tc>
          <w:tcPr>
            <w:tcW w:w="6709" w:type="dxa"/>
          </w:tcPr>
          <w:p w14:paraId="4696904A" w14:textId="638DA6F5" w:rsidR="00F32822" w:rsidRDefault="00612E97" w:rsidP="00F06F4E">
            <w:r>
              <w:t>4</w:t>
            </w:r>
            <w:r w:rsidR="00571786">
              <w:t>.0</w:t>
            </w:r>
          </w:p>
        </w:tc>
      </w:tr>
      <w:tr w:rsidR="00F32822" w14:paraId="36245D13" w14:textId="77777777">
        <w:tc>
          <w:tcPr>
            <w:tcW w:w="1002" w:type="dxa"/>
          </w:tcPr>
          <w:p w14:paraId="04721159" w14:textId="77777777" w:rsidR="00F32822" w:rsidRDefault="00D141D6">
            <w:r>
              <w:t>Status</w:t>
            </w:r>
          </w:p>
        </w:tc>
        <w:tc>
          <w:tcPr>
            <w:tcW w:w="6709" w:type="dxa"/>
          </w:tcPr>
          <w:p w14:paraId="27104499" w14:textId="03154FEF" w:rsidR="00F32822" w:rsidRDefault="00612E97">
            <w:r>
              <w:t>Definitief</w:t>
            </w:r>
          </w:p>
        </w:tc>
      </w:tr>
    </w:tbl>
    <w:p w14:paraId="2C138449" w14:textId="1679ACF0" w:rsidR="00F32822" w:rsidRDefault="001D069F" w:rsidP="001D069F">
      <w:r>
        <w:t xml:space="preserve">  </w:t>
      </w:r>
      <w:r w:rsidR="00FF5D66">
        <w:t>HB</w:t>
      </w:r>
      <w:r w:rsidR="00FF5D66">
        <w:tab/>
        <w:t xml:space="preserve">   </w:t>
      </w:r>
      <w:r>
        <w:t xml:space="preserve">  </w:t>
      </w:r>
      <w:bookmarkStart w:id="0" w:name="_GoBack"/>
      <w:bookmarkEnd w:id="0"/>
      <w:r w:rsidR="00FF5D66">
        <w:t xml:space="preserve"> 3759036</w:t>
      </w:r>
      <w:r w:rsidR="00FF5D66">
        <w:tab/>
      </w:r>
    </w:p>
    <w:p w14:paraId="48D0CD6D" w14:textId="77777777" w:rsidR="00EC44B4" w:rsidRDefault="00EC44B4">
      <w:pPr>
        <w:pStyle w:val="Colofon"/>
      </w:pPr>
    </w:p>
    <w:p w14:paraId="0D65AF09" w14:textId="77777777" w:rsidR="00EC44B4" w:rsidRDefault="00EC44B4">
      <w:pPr>
        <w:pStyle w:val="Colofon"/>
      </w:pPr>
    </w:p>
    <w:p w14:paraId="0007CAE0" w14:textId="3C109CD9" w:rsidR="00E30078" w:rsidRDefault="00E30078">
      <w:pPr>
        <w:spacing w:line="240" w:lineRule="auto"/>
        <w:rPr>
          <w:sz w:val="24"/>
          <w:szCs w:val="24"/>
        </w:rPr>
      </w:pPr>
    </w:p>
    <w:p w14:paraId="45FE9A43" w14:textId="77777777" w:rsidR="00E30078" w:rsidRDefault="00E30078">
      <w:pPr>
        <w:pStyle w:val="Colofon"/>
      </w:pPr>
    </w:p>
    <w:p w14:paraId="5370E098" w14:textId="77777777" w:rsidR="00E30078" w:rsidRDefault="00E30078">
      <w:pPr>
        <w:pStyle w:val="Colofon"/>
      </w:pPr>
    </w:p>
    <w:p w14:paraId="2C65100C" w14:textId="77777777" w:rsidR="00E30078" w:rsidRDefault="00E30078">
      <w:pPr>
        <w:pStyle w:val="Colofon"/>
      </w:pPr>
    </w:p>
    <w:p w14:paraId="4A534C07" w14:textId="77777777" w:rsidR="009403E5" w:rsidRDefault="009403E5">
      <w:pPr>
        <w:pStyle w:val="Colofon"/>
      </w:pPr>
    </w:p>
    <w:p w14:paraId="1DAD68A7" w14:textId="77777777" w:rsidR="009403E5" w:rsidRDefault="009403E5">
      <w:pPr>
        <w:pStyle w:val="Colofon"/>
      </w:pPr>
    </w:p>
    <w:p w14:paraId="3CFC08F9" w14:textId="77777777" w:rsidR="009403E5" w:rsidRDefault="009403E5">
      <w:pPr>
        <w:pStyle w:val="Colofon"/>
      </w:pPr>
    </w:p>
    <w:p w14:paraId="2BC4E331" w14:textId="08D70C35" w:rsidR="00F32822" w:rsidRDefault="00D141D6">
      <w:pPr>
        <w:pStyle w:val="Colofon"/>
      </w:pPr>
      <w:r>
        <w:t>Colofon</w:t>
      </w:r>
    </w:p>
    <w:tbl>
      <w:tblPr>
        <w:tblW w:w="7711" w:type="dxa"/>
        <w:tblLayout w:type="fixed"/>
        <w:tblLook w:val="07E0" w:firstRow="1" w:lastRow="1" w:firstColumn="1" w:lastColumn="1" w:noHBand="1" w:noVBand="1"/>
      </w:tblPr>
      <w:tblGrid>
        <w:gridCol w:w="2082"/>
        <w:gridCol w:w="5629"/>
      </w:tblGrid>
      <w:tr w:rsidR="00F32822" w14:paraId="3B722476" w14:textId="77777777">
        <w:tc>
          <w:tcPr>
            <w:tcW w:w="2082" w:type="dxa"/>
          </w:tcPr>
          <w:p w14:paraId="3B4C97A2" w14:textId="77777777" w:rsidR="00F32822" w:rsidRDefault="00D141D6">
            <w:r>
              <w:t>Uitgegeven door</w:t>
            </w:r>
          </w:p>
        </w:tc>
        <w:tc>
          <w:tcPr>
            <w:tcW w:w="5629" w:type="dxa"/>
          </w:tcPr>
          <w:p w14:paraId="0461EA9C" w14:textId="77777777" w:rsidR="00F32822" w:rsidRDefault="005E7912">
            <w:r>
              <w:t>Bureau Incidentmanagement Water en Scheepvaart</w:t>
            </w:r>
          </w:p>
        </w:tc>
      </w:tr>
      <w:tr w:rsidR="00F32822" w14:paraId="1FF73113" w14:textId="77777777">
        <w:tc>
          <w:tcPr>
            <w:tcW w:w="2082" w:type="dxa"/>
          </w:tcPr>
          <w:p w14:paraId="24ED88C7" w14:textId="77777777" w:rsidR="00F32822" w:rsidRDefault="00D141D6">
            <w:r>
              <w:t>Auteur</w:t>
            </w:r>
          </w:p>
        </w:tc>
        <w:tc>
          <w:tcPr>
            <w:tcW w:w="5629" w:type="dxa"/>
          </w:tcPr>
          <w:p w14:paraId="47A4FFD4" w14:textId="77777777" w:rsidR="00F32822" w:rsidRDefault="007F4077">
            <w:r>
              <w:t>R. Zaal</w:t>
            </w:r>
          </w:p>
        </w:tc>
      </w:tr>
      <w:tr w:rsidR="00F32822" w:rsidRPr="0096357F" w14:paraId="4A2F6F75" w14:textId="77777777">
        <w:tc>
          <w:tcPr>
            <w:tcW w:w="2082" w:type="dxa"/>
          </w:tcPr>
          <w:p w14:paraId="69225D32" w14:textId="77777777" w:rsidR="00F32822" w:rsidRDefault="00D141D6">
            <w:r>
              <w:t>Informatie</w:t>
            </w:r>
          </w:p>
        </w:tc>
        <w:tc>
          <w:tcPr>
            <w:tcW w:w="5629" w:type="dxa"/>
          </w:tcPr>
          <w:p w14:paraId="665E4950" w14:textId="68AC663F" w:rsidR="00F32822" w:rsidRPr="003331FD" w:rsidRDefault="00AA15DD">
            <w:pPr>
              <w:rPr>
                <w:lang w:val="fr-FR"/>
              </w:rPr>
            </w:pPr>
            <w:r w:rsidRPr="003331FD">
              <w:rPr>
                <w:lang w:val="fr-FR"/>
              </w:rPr>
              <w:t>Bureau Incident Management NAT (VWM)</w:t>
            </w:r>
          </w:p>
        </w:tc>
      </w:tr>
      <w:tr w:rsidR="00F32822" w14:paraId="39194409" w14:textId="77777777">
        <w:tc>
          <w:tcPr>
            <w:tcW w:w="2082" w:type="dxa"/>
          </w:tcPr>
          <w:p w14:paraId="18D3BCD7" w14:textId="77777777" w:rsidR="00F32822" w:rsidRDefault="00D141D6">
            <w:r>
              <w:t>Telefoon</w:t>
            </w:r>
          </w:p>
        </w:tc>
        <w:tc>
          <w:tcPr>
            <w:tcW w:w="5629" w:type="dxa"/>
          </w:tcPr>
          <w:p w14:paraId="0E0035B6" w14:textId="77777777" w:rsidR="00F32822" w:rsidRDefault="00F32822"/>
        </w:tc>
      </w:tr>
      <w:tr w:rsidR="00F32822" w14:paraId="34499A1E" w14:textId="77777777">
        <w:tc>
          <w:tcPr>
            <w:tcW w:w="2082" w:type="dxa"/>
          </w:tcPr>
          <w:p w14:paraId="1953DA99" w14:textId="77777777" w:rsidR="00F32822" w:rsidRDefault="00D141D6">
            <w:r>
              <w:t>E-mail</w:t>
            </w:r>
          </w:p>
        </w:tc>
        <w:tc>
          <w:tcPr>
            <w:tcW w:w="5629" w:type="dxa"/>
          </w:tcPr>
          <w:p w14:paraId="40F5E471" w14:textId="77777777" w:rsidR="00F32822" w:rsidRDefault="00F32822"/>
        </w:tc>
      </w:tr>
      <w:tr w:rsidR="00F32822" w14:paraId="6413D48D" w14:textId="77777777">
        <w:tc>
          <w:tcPr>
            <w:tcW w:w="2082" w:type="dxa"/>
          </w:tcPr>
          <w:p w14:paraId="06AA4D4A" w14:textId="77777777" w:rsidR="00F32822" w:rsidRDefault="00F32822"/>
        </w:tc>
        <w:tc>
          <w:tcPr>
            <w:tcW w:w="5629" w:type="dxa"/>
          </w:tcPr>
          <w:p w14:paraId="4E63C1EF" w14:textId="77777777" w:rsidR="00F32822" w:rsidRDefault="00F32822"/>
        </w:tc>
      </w:tr>
      <w:tr w:rsidR="00F32822" w14:paraId="7EF0D4CB" w14:textId="77777777">
        <w:tc>
          <w:tcPr>
            <w:tcW w:w="2082" w:type="dxa"/>
          </w:tcPr>
          <w:p w14:paraId="67CE002F" w14:textId="77777777" w:rsidR="00F32822" w:rsidRDefault="00D141D6">
            <w:r>
              <w:t>Datum</w:t>
            </w:r>
          </w:p>
        </w:tc>
        <w:tc>
          <w:tcPr>
            <w:tcW w:w="5629" w:type="dxa"/>
          </w:tcPr>
          <w:p w14:paraId="64E9F88B" w14:textId="6C724776" w:rsidR="00F32822" w:rsidRDefault="00AA15DD">
            <w:r>
              <w:t>2</w:t>
            </w:r>
            <w:r w:rsidR="00F55C6B">
              <w:t>3</w:t>
            </w:r>
            <w:r>
              <w:t xml:space="preserve"> oktober 2019</w:t>
            </w:r>
          </w:p>
        </w:tc>
      </w:tr>
      <w:tr w:rsidR="00F32822" w14:paraId="6941A25B" w14:textId="77777777">
        <w:tc>
          <w:tcPr>
            <w:tcW w:w="2082" w:type="dxa"/>
          </w:tcPr>
          <w:p w14:paraId="782069F3" w14:textId="77777777" w:rsidR="00F32822" w:rsidRDefault="00D141D6">
            <w:r>
              <w:t>Versie</w:t>
            </w:r>
          </w:p>
        </w:tc>
        <w:tc>
          <w:tcPr>
            <w:tcW w:w="5629" w:type="dxa"/>
          </w:tcPr>
          <w:p w14:paraId="0E8D9960" w14:textId="24D58730" w:rsidR="00F32822" w:rsidRDefault="00612E97" w:rsidP="00AA15DD">
            <w:r>
              <w:t>4</w:t>
            </w:r>
            <w:r w:rsidR="00F55C6B">
              <w:t>.0</w:t>
            </w:r>
          </w:p>
        </w:tc>
      </w:tr>
      <w:tr w:rsidR="00F32822" w14:paraId="19BC4C07" w14:textId="77777777">
        <w:tc>
          <w:tcPr>
            <w:tcW w:w="2082" w:type="dxa"/>
          </w:tcPr>
          <w:p w14:paraId="15FE7CE4" w14:textId="77777777" w:rsidR="00F32822" w:rsidRDefault="00D141D6">
            <w:r>
              <w:t>Status</w:t>
            </w:r>
          </w:p>
        </w:tc>
        <w:tc>
          <w:tcPr>
            <w:tcW w:w="5629" w:type="dxa"/>
          </w:tcPr>
          <w:p w14:paraId="5F09E5A8" w14:textId="2F11941A" w:rsidR="00F32822" w:rsidRDefault="00612E97">
            <w:r>
              <w:t>Definitief</w:t>
            </w:r>
          </w:p>
        </w:tc>
      </w:tr>
    </w:tbl>
    <w:p w14:paraId="67BD74E5" w14:textId="73771225" w:rsidR="00F32822" w:rsidRDefault="003B7A5A">
      <w:r>
        <w:t>HB</w:t>
      </w:r>
      <w:r w:rsidR="00403457">
        <w:tab/>
      </w:r>
      <w:r>
        <w:tab/>
        <w:t xml:space="preserve">          3759036</w:t>
      </w:r>
    </w:p>
    <w:p w14:paraId="6A3A528D" w14:textId="77777777" w:rsidR="00F32822" w:rsidRDefault="00F32822"/>
    <w:p w14:paraId="5A7DD180" w14:textId="72ECDC14" w:rsidR="00F32822" w:rsidRDefault="00F32822"/>
    <w:tbl>
      <w:tblPr>
        <w:tblW w:w="7711" w:type="dxa"/>
        <w:tblLayout w:type="fixed"/>
        <w:tblLook w:val="07E0" w:firstRow="1" w:lastRow="1" w:firstColumn="1" w:lastColumn="1" w:noHBand="1" w:noVBand="1"/>
      </w:tblPr>
      <w:tblGrid>
        <w:gridCol w:w="540"/>
        <w:gridCol w:w="1542"/>
        <w:gridCol w:w="5629"/>
      </w:tblGrid>
      <w:tr w:rsidR="00F32822" w14:paraId="11974804" w14:textId="77777777">
        <w:tc>
          <w:tcPr>
            <w:tcW w:w="540" w:type="dxa"/>
          </w:tcPr>
          <w:p w14:paraId="27DAF305" w14:textId="77777777" w:rsidR="00F32822" w:rsidRDefault="00F32822"/>
        </w:tc>
        <w:tc>
          <w:tcPr>
            <w:tcW w:w="1542" w:type="dxa"/>
          </w:tcPr>
          <w:p w14:paraId="15A9C04A" w14:textId="77777777" w:rsidR="00F32822" w:rsidRDefault="00D141D6">
            <w:r>
              <w:t> </w:t>
            </w:r>
          </w:p>
        </w:tc>
        <w:tc>
          <w:tcPr>
            <w:tcW w:w="5629" w:type="dxa"/>
          </w:tcPr>
          <w:p w14:paraId="2C429693" w14:textId="77777777" w:rsidR="00F32822" w:rsidRDefault="00F32822"/>
        </w:tc>
      </w:tr>
      <w:tr w:rsidR="00F32822" w14:paraId="5A3B6907" w14:textId="77777777">
        <w:trPr>
          <w:gridAfter w:val="1"/>
          <w:wAfter w:w="360" w:type="dxa"/>
        </w:trPr>
        <w:tc>
          <w:tcPr>
            <w:tcW w:w="540" w:type="dxa"/>
          </w:tcPr>
          <w:p w14:paraId="73B28749" w14:textId="77777777" w:rsidR="00F32822" w:rsidRDefault="00D141D6">
            <w:r>
              <w:t> </w:t>
            </w:r>
          </w:p>
        </w:tc>
        <w:tc>
          <w:tcPr>
            <w:tcW w:w="1234" w:type="dxa"/>
          </w:tcPr>
          <w:p w14:paraId="22FCE073" w14:textId="77777777" w:rsidR="00F32822" w:rsidRDefault="00F32822"/>
        </w:tc>
      </w:tr>
      <w:tr w:rsidR="00F32822" w14:paraId="306490B3" w14:textId="77777777">
        <w:tc>
          <w:tcPr>
            <w:tcW w:w="540" w:type="dxa"/>
          </w:tcPr>
          <w:p w14:paraId="343915CC" w14:textId="77777777" w:rsidR="00F32822" w:rsidRDefault="00F32822"/>
        </w:tc>
        <w:tc>
          <w:tcPr>
            <w:tcW w:w="1542" w:type="dxa"/>
          </w:tcPr>
          <w:p w14:paraId="0D060E4D" w14:textId="77777777" w:rsidR="00F32822" w:rsidRDefault="00D141D6">
            <w:r>
              <w:t> </w:t>
            </w:r>
          </w:p>
        </w:tc>
        <w:tc>
          <w:tcPr>
            <w:tcW w:w="5629" w:type="dxa"/>
          </w:tcPr>
          <w:p w14:paraId="3C5F559F" w14:textId="77777777" w:rsidR="00F32822" w:rsidRDefault="00F32822"/>
        </w:tc>
      </w:tr>
      <w:tr w:rsidR="00F32822" w14:paraId="61A43EC1" w14:textId="77777777">
        <w:tc>
          <w:tcPr>
            <w:tcW w:w="540" w:type="dxa"/>
          </w:tcPr>
          <w:p w14:paraId="1D0FF800" w14:textId="77777777" w:rsidR="00F32822" w:rsidRDefault="00F32822"/>
        </w:tc>
        <w:tc>
          <w:tcPr>
            <w:tcW w:w="1542" w:type="dxa"/>
          </w:tcPr>
          <w:p w14:paraId="08A9CABB" w14:textId="77777777" w:rsidR="00F32822" w:rsidRDefault="00D141D6">
            <w:r>
              <w:t> </w:t>
            </w:r>
          </w:p>
        </w:tc>
        <w:tc>
          <w:tcPr>
            <w:tcW w:w="5629" w:type="dxa"/>
          </w:tcPr>
          <w:p w14:paraId="74D31A48" w14:textId="77777777" w:rsidR="00F32822" w:rsidRDefault="00F32822"/>
        </w:tc>
      </w:tr>
      <w:tr w:rsidR="00F32822" w14:paraId="1C9F9590" w14:textId="77777777">
        <w:tc>
          <w:tcPr>
            <w:tcW w:w="540" w:type="dxa"/>
          </w:tcPr>
          <w:p w14:paraId="75086307" w14:textId="77777777" w:rsidR="00F32822" w:rsidRDefault="00F32822"/>
        </w:tc>
        <w:tc>
          <w:tcPr>
            <w:tcW w:w="1542" w:type="dxa"/>
          </w:tcPr>
          <w:p w14:paraId="5DCBF97B" w14:textId="77777777" w:rsidR="00F32822" w:rsidRDefault="00D141D6">
            <w:r>
              <w:t> </w:t>
            </w:r>
          </w:p>
        </w:tc>
        <w:tc>
          <w:tcPr>
            <w:tcW w:w="5629" w:type="dxa"/>
          </w:tcPr>
          <w:p w14:paraId="752EB9EC" w14:textId="77777777" w:rsidR="00F32822" w:rsidRDefault="00F32822"/>
        </w:tc>
      </w:tr>
      <w:tr w:rsidR="00F32822" w14:paraId="774FE6F4" w14:textId="77777777">
        <w:tc>
          <w:tcPr>
            <w:tcW w:w="540" w:type="dxa"/>
          </w:tcPr>
          <w:p w14:paraId="31396E7C" w14:textId="77777777" w:rsidR="00F32822" w:rsidRDefault="00F32822"/>
        </w:tc>
        <w:tc>
          <w:tcPr>
            <w:tcW w:w="1542" w:type="dxa"/>
          </w:tcPr>
          <w:p w14:paraId="0350553B" w14:textId="77777777" w:rsidR="00F32822" w:rsidRDefault="00D141D6">
            <w:r>
              <w:t> </w:t>
            </w:r>
          </w:p>
        </w:tc>
        <w:tc>
          <w:tcPr>
            <w:tcW w:w="5629" w:type="dxa"/>
          </w:tcPr>
          <w:p w14:paraId="3BE2652B" w14:textId="77777777" w:rsidR="00F32822" w:rsidRDefault="00F32822"/>
        </w:tc>
      </w:tr>
      <w:tr w:rsidR="00F32822" w14:paraId="73B47429" w14:textId="77777777">
        <w:tc>
          <w:tcPr>
            <w:tcW w:w="540" w:type="dxa"/>
          </w:tcPr>
          <w:p w14:paraId="4F5C28A8" w14:textId="77777777" w:rsidR="00F32822" w:rsidRDefault="00F32822"/>
        </w:tc>
        <w:tc>
          <w:tcPr>
            <w:tcW w:w="1542" w:type="dxa"/>
          </w:tcPr>
          <w:p w14:paraId="1D90A55A" w14:textId="77777777" w:rsidR="00F32822" w:rsidRDefault="00D141D6">
            <w:r>
              <w:t> </w:t>
            </w:r>
          </w:p>
        </w:tc>
        <w:tc>
          <w:tcPr>
            <w:tcW w:w="5629" w:type="dxa"/>
          </w:tcPr>
          <w:p w14:paraId="51242BE3" w14:textId="77777777" w:rsidR="00F32822" w:rsidRDefault="00F32822"/>
        </w:tc>
      </w:tr>
      <w:tr w:rsidR="00F32822" w14:paraId="2D353A3B" w14:textId="77777777">
        <w:tc>
          <w:tcPr>
            <w:tcW w:w="540" w:type="dxa"/>
          </w:tcPr>
          <w:p w14:paraId="6CD93AC8" w14:textId="77777777" w:rsidR="00F32822" w:rsidRDefault="00F32822"/>
        </w:tc>
        <w:tc>
          <w:tcPr>
            <w:tcW w:w="1542" w:type="dxa"/>
          </w:tcPr>
          <w:p w14:paraId="64B10E74" w14:textId="77777777" w:rsidR="00F32822" w:rsidRDefault="00D141D6">
            <w:r>
              <w:t> </w:t>
            </w:r>
          </w:p>
        </w:tc>
        <w:tc>
          <w:tcPr>
            <w:tcW w:w="5629" w:type="dxa"/>
          </w:tcPr>
          <w:p w14:paraId="77846575" w14:textId="77777777" w:rsidR="00F32822" w:rsidRDefault="00F32822"/>
        </w:tc>
      </w:tr>
    </w:tbl>
    <w:p w14:paraId="6E07C5AB" w14:textId="77777777" w:rsidR="00F32822" w:rsidRDefault="00F32822"/>
    <w:p w14:paraId="3B3721F7" w14:textId="77777777" w:rsidR="00F32822" w:rsidRDefault="00D141D6">
      <w:r>
        <w:br w:type="page"/>
      </w:r>
    </w:p>
    <w:p w14:paraId="4D1EC97C" w14:textId="77777777" w:rsidR="00F32822" w:rsidRDefault="00F32822"/>
    <w:sdt>
      <w:sdtPr>
        <w:rPr>
          <w:rFonts w:ascii="Verdana" w:eastAsia="DejaVu Sans" w:hAnsi="Verdana" w:cs="Lohit Hindi"/>
          <w:b w:val="0"/>
          <w:bCs w:val="0"/>
          <w:color w:val="000000"/>
          <w:sz w:val="18"/>
          <w:szCs w:val="18"/>
        </w:rPr>
        <w:id w:val="-828057813"/>
        <w:docPartObj>
          <w:docPartGallery w:val="Table of Contents"/>
          <w:docPartUnique/>
        </w:docPartObj>
      </w:sdtPr>
      <w:sdtContent>
        <w:p w14:paraId="31248233" w14:textId="77777777" w:rsidR="00515EA5" w:rsidRDefault="00515EA5">
          <w:pPr>
            <w:pStyle w:val="Kopvaninhoudsopgave"/>
          </w:pPr>
          <w:r>
            <w:t>Inhoudsopgave</w:t>
          </w:r>
        </w:p>
        <w:p w14:paraId="01E18CD2" w14:textId="20059CB7" w:rsidR="00BD0D82" w:rsidRDefault="00515EA5">
          <w:pPr>
            <w:pStyle w:val="Inhopg1"/>
            <w:rPr>
              <w:rFonts w:asciiTheme="minorHAnsi" w:eastAsiaTheme="minorEastAsia" w:hAnsiTheme="minorHAnsi" w:cstheme="minorBidi"/>
              <w:b w:val="0"/>
              <w:noProof/>
              <w:color w:val="auto"/>
              <w:sz w:val="22"/>
              <w:szCs w:val="22"/>
            </w:rPr>
          </w:pPr>
          <w:r>
            <w:fldChar w:fldCharType="begin"/>
          </w:r>
          <w:r>
            <w:instrText xml:space="preserve"> TOC \o "1-3" \h \z \u </w:instrText>
          </w:r>
          <w:r>
            <w:fldChar w:fldCharType="separate"/>
          </w:r>
          <w:hyperlink w:anchor="_Toc22808088" w:history="1">
            <w:r w:rsidR="00BD0D82" w:rsidRPr="00B94543">
              <w:rPr>
                <w:rStyle w:val="Hyperlink"/>
                <w:noProof/>
              </w:rPr>
              <w:t>1</w:t>
            </w:r>
            <w:r w:rsidR="00BD0D82">
              <w:rPr>
                <w:rFonts w:asciiTheme="minorHAnsi" w:eastAsiaTheme="minorEastAsia" w:hAnsiTheme="minorHAnsi" w:cstheme="minorBidi"/>
                <w:b w:val="0"/>
                <w:noProof/>
                <w:color w:val="auto"/>
                <w:sz w:val="22"/>
                <w:szCs w:val="22"/>
              </w:rPr>
              <w:tab/>
            </w:r>
            <w:r w:rsidR="00BD0D82" w:rsidRPr="00B94543">
              <w:rPr>
                <w:rStyle w:val="Hyperlink"/>
                <w:noProof/>
              </w:rPr>
              <w:t>Inleiding</w:t>
            </w:r>
            <w:r w:rsidR="00BD0D82">
              <w:rPr>
                <w:noProof/>
                <w:webHidden/>
              </w:rPr>
              <w:tab/>
            </w:r>
            <w:r w:rsidR="00BD0D82">
              <w:rPr>
                <w:noProof/>
                <w:webHidden/>
              </w:rPr>
              <w:fldChar w:fldCharType="begin"/>
            </w:r>
            <w:r w:rsidR="00BD0D82">
              <w:rPr>
                <w:noProof/>
                <w:webHidden/>
              </w:rPr>
              <w:instrText xml:space="preserve"> PAGEREF _Toc22808088 \h </w:instrText>
            </w:r>
            <w:r w:rsidR="00BD0D82">
              <w:rPr>
                <w:noProof/>
                <w:webHidden/>
              </w:rPr>
            </w:r>
            <w:r w:rsidR="00BD0D82">
              <w:rPr>
                <w:noProof/>
                <w:webHidden/>
              </w:rPr>
              <w:fldChar w:fldCharType="separate"/>
            </w:r>
            <w:r w:rsidR="001D069F">
              <w:rPr>
                <w:noProof/>
                <w:webHidden/>
              </w:rPr>
              <w:t>4</w:t>
            </w:r>
            <w:r w:rsidR="00BD0D82">
              <w:rPr>
                <w:noProof/>
                <w:webHidden/>
              </w:rPr>
              <w:fldChar w:fldCharType="end"/>
            </w:r>
          </w:hyperlink>
        </w:p>
        <w:p w14:paraId="44E415C7" w14:textId="6B61F893" w:rsidR="00BD0D82" w:rsidRDefault="00BD0D82">
          <w:pPr>
            <w:pStyle w:val="Inhopg1"/>
            <w:rPr>
              <w:rFonts w:asciiTheme="minorHAnsi" w:eastAsiaTheme="minorEastAsia" w:hAnsiTheme="minorHAnsi" w:cstheme="minorBidi"/>
              <w:b w:val="0"/>
              <w:noProof/>
              <w:color w:val="auto"/>
              <w:sz w:val="22"/>
              <w:szCs w:val="22"/>
            </w:rPr>
          </w:pPr>
          <w:hyperlink w:anchor="_Toc22808089" w:history="1">
            <w:r w:rsidRPr="00B94543">
              <w:rPr>
                <w:rStyle w:val="Hyperlink"/>
                <w:noProof/>
              </w:rPr>
              <w:t xml:space="preserve">2 </w:t>
            </w:r>
            <w:r>
              <w:rPr>
                <w:rFonts w:asciiTheme="minorHAnsi" w:eastAsiaTheme="minorEastAsia" w:hAnsiTheme="minorHAnsi" w:cstheme="minorBidi"/>
                <w:b w:val="0"/>
                <w:noProof/>
                <w:color w:val="auto"/>
                <w:sz w:val="22"/>
                <w:szCs w:val="22"/>
              </w:rPr>
              <w:tab/>
            </w:r>
            <w:r w:rsidRPr="00B94543">
              <w:rPr>
                <w:rStyle w:val="Hyperlink"/>
                <w:noProof/>
              </w:rPr>
              <w:t>Doel en aanpak van de marktconsultatie</w:t>
            </w:r>
            <w:r>
              <w:rPr>
                <w:noProof/>
                <w:webHidden/>
              </w:rPr>
              <w:tab/>
            </w:r>
            <w:r>
              <w:rPr>
                <w:noProof/>
                <w:webHidden/>
              </w:rPr>
              <w:fldChar w:fldCharType="begin"/>
            </w:r>
            <w:r>
              <w:rPr>
                <w:noProof/>
                <w:webHidden/>
              </w:rPr>
              <w:instrText xml:space="preserve"> PAGEREF _Toc22808089 \h </w:instrText>
            </w:r>
            <w:r>
              <w:rPr>
                <w:noProof/>
                <w:webHidden/>
              </w:rPr>
            </w:r>
            <w:r>
              <w:rPr>
                <w:noProof/>
                <w:webHidden/>
              </w:rPr>
              <w:fldChar w:fldCharType="separate"/>
            </w:r>
            <w:r w:rsidR="001D069F">
              <w:rPr>
                <w:noProof/>
                <w:webHidden/>
              </w:rPr>
              <w:t>5</w:t>
            </w:r>
            <w:r>
              <w:rPr>
                <w:noProof/>
                <w:webHidden/>
              </w:rPr>
              <w:fldChar w:fldCharType="end"/>
            </w:r>
          </w:hyperlink>
        </w:p>
        <w:p w14:paraId="7D2443B1" w14:textId="5236B9BB" w:rsidR="00BD0D82" w:rsidRDefault="00BD0D82">
          <w:pPr>
            <w:pStyle w:val="Inhopg2"/>
            <w:rPr>
              <w:rFonts w:asciiTheme="minorHAnsi" w:eastAsiaTheme="minorEastAsia" w:hAnsiTheme="minorHAnsi" w:cstheme="minorBidi"/>
              <w:noProof/>
              <w:color w:val="auto"/>
              <w:sz w:val="22"/>
              <w:szCs w:val="22"/>
            </w:rPr>
          </w:pPr>
          <w:hyperlink w:anchor="_Toc22808090" w:history="1">
            <w:r w:rsidRPr="00B94543">
              <w:rPr>
                <w:rStyle w:val="Hyperlink"/>
                <w:noProof/>
              </w:rPr>
              <w:t xml:space="preserve">2.1 </w:t>
            </w:r>
            <w:r>
              <w:rPr>
                <w:rFonts w:asciiTheme="minorHAnsi" w:eastAsiaTheme="minorEastAsia" w:hAnsiTheme="minorHAnsi" w:cstheme="minorBidi"/>
                <w:noProof/>
                <w:color w:val="auto"/>
                <w:sz w:val="22"/>
                <w:szCs w:val="22"/>
              </w:rPr>
              <w:tab/>
            </w:r>
            <w:r w:rsidRPr="00B94543">
              <w:rPr>
                <w:rStyle w:val="Hyperlink"/>
                <w:noProof/>
              </w:rPr>
              <w:t>Doel van de marktconsultatie</w:t>
            </w:r>
            <w:r>
              <w:rPr>
                <w:noProof/>
                <w:webHidden/>
              </w:rPr>
              <w:tab/>
            </w:r>
            <w:r>
              <w:rPr>
                <w:noProof/>
                <w:webHidden/>
              </w:rPr>
              <w:fldChar w:fldCharType="begin"/>
            </w:r>
            <w:r>
              <w:rPr>
                <w:noProof/>
                <w:webHidden/>
              </w:rPr>
              <w:instrText xml:space="preserve"> PAGEREF _Toc22808090 \h </w:instrText>
            </w:r>
            <w:r>
              <w:rPr>
                <w:noProof/>
                <w:webHidden/>
              </w:rPr>
            </w:r>
            <w:r>
              <w:rPr>
                <w:noProof/>
                <w:webHidden/>
              </w:rPr>
              <w:fldChar w:fldCharType="separate"/>
            </w:r>
            <w:r w:rsidR="001D069F">
              <w:rPr>
                <w:noProof/>
                <w:webHidden/>
              </w:rPr>
              <w:t>5</w:t>
            </w:r>
            <w:r>
              <w:rPr>
                <w:noProof/>
                <w:webHidden/>
              </w:rPr>
              <w:fldChar w:fldCharType="end"/>
            </w:r>
          </w:hyperlink>
        </w:p>
        <w:p w14:paraId="7345CA52" w14:textId="0838F89C" w:rsidR="00BD0D82" w:rsidRDefault="00BD0D82">
          <w:pPr>
            <w:pStyle w:val="Inhopg2"/>
            <w:rPr>
              <w:rFonts w:asciiTheme="minorHAnsi" w:eastAsiaTheme="minorEastAsia" w:hAnsiTheme="minorHAnsi" w:cstheme="minorBidi"/>
              <w:noProof/>
              <w:color w:val="auto"/>
              <w:sz w:val="22"/>
              <w:szCs w:val="22"/>
            </w:rPr>
          </w:pPr>
          <w:hyperlink w:anchor="_Toc22808091" w:history="1">
            <w:r w:rsidRPr="00B94543">
              <w:rPr>
                <w:rStyle w:val="Hyperlink"/>
                <w:noProof/>
              </w:rPr>
              <w:t xml:space="preserve">2.2 </w:t>
            </w:r>
            <w:r>
              <w:rPr>
                <w:rFonts w:asciiTheme="minorHAnsi" w:eastAsiaTheme="minorEastAsia" w:hAnsiTheme="minorHAnsi" w:cstheme="minorBidi"/>
                <w:noProof/>
                <w:color w:val="auto"/>
                <w:sz w:val="22"/>
                <w:szCs w:val="22"/>
              </w:rPr>
              <w:tab/>
            </w:r>
            <w:r w:rsidRPr="00B94543">
              <w:rPr>
                <w:rStyle w:val="Hyperlink"/>
                <w:noProof/>
              </w:rPr>
              <w:t>Aanpak van de marktconsultatie op hoofdlijnen</w:t>
            </w:r>
            <w:r>
              <w:rPr>
                <w:noProof/>
                <w:webHidden/>
              </w:rPr>
              <w:tab/>
            </w:r>
            <w:r>
              <w:rPr>
                <w:noProof/>
                <w:webHidden/>
              </w:rPr>
              <w:fldChar w:fldCharType="begin"/>
            </w:r>
            <w:r>
              <w:rPr>
                <w:noProof/>
                <w:webHidden/>
              </w:rPr>
              <w:instrText xml:space="preserve"> PAGEREF _Toc22808091 \h </w:instrText>
            </w:r>
            <w:r>
              <w:rPr>
                <w:noProof/>
                <w:webHidden/>
              </w:rPr>
            </w:r>
            <w:r>
              <w:rPr>
                <w:noProof/>
                <w:webHidden/>
              </w:rPr>
              <w:fldChar w:fldCharType="separate"/>
            </w:r>
            <w:r w:rsidR="001D069F">
              <w:rPr>
                <w:noProof/>
                <w:webHidden/>
              </w:rPr>
              <w:t>5</w:t>
            </w:r>
            <w:r>
              <w:rPr>
                <w:noProof/>
                <w:webHidden/>
              </w:rPr>
              <w:fldChar w:fldCharType="end"/>
            </w:r>
          </w:hyperlink>
        </w:p>
        <w:p w14:paraId="576F90B7" w14:textId="5D99A3BE" w:rsidR="00BD0D82" w:rsidRDefault="00BD0D82">
          <w:pPr>
            <w:pStyle w:val="Inhopg1"/>
            <w:rPr>
              <w:rFonts w:asciiTheme="minorHAnsi" w:eastAsiaTheme="minorEastAsia" w:hAnsiTheme="minorHAnsi" w:cstheme="minorBidi"/>
              <w:b w:val="0"/>
              <w:noProof/>
              <w:color w:val="auto"/>
              <w:sz w:val="22"/>
              <w:szCs w:val="22"/>
            </w:rPr>
          </w:pPr>
          <w:hyperlink w:anchor="_Toc22808092" w:history="1">
            <w:r w:rsidRPr="00B94543">
              <w:rPr>
                <w:rStyle w:val="Hyperlink"/>
                <w:noProof/>
              </w:rPr>
              <w:t>3</w:t>
            </w:r>
            <w:r>
              <w:rPr>
                <w:rFonts w:asciiTheme="minorHAnsi" w:eastAsiaTheme="minorEastAsia" w:hAnsiTheme="minorHAnsi" w:cstheme="minorBidi"/>
                <w:b w:val="0"/>
                <w:noProof/>
                <w:color w:val="auto"/>
                <w:sz w:val="22"/>
                <w:szCs w:val="22"/>
              </w:rPr>
              <w:tab/>
            </w:r>
            <w:r w:rsidRPr="00B94543">
              <w:rPr>
                <w:rStyle w:val="Hyperlink"/>
                <w:noProof/>
              </w:rPr>
              <w:t>Projectbeschrijving</w:t>
            </w:r>
            <w:r>
              <w:rPr>
                <w:noProof/>
                <w:webHidden/>
              </w:rPr>
              <w:tab/>
            </w:r>
            <w:r>
              <w:rPr>
                <w:noProof/>
                <w:webHidden/>
              </w:rPr>
              <w:fldChar w:fldCharType="begin"/>
            </w:r>
            <w:r>
              <w:rPr>
                <w:noProof/>
                <w:webHidden/>
              </w:rPr>
              <w:instrText xml:space="preserve"> PAGEREF _Toc22808092 \h </w:instrText>
            </w:r>
            <w:r>
              <w:rPr>
                <w:noProof/>
                <w:webHidden/>
              </w:rPr>
            </w:r>
            <w:r>
              <w:rPr>
                <w:noProof/>
                <w:webHidden/>
              </w:rPr>
              <w:fldChar w:fldCharType="separate"/>
            </w:r>
            <w:r w:rsidR="001D069F">
              <w:rPr>
                <w:noProof/>
                <w:webHidden/>
              </w:rPr>
              <w:t>6</w:t>
            </w:r>
            <w:r>
              <w:rPr>
                <w:noProof/>
                <w:webHidden/>
              </w:rPr>
              <w:fldChar w:fldCharType="end"/>
            </w:r>
          </w:hyperlink>
        </w:p>
        <w:p w14:paraId="6E0FB018" w14:textId="266571A7" w:rsidR="00BD0D82" w:rsidRDefault="00BD0D82">
          <w:pPr>
            <w:pStyle w:val="Inhopg2"/>
            <w:rPr>
              <w:rFonts w:asciiTheme="minorHAnsi" w:eastAsiaTheme="minorEastAsia" w:hAnsiTheme="minorHAnsi" w:cstheme="minorBidi"/>
              <w:noProof/>
              <w:color w:val="auto"/>
              <w:sz w:val="22"/>
              <w:szCs w:val="22"/>
            </w:rPr>
          </w:pPr>
          <w:hyperlink w:anchor="_Toc22808093" w:history="1">
            <w:r w:rsidRPr="00B94543">
              <w:rPr>
                <w:rStyle w:val="Hyperlink"/>
                <w:noProof/>
              </w:rPr>
              <w:t xml:space="preserve">3.1 </w:t>
            </w:r>
            <w:r>
              <w:rPr>
                <w:rFonts w:asciiTheme="minorHAnsi" w:eastAsiaTheme="minorEastAsia" w:hAnsiTheme="minorHAnsi" w:cstheme="minorBidi"/>
                <w:noProof/>
                <w:color w:val="auto"/>
                <w:sz w:val="22"/>
                <w:szCs w:val="22"/>
              </w:rPr>
              <w:tab/>
            </w:r>
            <w:r w:rsidRPr="00B94543">
              <w:rPr>
                <w:rStyle w:val="Hyperlink"/>
                <w:noProof/>
              </w:rPr>
              <w:t>Projectscope</w:t>
            </w:r>
            <w:r>
              <w:rPr>
                <w:noProof/>
                <w:webHidden/>
              </w:rPr>
              <w:tab/>
            </w:r>
            <w:r>
              <w:rPr>
                <w:noProof/>
                <w:webHidden/>
              </w:rPr>
              <w:fldChar w:fldCharType="begin"/>
            </w:r>
            <w:r>
              <w:rPr>
                <w:noProof/>
                <w:webHidden/>
              </w:rPr>
              <w:instrText xml:space="preserve"> PAGEREF _Toc22808093 \h </w:instrText>
            </w:r>
            <w:r>
              <w:rPr>
                <w:noProof/>
                <w:webHidden/>
              </w:rPr>
            </w:r>
            <w:r>
              <w:rPr>
                <w:noProof/>
                <w:webHidden/>
              </w:rPr>
              <w:fldChar w:fldCharType="separate"/>
            </w:r>
            <w:r w:rsidR="001D069F">
              <w:rPr>
                <w:noProof/>
                <w:webHidden/>
              </w:rPr>
              <w:t>6</w:t>
            </w:r>
            <w:r>
              <w:rPr>
                <w:noProof/>
                <w:webHidden/>
              </w:rPr>
              <w:fldChar w:fldCharType="end"/>
            </w:r>
          </w:hyperlink>
        </w:p>
        <w:p w14:paraId="6AE36CF8" w14:textId="6E441C45" w:rsidR="00BD0D82" w:rsidRDefault="00BD0D82">
          <w:pPr>
            <w:pStyle w:val="Inhopg3"/>
            <w:rPr>
              <w:rFonts w:asciiTheme="minorHAnsi" w:eastAsiaTheme="minorEastAsia" w:hAnsiTheme="minorHAnsi" w:cstheme="minorBidi"/>
              <w:noProof/>
              <w:color w:val="auto"/>
              <w:sz w:val="22"/>
              <w:szCs w:val="22"/>
            </w:rPr>
          </w:pPr>
          <w:hyperlink w:anchor="_Toc22808094" w:history="1">
            <w:r w:rsidRPr="00B94543">
              <w:rPr>
                <w:rStyle w:val="Hyperlink"/>
                <w:noProof/>
              </w:rPr>
              <w:t>3.1.1</w:t>
            </w:r>
            <w:r>
              <w:rPr>
                <w:rFonts w:asciiTheme="minorHAnsi" w:eastAsiaTheme="minorEastAsia" w:hAnsiTheme="minorHAnsi" w:cstheme="minorBidi"/>
                <w:noProof/>
                <w:color w:val="auto"/>
                <w:sz w:val="22"/>
                <w:szCs w:val="22"/>
              </w:rPr>
              <w:tab/>
            </w:r>
            <w:r w:rsidRPr="00B94543">
              <w:rPr>
                <w:rStyle w:val="Hyperlink"/>
                <w:noProof/>
              </w:rPr>
              <w:t>Calamiteitenbestrijding waterverontreinigingen</w:t>
            </w:r>
            <w:r>
              <w:rPr>
                <w:noProof/>
                <w:webHidden/>
              </w:rPr>
              <w:tab/>
            </w:r>
            <w:r>
              <w:rPr>
                <w:noProof/>
                <w:webHidden/>
              </w:rPr>
              <w:fldChar w:fldCharType="begin"/>
            </w:r>
            <w:r>
              <w:rPr>
                <w:noProof/>
                <w:webHidden/>
              </w:rPr>
              <w:instrText xml:space="preserve"> PAGEREF _Toc22808094 \h </w:instrText>
            </w:r>
            <w:r>
              <w:rPr>
                <w:noProof/>
                <w:webHidden/>
              </w:rPr>
            </w:r>
            <w:r>
              <w:rPr>
                <w:noProof/>
                <w:webHidden/>
              </w:rPr>
              <w:fldChar w:fldCharType="separate"/>
            </w:r>
            <w:r w:rsidR="001D069F">
              <w:rPr>
                <w:noProof/>
                <w:webHidden/>
              </w:rPr>
              <w:t>6</w:t>
            </w:r>
            <w:r>
              <w:rPr>
                <w:noProof/>
                <w:webHidden/>
              </w:rPr>
              <w:fldChar w:fldCharType="end"/>
            </w:r>
          </w:hyperlink>
        </w:p>
        <w:p w14:paraId="31D867CC" w14:textId="272C3C10" w:rsidR="00BD0D82" w:rsidRDefault="00BD0D82">
          <w:pPr>
            <w:pStyle w:val="Inhopg3"/>
            <w:rPr>
              <w:rFonts w:asciiTheme="minorHAnsi" w:eastAsiaTheme="minorEastAsia" w:hAnsiTheme="minorHAnsi" w:cstheme="minorBidi"/>
              <w:noProof/>
              <w:color w:val="auto"/>
              <w:sz w:val="22"/>
              <w:szCs w:val="22"/>
            </w:rPr>
          </w:pPr>
          <w:hyperlink w:anchor="_Toc22808095" w:history="1">
            <w:r w:rsidRPr="00B94543">
              <w:rPr>
                <w:rStyle w:val="Hyperlink"/>
                <w:noProof/>
              </w:rPr>
              <w:t xml:space="preserve">3.1.2 </w:t>
            </w:r>
            <w:r>
              <w:rPr>
                <w:rFonts w:asciiTheme="minorHAnsi" w:eastAsiaTheme="minorEastAsia" w:hAnsiTheme="minorHAnsi" w:cstheme="minorBidi"/>
                <w:noProof/>
                <w:color w:val="auto"/>
                <w:sz w:val="22"/>
                <w:szCs w:val="22"/>
              </w:rPr>
              <w:tab/>
            </w:r>
            <w:r w:rsidRPr="00B94543">
              <w:rPr>
                <w:rStyle w:val="Hyperlink"/>
                <w:noProof/>
              </w:rPr>
              <w:t>Beheer en onderhoud calamiteitenbestrijdingsmaterieel</w:t>
            </w:r>
            <w:r>
              <w:rPr>
                <w:noProof/>
                <w:webHidden/>
              </w:rPr>
              <w:tab/>
            </w:r>
            <w:r>
              <w:rPr>
                <w:noProof/>
                <w:webHidden/>
              </w:rPr>
              <w:fldChar w:fldCharType="begin"/>
            </w:r>
            <w:r>
              <w:rPr>
                <w:noProof/>
                <w:webHidden/>
              </w:rPr>
              <w:instrText xml:space="preserve"> PAGEREF _Toc22808095 \h </w:instrText>
            </w:r>
            <w:r>
              <w:rPr>
                <w:noProof/>
                <w:webHidden/>
              </w:rPr>
            </w:r>
            <w:r>
              <w:rPr>
                <w:noProof/>
                <w:webHidden/>
              </w:rPr>
              <w:fldChar w:fldCharType="separate"/>
            </w:r>
            <w:r w:rsidR="001D069F">
              <w:rPr>
                <w:noProof/>
                <w:webHidden/>
              </w:rPr>
              <w:t>7</w:t>
            </w:r>
            <w:r>
              <w:rPr>
                <w:noProof/>
                <w:webHidden/>
              </w:rPr>
              <w:fldChar w:fldCharType="end"/>
            </w:r>
          </w:hyperlink>
        </w:p>
        <w:p w14:paraId="5612C0C5" w14:textId="5E45178A" w:rsidR="00BD0D82" w:rsidRDefault="00BD0D82">
          <w:pPr>
            <w:pStyle w:val="Inhopg3"/>
            <w:rPr>
              <w:rFonts w:asciiTheme="minorHAnsi" w:eastAsiaTheme="minorEastAsia" w:hAnsiTheme="minorHAnsi" w:cstheme="minorBidi"/>
              <w:noProof/>
              <w:color w:val="auto"/>
              <w:sz w:val="22"/>
              <w:szCs w:val="22"/>
            </w:rPr>
          </w:pPr>
          <w:hyperlink w:anchor="_Toc22808096" w:history="1">
            <w:r w:rsidRPr="00B94543">
              <w:rPr>
                <w:rStyle w:val="Hyperlink"/>
                <w:noProof/>
              </w:rPr>
              <w:t>3.1.3</w:t>
            </w:r>
            <w:r>
              <w:rPr>
                <w:rFonts w:asciiTheme="minorHAnsi" w:eastAsiaTheme="minorEastAsia" w:hAnsiTheme="minorHAnsi" w:cstheme="minorBidi"/>
                <w:noProof/>
                <w:color w:val="auto"/>
                <w:sz w:val="22"/>
                <w:szCs w:val="22"/>
              </w:rPr>
              <w:tab/>
            </w:r>
            <w:r w:rsidRPr="00B94543">
              <w:rPr>
                <w:rStyle w:val="Hyperlink"/>
                <w:noProof/>
              </w:rPr>
              <w:t>Berging</w:t>
            </w:r>
            <w:r>
              <w:rPr>
                <w:noProof/>
                <w:webHidden/>
              </w:rPr>
              <w:tab/>
            </w:r>
            <w:r>
              <w:rPr>
                <w:noProof/>
                <w:webHidden/>
              </w:rPr>
              <w:fldChar w:fldCharType="begin"/>
            </w:r>
            <w:r>
              <w:rPr>
                <w:noProof/>
                <w:webHidden/>
              </w:rPr>
              <w:instrText xml:space="preserve"> PAGEREF _Toc22808096 \h </w:instrText>
            </w:r>
            <w:r>
              <w:rPr>
                <w:noProof/>
                <w:webHidden/>
              </w:rPr>
            </w:r>
            <w:r>
              <w:rPr>
                <w:noProof/>
                <w:webHidden/>
              </w:rPr>
              <w:fldChar w:fldCharType="separate"/>
            </w:r>
            <w:r w:rsidR="001D069F">
              <w:rPr>
                <w:noProof/>
                <w:webHidden/>
              </w:rPr>
              <w:t>9</w:t>
            </w:r>
            <w:r>
              <w:rPr>
                <w:noProof/>
                <w:webHidden/>
              </w:rPr>
              <w:fldChar w:fldCharType="end"/>
            </w:r>
          </w:hyperlink>
        </w:p>
        <w:p w14:paraId="287A203B" w14:textId="23DFEB60" w:rsidR="00BD0D82" w:rsidRDefault="00BD0D82">
          <w:pPr>
            <w:pStyle w:val="Inhopg2"/>
            <w:rPr>
              <w:rFonts w:asciiTheme="minorHAnsi" w:eastAsiaTheme="minorEastAsia" w:hAnsiTheme="minorHAnsi" w:cstheme="minorBidi"/>
              <w:noProof/>
              <w:color w:val="auto"/>
              <w:sz w:val="22"/>
              <w:szCs w:val="22"/>
            </w:rPr>
          </w:pPr>
          <w:hyperlink w:anchor="_Toc22808097" w:history="1">
            <w:r w:rsidRPr="00B94543">
              <w:rPr>
                <w:rStyle w:val="Hyperlink"/>
                <w:noProof/>
              </w:rPr>
              <w:t>3.3</w:t>
            </w:r>
            <w:r>
              <w:rPr>
                <w:rFonts w:asciiTheme="minorHAnsi" w:eastAsiaTheme="minorEastAsia" w:hAnsiTheme="minorHAnsi" w:cstheme="minorBidi"/>
                <w:noProof/>
                <w:color w:val="auto"/>
                <w:sz w:val="22"/>
                <w:szCs w:val="22"/>
              </w:rPr>
              <w:tab/>
            </w:r>
            <w:r w:rsidRPr="00B94543">
              <w:rPr>
                <w:rStyle w:val="Hyperlink"/>
                <w:noProof/>
              </w:rPr>
              <w:t>Streefwaarden en maatgevend scenario</w:t>
            </w:r>
            <w:r>
              <w:rPr>
                <w:noProof/>
                <w:webHidden/>
              </w:rPr>
              <w:tab/>
            </w:r>
            <w:r>
              <w:rPr>
                <w:noProof/>
                <w:webHidden/>
              </w:rPr>
              <w:fldChar w:fldCharType="begin"/>
            </w:r>
            <w:r>
              <w:rPr>
                <w:noProof/>
                <w:webHidden/>
              </w:rPr>
              <w:instrText xml:space="preserve"> PAGEREF _Toc22808097 \h </w:instrText>
            </w:r>
            <w:r>
              <w:rPr>
                <w:noProof/>
                <w:webHidden/>
              </w:rPr>
            </w:r>
            <w:r>
              <w:rPr>
                <w:noProof/>
                <w:webHidden/>
              </w:rPr>
              <w:fldChar w:fldCharType="separate"/>
            </w:r>
            <w:r w:rsidR="001D069F">
              <w:rPr>
                <w:noProof/>
                <w:webHidden/>
              </w:rPr>
              <w:t>10</w:t>
            </w:r>
            <w:r>
              <w:rPr>
                <w:noProof/>
                <w:webHidden/>
              </w:rPr>
              <w:fldChar w:fldCharType="end"/>
            </w:r>
          </w:hyperlink>
        </w:p>
        <w:p w14:paraId="70334907" w14:textId="4C554EE8" w:rsidR="00BD0D82" w:rsidRDefault="00BD0D82">
          <w:pPr>
            <w:pStyle w:val="Inhopg2"/>
            <w:rPr>
              <w:rFonts w:asciiTheme="minorHAnsi" w:eastAsiaTheme="minorEastAsia" w:hAnsiTheme="minorHAnsi" w:cstheme="minorBidi"/>
              <w:noProof/>
              <w:color w:val="auto"/>
              <w:sz w:val="22"/>
              <w:szCs w:val="22"/>
            </w:rPr>
          </w:pPr>
          <w:hyperlink w:anchor="_Toc22808098" w:history="1">
            <w:r w:rsidRPr="00B94543">
              <w:rPr>
                <w:rStyle w:val="Hyperlink"/>
                <w:noProof/>
              </w:rPr>
              <w:t>3.4</w:t>
            </w:r>
            <w:r>
              <w:rPr>
                <w:rFonts w:asciiTheme="minorHAnsi" w:eastAsiaTheme="minorEastAsia" w:hAnsiTheme="minorHAnsi" w:cstheme="minorBidi"/>
                <w:noProof/>
                <w:color w:val="auto"/>
                <w:sz w:val="22"/>
                <w:szCs w:val="22"/>
              </w:rPr>
              <w:tab/>
            </w:r>
            <w:r w:rsidRPr="00B94543">
              <w:rPr>
                <w:rStyle w:val="Hyperlink"/>
                <w:noProof/>
              </w:rPr>
              <w:t>Geografische Ligging en indeling in kavels</w:t>
            </w:r>
            <w:r>
              <w:rPr>
                <w:noProof/>
                <w:webHidden/>
              </w:rPr>
              <w:tab/>
            </w:r>
            <w:r>
              <w:rPr>
                <w:noProof/>
                <w:webHidden/>
              </w:rPr>
              <w:fldChar w:fldCharType="begin"/>
            </w:r>
            <w:r>
              <w:rPr>
                <w:noProof/>
                <w:webHidden/>
              </w:rPr>
              <w:instrText xml:space="preserve"> PAGEREF _Toc22808098 \h </w:instrText>
            </w:r>
            <w:r>
              <w:rPr>
                <w:noProof/>
                <w:webHidden/>
              </w:rPr>
            </w:r>
            <w:r>
              <w:rPr>
                <w:noProof/>
                <w:webHidden/>
              </w:rPr>
              <w:fldChar w:fldCharType="separate"/>
            </w:r>
            <w:r w:rsidR="001D069F">
              <w:rPr>
                <w:noProof/>
                <w:webHidden/>
              </w:rPr>
              <w:t>14</w:t>
            </w:r>
            <w:r>
              <w:rPr>
                <w:noProof/>
                <w:webHidden/>
              </w:rPr>
              <w:fldChar w:fldCharType="end"/>
            </w:r>
          </w:hyperlink>
        </w:p>
        <w:p w14:paraId="7A858A53" w14:textId="28877941" w:rsidR="00BD0D82" w:rsidRDefault="00BD0D82">
          <w:pPr>
            <w:pStyle w:val="Inhopg2"/>
            <w:rPr>
              <w:rFonts w:asciiTheme="minorHAnsi" w:eastAsiaTheme="minorEastAsia" w:hAnsiTheme="minorHAnsi" w:cstheme="minorBidi"/>
              <w:noProof/>
              <w:color w:val="auto"/>
              <w:sz w:val="22"/>
              <w:szCs w:val="22"/>
            </w:rPr>
          </w:pPr>
          <w:hyperlink w:anchor="_Toc22808099" w:history="1">
            <w:r w:rsidRPr="00B94543">
              <w:rPr>
                <w:rStyle w:val="Hyperlink"/>
                <w:noProof/>
              </w:rPr>
              <w:t>3.5</w:t>
            </w:r>
            <w:r>
              <w:rPr>
                <w:rFonts w:asciiTheme="minorHAnsi" w:eastAsiaTheme="minorEastAsia" w:hAnsiTheme="minorHAnsi" w:cstheme="minorBidi"/>
                <w:noProof/>
                <w:color w:val="auto"/>
                <w:sz w:val="22"/>
                <w:szCs w:val="22"/>
              </w:rPr>
              <w:tab/>
            </w:r>
            <w:r w:rsidRPr="00B94543">
              <w:rPr>
                <w:rStyle w:val="Hyperlink"/>
                <w:noProof/>
              </w:rPr>
              <w:t>Bijzonderheden en uitgangspunten van de aanbesteding</w:t>
            </w:r>
            <w:r>
              <w:rPr>
                <w:noProof/>
                <w:webHidden/>
              </w:rPr>
              <w:tab/>
            </w:r>
            <w:r>
              <w:rPr>
                <w:noProof/>
                <w:webHidden/>
              </w:rPr>
              <w:fldChar w:fldCharType="begin"/>
            </w:r>
            <w:r>
              <w:rPr>
                <w:noProof/>
                <w:webHidden/>
              </w:rPr>
              <w:instrText xml:space="preserve"> PAGEREF _Toc22808099 \h </w:instrText>
            </w:r>
            <w:r>
              <w:rPr>
                <w:noProof/>
                <w:webHidden/>
              </w:rPr>
            </w:r>
            <w:r>
              <w:rPr>
                <w:noProof/>
                <w:webHidden/>
              </w:rPr>
              <w:fldChar w:fldCharType="separate"/>
            </w:r>
            <w:r w:rsidR="001D069F">
              <w:rPr>
                <w:noProof/>
                <w:webHidden/>
              </w:rPr>
              <w:t>15</w:t>
            </w:r>
            <w:r>
              <w:rPr>
                <w:noProof/>
                <w:webHidden/>
              </w:rPr>
              <w:fldChar w:fldCharType="end"/>
            </w:r>
          </w:hyperlink>
        </w:p>
        <w:p w14:paraId="70188ADC" w14:textId="681A2AB6" w:rsidR="00BD0D82" w:rsidRDefault="00BD0D82">
          <w:pPr>
            <w:pStyle w:val="Inhopg3"/>
            <w:rPr>
              <w:rFonts w:asciiTheme="minorHAnsi" w:eastAsiaTheme="minorEastAsia" w:hAnsiTheme="minorHAnsi" w:cstheme="minorBidi"/>
              <w:noProof/>
              <w:color w:val="auto"/>
              <w:sz w:val="22"/>
              <w:szCs w:val="22"/>
            </w:rPr>
          </w:pPr>
          <w:hyperlink w:anchor="_Toc22808100" w:history="1">
            <w:r w:rsidRPr="00B94543">
              <w:rPr>
                <w:rStyle w:val="Hyperlink"/>
                <w:noProof/>
              </w:rPr>
              <w:t>3.5.1</w:t>
            </w:r>
            <w:r>
              <w:rPr>
                <w:rFonts w:asciiTheme="minorHAnsi" w:eastAsiaTheme="minorEastAsia" w:hAnsiTheme="minorHAnsi" w:cstheme="minorBidi"/>
                <w:noProof/>
                <w:color w:val="auto"/>
                <w:sz w:val="22"/>
                <w:szCs w:val="22"/>
              </w:rPr>
              <w:tab/>
            </w:r>
            <w:r w:rsidRPr="00B94543">
              <w:rPr>
                <w:rStyle w:val="Hyperlink"/>
                <w:noProof/>
              </w:rPr>
              <w:t>Voorlopige planning aanbesteding</w:t>
            </w:r>
            <w:r>
              <w:rPr>
                <w:noProof/>
                <w:webHidden/>
              </w:rPr>
              <w:tab/>
            </w:r>
            <w:r>
              <w:rPr>
                <w:noProof/>
                <w:webHidden/>
              </w:rPr>
              <w:fldChar w:fldCharType="begin"/>
            </w:r>
            <w:r>
              <w:rPr>
                <w:noProof/>
                <w:webHidden/>
              </w:rPr>
              <w:instrText xml:space="preserve"> PAGEREF _Toc22808100 \h </w:instrText>
            </w:r>
            <w:r>
              <w:rPr>
                <w:noProof/>
                <w:webHidden/>
              </w:rPr>
            </w:r>
            <w:r>
              <w:rPr>
                <w:noProof/>
                <w:webHidden/>
              </w:rPr>
              <w:fldChar w:fldCharType="separate"/>
            </w:r>
            <w:r w:rsidR="001D069F">
              <w:rPr>
                <w:noProof/>
                <w:webHidden/>
              </w:rPr>
              <w:t>16</w:t>
            </w:r>
            <w:r>
              <w:rPr>
                <w:noProof/>
                <w:webHidden/>
              </w:rPr>
              <w:fldChar w:fldCharType="end"/>
            </w:r>
          </w:hyperlink>
        </w:p>
        <w:p w14:paraId="78940BBC" w14:textId="52DA2F6E" w:rsidR="00BD0D82" w:rsidRDefault="00BD0D82">
          <w:pPr>
            <w:pStyle w:val="Inhopg1"/>
            <w:rPr>
              <w:rFonts w:asciiTheme="minorHAnsi" w:eastAsiaTheme="minorEastAsia" w:hAnsiTheme="minorHAnsi" w:cstheme="minorBidi"/>
              <w:b w:val="0"/>
              <w:noProof/>
              <w:color w:val="auto"/>
              <w:sz w:val="22"/>
              <w:szCs w:val="22"/>
            </w:rPr>
          </w:pPr>
          <w:hyperlink w:anchor="_Toc22808101" w:history="1">
            <w:r w:rsidRPr="00B94543">
              <w:rPr>
                <w:rStyle w:val="Hyperlink"/>
                <w:noProof/>
              </w:rPr>
              <w:t>4</w:t>
            </w:r>
            <w:r>
              <w:rPr>
                <w:rFonts w:asciiTheme="minorHAnsi" w:eastAsiaTheme="minorEastAsia" w:hAnsiTheme="minorHAnsi" w:cstheme="minorBidi"/>
                <w:b w:val="0"/>
                <w:noProof/>
                <w:color w:val="auto"/>
                <w:sz w:val="22"/>
                <w:szCs w:val="22"/>
              </w:rPr>
              <w:tab/>
            </w:r>
            <w:r w:rsidRPr="00B94543">
              <w:rPr>
                <w:rStyle w:val="Hyperlink"/>
                <w:noProof/>
              </w:rPr>
              <w:t>Marktconsultatie</w:t>
            </w:r>
            <w:r>
              <w:rPr>
                <w:noProof/>
                <w:webHidden/>
              </w:rPr>
              <w:tab/>
            </w:r>
            <w:r>
              <w:rPr>
                <w:noProof/>
                <w:webHidden/>
              </w:rPr>
              <w:fldChar w:fldCharType="begin"/>
            </w:r>
            <w:r>
              <w:rPr>
                <w:noProof/>
                <w:webHidden/>
              </w:rPr>
              <w:instrText xml:space="preserve"> PAGEREF _Toc22808101 \h </w:instrText>
            </w:r>
            <w:r>
              <w:rPr>
                <w:noProof/>
                <w:webHidden/>
              </w:rPr>
            </w:r>
            <w:r>
              <w:rPr>
                <w:noProof/>
                <w:webHidden/>
              </w:rPr>
              <w:fldChar w:fldCharType="separate"/>
            </w:r>
            <w:r w:rsidR="001D069F">
              <w:rPr>
                <w:noProof/>
                <w:webHidden/>
              </w:rPr>
              <w:t>17</w:t>
            </w:r>
            <w:r>
              <w:rPr>
                <w:noProof/>
                <w:webHidden/>
              </w:rPr>
              <w:fldChar w:fldCharType="end"/>
            </w:r>
          </w:hyperlink>
        </w:p>
        <w:p w14:paraId="62932833" w14:textId="05647044" w:rsidR="00BD0D82" w:rsidRDefault="00BD0D82">
          <w:pPr>
            <w:pStyle w:val="Inhopg2"/>
            <w:rPr>
              <w:rFonts w:asciiTheme="minorHAnsi" w:eastAsiaTheme="minorEastAsia" w:hAnsiTheme="minorHAnsi" w:cstheme="minorBidi"/>
              <w:noProof/>
              <w:color w:val="auto"/>
              <w:sz w:val="22"/>
              <w:szCs w:val="22"/>
            </w:rPr>
          </w:pPr>
          <w:hyperlink w:anchor="_Toc22808102" w:history="1">
            <w:r w:rsidRPr="00B94543">
              <w:rPr>
                <w:rStyle w:val="Hyperlink"/>
                <w:noProof/>
              </w:rPr>
              <w:t xml:space="preserve">4.1 </w:t>
            </w:r>
            <w:r>
              <w:rPr>
                <w:rFonts w:asciiTheme="minorHAnsi" w:eastAsiaTheme="minorEastAsia" w:hAnsiTheme="minorHAnsi" w:cstheme="minorBidi"/>
                <w:noProof/>
                <w:color w:val="auto"/>
                <w:sz w:val="22"/>
                <w:szCs w:val="22"/>
              </w:rPr>
              <w:tab/>
            </w:r>
            <w:r w:rsidRPr="00B94543">
              <w:rPr>
                <w:rStyle w:val="Hyperlink"/>
                <w:noProof/>
              </w:rPr>
              <w:t>Procedure</w:t>
            </w:r>
            <w:r>
              <w:rPr>
                <w:noProof/>
                <w:webHidden/>
              </w:rPr>
              <w:tab/>
            </w:r>
            <w:r>
              <w:rPr>
                <w:noProof/>
                <w:webHidden/>
              </w:rPr>
              <w:fldChar w:fldCharType="begin"/>
            </w:r>
            <w:r>
              <w:rPr>
                <w:noProof/>
                <w:webHidden/>
              </w:rPr>
              <w:instrText xml:space="preserve"> PAGEREF _Toc22808102 \h </w:instrText>
            </w:r>
            <w:r>
              <w:rPr>
                <w:noProof/>
                <w:webHidden/>
              </w:rPr>
            </w:r>
            <w:r>
              <w:rPr>
                <w:noProof/>
                <w:webHidden/>
              </w:rPr>
              <w:fldChar w:fldCharType="separate"/>
            </w:r>
            <w:r w:rsidR="001D069F">
              <w:rPr>
                <w:noProof/>
                <w:webHidden/>
              </w:rPr>
              <w:t>17</w:t>
            </w:r>
            <w:r>
              <w:rPr>
                <w:noProof/>
                <w:webHidden/>
              </w:rPr>
              <w:fldChar w:fldCharType="end"/>
            </w:r>
          </w:hyperlink>
        </w:p>
        <w:p w14:paraId="427A24F0" w14:textId="49E284BB" w:rsidR="00BD0D82" w:rsidRDefault="00BD0D82">
          <w:pPr>
            <w:pStyle w:val="Inhopg3"/>
            <w:rPr>
              <w:rFonts w:asciiTheme="minorHAnsi" w:eastAsiaTheme="minorEastAsia" w:hAnsiTheme="minorHAnsi" w:cstheme="minorBidi"/>
              <w:noProof/>
              <w:color w:val="auto"/>
              <w:sz w:val="22"/>
              <w:szCs w:val="22"/>
            </w:rPr>
          </w:pPr>
          <w:hyperlink w:anchor="_Toc22808103" w:history="1">
            <w:r w:rsidRPr="00B94543">
              <w:rPr>
                <w:rStyle w:val="Hyperlink"/>
                <w:noProof/>
              </w:rPr>
              <w:t xml:space="preserve">4.1.1 </w:t>
            </w:r>
            <w:r>
              <w:rPr>
                <w:rFonts w:asciiTheme="minorHAnsi" w:eastAsiaTheme="minorEastAsia" w:hAnsiTheme="minorHAnsi" w:cstheme="minorBidi"/>
                <w:noProof/>
                <w:color w:val="auto"/>
                <w:sz w:val="22"/>
                <w:szCs w:val="22"/>
              </w:rPr>
              <w:tab/>
            </w:r>
            <w:r w:rsidRPr="00B94543">
              <w:rPr>
                <w:rStyle w:val="Hyperlink"/>
                <w:noProof/>
              </w:rPr>
              <w:t>Planning</w:t>
            </w:r>
            <w:r>
              <w:rPr>
                <w:noProof/>
                <w:webHidden/>
              </w:rPr>
              <w:tab/>
            </w:r>
            <w:r>
              <w:rPr>
                <w:noProof/>
                <w:webHidden/>
              </w:rPr>
              <w:fldChar w:fldCharType="begin"/>
            </w:r>
            <w:r>
              <w:rPr>
                <w:noProof/>
                <w:webHidden/>
              </w:rPr>
              <w:instrText xml:space="preserve"> PAGEREF _Toc22808103 \h </w:instrText>
            </w:r>
            <w:r>
              <w:rPr>
                <w:noProof/>
                <w:webHidden/>
              </w:rPr>
            </w:r>
            <w:r>
              <w:rPr>
                <w:noProof/>
                <w:webHidden/>
              </w:rPr>
              <w:fldChar w:fldCharType="separate"/>
            </w:r>
            <w:r w:rsidR="001D069F">
              <w:rPr>
                <w:noProof/>
                <w:webHidden/>
              </w:rPr>
              <w:t>17</w:t>
            </w:r>
            <w:r>
              <w:rPr>
                <w:noProof/>
                <w:webHidden/>
              </w:rPr>
              <w:fldChar w:fldCharType="end"/>
            </w:r>
          </w:hyperlink>
        </w:p>
        <w:p w14:paraId="62E7E10E" w14:textId="4209C005" w:rsidR="00BD0D82" w:rsidRDefault="00BD0D82">
          <w:pPr>
            <w:pStyle w:val="Inhopg3"/>
            <w:rPr>
              <w:rFonts w:asciiTheme="minorHAnsi" w:eastAsiaTheme="minorEastAsia" w:hAnsiTheme="minorHAnsi" w:cstheme="minorBidi"/>
              <w:noProof/>
              <w:color w:val="auto"/>
              <w:sz w:val="22"/>
              <w:szCs w:val="22"/>
            </w:rPr>
          </w:pPr>
          <w:hyperlink w:anchor="_Toc22808104" w:history="1">
            <w:r w:rsidRPr="00B94543">
              <w:rPr>
                <w:rStyle w:val="Hyperlink"/>
                <w:noProof/>
              </w:rPr>
              <w:t xml:space="preserve">4.1.2 </w:t>
            </w:r>
            <w:r>
              <w:rPr>
                <w:rFonts w:asciiTheme="minorHAnsi" w:eastAsiaTheme="minorEastAsia" w:hAnsiTheme="minorHAnsi" w:cstheme="minorBidi"/>
                <w:noProof/>
                <w:color w:val="auto"/>
                <w:sz w:val="22"/>
                <w:szCs w:val="22"/>
              </w:rPr>
              <w:tab/>
            </w:r>
            <w:r w:rsidRPr="00B94543">
              <w:rPr>
                <w:rStyle w:val="Hyperlink"/>
                <w:noProof/>
              </w:rPr>
              <w:t>Vragen over het marktconsultatiedocument</w:t>
            </w:r>
            <w:r>
              <w:rPr>
                <w:noProof/>
                <w:webHidden/>
              </w:rPr>
              <w:tab/>
            </w:r>
            <w:r>
              <w:rPr>
                <w:noProof/>
                <w:webHidden/>
              </w:rPr>
              <w:fldChar w:fldCharType="begin"/>
            </w:r>
            <w:r>
              <w:rPr>
                <w:noProof/>
                <w:webHidden/>
              </w:rPr>
              <w:instrText xml:space="preserve"> PAGEREF _Toc22808104 \h </w:instrText>
            </w:r>
            <w:r>
              <w:rPr>
                <w:noProof/>
                <w:webHidden/>
              </w:rPr>
            </w:r>
            <w:r>
              <w:rPr>
                <w:noProof/>
                <w:webHidden/>
              </w:rPr>
              <w:fldChar w:fldCharType="separate"/>
            </w:r>
            <w:r w:rsidR="001D069F">
              <w:rPr>
                <w:noProof/>
                <w:webHidden/>
              </w:rPr>
              <w:t>17</w:t>
            </w:r>
            <w:r>
              <w:rPr>
                <w:noProof/>
                <w:webHidden/>
              </w:rPr>
              <w:fldChar w:fldCharType="end"/>
            </w:r>
          </w:hyperlink>
        </w:p>
        <w:p w14:paraId="74B1B611" w14:textId="3ED5A37B" w:rsidR="00BD0D82" w:rsidRDefault="00BD0D82">
          <w:pPr>
            <w:pStyle w:val="Inhopg3"/>
            <w:rPr>
              <w:rFonts w:asciiTheme="minorHAnsi" w:eastAsiaTheme="minorEastAsia" w:hAnsiTheme="minorHAnsi" w:cstheme="minorBidi"/>
              <w:noProof/>
              <w:color w:val="auto"/>
              <w:sz w:val="22"/>
              <w:szCs w:val="22"/>
            </w:rPr>
          </w:pPr>
          <w:hyperlink w:anchor="_Toc22808105" w:history="1">
            <w:r w:rsidRPr="00B94543">
              <w:rPr>
                <w:rStyle w:val="Hyperlink"/>
                <w:noProof/>
              </w:rPr>
              <w:t xml:space="preserve">4.1.3 </w:t>
            </w:r>
            <w:r>
              <w:rPr>
                <w:rFonts w:asciiTheme="minorHAnsi" w:eastAsiaTheme="minorEastAsia" w:hAnsiTheme="minorHAnsi" w:cstheme="minorBidi"/>
                <w:noProof/>
                <w:color w:val="auto"/>
                <w:sz w:val="22"/>
                <w:szCs w:val="22"/>
              </w:rPr>
              <w:tab/>
            </w:r>
            <w:r w:rsidRPr="00B94543">
              <w:rPr>
                <w:rStyle w:val="Hyperlink"/>
                <w:noProof/>
              </w:rPr>
              <w:t>Aanmelding en indienen vragenlijst</w:t>
            </w:r>
            <w:r>
              <w:rPr>
                <w:noProof/>
                <w:webHidden/>
              </w:rPr>
              <w:tab/>
            </w:r>
            <w:r>
              <w:rPr>
                <w:noProof/>
                <w:webHidden/>
              </w:rPr>
              <w:fldChar w:fldCharType="begin"/>
            </w:r>
            <w:r>
              <w:rPr>
                <w:noProof/>
                <w:webHidden/>
              </w:rPr>
              <w:instrText xml:space="preserve"> PAGEREF _Toc22808105 \h </w:instrText>
            </w:r>
            <w:r>
              <w:rPr>
                <w:noProof/>
                <w:webHidden/>
              </w:rPr>
            </w:r>
            <w:r>
              <w:rPr>
                <w:noProof/>
                <w:webHidden/>
              </w:rPr>
              <w:fldChar w:fldCharType="separate"/>
            </w:r>
            <w:r w:rsidR="001D069F">
              <w:rPr>
                <w:noProof/>
                <w:webHidden/>
              </w:rPr>
              <w:t>17</w:t>
            </w:r>
            <w:r>
              <w:rPr>
                <w:noProof/>
                <w:webHidden/>
              </w:rPr>
              <w:fldChar w:fldCharType="end"/>
            </w:r>
          </w:hyperlink>
        </w:p>
        <w:p w14:paraId="60A29E2A" w14:textId="46CC0325" w:rsidR="00BD0D82" w:rsidRDefault="00BD0D82">
          <w:pPr>
            <w:pStyle w:val="Inhopg3"/>
            <w:rPr>
              <w:rFonts w:asciiTheme="minorHAnsi" w:eastAsiaTheme="minorEastAsia" w:hAnsiTheme="minorHAnsi" w:cstheme="minorBidi"/>
              <w:noProof/>
              <w:color w:val="auto"/>
              <w:sz w:val="22"/>
              <w:szCs w:val="22"/>
            </w:rPr>
          </w:pPr>
          <w:hyperlink w:anchor="_Toc22808106" w:history="1">
            <w:r w:rsidRPr="00B94543">
              <w:rPr>
                <w:rStyle w:val="Hyperlink"/>
                <w:noProof/>
              </w:rPr>
              <w:t xml:space="preserve">4.1.4 </w:t>
            </w:r>
            <w:r>
              <w:rPr>
                <w:rFonts w:asciiTheme="minorHAnsi" w:eastAsiaTheme="minorEastAsia" w:hAnsiTheme="minorHAnsi" w:cstheme="minorBidi"/>
                <w:noProof/>
                <w:color w:val="auto"/>
                <w:sz w:val="22"/>
                <w:szCs w:val="22"/>
              </w:rPr>
              <w:tab/>
            </w:r>
            <w:r w:rsidRPr="00B94543">
              <w:rPr>
                <w:rStyle w:val="Hyperlink"/>
                <w:noProof/>
              </w:rPr>
              <w:t>Eventuele toelichtende en/ of vervolg gesprekken</w:t>
            </w:r>
            <w:r>
              <w:rPr>
                <w:noProof/>
                <w:webHidden/>
              </w:rPr>
              <w:tab/>
            </w:r>
            <w:r>
              <w:rPr>
                <w:noProof/>
                <w:webHidden/>
              </w:rPr>
              <w:fldChar w:fldCharType="begin"/>
            </w:r>
            <w:r>
              <w:rPr>
                <w:noProof/>
                <w:webHidden/>
              </w:rPr>
              <w:instrText xml:space="preserve"> PAGEREF _Toc22808106 \h </w:instrText>
            </w:r>
            <w:r>
              <w:rPr>
                <w:noProof/>
                <w:webHidden/>
              </w:rPr>
            </w:r>
            <w:r>
              <w:rPr>
                <w:noProof/>
                <w:webHidden/>
              </w:rPr>
              <w:fldChar w:fldCharType="separate"/>
            </w:r>
            <w:r w:rsidR="001D069F">
              <w:rPr>
                <w:noProof/>
                <w:webHidden/>
              </w:rPr>
              <w:t>17</w:t>
            </w:r>
            <w:r>
              <w:rPr>
                <w:noProof/>
                <w:webHidden/>
              </w:rPr>
              <w:fldChar w:fldCharType="end"/>
            </w:r>
          </w:hyperlink>
        </w:p>
        <w:p w14:paraId="599A91FD" w14:textId="1C3272F4" w:rsidR="00BD0D82" w:rsidRDefault="00BD0D82">
          <w:pPr>
            <w:pStyle w:val="Inhopg2"/>
            <w:rPr>
              <w:rFonts w:asciiTheme="minorHAnsi" w:eastAsiaTheme="minorEastAsia" w:hAnsiTheme="minorHAnsi" w:cstheme="minorBidi"/>
              <w:noProof/>
              <w:color w:val="auto"/>
              <w:sz w:val="22"/>
              <w:szCs w:val="22"/>
            </w:rPr>
          </w:pPr>
          <w:hyperlink w:anchor="_Toc22808107" w:history="1">
            <w:r w:rsidRPr="00B94543">
              <w:rPr>
                <w:rStyle w:val="Hyperlink"/>
                <w:noProof/>
              </w:rPr>
              <w:t xml:space="preserve">4.2 </w:t>
            </w:r>
            <w:r>
              <w:rPr>
                <w:rFonts w:asciiTheme="minorHAnsi" w:eastAsiaTheme="minorEastAsia" w:hAnsiTheme="minorHAnsi" w:cstheme="minorBidi"/>
                <w:noProof/>
                <w:color w:val="auto"/>
                <w:sz w:val="22"/>
                <w:szCs w:val="22"/>
              </w:rPr>
              <w:tab/>
            </w:r>
            <w:r w:rsidRPr="00B94543">
              <w:rPr>
                <w:rStyle w:val="Hyperlink"/>
                <w:noProof/>
              </w:rPr>
              <w:t>Vertrouwelijkheid</w:t>
            </w:r>
            <w:r>
              <w:rPr>
                <w:noProof/>
                <w:webHidden/>
              </w:rPr>
              <w:tab/>
            </w:r>
            <w:r>
              <w:rPr>
                <w:noProof/>
                <w:webHidden/>
              </w:rPr>
              <w:fldChar w:fldCharType="begin"/>
            </w:r>
            <w:r>
              <w:rPr>
                <w:noProof/>
                <w:webHidden/>
              </w:rPr>
              <w:instrText xml:space="preserve"> PAGEREF _Toc22808107 \h </w:instrText>
            </w:r>
            <w:r>
              <w:rPr>
                <w:noProof/>
                <w:webHidden/>
              </w:rPr>
            </w:r>
            <w:r>
              <w:rPr>
                <w:noProof/>
                <w:webHidden/>
              </w:rPr>
              <w:fldChar w:fldCharType="separate"/>
            </w:r>
            <w:r w:rsidR="001D069F">
              <w:rPr>
                <w:noProof/>
                <w:webHidden/>
              </w:rPr>
              <w:t>18</w:t>
            </w:r>
            <w:r>
              <w:rPr>
                <w:noProof/>
                <w:webHidden/>
              </w:rPr>
              <w:fldChar w:fldCharType="end"/>
            </w:r>
          </w:hyperlink>
        </w:p>
        <w:p w14:paraId="19DF83DC" w14:textId="3D21F792" w:rsidR="00BD0D82" w:rsidRDefault="00BD0D82">
          <w:pPr>
            <w:pStyle w:val="Inhopg2"/>
            <w:rPr>
              <w:rFonts w:asciiTheme="minorHAnsi" w:eastAsiaTheme="minorEastAsia" w:hAnsiTheme="minorHAnsi" w:cstheme="minorBidi"/>
              <w:noProof/>
              <w:color w:val="auto"/>
              <w:sz w:val="22"/>
              <w:szCs w:val="22"/>
            </w:rPr>
          </w:pPr>
          <w:hyperlink w:anchor="_Toc22808108" w:history="1">
            <w:r w:rsidRPr="00B94543">
              <w:rPr>
                <w:rStyle w:val="Hyperlink"/>
                <w:noProof/>
              </w:rPr>
              <w:t>4.3</w:t>
            </w:r>
            <w:r>
              <w:rPr>
                <w:rFonts w:asciiTheme="minorHAnsi" w:eastAsiaTheme="minorEastAsia" w:hAnsiTheme="minorHAnsi" w:cstheme="minorBidi"/>
                <w:noProof/>
                <w:color w:val="auto"/>
                <w:sz w:val="22"/>
                <w:szCs w:val="22"/>
              </w:rPr>
              <w:tab/>
            </w:r>
            <w:r w:rsidRPr="00B94543">
              <w:rPr>
                <w:rStyle w:val="Hyperlink"/>
                <w:noProof/>
              </w:rPr>
              <w:t>Overige bepalingen ten aanzien van de marktconsultatie</w:t>
            </w:r>
            <w:r>
              <w:rPr>
                <w:noProof/>
                <w:webHidden/>
              </w:rPr>
              <w:tab/>
            </w:r>
            <w:r>
              <w:rPr>
                <w:noProof/>
                <w:webHidden/>
              </w:rPr>
              <w:fldChar w:fldCharType="begin"/>
            </w:r>
            <w:r>
              <w:rPr>
                <w:noProof/>
                <w:webHidden/>
              </w:rPr>
              <w:instrText xml:space="preserve"> PAGEREF _Toc22808108 \h </w:instrText>
            </w:r>
            <w:r>
              <w:rPr>
                <w:noProof/>
                <w:webHidden/>
              </w:rPr>
            </w:r>
            <w:r>
              <w:rPr>
                <w:noProof/>
                <w:webHidden/>
              </w:rPr>
              <w:fldChar w:fldCharType="separate"/>
            </w:r>
            <w:r w:rsidR="001D069F">
              <w:rPr>
                <w:noProof/>
                <w:webHidden/>
              </w:rPr>
              <w:t>19</w:t>
            </w:r>
            <w:r>
              <w:rPr>
                <w:noProof/>
                <w:webHidden/>
              </w:rPr>
              <w:fldChar w:fldCharType="end"/>
            </w:r>
          </w:hyperlink>
        </w:p>
        <w:p w14:paraId="2ED24672" w14:textId="77B669B4" w:rsidR="00BD0D82" w:rsidRDefault="00BD0D82">
          <w:pPr>
            <w:pStyle w:val="Inhopg1"/>
            <w:rPr>
              <w:rFonts w:asciiTheme="minorHAnsi" w:eastAsiaTheme="minorEastAsia" w:hAnsiTheme="minorHAnsi" w:cstheme="minorBidi"/>
              <w:b w:val="0"/>
              <w:noProof/>
              <w:color w:val="auto"/>
              <w:sz w:val="22"/>
              <w:szCs w:val="22"/>
            </w:rPr>
          </w:pPr>
          <w:hyperlink w:anchor="_Toc22808109" w:history="1">
            <w:r w:rsidRPr="00B94543">
              <w:rPr>
                <w:rStyle w:val="Hyperlink"/>
                <w:noProof/>
              </w:rPr>
              <w:t>5</w:t>
            </w:r>
            <w:r>
              <w:rPr>
                <w:rFonts w:asciiTheme="minorHAnsi" w:eastAsiaTheme="minorEastAsia" w:hAnsiTheme="minorHAnsi" w:cstheme="minorBidi"/>
                <w:b w:val="0"/>
                <w:noProof/>
                <w:color w:val="auto"/>
                <w:sz w:val="22"/>
                <w:szCs w:val="22"/>
              </w:rPr>
              <w:tab/>
            </w:r>
            <w:r w:rsidRPr="00B94543">
              <w:rPr>
                <w:rStyle w:val="Hyperlink"/>
                <w:noProof/>
              </w:rPr>
              <w:t>Vragenlijst</w:t>
            </w:r>
            <w:r>
              <w:rPr>
                <w:noProof/>
                <w:webHidden/>
              </w:rPr>
              <w:tab/>
            </w:r>
            <w:r>
              <w:rPr>
                <w:noProof/>
                <w:webHidden/>
              </w:rPr>
              <w:fldChar w:fldCharType="begin"/>
            </w:r>
            <w:r>
              <w:rPr>
                <w:noProof/>
                <w:webHidden/>
              </w:rPr>
              <w:instrText xml:space="preserve"> PAGEREF _Toc22808109 \h </w:instrText>
            </w:r>
            <w:r>
              <w:rPr>
                <w:noProof/>
                <w:webHidden/>
              </w:rPr>
            </w:r>
            <w:r>
              <w:rPr>
                <w:noProof/>
                <w:webHidden/>
              </w:rPr>
              <w:fldChar w:fldCharType="separate"/>
            </w:r>
            <w:r w:rsidR="001D069F">
              <w:rPr>
                <w:noProof/>
                <w:webHidden/>
              </w:rPr>
              <w:t>20</w:t>
            </w:r>
            <w:r>
              <w:rPr>
                <w:noProof/>
                <w:webHidden/>
              </w:rPr>
              <w:fldChar w:fldCharType="end"/>
            </w:r>
          </w:hyperlink>
        </w:p>
        <w:p w14:paraId="01B7E83D" w14:textId="0C49AF95" w:rsidR="001259D1" w:rsidRDefault="00515EA5">
          <w:r>
            <w:rPr>
              <w:b/>
              <w:bCs/>
            </w:rPr>
            <w:fldChar w:fldCharType="end"/>
          </w:r>
        </w:p>
      </w:sdtContent>
    </w:sdt>
    <w:p w14:paraId="07551620" w14:textId="77777777" w:rsidR="001259D1" w:rsidRDefault="001259D1" w:rsidP="001259D1">
      <w:r>
        <w:br w:type="page"/>
      </w:r>
    </w:p>
    <w:p w14:paraId="663E7250" w14:textId="77777777" w:rsidR="00F30F66" w:rsidRDefault="00515EA5" w:rsidP="00515EA5">
      <w:pPr>
        <w:pStyle w:val="Kop1"/>
      </w:pPr>
      <w:bookmarkStart w:id="1" w:name="_Toc22808088"/>
      <w:r>
        <w:lastRenderedPageBreak/>
        <w:t>1</w:t>
      </w:r>
      <w:r>
        <w:tab/>
      </w:r>
      <w:r w:rsidR="00F30F66">
        <w:t>Inleiding</w:t>
      </w:r>
      <w:bookmarkEnd w:id="1"/>
    </w:p>
    <w:p w14:paraId="04B449BD" w14:textId="77777777" w:rsidR="00F30F66" w:rsidRDefault="00F30F66" w:rsidP="00F30F66">
      <w:pPr>
        <w:pStyle w:val="Default"/>
        <w:rPr>
          <w:sz w:val="23"/>
          <w:szCs w:val="23"/>
        </w:rPr>
      </w:pPr>
    </w:p>
    <w:p w14:paraId="137D8452" w14:textId="77777777" w:rsidR="00F30F66" w:rsidRDefault="00F30F66" w:rsidP="00F30F66">
      <w:pPr>
        <w:pStyle w:val="Default"/>
        <w:rPr>
          <w:sz w:val="23"/>
          <w:szCs w:val="23"/>
        </w:rPr>
      </w:pPr>
      <w:r>
        <w:rPr>
          <w:sz w:val="23"/>
          <w:szCs w:val="23"/>
        </w:rPr>
        <w:t xml:space="preserve"> </w:t>
      </w:r>
    </w:p>
    <w:p w14:paraId="1E34FE4E" w14:textId="146BB84E" w:rsidR="004E4E79" w:rsidRDefault="00234084" w:rsidP="00C26A2C">
      <w:pPr>
        <w:pStyle w:val="Default"/>
        <w:ind w:left="708"/>
        <w:rPr>
          <w:sz w:val="18"/>
          <w:szCs w:val="18"/>
        </w:rPr>
      </w:pPr>
      <w:r w:rsidRPr="00CA7377">
        <w:rPr>
          <w:sz w:val="18"/>
          <w:szCs w:val="18"/>
        </w:rPr>
        <w:t>Dit marktconsultatiedocument is door Rijkswaterstaat, Programma’s, Projecten en Onderhoud (RWS PPO) opgesteld ten behoeve van een te houden een marktconsultatie</w:t>
      </w:r>
      <w:r>
        <w:rPr>
          <w:sz w:val="18"/>
          <w:szCs w:val="18"/>
        </w:rPr>
        <w:t>.</w:t>
      </w:r>
      <w:r w:rsidRPr="00CA7377">
        <w:rPr>
          <w:sz w:val="18"/>
          <w:szCs w:val="18"/>
        </w:rPr>
        <w:t xml:space="preserve"> </w:t>
      </w:r>
      <w:r>
        <w:rPr>
          <w:sz w:val="18"/>
          <w:szCs w:val="18"/>
        </w:rPr>
        <w:t>Deze marktconsultatie dient als</w:t>
      </w:r>
      <w:r w:rsidRPr="00CA7377">
        <w:rPr>
          <w:sz w:val="18"/>
          <w:szCs w:val="18"/>
        </w:rPr>
        <w:t xml:space="preserve"> voorbereiding op de aanbesteding van een nieuw langjarig contract voor Calamiteitenbestrijding waterverontreinigingen, beheer en onderhoud materieel en kleine urgente bergingen </w:t>
      </w:r>
      <w:r>
        <w:rPr>
          <w:sz w:val="18"/>
          <w:szCs w:val="18"/>
        </w:rPr>
        <w:t xml:space="preserve">op de </w:t>
      </w:r>
      <w:r w:rsidRPr="00CA7377">
        <w:rPr>
          <w:sz w:val="18"/>
          <w:szCs w:val="18"/>
        </w:rPr>
        <w:t>Rijkswateren.</w:t>
      </w:r>
      <w:r w:rsidRPr="00CA7377">
        <w:rPr>
          <w:rStyle w:val="Verwijzingopmerking"/>
          <w:rFonts w:cs="Lohit Hindi"/>
        </w:rPr>
        <w:annotationRef/>
      </w:r>
    </w:p>
    <w:p w14:paraId="720CC8D4" w14:textId="77777777" w:rsidR="004E4E79" w:rsidRPr="004E4E79" w:rsidRDefault="004E4E79" w:rsidP="004E4E79">
      <w:pPr>
        <w:ind w:left="708"/>
        <w:rPr>
          <w:rFonts w:cs="Verdana"/>
        </w:rPr>
      </w:pPr>
      <w:r w:rsidRPr="004E4E79">
        <w:rPr>
          <w:rFonts w:cs="Verdana"/>
        </w:rPr>
        <w:t xml:space="preserve">Een marktconsultatie is een instrument waarmee de overheid oplossingsrichtingen en ideeën kan toetsen bij de markt in een fase waarin deze informatie nog kan worden gebruikt voor besluitvorming. Een marktconsultatie gaat vooraf aan een aanbesteding en is daarvan losgekoppeld. Een marktconsultatie is dus geen aanbesteding, alleen een informatiemiddel voor besluitvorming. De besluitvorming kan wel leiden tot een aanbesteding. </w:t>
      </w:r>
    </w:p>
    <w:p w14:paraId="6F816CB1" w14:textId="77777777" w:rsidR="004E4E79" w:rsidRPr="004E4E79" w:rsidRDefault="004E4E79" w:rsidP="004E4E79">
      <w:pPr>
        <w:ind w:left="708"/>
        <w:rPr>
          <w:rFonts w:cs="Verdana"/>
        </w:rPr>
      </w:pPr>
      <w:r w:rsidRPr="004E4E79">
        <w:rPr>
          <w:rFonts w:cs="Verdana"/>
        </w:rPr>
        <w:t xml:space="preserve">Een marktconsultatie is geheel vrijblijvend, met volledige openbaarheid en zonder verplichtingen. </w:t>
      </w:r>
    </w:p>
    <w:p w14:paraId="5333AFEC" w14:textId="77777777" w:rsidR="004E4E79" w:rsidRPr="004E4E79" w:rsidRDefault="004E4E79" w:rsidP="004E4E79">
      <w:pPr>
        <w:rPr>
          <w:rFonts w:cs="Verdana"/>
        </w:rPr>
      </w:pPr>
    </w:p>
    <w:p w14:paraId="5CC0A430" w14:textId="77777777" w:rsidR="00FE5521" w:rsidRDefault="004E4E79" w:rsidP="004E4E79">
      <w:pPr>
        <w:ind w:left="708"/>
        <w:rPr>
          <w:rFonts w:cs="Verdana"/>
        </w:rPr>
      </w:pPr>
      <w:r w:rsidRPr="004E4E79">
        <w:rPr>
          <w:rFonts w:cs="Verdana"/>
        </w:rPr>
        <w:t>Lijkt het u leuk om mee te denken dan nodigen wij u van harte uit om deel te nemen aan de marktconsultatie</w:t>
      </w:r>
      <w:r>
        <w:rPr>
          <w:rFonts w:cs="Verdana"/>
        </w:rPr>
        <w:t xml:space="preserve"> op maandag 25 november 2019. </w:t>
      </w:r>
    </w:p>
    <w:p w14:paraId="7B1A5BF0" w14:textId="77777777" w:rsidR="00FE5521" w:rsidRDefault="00FE5521" w:rsidP="004E4E79">
      <w:pPr>
        <w:ind w:left="708"/>
        <w:rPr>
          <w:rFonts w:cs="Verdana"/>
        </w:rPr>
      </w:pPr>
    </w:p>
    <w:p w14:paraId="4A60DE8C" w14:textId="65975EBD" w:rsidR="00804562" w:rsidRDefault="00804562" w:rsidP="004E4E79">
      <w:pPr>
        <w:ind w:left="708"/>
        <w:rPr>
          <w:rFonts w:cs="Verdana"/>
        </w:rPr>
      </w:pPr>
      <w:r>
        <w:rPr>
          <w:rFonts w:cs="Verdana"/>
        </w:rPr>
        <w:t xml:space="preserve">Let op u dient zich vooraf aan te melden en een vragenlijst in te vullen. </w:t>
      </w:r>
    </w:p>
    <w:p w14:paraId="18447406" w14:textId="77777777" w:rsidR="00FE5521" w:rsidRDefault="00FE5521" w:rsidP="004E4E79">
      <w:pPr>
        <w:ind w:left="708"/>
        <w:rPr>
          <w:rFonts w:cs="Verdana"/>
        </w:rPr>
      </w:pPr>
    </w:p>
    <w:p w14:paraId="16671322" w14:textId="642FC925" w:rsidR="00FE5521" w:rsidRDefault="004E4E79" w:rsidP="004E4E79">
      <w:pPr>
        <w:ind w:left="708"/>
        <w:rPr>
          <w:rFonts w:cs="Verdana"/>
        </w:rPr>
      </w:pPr>
      <w:r>
        <w:rPr>
          <w:rFonts w:cs="Verdana"/>
        </w:rPr>
        <w:t>I</w:t>
      </w:r>
      <w:r w:rsidR="004A6131">
        <w:rPr>
          <w:rFonts w:cs="Verdana"/>
        </w:rPr>
        <w:t xml:space="preserve">n dit document leest u meer over de marktconsultatie en de inhoud van het </w:t>
      </w:r>
    </w:p>
    <w:p w14:paraId="00F0C0B0" w14:textId="18BFF001" w:rsidR="004E4E79" w:rsidRPr="004E4E79" w:rsidRDefault="004A6131" w:rsidP="004E4E79">
      <w:pPr>
        <w:ind w:left="708"/>
        <w:rPr>
          <w:rFonts w:cs="Verdana"/>
        </w:rPr>
      </w:pPr>
      <w:r>
        <w:rPr>
          <w:rFonts w:cs="Verdana"/>
        </w:rPr>
        <w:t>project.</w:t>
      </w:r>
    </w:p>
    <w:p w14:paraId="2F1CCC26" w14:textId="77777777" w:rsidR="004E4E79" w:rsidRPr="00C26A2C" w:rsidRDefault="004E4E79" w:rsidP="00C26A2C">
      <w:pPr>
        <w:pStyle w:val="Default"/>
        <w:ind w:left="708"/>
        <w:rPr>
          <w:sz w:val="18"/>
          <w:szCs w:val="18"/>
        </w:rPr>
      </w:pPr>
    </w:p>
    <w:p w14:paraId="7ED087B9" w14:textId="77777777" w:rsidR="00C26A2C" w:rsidRDefault="00C26A2C" w:rsidP="00F30F66">
      <w:pPr>
        <w:pStyle w:val="Default"/>
        <w:ind w:left="708"/>
        <w:rPr>
          <w:sz w:val="18"/>
          <w:szCs w:val="18"/>
        </w:rPr>
      </w:pPr>
    </w:p>
    <w:p w14:paraId="20F3B936" w14:textId="77777777" w:rsidR="00C26A2C" w:rsidRDefault="00C26A2C" w:rsidP="00F30F66">
      <w:pPr>
        <w:pStyle w:val="Default"/>
        <w:ind w:left="708"/>
        <w:rPr>
          <w:sz w:val="18"/>
          <w:szCs w:val="18"/>
        </w:rPr>
      </w:pPr>
    </w:p>
    <w:p w14:paraId="41150530" w14:textId="77777777" w:rsidR="00F30F66" w:rsidRDefault="00F30F66">
      <w:pPr>
        <w:spacing w:line="240" w:lineRule="auto"/>
        <w:rPr>
          <w:color w:val="auto"/>
          <w:sz w:val="23"/>
          <w:szCs w:val="23"/>
        </w:rPr>
      </w:pPr>
      <w:r>
        <w:rPr>
          <w:color w:val="auto"/>
          <w:sz w:val="23"/>
          <w:szCs w:val="23"/>
        </w:rPr>
        <w:br w:type="page"/>
      </w:r>
    </w:p>
    <w:p w14:paraId="5E74E198" w14:textId="77777777" w:rsidR="00F30F66" w:rsidRDefault="00F30F66" w:rsidP="00515EA5">
      <w:pPr>
        <w:pStyle w:val="Kop1"/>
      </w:pPr>
      <w:bookmarkStart w:id="2" w:name="_Toc22808089"/>
      <w:r>
        <w:lastRenderedPageBreak/>
        <w:t xml:space="preserve">2 </w:t>
      </w:r>
      <w:r>
        <w:tab/>
        <w:t>Doel en aanpak van de marktconsultatie</w:t>
      </w:r>
      <w:bookmarkEnd w:id="2"/>
      <w:r>
        <w:t xml:space="preserve"> </w:t>
      </w:r>
    </w:p>
    <w:p w14:paraId="44FF7848" w14:textId="77777777" w:rsidR="00F30F66" w:rsidRDefault="00F30F66" w:rsidP="00F30F66">
      <w:pPr>
        <w:pStyle w:val="Default"/>
        <w:rPr>
          <w:b/>
          <w:bCs/>
          <w:color w:val="auto"/>
          <w:sz w:val="18"/>
          <w:szCs w:val="18"/>
        </w:rPr>
      </w:pPr>
    </w:p>
    <w:p w14:paraId="17B649DC" w14:textId="77777777" w:rsidR="00F30F66" w:rsidRDefault="00F30F66" w:rsidP="00515EA5">
      <w:pPr>
        <w:pStyle w:val="Kop2"/>
      </w:pPr>
      <w:bookmarkStart w:id="3" w:name="_Toc22808090"/>
      <w:r>
        <w:t xml:space="preserve">2.1 </w:t>
      </w:r>
      <w:r>
        <w:tab/>
        <w:t>Doel van de marktconsultatie</w:t>
      </w:r>
      <w:bookmarkEnd w:id="3"/>
      <w:r>
        <w:t xml:space="preserve"> </w:t>
      </w:r>
    </w:p>
    <w:p w14:paraId="473C3F62" w14:textId="77777777" w:rsidR="00F30F66" w:rsidRDefault="00F30F66" w:rsidP="00F30F66">
      <w:pPr>
        <w:pStyle w:val="Default"/>
        <w:rPr>
          <w:color w:val="auto"/>
          <w:sz w:val="18"/>
          <w:szCs w:val="18"/>
        </w:rPr>
      </w:pPr>
    </w:p>
    <w:p w14:paraId="6D5870DC" w14:textId="77777777" w:rsidR="00F30F66" w:rsidRDefault="00F30F66" w:rsidP="00F30F66">
      <w:pPr>
        <w:pStyle w:val="Default"/>
        <w:rPr>
          <w:color w:val="auto"/>
          <w:sz w:val="18"/>
          <w:szCs w:val="18"/>
        </w:rPr>
      </w:pPr>
    </w:p>
    <w:p w14:paraId="74EE9517" w14:textId="77777777" w:rsidR="004A6131" w:rsidRDefault="004A6131" w:rsidP="00F30F66">
      <w:pPr>
        <w:pStyle w:val="Default"/>
        <w:ind w:left="708"/>
        <w:rPr>
          <w:sz w:val="18"/>
          <w:szCs w:val="18"/>
        </w:rPr>
      </w:pPr>
      <w:r>
        <w:rPr>
          <w:sz w:val="18"/>
          <w:szCs w:val="18"/>
        </w:rPr>
        <w:t xml:space="preserve">Op 25 november 2019 organiseert Rijkswaterstaat een marktconsultatie en heeft het daartoe een marktconsultatiedocument opgesteld. </w:t>
      </w:r>
    </w:p>
    <w:p w14:paraId="7FDA8638" w14:textId="77777777" w:rsidR="004A6131" w:rsidRDefault="004A6131" w:rsidP="00F30F66">
      <w:pPr>
        <w:pStyle w:val="Default"/>
        <w:ind w:left="708"/>
        <w:rPr>
          <w:sz w:val="18"/>
          <w:szCs w:val="18"/>
        </w:rPr>
      </w:pPr>
    </w:p>
    <w:p w14:paraId="7D5BFDB6" w14:textId="45FE0356" w:rsidR="00F30F66" w:rsidRDefault="004A6131" w:rsidP="00F30F66">
      <w:pPr>
        <w:pStyle w:val="Default"/>
        <w:ind w:left="708"/>
        <w:rPr>
          <w:color w:val="auto"/>
          <w:sz w:val="18"/>
          <w:szCs w:val="18"/>
        </w:rPr>
      </w:pPr>
      <w:r>
        <w:rPr>
          <w:sz w:val="18"/>
          <w:szCs w:val="18"/>
        </w:rPr>
        <w:t xml:space="preserve">Dit </w:t>
      </w:r>
      <w:r w:rsidR="00F30F66">
        <w:rPr>
          <w:color w:val="auto"/>
          <w:sz w:val="18"/>
          <w:szCs w:val="18"/>
        </w:rPr>
        <w:t>marktconsultatiedocument</w:t>
      </w:r>
      <w:r>
        <w:rPr>
          <w:color w:val="auto"/>
          <w:sz w:val="18"/>
          <w:szCs w:val="18"/>
        </w:rPr>
        <w:t xml:space="preserve"> is vervolgens</w:t>
      </w:r>
      <w:r w:rsidR="00F30F66">
        <w:rPr>
          <w:color w:val="auto"/>
          <w:sz w:val="18"/>
          <w:szCs w:val="18"/>
        </w:rPr>
        <w:t xml:space="preserve"> gepubliceerd op TenderNed met als doel zoveel mogelijk marktpartijen te bereiken, te interesseren in de aanbesteding en te stimuleren tot meedenken. </w:t>
      </w:r>
      <w:r w:rsidR="00234084">
        <w:rPr>
          <w:color w:val="auto"/>
          <w:sz w:val="18"/>
          <w:szCs w:val="18"/>
        </w:rPr>
        <w:t xml:space="preserve">Eveneens zien wij deze gelegenheid ook om </w:t>
      </w:r>
      <w:r w:rsidR="00930D08">
        <w:rPr>
          <w:color w:val="auto"/>
          <w:sz w:val="18"/>
          <w:szCs w:val="18"/>
        </w:rPr>
        <w:t>het project en het projectteam te presenteren.</w:t>
      </w:r>
    </w:p>
    <w:p w14:paraId="4D213A8F" w14:textId="77777777" w:rsidR="00930D08" w:rsidRDefault="00930D08" w:rsidP="00F30F66">
      <w:pPr>
        <w:pStyle w:val="Default"/>
        <w:ind w:left="708"/>
        <w:rPr>
          <w:color w:val="auto"/>
          <w:sz w:val="18"/>
          <w:szCs w:val="18"/>
        </w:rPr>
      </w:pPr>
    </w:p>
    <w:p w14:paraId="0ED05B24" w14:textId="77777777" w:rsidR="00F30F66" w:rsidRDefault="00F30F66" w:rsidP="00F30F66">
      <w:pPr>
        <w:pStyle w:val="Default"/>
        <w:ind w:left="708"/>
        <w:rPr>
          <w:color w:val="auto"/>
          <w:sz w:val="18"/>
          <w:szCs w:val="18"/>
        </w:rPr>
      </w:pPr>
      <w:r>
        <w:rPr>
          <w:color w:val="auto"/>
          <w:sz w:val="18"/>
          <w:szCs w:val="18"/>
        </w:rPr>
        <w:t xml:space="preserve">Het doel van deze marktconsultatie is om inzicht te krijgen in: </w:t>
      </w:r>
    </w:p>
    <w:p w14:paraId="6A4529B9" w14:textId="3CD2E624" w:rsidR="00F30F66" w:rsidRDefault="00F30F66" w:rsidP="003331FD">
      <w:pPr>
        <w:pStyle w:val="Default"/>
        <w:numPr>
          <w:ilvl w:val="0"/>
          <w:numId w:val="18"/>
        </w:numPr>
        <w:spacing w:after="35"/>
        <w:rPr>
          <w:color w:val="auto"/>
          <w:sz w:val="18"/>
          <w:szCs w:val="18"/>
        </w:rPr>
      </w:pPr>
      <w:r>
        <w:rPr>
          <w:color w:val="auto"/>
          <w:sz w:val="18"/>
          <w:szCs w:val="18"/>
        </w:rPr>
        <w:t xml:space="preserve">De randvoorwaarden waaronder de aanbesteding optimaal kan worden uitgevoerd; </w:t>
      </w:r>
    </w:p>
    <w:p w14:paraId="7A5EA081" w14:textId="01D3D324" w:rsidR="00F30F66" w:rsidRDefault="00F30F66" w:rsidP="003331FD">
      <w:pPr>
        <w:pStyle w:val="Default"/>
        <w:numPr>
          <w:ilvl w:val="0"/>
          <w:numId w:val="18"/>
        </w:numPr>
        <w:spacing w:after="35"/>
        <w:rPr>
          <w:color w:val="auto"/>
          <w:sz w:val="18"/>
          <w:szCs w:val="18"/>
        </w:rPr>
      </w:pPr>
      <w:r>
        <w:rPr>
          <w:color w:val="auto"/>
          <w:sz w:val="18"/>
          <w:szCs w:val="18"/>
        </w:rPr>
        <w:t xml:space="preserve">De mogelijkheden om de eisen aan de opdracht te verduidelijken; </w:t>
      </w:r>
    </w:p>
    <w:p w14:paraId="620C28B0" w14:textId="3657BA4F" w:rsidR="00D63D74" w:rsidRDefault="00F30F66" w:rsidP="003331FD">
      <w:pPr>
        <w:pStyle w:val="Default"/>
        <w:numPr>
          <w:ilvl w:val="0"/>
          <w:numId w:val="18"/>
        </w:numPr>
        <w:rPr>
          <w:color w:val="auto"/>
          <w:sz w:val="18"/>
          <w:szCs w:val="18"/>
        </w:rPr>
      </w:pPr>
      <w:r>
        <w:rPr>
          <w:color w:val="auto"/>
          <w:sz w:val="18"/>
          <w:szCs w:val="18"/>
        </w:rPr>
        <w:t>Het aantal geïnteresseerde, en gekwalificeerde marktpartijen</w:t>
      </w:r>
      <w:r w:rsidR="00D63D74">
        <w:rPr>
          <w:color w:val="auto"/>
          <w:sz w:val="18"/>
          <w:szCs w:val="18"/>
        </w:rPr>
        <w:t>;</w:t>
      </w:r>
    </w:p>
    <w:p w14:paraId="1B407033" w14:textId="5E934550" w:rsidR="00F30F66" w:rsidRDefault="00D63D74" w:rsidP="003331FD">
      <w:pPr>
        <w:pStyle w:val="Default"/>
        <w:numPr>
          <w:ilvl w:val="0"/>
          <w:numId w:val="18"/>
        </w:numPr>
        <w:rPr>
          <w:color w:val="auto"/>
          <w:sz w:val="18"/>
          <w:szCs w:val="18"/>
        </w:rPr>
      </w:pPr>
      <w:r>
        <w:rPr>
          <w:color w:val="auto"/>
          <w:sz w:val="18"/>
          <w:szCs w:val="18"/>
        </w:rPr>
        <w:t>Haalbaarheid</w:t>
      </w:r>
      <w:r w:rsidR="002F3D51">
        <w:rPr>
          <w:color w:val="auto"/>
          <w:sz w:val="18"/>
          <w:szCs w:val="18"/>
        </w:rPr>
        <w:t xml:space="preserve"> en mogelijkheden van de </w:t>
      </w:r>
      <w:r>
        <w:rPr>
          <w:color w:val="auto"/>
          <w:sz w:val="18"/>
          <w:szCs w:val="18"/>
        </w:rPr>
        <w:t xml:space="preserve">scope (varend, materiaal, </w:t>
      </w:r>
      <w:r w:rsidR="002F3D51">
        <w:rPr>
          <w:color w:val="auto"/>
          <w:sz w:val="18"/>
          <w:szCs w:val="18"/>
        </w:rPr>
        <w:t xml:space="preserve">kleine urgente </w:t>
      </w:r>
      <w:r>
        <w:rPr>
          <w:color w:val="auto"/>
          <w:sz w:val="18"/>
          <w:szCs w:val="18"/>
        </w:rPr>
        <w:t>berg</w:t>
      </w:r>
      <w:r w:rsidR="002F3D51">
        <w:rPr>
          <w:color w:val="auto"/>
          <w:sz w:val="18"/>
          <w:szCs w:val="18"/>
        </w:rPr>
        <w:t>inge</w:t>
      </w:r>
      <w:r>
        <w:rPr>
          <w:color w:val="auto"/>
          <w:sz w:val="18"/>
          <w:szCs w:val="18"/>
        </w:rPr>
        <w:t>n)</w:t>
      </w:r>
      <w:r w:rsidR="00F30F66">
        <w:rPr>
          <w:color w:val="auto"/>
          <w:sz w:val="18"/>
          <w:szCs w:val="18"/>
        </w:rPr>
        <w:t xml:space="preserve">. </w:t>
      </w:r>
    </w:p>
    <w:p w14:paraId="121D0768" w14:textId="77777777" w:rsidR="00F30F66" w:rsidRDefault="00F30F66" w:rsidP="00930D08">
      <w:pPr>
        <w:pStyle w:val="Default"/>
        <w:ind w:left="708"/>
        <w:rPr>
          <w:color w:val="auto"/>
          <w:sz w:val="18"/>
          <w:szCs w:val="18"/>
        </w:rPr>
      </w:pPr>
    </w:p>
    <w:p w14:paraId="7EB1E111" w14:textId="77777777" w:rsidR="00F30F66" w:rsidRDefault="008F43AF" w:rsidP="00F30F66">
      <w:pPr>
        <w:pStyle w:val="Default"/>
        <w:ind w:left="708"/>
        <w:rPr>
          <w:color w:val="auto"/>
          <w:sz w:val="18"/>
          <w:szCs w:val="18"/>
        </w:rPr>
      </w:pPr>
      <w:r>
        <w:rPr>
          <w:sz w:val="18"/>
          <w:szCs w:val="18"/>
        </w:rPr>
        <w:t>Rijkswaterstaat</w:t>
      </w:r>
      <w:r>
        <w:rPr>
          <w:color w:val="auto"/>
          <w:sz w:val="18"/>
          <w:szCs w:val="18"/>
        </w:rPr>
        <w:t xml:space="preserve"> </w:t>
      </w:r>
      <w:r w:rsidR="00F30F66">
        <w:rPr>
          <w:color w:val="auto"/>
          <w:sz w:val="18"/>
          <w:szCs w:val="18"/>
        </w:rPr>
        <w:t xml:space="preserve">benadrukt dat deze marktconsultatie geen onderdeel uitmaakt van de aanbesteding en er geen rechten aan kunnen worden ontleend. Verkregen inzichten uit de marktconsultatie gebruikt </w:t>
      </w:r>
      <w:r>
        <w:rPr>
          <w:sz w:val="18"/>
          <w:szCs w:val="18"/>
        </w:rPr>
        <w:t>Rijkswaterstaat</w:t>
      </w:r>
      <w:r w:rsidR="00F30F66">
        <w:rPr>
          <w:color w:val="auto"/>
          <w:sz w:val="18"/>
          <w:szCs w:val="18"/>
        </w:rPr>
        <w:t xml:space="preserve"> (waar relevant) in de voorbereiding van de stukken voor de aanbesteding. RWS behoudt zich het recht voor om deze inzichten niet of niet volledig te gebruiken. </w:t>
      </w:r>
      <w:r>
        <w:rPr>
          <w:sz w:val="18"/>
          <w:szCs w:val="18"/>
        </w:rPr>
        <w:t>Rijkswaterstaat</w:t>
      </w:r>
      <w:r w:rsidR="00F30F66">
        <w:rPr>
          <w:color w:val="auto"/>
          <w:sz w:val="18"/>
          <w:szCs w:val="18"/>
        </w:rPr>
        <w:t xml:space="preserve"> probeert zo transparant mogelijk te werk te gaan door een verslag van de marktconsultatie openbaar te publiceren op </w:t>
      </w:r>
      <w:r w:rsidR="00930D08">
        <w:rPr>
          <w:color w:val="auto"/>
          <w:sz w:val="18"/>
          <w:szCs w:val="18"/>
        </w:rPr>
        <w:t>TenderNed (</w:t>
      </w:r>
      <w:r w:rsidR="00F30F66">
        <w:rPr>
          <w:color w:val="auto"/>
          <w:sz w:val="18"/>
          <w:szCs w:val="18"/>
        </w:rPr>
        <w:t>www.tenderned.nl</w:t>
      </w:r>
      <w:r w:rsidR="00930D08">
        <w:rPr>
          <w:color w:val="auto"/>
          <w:sz w:val="18"/>
          <w:szCs w:val="18"/>
        </w:rPr>
        <w:t>)</w:t>
      </w:r>
      <w:r w:rsidR="00F30F66">
        <w:rPr>
          <w:color w:val="auto"/>
          <w:sz w:val="18"/>
          <w:szCs w:val="18"/>
        </w:rPr>
        <w:t xml:space="preserve">. </w:t>
      </w:r>
    </w:p>
    <w:p w14:paraId="0914438A" w14:textId="77777777" w:rsidR="000712E0" w:rsidRDefault="000712E0" w:rsidP="000712E0">
      <w:pPr>
        <w:pStyle w:val="Default"/>
        <w:ind w:left="708"/>
        <w:rPr>
          <w:color w:val="auto"/>
          <w:sz w:val="18"/>
          <w:szCs w:val="18"/>
        </w:rPr>
      </w:pPr>
    </w:p>
    <w:p w14:paraId="696FAA12" w14:textId="77777777" w:rsidR="00F30F66" w:rsidRDefault="00F30F66" w:rsidP="000712E0">
      <w:pPr>
        <w:pStyle w:val="Default"/>
        <w:ind w:left="708"/>
        <w:rPr>
          <w:color w:val="auto"/>
          <w:sz w:val="18"/>
          <w:szCs w:val="18"/>
        </w:rPr>
      </w:pPr>
      <w:r>
        <w:rPr>
          <w:color w:val="auto"/>
          <w:sz w:val="18"/>
          <w:szCs w:val="18"/>
        </w:rPr>
        <w:t xml:space="preserve">De doelgroep van deze marktconsultatie zijn primair marktpartijen die ervaring hebben met of kennis hebben over </w:t>
      </w:r>
      <w:r w:rsidR="00930D08">
        <w:rPr>
          <w:sz w:val="18"/>
          <w:szCs w:val="18"/>
        </w:rPr>
        <w:t>b</w:t>
      </w:r>
      <w:r w:rsidR="00930D08" w:rsidRPr="005E7912">
        <w:rPr>
          <w:sz w:val="18"/>
          <w:szCs w:val="18"/>
        </w:rPr>
        <w:t xml:space="preserve">estrijding waterverontreinigingen, beheer en onderhoud materieel en bergingen </w:t>
      </w:r>
      <w:r w:rsidR="00930D08">
        <w:rPr>
          <w:sz w:val="18"/>
          <w:szCs w:val="18"/>
        </w:rPr>
        <w:t xml:space="preserve">op </w:t>
      </w:r>
      <w:r w:rsidR="00930D08" w:rsidRPr="005E7912">
        <w:rPr>
          <w:sz w:val="18"/>
          <w:szCs w:val="18"/>
        </w:rPr>
        <w:t>Rijkswateren</w:t>
      </w:r>
      <w:r>
        <w:rPr>
          <w:color w:val="auto"/>
          <w:sz w:val="18"/>
          <w:szCs w:val="18"/>
        </w:rPr>
        <w:t xml:space="preserve">. Ook andere partijen die hierover informatie kunnen verschaffen worden uitgenodigd om aan de marktconsultatie deel te nemen. </w:t>
      </w:r>
    </w:p>
    <w:p w14:paraId="7BDC636E" w14:textId="77777777" w:rsidR="00F30F66" w:rsidRDefault="00F30F66" w:rsidP="00F30F66">
      <w:pPr>
        <w:pStyle w:val="Default"/>
        <w:ind w:left="708"/>
        <w:rPr>
          <w:color w:val="auto"/>
          <w:sz w:val="18"/>
          <w:szCs w:val="18"/>
        </w:rPr>
      </w:pPr>
    </w:p>
    <w:p w14:paraId="50DF6C92" w14:textId="77777777" w:rsidR="00F30F66" w:rsidRDefault="00F30F66" w:rsidP="00F30F66">
      <w:pPr>
        <w:pStyle w:val="Default"/>
        <w:ind w:left="708"/>
        <w:rPr>
          <w:color w:val="auto"/>
          <w:sz w:val="18"/>
          <w:szCs w:val="18"/>
        </w:rPr>
      </w:pPr>
    </w:p>
    <w:p w14:paraId="2654EF63" w14:textId="77777777" w:rsidR="00F30F66" w:rsidRDefault="00F30F66" w:rsidP="00515EA5">
      <w:pPr>
        <w:pStyle w:val="Kop2"/>
      </w:pPr>
      <w:bookmarkStart w:id="4" w:name="_Toc22808091"/>
      <w:r>
        <w:t xml:space="preserve">2.2 </w:t>
      </w:r>
      <w:r>
        <w:tab/>
        <w:t>Aanpak van de marktconsultatie op hoofdlijnen</w:t>
      </w:r>
      <w:bookmarkEnd w:id="4"/>
      <w:r>
        <w:t xml:space="preserve"> </w:t>
      </w:r>
    </w:p>
    <w:p w14:paraId="23707458" w14:textId="77777777" w:rsidR="00F30F66" w:rsidRDefault="00F30F66" w:rsidP="00F30F66">
      <w:pPr>
        <w:pStyle w:val="Default"/>
        <w:rPr>
          <w:color w:val="auto"/>
          <w:sz w:val="18"/>
          <w:szCs w:val="18"/>
        </w:rPr>
      </w:pPr>
    </w:p>
    <w:p w14:paraId="2C2C2378" w14:textId="77777777" w:rsidR="00D5703B" w:rsidRDefault="00F30F66" w:rsidP="000712E0">
      <w:pPr>
        <w:pStyle w:val="Default"/>
        <w:ind w:left="708"/>
        <w:rPr>
          <w:color w:val="auto"/>
          <w:sz w:val="18"/>
          <w:szCs w:val="18"/>
        </w:rPr>
      </w:pPr>
      <w:r>
        <w:rPr>
          <w:color w:val="auto"/>
          <w:sz w:val="18"/>
          <w:szCs w:val="18"/>
        </w:rPr>
        <w:t xml:space="preserve">De marktconsultatie bestaat uit een presentatie </w:t>
      </w:r>
      <w:r w:rsidR="00C26A2C">
        <w:rPr>
          <w:color w:val="auto"/>
          <w:sz w:val="18"/>
          <w:szCs w:val="18"/>
        </w:rPr>
        <w:t>door het projectteam</w:t>
      </w:r>
      <w:r w:rsidR="00D5703B">
        <w:rPr>
          <w:color w:val="auto"/>
          <w:sz w:val="18"/>
          <w:szCs w:val="18"/>
        </w:rPr>
        <w:t>, gespreksrondes aan een drietal gesprekstafels en een lunch</w:t>
      </w:r>
      <w:r w:rsidR="007F4077">
        <w:rPr>
          <w:color w:val="auto"/>
          <w:sz w:val="18"/>
          <w:szCs w:val="18"/>
        </w:rPr>
        <w:t xml:space="preserve">. De marktconsultatie is bedoelt voor </w:t>
      </w:r>
      <w:r w:rsidR="00D5703B">
        <w:rPr>
          <w:color w:val="auto"/>
          <w:sz w:val="18"/>
          <w:szCs w:val="18"/>
        </w:rPr>
        <w:t>alle marktpartijen die zich hebben aangemeld en een bijdrage willen leveren.</w:t>
      </w:r>
    </w:p>
    <w:p w14:paraId="345981B8" w14:textId="77777777" w:rsidR="00D5703B" w:rsidRDefault="00D5703B" w:rsidP="00F30F66">
      <w:pPr>
        <w:pStyle w:val="Default"/>
        <w:rPr>
          <w:color w:val="auto"/>
          <w:sz w:val="18"/>
          <w:szCs w:val="18"/>
        </w:rPr>
      </w:pPr>
    </w:p>
    <w:p w14:paraId="68D2427D" w14:textId="77777777" w:rsidR="00D5703B" w:rsidRDefault="00D5703B" w:rsidP="000712E0">
      <w:pPr>
        <w:pStyle w:val="Default"/>
        <w:ind w:left="708"/>
        <w:rPr>
          <w:color w:val="auto"/>
          <w:sz w:val="18"/>
          <w:szCs w:val="18"/>
        </w:rPr>
      </w:pPr>
      <w:r>
        <w:rPr>
          <w:color w:val="auto"/>
          <w:sz w:val="18"/>
          <w:szCs w:val="18"/>
        </w:rPr>
        <w:t>Om de gespreksrondes</w:t>
      </w:r>
      <w:r w:rsidR="007F4077">
        <w:rPr>
          <w:color w:val="auto"/>
          <w:sz w:val="18"/>
          <w:szCs w:val="18"/>
        </w:rPr>
        <w:t xml:space="preserve"> goed</w:t>
      </w:r>
      <w:r>
        <w:rPr>
          <w:color w:val="auto"/>
          <w:sz w:val="18"/>
          <w:szCs w:val="18"/>
        </w:rPr>
        <w:t xml:space="preserve"> voor te </w:t>
      </w:r>
      <w:r w:rsidR="007F4077">
        <w:rPr>
          <w:color w:val="auto"/>
          <w:sz w:val="18"/>
          <w:szCs w:val="18"/>
        </w:rPr>
        <w:t xml:space="preserve">kunnen </w:t>
      </w:r>
      <w:r>
        <w:rPr>
          <w:color w:val="auto"/>
          <w:sz w:val="18"/>
          <w:szCs w:val="18"/>
        </w:rPr>
        <w:t>bereiden en gericht met elkaar in gesprek te gaan is er bij dit document een vragenlijst gevoegd.</w:t>
      </w:r>
    </w:p>
    <w:p w14:paraId="6D7FE4C5" w14:textId="56528918" w:rsidR="007F4077" w:rsidRDefault="00F30F66" w:rsidP="000712E0">
      <w:pPr>
        <w:pStyle w:val="Default"/>
        <w:ind w:left="708"/>
        <w:rPr>
          <w:color w:val="auto"/>
          <w:sz w:val="18"/>
          <w:szCs w:val="18"/>
        </w:rPr>
      </w:pPr>
      <w:r>
        <w:rPr>
          <w:color w:val="auto"/>
          <w:sz w:val="18"/>
          <w:szCs w:val="18"/>
        </w:rPr>
        <w:t xml:space="preserve">Geïnteresseerde marktpartijen wordt verzocht </w:t>
      </w:r>
      <w:r w:rsidR="007F4077">
        <w:rPr>
          <w:color w:val="auto"/>
          <w:sz w:val="18"/>
          <w:szCs w:val="18"/>
        </w:rPr>
        <w:t xml:space="preserve">zich </w:t>
      </w:r>
      <w:r w:rsidR="00857E25">
        <w:rPr>
          <w:color w:val="auto"/>
          <w:sz w:val="18"/>
          <w:szCs w:val="18"/>
        </w:rPr>
        <w:t xml:space="preserve">via TenderNed </w:t>
      </w:r>
      <w:r w:rsidR="007F4077">
        <w:rPr>
          <w:color w:val="auto"/>
          <w:sz w:val="18"/>
          <w:szCs w:val="18"/>
        </w:rPr>
        <w:t xml:space="preserve">aan te melden voor de marktconsultatie en </w:t>
      </w:r>
      <w:r>
        <w:rPr>
          <w:color w:val="auto"/>
          <w:sz w:val="18"/>
          <w:szCs w:val="18"/>
        </w:rPr>
        <w:t xml:space="preserve">om de </w:t>
      </w:r>
      <w:r w:rsidR="00C26A2C">
        <w:rPr>
          <w:color w:val="auto"/>
          <w:sz w:val="18"/>
          <w:szCs w:val="18"/>
        </w:rPr>
        <w:t xml:space="preserve">in </w:t>
      </w:r>
      <w:r>
        <w:rPr>
          <w:color w:val="auto"/>
          <w:sz w:val="18"/>
          <w:szCs w:val="18"/>
        </w:rPr>
        <w:t>hoofdstuk 5 opgenomen vragenlijst in te vullen en</w:t>
      </w:r>
      <w:r w:rsidR="00857E25">
        <w:rPr>
          <w:color w:val="auto"/>
          <w:sz w:val="18"/>
          <w:szCs w:val="18"/>
        </w:rPr>
        <w:t xml:space="preserve"> via TenderNed in te dienen.</w:t>
      </w:r>
      <w:r>
        <w:rPr>
          <w:color w:val="auto"/>
          <w:sz w:val="18"/>
          <w:szCs w:val="18"/>
        </w:rPr>
        <w:t xml:space="preserve"> </w:t>
      </w:r>
    </w:p>
    <w:p w14:paraId="5E78508D" w14:textId="69BF41DD" w:rsidR="007F4077" w:rsidRDefault="005E7912" w:rsidP="000712E0">
      <w:pPr>
        <w:pStyle w:val="Default"/>
        <w:ind w:left="708"/>
        <w:rPr>
          <w:color w:val="auto"/>
          <w:sz w:val="18"/>
          <w:szCs w:val="18"/>
        </w:rPr>
      </w:pPr>
      <w:r w:rsidRPr="000712E0">
        <w:rPr>
          <w:color w:val="auto"/>
          <w:sz w:val="18"/>
          <w:szCs w:val="18"/>
        </w:rPr>
        <w:t xml:space="preserve">Uw aanmelding </w:t>
      </w:r>
      <w:r w:rsidR="000712E0" w:rsidRPr="000712E0">
        <w:rPr>
          <w:color w:val="auto"/>
          <w:sz w:val="18"/>
          <w:szCs w:val="18"/>
        </w:rPr>
        <w:t>samen met de do</w:t>
      </w:r>
      <w:r w:rsidR="00402C83">
        <w:rPr>
          <w:color w:val="auto"/>
          <w:sz w:val="18"/>
          <w:szCs w:val="18"/>
        </w:rPr>
        <w:t>o</w:t>
      </w:r>
      <w:r w:rsidR="000712E0" w:rsidRPr="000712E0">
        <w:rPr>
          <w:color w:val="auto"/>
          <w:sz w:val="18"/>
          <w:szCs w:val="18"/>
        </w:rPr>
        <w:t xml:space="preserve">r u ingevulde vragenlijst (Hoofdstuk 5) </w:t>
      </w:r>
      <w:r w:rsidRPr="000712E0">
        <w:rPr>
          <w:color w:val="auto"/>
          <w:sz w:val="18"/>
          <w:szCs w:val="18"/>
        </w:rPr>
        <w:t xml:space="preserve">moet uiterlijk </w:t>
      </w:r>
      <w:r w:rsidR="00804562" w:rsidRPr="000712E0">
        <w:rPr>
          <w:color w:val="auto"/>
          <w:sz w:val="18"/>
          <w:szCs w:val="18"/>
        </w:rPr>
        <w:t>1</w:t>
      </w:r>
      <w:r w:rsidR="00804562">
        <w:rPr>
          <w:color w:val="auto"/>
          <w:sz w:val="18"/>
          <w:szCs w:val="18"/>
        </w:rPr>
        <w:t>8</w:t>
      </w:r>
      <w:r w:rsidR="00804562" w:rsidRPr="000712E0">
        <w:rPr>
          <w:color w:val="auto"/>
          <w:sz w:val="18"/>
          <w:szCs w:val="18"/>
        </w:rPr>
        <w:t xml:space="preserve"> </w:t>
      </w:r>
      <w:r w:rsidRPr="000712E0">
        <w:rPr>
          <w:color w:val="auto"/>
          <w:sz w:val="18"/>
          <w:szCs w:val="18"/>
        </w:rPr>
        <w:t xml:space="preserve">november 2019 </w:t>
      </w:r>
      <w:r w:rsidR="00857E25">
        <w:rPr>
          <w:color w:val="auto"/>
          <w:sz w:val="18"/>
          <w:szCs w:val="18"/>
        </w:rPr>
        <w:t xml:space="preserve">om 14:00 uur via TenderNed </w:t>
      </w:r>
      <w:r w:rsidRPr="000712E0">
        <w:rPr>
          <w:color w:val="auto"/>
          <w:sz w:val="18"/>
          <w:szCs w:val="18"/>
        </w:rPr>
        <w:t>zijn ontvangen.</w:t>
      </w:r>
    </w:p>
    <w:p w14:paraId="48B71C25" w14:textId="77777777" w:rsidR="00F30F66" w:rsidRDefault="00F30F66" w:rsidP="00F30F66">
      <w:pPr>
        <w:pStyle w:val="Default"/>
        <w:rPr>
          <w:color w:val="auto"/>
          <w:sz w:val="18"/>
          <w:szCs w:val="18"/>
        </w:rPr>
      </w:pPr>
      <w:r>
        <w:rPr>
          <w:color w:val="auto"/>
          <w:sz w:val="18"/>
          <w:szCs w:val="18"/>
        </w:rPr>
        <w:t xml:space="preserve"> </w:t>
      </w:r>
    </w:p>
    <w:p w14:paraId="33BF9900" w14:textId="4EBF4972" w:rsidR="00A4276D" w:rsidRDefault="007F4077" w:rsidP="000712E0">
      <w:pPr>
        <w:pStyle w:val="Default"/>
        <w:ind w:left="708"/>
        <w:rPr>
          <w:color w:val="auto"/>
          <w:sz w:val="18"/>
          <w:szCs w:val="18"/>
        </w:rPr>
      </w:pPr>
      <w:r>
        <w:rPr>
          <w:color w:val="auto"/>
          <w:sz w:val="18"/>
          <w:szCs w:val="18"/>
        </w:rPr>
        <w:t>D</w:t>
      </w:r>
      <w:r w:rsidR="00F30F66">
        <w:rPr>
          <w:color w:val="auto"/>
          <w:sz w:val="18"/>
          <w:szCs w:val="18"/>
        </w:rPr>
        <w:t xml:space="preserve">e marktconsultatie zal op </w:t>
      </w:r>
      <w:r w:rsidRPr="007F4077">
        <w:rPr>
          <w:color w:val="auto"/>
          <w:sz w:val="18"/>
          <w:szCs w:val="18"/>
          <w:u w:val="single"/>
        </w:rPr>
        <w:t xml:space="preserve">maandag 25 november 2019 van </w:t>
      </w:r>
      <w:r w:rsidR="00D63D74">
        <w:rPr>
          <w:color w:val="auto"/>
          <w:sz w:val="18"/>
          <w:szCs w:val="18"/>
          <w:u w:val="single"/>
        </w:rPr>
        <w:t>09:30</w:t>
      </w:r>
      <w:r w:rsidRPr="007F4077">
        <w:rPr>
          <w:color w:val="auto"/>
          <w:sz w:val="18"/>
          <w:szCs w:val="18"/>
          <w:u w:val="single"/>
        </w:rPr>
        <w:t xml:space="preserve"> tot</w:t>
      </w:r>
      <w:r w:rsidR="00D63D74">
        <w:rPr>
          <w:color w:val="auto"/>
          <w:sz w:val="18"/>
          <w:szCs w:val="18"/>
          <w:u w:val="single"/>
        </w:rPr>
        <w:t xml:space="preserve"> en met </w:t>
      </w:r>
      <w:r w:rsidRPr="007F4077">
        <w:rPr>
          <w:color w:val="auto"/>
          <w:sz w:val="18"/>
          <w:szCs w:val="18"/>
          <w:u w:val="single"/>
        </w:rPr>
        <w:t>14:00 uur</w:t>
      </w:r>
      <w:r w:rsidR="00D63D74">
        <w:rPr>
          <w:color w:val="auto"/>
          <w:sz w:val="18"/>
          <w:szCs w:val="18"/>
          <w:u w:val="single"/>
        </w:rPr>
        <w:t xml:space="preserve"> (inclusief lunch)</w:t>
      </w:r>
      <w:r>
        <w:rPr>
          <w:color w:val="auto"/>
          <w:sz w:val="18"/>
          <w:szCs w:val="18"/>
        </w:rPr>
        <w:t xml:space="preserve"> worden </w:t>
      </w:r>
      <w:r w:rsidR="000712E0">
        <w:rPr>
          <w:color w:val="auto"/>
          <w:sz w:val="18"/>
          <w:szCs w:val="18"/>
        </w:rPr>
        <w:t xml:space="preserve">gehouden </w:t>
      </w:r>
      <w:r w:rsidR="00D63D74">
        <w:rPr>
          <w:color w:val="auto"/>
          <w:sz w:val="18"/>
          <w:szCs w:val="18"/>
        </w:rPr>
        <w:t>te</w:t>
      </w:r>
      <w:r w:rsidR="00F30F66">
        <w:rPr>
          <w:color w:val="auto"/>
          <w:sz w:val="18"/>
          <w:szCs w:val="18"/>
        </w:rPr>
        <w:t xml:space="preserve"> </w:t>
      </w:r>
      <w:r>
        <w:rPr>
          <w:color w:val="auto"/>
          <w:sz w:val="18"/>
          <w:szCs w:val="18"/>
        </w:rPr>
        <w:t>Lelystad</w:t>
      </w:r>
      <w:r w:rsidR="00D63D74">
        <w:rPr>
          <w:color w:val="auto"/>
          <w:sz w:val="18"/>
          <w:szCs w:val="18"/>
        </w:rPr>
        <w:t>.</w:t>
      </w:r>
      <w:r w:rsidR="00804562">
        <w:rPr>
          <w:color w:val="auto"/>
          <w:sz w:val="18"/>
          <w:szCs w:val="18"/>
        </w:rPr>
        <w:t xml:space="preserve"> Na aanmelding via TenderNed ontvangt u een uitnodiging </w:t>
      </w:r>
      <w:r w:rsidR="002F3D51">
        <w:rPr>
          <w:color w:val="auto"/>
          <w:sz w:val="18"/>
          <w:szCs w:val="18"/>
        </w:rPr>
        <w:t xml:space="preserve">met </w:t>
      </w:r>
      <w:r w:rsidR="00804562">
        <w:rPr>
          <w:color w:val="auto"/>
          <w:sz w:val="18"/>
          <w:szCs w:val="18"/>
        </w:rPr>
        <w:t>het adres van de locatie.</w:t>
      </w:r>
    </w:p>
    <w:p w14:paraId="7257B72C" w14:textId="77777777" w:rsidR="00F30F66" w:rsidRDefault="00F30F66" w:rsidP="00515EA5">
      <w:pPr>
        <w:pStyle w:val="Kop1"/>
      </w:pPr>
      <w:bookmarkStart w:id="5" w:name="_Toc22808092"/>
      <w:r>
        <w:lastRenderedPageBreak/>
        <w:t>3</w:t>
      </w:r>
      <w:r>
        <w:tab/>
        <w:t>Projectbeschrijving</w:t>
      </w:r>
      <w:bookmarkEnd w:id="5"/>
      <w:r>
        <w:t xml:space="preserve"> </w:t>
      </w:r>
    </w:p>
    <w:p w14:paraId="2A1AF84A" w14:textId="77777777" w:rsidR="00F30F66" w:rsidRDefault="00F30F66" w:rsidP="00F30F66">
      <w:pPr>
        <w:pStyle w:val="Default"/>
        <w:rPr>
          <w:rFonts w:cs="Lohit Hindi"/>
          <w:color w:val="auto"/>
          <w:sz w:val="23"/>
          <w:szCs w:val="23"/>
        </w:rPr>
      </w:pPr>
    </w:p>
    <w:p w14:paraId="67B3F889" w14:textId="77777777" w:rsidR="00F30F66" w:rsidRDefault="00F30F66" w:rsidP="00515EA5">
      <w:pPr>
        <w:pStyle w:val="Kop2"/>
      </w:pPr>
      <w:bookmarkStart w:id="6" w:name="_Toc22808093"/>
      <w:r>
        <w:t xml:space="preserve">3.1 </w:t>
      </w:r>
      <w:r>
        <w:tab/>
      </w:r>
      <w:r w:rsidR="003E5B7C">
        <w:t>Projectscope</w:t>
      </w:r>
      <w:bookmarkEnd w:id="6"/>
      <w:r>
        <w:t xml:space="preserve"> </w:t>
      </w:r>
    </w:p>
    <w:p w14:paraId="7E528ECF" w14:textId="77777777" w:rsidR="00F30F66" w:rsidRDefault="00F30F66" w:rsidP="00F30F66">
      <w:pPr>
        <w:pStyle w:val="Default"/>
        <w:rPr>
          <w:color w:val="auto"/>
          <w:sz w:val="18"/>
          <w:szCs w:val="18"/>
        </w:rPr>
      </w:pPr>
    </w:p>
    <w:p w14:paraId="403DA2BF" w14:textId="77777777" w:rsidR="00F30F66" w:rsidRDefault="00F30F66" w:rsidP="00F30F66">
      <w:pPr>
        <w:pStyle w:val="Default"/>
        <w:rPr>
          <w:color w:val="auto"/>
          <w:sz w:val="18"/>
          <w:szCs w:val="18"/>
        </w:rPr>
      </w:pPr>
    </w:p>
    <w:p w14:paraId="53C687BE" w14:textId="77777777" w:rsidR="00A85A52" w:rsidRDefault="00BB43C7" w:rsidP="005A5058">
      <w:pPr>
        <w:pStyle w:val="Default"/>
        <w:ind w:left="708"/>
        <w:rPr>
          <w:color w:val="auto"/>
          <w:sz w:val="18"/>
          <w:szCs w:val="18"/>
        </w:rPr>
      </w:pPr>
      <w:r>
        <w:rPr>
          <w:color w:val="auto"/>
          <w:sz w:val="18"/>
          <w:szCs w:val="18"/>
        </w:rPr>
        <w:t xml:space="preserve">Hieronder volg een beknopte beschrijving van de projectscope. </w:t>
      </w:r>
    </w:p>
    <w:p w14:paraId="1799437E" w14:textId="3E03D895" w:rsidR="003E5B7C" w:rsidRDefault="00BB43C7" w:rsidP="005A5058">
      <w:pPr>
        <w:pStyle w:val="Default"/>
        <w:ind w:left="708"/>
        <w:rPr>
          <w:color w:val="auto"/>
          <w:sz w:val="18"/>
          <w:szCs w:val="18"/>
        </w:rPr>
      </w:pPr>
      <w:r>
        <w:rPr>
          <w:color w:val="auto"/>
          <w:sz w:val="18"/>
          <w:szCs w:val="18"/>
        </w:rPr>
        <w:t xml:space="preserve">Het project betreft </w:t>
      </w:r>
      <w:r w:rsidR="00462D9F">
        <w:rPr>
          <w:color w:val="auto"/>
          <w:sz w:val="18"/>
          <w:szCs w:val="18"/>
        </w:rPr>
        <w:t>Calamiteitenb</w:t>
      </w:r>
      <w:r w:rsidRPr="00BB43C7">
        <w:rPr>
          <w:color w:val="auto"/>
          <w:sz w:val="18"/>
          <w:szCs w:val="18"/>
        </w:rPr>
        <w:t>estrijding waterverontreiniging, beheer en onderhoud</w:t>
      </w:r>
      <w:r w:rsidR="00E30078">
        <w:rPr>
          <w:color w:val="auto"/>
          <w:sz w:val="18"/>
          <w:szCs w:val="18"/>
        </w:rPr>
        <w:t xml:space="preserve"> van het Calamiteitenbestrijdingsmaterieel</w:t>
      </w:r>
      <w:r w:rsidRPr="00BB43C7">
        <w:rPr>
          <w:color w:val="auto"/>
          <w:sz w:val="18"/>
          <w:szCs w:val="18"/>
        </w:rPr>
        <w:t xml:space="preserve"> en </w:t>
      </w:r>
      <w:r w:rsidR="002F3D51">
        <w:rPr>
          <w:color w:val="auto"/>
          <w:sz w:val="18"/>
          <w:szCs w:val="18"/>
        </w:rPr>
        <w:t xml:space="preserve">kleine urgente </w:t>
      </w:r>
      <w:r w:rsidRPr="00BB43C7">
        <w:rPr>
          <w:color w:val="auto"/>
          <w:sz w:val="18"/>
          <w:szCs w:val="18"/>
        </w:rPr>
        <w:t>bergingen Rijkswateren.</w:t>
      </w:r>
      <w:r w:rsidR="00A85A52">
        <w:rPr>
          <w:color w:val="auto"/>
          <w:sz w:val="18"/>
          <w:szCs w:val="18"/>
        </w:rPr>
        <w:t xml:space="preserve"> Op dit moment zijn deze werkzaamheden apart gecontracteerd. RWS ziet voordelen in het bundelen van deze werkzaamheden. Voor het </w:t>
      </w:r>
      <w:r w:rsidR="00E30078">
        <w:rPr>
          <w:color w:val="auto"/>
          <w:sz w:val="18"/>
          <w:szCs w:val="18"/>
        </w:rPr>
        <w:t xml:space="preserve">materieel </w:t>
      </w:r>
      <w:r w:rsidR="00A85A52">
        <w:rPr>
          <w:color w:val="auto"/>
          <w:sz w:val="18"/>
          <w:szCs w:val="18"/>
        </w:rPr>
        <w:t xml:space="preserve">heeft RWS op </w:t>
      </w:r>
      <w:r w:rsidR="00D17098">
        <w:rPr>
          <w:color w:val="auto"/>
          <w:sz w:val="18"/>
          <w:szCs w:val="18"/>
        </w:rPr>
        <w:t xml:space="preserve">een aantal </w:t>
      </w:r>
      <w:r w:rsidR="00A85A52">
        <w:rPr>
          <w:color w:val="auto"/>
          <w:sz w:val="18"/>
          <w:szCs w:val="18"/>
        </w:rPr>
        <w:t>locaties</w:t>
      </w:r>
      <w:r w:rsidR="00D17098">
        <w:rPr>
          <w:color w:val="auto"/>
          <w:sz w:val="18"/>
          <w:szCs w:val="18"/>
        </w:rPr>
        <w:t xml:space="preserve"> in </w:t>
      </w:r>
      <w:r w:rsidR="00A85A52">
        <w:rPr>
          <w:color w:val="auto"/>
          <w:sz w:val="18"/>
          <w:szCs w:val="18"/>
        </w:rPr>
        <w:t xml:space="preserve">Nederland </w:t>
      </w:r>
      <w:r w:rsidR="00E30078">
        <w:rPr>
          <w:color w:val="auto"/>
          <w:sz w:val="18"/>
          <w:szCs w:val="18"/>
        </w:rPr>
        <w:t xml:space="preserve">materieel opgeslagen </w:t>
      </w:r>
      <w:r w:rsidR="00A85A52">
        <w:rPr>
          <w:color w:val="auto"/>
          <w:sz w:val="18"/>
          <w:szCs w:val="18"/>
        </w:rPr>
        <w:t>wat onderhouden moet worden.</w:t>
      </w:r>
    </w:p>
    <w:p w14:paraId="379B58DD" w14:textId="77777777" w:rsidR="00A85A52" w:rsidRDefault="00A85A52" w:rsidP="005A5058">
      <w:pPr>
        <w:pStyle w:val="Default"/>
        <w:ind w:left="708"/>
        <w:rPr>
          <w:color w:val="auto"/>
          <w:sz w:val="18"/>
          <w:szCs w:val="18"/>
        </w:rPr>
      </w:pPr>
    </w:p>
    <w:p w14:paraId="6DBF04E6" w14:textId="77777777" w:rsidR="003E5B7C" w:rsidRDefault="003E5B7C" w:rsidP="005A5058">
      <w:pPr>
        <w:pStyle w:val="Default"/>
        <w:ind w:firstLine="708"/>
        <w:rPr>
          <w:color w:val="auto"/>
          <w:sz w:val="18"/>
          <w:szCs w:val="18"/>
        </w:rPr>
      </w:pPr>
      <w:r>
        <w:rPr>
          <w:color w:val="auto"/>
          <w:sz w:val="18"/>
          <w:szCs w:val="18"/>
        </w:rPr>
        <w:t>De projectscope bestaat vooralsnog uit de volgende onderdelen.</w:t>
      </w:r>
    </w:p>
    <w:p w14:paraId="542BDA5F" w14:textId="77777777" w:rsidR="003E5B7C" w:rsidRDefault="009974F0" w:rsidP="00BB43C7">
      <w:pPr>
        <w:pStyle w:val="Kop3"/>
      </w:pPr>
      <w:bookmarkStart w:id="7" w:name="_Toc22808094"/>
      <w:r>
        <w:t>3.1.1</w:t>
      </w:r>
      <w:r w:rsidR="00C127AF">
        <w:tab/>
      </w:r>
      <w:r w:rsidR="003E5B7C">
        <w:t>Calamiteitenbestrijding waterverontreinigingen</w:t>
      </w:r>
      <w:bookmarkEnd w:id="7"/>
    </w:p>
    <w:p w14:paraId="3165613A" w14:textId="77777777" w:rsidR="00C127AF" w:rsidRDefault="00C127AF" w:rsidP="00C127AF">
      <w:pPr>
        <w:autoSpaceDE w:val="0"/>
        <w:adjustRightInd w:val="0"/>
        <w:ind w:left="708"/>
      </w:pPr>
    </w:p>
    <w:p w14:paraId="194FCB6F" w14:textId="77777777" w:rsidR="00CB2F5C" w:rsidRPr="00050CAB" w:rsidRDefault="00CB2F5C" w:rsidP="00C127AF">
      <w:pPr>
        <w:autoSpaceDE w:val="0"/>
        <w:adjustRightInd w:val="0"/>
        <w:ind w:left="708"/>
      </w:pPr>
      <w:r w:rsidRPr="00050CAB">
        <w:t>Rijk</w:t>
      </w:r>
      <w:r>
        <w:t>swaterstaat</w:t>
      </w:r>
      <w:r w:rsidRPr="00050CAB">
        <w:t xml:space="preserve"> </w:t>
      </w:r>
      <w:r>
        <w:t xml:space="preserve">heeft </w:t>
      </w:r>
      <w:r w:rsidRPr="00050CAB">
        <w:t>de verantwoordelijkheid in het geval van</w:t>
      </w:r>
      <w:r>
        <w:t xml:space="preserve"> waterverontreinigingen </w:t>
      </w:r>
      <w:r w:rsidRPr="00050CAB">
        <w:t>de</w:t>
      </w:r>
      <w:r>
        <w:t xml:space="preserve"> </w:t>
      </w:r>
      <w:r w:rsidRPr="00050CAB">
        <w:t xml:space="preserve">gevolgen van de verontreiniging </w:t>
      </w:r>
      <w:r>
        <w:t xml:space="preserve">zo veel als mogelijk te (laten) beperken </w:t>
      </w:r>
      <w:r w:rsidRPr="00050CAB">
        <w:t xml:space="preserve">en ongedaan </w:t>
      </w:r>
      <w:r>
        <w:t>te laten maken</w:t>
      </w:r>
      <w:r w:rsidRPr="00050CAB">
        <w:t>.</w:t>
      </w:r>
    </w:p>
    <w:p w14:paraId="253C213D" w14:textId="77777777" w:rsidR="00BB43C7" w:rsidRDefault="00BB43C7" w:rsidP="005A5058">
      <w:pPr>
        <w:autoSpaceDE w:val="0"/>
        <w:adjustRightInd w:val="0"/>
        <w:ind w:left="708"/>
      </w:pPr>
    </w:p>
    <w:p w14:paraId="0ED3F8AE" w14:textId="77777777" w:rsidR="00CB2F5C" w:rsidRDefault="00CB2F5C" w:rsidP="005A5058">
      <w:pPr>
        <w:autoSpaceDE w:val="0"/>
        <w:adjustRightInd w:val="0"/>
        <w:ind w:left="708"/>
      </w:pPr>
      <w:r>
        <w:t>Het doel is onder andere</w:t>
      </w:r>
      <w:r w:rsidRPr="00AD010B">
        <w:t xml:space="preserve"> een snelle en efficiënte calamiteitenbestrijding van waterverontreiniging. Daarbij heeft het beperken van de uitstroom/lozing de prioriteit. Wanneer er desondanks een verontreiniging optreedt van olie of andere drijflaagvormende stoffen, wordt deze zo snel mogelijk ingedamd, zodat voorkomen wordt dat de verontreiniging </w:t>
      </w:r>
      <w:r>
        <w:t xml:space="preserve">zich verspreid, </w:t>
      </w:r>
      <w:r w:rsidRPr="00AD010B">
        <w:t>op de oevers terecht komt</w:t>
      </w:r>
      <w:r>
        <w:t xml:space="preserve"> en andere gebruiksfuncties aangetast worden, zoals: natuurgebieden, visserij, recreatie, inname drink</w:t>
      </w:r>
      <w:r w:rsidR="00462D9F">
        <w:t>-</w:t>
      </w:r>
      <w:r>
        <w:t xml:space="preserve"> en proceswater, havens en scheepvaart</w:t>
      </w:r>
      <w:r w:rsidRPr="00AD010B">
        <w:t>. Hiermee worden de opruimkosten beperkt.</w:t>
      </w:r>
      <w:r>
        <w:t xml:space="preserve"> Voor andersoortige lozingen en bedreigingen van de waterkwaliteit, wordt zo snel mogelijk gehandeld om de effecten te beperken. </w:t>
      </w:r>
    </w:p>
    <w:p w14:paraId="74F7E4AE" w14:textId="77777777" w:rsidR="00F30F66" w:rsidRDefault="00F30F66" w:rsidP="005A5058">
      <w:pPr>
        <w:pStyle w:val="Default"/>
        <w:ind w:left="708"/>
        <w:rPr>
          <w:rFonts w:cs="Lohit Hindi"/>
          <w:color w:val="auto"/>
        </w:rPr>
      </w:pPr>
    </w:p>
    <w:p w14:paraId="650CCD43" w14:textId="77777777" w:rsidR="00BB43C7" w:rsidRDefault="00BB43C7" w:rsidP="005A5058">
      <w:pPr>
        <w:overflowPunct w:val="0"/>
        <w:autoSpaceDE w:val="0"/>
        <w:adjustRightInd w:val="0"/>
        <w:ind w:left="708"/>
      </w:pPr>
      <w:r>
        <w:t>Tot de werkzaamheden behoren onder andere:</w:t>
      </w:r>
    </w:p>
    <w:p w14:paraId="372B6C77" w14:textId="77777777" w:rsidR="00BB43C7" w:rsidRPr="00BF0449" w:rsidRDefault="00BB43C7" w:rsidP="005A5058">
      <w:pPr>
        <w:pStyle w:val="Lijstalinea"/>
        <w:widowControl/>
        <w:numPr>
          <w:ilvl w:val="0"/>
          <w:numId w:val="8"/>
        </w:numPr>
        <w:suppressAutoHyphens w:val="0"/>
        <w:autoSpaceDN/>
        <w:spacing w:line="240" w:lineRule="exact"/>
        <w:ind w:left="1428"/>
        <w:contextualSpacing w:val="0"/>
        <w:textAlignment w:val="auto"/>
      </w:pPr>
      <w:r>
        <w:t>h</w:t>
      </w:r>
      <w:r w:rsidRPr="002475AC">
        <w:t xml:space="preserve">et treffen van maatregelen </w:t>
      </w:r>
      <w:r w:rsidRPr="002475AC">
        <w:rPr>
          <w:rFonts w:cs="TTE2A350B0t00"/>
        </w:rPr>
        <w:t xml:space="preserve">om uitbreiding van </w:t>
      </w:r>
      <w:r>
        <w:rPr>
          <w:rFonts w:cs="TTE2A350B0t00"/>
        </w:rPr>
        <w:t>verontreiniging</w:t>
      </w:r>
      <w:r w:rsidRPr="002475AC">
        <w:rPr>
          <w:rFonts w:cs="TTE2A350B0t00"/>
        </w:rPr>
        <w:t xml:space="preserve"> te voorkomen dan wel te beperken</w:t>
      </w:r>
      <w:r>
        <w:rPr>
          <w:rFonts w:cs="TTE2A350B0t00"/>
        </w:rPr>
        <w:t>, of geheel te stoppen;</w:t>
      </w:r>
    </w:p>
    <w:p w14:paraId="17ECE501" w14:textId="77777777" w:rsidR="00BB43C7" w:rsidRPr="00440483" w:rsidRDefault="00BB43C7" w:rsidP="005A5058">
      <w:pPr>
        <w:pStyle w:val="Lijstalinea"/>
        <w:widowControl/>
        <w:numPr>
          <w:ilvl w:val="0"/>
          <w:numId w:val="8"/>
        </w:numPr>
        <w:suppressAutoHyphens w:val="0"/>
        <w:autoSpaceDN/>
        <w:spacing w:line="240" w:lineRule="exact"/>
        <w:ind w:left="1428"/>
        <w:contextualSpacing w:val="0"/>
        <w:textAlignment w:val="auto"/>
      </w:pPr>
      <w:r w:rsidRPr="00440483">
        <w:rPr>
          <w:color w:val="000000" w:themeColor="text1"/>
        </w:rPr>
        <w:t xml:space="preserve">het bestrijden </w:t>
      </w:r>
      <w:r>
        <w:rPr>
          <w:color w:val="000000" w:themeColor="text1"/>
        </w:rPr>
        <w:t xml:space="preserve">van </w:t>
      </w:r>
      <w:r w:rsidRPr="00440483">
        <w:rPr>
          <w:color w:val="000000" w:themeColor="text1"/>
        </w:rPr>
        <w:t>calamiteiten en opruimen van</w:t>
      </w:r>
      <w:r>
        <w:rPr>
          <w:color w:val="000000" w:themeColor="text1"/>
        </w:rPr>
        <w:t xml:space="preserve"> alle voorkomende</w:t>
      </w:r>
      <w:r w:rsidRPr="00440483">
        <w:rPr>
          <w:color w:val="000000" w:themeColor="text1"/>
        </w:rPr>
        <w:t xml:space="preserve"> waterverontreinigingen, inclusief het reinigen van de hoofdvaarweg, </w:t>
      </w:r>
      <w:r w:rsidRPr="00440483">
        <w:t>oevers, kades en mogelijke droogvalle</w:t>
      </w:r>
      <w:r>
        <w:t>nde platen, schorren en slikken;</w:t>
      </w:r>
    </w:p>
    <w:p w14:paraId="761A0DAF" w14:textId="77777777" w:rsidR="00BB43C7" w:rsidRPr="00440483" w:rsidRDefault="00BB43C7" w:rsidP="005A5058">
      <w:pPr>
        <w:pStyle w:val="Lijstalinea"/>
        <w:widowControl/>
        <w:numPr>
          <w:ilvl w:val="0"/>
          <w:numId w:val="8"/>
        </w:numPr>
        <w:suppressAutoHyphens w:val="0"/>
        <w:autoSpaceDN/>
        <w:spacing w:line="240" w:lineRule="exact"/>
        <w:ind w:left="1428"/>
        <w:contextualSpacing w:val="0"/>
        <w:textAlignment w:val="auto"/>
        <w:rPr>
          <w:color w:val="000000" w:themeColor="text1"/>
        </w:rPr>
      </w:pPr>
      <w:r w:rsidRPr="004614C2">
        <w:rPr>
          <w:color w:val="000000" w:themeColor="text1"/>
        </w:rPr>
        <w:t xml:space="preserve">het leveren van mensen en materieel ter ondersteuning van bijkomende </w:t>
      </w:r>
      <w:r w:rsidRPr="00440483">
        <w:rPr>
          <w:color w:val="000000" w:themeColor="text1"/>
        </w:rPr>
        <w:t>werkzaamheden op het gebied van incidentbestrijding</w:t>
      </w:r>
      <w:r>
        <w:rPr>
          <w:color w:val="000000" w:themeColor="text1"/>
        </w:rPr>
        <w:t>;</w:t>
      </w:r>
    </w:p>
    <w:p w14:paraId="608BE6DC" w14:textId="77777777" w:rsidR="00BB43C7" w:rsidRDefault="00BB43C7" w:rsidP="005A5058">
      <w:pPr>
        <w:pStyle w:val="Lijstalinea"/>
        <w:widowControl/>
        <w:numPr>
          <w:ilvl w:val="0"/>
          <w:numId w:val="8"/>
        </w:numPr>
        <w:suppressAutoHyphens w:val="0"/>
        <w:autoSpaceDN/>
        <w:spacing w:line="240" w:lineRule="exact"/>
        <w:ind w:left="1428"/>
        <w:contextualSpacing w:val="0"/>
        <w:textAlignment w:val="auto"/>
        <w:rPr>
          <w:color w:val="000000" w:themeColor="text1"/>
        </w:rPr>
      </w:pPr>
      <w:r w:rsidRPr="004614C2">
        <w:rPr>
          <w:color w:val="000000" w:themeColor="text1"/>
        </w:rPr>
        <w:t xml:space="preserve">het leveren en inzetten van </w:t>
      </w:r>
      <w:r>
        <w:rPr>
          <w:color w:val="000000" w:themeColor="text1"/>
        </w:rPr>
        <w:t xml:space="preserve">(mobiele) </w:t>
      </w:r>
      <w:r w:rsidRPr="004614C2">
        <w:rPr>
          <w:color w:val="000000" w:themeColor="text1"/>
        </w:rPr>
        <w:t>opslagcapaciteit voor het verzamelen en opslaan van olieverontreinigingen of andere drijflaagvormende verontreinig</w:t>
      </w:r>
      <w:r>
        <w:rPr>
          <w:color w:val="000000" w:themeColor="text1"/>
        </w:rPr>
        <w:t>en</w:t>
      </w:r>
      <w:r w:rsidRPr="004614C2">
        <w:rPr>
          <w:color w:val="000000" w:themeColor="text1"/>
        </w:rPr>
        <w:t>de vloeistoffen</w:t>
      </w:r>
      <w:r>
        <w:rPr>
          <w:color w:val="000000" w:themeColor="text1"/>
        </w:rPr>
        <w:t>;</w:t>
      </w:r>
    </w:p>
    <w:p w14:paraId="72248286" w14:textId="77777777" w:rsidR="00BB43C7" w:rsidRPr="008F4D51" w:rsidRDefault="00BB43C7" w:rsidP="005A5058">
      <w:pPr>
        <w:pStyle w:val="Lijstalinea"/>
        <w:widowControl/>
        <w:numPr>
          <w:ilvl w:val="0"/>
          <w:numId w:val="8"/>
        </w:numPr>
        <w:suppressAutoHyphens w:val="0"/>
        <w:autoSpaceDN/>
        <w:spacing w:line="240" w:lineRule="exact"/>
        <w:ind w:left="1428"/>
        <w:contextualSpacing w:val="0"/>
        <w:textAlignment w:val="auto"/>
        <w:rPr>
          <w:color w:val="000000" w:themeColor="text1"/>
        </w:rPr>
      </w:pPr>
      <w:r w:rsidRPr="008F4D51">
        <w:rPr>
          <w:color w:val="000000" w:themeColor="text1"/>
        </w:rPr>
        <w:t>het maken en in stand houden van een tijdelijke opslagcapaciteit voor de opvang van</w:t>
      </w:r>
      <w:r>
        <w:rPr>
          <w:color w:val="000000" w:themeColor="text1"/>
        </w:rPr>
        <w:t xml:space="preserve"> </w:t>
      </w:r>
      <w:r w:rsidRPr="008F4D51">
        <w:rPr>
          <w:color w:val="000000" w:themeColor="text1"/>
        </w:rPr>
        <w:t>verontreinigde vloeistoffen;</w:t>
      </w:r>
    </w:p>
    <w:p w14:paraId="7DB05180" w14:textId="3498A9B7" w:rsidR="00BB43C7" w:rsidRPr="00CD496A" w:rsidRDefault="00BB43C7" w:rsidP="005A5058">
      <w:pPr>
        <w:pStyle w:val="Lijstalinea"/>
        <w:widowControl/>
        <w:numPr>
          <w:ilvl w:val="0"/>
          <w:numId w:val="8"/>
        </w:numPr>
        <w:suppressAutoHyphens w:val="0"/>
        <w:autoSpaceDN/>
        <w:ind w:left="1428"/>
        <w:contextualSpacing w:val="0"/>
        <w:textAlignment w:val="auto"/>
      </w:pPr>
      <w:r>
        <w:rPr>
          <w:rFonts w:cs="V&amp;WSyntax(Adobe)"/>
        </w:rPr>
        <w:t>d</w:t>
      </w:r>
      <w:r w:rsidRPr="00BF65A9">
        <w:rPr>
          <w:rFonts w:cs="V&amp;WSyntax(Adobe)"/>
        </w:rPr>
        <w:t xml:space="preserve">e </w:t>
      </w:r>
      <w:r>
        <w:rPr>
          <w:rFonts w:cs="V&amp;WSyntax(Adobe)"/>
        </w:rPr>
        <w:t>Opdrachtnemer</w:t>
      </w:r>
      <w:r w:rsidRPr="00BF65A9">
        <w:rPr>
          <w:rFonts w:cs="V&amp;WSyntax(Adobe)"/>
        </w:rPr>
        <w:t xml:space="preserve"> kan worden gevraagd inzet te verrichten</w:t>
      </w:r>
      <w:r>
        <w:rPr>
          <w:rFonts w:cs="V&amp;WSyntax(Adobe)"/>
        </w:rPr>
        <w:t xml:space="preserve"> in aansluitende kavels m.b.t. </w:t>
      </w:r>
      <w:r w:rsidRPr="00BF65A9">
        <w:rPr>
          <w:rFonts w:cs="V&amp;WSyntax(Adobe)"/>
        </w:rPr>
        <w:t xml:space="preserve">calamiteitenbestrijding van </w:t>
      </w:r>
      <w:r>
        <w:rPr>
          <w:rFonts w:cs="V&amp;WSyntax(Adobe)"/>
        </w:rPr>
        <w:t>waterverontreinigingen</w:t>
      </w:r>
      <w:r w:rsidRPr="00BF65A9">
        <w:rPr>
          <w:rFonts w:cs="V&amp;WSyntax(Adobe)"/>
        </w:rPr>
        <w:t xml:space="preserve"> indien de </w:t>
      </w:r>
      <w:r>
        <w:rPr>
          <w:rFonts w:cs="V&amp;WSyntax(Adobe)"/>
        </w:rPr>
        <w:t>Opdrachtgever</w:t>
      </w:r>
      <w:r w:rsidRPr="00BF65A9">
        <w:rPr>
          <w:rFonts w:cs="V&amp;WSyntax(Adobe)"/>
        </w:rPr>
        <w:t xml:space="preserve"> dit noodzakelijk acht</w:t>
      </w:r>
      <w:r w:rsidR="008452C3">
        <w:rPr>
          <w:rFonts w:cs="V&amp;WSyntax(Adobe)"/>
        </w:rPr>
        <w:t>;</w:t>
      </w:r>
    </w:p>
    <w:p w14:paraId="7033A165" w14:textId="5FB3A64C" w:rsidR="00BB43C7" w:rsidRPr="00730DA9" w:rsidRDefault="008452C3" w:rsidP="005A5058">
      <w:pPr>
        <w:pStyle w:val="Lijstalinea"/>
        <w:widowControl/>
        <w:numPr>
          <w:ilvl w:val="0"/>
          <w:numId w:val="8"/>
        </w:numPr>
        <w:suppressAutoHyphens w:val="0"/>
        <w:autoSpaceDN/>
        <w:ind w:left="1428"/>
        <w:contextualSpacing w:val="0"/>
        <w:textAlignment w:val="auto"/>
      </w:pPr>
      <w:r>
        <w:rPr>
          <w:rFonts w:cs="V&amp;WSyntax(Adobe)"/>
        </w:rPr>
        <w:t>o</w:t>
      </w:r>
      <w:r w:rsidR="00BB43C7">
        <w:rPr>
          <w:rFonts w:cs="V&amp;WSyntax(Adobe)"/>
        </w:rPr>
        <w:t xml:space="preserve">p adequate wijze rapporteren van het incident en de afhandeling daarvan, ten behoeve van het verhalen van de kosten bij de veroorzaker. </w:t>
      </w:r>
    </w:p>
    <w:p w14:paraId="07C39050" w14:textId="77777777" w:rsidR="00BB43C7" w:rsidRDefault="00BB43C7" w:rsidP="005A5058">
      <w:pPr>
        <w:autoSpaceDN/>
        <w:ind w:left="708"/>
        <w:textAlignment w:val="auto"/>
        <w:rPr>
          <w:rFonts w:cs="V&amp;WSyntax(Adobe)"/>
        </w:rPr>
      </w:pPr>
    </w:p>
    <w:p w14:paraId="17EE82F1" w14:textId="77777777" w:rsidR="00BB43C7" w:rsidRPr="005A5058" w:rsidRDefault="00BB43C7" w:rsidP="005A5058">
      <w:pPr>
        <w:pStyle w:val="Kop4"/>
        <w:ind w:left="708"/>
        <w:rPr>
          <w:rFonts w:ascii="Verdana" w:eastAsia="DejaVu Sans" w:hAnsi="Verdana" w:cs="TTE2A350B0t00"/>
          <w:b w:val="0"/>
          <w:bCs w:val="0"/>
          <w:i w:val="0"/>
          <w:iCs w:val="0"/>
          <w:color w:val="000000"/>
          <w:u w:val="single"/>
        </w:rPr>
      </w:pPr>
      <w:r w:rsidRPr="005A5058">
        <w:rPr>
          <w:rFonts w:ascii="Verdana" w:eastAsia="DejaVu Sans" w:hAnsi="Verdana" w:cs="TTE2A350B0t00"/>
          <w:b w:val="0"/>
          <w:bCs w:val="0"/>
          <w:i w:val="0"/>
          <w:iCs w:val="0"/>
          <w:color w:val="000000"/>
          <w:u w:val="single"/>
        </w:rPr>
        <w:lastRenderedPageBreak/>
        <w:t>Kwaliteitseisen Calamiteitenbestrijding waterverontreinigingen</w:t>
      </w:r>
    </w:p>
    <w:p w14:paraId="34220ED9" w14:textId="77777777" w:rsidR="00BB43C7" w:rsidRPr="00BF65A9" w:rsidRDefault="00BB43C7" w:rsidP="005A5058">
      <w:pPr>
        <w:tabs>
          <w:tab w:val="left" w:pos="851"/>
        </w:tabs>
        <w:autoSpaceDE w:val="0"/>
        <w:adjustRightInd w:val="0"/>
        <w:ind w:left="708"/>
        <w:rPr>
          <w:rFonts w:cs="TTE2A350B0t00"/>
        </w:rPr>
      </w:pPr>
      <w:r w:rsidRPr="004614C2">
        <w:rPr>
          <w:rFonts w:cs="TTE2A350B0t00"/>
        </w:rPr>
        <w:t xml:space="preserve">De </w:t>
      </w:r>
      <w:r>
        <w:rPr>
          <w:rFonts w:cs="TTE2A350B0t00"/>
        </w:rPr>
        <w:t>Opdrachtnemer</w:t>
      </w:r>
      <w:r w:rsidRPr="004614C2">
        <w:rPr>
          <w:rFonts w:cs="TTE2A350B0t00"/>
        </w:rPr>
        <w:t xml:space="preserve"> moet in staat zijn om op treden in de omstandigheden (getij, stroomsnelheden, waterdiepte) die gelden in de gecontracteerde </w:t>
      </w:r>
      <w:r>
        <w:rPr>
          <w:rFonts w:cs="TTE2A350B0t00"/>
        </w:rPr>
        <w:t>kavels</w:t>
      </w:r>
      <w:r w:rsidRPr="004614C2">
        <w:rPr>
          <w:rFonts w:cs="TTE2A350B0t00"/>
        </w:rPr>
        <w:t>.</w:t>
      </w:r>
    </w:p>
    <w:p w14:paraId="19A0769F" w14:textId="77777777" w:rsidR="00BB43C7" w:rsidRPr="00520F82" w:rsidRDefault="00BB43C7" w:rsidP="005A5058">
      <w:pPr>
        <w:ind w:left="708"/>
      </w:pPr>
    </w:p>
    <w:p w14:paraId="3BF378CB" w14:textId="77777777" w:rsidR="00BB43C7" w:rsidRPr="00643FB4" w:rsidRDefault="00BB43C7" w:rsidP="005A5058">
      <w:pPr>
        <w:autoSpaceDE w:val="0"/>
        <w:adjustRightInd w:val="0"/>
        <w:ind w:left="708"/>
      </w:pPr>
      <w:r w:rsidRPr="00643FB4">
        <w:t>Op basis van ervaring van deskundigen is vastgesteld (HKV 2014) dat de eerste fase van de</w:t>
      </w:r>
      <w:r>
        <w:t xml:space="preserve"> </w:t>
      </w:r>
      <w:r w:rsidRPr="00643FB4">
        <w:t>bestrijding van een olie</w:t>
      </w:r>
      <w:r>
        <w:t>verontreiniging of andere drijfl</w:t>
      </w:r>
      <w:r w:rsidRPr="00643FB4">
        <w:t>aagvormende stof (aangeduid met</w:t>
      </w:r>
      <w:r>
        <w:t xml:space="preserve"> </w:t>
      </w:r>
      <w:r w:rsidRPr="00643FB4">
        <w:t>verkenning en verificatie) vanuit zowel economisch oogpunt als milieuoverwegingen het</w:t>
      </w:r>
      <w:r>
        <w:t xml:space="preserve"> </w:t>
      </w:r>
      <w:r w:rsidRPr="00643FB4">
        <w:t>belangrijkst is en dat dit de fase is waarin de grootste besparingen behaald kunnen worden.</w:t>
      </w:r>
      <w:r>
        <w:t xml:space="preserve"> </w:t>
      </w:r>
      <w:r w:rsidRPr="00643FB4">
        <w:t xml:space="preserve">Snelheid is geboden om de verspreiding en de effecten van </w:t>
      </w:r>
      <w:r>
        <w:t xml:space="preserve">een verontreiniging </w:t>
      </w:r>
      <w:r w:rsidRPr="00643FB4">
        <w:t>tegen te gaan, zodat:</w:t>
      </w:r>
    </w:p>
    <w:p w14:paraId="066DE515" w14:textId="77777777" w:rsidR="00BB43C7" w:rsidRPr="005037A8" w:rsidRDefault="00BB43C7" w:rsidP="005A5058">
      <w:pPr>
        <w:pStyle w:val="Lijstalinea"/>
        <w:widowControl/>
        <w:numPr>
          <w:ilvl w:val="0"/>
          <w:numId w:val="9"/>
        </w:numPr>
        <w:suppressAutoHyphens w:val="0"/>
        <w:autoSpaceDN/>
        <w:ind w:left="1428"/>
        <w:textAlignment w:val="auto"/>
        <w:rPr>
          <w:color w:val="000000" w:themeColor="text1"/>
        </w:rPr>
      </w:pPr>
      <w:r w:rsidRPr="005037A8">
        <w:rPr>
          <w:color w:val="000000" w:themeColor="text1"/>
        </w:rPr>
        <w:t>de verspreiding van de verontreiniging over kwetsbare of moeilijk opruimbare plekken voorkomen kan worden en de schade en opruimkosten beperkt kunnen worden;</w:t>
      </w:r>
    </w:p>
    <w:p w14:paraId="40FA083B" w14:textId="77777777" w:rsidR="00BB43C7" w:rsidRPr="005037A8" w:rsidRDefault="00BB43C7" w:rsidP="005A5058">
      <w:pPr>
        <w:pStyle w:val="Lijstalinea"/>
        <w:widowControl/>
        <w:numPr>
          <w:ilvl w:val="0"/>
          <w:numId w:val="9"/>
        </w:numPr>
        <w:suppressAutoHyphens w:val="0"/>
        <w:autoSpaceDN/>
        <w:ind w:left="1428"/>
        <w:textAlignment w:val="auto"/>
        <w:rPr>
          <w:color w:val="000000" w:themeColor="text1"/>
        </w:rPr>
      </w:pPr>
      <w:r w:rsidRPr="005037A8">
        <w:rPr>
          <w:color w:val="000000" w:themeColor="text1"/>
        </w:rPr>
        <w:t>de economische schade voor havens, scheepvaart, industrie, drinkwater, visserij en recreatie beperkt wordt;</w:t>
      </w:r>
    </w:p>
    <w:p w14:paraId="531AA2B6" w14:textId="77777777" w:rsidR="00BB43C7" w:rsidRPr="005037A8" w:rsidRDefault="00BB43C7" w:rsidP="005A5058">
      <w:pPr>
        <w:pStyle w:val="Lijstalinea"/>
        <w:widowControl/>
        <w:numPr>
          <w:ilvl w:val="0"/>
          <w:numId w:val="9"/>
        </w:numPr>
        <w:suppressAutoHyphens w:val="0"/>
        <w:autoSpaceDN/>
        <w:ind w:left="1428"/>
        <w:textAlignment w:val="auto"/>
        <w:rPr>
          <w:color w:val="000000" w:themeColor="text1"/>
        </w:rPr>
      </w:pPr>
      <w:r w:rsidRPr="005037A8">
        <w:rPr>
          <w:color w:val="000000" w:themeColor="text1"/>
        </w:rPr>
        <w:t>Rijkswaterstaat adequate informatie kan geven zodat snel een adequaat beeld van de situatie gevormd kan worden;</w:t>
      </w:r>
    </w:p>
    <w:p w14:paraId="3FE113CF" w14:textId="77777777" w:rsidR="00BB43C7" w:rsidRPr="005037A8" w:rsidRDefault="00BB43C7" w:rsidP="005A5058">
      <w:pPr>
        <w:pStyle w:val="Lijstalinea"/>
        <w:widowControl/>
        <w:numPr>
          <w:ilvl w:val="0"/>
          <w:numId w:val="9"/>
        </w:numPr>
        <w:suppressAutoHyphens w:val="0"/>
        <w:autoSpaceDN/>
        <w:ind w:left="1428"/>
        <w:textAlignment w:val="auto"/>
        <w:rPr>
          <w:color w:val="000000" w:themeColor="text1"/>
        </w:rPr>
      </w:pPr>
      <w:r w:rsidRPr="005037A8">
        <w:rPr>
          <w:color w:val="000000" w:themeColor="text1"/>
        </w:rPr>
        <w:t>Rijkswaterstaat zichtbaar aanwezig is en Rijkswaterstaat imagoschade voorkomt. De maatschappelijke acceptatie van olieverontreinigingen met mogelijk onherstelbare natuurschade is gering.</w:t>
      </w:r>
    </w:p>
    <w:p w14:paraId="38C1B10F" w14:textId="77777777" w:rsidR="003E5B7C" w:rsidRDefault="003E5B7C" w:rsidP="00F30F66">
      <w:pPr>
        <w:pStyle w:val="Default"/>
        <w:rPr>
          <w:rFonts w:cs="Lohit Hindi"/>
          <w:color w:val="auto"/>
        </w:rPr>
      </w:pPr>
    </w:p>
    <w:p w14:paraId="79B26383" w14:textId="77777777" w:rsidR="003E5B7C" w:rsidRDefault="00BB43C7" w:rsidP="00BB43C7">
      <w:pPr>
        <w:pStyle w:val="Kop3"/>
      </w:pPr>
      <w:bookmarkStart w:id="8" w:name="_Toc22808095"/>
      <w:r>
        <w:t xml:space="preserve">3.1.2 </w:t>
      </w:r>
      <w:r w:rsidR="00C127AF">
        <w:tab/>
      </w:r>
      <w:r w:rsidR="003E5B7C">
        <w:t>Beheer en onderhoud calamiteitenbestrijdingsmaterieel</w:t>
      </w:r>
      <w:bookmarkEnd w:id="8"/>
    </w:p>
    <w:p w14:paraId="4BA09B57" w14:textId="77777777" w:rsidR="00C127AF" w:rsidRDefault="00C127AF" w:rsidP="005A5058">
      <w:pPr>
        <w:ind w:left="708"/>
        <w:rPr>
          <w:highlight w:val="yellow"/>
        </w:rPr>
      </w:pPr>
    </w:p>
    <w:p w14:paraId="6B743118" w14:textId="77777777" w:rsidR="003E5B7C" w:rsidRPr="002945A1" w:rsidRDefault="003E5B7C" w:rsidP="005A5058">
      <w:pPr>
        <w:ind w:left="708"/>
      </w:pPr>
      <w:r w:rsidRPr="00571786">
        <w:t>Voor het calamiteitenbestrijdingsmaterieel is in de notitie Aanpak bestrijding milieu-incidenten Rijkswateren een opschalingsmodel uitgewerkt.</w:t>
      </w:r>
      <w:r w:rsidRPr="002945A1">
        <w:t xml:space="preserve"> Met materieel voor snelle interventie kunnen kleine verontreinigingen direct worden ingedamd en verwijderd met absorptiemateriaal. Een grotere verontreiniging </w:t>
      </w:r>
      <w:r>
        <w:t xml:space="preserve">(tot 500 liter) </w:t>
      </w:r>
      <w:r w:rsidRPr="002945A1">
        <w:t xml:space="preserve">kan met snelle-interventie olieschermen zoveel mogelijk ter plekke worden ingedamd, terwijl de voorbereidingen worden getroffen voor opschaling met extra materieel ter bescherming van de omgeving met olieschermen en het verwijderen van de verontreiniging van het oppervlaktewater met stationaire skimmers of dynamische veegsystemen. Het snelle interventiematerieel wordt vanuit het opschalingsmodel geleverd door de aannemers. Extra materieel (olieschermen op haspels/containers en veegsystemen) wordt vooral geleverd door Rijkswaterstaat, omdat dit specialistisch en duur in aanschaf is. </w:t>
      </w:r>
      <w:r>
        <w:t>Deze middelen staan opgeslagen op strategische Rijkswaterstaat locaties, en kunnen worden ingezet vanaf vaartuigen van de markt of met vaartuigen van de Rijksrederij. Bij verontreinigingen op de oevers en de kust dient de aannemer te voorzien in materieel, zoals bijvoorbeeld vacuümwagens, lepelkranen, shovels, alsook menskracht voor het verzamelen en afvoeren van de verontreiniging en het reinigen van objecten. Deze werkzaamheden duren vaak meerdere dagen tot weken, waarbij de aannemer ook zorg zal moeten dragen voor logistieke ondersteuning op locatie.</w:t>
      </w:r>
    </w:p>
    <w:p w14:paraId="638C5369" w14:textId="77777777" w:rsidR="003E5B7C" w:rsidRPr="002945A1" w:rsidRDefault="003E5B7C" w:rsidP="005A5058">
      <w:pPr>
        <w:ind w:left="708"/>
      </w:pPr>
    </w:p>
    <w:p w14:paraId="1968E05A" w14:textId="2AD1531B" w:rsidR="003E5B7C" w:rsidRPr="002945A1" w:rsidRDefault="003E5B7C" w:rsidP="005A5058">
      <w:pPr>
        <w:ind w:left="708"/>
      </w:pPr>
      <w:r>
        <w:t>Het overgrote deel van het specialistisch olie</w:t>
      </w:r>
      <w:r w:rsidRPr="002945A1">
        <w:t>bestrijdingsmaterieel</w:t>
      </w:r>
      <w:r>
        <w:t xml:space="preserve"> van Rijkswaterstaat heeft als gevolg van gebrekkig beheer te kampen met achterstallig onderhoud. Als gevolg daarvan is </w:t>
      </w:r>
      <w:r w:rsidRPr="002945A1">
        <w:t>er geen goede en adequate calamiteitenbestrijding</w:t>
      </w:r>
      <w:r>
        <w:t xml:space="preserve"> gegarandeerd. D</w:t>
      </w:r>
      <w:r w:rsidRPr="002945A1">
        <w:t xml:space="preserve">e tweedelijnsinzet </w:t>
      </w:r>
      <w:r>
        <w:t xml:space="preserve">(het opruimen) </w:t>
      </w:r>
      <w:r w:rsidRPr="002945A1">
        <w:t>na het indammen en veiligheidsstellen van een olieverontreiniging</w:t>
      </w:r>
      <w:r>
        <w:t>,</w:t>
      </w:r>
      <w:r w:rsidRPr="002945A1">
        <w:t xml:space="preserve"> </w:t>
      </w:r>
      <w:r>
        <w:t>of</w:t>
      </w:r>
      <w:r w:rsidRPr="002945A1">
        <w:t xml:space="preserve"> andere drijflaagvormende stoffen</w:t>
      </w:r>
      <w:r>
        <w:t>, is daarmee niet gegarandeerd</w:t>
      </w:r>
      <w:r w:rsidRPr="002945A1">
        <w:t xml:space="preserve">. Dit </w:t>
      </w:r>
      <w:r>
        <w:t>kan</w:t>
      </w:r>
      <w:r w:rsidRPr="002945A1">
        <w:t xml:space="preserve"> </w:t>
      </w:r>
      <w:r>
        <w:t xml:space="preserve">leiden tot </w:t>
      </w:r>
      <w:r w:rsidRPr="002945A1">
        <w:lastRenderedPageBreak/>
        <w:t xml:space="preserve">economische en politiek-bestuurlijke gevolgen én gevolgen voor het milieu en de beschikbaarheid van de vaarwegen en het hoofdwatersysteem. </w:t>
      </w:r>
    </w:p>
    <w:p w14:paraId="6773A42D" w14:textId="77777777" w:rsidR="003E5B7C" w:rsidRDefault="003E5B7C" w:rsidP="005A5058">
      <w:pPr>
        <w:ind w:left="708"/>
      </w:pPr>
      <w:r w:rsidRPr="002945A1">
        <w:t xml:space="preserve">Bovendien is de veiligheid van </w:t>
      </w:r>
      <w:r>
        <w:t>degene die er mee werkt (</w:t>
      </w:r>
      <w:r w:rsidRPr="002945A1">
        <w:t>personeel van Rijkswaterstaat</w:t>
      </w:r>
      <w:r>
        <w:t xml:space="preserve"> óf de aannemer)</w:t>
      </w:r>
      <w:r w:rsidRPr="002945A1">
        <w:t xml:space="preserve"> in het geding door het achterstallige onderhoud van het ca</w:t>
      </w:r>
      <w:r>
        <w:t xml:space="preserve">lamiteitenbestrijdingsmaterieel. </w:t>
      </w:r>
    </w:p>
    <w:p w14:paraId="5A6E3720" w14:textId="77777777" w:rsidR="00BB43C7" w:rsidRDefault="00BB43C7" w:rsidP="005A5058">
      <w:pPr>
        <w:overflowPunct w:val="0"/>
        <w:autoSpaceDE w:val="0"/>
        <w:adjustRightInd w:val="0"/>
        <w:ind w:left="708"/>
      </w:pPr>
    </w:p>
    <w:p w14:paraId="5145AC3A" w14:textId="77777777" w:rsidR="00BB43C7" w:rsidRDefault="00BB43C7" w:rsidP="005A5058">
      <w:pPr>
        <w:overflowPunct w:val="0"/>
        <w:autoSpaceDE w:val="0"/>
        <w:adjustRightInd w:val="0"/>
        <w:ind w:left="708"/>
      </w:pPr>
      <w:r>
        <w:t>Tot de werkzaamheden behoren onder andere:</w:t>
      </w:r>
    </w:p>
    <w:p w14:paraId="78ED1298" w14:textId="77777777" w:rsidR="00BB43C7" w:rsidRDefault="00BB43C7" w:rsidP="005A5058">
      <w:pPr>
        <w:pStyle w:val="Lijstalinea"/>
        <w:numPr>
          <w:ilvl w:val="0"/>
          <w:numId w:val="7"/>
        </w:numPr>
        <w:spacing w:line="240" w:lineRule="exact"/>
        <w:ind w:left="1428"/>
      </w:pPr>
      <w:r>
        <w:t>het uitvoeren van een nulmeting van de huidige staat van het huidige Rijkswaterstaat</w:t>
      </w:r>
      <w:r w:rsidRPr="00BD6BD1">
        <w:t xml:space="preserve"> </w:t>
      </w:r>
      <w:r>
        <w:t>calamiteitenbestrijdingsmaterieel;</w:t>
      </w:r>
    </w:p>
    <w:p w14:paraId="39EF5624" w14:textId="77777777" w:rsidR="00BB43C7" w:rsidRDefault="00BB43C7" w:rsidP="005A5058">
      <w:pPr>
        <w:pStyle w:val="Lijstalinea"/>
        <w:numPr>
          <w:ilvl w:val="0"/>
          <w:numId w:val="7"/>
        </w:numPr>
        <w:spacing w:line="240" w:lineRule="exact"/>
        <w:ind w:left="1428"/>
      </w:pPr>
      <w:r>
        <w:t>het inzet-gereed maken van het huidige Rijkswaterstaat</w:t>
      </w:r>
      <w:r w:rsidRPr="00BD6BD1">
        <w:t xml:space="preserve"> </w:t>
      </w:r>
      <w:r>
        <w:t>calamiteitenbestrijdingsmaterieel;</w:t>
      </w:r>
    </w:p>
    <w:p w14:paraId="2DC885E9" w14:textId="77777777" w:rsidR="00BB43C7" w:rsidRDefault="00BB43C7" w:rsidP="005A5058">
      <w:pPr>
        <w:pStyle w:val="Lijstalinea"/>
        <w:numPr>
          <w:ilvl w:val="0"/>
          <w:numId w:val="7"/>
        </w:numPr>
        <w:spacing w:line="240" w:lineRule="exact"/>
        <w:ind w:left="1428"/>
      </w:pPr>
      <w:r>
        <w:t>het onderhouden van het Rijkswaterstaat</w:t>
      </w:r>
      <w:r w:rsidRPr="00BD6BD1">
        <w:t xml:space="preserve"> </w:t>
      </w:r>
      <w:r>
        <w:t>calamiteitenbestrijdingsmaterieel met bijbehorende rapportages;</w:t>
      </w:r>
    </w:p>
    <w:p w14:paraId="00C60587" w14:textId="77777777" w:rsidR="00BB43C7" w:rsidRDefault="00BB43C7" w:rsidP="005A5058">
      <w:pPr>
        <w:pStyle w:val="Lijstalinea"/>
        <w:numPr>
          <w:ilvl w:val="0"/>
          <w:numId w:val="7"/>
        </w:numPr>
        <w:spacing w:line="240" w:lineRule="exact"/>
        <w:ind w:left="1428"/>
      </w:pPr>
      <w:r>
        <w:t>het adviseren bij het mogelijk aanschaffen van nieuw calamiteitenbestrijdingsmaterieel;</w:t>
      </w:r>
    </w:p>
    <w:p w14:paraId="47CEC344" w14:textId="77777777" w:rsidR="00BB43C7" w:rsidRDefault="00BB43C7" w:rsidP="005A5058">
      <w:pPr>
        <w:pStyle w:val="Lijstalinea"/>
        <w:numPr>
          <w:ilvl w:val="0"/>
          <w:numId w:val="7"/>
        </w:numPr>
        <w:spacing w:line="240" w:lineRule="exact"/>
        <w:ind w:left="1428"/>
      </w:pPr>
      <w:r>
        <w:t>het onderbouwen van het advies met behulp van argumenten;</w:t>
      </w:r>
    </w:p>
    <w:p w14:paraId="6225DC85" w14:textId="77777777" w:rsidR="00BB43C7" w:rsidRDefault="00BB43C7" w:rsidP="005A5058">
      <w:pPr>
        <w:pStyle w:val="Lijstalinea"/>
        <w:numPr>
          <w:ilvl w:val="0"/>
          <w:numId w:val="7"/>
        </w:numPr>
        <w:spacing w:line="240" w:lineRule="exact"/>
        <w:ind w:left="1428"/>
      </w:pPr>
      <w:r>
        <w:t>het daadwerkelijk aanschaffen van het nieuwe calamiteitenbestrijdingsmaterieel, nadat Rijkswaterstaat een keuze heeft gemaakt;</w:t>
      </w:r>
    </w:p>
    <w:p w14:paraId="6189D74C" w14:textId="77777777" w:rsidR="00BB43C7" w:rsidRPr="001D3436" w:rsidRDefault="00BB43C7" w:rsidP="005A5058">
      <w:pPr>
        <w:pStyle w:val="Lijstalinea"/>
        <w:numPr>
          <w:ilvl w:val="0"/>
          <w:numId w:val="7"/>
        </w:numPr>
        <w:spacing w:line="240" w:lineRule="exact"/>
        <w:ind w:left="1428"/>
      </w:pPr>
      <w:r>
        <w:t>het leveren van voldoende personeel dat het calamiteitenbestrijdingsmaterieel bedient tijdens de inzet,</w:t>
      </w:r>
      <w:r w:rsidRPr="004614C2">
        <w:t xml:space="preserve"> </w:t>
      </w:r>
      <w:r>
        <w:t xml:space="preserve">en </w:t>
      </w:r>
      <w:r w:rsidRPr="001D3436">
        <w:t>het leveren v</w:t>
      </w:r>
      <w:r>
        <w:t>an ondersteuning bij oefeningen;</w:t>
      </w:r>
    </w:p>
    <w:p w14:paraId="0015578E" w14:textId="77777777" w:rsidR="00BB43C7" w:rsidRDefault="00BB43C7" w:rsidP="005A5058">
      <w:pPr>
        <w:pStyle w:val="Lijstalinea"/>
        <w:numPr>
          <w:ilvl w:val="0"/>
          <w:numId w:val="7"/>
        </w:numPr>
        <w:spacing w:line="240" w:lineRule="exact"/>
        <w:ind w:left="1428"/>
      </w:pPr>
      <w:r>
        <w:t>het uitvoeren van een controle bij uitgifte en inname van het calamiteitenbestrijdingsmaterieel;</w:t>
      </w:r>
    </w:p>
    <w:p w14:paraId="4DCC8700" w14:textId="77777777" w:rsidR="00BB43C7" w:rsidRDefault="00BB43C7" w:rsidP="005A5058">
      <w:pPr>
        <w:pStyle w:val="Lijstalinea"/>
        <w:numPr>
          <w:ilvl w:val="0"/>
          <w:numId w:val="7"/>
        </w:numPr>
        <w:spacing w:line="240" w:lineRule="exact"/>
        <w:ind w:left="1428"/>
      </w:pPr>
      <w:r>
        <w:t>het uitvoeren van een APK van het rijdend materieel;</w:t>
      </w:r>
    </w:p>
    <w:p w14:paraId="3A63EF7B" w14:textId="09FFA321" w:rsidR="00BB43C7" w:rsidRDefault="00BB43C7" w:rsidP="005A5058">
      <w:pPr>
        <w:pStyle w:val="Lijstalinea"/>
        <w:numPr>
          <w:ilvl w:val="0"/>
          <w:numId w:val="7"/>
        </w:numPr>
        <w:spacing w:line="240" w:lineRule="exact"/>
        <w:ind w:left="1428"/>
      </w:pPr>
      <w:r w:rsidRPr="001D3436">
        <w:t>het bepalen van de geschatte levensduur van het scherm</w:t>
      </w:r>
      <w:r w:rsidR="007F1839">
        <w:t>;</w:t>
      </w:r>
    </w:p>
    <w:p w14:paraId="26E7190D" w14:textId="2F21E395" w:rsidR="00BB43C7" w:rsidRDefault="007F1839" w:rsidP="005A5058">
      <w:pPr>
        <w:pStyle w:val="Lijstalinea"/>
        <w:numPr>
          <w:ilvl w:val="0"/>
          <w:numId w:val="7"/>
        </w:numPr>
        <w:spacing w:line="240" w:lineRule="exact"/>
        <w:ind w:left="1428"/>
      </w:pPr>
      <w:r>
        <w:t>b</w:t>
      </w:r>
      <w:r w:rsidR="00BB43C7">
        <w:t>ijhouden van een database met de relevante informatie van het materie</w:t>
      </w:r>
      <w:r w:rsidR="005A5058">
        <w:t>el</w:t>
      </w:r>
      <w:r>
        <w:t>.</w:t>
      </w:r>
    </w:p>
    <w:p w14:paraId="0AB8D99F" w14:textId="77777777" w:rsidR="00BB43C7" w:rsidRDefault="00BB43C7" w:rsidP="005A5058">
      <w:pPr>
        <w:ind w:left="708"/>
      </w:pPr>
    </w:p>
    <w:p w14:paraId="708170B1" w14:textId="77777777" w:rsidR="00BB43C7" w:rsidRPr="005A5058" w:rsidRDefault="00BB43C7" w:rsidP="005A5058">
      <w:pPr>
        <w:pStyle w:val="Kop4"/>
        <w:ind w:left="708"/>
        <w:rPr>
          <w:rFonts w:ascii="Verdana" w:eastAsia="DejaVu Sans" w:hAnsi="Verdana" w:cs="Lohit Hindi"/>
          <w:b w:val="0"/>
          <w:bCs w:val="0"/>
          <w:i w:val="0"/>
          <w:iCs w:val="0"/>
          <w:color w:val="000000"/>
          <w:u w:val="single"/>
        </w:rPr>
      </w:pPr>
      <w:r w:rsidRPr="005A5058">
        <w:rPr>
          <w:rFonts w:ascii="Verdana" w:eastAsia="DejaVu Sans" w:hAnsi="Verdana" w:cs="Lohit Hindi"/>
          <w:b w:val="0"/>
          <w:bCs w:val="0"/>
          <w:i w:val="0"/>
          <w:iCs w:val="0"/>
          <w:color w:val="000000"/>
          <w:u w:val="single"/>
        </w:rPr>
        <w:t>Kwaliteitseisen beheer en onderhoud calamiteitenbestrijdingsmaterieel</w:t>
      </w:r>
    </w:p>
    <w:p w14:paraId="30CD1E87" w14:textId="77777777" w:rsidR="00BB43C7" w:rsidRDefault="00BB43C7" w:rsidP="005A5058">
      <w:pPr>
        <w:pStyle w:val="Standard"/>
        <w:ind w:left="708"/>
      </w:pPr>
      <w:r>
        <w:t>Tot het onderhouden van de materieel behoort:</w:t>
      </w:r>
    </w:p>
    <w:p w14:paraId="4818EDFF" w14:textId="77777777" w:rsidR="00BB43C7" w:rsidRDefault="00BB43C7" w:rsidP="005A5058">
      <w:pPr>
        <w:pStyle w:val="Lijstalinea"/>
        <w:numPr>
          <w:ilvl w:val="0"/>
          <w:numId w:val="10"/>
        </w:numPr>
        <w:ind w:left="1428"/>
        <w:rPr>
          <w:lang w:bidi="ar-SA"/>
        </w:rPr>
      </w:pPr>
      <w:r>
        <w:rPr>
          <w:lang w:bidi="ar-SA"/>
        </w:rPr>
        <w:t xml:space="preserve">het inspecteren en controleren (visueel en technisch) van de staat en onderhoud van het calamiteitenbestrijdingsmaterieel en de daarbij behorende onderdelen en componenten; </w:t>
      </w:r>
    </w:p>
    <w:p w14:paraId="7F6F1804" w14:textId="77777777" w:rsidR="00BB43C7" w:rsidRDefault="00BB43C7" w:rsidP="005A5058">
      <w:pPr>
        <w:pStyle w:val="Lijstalinea"/>
        <w:numPr>
          <w:ilvl w:val="0"/>
          <w:numId w:val="10"/>
        </w:numPr>
        <w:ind w:left="1428"/>
        <w:rPr>
          <w:lang w:bidi="ar-SA"/>
        </w:rPr>
      </w:pPr>
      <w:r>
        <w:rPr>
          <w:lang w:bidi="ar-SA"/>
        </w:rPr>
        <w:t>het onderhouden van de calamiteitenbestrijdingsmaterieel, zodanig dat de functionaliteit van het materieel in stand wordt gehouden;</w:t>
      </w:r>
    </w:p>
    <w:p w14:paraId="63F93D20" w14:textId="4224A69E" w:rsidR="00BB43C7" w:rsidRDefault="00BB43C7" w:rsidP="005A5058">
      <w:pPr>
        <w:pStyle w:val="Lijstalinea"/>
        <w:numPr>
          <w:ilvl w:val="0"/>
          <w:numId w:val="10"/>
        </w:numPr>
        <w:ind w:left="1428"/>
        <w:rPr>
          <w:lang w:bidi="ar-SA"/>
        </w:rPr>
      </w:pPr>
      <w:r>
        <w:rPr>
          <w:lang w:bidi="ar-SA"/>
        </w:rPr>
        <w:t xml:space="preserve">het opheffen/herstellen van functieverliezen van het </w:t>
      </w:r>
      <w:r>
        <w:t>calamiteitenbestrijdingsmaterieel</w:t>
      </w:r>
      <w:r w:rsidR="007F1839">
        <w:t>;</w:t>
      </w:r>
      <w:r>
        <w:t xml:space="preserve"> </w:t>
      </w:r>
    </w:p>
    <w:p w14:paraId="6BAACF36" w14:textId="77777777" w:rsidR="00BB43C7" w:rsidRDefault="00BB43C7" w:rsidP="005A5058">
      <w:pPr>
        <w:pStyle w:val="Lijstalinea"/>
        <w:numPr>
          <w:ilvl w:val="0"/>
          <w:numId w:val="10"/>
        </w:numPr>
        <w:ind w:left="1428"/>
        <w:rPr>
          <w:lang w:bidi="ar-SA"/>
        </w:rPr>
      </w:pPr>
      <w:r>
        <w:rPr>
          <w:lang w:bidi="ar-SA"/>
        </w:rPr>
        <w:t>het toepassen van de conserveringseisen (verfschema):</w:t>
      </w:r>
    </w:p>
    <w:p w14:paraId="12DC3B9D" w14:textId="77777777" w:rsidR="00BB43C7" w:rsidRPr="000C46A5" w:rsidRDefault="00BB43C7" w:rsidP="005A5058">
      <w:pPr>
        <w:pStyle w:val="Lijstalinea"/>
        <w:numPr>
          <w:ilvl w:val="1"/>
          <w:numId w:val="10"/>
        </w:numPr>
        <w:ind w:left="2148"/>
        <w:rPr>
          <w:lang w:val="en-US" w:bidi="ar-SA"/>
        </w:rPr>
      </w:pPr>
      <w:r w:rsidRPr="000C46A5">
        <w:rPr>
          <w:lang w:val="en-US" w:bidi="ar-SA"/>
        </w:rPr>
        <w:t>1 laag yellow and green (2 componenten)</w:t>
      </w:r>
      <w:r>
        <w:rPr>
          <w:lang w:val="en-US" w:bidi="ar-SA"/>
        </w:rPr>
        <w:t>;</w:t>
      </w:r>
    </w:p>
    <w:p w14:paraId="25E7A637" w14:textId="77777777" w:rsidR="00BB43C7" w:rsidRDefault="00BB43C7" w:rsidP="005A5058">
      <w:pPr>
        <w:pStyle w:val="Lijstalinea"/>
        <w:numPr>
          <w:ilvl w:val="1"/>
          <w:numId w:val="10"/>
        </w:numPr>
        <w:ind w:left="2148"/>
        <w:rPr>
          <w:lang w:bidi="ar-SA"/>
        </w:rPr>
      </w:pPr>
      <w:r>
        <w:rPr>
          <w:lang w:bidi="ar-SA"/>
        </w:rPr>
        <w:t>2 lagen 1016 BASE;</w:t>
      </w:r>
    </w:p>
    <w:p w14:paraId="42E05DF4" w14:textId="1318CCEC" w:rsidR="00BB43C7" w:rsidRDefault="007F1839" w:rsidP="005A5058">
      <w:pPr>
        <w:pStyle w:val="Lijstalinea"/>
        <w:numPr>
          <w:ilvl w:val="1"/>
          <w:numId w:val="10"/>
        </w:numPr>
        <w:ind w:left="2148"/>
        <w:rPr>
          <w:lang w:bidi="ar-SA"/>
        </w:rPr>
      </w:pPr>
      <w:r>
        <w:rPr>
          <w:lang w:bidi="ar-SA"/>
        </w:rPr>
        <w:t>k</w:t>
      </w:r>
      <w:r w:rsidR="00BB43C7">
        <w:rPr>
          <w:lang w:bidi="ar-SA"/>
        </w:rPr>
        <w:t>leurstellingen behouden.</w:t>
      </w:r>
    </w:p>
    <w:p w14:paraId="3481288B" w14:textId="77777777" w:rsidR="00BB43C7" w:rsidRDefault="00BB43C7" w:rsidP="005A5058">
      <w:pPr>
        <w:ind w:left="708"/>
      </w:pPr>
    </w:p>
    <w:p w14:paraId="59FD1A3C" w14:textId="77777777" w:rsidR="00BB43C7" w:rsidRDefault="00BB43C7" w:rsidP="005A5058">
      <w:pPr>
        <w:ind w:left="708"/>
      </w:pPr>
      <w:r>
        <w:t>Het onderhoud is te verdelen in:</w:t>
      </w:r>
    </w:p>
    <w:p w14:paraId="5DE46369" w14:textId="77777777" w:rsidR="00BB43C7" w:rsidRDefault="00BB43C7" w:rsidP="005A5058">
      <w:pPr>
        <w:pStyle w:val="Lijstalinea"/>
        <w:numPr>
          <w:ilvl w:val="0"/>
          <w:numId w:val="11"/>
        </w:numPr>
        <w:ind w:left="1428"/>
        <w:rPr>
          <w:lang w:bidi="ar-SA"/>
        </w:rPr>
      </w:pPr>
      <w:r>
        <w:rPr>
          <w:lang w:bidi="ar-SA"/>
        </w:rPr>
        <w:t xml:space="preserve">operationeel onderhoud </w:t>
      </w:r>
      <w:r>
        <w:t>Rijkswaterstaat</w:t>
      </w:r>
      <w:r w:rsidRPr="00BD6BD1">
        <w:t xml:space="preserve"> </w:t>
      </w:r>
      <w:r>
        <w:rPr>
          <w:lang w:bidi="ar-SA"/>
        </w:rPr>
        <w:t>materieel (bijvoorbeeld schermen en Powerpacks);</w:t>
      </w:r>
    </w:p>
    <w:p w14:paraId="1DC69767" w14:textId="77777777" w:rsidR="00BB43C7" w:rsidRDefault="00BB43C7" w:rsidP="005A5058">
      <w:pPr>
        <w:pStyle w:val="Lijstalinea"/>
        <w:numPr>
          <w:ilvl w:val="0"/>
          <w:numId w:val="11"/>
        </w:numPr>
        <w:ind w:left="1428"/>
        <w:rPr>
          <w:lang w:bidi="ar-SA"/>
        </w:rPr>
      </w:pPr>
      <w:r>
        <w:rPr>
          <w:lang w:bidi="ar-SA"/>
        </w:rPr>
        <w:t xml:space="preserve">APK-onderhoud </w:t>
      </w:r>
      <w:r>
        <w:t>Rijkswaterstaat</w:t>
      </w:r>
      <w:r w:rsidRPr="00BD6BD1">
        <w:t xml:space="preserve"> </w:t>
      </w:r>
      <w:r>
        <w:rPr>
          <w:lang w:bidi="ar-SA"/>
        </w:rPr>
        <w:t>rijdend materieel.</w:t>
      </w:r>
    </w:p>
    <w:p w14:paraId="2BF6CA74" w14:textId="77777777" w:rsidR="007F1839" w:rsidRDefault="007F1839" w:rsidP="005A5058">
      <w:pPr>
        <w:ind w:left="708"/>
      </w:pPr>
    </w:p>
    <w:p w14:paraId="66AAFF3E" w14:textId="340E8450" w:rsidR="00BB43C7" w:rsidRDefault="00BB43C7" w:rsidP="005A5058">
      <w:pPr>
        <w:ind w:left="708"/>
      </w:pPr>
      <w:r>
        <w:t>Tot de te onderhouden installaties behoren alle componenten en onderdelen die nodig zijn voor een ongestoord en veilig functioneren van het materieel en de veiligheidsmiddelen.</w:t>
      </w:r>
    </w:p>
    <w:p w14:paraId="490EC989" w14:textId="77777777" w:rsidR="00CB2F5C" w:rsidRDefault="00CB2F5C" w:rsidP="003E5B7C"/>
    <w:p w14:paraId="5C83DE4C" w14:textId="77777777" w:rsidR="003E5B7C" w:rsidRDefault="00C127AF" w:rsidP="00BB43C7">
      <w:pPr>
        <w:pStyle w:val="Kop3"/>
      </w:pPr>
      <w:bookmarkStart w:id="9" w:name="_Toc22808096"/>
      <w:r>
        <w:lastRenderedPageBreak/>
        <w:t>3.1.3</w:t>
      </w:r>
      <w:r>
        <w:tab/>
      </w:r>
      <w:r w:rsidR="003E5B7C">
        <w:t>Berging</w:t>
      </w:r>
      <w:bookmarkEnd w:id="9"/>
    </w:p>
    <w:p w14:paraId="49F3E253" w14:textId="77777777" w:rsidR="00C127AF" w:rsidRDefault="00C127AF" w:rsidP="005A5058">
      <w:pPr>
        <w:pStyle w:val="Broodtekst"/>
        <w:ind w:left="227"/>
      </w:pPr>
    </w:p>
    <w:p w14:paraId="16A704B8" w14:textId="77777777" w:rsidR="00543154" w:rsidRDefault="003D7A9A" w:rsidP="005A5058">
      <w:pPr>
        <w:pStyle w:val="Broodtekst"/>
        <w:ind w:left="227"/>
      </w:pPr>
      <w:r>
        <w:t>Het u</w:t>
      </w:r>
      <w:r w:rsidRPr="001C47F3">
        <w:t>iteindelijk</w:t>
      </w:r>
      <w:r>
        <w:t>e</w:t>
      </w:r>
      <w:r w:rsidRPr="001C47F3">
        <w:t xml:space="preserve"> doel is gesteld staan voor het bergen van, en nemen van maatregelen bij, gezonken en gestrande objecten (inclusief schepen) welke hinderlijk/bedreigend kunnen zijn voor de scheepvaart, de waterkwaliteit, het peilbeheer en waterveiligheid bij het niet of niet tijdig handelen door de eigenaar/verzekeraar. Dit, voor vlotte en adequate afhandeling van het incident, zodat gevolgschade zoveel mogelijk beperkt blijft. </w:t>
      </w:r>
    </w:p>
    <w:p w14:paraId="07DE1A53" w14:textId="77777777" w:rsidR="00543154" w:rsidRDefault="00543154" w:rsidP="005A5058">
      <w:pPr>
        <w:pStyle w:val="Broodtekst"/>
        <w:ind w:left="227"/>
      </w:pPr>
    </w:p>
    <w:p w14:paraId="7BF2D1CD" w14:textId="66B85D04" w:rsidR="003E5B7C" w:rsidRDefault="00543154" w:rsidP="00804562">
      <w:pPr>
        <w:pStyle w:val="Broodtekst"/>
        <w:ind w:left="227"/>
      </w:pPr>
      <w:r>
        <w:t xml:space="preserve">Bij Rijkswaterstaat wordt onderscheid gemaakt tussen de volgende typen bergingen: </w:t>
      </w:r>
      <w:r w:rsidR="003D7A9A">
        <w:rPr>
          <w:rStyle w:val="Verborgentekst"/>
          <w:color w:val="6666FF"/>
        </w:rPr>
        <w:t>De gewenste situatie in termen van functionaliteit van het areaaldeel bij oplevering.</w:t>
      </w:r>
      <w:r w:rsidR="003D7A9A" w:rsidRPr="00364B50">
        <w:rPr>
          <w:rStyle w:val="Verborgentekst"/>
          <w:color w:val="6666FF"/>
        </w:rPr>
        <w:t>In dit onderdeel dient aangegeven te worden wat de prestatie-eisen en randvoorwaarden (PEER) er gesteld worden. Wat moet het object kunnen aan het einde van de werkzaamheden?</w:t>
      </w:r>
      <w:r w:rsidR="003D7A9A" w:rsidRPr="001E310C">
        <w:rPr>
          <w:rStyle w:val="Verborgentekst"/>
          <w:color w:val="6666FF"/>
        </w:rPr>
        <w:t>Daarnaast ook informatie zoals tekeningen en areaalgegevens die u wilt hebben (al dan niet tijdens de uitvoering) hier opnemen als product van dit project.</w:t>
      </w:r>
      <w:r w:rsidR="003D7A9A">
        <w:rPr>
          <w:rStyle w:val="Verborgentekst"/>
          <w:color w:val="6666FF"/>
        </w:rPr>
        <w:t>Hieronder ruimte voor toevoegen van eventuele foto’s (optioneneel)</w:t>
      </w:r>
    </w:p>
    <w:p w14:paraId="2D67A620" w14:textId="77777777" w:rsidR="003D7A9A" w:rsidRDefault="003E5B7C" w:rsidP="005A5058">
      <w:pPr>
        <w:pStyle w:val="Lijstalinea"/>
        <w:numPr>
          <w:ilvl w:val="0"/>
          <w:numId w:val="6"/>
        </w:numPr>
        <w:ind w:left="947"/>
      </w:pPr>
      <w:r w:rsidRPr="003D7A9A">
        <w:rPr>
          <w:u w:val="single"/>
        </w:rPr>
        <w:t>Type 1 bergingen (klein, niet urgent):</w:t>
      </w:r>
      <w:r w:rsidRPr="00EF371D">
        <w:t xml:space="preserve"> </w:t>
      </w:r>
    </w:p>
    <w:p w14:paraId="7C5CEED1" w14:textId="77777777" w:rsidR="003D7A9A" w:rsidRDefault="003E5B7C" w:rsidP="005A5058">
      <w:pPr>
        <w:pStyle w:val="Lijstalinea"/>
        <w:numPr>
          <w:ilvl w:val="0"/>
          <w:numId w:val="6"/>
        </w:numPr>
        <w:ind w:left="947"/>
      </w:pPr>
      <w:r w:rsidRPr="003D7A9A">
        <w:rPr>
          <w:u w:val="single"/>
        </w:rPr>
        <w:t>Type 2 bergingen (klein, urgent)</w:t>
      </w:r>
      <w:r w:rsidRPr="00EF371D">
        <w:t xml:space="preserve">: </w:t>
      </w:r>
    </w:p>
    <w:p w14:paraId="1442B5EC" w14:textId="77777777" w:rsidR="003D7A9A" w:rsidRPr="00EF371D" w:rsidRDefault="003E5B7C" w:rsidP="005A5058">
      <w:pPr>
        <w:pStyle w:val="Lijstalinea"/>
        <w:numPr>
          <w:ilvl w:val="0"/>
          <w:numId w:val="6"/>
        </w:numPr>
        <w:ind w:left="947"/>
      </w:pPr>
      <w:r w:rsidRPr="003D7A9A">
        <w:rPr>
          <w:u w:val="single"/>
        </w:rPr>
        <w:t>Type 3 bergingen (middelgroot, niet urgent</w:t>
      </w:r>
      <w:r w:rsidRPr="00EF371D">
        <w:t>)</w:t>
      </w:r>
    </w:p>
    <w:p w14:paraId="5E49EB16" w14:textId="77777777" w:rsidR="003E5B7C" w:rsidRPr="00EF371D" w:rsidRDefault="003E5B7C" w:rsidP="005A5058">
      <w:pPr>
        <w:pStyle w:val="Lijstalinea"/>
        <w:numPr>
          <w:ilvl w:val="0"/>
          <w:numId w:val="6"/>
        </w:numPr>
        <w:ind w:left="947"/>
      </w:pPr>
      <w:r w:rsidRPr="003B7344">
        <w:rPr>
          <w:u w:val="single"/>
        </w:rPr>
        <w:t>Type 4 bergingen (middelgroot, urgent)</w:t>
      </w:r>
    </w:p>
    <w:p w14:paraId="54CC885A" w14:textId="77777777" w:rsidR="001F15C0" w:rsidRPr="003D7A9A" w:rsidRDefault="003E5B7C" w:rsidP="001F15C0">
      <w:pPr>
        <w:pStyle w:val="Lijstalinea"/>
        <w:numPr>
          <w:ilvl w:val="0"/>
          <w:numId w:val="6"/>
        </w:numPr>
        <w:ind w:left="947"/>
      </w:pPr>
      <w:r w:rsidRPr="003D7A9A">
        <w:rPr>
          <w:u w:val="single"/>
        </w:rPr>
        <w:t>Type 5 bergingen (groot), urgent en niet-urgent</w:t>
      </w:r>
      <w:r w:rsidRPr="003D7A9A">
        <w:t xml:space="preserve"> </w:t>
      </w:r>
    </w:p>
    <w:p w14:paraId="4597CAF9" w14:textId="77777777" w:rsidR="003E5B7C" w:rsidRPr="00061C2C" w:rsidRDefault="003E5B7C" w:rsidP="005A5058">
      <w:pPr>
        <w:ind w:left="511"/>
      </w:pPr>
    </w:p>
    <w:p w14:paraId="6B5289F9" w14:textId="77777777" w:rsidR="001F15C0" w:rsidRDefault="001F15C0" w:rsidP="005A5058">
      <w:pPr>
        <w:pStyle w:val="Huisstijl-Ondertekeningvervolg"/>
        <w:ind w:left="227"/>
        <w:rPr>
          <w:i w:val="0"/>
        </w:rPr>
      </w:pPr>
      <w:r>
        <w:rPr>
          <w:i w:val="0"/>
        </w:rPr>
        <w:t xml:space="preserve">Urgente berging: </w:t>
      </w:r>
    </w:p>
    <w:p w14:paraId="5883F54A" w14:textId="0E987792" w:rsidR="001F15C0" w:rsidRDefault="001F15C0" w:rsidP="00804562">
      <w:pPr>
        <w:pStyle w:val="Huisstijl-Ondertekeningvervolg"/>
        <w:numPr>
          <w:ilvl w:val="1"/>
          <w:numId w:val="10"/>
        </w:numPr>
        <w:rPr>
          <w:i w:val="0"/>
        </w:rPr>
      </w:pPr>
      <w:r>
        <w:rPr>
          <w:i w:val="0"/>
        </w:rPr>
        <w:t>Gevaar voor waterkering</w:t>
      </w:r>
      <w:r w:rsidR="00C51520">
        <w:rPr>
          <w:i w:val="0"/>
        </w:rPr>
        <w:t xml:space="preserve"> en/of waterveiligheid</w:t>
      </w:r>
      <w:r>
        <w:rPr>
          <w:i w:val="0"/>
        </w:rPr>
        <w:t>;</w:t>
      </w:r>
    </w:p>
    <w:p w14:paraId="5965FE02" w14:textId="77777777" w:rsidR="001F15C0" w:rsidRDefault="001F15C0" w:rsidP="00804562">
      <w:pPr>
        <w:pStyle w:val="Huisstijl-Ondertekeningvervolg"/>
        <w:numPr>
          <w:ilvl w:val="1"/>
          <w:numId w:val="10"/>
        </w:numPr>
        <w:rPr>
          <w:i w:val="0"/>
        </w:rPr>
      </w:pPr>
      <w:r>
        <w:rPr>
          <w:i w:val="0"/>
        </w:rPr>
        <w:t>Gevaar voor het overige scheepvaart verkeer;</w:t>
      </w:r>
    </w:p>
    <w:p w14:paraId="38CE82AC" w14:textId="77777777" w:rsidR="001F15C0" w:rsidRDefault="001F15C0" w:rsidP="00804562">
      <w:pPr>
        <w:pStyle w:val="Huisstijl-Ondertekeningvervolg"/>
        <w:numPr>
          <w:ilvl w:val="1"/>
          <w:numId w:val="10"/>
        </w:numPr>
        <w:rPr>
          <w:i w:val="0"/>
        </w:rPr>
      </w:pPr>
      <w:r>
        <w:rPr>
          <w:i w:val="0"/>
        </w:rPr>
        <w:t xml:space="preserve">Risico op verontreiniging oppervlakte water en/of uitstroom. </w:t>
      </w:r>
    </w:p>
    <w:p w14:paraId="6577C232" w14:textId="77777777" w:rsidR="001F15C0" w:rsidRDefault="001F15C0" w:rsidP="00804562">
      <w:pPr>
        <w:pStyle w:val="Huisstijl-Ondertekeningvervolg"/>
        <w:rPr>
          <w:i w:val="0"/>
        </w:rPr>
      </w:pPr>
    </w:p>
    <w:p w14:paraId="3E61DD78" w14:textId="77777777" w:rsidR="001F15C0" w:rsidRDefault="001F15C0" w:rsidP="005A5058">
      <w:pPr>
        <w:pStyle w:val="Huisstijl-Ondertekeningvervolg"/>
        <w:ind w:left="227"/>
        <w:rPr>
          <w:i w:val="0"/>
        </w:rPr>
      </w:pPr>
      <w:r>
        <w:rPr>
          <w:i w:val="0"/>
        </w:rPr>
        <w:t xml:space="preserve">Niet urgente berging: </w:t>
      </w:r>
    </w:p>
    <w:p w14:paraId="4B7A0E3F" w14:textId="77777777" w:rsidR="001F15C0" w:rsidRDefault="001F15C0" w:rsidP="00804562">
      <w:pPr>
        <w:pStyle w:val="Huisstijl-Ondertekeningvervolg"/>
        <w:numPr>
          <w:ilvl w:val="1"/>
          <w:numId w:val="10"/>
        </w:numPr>
        <w:rPr>
          <w:i w:val="0"/>
        </w:rPr>
      </w:pPr>
      <w:r>
        <w:rPr>
          <w:i w:val="0"/>
        </w:rPr>
        <w:t xml:space="preserve">Geen stremming of belemmering van de vaarweg; </w:t>
      </w:r>
    </w:p>
    <w:p w14:paraId="248175EF" w14:textId="77777777" w:rsidR="001F15C0" w:rsidRDefault="001F15C0" w:rsidP="00804562">
      <w:pPr>
        <w:pStyle w:val="Huisstijl-Ondertekeningvervolg"/>
        <w:numPr>
          <w:ilvl w:val="1"/>
          <w:numId w:val="10"/>
        </w:numPr>
        <w:rPr>
          <w:i w:val="0"/>
        </w:rPr>
      </w:pPr>
      <w:r>
        <w:rPr>
          <w:i w:val="0"/>
        </w:rPr>
        <w:t>Geen gevaar voor primaire waterkering;</w:t>
      </w:r>
    </w:p>
    <w:p w14:paraId="15960CA5" w14:textId="77777777" w:rsidR="001F15C0" w:rsidRDefault="001F15C0" w:rsidP="00804562">
      <w:pPr>
        <w:pStyle w:val="Huisstijl-Ondertekeningvervolg"/>
        <w:numPr>
          <w:ilvl w:val="1"/>
          <w:numId w:val="10"/>
        </w:numPr>
        <w:rPr>
          <w:i w:val="0"/>
        </w:rPr>
      </w:pPr>
      <w:r>
        <w:rPr>
          <w:i w:val="0"/>
        </w:rPr>
        <w:t>Geen gevaar voor overig scheepvaart verkeer;</w:t>
      </w:r>
    </w:p>
    <w:p w14:paraId="386FDFF9" w14:textId="77777777" w:rsidR="001F15C0" w:rsidRDefault="001F15C0" w:rsidP="00804562">
      <w:pPr>
        <w:pStyle w:val="Huisstijl-Ondertekeningvervolg"/>
        <w:numPr>
          <w:ilvl w:val="1"/>
          <w:numId w:val="10"/>
        </w:numPr>
        <w:rPr>
          <w:i w:val="0"/>
        </w:rPr>
      </w:pPr>
      <w:r>
        <w:rPr>
          <w:i w:val="0"/>
        </w:rPr>
        <w:t xml:space="preserve">Geen uitstroom van verontreinigende stoffen en/of lading. </w:t>
      </w:r>
    </w:p>
    <w:p w14:paraId="36F0189E" w14:textId="77777777" w:rsidR="001F15C0" w:rsidRDefault="001F15C0" w:rsidP="00804562">
      <w:pPr>
        <w:pStyle w:val="Huisstijl-Ondertekeningvervolg"/>
        <w:ind w:left="1440"/>
        <w:rPr>
          <w:i w:val="0"/>
        </w:rPr>
      </w:pPr>
    </w:p>
    <w:p w14:paraId="33ED31FA" w14:textId="77777777" w:rsidR="001F15C0" w:rsidRPr="00FD0328" w:rsidRDefault="001F15C0" w:rsidP="001F15C0">
      <w:pPr>
        <w:pStyle w:val="Huisstijl-Ondertekeningvervolg"/>
        <w:ind w:left="227"/>
        <w:rPr>
          <w:i w:val="0"/>
        </w:rPr>
      </w:pPr>
      <w:r w:rsidRPr="00FD0328">
        <w:rPr>
          <w:i w:val="0"/>
        </w:rPr>
        <w:t>Grootte:</w:t>
      </w:r>
    </w:p>
    <w:p w14:paraId="2DA30FB9" w14:textId="22BD18E8" w:rsidR="001F15C0" w:rsidRPr="00FD0328" w:rsidRDefault="001F15C0" w:rsidP="00804562">
      <w:pPr>
        <w:pStyle w:val="Huisstijl-Ondertekeningvervolg"/>
        <w:numPr>
          <w:ilvl w:val="1"/>
          <w:numId w:val="10"/>
        </w:numPr>
        <w:rPr>
          <w:i w:val="0"/>
        </w:rPr>
      </w:pPr>
      <w:r w:rsidRPr="00FD0328">
        <w:rPr>
          <w:i w:val="0"/>
        </w:rPr>
        <w:t xml:space="preserve">Klein object: </w:t>
      </w:r>
      <w:r w:rsidRPr="00FD0328">
        <w:rPr>
          <w:i w:val="0"/>
        </w:rPr>
        <w:tab/>
      </w:r>
      <w:r w:rsidRPr="00FD0328">
        <w:rPr>
          <w:i w:val="0"/>
        </w:rPr>
        <w:tab/>
        <w:t>tot 24 ton</w:t>
      </w:r>
      <w:r w:rsidR="00FD0328">
        <w:rPr>
          <w:i w:val="0"/>
        </w:rPr>
        <w:t xml:space="preserve"> aan gewicht en/of de maximale </w:t>
      </w:r>
      <w:r w:rsidRPr="00FD0328">
        <w:rPr>
          <w:i w:val="0"/>
        </w:rPr>
        <w:t xml:space="preserve"> afmetingen </w:t>
      </w:r>
      <w:r w:rsidR="00FD0328">
        <w:rPr>
          <w:i w:val="0"/>
        </w:rPr>
        <w:t>van een lege 4</w:t>
      </w:r>
      <w:r w:rsidRPr="00FD0328">
        <w:rPr>
          <w:i w:val="0"/>
        </w:rPr>
        <w:t>0-voetscontainer;</w:t>
      </w:r>
    </w:p>
    <w:p w14:paraId="639F061E" w14:textId="77777777" w:rsidR="001F15C0" w:rsidRPr="00533032" w:rsidRDefault="001F15C0" w:rsidP="00804562">
      <w:pPr>
        <w:pStyle w:val="Huisstijl-Ondertekeningvervolg"/>
        <w:numPr>
          <w:ilvl w:val="1"/>
          <w:numId w:val="10"/>
        </w:numPr>
        <w:rPr>
          <w:i w:val="0"/>
        </w:rPr>
      </w:pPr>
      <w:r w:rsidRPr="00533032">
        <w:rPr>
          <w:i w:val="0"/>
        </w:rPr>
        <w:t xml:space="preserve">Middelgroot object: </w:t>
      </w:r>
      <w:r w:rsidRPr="00533032">
        <w:rPr>
          <w:i w:val="0"/>
        </w:rPr>
        <w:tab/>
        <w:t>24 ton – 1000 ton;</w:t>
      </w:r>
    </w:p>
    <w:p w14:paraId="66BAABE6" w14:textId="77777777" w:rsidR="001F15C0" w:rsidRPr="00597DCE" w:rsidRDefault="001F15C0" w:rsidP="00804562">
      <w:pPr>
        <w:pStyle w:val="Huisstijl-Ondertekeningvervolg"/>
        <w:numPr>
          <w:ilvl w:val="1"/>
          <w:numId w:val="10"/>
        </w:numPr>
        <w:rPr>
          <w:i w:val="0"/>
        </w:rPr>
      </w:pPr>
      <w:r w:rsidRPr="00597DCE">
        <w:rPr>
          <w:i w:val="0"/>
        </w:rPr>
        <w:t>Groot:</w:t>
      </w:r>
      <w:r w:rsidRPr="00597DCE">
        <w:rPr>
          <w:i w:val="0"/>
        </w:rPr>
        <w:tab/>
      </w:r>
      <w:r w:rsidRPr="00597DCE">
        <w:rPr>
          <w:i w:val="0"/>
        </w:rPr>
        <w:tab/>
      </w:r>
      <w:r w:rsidRPr="00597DCE">
        <w:rPr>
          <w:i w:val="0"/>
        </w:rPr>
        <w:tab/>
        <w:t>&gt; 1000 ton.</w:t>
      </w:r>
    </w:p>
    <w:p w14:paraId="22619230" w14:textId="77777777" w:rsidR="001F15C0" w:rsidRDefault="001F15C0" w:rsidP="00804562">
      <w:pPr>
        <w:pStyle w:val="Huisstijl-Ondertekeningvervolg"/>
        <w:ind w:left="1440"/>
        <w:rPr>
          <w:i w:val="0"/>
        </w:rPr>
      </w:pPr>
    </w:p>
    <w:p w14:paraId="3EF7E713" w14:textId="67EFE399" w:rsidR="00543154" w:rsidRDefault="00543154" w:rsidP="005A5058">
      <w:pPr>
        <w:pStyle w:val="Huisstijl-Ondertekeningvervolg"/>
        <w:ind w:left="227"/>
        <w:rPr>
          <w:i w:val="0"/>
        </w:rPr>
      </w:pPr>
      <w:r>
        <w:rPr>
          <w:i w:val="0"/>
        </w:rPr>
        <w:t xml:space="preserve">Uit een inventarisatie blijkt dat met name de Type 2 bergingen </w:t>
      </w:r>
      <w:r w:rsidR="00AE6AB5">
        <w:rPr>
          <w:i w:val="0"/>
        </w:rPr>
        <w:t xml:space="preserve">regelmatig voorkomen en daarom bestaat de behoefte om deze bergingen onder te brengen </w:t>
      </w:r>
      <w:r w:rsidR="001E66C8">
        <w:rPr>
          <w:i w:val="0"/>
        </w:rPr>
        <w:t>in</w:t>
      </w:r>
      <w:r w:rsidR="00AE6AB5">
        <w:rPr>
          <w:i w:val="0"/>
        </w:rPr>
        <w:t xml:space="preserve"> een calamiteitenbestrijdingscontract, al dan niet hetzelfde contract als voor de calamiteitenbestrijding waterverontreiniging. </w:t>
      </w:r>
    </w:p>
    <w:p w14:paraId="44D93444" w14:textId="77777777" w:rsidR="00AE6AB5" w:rsidRDefault="00AE6AB5" w:rsidP="005A5058">
      <w:pPr>
        <w:pStyle w:val="Huisstijl-Ondertekeningvervolg"/>
        <w:ind w:left="227"/>
        <w:rPr>
          <w:i w:val="0"/>
        </w:rPr>
      </w:pPr>
    </w:p>
    <w:p w14:paraId="5BB6E074" w14:textId="370F8FB3" w:rsidR="00AE6AB5" w:rsidRDefault="00AE6AB5" w:rsidP="005A5058">
      <w:pPr>
        <w:pStyle w:val="Huisstijl-Ondertekeningvervolg"/>
        <w:ind w:left="227"/>
        <w:rPr>
          <w:i w:val="0"/>
        </w:rPr>
      </w:pPr>
      <w:r>
        <w:rPr>
          <w:i w:val="0"/>
        </w:rPr>
        <w:t xml:space="preserve">Overige typen bergingen worden niet contractmatig vastgelegd en blijft voorlopig een aparte opdracht indien een dergelijke situatie zich voor doet. </w:t>
      </w:r>
    </w:p>
    <w:p w14:paraId="2A670E74" w14:textId="77777777" w:rsidR="00AE6AB5" w:rsidRDefault="00AE6AB5" w:rsidP="00AE6AB5">
      <w:pPr>
        <w:pStyle w:val="Huisstijl-Ondertekeningvervolg"/>
        <w:ind w:left="227"/>
        <w:rPr>
          <w:i w:val="0"/>
        </w:rPr>
      </w:pPr>
      <w:r>
        <w:rPr>
          <w:i w:val="0"/>
        </w:rPr>
        <w:t xml:space="preserve">Het besluit over urgentie dient altijd bij </w:t>
      </w:r>
      <w:r w:rsidRPr="00B550B0">
        <w:rPr>
          <w:i w:val="0"/>
        </w:rPr>
        <w:t>Rijkswaterstaat</w:t>
      </w:r>
      <w:r w:rsidRPr="00BD6BD1">
        <w:t xml:space="preserve"> </w:t>
      </w:r>
      <w:r>
        <w:rPr>
          <w:i w:val="0"/>
        </w:rPr>
        <w:t xml:space="preserve">te liggen, vrijwel in alle gevallen wordt dit bepaald door de Officier van Dienst – Water. </w:t>
      </w:r>
    </w:p>
    <w:p w14:paraId="43F93E50" w14:textId="77777777" w:rsidR="00AE6AB5" w:rsidRDefault="00AE6AB5" w:rsidP="00AE6AB5">
      <w:pPr>
        <w:pStyle w:val="Huisstijl-Ondertekeningvervolg"/>
        <w:ind w:left="227"/>
        <w:rPr>
          <w:i w:val="0"/>
        </w:rPr>
      </w:pPr>
    </w:p>
    <w:p w14:paraId="69A847C8" w14:textId="0DE2AE08" w:rsidR="00AE6AB5" w:rsidRDefault="00AE6AB5" w:rsidP="00AE6AB5">
      <w:pPr>
        <w:pStyle w:val="Huisstijl-Ondertekeningvervolg"/>
        <w:ind w:left="227"/>
        <w:rPr>
          <w:i w:val="0"/>
        </w:rPr>
      </w:pPr>
      <w:r>
        <w:rPr>
          <w:i w:val="0"/>
        </w:rPr>
        <w:t xml:space="preserve">In het geval van een urgente berging zijn er geen streefwaarden bepaald, het streven is </w:t>
      </w:r>
      <w:r w:rsidR="001E66C8">
        <w:rPr>
          <w:i w:val="0"/>
        </w:rPr>
        <w:t xml:space="preserve">om </w:t>
      </w:r>
      <w:r>
        <w:rPr>
          <w:i w:val="0"/>
        </w:rPr>
        <w:t>zo snel mogelijk de hinder weg</w:t>
      </w:r>
      <w:r w:rsidR="001E66C8">
        <w:rPr>
          <w:i w:val="0"/>
        </w:rPr>
        <w:t xml:space="preserve"> te nemen</w:t>
      </w:r>
      <w:r>
        <w:rPr>
          <w:i w:val="0"/>
        </w:rPr>
        <w:t xml:space="preserve">. </w:t>
      </w:r>
      <w:r w:rsidR="00FD3B66">
        <w:rPr>
          <w:i w:val="0"/>
        </w:rPr>
        <w:t xml:space="preserve">Wat betreft streeftijden moet worden </w:t>
      </w:r>
      <w:r w:rsidR="00C4133F">
        <w:rPr>
          <w:i w:val="0"/>
        </w:rPr>
        <w:t>aan</w:t>
      </w:r>
      <w:r w:rsidR="00FD3B66">
        <w:rPr>
          <w:i w:val="0"/>
        </w:rPr>
        <w:t>ge</w:t>
      </w:r>
      <w:r w:rsidR="00C4133F">
        <w:rPr>
          <w:i w:val="0"/>
        </w:rPr>
        <w:t>houden</w:t>
      </w:r>
      <w:r w:rsidR="00FD3B66">
        <w:rPr>
          <w:i w:val="0"/>
        </w:rPr>
        <w:t xml:space="preserve"> dat een incident coördinator wordt geacht binnen het uur aanwezig te zijn</w:t>
      </w:r>
      <w:r w:rsidR="00C51520">
        <w:rPr>
          <w:i w:val="0"/>
        </w:rPr>
        <w:t xml:space="preserve"> voor verkenning &amp; verificatie</w:t>
      </w:r>
      <w:r w:rsidR="00FD3B66">
        <w:rPr>
          <w:i w:val="0"/>
        </w:rPr>
        <w:t xml:space="preserve"> en binnen twee uur een </w:t>
      </w:r>
      <w:r w:rsidR="001E66C8">
        <w:rPr>
          <w:i w:val="0"/>
        </w:rPr>
        <w:t>plan van a</w:t>
      </w:r>
      <w:r w:rsidR="00FD3B66">
        <w:rPr>
          <w:i w:val="0"/>
        </w:rPr>
        <w:t xml:space="preserve">anpak voorlegt ten aanzien van de berging. </w:t>
      </w:r>
      <w:r w:rsidDel="00AE6AB5">
        <w:rPr>
          <w:i w:val="0"/>
        </w:rPr>
        <w:t xml:space="preserve"> </w:t>
      </w:r>
    </w:p>
    <w:p w14:paraId="5093A105" w14:textId="1A9F8E49" w:rsidR="008250E0" w:rsidRPr="008250E0" w:rsidRDefault="008250E0" w:rsidP="005A5058">
      <w:pPr>
        <w:pStyle w:val="Huisstijl-Ondertekeningvervolg"/>
        <w:ind w:left="227"/>
        <w:rPr>
          <w:i w:val="0"/>
        </w:rPr>
      </w:pPr>
    </w:p>
    <w:p w14:paraId="4A951F92" w14:textId="76224F32" w:rsidR="00FB6E5F" w:rsidRPr="00B37E30" w:rsidRDefault="00FB6E5F" w:rsidP="005A5058">
      <w:pPr>
        <w:pStyle w:val="Huisstijl-Ondertekeningvervolg"/>
        <w:ind w:left="227"/>
        <w:rPr>
          <w:i w:val="0"/>
        </w:rPr>
      </w:pPr>
      <w:r w:rsidRPr="00B37E30">
        <w:rPr>
          <w:i w:val="0"/>
        </w:rPr>
        <w:t>Onder de werkzaamheden voor bergingen valt</w:t>
      </w:r>
      <w:r>
        <w:rPr>
          <w:i w:val="0"/>
        </w:rPr>
        <w:t xml:space="preserve"> mogelijk</w:t>
      </w:r>
      <w:r w:rsidR="00804562">
        <w:rPr>
          <w:i w:val="0"/>
        </w:rPr>
        <w:t>;</w:t>
      </w:r>
    </w:p>
    <w:p w14:paraId="55E90D50" w14:textId="77777777" w:rsidR="00FB6E5F" w:rsidRPr="00B37E30" w:rsidRDefault="00FB6E5F" w:rsidP="001F15C0">
      <w:pPr>
        <w:pStyle w:val="Huisstijl-Ondertekeningvervolg"/>
        <w:numPr>
          <w:ilvl w:val="0"/>
          <w:numId w:val="7"/>
        </w:numPr>
        <w:ind w:left="993"/>
        <w:rPr>
          <w:i w:val="0"/>
        </w:rPr>
      </w:pPr>
      <w:r w:rsidRPr="00B37E30">
        <w:rPr>
          <w:i w:val="0"/>
        </w:rPr>
        <w:t xml:space="preserve">het opsporen en inspecteren van </w:t>
      </w:r>
      <w:r>
        <w:rPr>
          <w:i w:val="0"/>
        </w:rPr>
        <w:t>een door de Opdrachtgever</w:t>
      </w:r>
      <w:r w:rsidRPr="00B37E30">
        <w:rPr>
          <w:i w:val="0"/>
        </w:rPr>
        <w:t xml:space="preserve"> gemelde object (survey/duikers);</w:t>
      </w:r>
    </w:p>
    <w:p w14:paraId="68B097C4" w14:textId="77777777" w:rsidR="00FB6E5F" w:rsidRPr="00B37E30" w:rsidRDefault="00FB6E5F" w:rsidP="001F15C0">
      <w:pPr>
        <w:pStyle w:val="Huisstijl-Ondertekeningvervolg"/>
        <w:numPr>
          <w:ilvl w:val="0"/>
          <w:numId w:val="7"/>
        </w:numPr>
        <w:ind w:left="993"/>
        <w:rPr>
          <w:i w:val="0"/>
        </w:rPr>
      </w:pPr>
      <w:r w:rsidRPr="00B37E30">
        <w:rPr>
          <w:i w:val="0"/>
        </w:rPr>
        <w:t xml:space="preserve">uitvoeren van metingen om te bepalen of er </w:t>
      </w:r>
      <w:r>
        <w:rPr>
          <w:i w:val="0"/>
        </w:rPr>
        <w:t xml:space="preserve">gevaarlijke </w:t>
      </w:r>
      <w:r w:rsidRPr="00B37E30">
        <w:rPr>
          <w:i w:val="0"/>
        </w:rPr>
        <w:t xml:space="preserve">stoffen vrijkomen </w:t>
      </w:r>
      <w:r w:rsidRPr="00B37E30">
        <w:rPr>
          <w:i w:val="0"/>
        </w:rPr>
        <w:lastRenderedPageBreak/>
        <w:t>van een object;</w:t>
      </w:r>
    </w:p>
    <w:p w14:paraId="59BB3502" w14:textId="77777777" w:rsidR="00FB6E5F" w:rsidRPr="00B37E30" w:rsidRDefault="00FB6E5F" w:rsidP="001F15C0">
      <w:pPr>
        <w:pStyle w:val="Huisstijl-Ondertekeningvervolg"/>
        <w:numPr>
          <w:ilvl w:val="0"/>
          <w:numId w:val="7"/>
        </w:numPr>
        <w:ind w:left="993"/>
        <w:rPr>
          <w:i w:val="0"/>
        </w:rPr>
      </w:pPr>
      <w:r w:rsidRPr="00B37E30">
        <w:rPr>
          <w:i w:val="0"/>
        </w:rPr>
        <w:t>het onder water afdichten van gaten en ontluchtingen van brandstof en/of ladingtanks;</w:t>
      </w:r>
    </w:p>
    <w:p w14:paraId="7DED82C3" w14:textId="77777777" w:rsidR="00FB6E5F" w:rsidRPr="00B37E30" w:rsidRDefault="00FB6E5F" w:rsidP="001F15C0">
      <w:pPr>
        <w:pStyle w:val="Huisstijl-Ondertekeningvervolg"/>
        <w:numPr>
          <w:ilvl w:val="0"/>
          <w:numId w:val="7"/>
        </w:numPr>
        <w:ind w:left="993"/>
        <w:rPr>
          <w:i w:val="0"/>
        </w:rPr>
      </w:pPr>
      <w:r w:rsidRPr="00B37E30">
        <w:rPr>
          <w:i w:val="0"/>
        </w:rPr>
        <w:t>het opstellen en voorleggen van een plan van aanpak met betrekking tot verwijderen/berging van een object;</w:t>
      </w:r>
    </w:p>
    <w:p w14:paraId="1BBE6868" w14:textId="77777777" w:rsidR="00FB6E5F" w:rsidRPr="00B37E30" w:rsidRDefault="00FB6E5F" w:rsidP="001F15C0">
      <w:pPr>
        <w:pStyle w:val="Huisstijl-Ondertekeningvervolg"/>
        <w:numPr>
          <w:ilvl w:val="0"/>
          <w:numId w:val="7"/>
        </w:numPr>
        <w:ind w:left="993"/>
        <w:rPr>
          <w:i w:val="0"/>
        </w:rPr>
      </w:pPr>
      <w:r w:rsidRPr="00B37E30">
        <w:rPr>
          <w:i w:val="0"/>
        </w:rPr>
        <w:t>het verwijderen/bergen met sleepboot en/of hijscapaciteit middels bokken en/of kranen;</w:t>
      </w:r>
    </w:p>
    <w:p w14:paraId="72B8111B" w14:textId="77777777" w:rsidR="00FB6E5F" w:rsidRDefault="00FB6E5F" w:rsidP="001F15C0">
      <w:pPr>
        <w:pStyle w:val="Huisstijl-Ondertekeningvervolg"/>
        <w:numPr>
          <w:ilvl w:val="0"/>
          <w:numId w:val="7"/>
        </w:numPr>
        <w:ind w:left="993"/>
        <w:rPr>
          <w:i w:val="0"/>
        </w:rPr>
      </w:pPr>
      <w:r w:rsidRPr="00B37E30">
        <w:rPr>
          <w:i w:val="0"/>
        </w:rPr>
        <w:t>het veiligstellen van een obj</w:t>
      </w:r>
      <w:r>
        <w:rPr>
          <w:i w:val="0"/>
        </w:rPr>
        <w:t>ect, ook na verwijderen/berging;</w:t>
      </w:r>
    </w:p>
    <w:p w14:paraId="1A7522E9" w14:textId="1D4538B6" w:rsidR="00FB6E5F" w:rsidRDefault="007F1839" w:rsidP="001F15C0">
      <w:pPr>
        <w:pStyle w:val="Lijstalinea"/>
        <w:widowControl/>
        <w:numPr>
          <w:ilvl w:val="0"/>
          <w:numId w:val="7"/>
        </w:numPr>
        <w:tabs>
          <w:tab w:val="left" w:pos="708"/>
        </w:tabs>
        <w:suppressAutoHyphens w:val="0"/>
        <w:autoSpaceDN/>
        <w:ind w:left="993"/>
        <w:contextualSpacing w:val="0"/>
        <w:textAlignment w:val="auto"/>
        <w:rPr>
          <w:color w:val="000000"/>
          <w:szCs w:val="22"/>
        </w:rPr>
      </w:pPr>
      <w:r>
        <w:rPr>
          <w:color w:val="000000"/>
          <w:szCs w:val="22"/>
        </w:rPr>
        <w:t>h</w:t>
      </w:r>
      <w:r w:rsidR="00FB6E5F">
        <w:rPr>
          <w:color w:val="000000"/>
          <w:szCs w:val="22"/>
        </w:rPr>
        <w:t>et drijvend houden en maken van lekke vaartuigen middels pompwerkzaamheden;</w:t>
      </w:r>
    </w:p>
    <w:p w14:paraId="1AC8FFEA" w14:textId="039D683A" w:rsidR="00FB6E5F" w:rsidRDefault="007F1839" w:rsidP="001F15C0">
      <w:pPr>
        <w:pStyle w:val="Lijstalinea"/>
        <w:widowControl/>
        <w:numPr>
          <w:ilvl w:val="0"/>
          <w:numId w:val="7"/>
        </w:numPr>
        <w:tabs>
          <w:tab w:val="left" w:pos="708"/>
        </w:tabs>
        <w:suppressAutoHyphens w:val="0"/>
        <w:autoSpaceDN/>
        <w:ind w:left="993"/>
        <w:contextualSpacing w:val="0"/>
        <w:textAlignment w:val="auto"/>
        <w:rPr>
          <w:color w:val="000000"/>
          <w:szCs w:val="22"/>
        </w:rPr>
      </w:pPr>
      <w:r>
        <w:rPr>
          <w:color w:val="000000"/>
          <w:szCs w:val="22"/>
        </w:rPr>
        <w:t>h</w:t>
      </w:r>
      <w:r w:rsidR="00FB6E5F">
        <w:rPr>
          <w:color w:val="000000"/>
          <w:szCs w:val="22"/>
        </w:rPr>
        <w:t>et verwijderen van beschadigde scheepsdelen en uitsteeksels;</w:t>
      </w:r>
    </w:p>
    <w:p w14:paraId="2C0E817C" w14:textId="48B41ED5" w:rsidR="00FB6E5F" w:rsidRDefault="007F1839" w:rsidP="001F15C0">
      <w:pPr>
        <w:pStyle w:val="Lijstalinea"/>
        <w:widowControl/>
        <w:numPr>
          <w:ilvl w:val="0"/>
          <w:numId w:val="7"/>
        </w:numPr>
        <w:tabs>
          <w:tab w:val="left" w:pos="708"/>
        </w:tabs>
        <w:suppressAutoHyphens w:val="0"/>
        <w:autoSpaceDN/>
        <w:ind w:left="993"/>
        <w:contextualSpacing w:val="0"/>
        <w:textAlignment w:val="auto"/>
        <w:rPr>
          <w:color w:val="000000"/>
          <w:szCs w:val="22"/>
        </w:rPr>
      </w:pPr>
      <w:r>
        <w:rPr>
          <w:color w:val="000000"/>
          <w:szCs w:val="22"/>
        </w:rPr>
        <w:t>h</w:t>
      </w:r>
      <w:r w:rsidR="00FB6E5F">
        <w:rPr>
          <w:color w:val="000000"/>
          <w:szCs w:val="22"/>
        </w:rPr>
        <w:t>et aanbrengen van tijdelijke voorzieningen voor bergingswerkzaamheden;</w:t>
      </w:r>
    </w:p>
    <w:p w14:paraId="438A44D8" w14:textId="410FC033" w:rsidR="00FB6E5F" w:rsidRDefault="007F1839" w:rsidP="001F15C0">
      <w:pPr>
        <w:pStyle w:val="Lijstalinea"/>
        <w:widowControl/>
        <w:numPr>
          <w:ilvl w:val="0"/>
          <w:numId w:val="7"/>
        </w:numPr>
        <w:tabs>
          <w:tab w:val="left" w:pos="708"/>
        </w:tabs>
        <w:suppressAutoHyphens w:val="0"/>
        <w:autoSpaceDN/>
        <w:ind w:left="993"/>
        <w:contextualSpacing w:val="0"/>
        <w:textAlignment w:val="auto"/>
        <w:rPr>
          <w:color w:val="000000"/>
          <w:szCs w:val="22"/>
        </w:rPr>
      </w:pPr>
      <w:r>
        <w:rPr>
          <w:color w:val="000000"/>
          <w:szCs w:val="22"/>
        </w:rPr>
        <w:t>h</w:t>
      </w:r>
      <w:r w:rsidR="00FB6E5F">
        <w:rPr>
          <w:color w:val="000000"/>
          <w:szCs w:val="22"/>
        </w:rPr>
        <w:t>et overslaan van de lading (vloeistoffen, bulk of stukgoed en containers etc.) in andere vaartuigen;</w:t>
      </w:r>
    </w:p>
    <w:p w14:paraId="2A7FE14C" w14:textId="144D30CF" w:rsidR="00FB6E5F" w:rsidRDefault="007F1839" w:rsidP="001F15C0">
      <w:pPr>
        <w:pStyle w:val="Lijstalinea"/>
        <w:widowControl/>
        <w:numPr>
          <w:ilvl w:val="0"/>
          <w:numId w:val="7"/>
        </w:numPr>
        <w:tabs>
          <w:tab w:val="left" w:pos="708"/>
        </w:tabs>
        <w:suppressAutoHyphens w:val="0"/>
        <w:autoSpaceDN/>
        <w:ind w:left="993"/>
        <w:contextualSpacing w:val="0"/>
        <w:textAlignment w:val="auto"/>
        <w:rPr>
          <w:color w:val="000000"/>
          <w:szCs w:val="22"/>
        </w:rPr>
      </w:pPr>
      <w:r>
        <w:rPr>
          <w:color w:val="000000"/>
          <w:szCs w:val="22"/>
        </w:rPr>
        <w:t>h</w:t>
      </w:r>
      <w:r w:rsidR="00FB6E5F">
        <w:rPr>
          <w:color w:val="000000"/>
          <w:szCs w:val="22"/>
        </w:rPr>
        <w:t>et verplaatsen en het in positie brengen van wrakkenpontons (van RWS)</w:t>
      </w:r>
      <w:r w:rsidR="000F2407">
        <w:rPr>
          <w:color w:val="000000"/>
          <w:szCs w:val="22"/>
        </w:rPr>
        <w:t>;</w:t>
      </w:r>
    </w:p>
    <w:p w14:paraId="06F2D763" w14:textId="7056253A" w:rsidR="00FB6E5F" w:rsidRPr="00FA6BDC" w:rsidRDefault="007F1839" w:rsidP="001F15C0">
      <w:pPr>
        <w:pStyle w:val="Huisstijl-Ondertekeningvervolg"/>
        <w:numPr>
          <w:ilvl w:val="0"/>
          <w:numId w:val="7"/>
        </w:numPr>
        <w:ind w:left="993"/>
        <w:rPr>
          <w:i w:val="0"/>
        </w:rPr>
      </w:pPr>
      <w:r>
        <w:rPr>
          <w:i w:val="0"/>
          <w:color w:val="000000"/>
          <w:szCs w:val="22"/>
        </w:rPr>
        <w:t>h</w:t>
      </w:r>
      <w:r w:rsidR="00FB6E5F" w:rsidRPr="00870895">
        <w:rPr>
          <w:i w:val="0"/>
          <w:color w:val="000000"/>
          <w:szCs w:val="22"/>
        </w:rPr>
        <w:t>et charteren van andere vaartuigen of lichters voor het overslaan van de lading</w:t>
      </w:r>
      <w:r w:rsidR="00FB6E5F">
        <w:rPr>
          <w:i w:val="0"/>
          <w:color w:val="000000"/>
          <w:szCs w:val="22"/>
        </w:rPr>
        <w:t>.</w:t>
      </w:r>
    </w:p>
    <w:p w14:paraId="2F958356" w14:textId="77777777" w:rsidR="00FB6E5F" w:rsidRDefault="00FB6E5F" w:rsidP="005A5058">
      <w:pPr>
        <w:pStyle w:val="Kop4"/>
        <w:ind w:left="227"/>
      </w:pPr>
    </w:p>
    <w:p w14:paraId="15DC58F4" w14:textId="77777777" w:rsidR="00FB6E5F" w:rsidRPr="005A5058" w:rsidRDefault="00FB6E5F" w:rsidP="005A5058">
      <w:pPr>
        <w:pStyle w:val="Huisstijl-Ondertekeningvervolg"/>
        <w:ind w:left="227"/>
        <w:rPr>
          <w:i w:val="0"/>
          <w:u w:val="single"/>
        </w:rPr>
      </w:pPr>
      <w:r w:rsidRPr="005A5058">
        <w:rPr>
          <w:i w:val="0"/>
          <w:u w:val="single"/>
        </w:rPr>
        <w:t>Kwaliteitseisen Bergingen</w:t>
      </w:r>
    </w:p>
    <w:p w14:paraId="414D52E5" w14:textId="77777777" w:rsidR="00FB6E5F" w:rsidRDefault="00FB6E5F" w:rsidP="005A5058">
      <w:pPr>
        <w:pStyle w:val="Standard"/>
        <w:ind w:left="227"/>
      </w:pPr>
      <w:r>
        <w:t>De Opdrachtnemer dient aantoonbare ervaring te hebben in:</w:t>
      </w:r>
    </w:p>
    <w:p w14:paraId="4E71F541" w14:textId="77777777" w:rsidR="00FB6E5F" w:rsidRDefault="00FB6E5F" w:rsidP="005A5058">
      <w:pPr>
        <w:pStyle w:val="Standard"/>
        <w:numPr>
          <w:ilvl w:val="0"/>
          <w:numId w:val="12"/>
        </w:numPr>
        <w:ind w:left="947"/>
      </w:pPr>
      <w:r>
        <w:t>duik en inspectie werkzaamheden;</w:t>
      </w:r>
    </w:p>
    <w:p w14:paraId="04DAA532" w14:textId="77777777" w:rsidR="00FB6E5F" w:rsidRDefault="00FB6E5F" w:rsidP="005A5058">
      <w:pPr>
        <w:pStyle w:val="Standard"/>
        <w:numPr>
          <w:ilvl w:val="0"/>
          <w:numId w:val="12"/>
        </w:numPr>
        <w:ind w:left="947"/>
      </w:pPr>
      <w:r>
        <w:t>het onder water afdichten van gaten en ontluchtingen;</w:t>
      </w:r>
    </w:p>
    <w:p w14:paraId="530015D4" w14:textId="77777777" w:rsidR="00FB6E5F" w:rsidRDefault="00FB6E5F" w:rsidP="005A5058">
      <w:pPr>
        <w:pStyle w:val="Standard"/>
        <w:numPr>
          <w:ilvl w:val="0"/>
          <w:numId w:val="12"/>
        </w:numPr>
        <w:ind w:left="947"/>
      </w:pPr>
      <w:r>
        <w:t>het verwijderen van gestrande vaartuigen;</w:t>
      </w:r>
    </w:p>
    <w:p w14:paraId="4552355D" w14:textId="77777777" w:rsidR="00FB6E5F" w:rsidRDefault="00FB6E5F" w:rsidP="005A5058">
      <w:pPr>
        <w:pStyle w:val="Standard"/>
        <w:numPr>
          <w:ilvl w:val="0"/>
          <w:numId w:val="12"/>
        </w:numPr>
        <w:ind w:left="947"/>
      </w:pPr>
      <w:r>
        <w:t>het bergen en veilig stellen (stabiliteit, sterkte en lekkages) van gezonken objecten en vaartuigen;</w:t>
      </w:r>
    </w:p>
    <w:p w14:paraId="7DD61855" w14:textId="77777777" w:rsidR="00FB6E5F" w:rsidRDefault="00FB6E5F" w:rsidP="005A5058">
      <w:pPr>
        <w:pStyle w:val="Standard"/>
        <w:numPr>
          <w:ilvl w:val="0"/>
          <w:numId w:val="12"/>
        </w:numPr>
        <w:ind w:left="947"/>
        <w:rPr>
          <w:color w:val="000000"/>
          <w:szCs w:val="22"/>
        </w:rPr>
      </w:pPr>
      <w:r>
        <w:rPr>
          <w:color w:val="000000"/>
          <w:szCs w:val="22"/>
        </w:rPr>
        <w:t>pompwerkzaamheden met bergingspompen voor het drijvend houden en/of maken van lekke en/of gezonken vaartuigen;</w:t>
      </w:r>
    </w:p>
    <w:p w14:paraId="19707622" w14:textId="77777777" w:rsidR="00FB6E5F" w:rsidRDefault="00FB6E5F" w:rsidP="005A5058">
      <w:pPr>
        <w:pStyle w:val="Lijstalinea"/>
        <w:numPr>
          <w:ilvl w:val="0"/>
          <w:numId w:val="12"/>
        </w:numPr>
        <w:ind w:left="947"/>
      </w:pPr>
      <w:r>
        <w:rPr>
          <w:lang w:bidi="ar-SA"/>
        </w:rPr>
        <w:t>ontgassen, inclusief het kunnen meten van luchtkwaliteit en vlampunten;</w:t>
      </w:r>
    </w:p>
    <w:p w14:paraId="0A70B692" w14:textId="77777777" w:rsidR="003E5B7C" w:rsidRPr="00FB6E5F" w:rsidRDefault="00FB6E5F" w:rsidP="005A5058">
      <w:pPr>
        <w:pStyle w:val="Lijstalinea"/>
        <w:numPr>
          <w:ilvl w:val="0"/>
          <w:numId w:val="12"/>
        </w:numPr>
        <w:ind w:left="947"/>
      </w:pPr>
      <w:r w:rsidRPr="00FB6E5F">
        <w:rPr>
          <w:color w:val="000000"/>
          <w:szCs w:val="22"/>
        </w:rPr>
        <w:t>het verwijderen van uitstekende delen en het aanbrengen van tijdelijke voorzieningen met snijbranders en las apparatuur</w:t>
      </w:r>
      <w:r>
        <w:t>.</w:t>
      </w:r>
      <w:r w:rsidR="003E5B7C" w:rsidRPr="00FB6E5F">
        <w:t xml:space="preserve"> </w:t>
      </w:r>
      <w:r w:rsidR="003E5B7C" w:rsidRPr="00FB6E5F">
        <w:rPr>
          <w:rStyle w:val="Verborgentekst"/>
          <w:color w:val="0000FF"/>
        </w:rPr>
        <w:t>De huidige conditie van het areaal (gekoppeld aan een bepaald/minimum kwaliteitsniveau). Waarom moet dit werk worden uitgevoerd? Aan welke normen en richtlijnen wordt/dreigt niet te worden voldaan?</w:t>
      </w:r>
    </w:p>
    <w:p w14:paraId="29776F36" w14:textId="05700A0A" w:rsidR="00AD73FD" w:rsidRDefault="003E5B7C" w:rsidP="00AD73FD">
      <w:pPr>
        <w:pStyle w:val="Kop2"/>
      </w:pPr>
      <w:r>
        <w:rPr>
          <w:rStyle w:val="Verborgentekst"/>
          <w:color w:val="0000FF"/>
        </w:rPr>
        <w:br w:type="page"/>
      </w:r>
    </w:p>
    <w:p w14:paraId="65F24581" w14:textId="77777777" w:rsidR="00AD73FD" w:rsidRDefault="00AD73FD" w:rsidP="00AD73FD">
      <w:pPr>
        <w:pStyle w:val="Kop2"/>
      </w:pPr>
      <w:bookmarkStart w:id="10" w:name="_Toc22808097"/>
      <w:r>
        <w:t>3.3</w:t>
      </w:r>
      <w:r>
        <w:tab/>
        <w:t>St</w:t>
      </w:r>
      <w:r w:rsidR="00FB6E5F">
        <w:t>r</w:t>
      </w:r>
      <w:r>
        <w:t>eefwaarden en maatgevend scenario</w:t>
      </w:r>
      <w:bookmarkEnd w:id="10"/>
    </w:p>
    <w:p w14:paraId="1A614C5E" w14:textId="77777777" w:rsidR="00AD73FD" w:rsidRDefault="00AD73FD" w:rsidP="00AD73FD">
      <w:pPr>
        <w:autoSpaceDE w:val="0"/>
        <w:adjustRightInd w:val="0"/>
      </w:pPr>
    </w:p>
    <w:p w14:paraId="5E85B347" w14:textId="72137E77" w:rsidR="00481669" w:rsidRDefault="00AD73FD" w:rsidP="00481669">
      <w:pPr>
        <w:autoSpaceDE w:val="0"/>
        <w:adjustRightInd w:val="0"/>
        <w:ind w:left="708"/>
      </w:pPr>
      <w:r w:rsidRPr="00643FB4">
        <w:t xml:space="preserve">Voor het indammen, beperken en opruimen van olieverontreinigingen zijn </w:t>
      </w:r>
      <w:r w:rsidR="00481669" w:rsidRPr="00643FB4">
        <w:t xml:space="preserve">per watersysteem uniforme streefwaarden </w:t>
      </w:r>
      <w:r w:rsidR="00481669" w:rsidRPr="00E77A7F">
        <w:rPr>
          <w:color w:val="auto"/>
        </w:rPr>
        <w:t>afgesproken.</w:t>
      </w:r>
    </w:p>
    <w:p w14:paraId="21BB7835" w14:textId="16DFFA1F" w:rsidR="00FB6E5F" w:rsidRDefault="00FB6E5F" w:rsidP="005A5058">
      <w:pPr>
        <w:autoSpaceDE w:val="0"/>
        <w:adjustRightInd w:val="0"/>
        <w:ind w:left="708"/>
      </w:pPr>
    </w:p>
    <w:p w14:paraId="369F22D1" w14:textId="77777777" w:rsidR="001355E8" w:rsidRDefault="001355E8" w:rsidP="001355E8">
      <w:pPr>
        <w:autoSpaceDE w:val="0"/>
        <w:adjustRightInd w:val="0"/>
        <w:ind w:left="708"/>
      </w:pPr>
    </w:p>
    <w:p w14:paraId="4EFCA6C7" w14:textId="77777777" w:rsidR="001355E8" w:rsidRDefault="001355E8" w:rsidP="001355E8">
      <w:pPr>
        <w:autoSpaceDE w:val="0"/>
        <w:adjustRightInd w:val="0"/>
        <w:ind w:left="708"/>
      </w:pPr>
    </w:p>
    <w:p w14:paraId="1A0133E0" w14:textId="5C9D69D8" w:rsidR="001355E8" w:rsidRDefault="00906E69" w:rsidP="001355E8">
      <w:pPr>
        <w:autoSpaceDE w:val="0"/>
        <w:adjustRightInd w:val="0"/>
        <w:ind w:left="708"/>
      </w:pPr>
      <w:r>
        <w:rPr>
          <w:noProof/>
        </w:rPr>
        <w:lastRenderedPageBreak/>
        <w:drawing>
          <wp:anchor distT="0" distB="0" distL="114300" distR="114300" simplePos="0" relativeHeight="251656192" behindDoc="0" locked="0" layoutInCell="1" allowOverlap="1" wp14:anchorId="2B0BBB20" wp14:editId="7C167358">
            <wp:simplePos x="0" y="0"/>
            <wp:positionH relativeFrom="column">
              <wp:posOffset>448310</wp:posOffset>
            </wp:positionH>
            <wp:positionV relativeFrom="paragraph">
              <wp:posOffset>-36195</wp:posOffset>
            </wp:positionV>
            <wp:extent cx="4206240" cy="5966460"/>
            <wp:effectExtent l="0" t="0" r="3810" b="0"/>
            <wp:wrapTopAndBottom/>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efwaarde opkomsttijd.png"/>
                    <pic:cNvPicPr/>
                  </pic:nvPicPr>
                  <pic:blipFill>
                    <a:blip r:embed="rId12">
                      <a:extLst>
                        <a:ext uri="{28A0092B-C50C-407E-A947-70E740481C1C}">
                          <a14:useLocalDpi xmlns:a14="http://schemas.microsoft.com/office/drawing/2010/main" val="0"/>
                        </a:ext>
                      </a:extLst>
                    </a:blip>
                    <a:stretch>
                      <a:fillRect/>
                    </a:stretch>
                  </pic:blipFill>
                  <pic:spPr>
                    <a:xfrm>
                      <a:off x="0" y="0"/>
                      <a:ext cx="4206240" cy="5966460"/>
                    </a:xfrm>
                    <a:prstGeom prst="rect">
                      <a:avLst/>
                    </a:prstGeom>
                  </pic:spPr>
                </pic:pic>
              </a:graphicData>
            </a:graphic>
            <wp14:sizeRelH relativeFrom="page">
              <wp14:pctWidth>0</wp14:pctWidth>
            </wp14:sizeRelH>
            <wp14:sizeRelV relativeFrom="page">
              <wp14:pctHeight>0</wp14:pctHeight>
            </wp14:sizeRelV>
          </wp:anchor>
        </w:drawing>
      </w:r>
    </w:p>
    <w:p w14:paraId="1DF26F4B" w14:textId="38463E24" w:rsidR="001355E8" w:rsidRPr="001355E8" w:rsidRDefault="001355E8" w:rsidP="001355E8">
      <w:pPr>
        <w:autoSpaceDE w:val="0"/>
        <w:adjustRightInd w:val="0"/>
        <w:ind w:left="708"/>
        <w:rPr>
          <w:i/>
          <w:sz w:val="16"/>
          <w:szCs w:val="16"/>
        </w:rPr>
      </w:pPr>
      <w:r w:rsidRPr="001355E8">
        <w:rPr>
          <w:i/>
          <w:sz w:val="16"/>
          <w:szCs w:val="16"/>
        </w:rPr>
        <w:t>Afbeelding 1; In de afbeelding hierboven zijn de streefwaarden beperken verontreiniging drijflaagvormende stof weergegeven in relatie tot de opkomsttijden beperken.</w:t>
      </w:r>
    </w:p>
    <w:p w14:paraId="5B08EA03" w14:textId="328CA21F" w:rsidR="00FB6E5F" w:rsidRDefault="00FB6E5F" w:rsidP="005A5058">
      <w:pPr>
        <w:autoSpaceDE w:val="0"/>
        <w:adjustRightInd w:val="0"/>
        <w:ind w:left="708"/>
      </w:pPr>
    </w:p>
    <w:p w14:paraId="000649D7" w14:textId="77777777" w:rsidR="00FB6E5F" w:rsidRDefault="00FB6E5F" w:rsidP="005A5058">
      <w:pPr>
        <w:autoSpaceDE w:val="0"/>
        <w:adjustRightInd w:val="0"/>
        <w:ind w:left="708"/>
      </w:pPr>
    </w:p>
    <w:p w14:paraId="0C4B5AEE" w14:textId="77777777" w:rsidR="00340736" w:rsidRDefault="00340736">
      <w:pPr>
        <w:spacing w:line="240" w:lineRule="auto"/>
        <w:rPr>
          <w:noProof/>
        </w:rPr>
      </w:pPr>
      <w:r>
        <w:rPr>
          <w:noProof/>
        </w:rPr>
        <w:br w:type="page"/>
      </w:r>
    </w:p>
    <w:p w14:paraId="41EC1B2D" w14:textId="77777777" w:rsidR="00906E69" w:rsidRDefault="00340736" w:rsidP="005A5058">
      <w:pPr>
        <w:autoSpaceDE w:val="0"/>
        <w:adjustRightInd w:val="0"/>
        <w:ind w:left="708"/>
      </w:pPr>
      <w:r>
        <w:rPr>
          <w:noProof/>
        </w:rPr>
        <w:lastRenderedPageBreak/>
        <w:drawing>
          <wp:anchor distT="0" distB="0" distL="114300" distR="114300" simplePos="0" relativeHeight="251659264" behindDoc="0" locked="0" layoutInCell="1" allowOverlap="1" wp14:anchorId="0453E411" wp14:editId="216125A3">
            <wp:simplePos x="0" y="0"/>
            <wp:positionH relativeFrom="column">
              <wp:posOffset>385445</wp:posOffset>
            </wp:positionH>
            <wp:positionV relativeFrom="paragraph">
              <wp:posOffset>60325</wp:posOffset>
            </wp:positionV>
            <wp:extent cx="4206240" cy="5966460"/>
            <wp:effectExtent l="0" t="0" r="3810" b="0"/>
            <wp:wrapTopAndBottom/>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efwaarde opruimen.png"/>
                    <pic:cNvPicPr/>
                  </pic:nvPicPr>
                  <pic:blipFill>
                    <a:blip r:embed="rId13">
                      <a:extLst>
                        <a:ext uri="{28A0092B-C50C-407E-A947-70E740481C1C}">
                          <a14:useLocalDpi xmlns:a14="http://schemas.microsoft.com/office/drawing/2010/main" val="0"/>
                        </a:ext>
                      </a:extLst>
                    </a:blip>
                    <a:stretch>
                      <a:fillRect/>
                    </a:stretch>
                  </pic:blipFill>
                  <pic:spPr>
                    <a:xfrm>
                      <a:off x="0" y="0"/>
                      <a:ext cx="4206240" cy="5966460"/>
                    </a:xfrm>
                    <a:prstGeom prst="rect">
                      <a:avLst/>
                    </a:prstGeom>
                  </pic:spPr>
                </pic:pic>
              </a:graphicData>
            </a:graphic>
            <wp14:sizeRelH relativeFrom="page">
              <wp14:pctWidth>0</wp14:pctWidth>
            </wp14:sizeRelH>
            <wp14:sizeRelV relativeFrom="page">
              <wp14:pctHeight>0</wp14:pctHeight>
            </wp14:sizeRelV>
          </wp:anchor>
        </w:drawing>
      </w:r>
    </w:p>
    <w:p w14:paraId="19DB761E" w14:textId="3E83BA1B" w:rsidR="00906E69" w:rsidRPr="001355E8" w:rsidRDefault="007F1839" w:rsidP="005A5058">
      <w:pPr>
        <w:autoSpaceDE w:val="0"/>
        <w:adjustRightInd w:val="0"/>
        <w:ind w:left="708"/>
        <w:rPr>
          <w:i/>
          <w:sz w:val="16"/>
          <w:szCs w:val="16"/>
        </w:rPr>
      </w:pPr>
      <w:r w:rsidRPr="001355E8">
        <w:rPr>
          <w:i/>
          <w:sz w:val="16"/>
          <w:szCs w:val="16"/>
        </w:rPr>
        <w:t>Afbeelding 2</w:t>
      </w:r>
      <w:r w:rsidR="001355E8" w:rsidRPr="001355E8">
        <w:rPr>
          <w:i/>
          <w:sz w:val="16"/>
          <w:szCs w:val="16"/>
        </w:rPr>
        <w:t>;</w:t>
      </w:r>
      <w:r w:rsidRPr="001355E8">
        <w:rPr>
          <w:i/>
          <w:sz w:val="16"/>
          <w:szCs w:val="16"/>
        </w:rPr>
        <w:t xml:space="preserve"> In de afbeelding hierboven zijn de streefwaarden </w:t>
      </w:r>
      <w:r w:rsidR="001355E8" w:rsidRPr="001355E8">
        <w:rPr>
          <w:i/>
          <w:sz w:val="16"/>
          <w:szCs w:val="16"/>
        </w:rPr>
        <w:t xml:space="preserve">opruimen </w:t>
      </w:r>
      <w:r w:rsidRPr="001355E8">
        <w:rPr>
          <w:i/>
          <w:sz w:val="16"/>
          <w:szCs w:val="16"/>
        </w:rPr>
        <w:t>verontreiniging drijf</w:t>
      </w:r>
      <w:r w:rsidR="001355E8" w:rsidRPr="001355E8">
        <w:rPr>
          <w:i/>
          <w:sz w:val="16"/>
          <w:szCs w:val="16"/>
        </w:rPr>
        <w:t>laagvormende s</w:t>
      </w:r>
      <w:r w:rsidRPr="001355E8">
        <w:rPr>
          <w:i/>
          <w:sz w:val="16"/>
          <w:szCs w:val="16"/>
        </w:rPr>
        <w:t>tof weergegeven in relatie tot de opkomsttijden opruimen.</w:t>
      </w:r>
    </w:p>
    <w:p w14:paraId="5D24B8F4" w14:textId="77777777" w:rsidR="007F1839" w:rsidRDefault="007F1839" w:rsidP="005A5058">
      <w:pPr>
        <w:autoSpaceDE w:val="0"/>
        <w:adjustRightInd w:val="0"/>
        <w:ind w:left="708"/>
      </w:pPr>
    </w:p>
    <w:p w14:paraId="5F64344F" w14:textId="77777777" w:rsidR="00AD73FD" w:rsidRDefault="00AD73FD" w:rsidP="005A5058">
      <w:pPr>
        <w:autoSpaceDE w:val="0"/>
        <w:adjustRightInd w:val="0"/>
        <w:ind w:left="708"/>
      </w:pPr>
    </w:p>
    <w:p w14:paraId="7F0B0AE7" w14:textId="77777777" w:rsidR="00481669" w:rsidRDefault="00481669">
      <w:pPr>
        <w:spacing w:line="240" w:lineRule="auto"/>
      </w:pPr>
      <w:r w:rsidRPr="00481669">
        <w:rPr>
          <w:noProof/>
        </w:rPr>
        <w:lastRenderedPageBreak/>
        <w:drawing>
          <wp:inline distT="0" distB="0" distL="0" distR="0" wp14:anchorId="6A0E77AC" wp14:editId="66F68A89">
            <wp:extent cx="4892892" cy="2794000"/>
            <wp:effectExtent l="0" t="0" r="3175" b="6350"/>
            <wp:docPr id="13" name="Afbeelding 13" descr="U:\VWM\marktconsultatie\Streefwaarden per watersysteem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VWM\marktconsultatie\Streefwaarden per watersysteemtype.png"/>
                    <pic:cNvPicPr>
                      <a:picLocks noChangeAspect="1" noChangeArrowheads="1"/>
                    </pic:cNvPicPr>
                  </pic:nvPicPr>
                  <pic:blipFill rotWithShape="1">
                    <a:blip r:embed="rId14">
                      <a:extLst>
                        <a:ext uri="{28A0092B-C50C-407E-A947-70E740481C1C}">
                          <a14:useLocalDpi xmlns:a14="http://schemas.microsoft.com/office/drawing/2010/main" val="0"/>
                        </a:ext>
                      </a:extLst>
                    </a:blip>
                    <a:srcRect t="4348"/>
                    <a:stretch/>
                  </pic:blipFill>
                  <pic:spPr bwMode="auto">
                    <a:xfrm>
                      <a:off x="0" y="0"/>
                      <a:ext cx="4896485" cy="2796052"/>
                    </a:xfrm>
                    <a:prstGeom prst="rect">
                      <a:avLst/>
                    </a:prstGeom>
                    <a:noFill/>
                    <a:ln>
                      <a:noFill/>
                    </a:ln>
                    <a:extLst>
                      <a:ext uri="{53640926-AAD7-44D8-BBD7-CCE9431645EC}">
                        <a14:shadowObscured xmlns:a14="http://schemas.microsoft.com/office/drawing/2010/main"/>
                      </a:ext>
                    </a:extLst>
                  </pic:spPr>
                </pic:pic>
              </a:graphicData>
            </a:graphic>
          </wp:inline>
        </w:drawing>
      </w:r>
    </w:p>
    <w:p w14:paraId="3577C2E5" w14:textId="1C10CB01" w:rsidR="00F20143" w:rsidRDefault="00F20143">
      <w:pPr>
        <w:spacing w:line="240" w:lineRule="auto"/>
      </w:pPr>
    </w:p>
    <w:p w14:paraId="4B489C83" w14:textId="79DFC0F3" w:rsidR="00F20143" w:rsidRDefault="00F20143">
      <w:pPr>
        <w:spacing w:line="240" w:lineRule="auto"/>
      </w:pPr>
    </w:p>
    <w:p w14:paraId="17FA1953" w14:textId="77777777" w:rsidR="00F20143" w:rsidRDefault="00F20143">
      <w:pPr>
        <w:spacing w:line="240" w:lineRule="auto"/>
      </w:pPr>
    </w:p>
    <w:p w14:paraId="1B2D9452" w14:textId="77777777" w:rsidR="004509E2" w:rsidRDefault="00481669">
      <w:pPr>
        <w:spacing w:line="240" w:lineRule="auto"/>
      </w:pPr>
      <w:r w:rsidRPr="00481669">
        <w:rPr>
          <w:noProof/>
        </w:rPr>
        <w:drawing>
          <wp:inline distT="0" distB="0" distL="0" distR="0" wp14:anchorId="75C9D075" wp14:editId="30B6C7FC">
            <wp:extent cx="4896485" cy="2378784"/>
            <wp:effectExtent l="0" t="0" r="0" b="2540"/>
            <wp:docPr id="14" name="Afbeelding 14" descr="U:\VWM\marktconsultatie\Streefwaarde per samenhangend watersyste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VWM\marktconsultatie\Streefwaarde per samenhangend watersysteem.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96485" cy="2378784"/>
                    </a:xfrm>
                    <a:prstGeom prst="rect">
                      <a:avLst/>
                    </a:prstGeom>
                    <a:noFill/>
                    <a:ln>
                      <a:noFill/>
                    </a:ln>
                  </pic:spPr>
                </pic:pic>
              </a:graphicData>
            </a:graphic>
          </wp:inline>
        </w:drawing>
      </w:r>
    </w:p>
    <w:p w14:paraId="152D1831" w14:textId="3410A837" w:rsidR="004509E2" w:rsidRPr="001355E8" w:rsidRDefault="00F20143">
      <w:pPr>
        <w:spacing w:line="240" w:lineRule="auto"/>
        <w:rPr>
          <w:i/>
          <w:sz w:val="16"/>
          <w:szCs w:val="16"/>
        </w:rPr>
      </w:pPr>
      <w:r w:rsidRPr="001355E8">
        <w:rPr>
          <w:i/>
          <w:sz w:val="16"/>
          <w:szCs w:val="16"/>
        </w:rPr>
        <w:t xml:space="preserve">Tabel </w:t>
      </w:r>
      <w:r w:rsidR="001355E8" w:rsidRPr="001355E8">
        <w:rPr>
          <w:i/>
          <w:sz w:val="16"/>
          <w:szCs w:val="16"/>
        </w:rPr>
        <w:t>1</w:t>
      </w:r>
    </w:p>
    <w:p w14:paraId="7B4E72D4" w14:textId="2705986B" w:rsidR="004509E2" w:rsidRPr="001355E8" w:rsidRDefault="004509E2">
      <w:pPr>
        <w:spacing w:line="240" w:lineRule="auto"/>
        <w:rPr>
          <w:i/>
          <w:sz w:val="16"/>
          <w:szCs w:val="16"/>
        </w:rPr>
      </w:pPr>
      <w:r w:rsidRPr="001355E8">
        <w:rPr>
          <w:i/>
          <w:sz w:val="16"/>
          <w:szCs w:val="16"/>
        </w:rPr>
        <w:t xml:space="preserve">In bovenstaande tabel is enkel voor de Waddenzee, de Zeeuwse Delta en de Noordzee een hoeveelheid </w:t>
      </w:r>
      <w:r w:rsidR="00E30078" w:rsidRPr="001355E8">
        <w:rPr>
          <w:i/>
          <w:sz w:val="16"/>
          <w:szCs w:val="16"/>
        </w:rPr>
        <w:t xml:space="preserve">beschreven </w:t>
      </w:r>
      <w:r w:rsidRPr="001355E8">
        <w:rPr>
          <w:i/>
          <w:sz w:val="16"/>
          <w:szCs w:val="16"/>
        </w:rPr>
        <w:t>die opgeruimd dient worden</w:t>
      </w:r>
      <w:r w:rsidR="00E30078" w:rsidRPr="001355E8">
        <w:rPr>
          <w:i/>
          <w:sz w:val="16"/>
          <w:szCs w:val="16"/>
        </w:rPr>
        <w:t xml:space="preserve"> in geval van het maatgevend incident</w:t>
      </w:r>
      <w:r w:rsidRPr="001355E8">
        <w:rPr>
          <w:i/>
          <w:sz w:val="16"/>
          <w:szCs w:val="16"/>
        </w:rPr>
        <w:t>. Voor de overige watersystemen gelden onderstaande maatgevende incidenten</w:t>
      </w:r>
      <w:r w:rsidR="00E30078" w:rsidRPr="001355E8">
        <w:rPr>
          <w:i/>
          <w:sz w:val="16"/>
          <w:szCs w:val="16"/>
        </w:rPr>
        <w:t xml:space="preserve"> met bijbehorende hoeveelheden.</w:t>
      </w:r>
      <w:r w:rsidRPr="001355E8">
        <w:rPr>
          <w:i/>
          <w:sz w:val="16"/>
          <w:szCs w:val="16"/>
        </w:rPr>
        <w:t xml:space="preserve"> </w:t>
      </w:r>
    </w:p>
    <w:p w14:paraId="68B444F3" w14:textId="22EDBA74" w:rsidR="004509E2" w:rsidRDefault="004509E2">
      <w:pPr>
        <w:spacing w:line="240" w:lineRule="auto"/>
      </w:pPr>
    </w:p>
    <w:p w14:paraId="31BEEE54" w14:textId="7F55CC1D" w:rsidR="00F20143" w:rsidRDefault="004509E2" w:rsidP="00F20143">
      <w:pPr>
        <w:spacing w:line="240" w:lineRule="auto"/>
      </w:pPr>
      <w:r>
        <w:rPr>
          <w:noProof/>
        </w:rPr>
        <w:lastRenderedPageBreak/>
        <w:drawing>
          <wp:inline distT="0" distB="0" distL="0" distR="0" wp14:anchorId="350894D9" wp14:editId="75D7D074">
            <wp:extent cx="4896485" cy="3349870"/>
            <wp:effectExtent l="0" t="0" r="0" b="317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896485" cy="3349870"/>
                    </a:xfrm>
                    <a:prstGeom prst="rect">
                      <a:avLst/>
                    </a:prstGeom>
                  </pic:spPr>
                </pic:pic>
              </a:graphicData>
            </a:graphic>
          </wp:inline>
        </w:drawing>
      </w:r>
    </w:p>
    <w:p w14:paraId="69ACBF4C" w14:textId="77777777" w:rsidR="00F20143" w:rsidRDefault="00F20143" w:rsidP="00F20143">
      <w:pPr>
        <w:spacing w:line="240" w:lineRule="auto"/>
      </w:pPr>
    </w:p>
    <w:p w14:paraId="04C9D14E" w14:textId="5F4251A8" w:rsidR="00F20143" w:rsidRPr="001355E8" w:rsidRDefault="00F20143" w:rsidP="00F20143">
      <w:pPr>
        <w:spacing w:line="240" w:lineRule="auto"/>
        <w:rPr>
          <w:i/>
          <w:sz w:val="16"/>
          <w:szCs w:val="16"/>
        </w:rPr>
      </w:pPr>
      <w:r w:rsidRPr="001355E8">
        <w:rPr>
          <w:i/>
          <w:sz w:val="16"/>
          <w:szCs w:val="16"/>
        </w:rPr>
        <w:t>In de tabel hierboven zijn de watersystemen in relatie tot het maatgevend incident weergegeven.</w:t>
      </w:r>
    </w:p>
    <w:p w14:paraId="0E437273" w14:textId="77777777" w:rsidR="001355E8" w:rsidRDefault="001355E8" w:rsidP="00F20143">
      <w:pPr>
        <w:spacing w:line="240" w:lineRule="auto"/>
      </w:pPr>
    </w:p>
    <w:p w14:paraId="194FE364" w14:textId="77777777" w:rsidR="00BF2380" w:rsidRPr="00364B50" w:rsidRDefault="00BF2380" w:rsidP="00BF2380">
      <w:pPr>
        <w:pStyle w:val="Kop2"/>
        <w:rPr>
          <w:rFonts w:cs="Verdana"/>
          <w:sz w:val="20"/>
          <w:szCs w:val="24"/>
        </w:rPr>
      </w:pPr>
      <w:bookmarkStart w:id="11" w:name="_Toc22808098"/>
      <w:r>
        <w:t>3.</w:t>
      </w:r>
      <w:r w:rsidR="00EC44B4">
        <w:t>4</w:t>
      </w:r>
      <w:r>
        <w:tab/>
        <w:t>Geografische Ligging en indeling in kavels</w:t>
      </w:r>
      <w:bookmarkEnd w:id="11"/>
    </w:p>
    <w:p w14:paraId="28D340E1" w14:textId="77777777" w:rsidR="00C127AF" w:rsidRDefault="00C127AF" w:rsidP="005A5058">
      <w:pPr>
        <w:ind w:left="708"/>
      </w:pPr>
    </w:p>
    <w:p w14:paraId="7766DE0E" w14:textId="77777777" w:rsidR="00A63E92" w:rsidRDefault="00BF2380" w:rsidP="005A5058">
      <w:pPr>
        <w:ind w:left="708"/>
      </w:pPr>
      <w:r>
        <w:t xml:space="preserve">Deze opdracht geldt in ieder geval voor de Rijkswateren. </w:t>
      </w:r>
      <w:r w:rsidRPr="00A9587E">
        <w:t xml:space="preserve">De </w:t>
      </w:r>
      <w:r>
        <w:t>R</w:t>
      </w:r>
      <w:r w:rsidRPr="00A9587E">
        <w:t xml:space="preserve">ijkswateren zijn </w:t>
      </w:r>
      <w:r>
        <w:t xml:space="preserve">in kavels </w:t>
      </w:r>
      <w:r w:rsidRPr="00A9587E">
        <w:t xml:space="preserve">ingedeeld </w:t>
      </w:r>
      <w:r>
        <w:t xml:space="preserve">op basis van het </w:t>
      </w:r>
      <w:r w:rsidRPr="00A9587E">
        <w:t>samenhangend watersysteem, om zo tot een efficiënte inzet van calamiteitenbestrijding te komen.</w:t>
      </w:r>
      <w:r>
        <w:t xml:space="preserve"> </w:t>
      </w:r>
    </w:p>
    <w:p w14:paraId="4B6CD181" w14:textId="43991A69" w:rsidR="00BF2380" w:rsidRDefault="00A63E92" w:rsidP="005A5058">
      <w:pPr>
        <w:ind w:left="708"/>
      </w:pPr>
      <w:r>
        <w:t>Z</w:t>
      </w:r>
      <w:r w:rsidR="00BF2380">
        <w:t xml:space="preserve">ie ook </w:t>
      </w:r>
      <w:r>
        <w:t xml:space="preserve">hierna </w:t>
      </w:r>
      <w:r w:rsidR="00BF2380">
        <w:t>ingevoegde kaart</w:t>
      </w:r>
      <w:r>
        <w:t xml:space="preserve"> (afbeelding 3)</w:t>
      </w:r>
      <w:r w:rsidR="00BF2380">
        <w:t xml:space="preserve">. </w:t>
      </w:r>
    </w:p>
    <w:p w14:paraId="28AE0C92" w14:textId="77777777" w:rsidR="00BF2380" w:rsidRDefault="00BF2380" w:rsidP="00BF2380">
      <w:pPr>
        <w:pStyle w:val="Default"/>
        <w:rPr>
          <w:rFonts w:cs="Lohit Hindi"/>
          <w:b/>
          <w:color w:val="auto"/>
        </w:rPr>
      </w:pPr>
    </w:p>
    <w:tbl>
      <w:tblPr>
        <w:tblStyle w:val="Tabelraster"/>
        <w:tblpPr w:leftFromText="142" w:rightFromText="142" w:vertAnchor="text" w:horzAnchor="margin"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1"/>
      </w:tblGrid>
      <w:tr w:rsidR="00BF2380" w:rsidRPr="000946EA" w14:paraId="10D3B917" w14:textId="77777777" w:rsidTr="00FB6E5F">
        <w:trPr>
          <w:cantSplit/>
          <w:trHeight w:val="281"/>
        </w:trPr>
        <w:tc>
          <w:tcPr>
            <w:tcW w:w="9070" w:type="dxa"/>
          </w:tcPr>
          <w:p w14:paraId="3824F430" w14:textId="77777777" w:rsidR="00BF2380" w:rsidRDefault="00BF2380" w:rsidP="00FB6E5F"/>
          <w:p w14:paraId="7CB8A349" w14:textId="77777777" w:rsidR="00BF2380" w:rsidRDefault="00BF2380" w:rsidP="00FB6E5F"/>
          <w:p w14:paraId="525D1D28" w14:textId="77777777" w:rsidR="00BF2380" w:rsidRDefault="00BF2380" w:rsidP="00FB6E5F"/>
          <w:p w14:paraId="59346843" w14:textId="77777777" w:rsidR="00BF2380" w:rsidRDefault="00BF2380" w:rsidP="00FB6E5F"/>
          <w:p w14:paraId="4A90BF49" w14:textId="77777777" w:rsidR="00BF2380" w:rsidRDefault="00BF2380" w:rsidP="00FB6E5F"/>
          <w:p w14:paraId="2E073168" w14:textId="77777777" w:rsidR="00BF2380" w:rsidRDefault="00BF2380" w:rsidP="00FB6E5F"/>
          <w:p w14:paraId="64FF2D1C" w14:textId="77777777" w:rsidR="00BF2380" w:rsidRDefault="00BF2380" w:rsidP="00FB6E5F"/>
          <w:p w14:paraId="2C726C35" w14:textId="77777777" w:rsidR="00BF2380" w:rsidRDefault="00BF2380" w:rsidP="00FB6E5F"/>
          <w:p w14:paraId="3CADE959" w14:textId="77777777" w:rsidR="00BF2380" w:rsidRDefault="00BF2380" w:rsidP="00FB6E5F"/>
          <w:p w14:paraId="76DDC8BB" w14:textId="77777777" w:rsidR="00BF2380" w:rsidRDefault="00BF2380" w:rsidP="00FB6E5F"/>
          <w:p w14:paraId="356AA020" w14:textId="77777777" w:rsidR="00BF2380" w:rsidRDefault="00BF2380" w:rsidP="00FB6E5F"/>
          <w:p w14:paraId="568DBE92" w14:textId="77777777" w:rsidR="00BF2380" w:rsidRDefault="00BF2380" w:rsidP="00FB6E5F"/>
          <w:p w14:paraId="16D4C3CE" w14:textId="77777777" w:rsidR="00BF2380" w:rsidRDefault="00BF2380" w:rsidP="00FB6E5F"/>
          <w:p w14:paraId="7B68645D" w14:textId="77777777" w:rsidR="00BF2380" w:rsidRDefault="00BF2380" w:rsidP="00FB6E5F"/>
          <w:p w14:paraId="6EDF3C44" w14:textId="77777777" w:rsidR="00BF2380" w:rsidRDefault="00BF2380" w:rsidP="00FB6E5F"/>
          <w:p w14:paraId="0517FFE8" w14:textId="77777777" w:rsidR="00BF2380" w:rsidRDefault="00BF2380" w:rsidP="00FB6E5F"/>
          <w:p w14:paraId="04C11CDC" w14:textId="77777777" w:rsidR="00BF2380" w:rsidRDefault="00BF2380" w:rsidP="00FB6E5F"/>
          <w:p w14:paraId="7F7CD286" w14:textId="77777777" w:rsidR="00BF2380" w:rsidRDefault="00BF2380" w:rsidP="00FB6E5F"/>
          <w:p w14:paraId="72A55E21" w14:textId="77777777" w:rsidR="00BF2380" w:rsidRDefault="00BF2380" w:rsidP="00FB6E5F"/>
          <w:p w14:paraId="4D191724" w14:textId="77777777" w:rsidR="00BF2380" w:rsidRDefault="00BF2380" w:rsidP="00FB6E5F"/>
          <w:p w14:paraId="5699A35B" w14:textId="77777777" w:rsidR="00BF2380" w:rsidRDefault="00BF2380" w:rsidP="00FB6E5F"/>
          <w:p w14:paraId="5F1CCDBF" w14:textId="77777777" w:rsidR="00BF2380" w:rsidRDefault="00BF2380" w:rsidP="00FB6E5F"/>
          <w:p w14:paraId="6F0E039B" w14:textId="77777777" w:rsidR="00BF2380" w:rsidRDefault="00BF2380" w:rsidP="00FB6E5F"/>
          <w:p w14:paraId="07AD4EBE" w14:textId="77777777" w:rsidR="00BF2380" w:rsidRDefault="00BF2380" w:rsidP="00FB6E5F"/>
          <w:p w14:paraId="1EB28533" w14:textId="77777777" w:rsidR="00BF2380" w:rsidRDefault="00BF2380" w:rsidP="00FB6E5F"/>
          <w:p w14:paraId="41ACB584" w14:textId="77777777" w:rsidR="00BF2380" w:rsidRDefault="00BF2380" w:rsidP="00FB6E5F"/>
          <w:p w14:paraId="19BC6771" w14:textId="77777777" w:rsidR="00BF2380" w:rsidRDefault="00BF2380" w:rsidP="00FB6E5F"/>
          <w:p w14:paraId="6BD90F66" w14:textId="77777777" w:rsidR="00BF2380" w:rsidRDefault="00BF2380" w:rsidP="00FB6E5F"/>
          <w:p w14:paraId="0130A27C" w14:textId="77777777" w:rsidR="00BF2380" w:rsidRDefault="00BF2380" w:rsidP="00FB6E5F"/>
          <w:p w14:paraId="41D62E36" w14:textId="77777777" w:rsidR="00BF2380" w:rsidRDefault="00BF2380" w:rsidP="00FB6E5F"/>
          <w:p w14:paraId="50B7AC2D" w14:textId="77777777" w:rsidR="00BF2380" w:rsidRDefault="00BF2380" w:rsidP="00FB6E5F"/>
          <w:p w14:paraId="3155287E" w14:textId="77777777" w:rsidR="00BF2380" w:rsidRDefault="00BF2380" w:rsidP="00FB6E5F"/>
          <w:p w14:paraId="2AFF4410" w14:textId="77777777" w:rsidR="00BF2380" w:rsidRDefault="00BF2380" w:rsidP="00FB6E5F"/>
          <w:p w14:paraId="1DE2EEEF" w14:textId="77777777" w:rsidR="00BF2380" w:rsidRDefault="00BF2380" w:rsidP="00FB6E5F"/>
          <w:p w14:paraId="25F5077D" w14:textId="77777777" w:rsidR="00BF2380" w:rsidRDefault="00BF2380" w:rsidP="00FB6E5F">
            <w:pPr>
              <w:keepNext/>
            </w:pPr>
            <w:r>
              <w:rPr>
                <w:noProof/>
              </w:rPr>
              <mc:AlternateContent>
                <mc:Choice Requires="wpg">
                  <w:drawing>
                    <wp:inline distT="0" distB="0" distL="0" distR="0" wp14:anchorId="26EDA04E" wp14:editId="052B8BC2">
                      <wp:extent cx="5759450" cy="5263586"/>
                      <wp:effectExtent l="0" t="0" r="0" b="0"/>
                      <wp:docPr id="15" name="Groep 15"/>
                      <wp:cNvGraphicFramePr/>
                      <a:graphic xmlns:a="http://schemas.openxmlformats.org/drawingml/2006/main">
                        <a:graphicData uri="http://schemas.microsoft.com/office/word/2010/wordprocessingGroup">
                          <wpg:wgp>
                            <wpg:cNvGrpSpPr/>
                            <wpg:grpSpPr>
                              <a:xfrm>
                                <a:off x="0" y="0"/>
                                <a:ext cx="5759450" cy="5263586"/>
                                <a:chOff x="0" y="421340"/>
                                <a:chExt cx="5759450" cy="5263586"/>
                              </a:xfrm>
                            </wpg:grpSpPr>
                            <pic:pic xmlns:pic="http://schemas.openxmlformats.org/drawingml/2006/picture">
                              <pic:nvPicPr>
                                <pic:cNvPr id="16" name="Afbeelding 16"/>
                                <pic:cNvPicPr>
                                  <a:picLocks noChangeAspect="1"/>
                                </pic:cNvPicPr>
                              </pic:nvPicPr>
                              <pic:blipFill rotWithShape="1">
                                <a:blip r:embed="rId17">
                                  <a:extLst>
                                    <a:ext uri="{28A0092B-C50C-407E-A947-70E740481C1C}">
                                      <a14:useLocalDpi xmlns:a14="http://schemas.microsoft.com/office/drawing/2010/main" val="0"/>
                                    </a:ext>
                                  </a:extLst>
                                </a:blip>
                                <a:srcRect t="7977" b="27722"/>
                                <a:stretch/>
                              </pic:blipFill>
                              <pic:spPr bwMode="auto">
                                <a:xfrm>
                                  <a:off x="0" y="421340"/>
                                  <a:ext cx="5759450" cy="46106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Afbeelding 17"/>
                                <pic:cNvPicPr>
                                  <a:picLocks noChangeAspect="1"/>
                                </pic:cNvPicPr>
                              </pic:nvPicPr>
                              <pic:blipFill rotWithShape="1">
                                <a:blip r:embed="rId17">
                                  <a:extLst>
                                    <a:ext uri="{28A0092B-C50C-407E-A947-70E740481C1C}">
                                      <a14:useLocalDpi xmlns:a14="http://schemas.microsoft.com/office/drawing/2010/main" val="0"/>
                                    </a:ext>
                                  </a:extLst>
                                </a:blip>
                                <a:srcRect t="90945"/>
                                <a:stretch/>
                              </pic:blipFill>
                              <pic:spPr bwMode="auto">
                                <a:xfrm>
                                  <a:off x="0" y="5035956"/>
                                  <a:ext cx="5759450" cy="64897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5299FEFE" id="Groep 15" o:spid="_x0000_s1026" style="width:453.5pt;height:414.45pt;mso-position-horizontal-relative:char;mso-position-vertical-relative:line" coordorigin=",4213" coordsize="57594,52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10;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 o:spid="_x0000_s1027" type="#_x0000_t75" style="position:absolute;top:4213;width:57594;height:46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">
                        <v:imagedata r:id="rId18" o:title="" croptop="5228f" cropbottom="18168f"/>
                        <v:path arrowok="t"/>
                      </v:shape>
                      <v:shape id="Afbeelding 17" o:spid="_x0000_s1028" type="#_x0000_t75" style="position:absolute;top:50359;width:57594;height:6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">
                        <v:imagedata r:id="rId18" o:title="" croptop="59602f"/>
                        <v:path arrowok="t"/>
                      </v:shape>
                      <w10:anchorlock/>
                    </v:group>
                  </w:pict>
                </mc:Fallback>
              </mc:AlternateContent>
            </w:r>
          </w:p>
          <w:p w14:paraId="442D16E2" w14:textId="1CF92104" w:rsidR="00BF2380" w:rsidRPr="000946EA" w:rsidRDefault="001355E8" w:rsidP="001355E8">
            <w:pPr>
              <w:pStyle w:val="Bijschrift"/>
              <w:jc w:val="center"/>
            </w:pPr>
            <w:r w:rsidRPr="001355E8">
              <w:rPr>
                <w:color w:val="auto"/>
              </w:rPr>
              <w:t>Afbeelding 3</w:t>
            </w:r>
            <w:r w:rsidR="00BF2380" w:rsidRPr="001355E8">
              <w:rPr>
                <w:color w:val="auto"/>
              </w:rPr>
              <w:t xml:space="preserve"> Indeling kavels op basis van samenhangende watersystemen</w:t>
            </w:r>
          </w:p>
        </w:tc>
      </w:tr>
    </w:tbl>
    <w:p w14:paraId="25706ACB" w14:textId="77777777" w:rsidR="00F30F66" w:rsidRDefault="00F30F66" w:rsidP="00515EA5">
      <w:pPr>
        <w:pStyle w:val="Kop2"/>
      </w:pPr>
    </w:p>
    <w:p w14:paraId="64BDB381" w14:textId="77777777" w:rsidR="00F30F66" w:rsidRDefault="00F30F66" w:rsidP="001259D1">
      <w:pPr>
        <w:pStyle w:val="Kop2"/>
        <w:ind w:left="708" w:hanging="708"/>
      </w:pPr>
      <w:bookmarkStart w:id="12" w:name="_Toc22808099"/>
      <w:r>
        <w:t>3.</w:t>
      </w:r>
      <w:r w:rsidR="00EC44B4">
        <w:t>5</w:t>
      </w:r>
      <w:r w:rsidR="00515EA5">
        <w:tab/>
      </w:r>
      <w:r>
        <w:t>Bijzonderheden en uitgangspunten van de aanbesteding</w:t>
      </w:r>
      <w:bookmarkEnd w:id="12"/>
      <w:r>
        <w:t xml:space="preserve"> </w:t>
      </w:r>
    </w:p>
    <w:p w14:paraId="5C9C39D2" w14:textId="77777777" w:rsidR="00515EA5" w:rsidRDefault="00515EA5" w:rsidP="00515EA5">
      <w:pPr>
        <w:pStyle w:val="Default"/>
        <w:ind w:left="708"/>
        <w:rPr>
          <w:color w:val="auto"/>
          <w:sz w:val="18"/>
          <w:szCs w:val="18"/>
        </w:rPr>
      </w:pPr>
    </w:p>
    <w:p w14:paraId="706324F2" w14:textId="2EFCDC2B" w:rsidR="00F30F66" w:rsidRPr="00A93E05" w:rsidRDefault="00F30F66" w:rsidP="00515EA5">
      <w:pPr>
        <w:pStyle w:val="Default"/>
        <w:ind w:left="708"/>
        <w:rPr>
          <w:color w:val="auto"/>
          <w:sz w:val="18"/>
          <w:szCs w:val="18"/>
        </w:rPr>
      </w:pPr>
      <w:r w:rsidRPr="00A93E05">
        <w:rPr>
          <w:color w:val="auto"/>
          <w:sz w:val="18"/>
          <w:szCs w:val="18"/>
        </w:rPr>
        <w:t>Voordat de aanbesteding start, beoogt R</w:t>
      </w:r>
      <w:r w:rsidR="001355E8">
        <w:rPr>
          <w:color w:val="auto"/>
          <w:sz w:val="18"/>
          <w:szCs w:val="18"/>
        </w:rPr>
        <w:t>ijkswaterstaat</w:t>
      </w:r>
      <w:r w:rsidRPr="00A93E05">
        <w:rPr>
          <w:color w:val="auto"/>
          <w:sz w:val="18"/>
          <w:szCs w:val="18"/>
        </w:rPr>
        <w:t xml:space="preserve"> </w:t>
      </w:r>
      <w:r w:rsidR="00325538">
        <w:rPr>
          <w:color w:val="auto"/>
          <w:sz w:val="18"/>
          <w:szCs w:val="18"/>
        </w:rPr>
        <w:t>onder</w:t>
      </w:r>
      <w:r w:rsidR="00911134">
        <w:rPr>
          <w:color w:val="auto"/>
          <w:sz w:val="18"/>
          <w:szCs w:val="18"/>
        </w:rPr>
        <w:t xml:space="preserve"> </w:t>
      </w:r>
      <w:r w:rsidR="00325538">
        <w:rPr>
          <w:color w:val="auto"/>
          <w:sz w:val="18"/>
          <w:szCs w:val="18"/>
        </w:rPr>
        <w:t xml:space="preserve">meer </w:t>
      </w:r>
      <w:r w:rsidRPr="00A93E05">
        <w:rPr>
          <w:color w:val="auto"/>
          <w:sz w:val="18"/>
          <w:szCs w:val="18"/>
        </w:rPr>
        <w:t xml:space="preserve">inzicht te krijgen in: </w:t>
      </w:r>
    </w:p>
    <w:p w14:paraId="268D5B31" w14:textId="337CB411" w:rsidR="00F30F66" w:rsidRPr="00A93E05" w:rsidRDefault="00F30F66" w:rsidP="00A3200B">
      <w:pPr>
        <w:pStyle w:val="Default"/>
        <w:numPr>
          <w:ilvl w:val="0"/>
          <w:numId w:val="17"/>
        </w:numPr>
        <w:spacing w:after="35"/>
        <w:rPr>
          <w:color w:val="auto"/>
          <w:sz w:val="18"/>
          <w:szCs w:val="18"/>
        </w:rPr>
      </w:pPr>
      <w:r w:rsidRPr="00A93E05">
        <w:rPr>
          <w:color w:val="auto"/>
          <w:sz w:val="18"/>
          <w:szCs w:val="18"/>
        </w:rPr>
        <w:t>Het aantal geïnteresseerde en gekwalificeerde marktpartijen. R</w:t>
      </w:r>
      <w:r w:rsidR="001355E8">
        <w:rPr>
          <w:color w:val="auto"/>
          <w:sz w:val="18"/>
          <w:szCs w:val="18"/>
        </w:rPr>
        <w:t>ijkswaterstaat</w:t>
      </w:r>
      <w:r w:rsidRPr="00A93E05">
        <w:rPr>
          <w:color w:val="auto"/>
          <w:sz w:val="18"/>
          <w:szCs w:val="18"/>
        </w:rPr>
        <w:t xml:space="preserve"> wil de interesse van marktpartijen peilen; </w:t>
      </w:r>
    </w:p>
    <w:p w14:paraId="17F02345" w14:textId="77777777" w:rsidR="00F30F66" w:rsidRPr="00A93E05" w:rsidRDefault="00F30F66" w:rsidP="00A3200B">
      <w:pPr>
        <w:pStyle w:val="Default"/>
        <w:numPr>
          <w:ilvl w:val="0"/>
          <w:numId w:val="16"/>
        </w:numPr>
        <w:spacing w:after="35"/>
        <w:rPr>
          <w:color w:val="auto"/>
          <w:sz w:val="18"/>
          <w:szCs w:val="18"/>
        </w:rPr>
      </w:pPr>
      <w:r w:rsidRPr="00A93E05">
        <w:rPr>
          <w:color w:val="auto"/>
          <w:sz w:val="18"/>
          <w:szCs w:val="18"/>
        </w:rPr>
        <w:t xml:space="preserve">De randvoorwaarden waaronder de aanbesteding </w:t>
      </w:r>
      <w:r w:rsidR="008F43AF" w:rsidRPr="00A93E05">
        <w:rPr>
          <w:color w:val="auto"/>
          <w:sz w:val="18"/>
          <w:szCs w:val="18"/>
        </w:rPr>
        <w:t>optimaal kan worden uitgevoerd</w:t>
      </w:r>
    </w:p>
    <w:p w14:paraId="7285D7F1" w14:textId="77777777" w:rsidR="00A3200B" w:rsidRDefault="00A3200B" w:rsidP="00A3200B">
      <w:pPr>
        <w:pStyle w:val="Default"/>
        <w:numPr>
          <w:ilvl w:val="0"/>
          <w:numId w:val="15"/>
        </w:numPr>
        <w:spacing w:after="35"/>
        <w:rPr>
          <w:color w:val="auto"/>
          <w:sz w:val="18"/>
          <w:szCs w:val="18"/>
        </w:rPr>
      </w:pPr>
      <w:r>
        <w:rPr>
          <w:color w:val="auto"/>
          <w:sz w:val="18"/>
          <w:szCs w:val="18"/>
        </w:rPr>
        <w:t>Wat kan de markt bieden op het gebied van duurzaamheid en wat heeft de markt nodig van Rijkswaterstaat?</w:t>
      </w:r>
    </w:p>
    <w:p w14:paraId="13BA3C81" w14:textId="77777777" w:rsidR="00A3200B" w:rsidRDefault="00A3200B" w:rsidP="00A3200B">
      <w:pPr>
        <w:pStyle w:val="Default"/>
        <w:numPr>
          <w:ilvl w:val="0"/>
          <w:numId w:val="15"/>
        </w:numPr>
        <w:spacing w:after="35"/>
        <w:rPr>
          <w:color w:val="auto"/>
          <w:sz w:val="18"/>
          <w:szCs w:val="18"/>
        </w:rPr>
      </w:pPr>
      <w:r>
        <w:rPr>
          <w:color w:val="auto"/>
          <w:sz w:val="18"/>
          <w:szCs w:val="18"/>
        </w:rPr>
        <w:t>Hoe kan Rijkswaterstaat Veilig</w:t>
      </w:r>
      <w:r w:rsidR="00A93E05">
        <w:rPr>
          <w:color w:val="auto"/>
          <w:sz w:val="18"/>
          <w:szCs w:val="18"/>
        </w:rPr>
        <w:t xml:space="preserve"> </w:t>
      </w:r>
      <w:r>
        <w:rPr>
          <w:color w:val="auto"/>
          <w:sz w:val="18"/>
          <w:szCs w:val="18"/>
        </w:rPr>
        <w:t>werken centr</w:t>
      </w:r>
      <w:r w:rsidR="00A93E05">
        <w:rPr>
          <w:color w:val="auto"/>
          <w:sz w:val="18"/>
          <w:szCs w:val="18"/>
        </w:rPr>
        <w:t>a</w:t>
      </w:r>
      <w:r>
        <w:rPr>
          <w:color w:val="auto"/>
          <w:sz w:val="18"/>
          <w:szCs w:val="18"/>
        </w:rPr>
        <w:t>al stellen in deze opdracht?</w:t>
      </w:r>
    </w:p>
    <w:p w14:paraId="6AAFCF64" w14:textId="0512B2D5" w:rsidR="00A3200B" w:rsidRDefault="00A3200B" w:rsidP="00A3200B">
      <w:pPr>
        <w:pStyle w:val="Default"/>
        <w:numPr>
          <w:ilvl w:val="0"/>
          <w:numId w:val="15"/>
        </w:numPr>
        <w:spacing w:after="35"/>
        <w:rPr>
          <w:color w:val="auto"/>
          <w:sz w:val="18"/>
          <w:szCs w:val="18"/>
        </w:rPr>
      </w:pPr>
      <w:r>
        <w:rPr>
          <w:color w:val="auto"/>
          <w:sz w:val="18"/>
          <w:szCs w:val="18"/>
        </w:rPr>
        <w:t>In welke kavels kan een marktpartij dienstverlenen</w:t>
      </w:r>
      <w:r w:rsidR="00A93E05">
        <w:rPr>
          <w:color w:val="auto"/>
          <w:sz w:val="18"/>
          <w:szCs w:val="18"/>
        </w:rPr>
        <w:t>d</w:t>
      </w:r>
      <w:r>
        <w:rPr>
          <w:color w:val="auto"/>
          <w:sz w:val="18"/>
          <w:szCs w:val="18"/>
        </w:rPr>
        <w:t xml:space="preserve"> zijn ?  (varend/materiaal/</w:t>
      </w:r>
      <w:r w:rsidR="00325538">
        <w:rPr>
          <w:color w:val="auto"/>
          <w:sz w:val="18"/>
          <w:szCs w:val="18"/>
        </w:rPr>
        <w:t>b</w:t>
      </w:r>
      <w:r>
        <w:rPr>
          <w:color w:val="auto"/>
          <w:sz w:val="18"/>
          <w:szCs w:val="18"/>
        </w:rPr>
        <w:t>ergingen)</w:t>
      </w:r>
    </w:p>
    <w:p w14:paraId="75B427CF" w14:textId="3AF1CBEB" w:rsidR="00A3200B" w:rsidRDefault="00A3200B" w:rsidP="00A3200B">
      <w:pPr>
        <w:pStyle w:val="Default"/>
        <w:numPr>
          <w:ilvl w:val="0"/>
          <w:numId w:val="15"/>
        </w:numPr>
        <w:spacing w:after="35"/>
        <w:rPr>
          <w:color w:val="auto"/>
          <w:sz w:val="18"/>
          <w:szCs w:val="18"/>
        </w:rPr>
      </w:pPr>
      <w:r>
        <w:rPr>
          <w:color w:val="auto"/>
          <w:sz w:val="18"/>
          <w:szCs w:val="18"/>
        </w:rPr>
        <w:t>Is er voor elk</w:t>
      </w:r>
      <w:r w:rsidR="000A4B7E">
        <w:rPr>
          <w:color w:val="auto"/>
          <w:sz w:val="18"/>
          <w:szCs w:val="18"/>
        </w:rPr>
        <w:t>e</w:t>
      </w:r>
      <w:r>
        <w:rPr>
          <w:color w:val="auto"/>
          <w:sz w:val="18"/>
          <w:szCs w:val="18"/>
        </w:rPr>
        <w:t xml:space="preserve"> kavel voldoende belangstelling ?</w:t>
      </w:r>
    </w:p>
    <w:p w14:paraId="6928DAEC" w14:textId="21740C8F" w:rsidR="000A4B7E" w:rsidRDefault="000A4B7E" w:rsidP="00A3200B">
      <w:pPr>
        <w:pStyle w:val="Default"/>
        <w:numPr>
          <w:ilvl w:val="0"/>
          <w:numId w:val="15"/>
        </w:numPr>
        <w:spacing w:after="35"/>
        <w:rPr>
          <w:color w:val="auto"/>
          <w:sz w:val="18"/>
          <w:szCs w:val="18"/>
        </w:rPr>
      </w:pPr>
      <w:r>
        <w:rPr>
          <w:color w:val="auto"/>
          <w:sz w:val="18"/>
          <w:szCs w:val="18"/>
        </w:rPr>
        <w:t>Hoe kijkt de mar</w:t>
      </w:r>
      <w:r w:rsidR="003726FA">
        <w:rPr>
          <w:color w:val="auto"/>
          <w:sz w:val="18"/>
          <w:szCs w:val="18"/>
        </w:rPr>
        <w:t>kt aan tegen de scope, met daar</w:t>
      </w:r>
      <w:r>
        <w:rPr>
          <w:color w:val="auto"/>
          <w:sz w:val="18"/>
          <w:szCs w:val="18"/>
        </w:rPr>
        <w:t>in 3 onderdelen (</w:t>
      </w:r>
      <w:r w:rsidR="00F20143">
        <w:rPr>
          <w:color w:val="auto"/>
          <w:sz w:val="18"/>
          <w:szCs w:val="18"/>
        </w:rPr>
        <w:t>calamiteitenbestrijding waterverontreiniging</w:t>
      </w:r>
      <w:r>
        <w:rPr>
          <w:color w:val="auto"/>
          <w:sz w:val="18"/>
          <w:szCs w:val="18"/>
        </w:rPr>
        <w:t xml:space="preserve">, materieel en </w:t>
      </w:r>
      <w:r w:rsidR="00051CD3">
        <w:rPr>
          <w:color w:val="auto"/>
          <w:sz w:val="18"/>
          <w:szCs w:val="18"/>
        </w:rPr>
        <w:t xml:space="preserve">kleine urgente </w:t>
      </w:r>
      <w:r>
        <w:rPr>
          <w:color w:val="auto"/>
          <w:sz w:val="18"/>
          <w:szCs w:val="18"/>
        </w:rPr>
        <w:t>bergingen)</w:t>
      </w:r>
    </w:p>
    <w:p w14:paraId="1B683367" w14:textId="77777777" w:rsidR="00A3200B" w:rsidRDefault="00A3200B" w:rsidP="00A3200B">
      <w:pPr>
        <w:pStyle w:val="Default"/>
        <w:numPr>
          <w:ilvl w:val="0"/>
          <w:numId w:val="15"/>
        </w:numPr>
        <w:spacing w:after="35"/>
        <w:rPr>
          <w:color w:val="auto"/>
          <w:sz w:val="18"/>
          <w:szCs w:val="18"/>
        </w:rPr>
      </w:pPr>
      <w:r>
        <w:rPr>
          <w:color w:val="auto"/>
          <w:sz w:val="18"/>
          <w:szCs w:val="18"/>
        </w:rPr>
        <w:t>Wordt de opdracht interessanter wanneer kavels (varend) worden samengevoegd ?</w:t>
      </w:r>
    </w:p>
    <w:p w14:paraId="0788ABFF" w14:textId="428FE9DC" w:rsidR="00A3200B" w:rsidRDefault="00A3200B" w:rsidP="00A3200B">
      <w:pPr>
        <w:pStyle w:val="Default"/>
        <w:numPr>
          <w:ilvl w:val="0"/>
          <w:numId w:val="15"/>
        </w:numPr>
        <w:spacing w:after="35"/>
        <w:rPr>
          <w:color w:val="auto"/>
          <w:sz w:val="18"/>
          <w:szCs w:val="18"/>
        </w:rPr>
      </w:pPr>
      <w:r>
        <w:rPr>
          <w:color w:val="auto"/>
          <w:sz w:val="18"/>
          <w:szCs w:val="18"/>
        </w:rPr>
        <w:t>Welke contractvorm is werkbaar ? (voorwaarden/doorlooptijd</w:t>
      </w:r>
      <w:r w:rsidR="003726FA">
        <w:rPr>
          <w:color w:val="auto"/>
          <w:sz w:val="18"/>
          <w:szCs w:val="18"/>
        </w:rPr>
        <w:t>/</w:t>
      </w:r>
      <w:r>
        <w:rPr>
          <w:color w:val="auto"/>
          <w:sz w:val="18"/>
          <w:szCs w:val="18"/>
        </w:rPr>
        <w:t>ervaring van de markt)</w:t>
      </w:r>
    </w:p>
    <w:p w14:paraId="213B043F" w14:textId="020D89C8" w:rsidR="00A3200B" w:rsidRDefault="00A3200B" w:rsidP="00A3200B">
      <w:pPr>
        <w:pStyle w:val="Default"/>
        <w:numPr>
          <w:ilvl w:val="0"/>
          <w:numId w:val="15"/>
        </w:numPr>
        <w:spacing w:after="35"/>
        <w:rPr>
          <w:color w:val="auto"/>
          <w:sz w:val="18"/>
          <w:szCs w:val="18"/>
        </w:rPr>
      </w:pPr>
      <w:r>
        <w:rPr>
          <w:color w:val="auto"/>
          <w:sz w:val="18"/>
          <w:szCs w:val="18"/>
        </w:rPr>
        <w:t>Hoe kan de markt zich onderscheiden?</w:t>
      </w:r>
    </w:p>
    <w:p w14:paraId="6BD314A2" w14:textId="3B6E1101" w:rsidR="000A4B7E" w:rsidRPr="00911134" w:rsidRDefault="000A4B7E" w:rsidP="00911134">
      <w:pPr>
        <w:pStyle w:val="Default"/>
        <w:numPr>
          <w:ilvl w:val="0"/>
          <w:numId w:val="15"/>
        </w:numPr>
        <w:spacing w:after="35"/>
        <w:rPr>
          <w:color w:val="auto"/>
          <w:sz w:val="18"/>
          <w:szCs w:val="18"/>
        </w:rPr>
      </w:pPr>
      <w:r w:rsidRPr="00911134">
        <w:rPr>
          <w:color w:val="auto"/>
          <w:sz w:val="18"/>
          <w:szCs w:val="18"/>
        </w:rPr>
        <w:t>Welke kennis kan de markt inbrengen?</w:t>
      </w:r>
    </w:p>
    <w:p w14:paraId="1BCB8A02" w14:textId="77777777" w:rsidR="000A4B7E" w:rsidRPr="00911134" w:rsidRDefault="000A4B7E" w:rsidP="00911134">
      <w:pPr>
        <w:pStyle w:val="Default"/>
        <w:numPr>
          <w:ilvl w:val="0"/>
          <w:numId w:val="15"/>
        </w:numPr>
        <w:spacing w:after="35"/>
        <w:rPr>
          <w:color w:val="auto"/>
          <w:sz w:val="18"/>
          <w:szCs w:val="18"/>
        </w:rPr>
      </w:pPr>
      <w:r w:rsidRPr="00911134">
        <w:rPr>
          <w:color w:val="auto"/>
          <w:sz w:val="18"/>
          <w:szCs w:val="18"/>
        </w:rPr>
        <w:t>Welke innovaties zijn er vanuit de markt?</w:t>
      </w:r>
    </w:p>
    <w:p w14:paraId="6A7A2BA4" w14:textId="77777777" w:rsidR="000A4B7E" w:rsidRPr="00911134" w:rsidRDefault="000A4B7E" w:rsidP="00911134">
      <w:pPr>
        <w:pStyle w:val="Default"/>
        <w:numPr>
          <w:ilvl w:val="0"/>
          <w:numId w:val="15"/>
        </w:numPr>
        <w:spacing w:after="35"/>
        <w:rPr>
          <w:color w:val="auto"/>
          <w:sz w:val="18"/>
          <w:szCs w:val="18"/>
        </w:rPr>
      </w:pPr>
      <w:r w:rsidRPr="00911134">
        <w:rPr>
          <w:color w:val="auto"/>
          <w:sz w:val="18"/>
          <w:szCs w:val="18"/>
        </w:rPr>
        <w:t>Hoe kunnen we de markt het beste benutten?</w:t>
      </w:r>
    </w:p>
    <w:p w14:paraId="6BE92644" w14:textId="77777777" w:rsidR="000A4B7E" w:rsidRPr="00911134" w:rsidRDefault="000A4B7E" w:rsidP="00911134">
      <w:pPr>
        <w:pStyle w:val="Default"/>
        <w:numPr>
          <w:ilvl w:val="0"/>
          <w:numId w:val="15"/>
        </w:numPr>
        <w:spacing w:after="35"/>
        <w:rPr>
          <w:color w:val="auto"/>
          <w:sz w:val="18"/>
          <w:szCs w:val="18"/>
        </w:rPr>
      </w:pPr>
      <w:r w:rsidRPr="00911134">
        <w:rPr>
          <w:color w:val="auto"/>
          <w:sz w:val="18"/>
          <w:szCs w:val="18"/>
        </w:rPr>
        <w:t>Op welk moment kunnen we de markt het beste inschakelen, met een kant en klaar ‘gereed’ contract of aanbesteden om juiste partij te selecteren en dan verder specifiek uitwerken?</w:t>
      </w:r>
    </w:p>
    <w:p w14:paraId="6A6DE9EC" w14:textId="77777777" w:rsidR="000A4B7E" w:rsidRPr="00911134" w:rsidRDefault="000A4B7E" w:rsidP="00911134">
      <w:pPr>
        <w:pStyle w:val="Default"/>
        <w:numPr>
          <w:ilvl w:val="0"/>
          <w:numId w:val="15"/>
        </w:numPr>
        <w:spacing w:after="35"/>
        <w:rPr>
          <w:color w:val="auto"/>
          <w:sz w:val="18"/>
          <w:szCs w:val="18"/>
        </w:rPr>
      </w:pPr>
      <w:r w:rsidRPr="00911134">
        <w:rPr>
          <w:color w:val="auto"/>
          <w:sz w:val="18"/>
          <w:szCs w:val="18"/>
        </w:rPr>
        <w:t>Is indeling in kavels logisch volgens de markt?</w:t>
      </w:r>
    </w:p>
    <w:p w14:paraId="257F2740" w14:textId="77777777" w:rsidR="000A4B7E" w:rsidRPr="00911134" w:rsidRDefault="000A4B7E" w:rsidP="00911134">
      <w:pPr>
        <w:pStyle w:val="Default"/>
        <w:numPr>
          <w:ilvl w:val="0"/>
          <w:numId w:val="15"/>
        </w:numPr>
        <w:spacing w:after="35"/>
        <w:rPr>
          <w:color w:val="auto"/>
          <w:sz w:val="18"/>
          <w:szCs w:val="18"/>
        </w:rPr>
      </w:pPr>
      <w:r w:rsidRPr="00911134">
        <w:rPr>
          <w:color w:val="auto"/>
          <w:sz w:val="18"/>
          <w:szCs w:val="18"/>
        </w:rPr>
        <w:t>Snelle inzet is cruciaal, hoe kunnen we dat het beste borgen? Zonder te vervallen in hoge boetebepalingen?</w:t>
      </w:r>
    </w:p>
    <w:p w14:paraId="2CDAFB5A" w14:textId="3143A288" w:rsidR="000A4B7E" w:rsidRPr="00911134" w:rsidRDefault="000A4B7E" w:rsidP="00911134">
      <w:pPr>
        <w:pStyle w:val="Default"/>
        <w:numPr>
          <w:ilvl w:val="0"/>
          <w:numId w:val="15"/>
        </w:numPr>
        <w:spacing w:after="35"/>
        <w:rPr>
          <w:color w:val="auto"/>
          <w:sz w:val="18"/>
          <w:szCs w:val="18"/>
        </w:rPr>
      </w:pPr>
      <w:r w:rsidRPr="00911134">
        <w:rPr>
          <w:color w:val="auto"/>
          <w:sz w:val="18"/>
          <w:szCs w:val="18"/>
        </w:rPr>
        <w:t>Hoe zorg</w:t>
      </w:r>
      <w:r w:rsidR="003726FA">
        <w:rPr>
          <w:color w:val="auto"/>
          <w:sz w:val="18"/>
          <w:szCs w:val="18"/>
        </w:rPr>
        <w:t>t een marktpartij</w:t>
      </w:r>
      <w:r w:rsidRPr="00911134">
        <w:rPr>
          <w:color w:val="auto"/>
          <w:sz w:val="18"/>
          <w:szCs w:val="18"/>
        </w:rPr>
        <w:t xml:space="preserve"> voor lerend vermogen gedurende de contractperiode?</w:t>
      </w:r>
    </w:p>
    <w:p w14:paraId="5C6B6F55" w14:textId="67E9848F" w:rsidR="000A4B7E" w:rsidRPr="00911134" w:rsidRDefault="000A4B7E" w:rsidP="00911134">
      <w:pPr>
        <w:pStyle w:val="Default"/>
        <w:numPr>
          <w:ilvl w:val="0"/>
          <w:numId w:val="15"/>
        </w:numPr>
        <w:spacing w:after="35"/>
        <w:rPr>
          <w:color w:val="auto"/>
          <w:sz w:val="18"/>
          <w:szCs w:val="18"/>
        </w:rPr>
      </w:pPr>
      <w:r w:rsidRPr="00911134">
        <w:rPr>
          <w:color w:val="auto"/>
          <w:sz w:val="18"/>
          <w:szCs w:val="18"/>
        </w:rPr>
        <w:t>Wat is een goede contractperiode? En wat zijn bijbehorende voordelen en nadelen?</w:t>
      </w:r>
    </w:p>
    <w:p w14:paraId="701E979C" w14:textId="77777777" w:rsidR="00F30F66" w:rsidRDefault="00F30F66" w:rsidP="008F43AF">
      <w:pPr>
        <w:pStyle w:val="Default"/>
        <w:spacing w:after="35"/>
        <w:ind w:left="708"/>
        <w:rPr>
          <w:color w:val="auto"/>
          <w:sz w:val="18"/>
          <w:szCs w:val="18"/>
        </w:rPr>
      </w:pPr>
    </w:p>
    <w:p w14:paraId="60AB3AC0" w14:textId="77777777" w:rsidR="00F30F66" w:rsidRDefault="00F30F66" w:rsidP="00F30F66">
      <w:pPr>
        <w:pStyle w:val="Default"/>
        <w:rPr>
          <w:color w:val="auto"/>
          <w:sz w:val="18"/>
          <w:szCs w:val="18"/>
        </w:rPr>
      </w:pPr>
    </w:p>
    <w:p w14:paraId="23F9B3FD" w14:textId="77777777" w:rsidR="00A93E05" w:rsidRDefault="00C127AF" w:rsidP="00A93E05">
      <w:pPr>
        <w:pStyle w:val="Kop3"/>
      </w:pPr>
      <w:bookmarkStart w:id="13" w:name="_Toc22808100"/>
      <w:r>
        <w:t>3.5.1</w:t>
      </w:r>
      <w:r>
        <w:tab/>
      </w:r>
      <w:r w:rsidR="00A93E05">
        <w:t>Voorlopige planning aanbesteding</w:t>
      </w:r>
      <w:bookmarkEnd w:id="13"/>
    </w:p>
    <w:p w14:paraId="3D7ABB64" w14:textId="77777777" w:rsidR="00C127AF" w:rsidRDefault="00C127AF" w:rsidP="005A5058">
      <w:pPr>
        <w:pStyle w:val="Default"/>
        <w:ind w:left="708"/>
        <w:rPr>
          <w:color w:val="auto"/>
          <w:sz w:val="18"/>
          <w:szCs w:val="18"/>
        </w:rPr>
      </w:pPr>
    </w:p>
    <w:p w14:paraId="2873B3EF" w14:textId="77777777" w:rsidR="00A93E05" w:rsidRDefault="00A93E05" w:rsidP="005A5058">
      <w:pPr>
        <w:pStyle w:val="Default"/>
        <w:ind w:left="708"/>
        <w:rPr>
          <w:color w:val="auto"/>
          <w:sz w:val="18"/>
          <w:szCs w:val="18"/>
        </w:rPr>
      </w:pPr>
      <w:r>
        <w:rPr>
          <w:color w:val="auto"/>
          <w:sz w:val="18"/>
          <w:szCs w:val="18"/>
        </w:rPr>
        <w:t>De aanbesteding van dit project zal vermoedelijk in het 2</w:t>
      </w:r>
      <w:r w:rsidRPr="00A93E05">
        <w:rPr>
          <w:color w:val="auto"/>
          <w:sz w:val="18"/>
          <w:szCs w:val="18"/>
          <w:vertAlign w:val="superscript"/>
        </w:rPr>
        <w:t>e</w:t>
      </w:r>
      <w:r>
        <w:rPr>
          <w:color w:val="auto"/>
          <w:sz w:val="18"/>
          <w:szCs w:val="18"/>
        </w:rPr>
        <w:t xml:space="preserve"> kwartaal 2020 plaatsvinden.</w:t>
      </w:r>
    </w:p>
    <w:p w14:paraId="79CAB209" w14:textId="77777777" w:rsidR="00A93E05" w:rsidRDefault="00A93E05" w:rsidP="00F30F66">
      <w:pPr>
        <w:pStyle w:val="Default"/>
        <w:rPr>
          <w:color w:val="auto"/>
          <w:sz w:val="18"/>
          <w:szCs w:val="18"/>
        </w:rPr>
      </w:pPr>
    </w:p>
    <w:tbl>
      <w:tblPr>
        <w:tblStyle w:val="Tabelraster"/>
        <w:tblpPr w:leftFromText="141" w:rightFromText="141" w:vertAnchor="text" w:horzAnchor="page" w:tblpX="2704" w:tblpY="55"/>
        <w:tblW w:w="0" w:type="auto"/>
        <w:tblLook w:val="04A0" w:firstRow="1" w:lastRow="0" w:firstColumn="1" w:lastColumn="0" w:noHBand="0" w:noVBand="1"/>
      </w:tblPr>
      <w:tblGrid>
        <w:gridCol w:w="3925"/>
        <w:gridCol w:w="1995"/>
      </w:tblGrid>
      <w:tr w:rsidR="005A5058" w14:paraId="098DF4E2" w14:textId="77777777" w:rsidTr="005A5058">
        <w:tc>
          <w:tcPr>
            <w:tcW w:w="3925" w:type="dxa"/>
          </w:tcPr>
          <w:p w14:paraId="701CF7C8" w14:textId="77777777" w:rsidR="005A5058" w:rsidRPr="00A93E05" w:rsidRDefault="005A5058" w:rsidP="005A5058">
            <w:pPr>
              <w:spacing w:line="240" w:lineRule="auto"/>
              <w:rPr>
                <w:b/>
              </w:rPr>
            </w:pPr>
            <w:r w:rsidRPr="00A93E05">
              <w:rPr>
                <w:b/>
              </w:rPr>
              <w:t>Mijlpaal</w:t>
            </w:r>
          </w:p>
        </w:tc>
        <w:tc>
          <w:tcPr>
            <w:tcW w:w="1995" w:type="dxa"/>
          </w:tcPr>
          <w:p w14:paraId="225A9EE1" w14:textId="77777777" w:rsidR="005A5058" w:rsidRPr="00A93E05" w:rsidRDefault="005A5058" w:rsidP="005A5058">
            <w:pPr>
              <w:spacing w:line="240" w:lineRule="auto"/>
              <w:rPr>
                <w:b/>
              </w:rPr>
            </w:pPr>
            <w:r w:rsidRPr="00A93E05">
              <w:rPr>
                <w:b/>
              </w:rPr>
              <w:t>Datum</w:t>
            </w:r>
          </w:p>
        </w:tc>
      </w:tr>
      <w:tr w:rsidR="005A5058" w14:paraId="779F6A30" w14:textId="77777777" w:rsidTr="005A5058">
        <w:tc>
          <w:tcPr>
            <w:tcW w:w="3925" w:type="dxa"/>
          </w:tcPr>
          <w:p w14:paraId="25F83F18" w14:textId="77777777" w:rsidR="005A5058" w:rsidRDefault="005A5058" w:rsidP="005A5058">
            <w:pPr>
              <w:spacing w:line="240" w:lineRule="auto"/>
            </w:pPr>
            <w:r>
              <w:t>aanbesteding</w:t>
            </w:r>
          </w:p>
        </w:tc>
        <w:tc>
          <w:tcPr>
            <w:tcW w:w="1995" w:type="dxa"/>
          </w:tcPr>
          <w:p w14:paraId="3F995003" w14:textId="77777777" w:rsidR="005A5058" w:rsidRDefault="005A5058" w:rsidP="005A5058">
            <w:pPr>
              <w:spacing w:line="240" w:lineRule="auto"/>
            </w:pPr>
            <w:r>
              <w:t>2</w:t>
            </w:r>
            <w:r w:rsidRPr="00A93E05">
              <w:rPr>
                <w:vertAlign w:val="superscript"/>
              </w:rPr>
              <w:t>e</w:t>
            </w:r>
            <w:r>
              <w:t xml:space="preserve"> kwartaal 2020</w:t>
            </w:r>
          </w:p>
        </w:tc>
      </w:tr>
      <w:tr w:rsidR="005A5058" w14:paraId="34D45003" w14:textId="77777777" w:rsidTr="005A5058">
        <w:tc>
          <w:tcPr>
            <w:tcW w:w="3925" w:type="dxa"/>
          </w:tcPr>
          <w:p w14:paraId="39B9B13E" w14:textId="77777777" w:rsidR="005A5058" w:rsidRDefault="005A5058" w:rsidP="005A5058">
            <w:pPr>
              <w:spacing w:line="240" w:lineRule="auto"/>
            </w:pPr>
            <w:r>
              <w:t>opdrachtverstrekking</w:t>
            </w:r>
          </w:p>
        </w:tc>
        <w:tc>
          <w:tcPr>
            <w:tcW w:w="1995" w:type="dxa"/>
          </w:tcPr>
          <w:p w14:paraId="23D17077" w14:textId="77777777" w:rsidR="005A5058" w:rsidRDefault="005A5058" w:rsidP="005A5058">
            <w:pPr>
              <w:spacing w:line="240" w:lineRule="auto"/>
            </w:pPr>
            <w:r>
              <w:t>3/4</w:t>
            </w:r>
            <w:r w:rsidRPr="00A93E05">
              <w:rPr>
                <w:vertAlign w:val="superscript"/>
              </w:rPr>
              <w:t>e</w:t>
            </w:r>
            <w:r>
              <w:t xml:space="preserve"> kwartaal 2020</w:t>
            </w:r>
          </w:p>
        </w:tc>
      </w:tr>
      <w:tr w:rsidR="005A5058" w14:paraId="65842E32" w14:textId="77777777" w:rsidTr="005A5058">
        <w:tc>
          <w:tcPr>
            <w:tcW w:w="3925" w:type="dxa"/>
          </w:tcPr>
          <w:p w14:paraId="500E4134" w14:textId="77777777" w:rsidR="005A5058" w:rsidRDefault="005A5058" w:rsidP="005A5058">
            <w:pPr>
              <w:spacing w:line="240" w:lineRule="auto"/>
            </w:pPr>
            <w:r>
              <w:t>Start realisatiefase (uitvoering)</w:t>
            </w:r>
          </w:p>
        </w:tc>
        <w:tc>
          <w:tcPr>
            <w:tcW w:w="1995" w:type="dxa"/>
          </w:tcPr>
          <w:p w14:paraId="4DE857FC" w14:textId="3B39104F" w:rsidR="005A5058" w:rsidRDefault="005A5058" w:rsidP="005A5058">
            <w:pPr>
              <w:spacing w:line="240" w:lineRule="auto"/>
            </w:pPr>
            <w:r>
              <w:t>4</w:t>
            </w:r>
            <w:r w:rsidRPr="00A93E05">
              <w:rPr>
                <w:vertAlign w:val="superscript"/>
              </w:rPr>
              <w:t>e</w:t>
            </w:r>
            <w:r>
              <w:t xml:space="preserve"> kwartaal 2020</w:t>
            </w:r>
            <w:r w:rsidR="00325538">
              <w:t>/1</w:t>
            </w:r>
            <w:r w:rsidR="00325538" w:rsidRPr="00F06F4E">
              <w:rPr>
                <w:vertAlign w:val="superscript"/>
              </w:rPr>
              <w:t>e</w:t>
            </w:r>
            <w:r w:rsidR="00325538">
              <w:t xml:space="preserve"> kwartaal 2021</w:t>
            </w:r>
          </w:p>
        </w:tc>
      </w:tr>
    </w:tbl>
    <w:p w14:paraId="1AED113A" w14:textId="77777777" w:rsidR="00A93E05" w:rsidRDefault="00A93E05" w:rsidP="00F30F66">
      <w:pPr>
        <w:pStyle w:val="Default"/>
        <w:rPr>
          <w:color w:val="auto"/>
          <w:sz w:val="18"/>
          <w:szCs w:val="18"/>
        </w:rPr>
      </w:pPr>
    </w:p>
    <w:p w14:paraId="13BAA87A" w14:textId="77777777" w:rsidR="00BF2380" w:rsidRDefault="00BF2380">
      <w:pPr>
        <w:spacing w:line="240" w:lineRule="auto"/>
      </w:pPr>
      <w:r>
        <w:br w:type="page"/>
      </w:r>
    </w:p>
    <w:p w14:paraId="3463C257" w14:textId="77777777" w:rsidR="00515EA5" w:rsidRDefault="00515EA5" w:rsidP="00515EA5">
      <w:pPr>
        <w:pStyle w:val="Kop1"/>
      </w:pPr>
      <w:bookmarkStart w:id="14" w:name="_Toc22808101"/>
      <w:r>
        <w:lastRenderedPageBreak/>
        <w:t>4</w:t>
      </w:r>
      <w:r>
        <w:tab/>
        <w:t>Marktconsultatie</w:t>
      </w:r>
      <w:bookmarkEnd w:id="14"/>
      <w:r>
        <w:t xml:space="preserve"> </w:t>
      </w:r>
    </w:p>
    <w:p w14:paraId="72235174" w14:textId="77777777" w:rsidR="00515EA5" w:rsidRDefault="00515EA5" w:rsidP="00515EA5">
      <w:pPr>
        <w:pStyle w:val="Default"/>
        <w:rPr>
          <w:b/>
          <w:bCs/>
          <w:sz w:val="18"/>
          <w:szCs w:val="18"/>
        </w:rPr>
      </w:pPr>
    </w:p>
    <w:p w14:paraId="4FF8C4C7" w14:textId="77777777" w:rsidR="00515EA5" w:rsidRDefault="00515EA5" w:rsidP="00515EA5">
      <w:pPr>
        <w:pStyle w:val="Kop2"/>
      </w:pPr>
      <w:bookmarkStart w:id="15" w:name="_Toc22808102"/>
      <w:r>
        <w:t xml:space="preserve">4.1 </w:t>
      </w:r>
      <w:r>
        <w:tab/>
        <w:t>Procedure</w:t>
      </w:r>
      <w:bookmarkEnd w:id="15"/>
      <w:r>
        <w:t xml:space="preserve"> </w:t>
      </w:r>
    </w:p>
    <w:p w14:paraId="15A1E707" w14:textId="77777777" w:rsidR="00515EA5" w:rsidRDefault="00515EA5" w:rsidP="00515EA5">
      <w:pPr>
        <w:pStyle w:val="Default"/>
        <w:rPr>
          <w:i/>
          <w:iCs/>
          <w:sz w:val="18"/>
          <w:szCs w:val="18"/>
        </w:rPr>
      </w:pPr>
    </w:p>
    <w:p w14:paraId="7F28BE1F" w14:textId="77777777" w:rsidR="00515EA5" w:rsidRDefault="00515EA5" w:rsidP="00515EA5">
      <w:pPr>
        <w:pStyle w:val="Kop3"/>
      </w:pPr>
      <w:bookmarkStart w:id="16" w:name="_Toc22808103"/>
      <w:r>
        <w:t xml:space="preserve">4.1.1 </w:t>
      </w:r>
      <w:r>
        <w:tab/>
        <w:t>Planning</w:t>
      </w:r>
      <w:bookmarkEnd w:id="16"/>
      <w:r>
        <w:t xml:space="preserve"> </w:t>
      </w:r>
    </w:p>
    <w:p w14:paraId="5912AF82" w14:textId="77777777" w:rsidR="00515EA5" w:rsidRDefault="00515EA5" w:rsidP="00515EA5">
      <w:pPr>
        <w:pStyle w:val="Default"/>
        <w:rPr>
          <w:sz w:val="18"/>
          <w:szCs w:val="18"/>
        </w:rPr>
      </w:pPr>
    </w:p>
    <w:p w14:paraId="3CE3FEFF" w14:textId="7579B495" w:rsidR="00515EA5" w:rsidRDefault="00515EA5" w:rsidP="00515EA5">
      <w:r>
        <w:t>R</w:t>
      </w:r>
      <w:r w:rsidR="003726FA">
        <w:t xml:space="preserve">ijkswaterstaat </w:t>
      </w:r>
      <w:r>
        <w:t>hanteert de volgende planning voor de marktconsultatie:</w:t>
      </w:r>
    </w:p>
    <w:p w14:paraId="11BA3E47" w14:textId="77777777" w:rsidR="00966E4E" w:rsidRDefault="00966E4E" w:rsidP="00515EA5"/>
    <w:tbl>
      <w:tblPr>
        <w:tblStyle w:val="Tabelraster"/>
        <w:tblW w:w="0" w:type="auto"/>
        <w:tblLook w:val="04A0" w:firstRow="1" w:lastRow="0" w:firstColumn="1" w:lastColumn="0" w:noHBand="0" w:noVBand="1"/>
      </w:tblPr>
      <w:tblGrid>
        <w:gridCol w:w="3878"/>
        <w:gridCol w:w="3823"/>
      </w:tblGrid>
      <w:tr w:rsidR="00BF2380" w14:paraId="17A50A7E" w14:textId="77777777" w:rsidTr="00BF2380">
        <w:tc>
          <w:tcPr>
            <w:tcW w:w="3925" w:type="dxa"/>
          </w:tcPr>
          <w:p w14:paraId="30F3E1C4" w14:textId="77777777" w:rsidR="00BF2380" w:rsidRDefault="00BF2380" w:rsidP="00FB6E5F">
            <w:pPr>
              <w:pStyle w:val="Default"/>
              <w:rPr>
                <w:sz w:val="18"/>
                <w:szCs w:val="18"/>
              </w:rPr>
            </w:pPr>
            <w:r>
              <w:rPr>
                <w:b/>
                <w:bCs/>
                <w:sz w:val="18"/>
                <w:szCs w:val="18"/>
              </w:rPr>
              <w:t xml:space="preserve">Activiteit </w:t>
            </w:r>
          </w:p>
        </w:tc>
        <w:tc>
          <w:tcPr>
            <w:tcW w:w="3926" w:type="dxa"/>
          </w:tcPr>
          <w:p w14:paraId="1728E9FB" w14:textId="77777777" w:rsidR="00BF2380" w:rsidRDefault="00BF2380" w:rsidP="00FB6E5F">
            <w:pPr>
              <w:pStyle w:val="Default"/>
              <w:rPr>
                <w:sz w:val="18"/>
                <w:szCs w:val="18"/>
              </w:rPr>
            </w:pPr>
            <w:r>
              <w:rPr>
                <w:b/>
                <w:bCs/>
                <w:sz w:val="18"/>
                <w:szCs w:val="18"/>
              </w:rPr>
              <w:t xml:space="preserve">Datum </w:t>
            </w:r>
          </w:p>
        </w:tc>
      </w:tr>
      <w:tr w:rsidR="00BF2380" w14:paraId="277C2846" w14:textId="77777777" w:rsidTr="00BF2380">
        <w:tc>
          <w:tcPr>
            <w:tcW w:w="3925" w:type="dxa"/>
          </w:tcPr>
          <w:p w14:paraId="3190421D" w14:textId="77777777" w:rsidR="00BF2380" w:rsidRDefault="00BF2380" w:rsidP="00BF2380">
            <w:pPr>
              <w:pStyle w:val="Default"/>
              <w:rPr>
                <w:sz w:val="18"/>
                <w:szCs w:val="18"/>
              </w:rPr>
            </w:pPr>
            <w:r>
              <w:rPr>
                <w:sz w:val="18"/>
                <w:szCs w:val="18"/>
              </w:rPr>
              <w:t>Publiceren mar</w:t>
            </w:r>
            <w:r w:rsidR="00E77A7F">
              <w:rPr>
                <w:sz w:val="18"/>
                <w:szCs w:val="18"/>
              </w:rPr>
              <w:t>ktconsultatiedocument op TenderN</w:t>
            </w:r>
            <w:r>
              <w:rPr>
                <w:sz w:val="18"/>
                <w:szCs w:val="18"/>
              </w:rPr>
              <w:t xml:space="preserve">ed </w:t>
            </w:r>
          </w:p>
        </w:tc>
        <w:tc>
          <w:tcPr>
            <w:tcW w:w="3926" w:type="dxa"/>
          </w:tcPr>
          <w:p w14:paraId="0645312C" w14:textId="5FC321FE" w:rsidR="00BF2380" w:rsidRDefault="00AA15DD" w:rsidP="00FB6E5F">
            <w:pPr>
              <w:pStyle w:val="Default"/>
              <w:rPr>
                <w:sz w:val="18"/>
                <w:szCs w:val="18"/>
              </w:rPr>
            </w:pPr>
            <w:r>
              <w:rPr>
                <w:sz w:val="18"/>
                <w:szCs w:val="18"/>
              </w:rPr>
              <w:t xml:space="preserve">24 </w:t>
            </w:r>
            <w:r w:rsidR="00574124">
              <w:rPr>
                <w:sz w:val="18"/>
                <w:szCs w:val="18"/>
              </w:rPr>
              <w:t>oktober 2019</w:t>
            </w:r>
            <w:r w:rsidR="00BF2380">
              <w:rPr>
                <w:sz w:val="18"/>
                <w:szCs w:val="18"/>
              </w:rPr>
              <w:t xml:space="preserve"> </w:t>
            </w:r>
          </w:p>
        </w:tc>
      </w:tr>
      <w:tr w:rsidR="00BF2380" w14:paraId="77DE00AF" w14:textId="77777777" w:rsidTr="00BF2380">
        <w:tc>
          <w:tcPr>
            <w:tcW w:w="3925" w:type="dxa"/>
          </w:tcPr>
          <w:p w14:paraId="6121BD40" w14:textId="77777777" w:rsidR="00BF2380" w:rsidRPr="00557FB8" w:rsidRDefault="00BF2380" w:rsidP="00557FB8">
            <w:pPr>
              <w:pStyle w:val="Default"/>
              <w:rPr>
                <w:sz w:val="18"/>
                <w:szCs w:val="18"/>
              </w:rPr>
            </w:pPr>
            <w:r w:rsidRPr="00557FB8">
              <w:rPr>
                <w:sz w:val="18"/>
                <w:szCs w:val="18"/>
              </w:rPr>
              <w:t xml:space="preserve">Uiterste datum tot het stellen van vragen over </w:t>
            </w:r>
            <w:r w:rsidR="00557FB8" w:rsidRPr="00557FB8">
              <w:rPr>
                <w:sz w:val="18"/>
                <w:szCs w:val="18"/>
              </w:rPr>
              <w:t>dit</w:t>
            </w:r>
            <w:r w:rsidRPr="00557FB8">
              <w:rPr>
                <w:sz w:val="18"/>
                <w:szCs w:val="18"/>
              </w:rPr>
              <w:t xml:space="preserve"> marktconsultatie</w:t>
            </w:r>
            <w:r w:rsidR="00557FB8" w:rsidRPr="00557FB8">
              <w:rPr>
                <w:sz w:val="18"/>
                <w:szCs w:val="18"/>
              </w:rPr>
              <w:t>-</w:t>
            </w:r>
            <w:r w:rsidRPr="00557FB8">
              <w:rPr>
                <w:sz w:val="18"/>
                <w:szCs w:val="18"/>
              </w:rPr>
              <w:t xml:space="preserve">document </w:t>
            </w:r>
          </w:p>
        </w:tc>
        <w:tc>
          <w:tcPr>
            <w:tcW w:w="3926" w:type="dxa"/>
          </w:tcPr>
          <w:p w14:paraId="66662673" w14:textId="5BFBF174" w:rsidR="00BF2380" w:rsidRPr="00557FB8" w:rsidRDefault="00AA15DD" w:rsidP="00557FB8">
            <w:pPr>
              <w:pStyle w:val="Default"/>
              <w:rPr>
                <w:sz w:val="18"/>
                <w:szCs w:val="18"/>
              </w:rPr>
            </w:pPr>
            <w:r>
              <w:rPr>
                <w:sz w:val="18"/>
                <w:szCs w:val="18"/>
              </w:rPr>
              <w:t>05</w:t>
            </w:r>
            <w:r w:rsidRPr="00557FB8">
              <w:rPr>
                <w:sz w:val="18"/>
                <w:szCs w:val="18"/>
              </w:rPr>
              <w:t xml:space="preserve"> </w:t>
            </w:r>
            <w:r w:rsidR="00557FB8" w:rsidRPr="00557FB8">
              <w:rPr>
                <w:sz w:val="18"/>
                <w:szCs w:val="18"/>
              </w:rPr>
              <w:t>november</w:t>
            </w:r>
            <w:r w:rsidR="00BF2380" w:rsidRPr="00557FB8">
              <w:rPr>
                <w:sz w:val="18"/>
                <w:szCs w:val="18"/>
              </w:rPr>
              <w:t xml:space="preserve"> 201</w:t>
            </w:r>
            <w:r w:rsidR="00557FB8" w:rsidRPr="00557FB8">
              <w:rPr>
                <w:sz w:val="18"/>
                <w:szCs w:val="18"/>
              </w:rPr>
              <w:t xml:space="preserve">9 om </w:t>
            </w:r>
            <w:r w:rsidR="00BF2380" w:rsidRPr="00557FB8">
              <w:rPr>
                <w:sz w:val="18"/>
                <w:szCs w:val="18"/>
              </w:rPr>
              <w:t xml:space="preserve">12:00 uur </w:t>
            </w:r>
          </w:p>
        </w:tc>
      </w:tr>
      <w:tr w:rsidR="00BF2380" w14:paraId="0A3F6C1B" w14:textId="77777777" w:rsidTr="00BF2380">
        <w:tc>
          <w:tcPr>
            <w:tcW w:w="3925" w:type="dxa"/>
          </w:tcPr>
          <w:p w14:paraId="1ACD43E5" w14:textId="77777777" w:rsidR="00BF2380" w:rsidRPr="00557FB8" w:rsidRDefault="00BF2380" w:rsidP="00FB6E5F">
            <w:pPr>
              <w:pStyle w:val="Default"/>
              <w:rPr>
                <w:sz w:val="18"/>
                <w:szCs w:val="18"/>
              </w:rPr>
            </w:pPr>
            <w:r w:rsidRPr="00557FB8">
              <w:rPr>
                <w:sz w:val="18"/>
                <w:szCs w:val="18"/>
              </w:rPr>
              <w:t xml:space="preserve">Publiceren Nota van Inlichtingen </w:t>
            </w:r>
            <w:r w:rsidR="00557FB8">
              <w:rPr>
                <w:sz w:val="18"/>
                <w:szCs w:val="18"/>
              </w:rPr>
              <w:t>op TenderNed</w:t>
            </w:r>
          </w:p>
        </w:tc>
        <w:tc>
          <w:tcPr>
            <w:tcW w:w="3926" w:type="dxa"/>
          </w:tcPr>
          <w:p w14:paraId="4FB267A8" w14:textId="15A96A85" w:rsidR="00BF2380" w:rsidRPr="00557FB8" w:rsidRDefault="00AA4E82" w:rsidP="00AA4E82">
            <w:pPr>
              <w:pStyle w:val="Default"/>
              <w:rPr>
                <w:sz w:val="18"/>
                <w:szCs w:val="18"/>
              </w:rPr>
            </w:pPr>
            <w:r w:rsidRPr="00557FB8">
              <w:rPr>
                <w:sz w:val="18"/>
                <w:szCs w:val="18"/>
              </w:rPr>
              <w:t>1</w:t>
            </w:r>
            <w:r>
              <w:rPr>
                <w:sz w:val="18"/>
                <w:szCs w:val="18"/>
              </w:rPr>
              <w:t xml:space="preserve">4 </w:t>
            </w:r>
            <w:r w:rsidR="00557FB8" w:rsidRPr="00557FB8">
              <w:rPr>
                <w:sz w:val="18"/>
                <w:szCs w:val="18"/>
              </w:rPr>
              <w:t>november</w:t>
            </w:r>
            <w:r w:rsidR="00BF2380" w:rsidRPr="00557FB8">
              <w:rPr>
                <w:sz w:val="18"/>
                <w:szCs w:val="18"/>
              </w:rPr>
              <w:t xml:space="preserve"> 201</w:t>
            </w:r>
            <w:r w:rsidR="00557FB8" w:rsidRPr="00557FB8">
              <w:rPr>
                <w:sz w:val="18"/>
                <w:szCs w:val="18"/>
              </w:rPr>
              <w:t>9</w:t>
            </w:r>
            <w:r w:rsidR="00BF2380" w:rsidRPr="00557FB8">
              <w:rPr>
                <w:sz w:val="18"/>
                <w:szCs w:val="18"/>
              </w:rPr>
              <w:t xml:space="preserve"> </w:t>
            </w:r>
          </w:p>
        </w:tc>
      </w:tr>
      <w:tr w:rsidR="00BF2380" w14:paraId="6B398D57" w14:textId="77777777" w:rsidTr="00BF2380">
        <w:tc>
          <w:tcPr>
            <w:tcW w:w="3925" w:type="dxa"/>
          </w:tcPr>
          <w:p w14:paraId="3E22F3A4" w14:textId="77777777" w:rsidR="00BF2380" w:rsidRDefault="00BF2380" w:rsidP="00FB6E5F">
            <w:pPr>
              <w:pStyle w:val="Default"/>
              <w:rPr>
                <w:sz w:val="18"/>
                <w:szCs w:val="18"/>
              </w:rPr>
            </w:pPr>
            <w:r>
              <w:rPr>
                <w:sz w:val="18"/>
                <w:szCs w:val="18"/>
              </w:rPr>
              <w:t>Uiterste datum voor het aanmelden voor de marktconsultatie en het indienen van de ingevulde vragenlijst</w:t>
            </w:r>
          </w:p>
        </w:tc>
        <w:tc>
          <w:tcPr>
            <w:tcW w:w="3926" w:type="dxa"/>
          </w:tcPr>
          <w:p w14:paraId="5DE9BE62" w14:textId="77777777" w:rsidR="00BF2380" w:rsidRDefault="00574124" w:rsidP="00574124">
            <w:pPr>
              <w:pStyle w:val="Default"/>
              <w:rPr>
                <w:sz w:val="18"/>
                <w:szCs w:val="18"/>
              </w:rPr>
            </w:pPr>
            <w:r>
              <w:rPr>
                <w:sz w:val="18"/>
                <w:szCs w:val="18"/>
              </w:rPr>
              <w:t>18 november 2019 om</w:t>
            </w:r>
            <w:r w:rsidR="00BF2380">
              <w:rPr>
                <w:sz w:val="18"/>
                <w:szCs w:val="18"/>
              </w:rPr>
              <w:t xml:space="preserve"> 14:00 uur </w:t>
            </w:r>
          </w:p>
        </w:tc>
      </w:tr>
      <w:tr w:rsidR="00BF2380" w14:paraId="102D4AE0" w14:textId="77777777" w:rsidTr="00E77A7F">
        <w:trPr>
          <w:trHeight w:val="654"/>
        </w:trPr>
        <w:tc>
          <w:tcPr>
            <w:tcW w:w="3925" w:type="dxa"/>
          </w:tcPr>
          <w:p w14:paraId="19F03759" w14:textId="77777777" w:rsidR="00BF2380" w:rsidRDefault="00BF2380" w:rsidP="00FB6E5F">
            <w:pPr>
              <w:pStyle w:val="Default"/>
              <w:rPr>
                <w:sz w:val="18"/>
                <w:szCs w:val="18"/>
              </w:rPr>
            </w:pPr>
            <w:r>
              <w:rPr>
                <w:sz w:val="18"/>
                <w:szCs w:val="18"/>
              </w:rPr>
              <w:t>Marktconsultatie in Lelystad</w:t>
            </w:r>
          </w:p>
        </w:tc>
        <w:tc>
          <w:tcPr>
            <w:tcW w:w="3926" w:type="dxa"/>
          </w:tcPr>
          <w:p w14:paraId="2F8804CF" w14:textId="77777777" w:rsidR="00BF2380" w:rsidRDefault="00BF2380" w:rsidP="00FB6E5F">
            <w:pPr>
              <w:pStyle w:val="Default"/>
              <w:rPr>
                <w:sz w:val="18"/>
                <w:szCs w:val="18"/>
              </w:rPr>
            </w:pPr>
            <w:r>
              <w:rPr>
                <w:sz w:val="18"/>
                <w:szCs w:val="18"/>
              </w:rPr>
              <w:t>25 november 2019 van 10:00 tot en met 14:00 uur</w:t>
            </w:r>
          </w:p>
        </w:tc>
      </w:tr>
      <w:tr w:rsidR="00BF2380" w14:paraId="11AF84B2" w14:textId="77777777" w:rsidTr="00BF2380">
        <w:tc>
          <w:tcPr>
            <w:tcW w:w="3925" w:type="dxa"/>
          </w:tcPr>
          <w:p w14:paraId="349E2667" w14:textId="77777777" w:rsidR="00BF2380" w:rsidRDefault="00574124" w:rsidP="00E77A7F">
            <w:pPr>
              <w:pStyle w:val="Default"/>
              <w:rPr>
                <w:sz w:val="18"/>
                <w:szCs w:val="18"/>
              </w:rPr>
            </w:pPr>
            <w:r>
              <w:rPr>
                <w:sz w:val="18"/>
                <w:szCs w:val="18"/>
              </w:rPr>
              <w:t>E</w:t>
            </w:r>
            <w:r w:rsidR="00BF2380">
              <w:rPr>
                <w:sz w:val="18"/>
                <w:szCs w:val="18"/>
              </w:rPr>
              <w:t xml:space="preserve">ventuele </w:t>
            </w:r>
            <w:r w:rsidR="00E77A7F">
              <w:rPr>
                <w:sz w:val="18"/>
                <w:szCs w:val="18"/>
              </w:rPr>
              <w:t>toelichtende /</w:t>
            </w:r>
            <w:r w:rsidR="00BF2380">
              <w:rPr>
                <w:sz w:val="18"/>
                <w:szCs w:val="18"/>
              </w:rPr>
              <w:t xml:space="preserve"> </w:t>
            </w:r>
            <w:r w:rsidR="00E77A7F">
              <w:rPr>
                <w:sz w:val="18"/>
                <w:szCs w:val="18"/>
              </w:rPr>
              <w:t xml:space="preserve">vervolg </w:t>
            </w:r>
            <w:r w:rsidR="00BF2380">
              <w:rPr>
                <w:sz w:val="18"/>
                <w:szCs w:val="18"/>
              </w:rPr>
              <w:t>gesprekken</w:t>
            </w:r>
          </w:p>
        </w:tc>
        <w:tc>
          <w:tcPr>
            <w:tcW w:w="3926" w:type="dxa"/>
          </w:tcPr>
          <w:p w14:paraId="32340BA5" w14:textId="01D40850" w:rsidR="00BF2380" w:rsidRDefault="00574124" w:rsidP="00911134">
            <w:pPr>
              <w:pStyle w:val="Default"/>
              <w:rPr>
                <w:sz w:val="18"/>
                <w:szCs w:val="18"/>
              </w:rPr>
            </w:pPr>
            <w:r>
              <w:rPr>
                <w:sz w:val="18"/>
                <w:szCs w:val="18"/>
              </w:rPr>
              <w:t xml:space="preserve">9 t/m </w:t>
            </w:r>
            <w:r w:rsidR="00911134">
              <w:rPr>
                <w:sz w:val="18"/>
                <w:szCs w:val="18"/>
              </w:rPr>
              <w:t xml:space="preserve">13 </w:t>
            </w:r>
            <w:r>
              <w:rPr>
                <w:sz w:val="18"/>
                <w:szCs w:val="18"/>
              </w:rPr>
              <w:t>december 2019</w:t>
            </w:r>
          </w:p>
        </w:tc>
      </w:tr>
      <w:tr w:rsidR="00BF2380" w14:paraId="48147363" w14:textId="77777777" w:rsidTr="00BF2380">
        <w:tc>
          <w:tcPr>
            <w:tcW w:w="3925" w:type="dxa"/>
          </w:tcPr>
          <w:p w14:paraId="15826CA5" w14:textId="77777777" w:rsidR="00BF2380" w:rsidRDefault="00BF2380" w:rsidP="00FB6E5F">
            <w:pPr>
              <w:pStyle w:val="Default"/>
              <w:rPr>
                <w:sz w:val="18"/>
                <w:szCs w:val="18"/>
              </w:rPr>
            </w:pPr>
            <w:r>
              <w:rPr>
                <w:sz w:val="18"/>
                <w:szCs w:val="18"/>
              </w:rPr>
              <w:t xml:space="preserve">Afronding en publiceren algemene resultaten </w:t>
            </w:r>
          </w:p>
        </w:tc>
        <w:tc>
          <w:tcPr>
            <w:tcW w:w="3926" w:type="dxa"/>
          </w:tcPr>
          <w:p w14:paraId="478EB076" w14:textId="77777777" w:rsidR="00BF2380" w:rsidRDefault="00574124" w:rsidP="00FB6E5F">
            <w:pPr>
              <w:pStyle w:val="Default"/>
              <w:rPr>
                <w:sz w:val="18"/>
                <w:szCs w:val="18"/>
              </w:rPr>
            </w:pPr>
            <w:r>
              <w:rPr>
                <w:sz w:val="18"/>
                <w:szCs w:val="18"/>
              </w:rPr>
              <w:t>19 december 2019</w:t>
            </w:r>
            <w:r w:rsidR="00BF2380">
              <w:rPr>
                <w:sz w:val="18"/>
                <w:szCs w:val="18"/>
              </w:rPr>
              <w:t xml:space="preserve"> </w:t>
            </w:r>
          </w:p>
        </w:tc>
      </w:tr>
    </w:tbl>
    <w:p w14:paraId="539B729B" w14:textId="77777777" w:rsidR="00BF2380" w:rsidRDefault="00BF2380" w:rsidP="00515EA5"/>
    <w:p w14:paraId="0D8895C1" w14:textId="77777777" w:rsidR="00966E4E" w:rsidRPr="00E77A7F" w:rsidRDefault="00966E4E" w:rsidP="00966E4E">
      <w:pPr>
        <w:pStyle w:val="Default"/>
        <w:rPr>
          <w:i/>
          <w:sz w:val="16"/>
          <w:szCs w:val="16"/>
        </w:rPr>
      </w:pPr>
      <w:r w:rsidRPr="00E77A7F">
        <w:rPr>
          <w:i/>
          <w:sz w:val="16"/>
          <w:szCs w:val="16"/>
        </w:rPr>
        <w:t xml:space="preserve">Belangstellenden kunnen aan bovenstaande planning geen rechten ontlenen. </w:t>
      </w:r>
    </w:p>
    <w:p w14:paraId="4BE5C0BD" w14:textId="2291A38A" w:rsidR="00966E4E" w:rsidRPr="00E77A7F" w:rsidRDefault="00966E4E" w:rsidP="00966E4E">
      <w:pPr>
        <w:pStyle w:val="Default"/>
        <w:rPr>
          <w:i/>
          <w:sz w:val="16"/>
          <w:szCs w:val="16"/>
        </w:rPr>
      </w:pPr>
      <w:r w:rsidRPr="00E77A7F">
        <w:rPr>
          <w:i/>
          <w:sz w:val="16"/>
          <w:szCs w:val="16"/>
        </w:rPr>
        <w:t>R</w:t>
      </w:r>
      <w:r w:rsidR="003726FA">
        <w:rPr>
          <w:i/>
          <w:sz w:val="16"/>
          <w:szCs w:val="16"/>
        </w:rPr>
        <w:t>ijkswaterstaat</w:t>
      </w:r>
      <w:r w:rsidRPr="00E77A7F">
        <w:rPr>
          <w:i/>
          <w:sz w:val="16"/>
          <w:szCs w:val="16"/>
        </w:rPr>
        <w:t xml:space="preserve"> behoudt zich het recht voor de planning te wijzigen. Bovenstaande planning is derhalve indicatief, waarbij de grootst mogelijke zorg in acht wordt genomen om de planning aan te houden. </w:t>
      </w:r>
    </w:p>
    <w:p w14:paraId="481FF245" w14:textId="77777777" w:rsidR="00966E4E" w:rsidRDefault="00966E4E" w:rsidP="00966E4E">
      <w:pPr>
        <w:pStyle w:val="Default"/>
        <w:rPr>
          <w:i/>
          <w:iCs/>
          <w:sz w:val="18"/>
          <w:szCs w:val="18"/>
        </w:rPr>
      </w:pPr>
    </w:p>
    <w:p w14:paraId="0C9E1238" w14:textId="77777777" w:rsidR="007F4077" w:rsidRDefault="007F4077" w:rsidP="00966E4E">
      <w:pPr>
        <w:pStyle w:val="Default"/>
        <w:rPr>
          <w:i/>
          <w:iCs/>
          <w:sz w:val="18"/>
          <w:szCs w:val="18"/>
        </w:rPr>
      </w:pPr>
    </w:p>
    <w:p w14:paraId="272D96F5" w14:textId="77777777" w:rsidR="00966E4E" w:rsidRDefault="00966E4E" w:rsidP="0099454E">
      <w:pPr>
        <w:pStyle w:val="Kop3"/>
      </w:pPr>
      <w:bookmarkStart w:id="17" w:name="_Toc22808104"/>
      <w:r w:rsidRPr="0099454E">
        <w:t xml:space="preserve">4.1.2 </w:t>
      </w:r>
      <w:r w:rsidR="0099454E">
        <w:tab/>
      </w:r>
      <w:r w:rsidRPr="0099454E">
        <w:t>Vragen over het marktconsultatiedocument</w:t>
      </w:r>
      <w:bookmarkEnd w:id="17"/>
      <w:r w:rsidRPr="0099454E">
        <w:t xml:space="preserve"> </w:t>
      </w:r>
    </w:p>
    <w:p w14:paraId="1B04F9B7" w14:textId="77777777" w:rsidR="00C127AF" w:rsidRDefault="00C127AF" w:rsidP="00E77A7F">
      <w:pPr>
        <w:pStyle w:val="Default"/>
        <w:ind w:left="708"/>
        <w:rPr>
          <w:sz w:val="18"/>
          <w:szCs w:val="18"/>
        </w:rPr>
      </w:pPr>
    </w:p>
    <w:p w14:paraId="28ECAA9D" w14:textId="049DC6DD" w:rsidR="00966E4E" w:rsidRDefault="00966E4E" w:rsidP="00E77A7F">
      <w:pPr>
        <w:pStyle w:val="Default"/>
        <w:ind w:left="708"/>
        <w:rPr>
          <w:i/>
          <w:iCs/>
          <w:sz w:val="18"/>
          <w:szCs w:val="18"/>
        </w:rPr>
      </w:pPr>
      <w:r>
        <w:rPr>
          <w:sz w:val="18"/>
          <w:szCs w:val="18"/>
        </w:rPr>
        <w:t xml:space="preserve">Marktpartijen hebben de gelegenheid vragen te stellen over onduidelijke formuleringen in het marktconsultatiedocument met als doel transparante en eenduidige communicatie. Als partijen vragen hebben over </w:t>
      </w:r>
      <w:r w:rsidR="0099454E">
        <w:rPr>
          <w:sz w:val="18"/>
          <w:szCs w:val="18"/>
        </w:rPr>
        <w:t>dit</w:t>
      </w:r>
      <w:r>
        <w:rPr>
          <w:sz w:val="18"/>
          <w:szCs w:val="18"/>
        </w:rPr>
        <w:t xml:space="preserve"> marktconsultatiedocument, kunnen deze </w:t>
      </w:r>
      <w:r w:rsidR="00E77A7F">
        <w:rPr>
          <w:sz w:val="18"/>
          <w:szCs w:val="18"/>
        </w:rPr>
        <w:t xml:space="preserve">tot uiterlijk </w:t>
      </w:r>
      <w:r w:rsidR="00AA15DD">
        <w:rPr>
          <w:sz w:val="18"/>
          <w:szCs w:val="18"/>
        </w:rPr>
        <w:t xml:space="preserve">5 </w:t>
      </w:r>
      <w:r w:rsidR="00E77A7F">
        <w:rPr>
          <w:sz w:val="18"/>
          <w:szCs w:val="18"/>
        </w:rPr>
        <w:t xml:space="preserve">november 2019 14:00 uur </w:t>
      </w:r>
      <w:r w:rsidR="00F20143">
        <w:rPr>
          <w:sz w:val="18"/>
          <w:szCs w:val="18"/>
        </w:rPr>
        <w:t xml:space="preserve">via </w:t>
      </w:r>
      <w:r w:rsidR="00911134">
        <w:rPr>
          <w:sz w:val="18"/>
          <w:szCs w:val="18"/>
        </w:rPr>
        <w:t>TenderNed worden gesteld</w:t>
      </w:r>
      <w:r w:rsidR="00E77A7F" w:rsidRPr="00AA15DD">
        <w:rPr>
          <w:sz w:val="18"/>
          <w:szCs w:val="18"/>
        </w:rPr>
        <w:t>.</w:t>
      </w:r>
    </w:p>
    <w:p w14:paraId="1A5A074E" w14:textId="77777777" w:rsidR="00966E4E" w:rsidRDefault="00966E4E" w:rsidP="0099454E">
      <w:pPr>
        <w:pStyle w:val="Kop3"/>
      </w:pPr>
      <w:bookmarkStart w:id="18" w:name="_Toc22808105"/>
      <w:r w:rsidRPr="0099454E">
        <w:t xml:space="preserve">4.1.3 </w:t>
      </w:r>
      <w:r w:rsidR="0099454E">
        <w:tab/>
        <w:t>Aanmelding en i</w:t>
      </w:r>
      <w:r w:rsidRPr="0099454E">
        <w:t>ndienen vragenlijst</w:t>
      </w:r>
      <w:bookmarkEnd w:id="18"/>
      <w:r w:rsidRPr="0099454E">
        <w:t xml:space="preserve"> </w:t>
      </w:r>
    </w:p>
    <w:p w14:paraId="0AD6ECA4" w14:textId="77777777" w:rsidR="00C127AF" w:rsidRDefault="00C127AF" w:rsidP="00966E4E">
      <w:pPr>
        <w:pStyle w:val="Default"/>
        <w:ind w:left="708"/>
        <w:rPr>
          <w:sz w:val="18"/>
          <w:szCs w:val="18"/>
        </w:rPr>
      </w:pPr>
    </w:p>
    <w:p w14:paraId="724116FB" w14:textId="77777777" w:rsidR="0099454E" w:rsidRDefault="00966E4E" w:rsidP="00966E4E">
      <w:pPr>
        <w:pStyle w:val="Default"/>
        <w:ind w:left="708"/>
        <w:rPr>
          <w:sz w:val="18"/>
          <w:szCs w:val="18"/>
        </w:rPr>
      </w:pPr>
      <w:r>
        <w:rPr>
          <w:sz w:val="18"/>
          <w:szCs w:val="18"/>
        </w:rPr>
        <w:t xml:space="preserve">Iedere geïnteresseerde marktpartij die voldoet aan hetgeen in paragraaf 2.1 is beschreven en die van mening is dat zij een bijdrage kan leveren aan de marktconsultatie, wordt verzocht </w:t>
      </w:r>
      <w:r w:rsidR="0099454E">
        <w:rPr>
          <w:sz w:val="18"/>
          <w:szCs w:val="18"/>
        </w:rPr>
        <w:t xml:space="preserve">deel te nemen en </w:t>
      </w:r>
      <w:r>
        <w:rPr>
          <w:sz w:val="18"/>
          <w:szCs w:val="18"/>
        </w:rPr>
        <w:t xml:space="preserve">om de </w:t>
      </w:r>
      <w:r w:rsidR="0099454E">
        <w:rPr>
          <w:sz w:val="18"/>
          <w:szCs w:val="18"/>
        </w:rPr>
        <w:t xml:space="preserve">vragen uit de vragenlijst in Hoofdstuk te beantwoorden. </w:t>
      </w:r>
    </w:p>
    <w:p w14:paraId="461B9F5B" w14:textId="77777777" w:rsidR="0099454E" w:rsidRDefault="0099454E" w:rsidP="00966E4E">
      <w:pPr>
        <w:pStyle w:val="Default"/>
        <w:ind w:left="708"/>
        <w:rPr>
          <w:sz w:val="18"/>
          <w:szCs w:val="18"/>
        </w:rPr>
      </w:pPr>
    </w:p>
    <w:p w14:paraId="2CBD4FC9" w14:textId="03ECB3B7" w:rsidR="00966E4E" w:rsidRDefault="0099454E" w:rsidP="00966E4E">
      <w:pPr>
        <w:pStyle w:val="Default"/>
        <w:ind w:left="708"/>
        <w:rPr>
          <w:sz w:val="18"/>
          <w:szCs w:val="18"/>
        </w:rPr>
      </w:pPr>
      <w:r>
        <w:rPr>
          <w:sz w:val="18"/>
          <w:szCs w:val="18"/>
        </w:rPr>
        <w:t>Uw aanmelding voor de marktconsultatie</w:t>
      </w:r>
      <w:r w:rsidR="006C1A2E">
        <w:rPr>
          <w:sz w:val="18"/>
          <w:szCs w:val="18"/>
        </w:rPr>
        <w:t xml:space="preserve"> op 25 november</w:t>
      </w:r>
      <w:r w:rsidR="00E77A7F">
        <w:rPr>
          <w:sz w:val="18"/>
          <w:szCs w:val="18"/>
        </w:rPr>
        <w:t xml:space="preserve"> 2019</w:t>
      </w:r>
      <w:r>
        <w:rPr>
          <w:sz w:val="18"/>
          <w:szCs w:val="18"/>
        </w:rPr>
        <w:t xml:space="preserve"> tezamen met de beantwoorde vragen dient u</w:t>
      </w:r>
      <w:r w:rsidR="00966E4E">
        <w:rPr>
          <w:sz w:val="18"/>
          <w:szCs w:val="18"/>
        </w:rPr>
        <w:t xml:space="preserve"> vóór </w:t>
      </w:r>
      <w:r w:rsidR="00E77A7F">
        <w:rPr>
          <w:sz w:val="18"/>
          <w:szCs w:val="18"/>
        </w:rPr>
        <w:t>18 november 2019 14:00 uur</w:t>
      </w:r>
      <w:r>
        <w:rPr>
          <w:sz w:val="18"/>
          <w:szCs w:val="18"/>
        </w:rPr>
        <w:t xml:space="preserve"> in te dienen </w:t>
      </w:r>
      <w:hyperlink r:id="rId19" w:history="1">
        <w:r w:rsidR="00911134" w:rsidRPr="00051CD3">
          <w:rPr>
            <w:sz w:val="18"/>
            <w:szCs w:val="18"/>
          </w:rPr>
          <w:t>via</w:t>
        </w:r>
      </w:hyperlink>
      <w:r w:rsidR="00911134" w:rsidRPr="00051CD3">
        <w:rPr>
          <w:sz w:val="18"/>
          <w:szCs w:val="18"/>
        </w:rPr>
        <w:t xml:space="preserve"> </w:t>
      </w:r>
      <w:r w:rsidR="00911134">
        <w:rPr>
          <w:sz w:val="18"/>
          <w:szCs w:val="18"/>
        </w:rPr>
        <w:t>TenderNed.</w:t>
      </w:r>
    </w:p>
    <w:p w14:paraId="75AA90CE" w14:textId="77777777" w:rsidR="00966E4E" w:rsidRDefault="00966E4E" w:rsidP="00966E4E">
      <w:pPr>
        <w:pStyle w:val="Default"/>
        <w:ind w:left="708"/>
        <w:rPr>
          <w:sz w:val="18"/>
          <w:szCs w:val="18"/>
        </w:rPr>
      </w:pPr>
      <w:r>
        <w:rPr>
          <w:sz w:val="18"/>
          <w:szCs w:val="18"/>
        </w:rPr>
        <w:t xml:space="preserve"> </w:t>
      </w:r>
    </w:p>
    <w:p w14:paraId="3D8F9627" w14:textId="77A927ED" w:rsidR="00966E4E" w:rsidRPr="00AA4E82" w:rsidRDefault="00966E4E" w:rsidP="0099454E">
      <w:pPr>
        <w:pStyle w:val="Kop3"/>
      </w:pPr>
      <w:bookmarkStart w:id="19" w:name="_Toc22808106"/>
      <w:r w:rsidRPr="0099454E">
        <w:t>4.1</w:t>
      </w:r>
      <w:r w:rsidRPr="00AA4E82">
        <w:t xml:space="preserve">.4 </w:t>
      </w:r>
      <w:r w:rsidRPr="00AA4E82">
        <w:tab/>
      </w:r>
      <w:r w:rsidR="00E77A7F" w:rsidRPr="00AA4E82">
        <w:t>Eventuele toelichtende</w:t>
      </w:r>
      <w:r w:rsidR="00AA4E82" w:rsidRPr="00AA4E82">
        <w:t xml:space="preserve"> en</w:t>
      </w:r>
      <w:r w:rsidR="00E77A7F" w:rsidRPr="00AA4E82">
        <w:t>/</w:t>
      </w:r>
      <w:r w:rsidR="00AA4E82" w:rsidRPr="00AA4E82">
        <w:t xml:space="preserve"> of </w:t>
      </w:r>
      <w:r w:rsidR="00E77A7F" w:rsidRPr="00AA4E82">
        <w:t>vervolg gesprekken</w:t>
      </w:r>
      <w:bookmarkEnd w:id="19"/>
      <w:r w:rsidRPr="00AA4E82">
        <w:t xml:space="preserve"> </w:t>
      </w:r>
    </w:p>
    <w:p w14:paraId="48803D92" w14:textId="77777777" w:rsidR="00C127AF" w:rsidRPr="00AA4E82" w:rsidRDefault="00C127AF" w:rsidP="00966E4E">
      <w:pPr>
        <w:pStyle w:val="Default"/>
        <w:ind w:left="708"/>
        <w:rPr>
          <w:sz w:val="18"/>
          <w:szCs w:val="18"/>
        </w:rPr>
      </w:pPr>
    </w:p>
    <w:p w14:paraId="7AC6D6FD" w14:textId="77777777" w:rsidR="00E77A7F" w:rsidRPr="00AA4E82" w:rsidRDefault="00966E4E" w:rsidP="00966E4E">
      <w:pPr>
        <w:pStyle w:val="Default"/>
        <w:ind w:left="708"/>
        <w:rPr>
          <w:sz w:val="18"/>
          <w:szCs w:val="18"/>
        </w:rPr>
      </w:pPr>
      <w:r w:rsidRPr="00AA4E82">
        <w:rPr>
          <w:sz w:val="18"/>
          <w:szCs w:val="18"/>
        </w:rPr>
        <w:t xml:space="preserve">Nadat </w:t>
      </w:r>
      <w:r w:rsidR="00E77A7F" w:rsidRPr="00AA4E82">
        <w:rPr>
          <w:sz w:val="18"/>
          <w:szCs w:val="18"/>
        </w:rPr>
        <w:t xml:space="preserve">de marktconsultatie heeft plaatsgevonden kan Rijkswaterstaat </w:t>
      </w:r>
    </w:p>
    <w:p w14:paraId="393296A8" w14:textId="28D922D1" w:rsidR="00966E4E" w:rsidRPr="00AA4E82" w:rsidRDefault="00966E4E" w:rsidP="00966E4E">
      <w:pPr>
        <w:pStyle w:val="Default"/>
        <w:ind w:left="708"/>
        <w:rPr>
          <w:sz w:val="18"/>
          <w:szCs w:val="18"/>
        </w:rPr>
      </w:pPr>
      <w:r w:rsidRPr="00AA4E82">
        <w:rPr>
          <w:sz w:val="18"/>
          <w:szCs w:val="18"/>
        </w:rPr>
        <w:lastRenderedPageBreak/>
        <w:t xml:space="preserve">besluiten over te gaan tot het uitnodigen van een aantal marktpartijen voor toelichtende </w:t>
      </w:r>
      <w:r w:rsidR="00AA4E82" w:rsidRPr="00AA4E82">
        <w:rPr>
          <w:sz w:val="18"/>
          <w:szCs w:val="18"/>
        </w:rPr>
        <w:t>en</w:t>
      </w:r>
      <w:r w:rsidR="00E77A7F" w:rsidRPr="00AA4E82">
        <w:rPr>
          <w:sz w:val="18"/>
          <w:szCs w:val="18"/>
        </w:rPr>
        <w:t>/</w:t>
      </w:r>
      <w:r w:rsidR="00AA4E82" w:rsidRPr="00AA4E82">
        <w:rPr>
          <w:sz w:val="18"/>
          <w:szCs w:val="18"/>
        </w:rPr>
        <w:t xml:space="preserve"> of </w:t>
      </w:r>
      <w:r w:rsidR="00E77A7F" w:rsidRPr="00AA4E82">
        <w:rPr>
          <w:sz w:val="18"/>
          <w:szCs w:val="18"/>
        </w:rPr>
        <w:t>vervolg</w:t>
      </w:r>
      <w:r w:rsidRPr="00AA4E82">
        <w:rPr>
          <w:sz w:val="18"/>
          <w:szCs w:val="18"/>
        </w:rPr>
        <w:t xml:space="preserve"> gesprekken. Marktpartijen worden erop gewezen dat zij op geen enkele wijze aanspraak maken op een individueel gesprek en dat marktpartijen niet in een voorkeurspositie komen indien zij uitgenodigd worden voor een dergelijk gesprek. </w:t>
      </w:r>
    </w:p>
    <w:p w14:paraId="64CA707D" w14:textId="44CE1F8D" w:rsidR="00966E4E" w:rsidRDefault="00966E4E" w:rsidP="00966E4E">
      <w:pPr>
        <w:pStyle w:val="Default"/>
        <w:ind w:left="708"/>
        <w:rPr>
          <w:sz w:val="18"/>
          <w:szCs w:val="18"/>
        </w:rPr>
      </w:pPr>
      <w:r w:rsidRPr="00AA4E82">
        <w:rPr>
          <w:sz w:val="18"/>
          <w:szCs w:val="18"/>
        </w:rPr>
        <w:t xml:space="preserve">In elk geval is </w:t>
      </w:r>
      <w:r w:rsidR="00E77A7F" w:rsidRPr="00AA4E82">
        <w:rPr>
          <w:sz w:val="18"/>
          <w:szCs w:val="18"/>
        </w:rPr>
        <w:t>Rijkswaterstaat</w:t>
      </w:r>
      <w:r w:rsidRPr="00AA4E82">
        <w:rPr>
          <w:sz w:val="18"/>
          <w:szCs w:val="18"/>
        </w:rPr>
        <w:t xml:space="preserve"> niet verplicht om dergelijke gesprekken te voeren. De eventuele gesprekken vinden plaats </w:t>
      </w:r>
      <w:r w:rsidR="00E77A7F" w:rsidRPr="00AA4E82">
        <w:rPr>
          <w:sz w:val="18"/>
          <w:szCs w:val="18"/>
        </w:rPr>
        <w:t xml:space="preserve">tussen 9 en </w:t>
      </w:r>
      <w:r w:rsidR="00AA4E82" w:rsidRPr="00AA4E82">
        <w:rPr>
          <w:sz w:val="18"/>
          <w:szCs w:val="18"/>
        </w:rPr>
        <w:t xml:space="preserve">13 </w:t>
      </w:r>
      <w:r w:rsidR="00E77A7F" w:rsidRPr="00AA4E82">
        <w:rPr>
          <w:sz w:val="18"/>
          <w:szCs w:val="18"/>
        </w:rPr>
        <w:t>december 2019</w:t>
      </w:r>
      <w:r w:rsidRPr="00AA4E82">
        <w:rPr>
          <w:sz w:val="18"/>
          <w:szCs w:val="18"/>
        </w:rPr>
        <w:t>.</w:t>
      </w:r>
      <w:r>
        <w:rPr>
          <w:sz w:val="18"/>
          <w:szCs w:val="18"/>
        </w:rPr>
        <w:t xml:space="preserve"> </w:t>
      </w:r>
    </w:p>
    <w:p w14:paraId="454A53DC" w14:textId="77777777" w:rsidR="00966E4E" w:rsidRDefault="00966E4E" w:rsidP="00966E4E">
      <w:pPr>
        <w:pStyle w:val="Default"/>
        <w:rPr>
          <w:i/>
          <w:iCs/>
          <w:sz w:val="18"/>
          <w:szCs w:val="18"/>
        </w:rPr>
      </w:pPr>
    </w:p>
    <w:p w14:paraId="4F8000B4" w14:textId="77777777" w:rsidR="00966E4E" w:rsidRDefault="00966E4E" w:rsidP="00966E4E">
      <w:pPr>
        <w:pStyle w:val="Default"/>
        <w:rPr>
          <w:sz w:val="18"/>
          <w:szCs w:val="18"/>
        </w:rPr>
      </w:pPr>
      <w:r w:rsidRPr="0099454E">
        <w:rPr>
          <w:rFonts w:asciiTheme="majorHAnsi" w:eastAsiaTheme="majorEastAsia" w:hAnsiTheme="majorHAnsi" w:cstheme="majorBidi"/>
          <w:b/>
          <w:bCs/>
          <w:color w:val="4F81BD" w:themeColor="accent1"/>
          <w:sz w:val="18"/>
          <w:szCs w:val="18"/>
        </w:rPr>
        <w:t>4.1.5</w:t>
      </w:r>
      <w:r w:rsidRPr="0099454E">
        <w:rPr>
          <w:rFonts w:asciiTheme="majorHAnsi" w:eastAsiaTheme="majorEastAsia" w:hAnsiTheme="majorHAnsi" w:cstheme="majorBidi"/>
          <w:b/>
          <w:bCs/>
          <w:color w:val="4F81BD" w:themeColor="accent1"/>
          <w:sz w:val="18"/>
          <w:szCs w:val="18"/>
        </w:rPr>
        <w:tab/>
        <w:t xml:space="preserve">Afronding marktconsultatie en terugkoppeling resultaten </w:t>
      </w:r>
    </w:p>
    <w:p w14:paraId="7CA7D4CD" w14:textId="77777777" w:rsidR="00C127AF" w:rsidRDefault="00C127AF" w:rsidP="00966E4E">
      <w:pPr>
        <w:pStyle w:val="Default"/>
        <w:ind w:left="708"/>
        <w:rPr>
          <w:sz w:val="18"/>
          <w:szCs w:val="18"/>
        </w:rPr>
      </w:pPr>
    </w:p>
    <w:p w14:paraId="4D9BAD64" w14:textId="77777777" w:rsidR="00966E4E" w:rsidRDefault="00966E4E" w:rsidP="00966E4E">
      <w:pPr>
        <w:pStyle w:val="Default"/>
        <w:ind w:left="708"/>
        <w:rPr>
          <w:sz w:val="18"/>
          <w:szCs w:val="18"/>
        </w:rPr>
      </w:pPr>
      <w:r>
        <w:rPr>
          <w:sz w:val="18"/>
          <w:szCs w:val="18"/>
        </w:rPr>
        <w:t xml:space="preserve">Afronding van de marktconsultatie vindt plaats op de in paragraaf 4.1.1 genoemde datum bij ‘Afronding en publiceren </w:t>
      </w:r>
      <w:r w:rsidR="00E77A7F">
        <w:rPr>
          <w:sz w:val="18"/>
          <w:szCs w:val="18"/>
        </w:rPr>
        <w:t xml:space="preserve">algemene </w:t>
      </w:r>
      <w:r>
        <w:rPr>
          <w:sz w:val="18"/>
          <w:szCs w:val="18"/>
        </w:rPr>
        <w:t xml:space="preserve">resultaten’. </w:t>
      </w:r>
    </w:p>
    <w:p w14:paraId="6857A4FA" w14:textId="77777777" w:rsidR="00966E4E" w:rsidRDefault="00966E4E" w:rsidP="00966E4E">
      <w:pPr>
        <w:pStyle w:val="Default"/>
        <w:ind w:left="708"/>
        <w:rPr>
          <w:sz w:val="18"/>
          <w:szCs w:val="18"/>
        </w:rPr>
      </w:pPr>
      <w:r>
        <w:rPr>
          <w:sz w:val="18"/>
          <w:szCs w:val="18"/>
        </w:rPr>
        <w:t xml:space="preserve">Het projectteam zal de marktconsultatie afronden door een verslag van de marktconsultatie openbaar te publiceren op www.tenderned.nl. In het verslag zullen de, naar het oordeel van het projectteam, belangrijkste conclusies van de marktconsultatie opgenomen worden. In verband met dit verslag wijst het projectteam marktpartijen uitdrukkelijk op het volgende: </w:t>
      </w:r>
    </w:p>
    <w:p w14:paraId="0560E7E3" w14:textId="676EA5E7" w:rsidR="00966E4E" w:rsidRDefault="00966E4E" w:rsidP="003331FD">
      <w:pPr>
        <w:pStyle w:val="Default"/>
        <w:numPr>
          <w:ilvl w:val="0"/>
          <w:numId w:val="22"/>
        </w:numPr>
        <w:spacing w:after="35"/>
        <w:rPr>
          <w:sz w:val="18"/>
          <w:szCs w:val="18"/>
        </w:rPr>
      </w:pPr>
      <w:r>
        <w:rPr>
          <w:sz w:val="18"/>
          <w:szCs w:val="18"/>
        </w:rPr>
        <w:t xml:space="preserve">Het verslag wordt openbaar gepubliceerd. Marktpartijen verlenen toestemming aan het projectteam om hun beantwoording en andere door hen verstrekte informatie en/of gegevens te gebruiken in dit verslag; </w:t>
      </w:r>
    </w:p>
    <w:p w14:paraId="71AC9381" w14:textId="1ADF8B27" w:rsidR="00966E4E" w:rsidRDefault="00966E4E" w:rsidP="003331FD">
      <w:pPr>
        <w:pStyle w:val="Default"/>
        <w:numPr>
          <w:ilvl w:val="0"/>
          <w:numId w:val="22"/>
        </w:numPr>
        <w:spacing w:after="35"/>
        <w:rPr>
          <w:sz w:val="18"/>
          <w:szCs w:val="18"/>
        </w:rPr>
      </w:pPr>
      <w:r>
        <w:rPr>
          <w:sz w:val="18"/>
          <w:szCs w:val="18"/>
        </w:rPr>
        <w:t xml:space="preserve">De beantwoording en andere informatie en/of gegevens zal/zullen geanonimiseerd in het verslag worden opgenomen. Het verslag zal wel melding maken van de deelnemende marktpartijen; </w:t>
      </w:r>
    </w:p>
    <w:p w14:paraId="04A3A3DE" w14:textId="0CEA10CB" w:rsidR="00966E4E" w:rsidRDefault="00966E4E" w:rsidP="003331FD">
      <w:pPr>
        <w:pStyle w:val="Default"/>
        <w:numPr>
          <w:ilvl w:val="0"/>
          <w:numId w:val="22"/>
        </w:numPr>
        <w:rPr>
          <w:sz w:val="18"/>
          <w:szCs w:val="18"/>
        </w:rPr>
      </w:pPr>
      <w:r>
        <w:rPr>
          <w:sz w:val="18"/>
          <w:szCs w:val="18"/>
        </w:rPr>
        <w:t xml:space="preserve">Het verslag bevat de conclusies zoals deze door het projectteam zijn verwoord. (De inhoud van) het verslag zal niet in concept worden afgestemd met deelnemende marktpartijen. In het verslag zal wel gemeld worden dat het verslag de weergave van het projectteam behelst en dat dit niet noodzakelijkerwijs gedeeld is door de deelnemende marktpartijen. </w:t>
      </w:r>
    </w:p>
    <w:p w14:paraId="14D2339F" w14:textId="77777777" w:rsidR="00966E4E" w:rsidRDefault="00966E4E" w:rsidP="00966E4E">
      <w:pPr>
        <w:pStyle w:val="Default"/>
        <w:rPr>
          <w:sz w:val="18"/>
          <w:szCs w:val="18"/>
        </w:rPr>
      </w:pPr>
    </w:p>
    <w:p w14:paraId="5F132889" w14:textId="77777777" w:rsidR="00966E4E" w:rsidRDefault="00966E4E" w:rsidP="00EC44B4">
      <w:pPr>
        <w:pStyle w:val="Kop2"/>
        <w:rPr>
          <w:sz w:val="18"/>
          <w:szCs w:val="18"/>
        </w:rPr>
      </w:pPr>
      <w:bookmarkStart w:id="20" w:name="_Toc22808107"/>
      <w:r w:rsidRPr="00EC44B4">
        <w:t xml:space="preserve">4.2 </w:t>
      </w:r>
      <w:r w:rsidRPr="00EC44B4">
        <w:tab/>
        <w:t>Vertrouwelijkheid</w:t>
      </w:r>
      <w:bookmarkEnd w:id="20"/>
      <w:r w:rsidRPr="00EC44B4">
        <w:t xml:space="preserve"> </w:t>
      </w:r>
    </w:p>
    <w:p w14:paraId="7D06FE6F" w14:textId="77777777" w:rsidR="00C127AF" w:rsidRDefault="00C127AF" w:rsidP="00966E4E">
      <w:pPr>
        <w:pStyle w:val="Default"/>
        <w:ind w:left="708"/>
        <w:rPr>
          <w:sz w:val="18"/>
          <w:szCs w:val="18"/>
        </w:rPr>
      </w:pPr>
    </w:p>
    <w:p w14:paraId="105BF365" w14:textId="77777777" w:rsidR="00966E4E" w:rsidRDefault="006C1A2E" w:rsidP="00966E4E">
      <w:pPr>
        <w:pStyle w:val="Default"/>
        <w:ind w:left="708"/>
        <w:rPr>
          <w:sz w:val="18"/>
          <w:szCs w:val="18"/>
        </w:rPr>
      </w:pPr>
      <w:r>
        <w:rPr>
          <w:sz w:val="18"/>
          <w:szCs w:val="18"/>
        </w:rPr>
        <w:t>Rijkswaterstaat</w:t>
      </w:r>
      <w:r w:rsidR="00966E4E">
        <w:rPr>
          <w:sz w:val="18"/>
          <w:szCs w:val="18"/>
        </w:rPr>
        <w:t xml:space="preserve"> behandelt de input van deelnemende marktpartijen vertrouwelijk. </w:t>
      </w:r>
      <w:r>
        <w:rPr>
          <w:sz w:val="18"/>
          <w:szCs w:val="18"/>
        </w:rPr>
        <w:t>Rijkswaterstaat</w:t>
      </w:r>
      <w:r w:rsidR="00966E4E">
        <w:rPr>
          <w:sz w:val="18"/>
          <w:szCs w:val="18"/>
        </w:rPr>
        <w:t xml:space="preserve"> toont deze informatie uitsluitend aan medewerkers en adviseurs die direct bij de marktconsultatie en/of bij de aanbesteding zijn betrokken, tenzij </w:t>
      </w:r>
      <w:r>
        <w:rPr>
          <w:sz w:val="18"/>
          <w:szCs w:val="18"/>
        </w:rPr>
        <w:t>Rijkswaterstaat</w:t>
      </w:r>
      <w:r w:rsidR="00966E4E">
        <w:rPr>
          <w:sz w:val="18"/>
          <w:szCs w:val="18"/>
        </w:rPr>
        <w:t xml:space="preserve"> op grond van wettelijke voorschriften gehouden is tot verdergaande bekendmaking. </w:t>
      </w:r>
      <w:r>
        <w:rPr>
          <w:sz w:val="18"/>
          <w:szCs w:val="18"/>
        </w:rPr>
        <w:t>Rijkswaterstaat</w:t>
      </w:r>
      <w:r w:rsidR="00966E4E">
        <w:rPr>
          <w:sz w:val="18"/>
          <w:szCs w:val="18"/>
        </w:rPr>
        <w:t xml:space="preserve"> is wel gerechtigd de verstrekte informatie te gebruiken ten behoeve van het opstellen van de aanbestedingsdocumenten. </w:t>
      </w:r>
    </w:p>
    <w:p w14:paraId="329521F7" w14:textId="77777777" w:rsidR="00515EA5" w:rsidRDefault="006C1A2E" w:rsidP="00966E4E">
      <w:pPr>
        <w:ind w:left="708"/>
      </w:pPr>
      <w:r>
        <w:t xml:space="preserve">Rijkswaterstaat </w:t>
      </w:r>
      <w:r w:rsidR="00966E4E">
        <w:t xml:space="preserve">neemt geen specifieke verwijzingen naar deelnemers of commercieel gevoelige informatie op in de aanbestedingsstukken. </w:t>
      </w:r>
      <w:r w:rsidR="00515EA5">
        <w:br w:type="page"/>
      </w:r>
    </w:p>
    <w:p w14:paraId="3365726B" w14:textId="77777777" w:rsidR="00966E4E" w:rsidRDefault="00966E4E" w:rsidP="00EC44B4">
      <w:pPr>
        <w:pStyle w:val="Kop2"/>
        <w:rPr>
          <w:sz w:val="18"/>
          <w:szCs w:val="18"/>
        </w:rPr>
      </w:pPr>
      <w:bookmarkStart w:id="21" w:name="_Toc22808108"/>
      <w:r w:rsidRPr="00EC44B4">
        <w:lastRenderedPageBreak/>
        <w:t>4.3</w:t>
      </w:r>
      <w:r w:rsidRPr="00EC44B4">
        <w:tab/>
        <w:t>Overige bepalingen ten aanzien van de marktconsultatie</w:t>
      </w:r>
      <w:bookmarkEnd w:id="21"/>
      <w:r w:rsidRPr="00EC44B4">
        <w:t xml:space="preserve"> </w:t>
      </w:r>
    </w:p>
    <w:p w14:paraId="55E3436B" w14:textId="77777777" w:rsidR="00C127AF" w:rsidRDefault="00C127AF" w:rsidP="00966E4E">
      <w:pPr>
        <w:pStyle w:val="Default"/>
        <w:ind w:left="708"/>
        <w:rPr>
          <w:sz w:val="18"/>
          <w:szCs w:val="18"/>
        </w:rPr>
      </w:pPr>
    </w:p>
    <w:p w14:paraId="0A9E43D4" w14:textId="77777777" w:rsidR="00966E4E" w:rsidRDefault="00966E4E" w:rsidP="00966E4E">
      <w:pPr>
        <w:pStyle w:val="Default"/>
        <w:ind w:left="708"/>
        <w:rPr>
          <w:sz w:val="18"/>
          <w:szCs w:val="18"/>
        </w:rPr>
      </w:pPr>
      <w:r>
        <w:rPr>
          <w:sz w:val="18"/>
          <w:szCs w:val="18"/>
        </w:rPr>
        <w:t xml:space="preserve">De marktconsultatie maakt geen onderdeel uit van de aanbesteding. Om deelnemers aan de marktconsultatie niet in een bevoordeelde positie te brengen, zal de informatie die </w:t>
      </w:r>
      <w:r w:rsidR="007B188A">
        <w:rPr>
          <w:sz w:val="18"/>
          <w:szCs w:val="18"/>
        </w:rPr>
        <w:t>Rijkswaterstaat</w:t>
      </w:r>
      <w:r>
        <w:rPr>
          <w:sz w:val="18"/>
          <w:szCs w:val="18"/>
        </w:rPr>
        <w:t xml:space="preserve"> tijdens de marktconsultatie deelt, eveneens onderdeel uitmaken van de stukken voor de aanbesteding. </w:t>
      </w:r>
    </w:p>
    <w:p w14:paraId="749CDB54" w14:textId="77777777" w:rsidR="00966E4E" w:rsidRDefault="00966E4E" w:rsidP="00966E4E">
      <w:pPr>
        <w:pStyle w:val="Default"/>
        <w:ind w:left="708"/>
        <w:rPr>
          <w:sz w:val="18"/>
          <w:szCs w:val="18"/>
        </w:rPr>
      </w:pPr>
      <w:r>
        <w:rPr>
          <w:sz w:val="18"/>
          <w:szCs w:val="18"/>
        </w:rPr>
        <w:t xml:space="preserve">Bij de aanbesteding bestaat er geen onderscheid tussen partijen die al dan niet hebben deelgenomen aan de marktconsultatie. </w:t>
      </w:r>
    </w:p>
    <w:p w14:paraId="40971203" w14:textId="77777777" w:rsidR="00966E4E" w:rsidRDefault="00966E4E" w:rsidP="00966E4E">
      <w:pPr>
        <w:pStyle w:val="Default"/>
        <w:ind w:left="708"/>
        <w:rPr>
          <w:sz w:val="18"/>
          <w:szCs w:val="18"/>
        </w:rPr>
      </w:pPr>
      <w:r>
        <w:rPr>
          <w:sz w:val="18"/>
          <w:szCs w:val="18"/>
        </w:rPr>
        <w:t xml:space="preserve">Informatie in deze marktconsultatie kan afwijken van informatie die later (in het kader van een aanbesteding of ander verwervingstraject) wordt verstrekt. Aan de informatie die in het kader van de marktconsultatie wordt verstrekt kunnen geen rechten worden ontleend. De informatie is indicatief en louter bedoeld om de kwaliteit van de marktconsultatie te verhogen. </w:t>
      </w:r>
    </w:p>
    <w:p w14:paraId="7E9AD786" w14:textId="77777777" w:rsidR="00966E4E" w:rsidRDefault="00966E4E" w:rsidP="00966E4E">
      <w:pPr>
        <w:pStyle w:val="Default"/>
        <w:ind w:left="708"/>
        <w:rPr>
          <w:sz w:val="18"/>
          <w:szCs w:val="18"/>
        </w:rPr>
      </w:pPr>
      <w:r>
        <w:rPr>
          <w:sz w:val="18"/>
          <w:szCs w:val="18"/>
        </w:rPr>
        <w:t xml:space="preserve">Indien deze informatie strijdig is met de informatie, die later (in het kader van een aanbesteding of ander verwervingstraject) wordt verstrekt, is de laatstgenoemde leidend. </w:t>
      </w:r>
    </w:p>
    <w:p w14:paraId="154B391A" w14:textId="77777777" w:rsidR="00672946" w:rsidRDefault="00672946" w:rsidP="00966E4E">
      <w:pPr>
        <w:ind w:left="708"/>
      </w:pPr>
    </w:p>
    <w:p w14:paraId="01DA5305" w14:textId="77777777" w:rsidR="00966E4E" w:rsidRDefault="007B188A" w:rsidP="00966E4E">
      <w:pPr>
        <w:ind w:left="708"/>
      </w:pPr>
      <w:r>
        <w:t>Rijkswaterstaat</w:t>
      </w:r>
      <w:r w:rsidR="00966E4E">
        <w:t xml:space="preserve"> kent geen vergoeding toe aan deelnemers van de marktconsultatie.</w:t>
      </w:r>
    </w:p>
    <w:p w14:paraId="2FAF9F9D" w14:textId="77777777" w:rsidR="00966E4E" w:rsidRDefault="00966E4E" w:rsidP="00966E4E"/>
    <w:p w14:paraId="7F8B17BC" w14:textId="77777777" w:rsidR="00966E4E" w:rsidRDefault="00966E4E" w:rsidP="00966E4E"/>
    <w:p w14:paraId="161A8601" w14:textId="77777777" w:rsidR="0099454E" w:rsidRDefault="0099454E">
      <w:pPr>
        <w:spacing w:line="240" w:lineRule="auto"/>
      </w:pPr>
      <w:r>
        <w:br w:type="page"/>
      </w:r>
    </w:p>
    <w:p w14:paraId="41B50A6E" w14:textId="77777777" w:rsidR="00966E4E" w:rsidRDefault="00966E4E" w:rsidP="00966E4E">
      <w:pPr>
        <w:pStyle w:val="Kop1"/>
      </w:pPr>
      <w:bookmarkStart w:id="22" w:name="_Toc22808109"/>
      <w:r>
        <w:lastRenderedPageBreak/>
        <w:t>5</w:t>
      </w:r>
      <w:r>
        <w:tab/>
        <w:t>Vragenlijst</w:t>
      </w:r>
      <w:bookmarkEnd w:id="22"/>
    </w:p>
    <w:p w14:paraId="595E06EF" w14:textId="3D0F4BE2" w:rsidR="00966E4E" w:rsidRDefault="00966E4E" w:rsidP="00966E4E">
      <w:pPr>
        <w:ind w:left="708"/>
      </w:pPr>
    </w:p>
    <w:p w14:paraId="15970C6B" w14:textId="32828EFD" w:rsidR="00F620B7" w:rsidRDefault="00F620B7" w:rsidP="00966E4E">
      <w:pPr>
        <w:ind w:left="708"/>
      </w:pPr>
      <w:r>
        <w:t>Hieronder volgen een aantal vragen. We verzoek u om deze vragen beknopt te beantwoorden.</w:t>
      </w:r>
      <w:r w:rsidR="00051CD3">
        <w:t xml:space="preserve"> </w:t>
      </w:r>
      <w:r w:rsidRPr="00051CD3">
        <w:t>Deze vragen lijst moet</w:t>
      </w:r>
      <w:r w:rsidR="00051CD3">
        <w:t xml:space="preserve">, </w:t>
      </w:r>
      <w:r w:rsidR="00C5105D">
        <w:t>tezamen</w:t>
      </w:r>
      <w:r w:rsidR="00051CD3">
        <w:t xml:space="preserve"> met de aanmelding voor de marktconsultatie,</w:t>
      </w:r>
      <w:r w:rsidRPr="00051CD3">
        <w:t xml:space="preserve"> </w:t>
      </w:r>
      <w:r w:rsidR="00051CD3" w:rsidRPr="00051CD3">
        <w:t>uiterlijk 18 november 2019 om 14:00 uur via Tender</w:t>
      </w:r>
      <w:r w:rsidR="00051CD3">
        <w:t>N</w:t>
      </w:r>
      <w:r w:rsidR="00051CD3" w:rsidRPr="00051CD3">
        <w:t xml:space="preserve">ed </w:t>
      </w:r>
      <w:r w:rsidRPr="00051CD3">
        <w:t>worden ingedien</w:t>
      </w:r>
      <w:r w:rsidR="00051CD3" w:rsidRPr="00051CD3">
        <w:t>d</w:t>
      </w:r>
      <w:r w:rsidRPr="00051CD3">
        <w:t>.</w:t>
      </w:r>
    </w:p>
    <w:p w14:paraId="073CEB06" w14:textId="77777777" w:rsidR="00966E4E" w:rsidRDefault="00966E4E" w:rsidP="00966E4E">
      <w:pPr>
        <w:ind w:left="708"/>
      </w:pPr>
    </w:p>
    <w:tbl>
      <w:tblPr>
        <w:tblStyle w:val="Tabelraster"/>
        <w:tblW w:w="0" w:type="auto"/>
        <w:tblInd w:w="708" w:type="dxa"/>
        <w:tblLook w:val="04A0" w:firstRow="1" w:lastRow="0" w:firstColumn="1" w:lastColumn="0" w:noHBand="0" w:noVBand="1"/>
      </w:tblPr>
      <w:tblGrid>
        <w:gridCol w:w="530"/>
        <w:gridCol w:w="6463"/>
      </w:tblGrid>
      <w:tr w:rsidR="00966E4E" w14:paraId="72C9838F" w14:textId="77777777" w:rsidTr="001259D1">
        <w:tc>
          <w:tcPr>
            <w:tcW w:w="7219" w:type="dxa"/>
            <w:gridSpan w:val="2"/>
          </w:tcPr>
          <w:p w14:paraId="471103BF" w14:textId="77777777" w:rsidR="00966E4E" w:rsidRPr="00966E4E" w:rsidRDefault="00966E4E" w:rsidP="00966E4E">
            <w:pPr>
              <w:rPr>
                <w:b/>
              </w:rPr>
            </w:pPr>
            <w:r w:rsidRPr="00966E4E">
              <w:rPr>
                <w:b/>
              </w:rPr>
              <w:t>Vragen over de interesse in de aanbesteding</w:t>
            </w:r>
          </w:p>
        </w:tc>
      </w:tr>
      <w:tr w:rsidR="00966E4E" w14:paraId="773A4A55" w14:textId="77777777" w:rsidTr="00966E4E">
        <w:tc>
          <w:tcPr>
            <w:tcW w:w="534" w:type="dxa"/>
          </w:tcPr>
          <w:p w14:paraId="37C90899" w14:textId="77777777" w:rsidR="00966E4E" w:rsidRDefault="00966E4E" w:rsidP="00966E4E">
            <w:r>
              <w:t>A1</w:t>
            </w:r>
          </w:p>
        </w:tc>
        <w:tc>
          <w:tcPr>
            <w:tcW w:w="6685" w:type="dxa"/>
          </w:tcPr>
          <w:p w14:paraId="365BB4F7" w14:textId="63234B3D" w:rsidR="00966E4E" w:rsidRDefault="00F20143" w:rsidP="00672946">
            <w:r>
              <w:t>Bent u geïnteresseerd in deze opdracht? En zo ja waarom?</w:t>
            </w:r>
          </w:p>
        </w:tc>
      </w:tr>
      <w:tr w:rsidR="00966E4E" w14:paraId="12C41B0D" w14:textId="77777777" w:rsidTr="00966E4E">
        <w:tc>
          <w:tcPr>
            <w:tcW w:w="534" w:type="dxa"/>
          </w:tcPr>
          <w:p w14:paraId="1242A095" w14:textId="77777777" w:rsidR="00966E4E" w:rsidRDefault="00966E4E" w:rsidP="00966E4E">
            <w:r>
              <w:t>A2</w:t>
            </w:r>
          </w:p>
        </w:tc>
        <w:tc>
          <w:tcPr>
            <w:tcW w:w="6685" w:type="dxa"/>
          </w:tcPr>
          <w:p w14:paraId="211737CB" w14:textId="12353C7A" w:rsidR="00966E4E" w:rsidRDefault="00966E4E" w:rsidP="00C5105D">
            <w:r>
              <w:t>Indien uw antwoord op vraag A1 “JA” is doet u dat als inschrijver of als (onder) aannemer van een inschrijvende partij</w:t>
            </w:r>
            <w:r w:rsidR="00F20143">
              <w:t xml:space="preserve"> en waarom?</w:t>
            </w:r>
          </w:p>
        </w:tc>
      </w:tr>
      <w:tr w:rsidR="00966E4E" w14:paraId="55C0B8F1" w14:textId="77777777" w:rsidTr="00966E4E">
        <w:tc>
          <w:tcPr>
            <w:tcW w:w="534" w:type="dxa"/>
          </w:tcPr>
          <w:p w14:paraId="084E6CF6" w14:textId="77777777" w:rsidR="00966E4E" w:rsidRDefault="00966E4E" w:rsidP="00966E4E">
            <w:r>
              <w:t>A3</w:t>
            </w:r>
          </w:p>
        </w:tc>
        <w:tc>
          <w:tcPr>
            <w:tcW w:w="6685" w:type="dxa"/>
          </w:tcPr>
          <w:p w14:paraId="43B6C56D" w14:textId="0FD48B6E" w:rsidR="00966E4E" w:rsidRDefault="00966E4E" w:rsidP="00F20143">
            <w:r>
              <w:t>Wat zijn voor u doorslaggevende aspecten om wel of niet te participeren in een inschrijving?</w:t>
            </w:r>
          </w:p>
        </w:tc>
      </w:tr>
      <w:tr w:rsidR="00966E4E" w14:paraId="2BC92983" w14:textId="77777777" w:rsidTr="00966E4E">
        <w:tc>
          <w:tcPr>
            <w:tcW w:w="534" w:type="dxa"/>
          </w:tcPr>
          <w:p w14:paraId="5D83E74A" w14:textId="77777777" w:rsidR="00966E4E" w:rsidRDefault="00966E4E" w:rsidP="00966E4E">
            <w:r>
              <w:t>A4</w:t>
            </w:r>
          </w:p>
        </w:tc>
        <w:tc>
          <w:tcPr>
            <w:tcW w:w="6685" w:type="dxa"/>
          </w:tcPr>
          <w:p w14:paraId="284CF7BF" w14:textId="720D6A00" w:rsidR="00966E4E" w:rsidRDefault="00966E4E" w:rsidP="00C5105D">
            <w:r>
              <w:t xml:space="preserve">Indien u in A1 </w:t>
            </w:r>
            <w:r w:rsidR="00F20143">
              <w:t>Nee heeft aange</w:t>
            </w:r>
            <w:r w:rsidR="00051CD3">
              <w:t>geven</w:t>
            </w:r>
            <w:r>
              <w:t xml:space="preserve">, </w:t>
            </w:r>
            <w:r w:rsidR="00051CD3">
              <w:t>d</w:t>
            </w:r>
            <w:r w:rsidR="00F20143">
              <w:t>oor welke aspecten te veranderen zou deze opdrac</w:t>
            </w:r>
            <w:r w:rsidR="00051CD3">
              <w:t>h</w:t>
            </w:r>
            <w:r w:rsidR="00F20143">
              <w:t>t nog interessanter worden?</w:t>
            </w:r>
            <w:r w:rsidR="00051CD3">
              <w:t xml:space="preserve"> </w:t>
            </w:r>
          </w:p>
        </w:tc>
      </w:tr>
    </w:tbl>
    <w:p w14:paraId="5F4A593C" w14:textId="77777777" w:rsidR="00966E4E" w:rsidRDefault="00966E4E" w:rsidP="00966E4E">
      <w:pPr>
        <w:ind w:left="708"/>
      </w:pPr>
    </w:p>
    <w:p w14:paraId="424E3A0C" w14:textId="77777777" w:rsidR="00966E4E" w:rsidRDefault="00966E4E" w:rsidP="00966E4E">
      <w:pPr>
        <w:ind w:left="708"/>
      </w:pPr>
    </w:p>
    <w:tbl>
      <w:tblPr>
        <w:tblStyle w:val="Tabelraster"/>
        <w:tblW w:w="0" w:type="auto"/>
        <w:tblInd w:w="708" w:type="dxa"/>
        <w:tblLook w:val="04A0" w:firstRow="1" w:lastRow="0" w:firstColumn="1" w:lastColumn="0" w:noHBand="0" w:noVBand="1"/>
      </w:tblPr>
      <w:tblGrid>
        <w:gridCol w:w="569"/>
        <w:gridCol w:w="6424"/>
      </w:tblGrid>
      <w:tr w:rsidR="003418FE" w14:paraId="3402FA49" w14:textId="77777777" w:rsidTr="001259D1">
        <w:tc>
          <w:tcPr>
            <w:tcW w:w="7219" w:type="dxa"/>
            <w:gridSpan w:val="2"/>
          </w:tcPr>
          <w:p w14:paraId="4E15C3BD" w14:textId="77777777" w:rsidR="003418FE" w:rsidRPr="003418FE" w:rsidRDefault="003418FE" w:rsidP="00966E4E">
            <w:pPr>
              <w:rPr>
                <w:b/>
              </w:rPr>
            </w:pPr>
            <w:r w:rsidRPr="003418FE">
              <w:rPr>
                <w:b/>
              </w:rPr>
              <w:t>Vragen over de inhoud van de opdracht</w:t>
            </w:r>
          </w:p>
        </w:tc>
      </w:tr>
      <w:tr w:rsidR="003418FE" w14:paraId="01CDC450" w14:textId="77777777" w:rsidTr="00051CD3">
        <w:tc>
          <w:tcPr>
            <w:tcW w:w="569" w:type="dxa"/>
          </w:tcPr>
          <w:p w14:paraId="71488714" w14:textId="77777777" w:rsidR="003418FE" w:rsidRDefault="003418FE" w:rsidP="00966E4E">
            <w:r>
              <w:t>B1</w:t>
            </w:r>
          </w:p>
        </w:tc>
        <w:tc>
          <w:tcPr>
            <w:tcW w:w="6650" w:type="dxa"/>
          </w:tcPr>
          <w:p w14:paraId="0672EBD3" w14:textId="77777777" w:rsidR="003418FE" w:rsidRDefault="00DD145C" w:rsidP="00DD145C">
            <w:r>
              <w:t>Heeft u ervaring opgedaan met soortgelijke (omvang, techniek) projecten? Zo ja, bij welk(e) project(en) was dat?</w:t>
            </w:r>
          </w:p>
        </w:tc>
      </w:tr>
      <w:tr w:rsidR="003418FE" w14:paraId="6816C427" w14:textId="77777777" w:rsidTr="00051CD3">
        <w:tc>
          <w:tcPr>
            <w:tcW w:w="569" w:type="dxa"/>
          </w:tcPr>
          <w:p w14:paraId="4DF0EF8D" w14:textId="77777777" w:rsidR="003418FE" w:rsidRDefault="003418FE" w:rsidP="00966E4E">
            <w:r>
              <w:t>B2</w:t>
            </w:r>
          </w:p>
        </w:tc>
        <w:tc>
          <w:tcPr>
            <w:tcW w:w="6650" w:type="dxa"/>
          </w:tcPr>
          <w:p w14:paraId="2F22E0CC" w14:textId="77777777" w:rsidR="003418FE" w:rsidRPr="00DD145C" w:rsidRDefault="00DD145C" w:rsidP="00966E4E">
            <w:r>
              <w:t>Wat zijn voor u doorslaggevende technische aspecten om wel of niet te participeren in een inschrijving?</w:t>
            </w:r>
          </w:p>
        </w:tc>
      </w:tr>
      <w:tr w:rsidR="00672946" w14:paraId="543D7A42" w14:textId="77777777" w:rsidTr="00051CD3">
        <w:tc>
          <w:tcPr>
            <w:tcW w:w="569" w:type="dxa"/>
          </w:tcPr>
          <w:p w14:paraId="4C700866" w14:textId="77777777" w:rsidR="00672946" w:rsidRPr="00672946" w:rsidRDefault="00672946" w:rsidP="00966E4E">
            <w:r w:rsidRPr="00672946">
              <w:t>B3</w:t>
            </w:r>
          </w:p>
        </w:tc>
        <w:tc>
          <w:tcPr>
            <w:tcW w:w="6650" w:type="dxa"/>
          </w:tcPr>
          <w:p w14:paraId="00FF110B" w14:textId="2E8C3DD0" w:rsidR="00672946" w:rsidRPr="00672946" w:rsidRDefault="00672946" w:rsidP="00721AAC">
            <w:r w:rsidRPr="00672946">
              <w:t xml:space="preserve">Bent u in staat om de streefwaarden </w:t>
            </w:r>
            <w:r w:rsidR="00721AAC">
              <w:t>voor de kavels</w:t>
            </w:r>
            <w:r w:rsidRPr="00672946">
              <w:t xml:space="preserve"> te realiseren?</w:t>
            </w:r>
          </w:p>
        </w:tc>
      </w:tr>
      <w:tr w:rsidR="00672946" w14:paraId="3AF5EE9C" w14:textId="77777777" w:rsidTr="00051CD3">
        <w:tc>
          <w:tcPr>
            <w:tcW w:w="569" w:type="dxa"/>
          </w:tcPr>
          <w:p w14:paraId="558816B6" w14:textId="77777777" w:rsidR="00672946" w:rsidRPr="00672946" w:rsidRDefault="00672946" w:rsidP="00966E4E">
            <w:r w:rsidRPr="00672946">
              <w:t>B4</w:t>
            </w:r>
          </w:p>
        </w:tc>
        <w:tc>
          <w:tcPr>
            <w:tcW w:w="6650" w:type="dxa"/>
          </w:tcPr>
          <w:p w14:paraId="764B1F1F" w14:textId="247BDF29" w:rsidR="00672946" w:rsidRPr="00672946" w:rsidRDefault="00672946" w:rsidP="00966E4E">
            <w:r w:rsidRPr="00672946">
              <w:t>Heeft u ervaring met deze streefwaarden</w:t>
            </w:r>
            <w:r w:rsidR="00721AAC">
              <w:t>?</w:t>
            </w:r>
          </w:p>
        </w:tc>
      </w:tr>
      <w:tr w:rsidR="00672946" w14:paraId="48D0454F" w14:textId="77777777" w:rsidTr="00051CD3">
        <w:tc>
          <w:tcPr>
            <w:tcW w:w="569" w:type="dxa"/>
          </w:tcPr>
          <w:p w14:paraId="07CFA460" w14:textId="77777777" w:rsidR="00672946" w:rsidRPr="00672946" w:rsidRDefault="00672946" w:rsidP="00966E4E">
            <w:r w:rsidRPr="00672946">
              <w:t>B5</w:t>
            </w:r>
          </w:p>
        </w:tc>
        <w:tc>
          <w:tcPr>
            <w:tcW w:w="6650" w:type="dxa"/>
          </w:tcPr>
          <w:p w14:paraId="4564D871" w14:textId="784EDE65" w:rsidR="00672946" w:rsidRPr="00672946" w:rsidRDefault="00721AAC" w:rsidP="00721AAC">
            <w:r>
              <w:t>Welke beperkingen ziet u voor de haalbaarheid van de streefwaarden?</w:t>
            </w:r>
          </w:p>
        </w:tc>
      </w:tr>
      <w:tr w:rsidR="000A4B7E" w14:paraId="5B979B7F" w14:textId="77777777" w:rsidTr="00051CD3">
        <w:tc>
          <w:tcPr>
            <w:tcW w:w="569" w:type="dxa"/>
          </w:tcPr>
          <w:p w14:paraId="64EE293C" w14:textId="05A7811C" w:rsidR="000A4B7E" w:rsidRPr="00672946" w:rsidRDefault="000A4B7E" w:rsidP="00966E4E">
            <w:r>
              <w:t>B6</w:t>
            </w:r>
          </w:p>
        </w:tc>
        <w:tc>
          <w:tcPr>
            <w:tcW w:w="6650" w:type="dxa"/>
          </w:tcPr>
          <w:p w14:paraId="1FB0C58E" w14:textId="15A8AD38" w:rsidR="000A4B7E" w:rsidRPr="00672946" w:rsidRDefault="000A4B7E" w:rsidP="00966E4E">
            <w:r>
              <w:t>Welke kennis kan de markt inbrengen</w:t>
            </w:r>
            <w:r w:rsidR="00721AAC">
              <w:t xml:space="preserve"> bij de contractvoorbereiding</w:t>
            </w:r>
            <w:r>
              <w:t>?</w:t>
            </w:r>
          </w:p>
        </w:tc>
      </w:tr>
      <w:tr w:rsidR="00721AAC" w14:paraId="104FDE3D" w14:textId="77777777" w:rsidTr="00051CD3">
        <w:tc>
          <w:tcPr>
            <w:tcW w:w="569" w:type="dxa"/>
          </w:tcPr>
          <w:p w14:paraId="592FE3C7" w14:textId="0623E3B4" w:rsidR="00721AAC" w:rsidRDefault="00721AAC" w:rsidP="00051CD3">
            <w:r>
              <w:t>B</w:t>
            </w:r>
            <w:r w:rsidR="00051CD3">
              <w:t>7</w:t>
            </w:r>
          </w:p>
        </w:tc>
        <w:tc>
          <w:tcPr>
            <w:tcW w:w="6650" w:type="dxa"/>
          </w:tcPr>
          <w:p w14:paraId="1D42374A" w14:textId="64DE9C30" w:rsidR="00721AAC" w:rsidRDefault="00721AAC" w:rsidP="00966E4E">
            <w:r>
              <w:t>In welke kavels bent u geïnteresseerd in relatie tot de gestelde streefwaardes</w:t>
            </w:r>
            <w:r w:rsidR="00C5105D">
              <w:t>?</w:t>
            </w:r>
          </w:p>
        </w:tc>
      </w:tr>
      <w:tr w:rsidR="000A4B7E" w14:paraId="5891C1E5" w14:textId="77777777" w:rsidTr="00051CD3">
        <w:tc>
          <w:tcPr>
            <w:tcW w:w="569" w:type="dxa"/>
          </w:tcPr>
          <w:p w14:paraId="2524F818" w14:textId="31AB3854" w:rsidR="000A4B7E" w:rsidRPr="00672946" w:rsidRDefault="000A4B7E" w:rsidP="00051CD3">
            <w:r>
              <w:t>B</w:t>
            </w:r>
            <w:r w:rsidR="00051CD3">
              <w:t>8</w:t>
            </w:r>
          </w:p>
        </w:tc>
        <w:tc>
          <w:tcPr>
            <w:tcW w:w="6650" w:type="dxa"/>
          </w:tcPr>
          <w:p w14:paraId="164E6552" w14:textId="257D0EA9" w:rsidR="000A4B7E" w:rsidRPr="00672946" w:rsidRDefault="00721AAC" w:rsidP="00966E4E">
            <w:r>
              <w:t>Op welke manier zouden we de kavelindeling kunnen verbeteren?</w:t>
            </w:r>
          </w:p>
        </w:tc>
      </w:tr>
      <w:tr w:rsidR="000A4B7E" w14:paraId="7CDAF06F" w14:textId="77777777" w:rsidTr="00051CD3">
        <w:tc>
          <w:tcPr>
            <w:tcW w:w="569" w:type="dxa"/>
          </w:tcPr>
          <w:p w14:paraId="255FA00F" w14:textId="249C2E1F" w:rsidR="000A4B7E" w:rsidRPr="00672946" w:rsidRDefault="00721AAC" w:rsidP="00051CD3">
            <w:r>
              <w:t>B</w:t>
            </w:r>
            <w:r w:rsidR="00051CD3">
              <w:t>9</w:t>
            </w:r>
          </w:p>
        </w:tc>
        <w:tc>
          <w:tcPr>
            <w:tcW w:w="6650" w:type="dxa"/>
          </w:tcPr>
          <w:p w14:paraId="608C2E59" w14:textId="65447938" w:rsidR="000A4B7E" w:rsidRPr="00672946" w:rsidRDefault="000A4B7E" w:rsidP="00966E4E">
            <w:r>
              <w:t>Snelle inzet is cruciaal, hoe kunnen we dat het beste borgen zonder te vervallen in hoge boetebepalingen?</w:t>
            </w:r>
          </w:p>
        </w:tc>
      </w:tr>
      <w:tr w:rsidR="000A4B7E" w14:paraId="605A2FC4" w14:textId="77777777" w:rsidTr="00051CD3">
        <w:tc>
          <w:tcPr>
            <w:tcW w:w="569" w:type="dxa"/>
          </w:tcPr>
          <w:p w14:paraId="6D5F9660" w14:textId="2B138C76" w:rsidR="000A4B7E" w:rsidRPr="00672946" w:rsidRDefault="00721AAC" w:rsidP="00051CD3">
            <w:r>
              <w:t>B1</w:t>
            </w:r>
            <w:r w:rsidR="00051CD3">
              <w:t>0</w:t>
            </w:r>
          </w:p>
        </w:tc>
        <w:tc>
          <w:tcPr>
            <w:tcW w:w="6650" w:type="dxa"/>
          </w:tcPr>
          <w:p w14:paraId="0718E01B" w14:textId="39C3021D" w:rsidR="000A4B7E" w:rsidRDefault="000A4B7E" w:rsidP="00B26DB0">
            <w:r>
              <w:t xml:space="preserve">Wat is een goede </w:t>
            </w:r>
            <w:r w:rsidR="00B26DB0">
              <w:t xml:space="preserve">contractduur </w:t>
            </w:r>
            <w:r>
              <w:t>en wat zijn de bijbehorende voordelen en nadelen?</w:t>
            </w:r>
            <w:r w:rsidR="00B26DB0">
              <w:t xml:space="preserve"> </w:t>
            </w:r>
          </w:p>
        </w:tc>
      </w:tr>
    </w:tbl>
    <w:p w14:paraId="78FFD4DE" w14:textId="77777777" w:rsidR="00966E4E" w:rsidRDefault="00966E4E" w:rsidP="00966E4E">
      <w:pPr>
        <w:ind w:left="708"/>
      </w:pPr>
    </w:p>
    <w:tbl>
      <w:tblPr>
        <w:tblStyle w:val="Tabelraster"/>
        <w:tblW w:w="0" w:type="auto"/>
        <w:tblInd w:w="708" w:type="dxa"/>
        <w:tblLook w:val="04A0" w:firstRow="1" w:lastRow="0" w:firstColumn="1" w:lastColumn="0" w:noHBand="0" w:noVBand="1"/>
      </w:tblPr>
      <w:tblGrid>
        <w:gridCol w:w="531"/>
        <w:gridCol w:w="6462"/>
      </w:tblGrid>
      <w:tr w:rsidR="00672946" w14:paraId="63731C04" w14:textId="77777777" w:rsidTr="00911134">
        <w:tc>
          <w:tcPr>
            <w:tcW w:w="6993" w:type="dxa"/>
            <w:gridSpan w:val="2"/>
          </w:tcPr>
          <w:p w14:paraId="09963B71" w14:textId="77777777" w:rsidR="00672946" w:rsidRPr="00672946" w:rsidRDefault="00672946" w:rsidP="00966E4E">
            <w:pPr>
              <w:rPr>
                <w:b/>
              </w:rPr>
            </w:pPr>
            <w:r w:rsidRPr="00672946">
              <w:rPr>
                <w:b/>
              </w:rPr>
              <w:t>Vragen over duurzaamheid en innovatie</w:t>
            </w:r>
          </w:p>
        </w:tc>
      </w:tr>
      <w:tr w:rsidR="00672946" w14:paraId="411EE7A0" w14:textId="77777777" w:rsidTr="00911134">
        <w:tc>
          <w:tcPr>
            <w:tcW w:w="531" w:type="dxa"/>
          </w:tcPr>
          <w:p w14:paraId="5206A79C" w14:textId="77777777" w:rsidR="00672946" w:rsidRDefault="00672946" w:rsidP="00966E4E">
            <w:r>
              <w:t>C1</w:t>
            </w:r>
          </w:p>
        </w:tc>
        <w:tc>
          <w:tcPr>
            <w:tcW w:w="6462" w:type="dxa"/>
          </w:tcPr>
          <w:p w14:paraId="6458E390" w14:textId="0934EF9A" w:rsidR="00672946" w:rsidRDefault="00597DCE" w:rsidP="00672946">
            <w:r>
              <w:t>S</w:t>
            </w:r>
            <w:r w:rsidR="00672946">
              <w:t>tel dat u de mogelijkheid krijgt om 5 minuten te pitchen tijdens de marktconsultatie over hoe u bezig bent met duurzaamheid, wilt u daar dan gebruik van maken?</w:t>
            </w:r>
          </w:p>
        </w:tc>
      </w:tr>
      <w:tr w:rsidR="00672946" w14:paraId="20F6DE3A" w14:textId="77777777" w:rsidTr="00911134">
        <w:tc>
          <w:tcPr>
            <w:tcW w:w="531" w:type="dxa"/>
          </w:tcPr>
          <w:p w14:paraId="73DBD7B6" w14:textId="00EFFAC6" w:rsidR="00672946" w:rsidRDefault="00672946" w:rsidP="00051CD3">
            <w:r>
              <w:t>C</w:t>
            </w:r>
            <w:r w:rsidR="00051CD3">
              <w:t>2</w:t>
            </w:r>
          </w:p>
        </w:tc>
        <w:tc>
          <w:tcPr>
            <w:tcW w:w="6462" w:type="dxa"/>
          </w:tcPr>
          <w:p w14:paraId="53EF5E06" w14:textId="22E412AC" w:rsidR="00672946" w:rsidRDefault="00672946" w:rsidP="00966E4E">
            <w:r>
              <w:t>CO2 prestatieladder, bent u daar bekend mee?</w:t>
            </w:r>
            <w:r w:rsidR="00B26DB0">
              <w:t xml:space="preserve"> Zo ja is het voor deze opdracht een toegevoegde waarde? Waarom wel/niet?</w:t>
            </w:r>
          </w:p>
        </w:tc>
      </w:tr>
      <w:tr w:rsidR="00672946" w14:paraId="59D20C9C" w14:textId="77777777" w:rsidTr="00911134">
        <w:tc>
          <w:tcPr>
            <w:tcW w:w="531" w:type="dxa"/>
          </w:tcPr>
          <w:p w14:paraId="39B82CF0" w14:textId="4030B356" w:rsidR="00672946" w:rsidRDefault="00672946" w:rsidP="00051CD3">
            <w:r>
              <w:t>C</w:t>
            </w:r>
            <w:r w:rsidR="00051CD3">
              <w:t>3</w:t>
            </w:r>
          </w:p>
        </w:tc>
        <w:tc>
          <w:tcPr>
            <w:tcW w:w="6462" w:type="dxa"/>
          </w:tcPr>
          <w:p w14:paraId="69A0D32B" w14:textId="48A815F0" w:rsidR="00672946" w:rsidRDefault="000A4B7E" w:rsidP="00966E4E">
            <w:r>
              <w:t>Welke innovaties zijn er vanuit de markt?</w:t>
            </w:r>
          </w:p>
        </w:tc>
      </w:tr>
    </w:tbl>
    <w:p w14:paraId="6A3A9D67" w14:textId="77777777" w:rsidR="00966E4E" w:rsidRDefault="00966E4E" w:rsidP="00966E4E">
      <w:pPr>
        <w:ind w:left="708"/>
      </w:pPr>
    </w:p>
    <w:p w14:paraId="5681F178" w14:textId="77777777" w:rsidR="00597DCE" w:rsidRDefault="00597DCE">
      <w:r>
        <w:br w:type="page"/>
      </w:r>
    </w:p>
    <w:tbl>
      <w:tblPr>
        <w:tblStyle w:val="Tabelraster"/>
        <w:tblW w:w="0" w:type="auto"/>
        <w:tblInd w:w="708" w:type="dxa"/>
        <w:tblLook w:val="04A0" w:firstRow="1" w:lastRow="0" w:firstColumn="1" w:lastColumn="0" w:noHBand="0" w:noVBand="1"/>
      </w:tblPr>
      <w:tblGrid>
        <w:gridCol w:w="531"/>
        <w:gridCol w:w="6462"/>
      </w:tblGrid>
      <w:tr w:rsidR="00597DCE" w14:paraId="567E11A2" w14:textId="77777777" w:rsidTr="00597DCE">
        <w:tc>
          <w:tcPr>
            <w:tcW w:w="7219" w:type="dxa"/>
            <w:gridSpan w:val="2"/>
          </w:tcPr>
          <w:p w14:paraId="0FB965AB" w14:textId="6F9C0B2F" w:rsidR="00597DCE" w:rsidRPr="003418FE" w:rsidRDefault="00597DCE" w:rsidP="00B04E23">
            <w:pPr>
              <w:rPr>
                <w:b/>
              </w:rPr>
            </w:pPr>
            <w:r>
              <w:rPr>
                <w:b/>
              </w:rPr>
              <w:lastRenderedPageBreak/>
              <w:t>Overige vragen</w:t>
            </w:r>
          </w:p>
        </w:tc>
      </w:tr>
      <w:tr w:rsidR="00597DCE" w14:paraId="2E345DDF" w14:textId="77777777" w:rsidTr="00597DCE">
        <w:tc>
          <w:tcPr>
            <w:tcW w:w="534" w:type="dxa"/>
          </w:tcPr>
          <w:p w14:paraId="3D775CC0" w14:textId="77777777" w:rsidR="00597DCE" w:rsidRDefault="00597DCE" w:rsidP="00B04E23">
            <w:r>
              <w:t>D1</w:t>
            </w:r>
          </w:p>
        </w:tc>
        <w:tc>
          <w:tcPr>
            <w:tcW w:w="6685" w:type="dxa"/>
          </w:tcPr>
          <w:p w14:paraId="272E16FB" w14:textId="05B4946E" w:rsidR="00597DCE" w:rsidRPr="00051CD3" w:rsidRDefault="00597DCE" w:rsidP="00051CD3">
            <w:r w:rsidRPr="00051CD3">
              <w:t xml:space="preserve">Bent u op de hoogte van </w:t>
            </w:r>
            <w:r w:rsidRPr="00051CD3">
              <w:rPr>
                <w:rFonts w:cs="V&amp;WSyntax(Adobe)"/>
              </w:rPr>
              <w:t>de mogelijkheid dat R</w:t>
            </w:r>
            <w:r w:rsidR="00051CD3" w:rsidRPr="00051CD3">
              <w:rPr>
                <w:rFonts w:cs="V&amp;WSyntax(Adobe)"/>
              </w:rPr>
              <w:t>ijkswaterstaat</w:t>
            </w:r>
            <w:r w:rsidRPr="00051CD3">
              <w:rPr>
                <w:rFonts w:cs="V&amp;WSyntax(Adobe)"/>
              </w:rPr>
              <w:t xml:space="preserve"> in geval van langdurige stremming of verkeersmaatregel, een aannemer in kan zetten voor het verzorgen van verkeersbegeleiding conform ‘werkwijze opdracht nemende (markt) partijen verkeersbegeleiding’?</w:t>
            </w:r>
          </w:p>
        </w:tc>
      </w:tr>
      <w:tr w:rsidR="00597DCE" w14:paraId="7975660F" w14:textId="77777777" w:rsidTr="00597DCE">
        <w:tc>
          <w:tcPr>
            <w:tcW w:w="534" w:type="dxa"/>
          </w:tcPr>
          <w:p w14:paraId="2A0200D1" w14:textId="77777777" w:rsidR="00597DCE" w:rsidRDefault="00597DCE" w:rsidP="00B04E23">
            <w:r>
              <w:t>D2</w:t>
            </w:r>
          </w:p>
        </w:tc>
        <w:tc>
          <w:tcPr>
            <w:tcW w:w="6685" w:type="dxa"/>
          </w:tcPr>
          <w:p w14:paraId="29E60C5F" w14:textId="508EF777" w:rsidR="00597DCE" w:rsidRPr="00051CD3" w:rsidRDefault="00597DCE" w:rsidP="00B04E23">
            <w:r w:rsidRPr="00051CD3">
              <w:t xml:space="preserve">Zou u in het geval van een incident of calamiteitenbestrijding met een langdurige stremming of verkeersmaatregel tot gevolg, geïnteresseerd zijn in een dergelijke inzet? </w:t>
            </w:r>
          </w:p>
        </w:tc>
      </w:tr>
      <w:tr w:rsidR="00597DCE" w14:paraId="2C8B577F" w14:textId="77777777" w:rsidTr="00597DCE">
        <w:tc>
          <w:tcPr>
            <w:tcW w:w="534" w:type="dxa"/>
          </w:tcPr>
          <w:p w14:paraId="2772575B" w14:textId="72C6B4E1" w:rsidR="00597DCE" w:rsidRDefault="00597DCE" w:rsidP="00B04E23">
            <w:r>
              <w:t>D3</w:t>
            </w:r>
          </w:p>
        </w:tc>
        <w:tc>
          <w:tcPr>
            <w:tcW w:w="6685" w:type="dxa"/>
          </w:tcPr>
          <w:p w14:paraId="688E0CBB" w14:textId="735E86DB" w:rsidR="00597DCE" w:rsidRPr="00252850" w:rsidRDefault="00597DCE" w:rsidP="003331FD">
            <w:pPr>
              <w:pStyle w:val="Geenafstand"/>
              <w:rPr>
                <w:rFonts w:cs="Cambria"/>
              </w:rPr>
            </w:pPr>
            <w:r w:rsidRPr="00597DCE">
              <w:t>Kun</w:t>
            </w:r>
            <w:r w:rsidR="00F620B7">
              <w:t>t</w:t>
            </w:r>
            <w:r w:rsidRPr="00597DCE">
              <w:t xml:space="preserve"> u </w:t>
            </w:r>
            <w:r w:rsidRPr="00252850">
              <w:t xml:space="preserve">op dit moment een dergelijke inzet uitvoeren? </w:t>
            </w:r>
            <w:r w:rsidR="00252850">
              <w:t xml:space="preserve">Daarbij moet gezegd worden dat er een eisenpakket beschreven is waaraan voldaan moet worden om namens RWS dergelijke werkzaamheden uit te mogen voeren, zowel aan personeel als aan </w:t>
            </w:r>
            <w:r w:rsidR="00252850" w:rsidRPr="00C5105D">
              <w:t>materieel</w:t>
            </w:r>
            <w:r w:rsidR="00A86A5A" w:rsidRPr="00C5105D">
              <w:t xml:space="preserve">: </w:t>
            </w:r>
            <w:r w:rsidR="00A86A5A" w:rsidRPr="00C5105D">
              <w:rPr>
                <w:rFonts w:cs="V&amp;WSyntax(Adobe)"/>
              </w:rPr>
              <w:t>‘werkwijze opdrachtnemende (markt) partijen verkeersbegeleiding’</w:t>
            </w:r>
            <w:r w:rsidR="00252850" w:rsidRPr="00C5105D">
              <w:t xml:space="preserve">. </w:t>
            </w:r>
            <w:r w:rsidR="00F620B7" w:rsidRPr="00C5105D">
              <w:t>Zou u dat willen toelichten?</w:t>
            </w:r>
            <w:r w:rsidR="00252850">
              <w:t xml:space="preserve"> </w:t>
            </w:r>
            <w:r w:rsidRPr="003331FD">
              <w:rPr>
                <w:rFonts w:cs="Cambria"/>
              </w:rPr>
              <w:t xml:space="preserve"> </w:t>
            </w:r>
          </w:p>
        </w:tc>
      </w:tr>
    </w:tbl>
    <w:p w14:paraId="393E63DB" w14:textId="336EE7A9" w:rsidR="00597DCE" w:rsidRDefault="00597DCE"/>
    <w:tbl>
      <w:tblPr>
        <w:tblStyle w:val="Tabelraster"/>
        <w:tblW w:w="0" w:type="auto"/>
        <w:tblInd w:w="708" w:type="dxa"/>
        <w:tblLook w:val="04A0" w:firstRow="1" w:lastRow="0" w:firstColumn="1" w:lastColumn="0" w:noHBand="0" w:noVBand="1"/>
      </w:tblPr>
      <w:tblGrid>
        <w:gridCol w:w="530"/>
        <w:gridCol w:w="6463"/>
      </w:tblGrid>
      <w:tr w:rsidR="003418FE" w14:paraId="104E56D1" w14:textId="77777777" w:rsidTr="001259D1">
        <w:tc>
          <w:tcPr>
            <w:tcW w:w="7219" w:type="dxa"/>
            <w:gridSpan w:val="2"/>
          </w:tcPr>
          <w:p w14:paraId="7AFE7EAB" w14:textId="2114E268" w:rsidR="003418FE" w:rsidRPr="003418FE" w:rsidRDefault="003418FE" w:rsidP="00966E4E">
            <w:pPr>
              <w:rPr>
                <w:b/>
              </w:rPr>
            </w:pPr>
            <w:r w:rsidRPr="003418FE">
              <w:rPr>
                <w:b/>
              </w:rPr>
              <w:t>Tot slot</w:t>
            </w:r>
          </w:p>
        </w:tc>
      </w:tr>
      <w:tr w:rsidR="003418FE" w14:paraId="775A393F" w14:textId="77777777" w:rsidTr="003418FE">
        <w:tc>
          <w:tcPr>
            <w:tcW w:w="534" w:type="dxa"/>
          </w:tcPr>
          <w:p w14:paraId="28654A99" w14:textId="0C686444" w:rsidR="003418FE" w:rsidRDefault="00597DCE" w:rsidP="00966E4E">
            <w:r>
              <w:t>E</w:t>
            </w:r>
            <w:r w:rsidR="003418FE">
              <w:t>1</w:t>
            </w:r>
          </w:p>
        </w:tc>
        <w:tc>
          <w:tcPr>
            <w:tcW w:w="6685" w:type="dxa"/>
          </w:tcPr>
          <w:p w14:paraId="50EB8BAC" w14:textId="79D5808D" w:rsidR="003418FE" w:rsidRDefault="003418FE" w:rsidP="00966E4E">
            <w:r>
              <w:t xml:space="preserve">Bent u bereid om op uitnodiging van Rijkswaterstaat uw </w:t>
            </w:r>
            <w:r w:rsidR="00340736">
              <w:t>antwoorden</w:t>
            </w:r>
            <w:r>
              <w:t xml:space="preserve"> op de vragenlijst in een mondeling gesprek nader toe te lichten?</w:t>
            </w:r>
          </w:p>
        </w:tc>
      </w:tr>
      <w:tr w:rsidR="003418FE" w14:paraId="3DF61661" w14:textId="77777777" w:rsidTr="003418FE">
        <w:tc>
          <w:tcPr>
            <w:tcW w:w="534" w:type="dxa"/>
          </w:tcPr>
          <w:p w14:paraId="5B531813" w14:textId="1BDB3CFA" w:rsidR="003418FE" w:rsidRDefault="00597DCE" w:rsidP="00966E4E">
            <w:r>
              <w:t>E</w:t>
            </w:r>
            <w:r w:rsidR="003418FE">
              <w:t>2</w:t>
            </w:r>
          </w:p>
        </w:tc>
        <w:tc>
          <w:tcPr>
            <w:tcW w:w="6685" w:type="dxa"/>
          </w:tcPr>
          <w:p w14:paraId="1DCF8A37" w14:textId="77777777" w:rsidR="003418FE" w:rsidRDefault="003418FE" w:rsidP="00966E4E">
            <w:r>
              <w:t>Heeft u nog andere ideeën, suggesties of opmerkingen?</w:t>
            </w:r>
          </w:p>
        </w:tc>
      </w:tr>
    </w:tbl>
    <w:p w14:paraId="24C55C22" w14:textId="77777777" w:rsidR="00515EA5" w:rsidRDefault="00515EA5" w:rsidP="00966E4E">
      <w:pPr>
        <w:ind w:left="708"/>
      </w:pPr>
    </w:p>
    <w:p w14:paraId="513E3CCB" w14:textId="77777777" w:rsidR="003B773C" w:rsidRDefault="003B773C"/>
    <w:sectPr w:rsidR="003B773C">
      <w:headerReference w:type="even" r:id="rId20"/>
      <w:headerReference w:type="default" r:id="rId21"/>
      <w:footerReference w:type="even" r:id="rId22"/>
      <w:headerReference w:type="first" r:id="rId23"/>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A8BEB" w14:textId="77777777" w:rsidR="00D33DAD" w:rsidRDefault="00D33DAD">
      <w:pPr>
        <w:spacing w:line="240" w:lineRule="auto"/>
      </w:pPr>
      <w:r>
        <w:separator/>
      </w:r>
    </w:p>
  </w:endnote>
  <w:endnote w:type="continuationSeparator" w:id="0">
    <w:p w14:paraId="276DBDC8" w14:textId="77777777" w:rsidR="00D33DAD" w:rsidRDefault="00D33D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TE2A350B0t00">
    <w:panose1 w:val="00000000000000000000"/>
    <w:charset w:val="00"/>
    <w:family w:val="auto"/>
    <w:notTrueType/>
    <w:pitch w:val="default"/>
    <w:sig w:usb0="00000003" w:usb1="00000000" w:usb2="00000000" w:usb3="00000000" w:csb0="00000001" w:csb1="00000000"/>
  </w:font>
  <w:font w:name="V&amp;WSyntax(Adobe)">
    <w:altName w:val="MS Gothic"/>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54A10" w14:textId="25C2CD7B" w:rsidR="00D33DAD" w:rsidRDefault="00D33DAD" w:rsidP="00D33DAD">
    <w:pPr>
      <w:pStyle w:val="ReferentiegegevensVerdana65"/>
    </w:pPr>
    <w:r>
      <w:tab/>
    </w:r>
    <w:r>
      <w:tab/>
    </w:r>
    <w:r>
      <w:tab/>
    </w:r>
    <w:r>
      <w:tab/>
    </w:r>
    <w:r>
      <w:tab/>
    </w:r>
    <w:r>
      <w:tab/>
    </w:r>
    <w:r>
      <w:tab/>
    </w:r>
    <w:r>
      <w:tab/>
    </w:r>
    <w:r>
      <w:tab/>
      <w:t xml:space="preserve">Pagina </w:t>
    </w:r>
    <w:r>
      <w:fldChar w:fldCharType="begin"/>
    </w:r>
    <w:r>
      <w:instrText>PAGE</w:instrText>
    </w:r>
    <w:r>
      <w:fldChar w:fldCharType="separate"/>
    </w:r>
    <w:r w:rsidR="001D069F">
      <w:rPr>
        <w:noProof/>
      </w:rPr>
      <w:t>2</w:t>
    </w:r>
    <w:r>
      <w:fldChar w:fldCharType="end"/>
    </w:r>
    <w:r>
      <w:t xml:space="preserve"> van </w:t>
    </w:r>
    <w:r>
      <w:fldChar w:fldCharType="begin"/>
    </w:r>
    <w:r>
      <w:instrText>NUMPAGES</w:instrText>
    </w:r>
    <w:r>
      <w:fldChar w:fldCharType="separate"/>
    </w:r>
    <w:r w:rsidR="001D069F">
      <w:rPr>
        <w:noProof/>
      </w:rPr>
      <w:t>21</w:t>
    </w:r>
    <w:r>
      <w:fldChar w:fldCharType="end"/>
    </w:r>
  </w:p>
  <w:p w14:paraId="24C820A1" w14:textId="5C2B84BC" w:rsidR="00D33DAD" w:rsidRDefault="00D33DAD" w:rsidP="00D33DAD"/>
  <w:p w14:paraId="0C8FFBB6" w14:textId="77777777" w:rsidR="00D33DAD" w:rsidRPr="00D33DAD" w:rsidRDefault="00D33DAD" w:rsidP="00D33DA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C99D7" w14:textId="77777777" w:rsidR="00D33DAD" w:rsidRDefault="00D33DAD">
      <w:pPr>
        <w:spacing w:line="240" w:lineRule="auto"/>
      </w:pPr>
      <w:r>
        <w:separator/>
      </w:r>
    </w:p>
  </w:footnote>
  <w:footnote w:type="continuationSeparator" w:id="0">
    <w:p w14:paraId="720FFAEB" w14:textId="77777777" w:rsidR="00D33DAD" w:rsidRDefault="00D33D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D4767" w14:textId="7180BC35" w:rsidR="00D33DAD" w:rsidRDefault="00D33DAD">
    <w:r>
      <w:rPr>
        <w:noProof/>
      </w:rPr>
      <mc:AlternateContent>
        <mc:Choice Requires="wps">
          <w:drawing>
            <wp:anchor distT="0" distB="0" distL="0" distR="0" simplePos="0" relativeHeight="251653632" behindDoc="0" locked="1" layoutInCell="1" allowOverlap="1" wp14:anchorId="0539AEC6" wp14:editId="10F291D9">
              <wp:simplePos x="0" y="0"/>
              <wp:positionH relativeFrom="page">
                <wp:posOffset>1331595</wp:posOffset>
              </wp:positionH>
              <wp:positionV relativeFrom="page">
                <wp:posOffset>359410</wp:posOffset>
              </wp:positionV>
              <wp:extent cx="4895850" cy="371475"/>
              <wp:effectExtent l="0" t="0" r="0" b="0"/>
              <wp:wrapNone/>
              <wp:docPr id="10" name="Region 8"/>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4C9E1510" w14:textId="1554749E" w:rsidR="00D33DAD" w:rsidRDefault="00D33DAD">
                          <w:pPr>
                            <w:pStyle w:val="RapportKoptekst"/>
                          </w:pPr>
                          <w:fldSimple w:instr=" DOCPROPERTY  &quot;Rubricering&quot;  \* MERGEFORMAT ">
                            <w:r w:rsidR="001D069F">
                              <w:t>RWS Informatie - Persoonsvertrouwelijk</w:t>
                            </w:r>
                          </w:fldSimple>
                          <w:r>
                            <w:t xml:space="preserve"> | Marktconsultatiedocument | </w:t>
                          </w:r>
                          <w:sdt>
                            <w:sdtPr>
                              <w:id w:val="1010650222"/>
                              <w:date w:fullDate="2019-10-23T00:00:00Z">
                                <w:dateFormat w:val="d MMMM yyyy"/>
                                <w:lid w:val="nl-NL"/>
                                <w:storeMappedDataAs w:val="dateTime"/>
                                <w:calendar w:val="gregorian"/>
                              </w:date>
                            </w:sdtPr>
                            <w:sdtContent>
                              <w:r>
                                <w:t>23 oktober 2019</w:t>
                              </w:r>
                            </w:sdtContent>
                          </w:sdt>
                        </w:p>
                      </w:txbxContent>
                    </wps:txbx>
                    <wps:bodyPr vert="horz" wrap="square" lIns="0" tIns="0" rIns="0" bIns="0" anchor="t" anchorCtr="0"/>
                  </wps:wsp>
                </a:graphicData>
              </a:graphic>
            </wp:anchor>
          </w:drawing>
        </mc:Choice>
        <mc:Fallback>
          <w:pict>
            <v:shapetype w14:anchorId="0539AEC6" id="_x0000_t202" coordsize="21600,21600" o:spt="202" path="m,l,21600r21600,l21600,xe">
              <v:stroke joinstyle="miter"/>
              <v:path gradientshapeok="t" o:connecttype="rect"/>
            </v:shapetype>
            <v:shape id="Region 8" o:spid="_x0000_s1026" type="#_x0000_t202" style="position:absolute;margin-left:104.85pt;margin-top:28.3pt;width:385.5pt;height:29.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" filled="f" stroked="f">
              <v:textbox inset="0,0,0,0">
                <w:txbxContent>
                  <w:p w14:paraId="4C9E1510" w14:textId="1554749E" w:rsidR="00D33DAD" w:rsidRDefault="00D33DAD">
                    <w:pPr>
                      <w:pStyle w:val="RapportKoptekst"/>
                    </w:pPr>
                    <w:fldSimple w:instr=" DOCPROPERTY  &quot;Rubricering&quot;  \* MERGEFORMAT ">
                      <w:r w:rsidR="001D069F">
                        <w:t>RWS Informatie - Persoonsvertrouwelijk</w:t>
                      </w:r>
                    </w:fldSimple>
                    <w:r>
                      <w:t xml:space="preserve"> | Marktconsultatiedocument | </w:t>
                    </w:r>
                    <w:sdt>
                      <w:sdtPr>
                        <w:id w:val="1010650222"/>
                        <w:date w:fullDate="2019-10-23T00:00:00Z">
                          <w:dateFormat w:val="d MMMM yyyy"/>
                          <w:lid w:val="nl-NL"/>
                          <w:storeMappedDataAs w:val="dateTime"/>
                          <w:calendar w:val="gregorian"/>
                        </w:date>
                      </w:sdtPr>
                      <w:sdtContent>
                        <w:r>
                          <w:t>23 oktober 2019</w:t>
                        </w:r>
                      </w:sdtContent>
                    </w:sdt>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44D1FE99" wp14:editId="537B72E8">
              <wp:simplePos x="0" y="0"/>
              <wp:positionH relativeFrom="page">
                <wp:posOffset>1331595</wp:posOffset>
              </wp:positionH>
              <wp:positionV relativeFrom="page">
                <wp:posOffset>10223500</wp:posOffset>
              </wp:positionV>
              <wp:extent cx="1266825" cy="180975"/>
              <wp:effectExtent l="0" t="0" r="0" b="0"/>
              <wp:wrapNone/>
              <wp:docPr id="11" name="Region 9"/>
              <wp:cNvGraphicFramePr/>
              <a:graphic xmlns:a="http://schemas.openxmlformats.org/drawingml/2006/main">
                <a:graphicData uri="http://schemas.microsoft.com/office/word/2010/wordprocessingShape">
                  <wps:wsp>
                    <wps:cNvSpPr txBox="1"/>
                    <wps:spPr>
                      <a:xfrm>
                        <a:off x="0" y="0"/>
                        <a:ext cx="1266825" cy="180975"/>
                      </a:xfrm>
                      <a:prstGeom prst="rect">
                        <a:avLst/>
                      </a:prstGeom>
                      <a:noFill/>
                    </wps:spPr>
                    <wps:txbx>
                      <w:txbxContent>
                        <w:p w14:paraId="3E18FC47" w14:textId="105232F1" w:rsidR="00D33DAD" w:rsidRDefault="00D33DAD">
                          <w:pPr>
                            <w:pStyle w:val="ReferentiegegevensVerdana65"/>
                          </w:pPr>
                        </w:p>
                      </w:txbxContent>
                    </wps:txbx>
                    <wps:bodyPr vert="horz" wrap="square" lIns="0" tIns="0" rIns="0" bIns="0" anchor="t" anchorCtr="0"/>
                  </wps:wsp>
                </a:graphicData>
              </a:graphic>
              <wp14:sizeRelV relativeFrom="margin">
                <wp14:pctHeight>0</wp14:pctHeight>
              </wp14:sizeRelV>
            </wp:anchor>
          </w:drawing>
        </mc:Choice>
        <mc:Fallback>
          <w:pict>
            <v:shape w14:anchorId="44D1FE99" id="Region 9" o:spid="_x0000_s1027" type="#_x0000_t202" style="position:absolute;margin-left:104.85pt;margin-top:805pt;width:99.75pt;height:14.25pt;z-index:2516546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" filled="f" stroked="f">
              <v:textbox inset="0,0,0,0">
                <w:txbxContent>
                  <w:p w14:paraId="3E18FC47" w14:textId="105232F1" w:rsidR="00D33DAD" w:rsidRDefault="00D33DAD">
                    <w:pPr>
                      <w:pStyle w:val="ReferentiegegevensVerdana65"/>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E3AF2" w14:textId="77777777" w:rsidR="00D33DAD" w:rsidRDefault="00D33DAD">
    <w:r>
      <w:rPr>
        <w:noProof/>
      </w:rPr>
      <mc:AlternateContent>
        <mc:Choice Requires="wps">
          <w:drawing>
            <wp:anchor distT="0" distB="0" distL="0" distR="0" simplePos="0" relativeHeight="251655680" behindDoc="0" locked="1" layoutInCell="1" allowOverlap="1" wp14:anchorId="57B284F6" wp14:editId="20885732">
              <wp:simplePos x="0" y="0"/>
              <wp:positionH relativeFrom="page">
                <wp:posOffset>4959350</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250B12DD" w14:textId="68DFB4A9" w:rsidR="00D33DAD" w:rsidRDefault="00D33DAD" w:rsidP="004B7EB3">
                          <w:pPr>
                            <w:pStyle w:val="ReferentiegegevensVerdana65"/>
                            <w:ind w:firstLine="708"/>
                          </w:pPr>
                          <w:r>
                            <w:t xml:space="preserve">Pagina </w:t>
                          </w:r>
                          <w:r>
                            <w:fldChar w:fldCharType="begin"/>
                          </w:r>
                          <w:r>
                            <w:instrText>PAGE</w:instrText>
                          </w:r>
                          <w:r>
                            <w:fldChar w:fldCharType="separate"/>
                          </w:r>
                          <w:r w:rsidR="001D069F">
                            <w:rPr>
                              <w:noProof/>
                            </w:rPr>
                            <w:t>21</w:t>
                          </w:r>
                          <w:r>
                            <w:fldChar w:fldCharType="end"/>
                          </w:r>
                          <w:r>
                            <w:t xml:space="preserve"> van </w:t>
                          </w:r>
                          <w:r>
                            <w:fldChar w:fldCharType="begin"/>
                          </w:r>
                          <w:r>
                            <w:instrText>NUMPAGES</w:instrText>
                          </w:r>
                          <w:r>
                            <w:fldChar w:fldCharType="separate"/>
                          </w:r>
                          <w:r w:rsidR="001D069F">
                            <w:rPr>
                              <w:noProof/>
                            </w:rPr>
                            <w:t>21</w:t>
                          </w:r>
                          <w:r>
                            <w:fldChar w:fldCharType="end"/>
                          </w:r>
                        </w:p>
                      </w:txbxContent>
                    </wps:txbx>
                    <wps:bodyPr vert="horz" wrap="square" lIns="0" tIns="0" rIns="0" bIns="0" anchor="t" anchorCtr="0"/>
                  </wps:wsp>
                </a:graphicData>
              </a:graphic>
            </wp:anchor>
          </w:drawing>
        </mc:Choice>
        <mc:Fallback>
          <w:pict>
            <v:shapetype w14:anchorId="57B284F6" id="_x0000_t202" coordsize="21600,21600" o:spt="202" path="m,l,21600r21600,l21600,xe">
              <v:stroke joinstyle="miter"/>
              <v:path gradientshapeok="t" o:connecttype="rect"/>
            </v:shapetype>
            <v:shape id="Region 6" o:spid="_x0000_s1028" type="#_x0000_t202" style="position:absolute;margin-left:390.5pt;margin-top:805pt;width:99.2pt;height:14.1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" filled="f" stroked="f">
              <v:textbox inset="0,0,0,0">
                <w:txbxContent>
                  <w:p w14:paraId="250B12DD" w14:textId="68DFB4A9" w:rsidR="00D33DAD" w:rsidRDefault="00D33DAD" w:rsidP="004B7EB3">
                    <w:pPr>
                      <w:pStyle w:val="ReferentiegegevensVerdana65"/>
                      <w:ind w:firstLine="708"/>
                    </w:pPr>
                    <w:r>
                      <w:t xml:space="preserve">Pagina </w:t>
                    </w:r>
                    <w:r>
                      <w:fldChar w:fldCharType="begin"/>
                    </w:r>
                    <w:r>
                      <w:instrText>PAGE</w:instrText>
                    </w:r>
                    <w:r>
                      <w:fldChar w:fldCharType="separate"/>
                    </w:r>
                    <w:r w:rsidR="001D069F">
                      <w:rPr>
                        <w:noProof/>
                      </w:rPr>
                      <w:t>21</w:t>
                    </w:r>
                    <w:r>
                      <w:fldChar w:fldCharType="end"/>
                    </w:r>
                    <w:r>
                      <w:t xml:space="preserve"> van </w:t>
                    </w:r>
                    <w:r>
                      <w:fldChar w:fldCharType="begin"/>
                    </w:r>
                    <w:r>
                      <w:instrText>NUMPAGES</w:instrText>
                    </w:r>
                    <w:r>
                      <w:fldChar w:fldCharType="separate"/>
                    </w:r>
                    <w:r w:rsidR="001D069F">
                      <w:rPr>
                        <w:noProof/>
                      </w:rPr>
                      <w:t>21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23C074A" wp14:editId="53F04FF6">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7BE94A4E" w14:textId="0B88CCA9" w:rsidR="00D33DAD" w:rsidRDefault="00D33DAD">
                          <w:pPr>
                            <w:pStyle w:val="RapportKoptekst"/>
                          </w:pPr>
                          <w:fldSimple w:instr=" DOCPROPERTY  &quot;Rubricering&quot;  \* MERGEFORMAT ">
                            <w:r w:rsidR="001D069F">
                              <w:t>RWS Informatie - Persoonsvertrouwelijk</w:t>
                            </w:r>
                          </w:fldSimple>
                          <w:r w:rsidR="00BD0D82">
                            <w:t xml:space="preserve"> | </w:t>
                          </w:r>
                          <w:r>
                            <w:t xml:space="preserve">Marktconsultatiedocument | </w:t>
                          </w:r>
                          <w:sdt>
                            <w:sdtPr>
                              <w:id w:val="1526906774"/>
                              <w:date w:fullDate="2019-10-09T00:00:00Z">
                                <w:dateFormat w:val="d MMMM yyyy"/>
                                <w:lid w:val="nl-NL"/>
                                <w:storeMappedDataAs w:val="dateTime"/>
                                <w:calendar w:val="gregorian"/>
                              </w:date>
                            </w:sdtPr>
                            <w:sdtContent/>
                          </w:sdt>
                          <w:r w:rsidRPr="00403457">
                            <w:t xml:space="preserve"> </w:t>
                          </w:r>
                          <w:sdt>
                            <w:sdtPr>
                              <w:id w:val="60990980"/>
                              <w:date w:fullDate="2019-10-23T00:00:00Z">
                                <w:dateFormat w:val="d MMMM yyyy"/>
                                <w:lid w:val="nl-NL"/>
                                <w:storeMappedDataAs w:val="dateTime"/>
                                <w:calendar w:val="gregorian"/>
                              </w:date>
                            </w:sdtPr>
                            <w:sdtContent>
                              <w:r>
                                <w:t>23 oktober 2019</w:t>
                              </w:r>
                            </w:sdtContent>
                          </w:sdt>
                        </w:p>
                      </w:txbxContent>
                    </wps:txbx>
                    <wps:bodyPr vert="horz" wrap="square" lIns="0" tIns="0" rIns="0" bIns="0" anchor="t" anchorCtr="0"/>
                  </wps:wsp>
                </a:graphicData>
              </a:graphic>
            </wp:anchor>
          </w:drawing>
        </mc:Choice>
        <mc:Fallback>
          <w:pict>
            <v:shape w14:anchorId="023C074A" id="Region 7" o:spid="_x0000_s1029" type="#_x0000_t202" style="position:absolute;margin-left:104.85pt;margin-top:28.3pt;width:385.5pt;height:29.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" filled="f" stroked="f">
              <v:textbox inset="0,0,0,0">
                <w:txbxContent>
                  <w:p w14:paraId="7BE94A4E" w14:textId="0B88CCA9" w:rsidR="00D33DAD" w:rsidRDefault="00D33DAD">
                    <w:pPr>
                      <w:pStyle w:val="RapportKoptekst"/>
                    </w:pPr>
                    <w:fldSimple w:instr=" DOCPROPERTY  &quot;Rubricering&quot;  \* MERGEFORMAT ">
                      <w:r w:rsidR="001D069F">
                        <w:t>RWS Informatie - Persoonsvertrouwelijk</w:t>
                      </w:r>
                    </w:fldSimple>
                    <w:r w:rsidR="00BD0D82">
                      <w:t xml:space="preserve"> | </w:t>
                    </w:r>
                    <w:r>
                      <w:t xml:space="preserve">Marktconsultatiedocument | </w:t>
                    </w:r>
                    <w:sdt>
                      <w:sdtPr>
                        <w:id w:val="1526906774"/>
                        <w:date w:fullDate="2019-10-09T00:00:00Z">
                          <w:dateFormat w:val="d MMMM yyyy"/>
                          <w:lid w:val="nl-NL"/>
                          <w:storeMappedDataAs w:val="dateTime"/>
                          <w:calendar w:val="gregorian"/>
                        </w:date>
                      </w:sdtPr>
                      <w:sdtContent/>
                    </w:sdt>
                    <w:r w:rsidRPr="00403457">
                      <w:t xml:space="preserve"> </w:t>
                    </w:r>
                    <w:sdt>
                      <w:sdtPr>
                        <w:id w:val="60990980"/>
                        <w:date w:fullDate="2019-10-23T00:00:00Z">
                          <w:dateFormat w:val="d MMMM yyyy"/>
                          <w:lid w:val="nl-NL"/>
                          <w:storeMappedDataAs w:val="dateTime"/>
                          <w:calendar w:val="gregorian"/>
                        </w:date>
                      </w:sdtPr>
                      <w:sdtContent>
                        <w:r>
                          <w:t>23 oktober 2019</w:t>
                        </w:r>
                      </w:sdtContent>
                    </w:sdt>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90EDE" w14:textId="77777777" w:rsidR="00D33DAD" w:rsidRDefault="00D33DAD">
    <w:pPr>
      <w:spacing w:after="4081" w:line="14" w:lineRule="exact"/>
    </w:pPr>
    <w:r>
      <w:rPr>
        <w:noProof/>
      </w:rPr>
      <mc:AlternateContent>
        <mc:Choice Requires="wps">
          <w:drawing>
            <wp:anchor distT="0" distB="0" distL="0" distR="0" simplePos="0" relativeHeight="251657728" behindDoc="0" locked="1" layoutInCell="1" allowOverlap="1" wp14:anchorId="45388568" wp14:editId="2462CCFC">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7C1B891" w14:textId="77777777" w:rsidR="00D33DAD" w:rsidRDefault="00D33DAD">
                          <w:pPr>
                            <w:spacing w:line="240" w:lineRule="auto"/>
                          </w:pPr>
                          <w:r>
                            <w:rPr>
                              <w:noProof/>
                            </w:rPr>
                            <w:drawing>
                              <wp:inline distT="0" distB="0" distL="0" distR="0" wp14:anchorId="354C34E4" wp14:editId="4795CC0B">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5388568" id="_x0000_t202" coordsize="21600,21600" o:spt="202" path="m,l,21600r21600,l21600,xe">
              <v:stroke joinstyle="miter"/>
              <v:path gradientshapeok="t" o:connecttype="rect"/>
            </v:shapetype>
            <v:shape id="Lint_RWS" o:spid="_x0000_s1030" type="#_x0000_t202" style="position:absolute;margin-left:278.9pt;margin-top:0;width:36.85pt;height:105.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" filled="f" stroked="f">
              <v:textbox inset="0,0,0,0">
                <w:txbxContent>
                  <w:p w14:paraId="57C1B891" w14:textId="77777777" w:rsidR="00D33DAD" w:rsidRDefault="00D33DAD">
                    <w:pPr>
                      <w:spacing w:line="240" w:lineRule="auto"/>
                    </w:pPr>
                    <w:r>
                      <w:rPr>
                        <w:noProof/>
                      </w:rPr>
                      <w:drawing>
                        <wp:inline distT="0" distB="0" distL="0" distR="0" wp14:anchorId="354C34E4" wp14:editId="4795CC0B">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D5EB017" wp14:editId="34966CAD">
              <wp:simplePos x="0" y="0"/>
              <wp:positionH relativeFrom="page">
                <wp:posOffset>4013835</wp:posOffset>
              </wp:positionH>
              <wp:positionV relativeFrom="page">
                <wp:posOffset>0</wp:posOffset>
              </wp:positionV>
              <wp:extent cx="2339975" cy="133667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4F6B552A" w14:textId="77777777" w:rsidR="00D33DAD" w:rsidRDefault="00D33DAD">
                          <w:pPr>
                            <w:spacing w:line="240" w:lineRule="auto"/>
                          </w:pPr>
                          <w:r>
                            <w:rPr>
                              <w:noProof/>
                            </w:rPr>
                            <w:drawing>
                              <wp:inline distT="0" distB="0" distL="0" distR="0" wp14:anchorId="58C1AB32" wp14:editId="18D177E8">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D5EB017" id="Woordmerk_RWS" o:spid="_x0000_s1031" type="#_x0000_t202" style="position:absolute;margin-left:316.05pt;margin-top:0;width:184.25pt;height:105.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" filled="f" stroked="f">
              <v:textbox inset="0,0,0,0">
                <w:txbxContent>
                  <w:p w14:paraId="4F6B552A" w14:textId="77777777" w:rsidR="00D33DAD" w:rsidRDefault="00D33DAD">
                    <w:pPr>
                      <w:spacing w:line="240" w:lineRule="auto"/>
                    </w:pPr>
                    <w:r>
                      <w:rPr>
                        <w:noProof/>
                      </w:rPr>
                      <w:drawing>
                        <wp:inline distT="0" distB="0" distL="0" distR="0" wp14:anchorId="58C1AB32" wp14:editId="18D177E8">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9D3E851" wp14:editId="21841922">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4CAF1D12" w14:textId="60B6A649" w:rsidR="00D33DAD" w:rsidRDefault="00D33DAD">
                          <w:pPr>
                            <w:pStyle w:val="Vertrouwelijkheidsniveau"/>
                          </w:pPr>
                          <w:fldSimple w:instr=" DOCPROPERTY  &quot;Rubricering&quot;  \* MERGEFORMAT ">
                            <w:r w:rsidR="001D069F">
                              <w:t>RWS Informatie - Persoonsvertrouwelijk</w:t>
                            </w:r>
                          </w:fldSimple>
                        </w:p>
                      </w:txbxContent>
                    </wps:txbx>
                    <wps:bodyPr vert="horz" wrap="square" lIns="0" tIns="0" rIns="0" bIns="0" anchor="t" anchorCtr="0"/>
                  </wps:wsp>
                </a:graphicData>
              </a:graphic>
            </wp:anchor>
          </w:drawing>
        </mc:Choice>
        <mc:Fallback>
          <w:pict>
            <v:shape w14:anchorId="09D3E851" id="Retouradres" o:spid="_x0000_s1032" type="#_x0000_t202" style="position:absolute;margin-left:104.85pt;margin-top:182.8pt;width:385.5pt;height:12.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" filled="f" stroked="f">
              <v:textbox inset="0,0,0,0">
                <w:txbxContent>
                  <w:p w14:paraId="4CAF1D12" w14:textId="60B6A649" w:rsidR="00D33DAD" w:rsidRDefault="00D33DAD">
                    <w:pPr>
                      <w:pStyle w:val="Vertrouwelijkheidsniveau"/>
                    </w:pPr>
                    <w:fldSimple w:instr=" DOCPROPERTY  &quot;Rubricering&quot;  \* MERGEFORMAT ">
                      <w:r w:rsidR="001D069F">
                        <w:t>RWS Informatie - Persoonsvertrouwelijk</w:t>
                      </w:r>
                    </w:fldSimple>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3C4FF8C" wp14:editId="178C81AB">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62D6F4B9" w14:textId="77777777" w:rsidR="00D33DAD" w:rsidRDefault="00D33DAD"/>
                      </w:txbxContent>
                    </wps:txbx>
                    <wps:bodyPr vert="horz" wrap="square" lIns="0" tIns="0" rIns="0" bIns="0" anchor="t" anchorCtr="0"/>
                  </wps:wsp>
                </a:graphicData>
              </a:graphic>
            </wp:anchor>
          </w:drawing>
        </mc:Choice>
        <mc:Fallback>
          <w:pict>
            <v:shape w14:anchorId="63C4FF8C" id="Vertrouwelijkheidsniveau" o:spid="_x0000_s1033" type="#_x0000_t202" style="position:absolute;margin-left:104.85pt;margin-top:805pt;width:356.25pt;height:17.2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" filled="f" stroked="f">
              <v:textbox inset="0,0,0,0">
                <w:txbxContent>
                  <w:p w14:paraId="62D6F4B9" w14:textId="77777777" w:rsidR="00D33DAD" w:rsidRDefault="00D33DAD"/>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4572E81" wp14:editId="1F9FB2E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5A113BCD" w14:textId="77777777" w:rsidR="00D33DAD" w:rsidRDefault="00D33DAD"/>
                      </w:txbxContent>
                    </wps:txbx>
                    <wps:bodyPr vert="horz" wrap="square" lIns="0" tIns="0" rIns="0" bIns="0" anchor="t" anchorCtr="0"/>
                  </wps:wsp>
                </a:graphicData>
              </a:graphic>
            </wp:anchor>
          </w:drawing>
        </mc:Choice>
        <mc:Fallback>
          <w:pict>
            <v:shape w14:anchorId="04572E81" id="Paginanummer" o:spid="_x0000_s1034" type="#_x0000_t202" style="position:absolute;margin-left:466.25pt;margin-top:805pt;width:99.2pt;height:14.1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14:paraId="5A113BCD" w14:textId="77777777" w:rsidR="00D33DAD" w:rsidRDefault="00D33DAD"/>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2214A7"/>
    <w:multiLevelType w:val="multilevel"/>
    <w:tmpl w:val="C481353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4F61538"/>
    <w:multiLevelType w:val="multilevel"/>
    <w:tmpl w:val="A24C633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2B552E"/>
    <w:multiLevelType w:val="hybridMultilevel"/>
    <w:tmpl w:val="34C01E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0E00CC"/>
    <w:multiLevelType w:val="hybridMultilevel"/>
    <w:tmpl w:val="11624846"/>
    <w:lvl w:ilvl="0" w:tplc="0622B7C8">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E84B2E"/>
    <w:multiLevelType w:val="hybridMultilevel"/>
    <w:tmpl w:val="CFE6377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23CE5011"/>
    <w:multiLevelType w:val="hybridMultilevel"/>
    <w:tmpl w:val="C39E0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A8E7F49"/>
    <w:multiLevelType w:val="hybridMultilevel"/>
    <w:tmpl w:val="EADCA6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CC67F10"/>
    <w:multiLevelType w:val="hybridMultilevel"/>
    <w:tmpl w:val="CBA04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F443C8C"/>
    <w:multiLevelType w:val="hybridMultilevel"/>
    <w:tmpl w:val="7FB600C2"/>
    <w:lvl w:ilvl="0" w:tplc="04130001">
      <w:start w:val="1"/>
      <w:numFmt w:val="bullet"/>
      <w:lvlText w:val=""/>
      <w:lvlJc w:val="left"/>
      <w:pPr>
        <w:ind w:left="720" w:hanging="360"/>
      </w:pPr>
      <w:rPr>
        <w:rFonts w:ascii="Symbol" w:hAnsi="Symbol" w:hint="default"/>
      </w:rPr>
    </w:lvl>
    <w:lvl w:ilvl="1" w:tplc="B552B5FE">
      <w:start w:val="4"/>
      <w:numFmt w:val="bullet"/>
      <w:lvlText w:val="-"/>
      <w:lvlJc w:val="left"/>
      <w:pPr>
        <w:ind w:left="1440" w:hanging="360"/>
      </w:pPr>
      <w:rPr>
        <w:rFonts w:ascii="Verdana" w:eastAsia="SimSun" w:hAnsi="Verdana" w:cs="Mang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4E7FE6B"/>
    <w:multiLevelType w:val="multilevel"/>
    <w:tmpl w:val="829FEADF"/>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3F7165"/>
    <w:multiLevelType w:val="hybridMultilevel"/>
    <w:tmpl w:val="76DE82A4"/>
    <w:lvl w:ilvl="0" w:tplc="5B368652">
      <w:start w:val="1"/>
      <w:numFmt w:val="bullet"/>
      <w:lvlText w:val="-"/>
      <w:lvlJc w:val="left"/>
      <w:pPr>
        <w:ind w:left="1068" w:hanging="360"/>
      </w:pPr>
      <w:rPr>
        <w:rFonts w:ascii="Verdana" w:eastAsia="DejaVu Sans" w:hAnsi="Verdana"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61E6134F"/>
    <w:multiLevelType w:val="hybridMultilevel"/>
    <w:tmpl w:val="9592801E"/>
    <w:lvl w:ilvl="0" w:tplc="EAAC7B2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5904A5"/>
    <w:multiLevelType w:val="hybridMultilevel"/>
    <w:tmpl w:val="9EC6C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7D17B56"/>
    <w:multiLevelType w:val="hybridMultilevel"/>
    <w:tmpl w:val="985C6B08"/>
    <w:lvl w:ilvl="0" w:tplc="5E008660">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AF01D9"/>
    <w:multiLevelType w:val="hybridMultilevel"/>
    <w:tmpl w:val="07DCE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166B74"/>
    <w:multiLevelType w:val="hybridMultilevel"/>
    <w:tmpl w:val="103C2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3A25CA"/>
    <w:multiLevelType w:val="hybridMultilevel"/>
    <w:tmpl w:val="C59EE5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723670"/>
    <w:multiLevelType w:val="hybridMultilevel"/>
    <w:tmpl w:val="64020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3A4A2C"/>
    <w:multiLevelType w:val="hybridMultilevel"/>
    <w:tmpl w:val="74A208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B30410"/>
    <w:multiLevelType w:val="hybridMultilevel"/>
    <w:tmpl w:val="FE28E8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0" w15:restartNumberingAfterBreak="0">
    <w:nsid w:val="7D672B9A"/>
    <w:multiLevelType w:val="hybridMultilevel"/>
    <w:tmpl w:val="F7A40AD6"/>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7E572BA0"/>
    <w:multiLevelType w:val="hybridMultilevel"/>
    <w:tmpl w:val="4EC697AE"/>
    <w:lvl w:ilvl="0" w:tplc="08C856CC">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1"/>
  </w:num>
  <w:num w:numId="3">
    <w:abstractNumId w:val="0"/>
  </w:num>
  <w:num w:numId="4">
    <w:abstractNumId w:val="13"/>
  </w:num>
  <w:num w:numId="5">
    <w:abstractNumId w:val="11"/>
  </w:num>
  <w:num w:numId="6">
    <w:abstractNumId w:val="16"/>
  </w:num>
  <w:num w:numId="7">
    <w:abstractNumId w:val="5"/>
  </w:num>
  <w:num w:numId="8">
    <w:abstractNumId w:val="17"/>
  </w:num>
  <w:num w:numId="9">
    <w:abstractNumId w:val="14"/>
  </w:num>
  <w:num w:numId="10">
    <w:abstractNumId w:val="8"/>
  </w:num>
  <w:num w:numId="11">
    <w:abstractNumId w:val="7"/>
  </w:num>
  <w:num w:numId="12">
    <w:abstractNumId w:val="15"/>
  </w:num>
  <w:num w:numId="13">
    <w:abstractNumId w:val="10"/>
  </w:num>
  <w:num w:numId="14">
    <w:abstractNumId w:val="19"/>
  </w:num>
  <w:num w:numId="15">
    <w:abstractNumId w:val="6"/>
  </w:num>
  <w:num w:numId="16">
    <w:abstractNumId w:val="12"/>
  </w:num>
  <w:num w:numId="17">
    <w:abstractNumId w:val="2"/>
  </w:num>
  <w:num w:numId="18">
    <w:abstractNumId w:val="18"/>
  </w:num>
  <w:num w:numId="19">
    <w:abstractNumId w:val="3"/>
  </w:num>
  <w:num w:numId="20">
    <w:abstractNumId w:val="4"/>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defaultTabStop w:val="708"/>
  <w:hyphenationZone w:val="425"/>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9C9"/>
    <w:rsid w:val="00051CD3"/>
    <w:rsid w:val="000712E0"/>
    <w:rsid w:val="000A4B7E"/>
    <w:rsid w:val="000B3E0B"/>
    <w:rsid w:val="000F2407"/>
    <w:rsid w:val="001259D1"/>
    <w:rsid w:val="001355E8"/>
    <w:rsid w:val="001A667A"/>
    <w:rsid w:val="001D069F"/>
    <w:rsid w:val="001E4B64"/>
    <w:rsid w:val="001E66C8"/>
    <w:rsid w:val="001F15C0"/>
    <w:rsid w:val="0020263E"/>
    <w:rsid w:val="00234084"/>
    <w:rsid w:val="00252850"/>
    <w:rsid w:val="002750C2"/>
    <w:rsid w:val="002D10A1"/>
    <w:rsid w:val="002F3D51"/>
    <w:rsid w:val="00325538"/>
    <w:rsid w:val="003331FD"/>
    <w:rsid w:val="00340736"/>
    <w:rsid w:val="003418FE"/>
    <w:rsid w:val="003515B3"/>
    <w:rsid w:val="00353635"/>
    <w:rsid w:val="0036145C"/>
    <w:rsid w:val="003726FA"/>
    <w:rsid w:val="003B773C"/>
    <w:rsid w:val="003B7A5A"/>
    <w:rsid w:val="003D7A9A"/>
    <w:rsid w:val="003E0F75"/>
    <w:rsid w:val="003E5B7C"/>
    <w:rsid w:val="003F1314"/>
    <w:rsid w:val="003F7D41"/>
    <w:rsid w:val="00402C83"/>
    <w:rsid w:val="00403457"/>
    <w:rsid w:val="004509E2"/>
    <w:rsid w:val="00462D9F"/>
    <w:rsid w:val="00463ED2"/>
    <w:rsid w:val="00481669"/>
    <w:rsid w:val="004A6131"/>
    <w:rsid w:val="004B7EB3"/>
    <w:rsid w:val="004E4E79"/>
    <w:rsid w:val="00515EA5"/>
    <w:rsid w:val="00533032"/>
    <w:rsid w:val="00543154"/>
    <w:rsid w:val="00557FB8"/>
    <w:rsid w:val="00571786"/>
    <w:rsid w:val="00574124"/>
    <w:rsid w:val="00597DCE"/>
    <w:rsid w:val="005A5058"/>
    <w:rsid w:val="005E7912"/>
    <w:rsid w:val="00612E97"/>
    <w:rsid w:val="006239FE"/>
    <w:rsid w:val="00671234"/>
    <w:rsid w:val="00672946"/>
    <w:rsid w:val="006A529B"/>
    <w:rsid w:val="006C1A2E"/>
    <w:rsid w:val="00721AAC"/>
    <w:rsid w:val="0074566F"/>
    <w:rsid w:val="007B188A"/>
    <w:rsid w:val="007F1839"/>
    <w:rsid w:val="007F4077"/>
    <w:rsid w:val="00804562"/>
    <w:rsid w:val="008250E0"/>
    <w:rsid w:val="008452C3"/>
    <w:rsid w:val="00857E25"/>
    <w:rsid w:val="008C1094"/>
    <w:rsid w:val="008F43AF"/>
    <w:rsid w:val="00906E69"/>
    <w:rsid w:val="00911134"/>
    <w:rsid w:val="00930D08"/>
    <w:rsid w:val="009403E5"/>
    <w:rsid w:val="0096357F"/>
    <w:rsid w:val="00966E4E"/>
    <w:rsid w:val="0099454E"/>
    <w:rsid w:val="009974F0"/>
    <w:rsid w:val="00A3200B"/>
    <w:rsid w:val="00A4276D"/>
    <w:rsid w:val="00A55DC7"/>
    <w:rsid w:val="00A63E92"/>
    <w:rsid w:val="00A85A52"/>
    <w:rsid w:val="00A86A5A"/>
    <w:rsid w:val="00A93E05"/>
    <w:rsid w:val="00AA15DD"/>
    <w:rsid w:val="00AA4E82"/>
    <w:rsid w:val="00AB4F0C"/>
    <w:rsid w:val="00AC5399"/>
    <w:rsid w:val="00AD73FD"/>
    <w:rsid w:val="00AE6AB5"/>
    <w:rsid w:val="00B04E23"/>
    <w:rsid w:val="00B26DB0"/>
    <w:rsid w:val="00B27E52"/>
    <w:rsid w:val="00B664E1"/>
    <w:rsid w:val="00BB43C7"/>
    <w:rsid w:val="00BD0D82"/>
    <w:rsid w:val="00BF2380"/>
    <w:rsid w:val="00C127AF"/>
    <w:rsid w:val="00C169C9"/>
    <w:rsid w:val="00C26A2C"/>
    <w:rsid w:val="00C4133F"/>
    <w:rsid w:val="00C5105D"/>
    <w:rsid w:val="00C51520"/>
    <w:rsid w:val="00CB2F5C"/>
    <w:rsid w:val="00D141D6"/>
    <w:rsid w:val="00D17098"/>
    <w:rsid w:val="00D33DAD"/>
    <w:rsid w:val="00D5703B"/>
    <w:rsid w:val="00D63D74"/>
    <w:rsid w:val="00DA6E14"/>
    <w:rsid w:val="00DC395C"/>
    <w:rsid w:val="00DD145C"/>
    <w:rsid w:val="00E04CF8"/>
    <w:rsid w:val="00E30078"/>
    <w:rsid w:val="00E40B10"/>
    <w:rsid w:val="00E77A7F"/>
    <w:rsid w:val="00E85F5B"/>
    <w:rsid w:val="00EC44B4"/>
    <w:rsid w:val="00EF3BE6"/>
    <w:rsid w:val="00F06F4E"/>
    <w:rsid w:val="00F20143"/>
    <w:rsid w:val="00F30F66"/>
    <w:rsid w:val="00F32822"/>
    <w:rsid w:val="00F55C6B"/>
    <w:rsid w:val="00F620B7"/>
    <w:rsid w:val="00F675B6"/>
    <w:rsid w:val="00FA56FF"/>
    <w:rsid w:val="00FB6E5F"/>
    <w:rsid w:val="00FD0328"/>
    <w:rsid w:val="00FD3B66"/>
    <w:rsid w:val="00FD4E41"/>
    <w:rsid w:val="00FE5521"/>
    <w:rsid w:val="00FE6BC2"/>
    <w:rsid w:val="00FF5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132B058"/>
  <w15:docId w15:val="{635E953A-A8F4-4BBB-BFCA-34A2A0D9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link w:val="Kop1Char"/>
    <w:uiPriority w:val="9"/>
    <w:qFormat/>
    <w:rsid w:val="00515E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515EA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515EA5"/>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3E5B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uiPriority w:val="2"/>
    <w:qFormat/>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ind w:left="-1120"/>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ind w:left="-1120"/>
    </w:pPr>
    <w:rPr>
      <w:b/>
    </w:rPr>
  </w:style>
  <w:style w:type="paragraph" w:customStyle="1" w:styleId="Huisstijl-Kop3">
    <w:name w:val="Huisstijl - Kop 3"/>
    <w:basedOn w:val="Standaard"/>
    <w:next w:val="Standaard"/>
    <w:uiPriority w:val="1"/>
    <w:qFormat/>
    <w:pPr>
      <w:numPr>
        <w:ilvl w:val="2"/>
        <w:numId w:val="1"/>
      </w:numPr>
      <w:tabs>
        <w:tab w:val="left" w:pos="0"/>
      </w:tabs>
      <w:spacing w:before="240"/>
      <w:ind w:left="-1120"/>
    </w:pPr>
    <w:rPr>
      <w:i/>
    </w:rPr>
  </w:style>
  <w:style w:type="paragraph" w:customStyle="1" w:styleId="Huisstijl-Kop4">
    <w:name w:val="Huisstijl - Kop 4"/>
    <w:basedOn w:val="Standaard"/>
    <w:next w:val="Standaard"/>
    <w:uiPriority w:val="1"/>
    <w:qFormat/>
    <w:pPr>
      <w:numPr>
        <w:ilvl w:val="3"/>
        <w:numId w:val="1"/>
      </w:numPr>
      <w:tabs>
        <w:tab w:val="left" w:pos="0"/>
      </w:tabs>
      <w:spacing w:before="240"/>
      <w:ind w:left="-112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tabs>
        <w:tab w:val="left" w:pos="0"/>
      </w:tabs>
      <w:spacing w:before="240"/>
      <w:ind w:left="-1120"/>
    </w:pPr>
    <w:rPr>
      <w:b/>
    </w:rPr>
  </w:style>
  <w:style w:type="paragraph" w:styleId="Inhopg2">
    <w:name w:val="toc 2"/>
    <w:basedOn w:val="Inhopg1"/>
    <w:next w:val="Standaard"/>
    <w:uiPriority w:val="39"/>
    <w:pPr>
      <w:spacing w:before="0"/>
    </w:pPr>
    <w:rPr>
      <w:b w:val="0"/>
    </w:rPr>
  </w:style>
  <w:style w:type="paragraph" w:styleId="Inhopg3">
    <w:name w:val="toc 3"/>
    <w:basedOn w:val="Inhopg2"/>
    <w:next w:val="Standaard"/>
    <w:uiPriority w:val="39"/>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caps/>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Ballontekst">
    <w:name w:val="Balloon Text"/>
    <w:basedOn w:val="Standaard"/>
    <w:link w:val="BallontekstChar"/>
    <w:uiPriority w:val="99"/>
    <w:semiHidden/>
    <w:unhideWhenUsed/>
    <w:rsid w:val="00C169C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69C9"/>
    <w:rPr>
      <w:rFonts w:ascii="Tahoma" w:hAnsi="Tahoma" w:cs="Tahoma"/>
      <w:color w:val="000000"/>
      <w:sz w:val="16"/>
      <w:szCs w:val="16"/>
    </w:rPr>
  </w:style>
  <w:style w:type="paragraph" w:customStyle="1" w:styleId="Default">
    <w:name w:val="Default"/>
    <w:rsid w:val="00F30F66"/>
    <w:pPr>
      <w:autoSpaceDE w:val="0"/>
      <w:adjustRightInd w:val="0"/>
      <w:textAlignment w:val="auto"/>
    </w:pPr>
    <w:rPr>
      <w:rFonts w:ascii="Verdana" w:hAnsi="Verdana" w:cs="Verdana"/>
      <w:color w:val="000000"/>
      <w:sz w:val="24"/>
      <w:szCs w:val="24"/>
    </w:rPr>
  </w:style>
  <w:style w:type="character" w:customStyle="1" w:styleId="Kop2Char">
    <w:name w:val="Kop 2 Char"/>
    <w:basedOn w:val="Standaardalinea-lettertype"/>
    <w:link w:val="Kop2"/>
    <w:uiPriority w:val="9"/>
    <w:rsid w:val="00515EA5"/>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515EA5"/>
    <w:rPr>
      <w:rFonts w:asciiTheme="majorHAnsi" w:eastAsiaTheme="majorEastAsia" w:hAnsiTheme="majorHAnsi" w:cstheme="majorBidi"/>
      <w:b/>
      <w:bCs/>
      <w:color w:val="4F81BD" w:themeColor="accent1"/>
      <w:sz w:val="18"/>
      <w:szCs w:val="18"/>
    </w:rPr>
  </w:style>
  <w:style w:type="character" w:customStyle="1" w:styleId="Kop1Char">
    <w:name w:val="Kop 1 Char"/>
    <w:basedOn w:val="Standaardalinea-lettertype"/>
    <w:link w:val="Kop1"/>
    <w:uiPriority w:val="9"/>
    <w:rsid w:val="00515EA5"/>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515EA5"/>
    <w:pPr>
      <w:autoSpaceDN/>
      <w:spacing w:line="276" w:lineRule="auto"/>
      <w:textAlignment w:val="auto"/>
      <w:outlineLvl w:val="9"/>
    </w:pPr>
  </w:style>
  <w:style w:type="character" w:styleId="Hyperlink">
    <w:name w:val="Hyperlink"/>
    <w:basedOn w:val="Standaardalinea-lettertype"/>
    <w:uiPriority w:val="99"/>
    <w:unhideWhenUsed/>
    <w:rsid w:val="00515EA5"/>
    <w:rPr>
      <w:color w:val="0000FF" w:themeColor="hyperlink"/>
      <w:u w:val="single"/>
    </w:rPr>
  </w:style>
  <w:style w:type="table" w:styleId="Tabelraster">
    <w:name w:val="Table Grid"/>
    <w:basedOn w:val="Standaardtabel"/>
    <w:uiPriority w:val="59"/>
    <w:rsid w:val="00966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26A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6A2C"/>
    <w:rPr>
      <w:rFonts w:ascii="Verdana" w:hAnsi="Verdana"/>
      <w:color w:val="000000"/>
      <w:sz w:val="18"/>
      <w:szCs w:val="18"/>
    </w:rPr>
  </w:style>
  <w:style w:type="character" w:styleId="Verwijzingopmerking">
    <w:name w:val="annotation reference"/>
    <w:basedOn w:val="Standaardalinea-lettertype"/>
    <w:uiPriority w:val="99"/>
    <w:semiHidden/>
    <w:unhideWhenUsed/>
    <w:rsid w:val="00C26A2C"/>
    <w:rPr>
      <w:sz w:val="16"/>
      <w:szCs w:val="16"/>
    </w:rPr>
  </w:style>
  <w:style w:type="paragraph" w:styleId="Tekstopmerking">
    <w:name w:val="annotation text"/>
    <w:basedOn w:val="Standaard"/>
    <w:link w:val="TekstopmerkingChar"/>
    <w:uiPriority w:val="99"/>
    <w:semiHidden/>
    <w:unhideWhenUsed/>
    <w:rsid w:val="00C26A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26A2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26A2C"/>
    <w:rPr>
      <w:b/>
      <w:bCs/>
    </w:rPr>
  </w:style>
  <w:style w:type="character" w:customStyle="1" w:styleId="OnderwerpvanopmerkingChar">
    <w:name w:val="Onderwerp van opmerking Char"/>
    <w:basedOn w:val="TekstopmerkingChar"/>
    <w:link w:val="Onderwerpvanopmerking"/>
    <w:uiPriority w:val="99"/>
    <w:semiHidden/>
    <w:rsid w:val="00C26A2C"/>
    <w:rPr>
      <w:rFonts w:ascii="Verdana" w:hAnsi="Verdana"/>
      <w:b/>
      <w:bCs/>
      <w:color w:val="000000"/>
    </w:rPr>
  </w:style>
  <w:style w:type="character" w:customStyle="1" w:styleId="Kop4Char">
    <w:name w:val="Kop 4 Char"/>
    <w:basedOn w:val="Standaardalinea-lettertype"/>
    <w:link w:val="Kop4"/>
    <w:uiPriority w:val="9"/>
    <w:semiHidden/>
    <w:rsid w:val="003E5B7C"/>
    <w:rPr>
      <w:rFonts w:asciiTheme="majorHAnsi" w:eastAsiaTheme="majorEastAsia" w:hAnsiTheme="majorHAnsi" w:cstheme="majorBidi"/>
      <w:b/>
      <w:bCs/>
      <w:i/>
      <w:iCs/>
      <w:color w:val="4F81BD" w:themeColor="accent1"/>
      <w:sz w:val="18"/>
      <w:szCs w:val="18"/>
    </w:rPr>
  </w:style>
  <w:style w:type="paragraph" w:customStyle="1" w:styleId="Standard">
    <w:name w:val="Standard"/>
    <w:basedOn w:val="Standaard"/>
    <w:next w:val="Standaard"/>
    <w:link w:val="StandardChar"/>
    <w:rsid w:val="003E5B7C"/>
    <w:pPr>
      <w:suppressAutoHyphens/>
      <w:spacing w:line="240" w:lineRule="auto"/>
    </w:pPr>
    <w:rPr>
      <w:rFonts w:eastAsia="Times New Roman" w:cs="Verdana"/>
      <w:color w:val="auto"/>
      <w:kern w:val="3"/>
      <w:lang w:eastAsia="zh-CN"/>
    </w:rPr>
  </w:style>
  <w:style w:type="character" w:customStyle="1" w:styleId="StandardChar">
    <w:name w:val="Standard Char"/>
    <w:basedOn w:val="Standaardalinea-lettertype"/>
    <w:link w:val="Standard"/>
    <w:rsid w:val="003E5B7C"/>
    <w:rPr>
      <w:rFonts w:ascii="Verdana" w:eastAsia="Times New Roman" w:hAnsi="Verdana" w:cs="Verdana"/>
      <w:kern w:val="3"/>
      <w:sz w:val="18"/>
      <w:szCs w:val="18"/>
      <w:lang w:eastAsia="zh-CN"/>
    </w:rPr>
  </w:style>
  <w:style w:type="character" w:customStyle="1" w:styleId="Verborgentekst">
    <w:name w:val="Verborgen tekst"/>
    <w:rsid w:val="003E5B7C"/>
    <w:rPr>
      <w:rFonts w:ascii="Verdana" w:hAnsi="Verdana" w:cs="Verdana"/>
      <w:i/>
      <w:vanish/>
      <w:color w:val="3366FF"/>
      <w:sz w:val="18"/>
      <w:szCs w:val="16"/>
    </w:rPr>
  </w:style>
  <w:style w:type="paragraph" w:styleId="Lijstalinea">
    <w:name w:val="List Paragraph"/>
    <w:basedOn w:val="Standaard"/>
    <w:link w:val="LijstalineaChar"/>
    <w:uiPriority w:val="34"/>
    <w:qFormat/>
    <w:rsid w:val="003E5B7C"/>
    <w:pPr>
      <w:widowControl w:val="0"/>
      <w:suppressAutoHyphens/>
      <w:spacing w:line="240" w:lineRule="auto"/>
      <w:ind w:left="720"/>
      <w:contextualSpacing/>
    </w:pPr>
    <w:rPr>
      <w:rFonts w:eastAsia="SimSun" w:cs="Mangal"/>
      <w:color w:val="auto"/>
      <w:kern w:val="3"/>
      <w:szCs w:val="21"/>
      <w:lang w:eastAsia="zh-CN" w:bidi="hi-IN"/>
    </w:rPr>
  </w:style>
  <w:style w:type="character" w:customStyle="1" w:styleId="LijstalineaChar">
    <w:name w:val="Lijstalinea Char"/>
    <w:basedOn w:val="Standaardalinea-lettertype"/>
    <w:link w:val="Lijstalinea"/>
    <w:uiPriority w:val="34"/>
    <w:rsid w:val="003E5B7C"/>
    <w:rPr>
      <w:rFonts w:ascii="Verdana" w:eastAsia="SimSun" w:hAnsi="Verdana" w:cs="Mangal"/>
      <w:kern w:val="3"/>
      <w:sz w:val="18"/>
      <w:szCs w:val="21"/>
      <w:lang w:eastAsia="zh-CN" w:bidi="hi-IN"/>
    </w:rPr>
  </w:style>
  <w:style w:type="paragraph" w:customStyle="1" w:styleId="Huisstijl-Ondertekeningvervolg">
    <w:name w:val="Huisstijl - Ondertekening vervolg"/>
    <w:basedOn w:val="Standaard"/>
    <w:uiPriority w:val="1"/>
    <w:rsid w:val="003E5B7C"/>
    <w:pPr>
      <w:widowControl w:val="0"/>
      <w:suppressAutoHyphens/>
    </w:pPr>
    <w:rPr>
      <w:i/>
      <w:color w:val="auto"/>
      <w:kern w:val="3"/>
      <w:szCs w:val="24"/>
      <w:lang w:eastAsia="zh-CN" w:bidi="hi-IN"/>
    </w:rPr>
  </w:style>
  <w:style w:type="paragraph" w:customStyle="1" w:styleId="Broodtekst">
    <w:name w:val="Broodtekst"/>
    <w:basedOn w:val="Standaard"/>
    <w:qFormat/>
    <w:rsid w:val="003D7A9A"/>
    <w:pPr>
      <w:tabs>
        <w:tab w:val="left" w:pos="227"/>
        <w:tab w:val="left" w:pos="454"/>
        <w:tab w:val="left" w:pos="680"/>
      </w:tabs>
      <w:autoSpaceDE w:val="0"/>
      <w:adjustRightInd w:val="0"/>
      <w:spacing w:line="240" w:lineRule="atLeast"/>
      <w:textAlignment w:val="auto"/>
    </w:pPr>
    <w:rPr>
      <w:rFonts w:cs="Times New Roman"/>
      <w:color w:val="auto"/>
    </w:rPr>
  </w:style>
  <w:style w:type="paragraph" w:styleId="Geenafstand">
    <w:name w:val="No Spacing"/>
    <w:uiPriority w:val="1"/>
    <w:qFormat/>
    <w:rsid w:val="00597DC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yperlink" Target="mailto:vi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alr\AppData\Local\Microsoft\Windows\Temporary%20Internet%20Files\Content.IE5\0GZTMI46\RWS%20rapport%20pri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9740F-071E-4B36-9616-06F942A2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RWS rapport print</Template>
  <TotalTime>8</TotalTime>
  <Pages>21</Pages>
  <Words>4815</Words>
  <Characters>26487</Characters>
  <Application>Microsoft Office Word</Application>
  <DocSecurity>0</DocSecurity>
  <Lines>220</Lines>
  <Paragraphs>62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Zaal, Remco (PPO)</dc:creator>
  <cp:lastModifiedBy>Zaal, Remco (PPO)</cp:lastModifiedBy>
  <cp:revision>5</cp:revision>
  <cp:lastPrinted>2019-10-24T09:29:00Z</cp:lastPrinted>
  <dcterms:created xsi:type="dcterms:W3CDTF">2019-10-24T09:21:00Z</dcterms:created>
  <dcterms:modified xsi:type="dcterms:W3CDTF">2019-10-24T09:31:00Z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 - Persoonsvertrouwelijk</vt:lpwstr>
  </property>
  <property fmtid="{D5CDD505-2E9C-101B-9397-08002B2CF9AE}" pid="3" name="Auteur">
    <vt:lpwstr/>
  </property>
</Properties>
</file>