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176"/>
        <w:tblOverlap w:val="never"/>
        <w:tblW w:w="8647" w:type="dxa"/>
        <w:tblLayout w:type="fixed"/>
        <w:tblCellMar>
          <w:left w:w="0" w:type="dxa"/>
          <w:right w:w="0" w:type="dxa"/>
        </w:tblCellMar>
        <w:tblLook w:val="04A0" w:firstRow="1" w:lastRow="0" w:firstColumn="1" w:lastColumn="0" w:noHBand="0" w:noVBand="1"/>
      </w:tblPr>
      <w:tblGrid>
        <w:gridCol w:w="8647"/>
      </w:tblGrid>
      <w:tr w:rsidR="00575D8E" w14:paraId="291869A0" w14:textId="77777777" w:rsidTr="00E06EF5">
        <w:trPr>
          <w:trHeight w:val="227"/>
        </w:trPr>
        <w:tc>
          <w:tcPr>
            <w:tcW w:w="8647" w:type="dxa"/>
          </w:tcPr>
          <w:p w14:paraId="2918699F" w14:textId="65542925" w:rsidR="00664CD4" w:rsidRPr="004463DA" w:rsidRDefault="00E06EF5" w:rsidP="00E06EF5">
            <w:pPr>
              <w:pStyle w:val="Koptekst"/>
              <w:spacing w:line="560" w:lineRule="exact"/>
              <w:rPr>
                <w:b/>
                <w:noProof/>
                <w:sz w:val="24"/>
                <w:szCs w:val="24"/>
              </w:rPr>
            </w:pPr>
            <w:r>
              <w:rPr>
                <w:rFonts w:ascii="Avenir 85 Heavy" w:hAnsi="Avenir 85 Heavy"/>
                <w:b/>
                <w:sz w:val="24"/>
              </w:rPr>
              <w:t>Bijlage 3.</w:t>
            </w:r>
            <w:r w:rsidR="004463DA" w:rsidRPr="004463DA">
              <w:rPr>
                <w:rFonts w:ascii="Avenir 85 Heavy" w:hAnsi="Avenir 85 Heavy"/>
                <w:b/>
                <w:sz w:val="24"/>
              </w:rPr>
              <w:t xml:space="preserve"> Inschrijfformulier </w:t>
            </w:r>
            <w:r w:rsidR="004636F4">
              <w:rPr>
                <w:rFonts w:ascii="Avenir 85 Heavy" w:hAnsi="Avenir 85 Heavy"/>
                <w:b/>
                <w:sz w:val="24"/>
              </w:rPr>
              <w:t>D</w:t>
            </w:r>
            <w:r w:rsidR="003B1C24">
              <w:rPr>
                <w:rFonts w:ascii="Avenir 85 Heavy" w:hAnsi="Avenir 85 Heavy"/>
                <w:b/>
                <w:sz w:val="24"/>
              </w:rPr>
              <w:t xml:space="preserve">efinitieve </w:t>
            </w:r>
            <w:r w:rsidR="004636F4">
              <w:rPr>
                <w:rFonts w:ascii="Avenir 85 Heavy" w:hAnsi="Avenir 85 Heavy"/>
                <w:b/>
                <w:sz w:val="24"/>
              </w:rPr>
              <w:t>S</w:t>
            </w:r>
            <w:r w:rsidR="003B1C24">
              <w:rPr>
                <w:rFonts w:ascii="Avenir 85 Heavy" w:hAnsi="Avenir 85 Heavy"/>
                <w:b/>
                <w:sz w:val="24"/>
              </w:rPr>
              <w:t xml:space="preserve">electie </w:t>
            </w:r>
            <w:r>
              <w:rPr>
                <w:rFonts w:ascii="Avenir 85 Heavy" w:hAnsi="Avenir 85 Heavy"/>
                <w:b/>
                <w:sz w:val="24"/>
              </w:rPr>
              <w:t>tender kavel 1D IJburg Haveneiland-West</w:t>
            </w:r>
          </w:p>
        </w:tc>
      </w:tr>
      <w:tr w:rsidR="00575D8E" w14:paraId="291869B2" w14:textId="77777777" w:rsidTr="00E06EF5">
        <w:trPr>
          <w:trHeight w:val="227"/>
        </w:trPr>
        <w:tc>
          <w:tcPr>
            <w:tcW w:w="8647" w:type="dxa"/>
          </w:tcPr>
          <w:p w14:paraId="291869B1" w14:textId="77777777" w:rsidR="000A511E" w:rsidRPr="00BC5D18" w:rsidRDefault="00DE0311" w:rsidP="000A511E">
            <w:pPr>
              <w:pStyle w:val="Koptekst"/>
              <w:spacing w:line="280" w:lineRule="atLeast"/>
              <w:rPr>
                <w:szCs w:val="20"/>
              </w:rPr>
            </w:pPr>
          </w:p>
        </w:tc>
      </w:tr>
    </w:tbl>
    <w:p w14:paraId="291869B7" w14:textId="77777777" w:rsidR="00DB6A28" w:rsidRDefault="00DE0311" w:rsidP="00AA0841">
      <w:pPr>
        <w:spacing w:line="260" w:lineRule="atLeast"/>
      </w:pPr>
    </w:p>
    <w:p w14:paraId="291869B8" w14:textId="77777777" w:rsidR="00DB6A28" w:rsidRDefault="00DE0311" w:rsidP="00AA0841">
      <w:pPr>
        <w:spacing w:line="260" w:lineRule="atLeast"/>
      </w:pPr>
    </w:p>
    <w:p w14:paraId="291869B9" w14:textId="77777777" w:rsidR="00DB6A28" w:rsidRDefault="00DE0311" w:rsidP="00AA0841">
      <w:pPr>
        <w:spacing w:line="260" w:lineRule="atLeast"/>
      </w:pPr>
    </w:p>
    <w:p w14:paraId="72F55A41" w14:textId="4B8E80A5" w:rsidR="00D867DB" w:rsidRPr="00D867DB" w:rsidRDefault="004463DA" w:rsidP="00D867DB">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w:t>
      </w:r>
      <w:r w:rsidR="00D867DB" w:rsidRPr="00D867DB">
        <w:rPr>
          <w:rFonts w:ascii="Avenir 55 Roman" w:hAnsi="Avenir 55 Roman"/>
          <w:sz w:val="18"/>
        </w:rPr>
        <w:t xml:space="preserve">In geval van inschrijving in combinatie is de hierna te noemen inschrijver de onder A genoemde partij op het Inschrijfformulier voorselectie. Deze partij treedt op als penvoerder van de combinatie en is volledig bevoegd om de combinatie in het kader van deze selectie te vertegenwoordigen. </w:t>
      </w:r>
      <w:r w:rsidR="00D867DB" w:rsidRPr="004463DA">
        <w:rPr>
          <w:rFonts w:ascii="Avenir 55 Roman" w:hAnsi="Avenir 55 Roman"/>
          <w:sz w:val="18"/>
        </w:rPr>
        <w:t xml:space="preserve">Iedere deelnemer van de combinatie aanvaardt hoofdelijke aansprakelijkheid voor de juiste en volledige nakoming van de verplichtingen van de combinatie die volgen uit deze selectie. </w:t>
      </w:r>
      <w:r w:rsidR="00D867DB" w:rsidRPr="00D867DB">
        <w:rPr>
          <w:rFonts w:ascii="Avenir 55 Roman" w:hAnsi="Avenir 55 Roman"/>
          <w:sz w:val="18"/>
        </w:rPr>
        <w:t xml:space="preserve">De hierna te noemen inschrijver: </w:t>
      </w:r>
    </w:p>
    <w:p w14:paraId="2662953F" w14:textId="77777777" w:rsidR="004463DA" w:rsidRPr="004463DA" w:rsidRDefault="004463DA" w:rsidP="004463DA">
      <w:pPr>
        <w:rPr>
          <w:rFonts w:ascii="Avenir 55 Roman" w:hAnsi="Avenir 55 Roman"/>
          <w:sz w:val="18"/>
        </w:rPr>
      </w:pPr>
    </w:p>
    <w:p w14:paraId="69B7A8C5" w14:textId="77777777" w:rsidR="00DE0311" w:rsidRPr="004463DA" w:rsidRDefault="00DE0311" w:rsidP="00DE0311">
      <w:pPr>
        <w:numPr>
          <w:ilvl w:val="0"/>
          <w:numId w:val="22"/>
        </w:numPr>
        <w:spacing w:line="270" w:lineRule="atLeast"/>
        <w:rPr>
          <w:rFonts w:ascii="Avenir 55 Roman" w:hAnsi="Avenir 55 Roman"/>
          <w:sz w:val="18"/>
        </w:rPr>
      </w:pPr>
    </w:p>
    <w:p w14:paraId="45D28B72" w14:textId="77777777" w:rsidR="00DE0311" w:rsidRPr="004463DA" w:rsidRDefault="00DE0311" w:rsidP="00DE0311">
      <w:pPr>
        <w:rPr>
          <w:rFonts w:ascii="Avenir 55 Roman" w:hAnsi="Avenir 55 Roman"/>
          <w:sz w:val="18"/>
        </w:rPr>
      </w:pPr>
      <w:r w:rsidRPr="004463DA">
        <w:rPr>
          <w:rFonts w:ascii="Avenir 55 Roman" w:hAnsi="Avenir 55 Roman"/>
          <w:sz w:val="18"/>
        </w:rPr>
        <w:t>Naam</w:t>
      </w:r>
      <w:r>
        <w:rPr>
          <w:rFonts w:ascii="Avenir 55 Roman" w:hAnsi="Avenir 55 Roman"/>
          <w:sz w:val="18"/>
        </w:rPr>
        <w:t xml:space="preserve"> onderneming/ rechtspersoon</w:t>
      </w:r>
      <w:r w:rsidRPr="004463DA">
        <w:rPr>
          <w:rFonts w:ascii="Avenir 55 Roman" w:hAnsi="Avenir 55 Roman"/>
          <w:sz w:val="18"/>
        </w:rPr>
        <w:t>:</w:t>
      </w:r>
      <w:r>
        <w:rPr>
          <w:rFonts w:ascii="Avenir 55 Roman" w:hAnsi="Avenir 55 Roman"/>
          <w:sz w:val="18"/>
        </w:rPr>
        <w:t xml:space="preserve"> </w:t>
      </w:r>
      <w:r w:rsidRPr="004463DA">
        <w:rPr>
          <w:rFonts w:ascii="Avenir 55 Roman" w:hAnsi="Avenir 55 Roman"/>
          <w:sz w:val="18"/>
        </w:rPr>
        <w:t xml:space="preserve">………………………………………………………… </w:t>
      </w:r>
    </w:p>
    <w:p w14:paraId="393C7440" w14:textId="77777777" w:rsidR="00DE0311" w:rsidRPr="004463DA" w:rsidRDefault="00DE0311" w:rsidP="00DE0311">
      <w:pPr>
        <w:rPr>
          <w:rFonts w:ascii="Avenir 55 Roman" w:hAnsi="Avenir 55 Roman"/>
          <w:sz w:val="18"/>
        </w:rPr>
      </w:pPr>
      <w:r w:rsidRPr="004463DA">
        <w:rPr>
          <w:rFonts w:ascii="Avenir 55 Roman" w:hAnsi="Avenir 55 Roman"/>
          <w:sz w:val="18"/>
        </w:rPr>
        <w:t>Gevestigd te:</w:t>
      </w:r>
      <w:r>
        <w:rPr>
          <w:rFonts w:ascii="Avenir 55 Roman" w:hAnsi="Avenir 55 Roman"/>
          <w:sz w:val="18"/>
        </w:rPr>
        <w:t xml:space="preserve"> </w:t>
      </w:r>
      <w:r w:rsidRPr="004463DA">
        <w:rPr>
          <w:rFonts w:ascii="Avenir 55 Roman" w:hAnsi="Avenir 55 Roman"/>
          <w:sz w:val="18"/>
        </w:rPr>
        <w:t>…………………………………………………………………………</w:t>
      </w:r>
      <w:r>
        <w:rPr>
          <w:rFonts w:ascii="Avenir 55 Roman" w:hAnsi="Avenir 55 Roman"/>
          <w:sz w:val="18"/>
        </w:rPr>
        <w:t>…………</w:t>
      </w:r>
      <w:r w:rsidRPr="004463DA">
        <w:rPr>
          <w:rFonts w:ascii="Avenir 55 Roman" w:hAnsi="Avenir 55 Roman"/>
          <w:sz w:val="18"/>
        </w:rPr>
        <w:br/>
      </w:r>
      <w:r>
        <w:rPr>
          <w:rFonts w:ascii="Avenir 55 Roman" w:hAnsi="Avenir 55 Roman"/>
          <w:sz w:val="18"/>
        </w:rPr>
        <w:t>Rechtsgeldig vertegenwoordigd door: ……………………………………………………….</w:t>
      </w:r>
    </w:p>
    <w:p w14:paraId="5F447AF0" w14:textId="77777777" w:rsidR="00DE0311" w:rsidRPr="004463DA" w:rsidRDefault="00DE0311" w:rsidP="00DE0311">
      <w:pPr>
        <w:rPr>
          <w:rFonts w:ascii="Avenir 55 Roman" w:hAnsi="Avenir 55 Roman"/>
          <w:sz w:val="18"/>
        </w:rPr>
      </w:pPr>
      <w:r w:rsidRPr="004463DA">
        <w:rPr>
          <w:rFonts w:ascii="Avenir 55 Roman" w:hAnsi="Avenir 55 Roman"/>
          <w:sz w:val="18"/>
        </w:rPr>
        <w:br/>
        <w:t xml:space="preserve">B. </w:t>
      </w:r>
    </w:p>
    <w:p w14:paraId="612D3229" w14:textId="77777777" w:rsidR="00DE0311" w:rsidRPr="004463DA" w:rsidRDefault="00DE0311" w:rsidP="00DE0311">
      <w:pPr>
        <w:rPr>
          <w:rFonts w:ascii="Avenir 55 Roman" w:hAnsi="Avenir 55 Roman"/>
          <w:sz w:val="18"/>
        </w:rPr>
      </w:pPr>
      <w:r w:rsidRPr="004463DA">
        <w:rPr>
          <w:rFonts w:ascii="Avenir 55 Roman" w:hAnsi="Avenir 55 Roman"/>
          <w:sz w:val="18"/>
        </w:rPr>
        <w:t>Naam</w:t>
      </w:r>
      <w:r w:rsidRPr="00FE65E2">
        <w:t xml:space="preserve"> </w:t>
      </w:r>
      <w:r w:rsidRPr="00FE65E2">
        <w:rPr>
          <w:rFonts w:ascii="Avenir 55 Roman" w:hAnsi="Avenir 55 Roman"/>
          <w:sz w:val="18"/>
        </w:rPr>
        <w:t>onderneming/ recht</w:t>
      </w:r>
      <w:r>
        <w:rPr>
          <w:rFonts w:ascii="Avenir 55 Roman" w:hAnsi="Avenir 55 Roman"/>
          <w:sz w:val="18"/>
        </w:rPr>
        <w:t>s</w:t>
      </w:r>
      <w:r w:rsidRPr="00FE65E2">
        <w:rPr>
          <w:rFonts w:ascii="Avenir 55 Roman" w:hAnsi="Avenir 55 Roman"/>
          <w:sz w:val="18"/>
        </w:rPr>
        <w:t>persoon</w:t>
      </w:r>
      <w:r w:rsidRPr="004463DA">
        <w:rPr>
          <w:rFonts w:ascii="Avenir 55 Roman" w:hAnsi="Avenir 55 Roman"/>
          <w:sz w:val="18"/>
        </w:rPr>
        <w:t>:</w:t>
      </w:r>
      <w:r>
        <w:rPr>
          <w:rFonts w:ascii="Avenir 55 Roman" w:hAnsi="Avenir 55 Roman"/>
          <w:sz w:val="18"/>
        </w:rPr>
        <w:t xml:space="preserve"> </w:t>
      </w:r>
      <w:r w:rsidRPr="004463DA">
        <w:rPr>
          <w:rFonts w:ascii="Avenir 55 Roman" w:hAnsi="Avenir 55 Roman"/>
          <w:sz w:val="18"/>
        </w:rPr>
        <w:t xml:space="preserve">………………………………………………………… </w:t>
      </w:r>
    </w:p>
    <w:p w14:paraId="1DEA3B18" w14:textId="77777777" w:rsidR="00DE0311" w:rsidRPr="004463DA" w:rsidRDefault="00DE0311" w:rsidP="00DE0311">
      <w:pPr>
        <w:tabs>
          <w:tab w:val="left" w:pos="6804"/>
        </w:tabs>
        <w:rPr>
          <w:rFonts w:ascii="Avenir 55 Roman" w:hAnsi="Avenir 55 Roman"/>
          <w:sz w:val="18"/>
        </w:rPr>
      </w:pPr>
      <w:r w:rsidRPr="004463DA">
        <w:rPr>
          <w:rFonts w:ascii="Avenir 55 Roman" w:hAnsi="Avenir 55 Roman"/>
          <w:sz w:val="18"/>
        </w:rPr>
        <w:t>Gevestigd te:</w:t>
      </w:r>
      <w:r>
        <w:rPr>
          <w:rFonts w:ascii="Avenir 55 Roman" w:hAnsi="Avenir 55 Roman"/>
          <w:sz w:val="18"/>
        </w:rPr>
        <w:t xml:space="preserve"> ……..</w:t>
      </w:r>
      <w:r w:rsidRPr="004463DA">
        <w:rPr>
          <w:rFonts w:ascii="Avenir 55 Roman" w:hAnsi="Avenir 55 Roman"/>
          <w:sz w:val="18"/>
        </w:rPr>
        <w:t>…………………………………………………………………………</w:t>
      </w:r>
      <w:r>
        <w:rPr>
          <w:rFonts w:ascii="Avenir 55 Roman" w:hAnsi="Avenir 55 Roman"/>
          <w:sz w:val="18"/>
        </w:rPr>
        <w:t>.</w:t>
      </w:r>
      <w:r w:rsidRPr="004463DA">
        <w:rPr>
          <w:rFonts w:ascii="Avenir 55 Roman" w:hAnsi="Avenir 55 Roman"/>
          <w:sz w:val="18"/>
        </w:rPr>
        <w:t xml:space="preserve">… </w:t>
      </w:r>
    </w:p>
    <w:p w14:paraId="3DE9C649" w14:textId="77777777" w:rsidR="00DE0311" w:rsidRPr="004463DA" w:rsidRDefault="00DE0311" w:rsidP="00DE0311">
      <w:pPr>
        <w:rPr>
          <w:rFonts w:ascii="Avenir 55 Roman" w:hAnsi="Avenir 55 Roman"/>
          <w:sz w:val="18"/>
        </w:rPr>
      </w:pPr>
      <w:r w:rsidRPr="00FE65E2">
        <w:rPr>
          <w:rFonts w:ascii="Avenir 55 Roman" w:hAnsi="Avenir 55 Roman"/>
          <w:sz w:val="18"/>
        </w:rPr>
        <w:t>Rechtsgeldig vertegenwoordigd door:</w:t>
      </w:r>
      <w:r>
        <w:rPr>
          <w:rFonts w:ascii="Avenir 55 Roman" w:hAnsi="Avenir 55 Roman"/>
          <w:sz w:val="18"/>
        </w:rPr>
        <w:t xml:space="preserve"> </w:t>
      </w:r>
      <w:r w:rsidRPr="00FE65E2">
        <w:rPr>
          <w:rFonts w:ascii="Avenir 55 Roman" w:hAnsi="Avenir 55 Roman"/>
          <w:sz w:val="18"/>
        </w:rPr>
        <w:t>……………………………………………………….</w:t>
      </w:r>
      <w:r w:rsidRPr="004463DA">
        <w:rPr>
          <w:rFonts w:ascii="Avenir 55 Roman" w:hAnsi="Avenir 55 Roman"/>
          <w:sz w:val="18"/>
        </w:rPr>
        <w:br/>
      </w:r>
      <w:r w:rsidRPr="004463DA">
        <w:rPr>
          <w:rFonts w:ascii="Avenir 55 Roman" w:hAnsi="Avenir 55 Roman"/>
          <w:sz w:val="18"/>
        </w:rPr>
        <w:br/>
        <w:t xml:space="preserve">C. </w:t>
      </w:r>
    </w:p>
    <w:p w14:paraId="4C68ABB2" w14:textId="77777777" w:rsidR="00DE0311" w:rsidRPr="004463DA" w:rsidRDefault="00DE0311" w:rsidP="00DE0311">
      <w:pPr>
        <w:tabs>
          <w:tab w:val="left" w:pos="6804"/>
        </w:tabs>
        <w:rPr>
          <w:rFonts w:ascii="Avenir 55 Roman" w:hAnsi="Avenir 55 Roman"/>
          <w:sz w:val="18"/>
        </w:rPr>
      </w:pPr>
      <w:r w:rsidRPr="004463DA">
        <w:rPr>
          <w:rFonts w:ascii="Avenir 55 Roman" w:hAnsi="Avenir 55 Roman"/>
          <w:sz w:val="18"/>
        </w:rPr>
        <w:t>Naam</w:t>
      </w:r>
      <w:r w:rsidRPr="00FE65E2">
        <w:t xml:space="preserve"> </w:t>
      </w:r>
      <w:r>
        <w:rPr>
          <w:rFonts w:ascii="Avenir 55 Roman" w:hAnsi="Avenir 55 Roman"/>
          <w:sz w:val="18"/>
        </w:rPr>
        <w:t>onderneming/ rechts</w:t>
      </w:r>
      <w:r w:rsidRPr="00FE65E2">
        <w:rPr>
          <w:rFonts w:ascii="Avenir 55 Roman" w:hAnsi="Avenir 55 Roman"/>
          <w:sz w:val="18"/>
        </w:rPr>
        <w:t>persoon</w:t>
      </w:r>
      <w:r w:rsidRPr="004463DA">
        <w:rPr>
          <w:rFonts w:ascii="Avenir 55 Roman" w:hAnsi="Avenir 55 Roman"/>
          <w:sz w:val="18"/>
        </w:rPr>
        <w:t>:</w:t>
      </w:r>
      <w:r>
        <w:rPr>
          <w:rFonts w:ascii="Avenir 55 Roman" w:hAnsi="Avenir 55 Roman"/>
          <w:sz w:val="18"/>
        </w:rPr>
        <w:t xml:space="preserve"> </w:t>
      </w:r>
      <w:r w:rsidRPr="004463DA">
        <w:rPr>
          <w:rFonts w:ascii="Avenir 55 Roman" w:hAnsi="Avenir 55 Roman"/>
          <w:sz w:val="18"/>
        </w:rPr>
        <w:t xml:space="preserve">………………………………………………………… </w:t>
      </w:r>
    </w:p>
    <w:p w14:paraId="668FA8F3" w14:textId="77777777" w:rsidR="00DE0311" w:rsidRPr="004463DA" w:rsidRDefault="00DE0311" w:rsidP="00DE0311">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30515196" w14:textId="77777777" w:rsidR="00DE0311" w:rsidRPr="004463DA" w:rsidRDefault="00DE0311" w:rsidP="00DE0311">
      <w:pPr>
        <w:tabs>
          <w:tab w:val="left" w:pos="6804"/>
        </w:tabs>
        <w:rPr>
          <w:rFonts w:ascii="Avenir 55 Roman" w:hAnsi="Avenir 55 Roman"/>
          <w:sz w:val="18"/>
        </w:rPr>
      </w:pPr>
      <w:r w:rsidRPr="00FE65E2">
        <w:rPr>
          <w:rFonts w:ascii="Avenir 55 Roman" w:hAnsi="Avenir 55 Roman"/>
          <w:sz w:val="18"/>
        </w:rPr>
        <w:t>Rechtsgeldig vertegenwoordigd door:……………………………………………………….</w:t>
      </w:r>
      <w:r>
        <w:rPr>
          <w:rFonts w:ascii="Avenir 55 Roman" w:hAnsi="Avenir 55 Roman"/>
          <w:sz w:val="18"/>
        </w:rPr>
        <w:t>.</w:t>
      </w:r>
      <w:r w:rsidRPr="004463DA">
        <w:rPr>
          <w:rFonts w:ascii="Avenir 55 Roman" w:hAnsi="Avenir 55 Roman"/>
          <w:sz w:val="18"/>
        </w:rPr>
        <w:br/>
      </w:r>
      <w:r w:rsidRPr="004463DA">
        <w:rPr>
          <w:rFonts w:ascii="Avenir 55 Roman" w:hAnsi="Avenir 55 Roman"/>
          <w:sz w:val="18"/>
        </w:rPr>
        <w:br/>
        <w:t xml:space="preserve">D. </w:t>
      </w:r>
    </w:p>
    <w:p w14:paraId="3AB3C321" w14:textId="77777777" w:rsidR="00DE0311" w:rsidRPr="004463DA" w:rsidRDefault="00DE0311" w:rsidP="00DE0311">
      <w:pPr>
        <w:rPr>
          <w:rFonts w:ascii="Avenir 55 Roman" w:hAnsi="Avenir 55 Roman"/>
          <w:sz w:val="18"/>
        </w:rPr>
      </w:pPr>
      <w:r w:rsidRPr="004463DA">
        <w:rPr>
          <w:rFonts w:ascii="Avenir 55 Roman" w:hAnsi="Avenir 55 Roman"/>
          <w:sz w:val="18"/>
        </w:rPr>
        <w:t>Naam</w:t>
      </w:r>
      <w:r w:rsidRPr="00FE65E2">
        <w:t xml:space="preserve"> </w:t>
      </w:r>
      <w:r>
        <w:rPr>
          <w:rFonts w:ascii="Avenir 55 Roman" w:hAnsi="Avenir 55 Roman"/>
          <w:sz w:val="18"/>
        </w:rPr>
        <w:t>onderneming/ rechts</w:t>
      </w:r>
      <w:r w:rsidRPr="00FE65E2">
        <w:rPr>
          <w:rFonts w:ascii="Avenir 55 Roman" w:hAnsi="Avenir 55 Roman"/>
          <w:sz w:val="18"/>
        </w:rPr>
        <w:t>persoon</w:t>
      </w:r>
      <w:r w:rsidRPr="004463DA">
        <w:rPr>
          <w:rFonts w:ascii="Avenir 55 Roman" w:hAnsi="Avenir 55 Roman"/>
          <w:sz w:val="18"/>
        </w:rPr>
        <w:t>:</w:t>
      </w:r>
      <w:r>
        <w:rPr>
          <w:rFonts w:ascii="Avenir 55 Roman" w:hAnsi="Avenir 55 Roman"/>
          <w:sz w:val="18"/>
        </w:rPr>
        <w:t xml:space="preserve"> ..</w:t>
      </w:r>
      <w:r w:rsidRPr="004463DA">
        <w:rPr>
          <w:rFonts w:ascii="Avenir 55 Roman" w:hAnsi="Avenir 55 Roman"/>
          <w:sz w:val="18"/>
        </w:rPr>
        <w:t xml:space="preserve">………………………………………………………. </w:t>
      </w:r>
    </w:p>
    <w:p w14:paraId="1D51A873" w14:textId="77777777" w:rsidR="00DE0311" w:rsidRPr="004463DA" w:rsidRDefault="00DE0311" w:rsidP="00DE0311">
      <w:pPr>
        <w:rPr>
          <w:rFonts w:ascii="Avenir 55 Roman" w:hAnsi="Avenir 55 Roman"/>
          <w:sz w:val="18"/>
        </w:rPr>
      </w:pPr>
      <w:r w:rsidRPr="004463DA">
        <w:rPr>
          <w:rFonts w:ascii="Avenir 55 Roman" w:hAnsi="Avenir 55 Roman"/>
          <w:sz w:val="18"/>
        </w:rPr>
        <w:t>Gevestigd te:</w:t>
      </w:r>
      <w:r>
        <w:rPr>
          <w:rFonts w:ascii="Avenir 55 Roman" w:hAnsi="Avenir 55 Roman"/>
          <w:sz w:val="18"/>
        </w:rPr>
        <w:t xml:space="preserve"> ……..</w:t>
      </w:r>
      <w:r w:rsidRPr="004463DA">
        <w:rPr>
          <w:rFonts w:ascii="Avenir 55 Roman" w:hAnsi="Avenir 55 Roman"/>
          <w:sz w:val="18"/>
        </w:rPr>
        <w:t xml:space="preserve">……………………………………………………………………………. </w:t>
      </w:r>
    </w:p>
    <w:p w14:paraId="6F96633E" w14:textId="0A43AAAC" w:rsidR="004463DA" w:rsidRPr="004463DA" w:rsidRDefault="00DE0311" w:rsidP="004463DA">
      <w:pPr>
        <w:rPr>
          <w:rFonts w:ascii="Avenir 55 Roman" w:hAnsi="Avenir 55 Roman"/>
          <w:sz w:val="18"/>
        </w:rPr>
      </w:pPr>
      <w:r w:rsidRPr="00FE65E2">
        <w:rPr>
          <w:rFonts w:ascii="Avenir 55 Roman" w:hAnsi="Avenir 55 Roman"/>
          <w:sz w:val="18"/>
        </w:rPr>
        <w:t>Rechtsgeldig vertegenwoordigd door:</w:t>
      </w:r>
      <w:r>
        <w:rPr>
          <w:rFonts w:ascii="Avenir 55 Roman" w:hAnsi="Avenir 55 Roman"/>
          <w:sz w:val="18"/>
        </w:rPr>
        <w:t xml:space="preserve"> ...</w:t>
      </w:r>
      <w:r w:rsidRPr="00FE65E2">
        <w:rPr>
          <w:rFonts w:ascii="Avenir 55 Roman" w:hAnsi="Avenir 55 Roman"/>
          <w:sz w:val="18"/>
        </w:rPr>
        <w:t>…………………………………………………….</w:t>
      </w:r>
    </w:p>
    <w:p w14:paraId="60F74D31" w14:textId="77777777" w:rsidR="00DE0311" w:rsidRDefault="00DE0311" w:rsidP="004463DA">
      <w:pPr>
        <w:rPr>
          <w:rFonts w:ascii="Avenir 55 Roman" w:hAnsi="Avenir 55 Roman"/>
          <w:sz w:val="18"/>
        </w:rPr>
      </w:pPr>
    </w:p>
    <w:p w14:paraId="776A3715" w14:textId="1D0461E1" w:rsidR="004463DA" w:rsidRPr="004463DA" w:rsidRDefault="00D867DB" w:rsidP="004463DA">
      <w:pPr>
        <w:rPr>
          <w:rFonts w:ascii="Avenir 55 Roman" w:hAnsi="Avenir 55 Roman"/>
          <w:sz w:val="18"/>
        </w:rPr>
      </w:pPr>
      <w:r>
        <w:rPr>
          <w:rFonts w:ascii="Avenir 55 Roman" w:hAnsi="Avenir 55 Roman"/>
          <w:sz w:val="18"/>
        </w:rPr>
        <w:t>Verklaart</w:t>
      </w:r>
      <w:r w:rsidR="00DE0311">
        <w:rPr>
          <w:rFonts w:ascii="Avenir 55 Roman" w:hAnsi="Avenir 55 Roman"/>
          <w:sz w:val="18"/>
        </w:rPr>
        <w:t>/verklaren</w:t>
      </w:r>
      <w:r>
        <w:rPr>
          <w:rFonts w:ascii="Avenir 55 Roman" w:hAnsi="Avenir 55 Roman"/>
          <w:sz w:val="18"/>
        </w:rPr>
        <w:t xml:space="preserve"> </w:t>
      </w:r>
      <w:r w:rsidR="004463DA" w:rsidRPr="004463DA">
        <w:rPr>
          <w:rFonts w:ascii="Avenir 55 Roman" w:hAnsi="Avenir 55 Roman"/>
          <w:sz w:val="18"/>
        </w:rPr>
        <w:t xml:space="preserve"> kennis te hebben genomen van en onvoorwaardelijk akkoord te gaan met de selectiebrochure en de inhoud van de bijbehorende documenten voor selectie van een marktpartij voor het aangaan van een Optieovereenkomst recht gevende op het aangaan van een erfpachto</w:t>
      </w:r>
      <w:r w:rsidR="004636F4">
        <w:rPr>
          <w:rFonts w:ascii="Avenir 55 Roman" w:hAnsi="Avenir 55 Roman"/>
          <w:sz w:val="18"/>
        </w:rPr>
        <w:t>vereenkomst met betrekking tot Blok 1 Centrumeiland</w:t>
      </w:r>
      <w:r w:rsidR="004463DA" w:rsidRPr="004463DA">
        <w:rPr>
          <w:rFonts w:ascii="Avenir 55 Roman" w:hAnsi="Avenir 55 Roman"/>
          <w:sz w:val="18"/>
        </w:rPr>
        <w:t xml:space="preserve">. Tevens </w:t>
      </w:r>
      <w:r>
        <w:rPr>
          <w:rFonts w:ascii="Avenir 55 Roman" w:hAnsi="Avenir 55 Roman"/>
          <w:sz w:val="18"/>
        </w:rPr>
        <w:t>verklaart de inschrijver</w:t>
      </w:r>
      <w:r w:rsidR="00DE0311">
        <w:rPr>
          <w:rFonts w:ascii="Avenir 55 Roman" w:hAnsi="Avenir 55 Roman"/>
          <w:sz w:val="18"/>
        </w:rPr>
        <w:t>/de inschrijvers</w:t>
      </w:r>
      <w:r w:rsidR="004463DA" w:rsidRPr="004463DA">
        <w:rPr>
          <w:rFonts w:ascii="Avenir 55 Roman" w:hAnsi="Avenir 55 Roman"/>
          <w:sz w:val="18"/>
        </w:rPr>
        <w:t xml:space="preserve"> dat de bescheiden die zijn ingezonden juist en naar eer en geweten te hebben ingevuld</w:t>
      </w:r>
      <w:r>
        <w:rPr>
          <w:rFonts w:ascii="Avenir 55 Roman" w:hAnsi="Avenir 55 Roman"/>
          <w:sz w:val="18"/>
        </w:rPr>
        <w:t>.</w:t>
      </w:r>
    </w:p>
    <w:p w14:paraId="40D020AE" w14:textId="77777777" w:rsidR="004463DA" w:rsidRDefault="004463DA" w:rsidP="004463DA">
      <w:pPr>
        <w:rPr>
          <w:rFonts w:ascii="Avenir 55 Roman" w:hAnsi="Avenir 55 Roman"/>
          <w:sz w:val="18"/>
        </w:rPr>
      </w:pPr>
    </w:p>
    <w:p w14:paraId="00EEF4B7" w14:textId="77777777" w:rsidR="00D867DB" w:rsidRPr="004463DA" w:rsidRDefault="00D867DB" w:rsidP="004463DA">
      <w:pPr>
        <w:rPr>
          <w:rFonts w:ascii="Avenir 55 Roman" w:hAnsi="Avenir 55 Roman"/>
          <w:sz w:val="18"/>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4289"/>
      </w:tblGrid>
      <w:tr w:rsidR="00DE0311" w:rsidRPr="004463DA" w14:paraId="09E1545C" w14:textId="77777777" w:rsidTr="00EB1005">
        <w:trPr>
          <w:trHeight w:val="1366"/>
        </w:trPr>
        <w:tc>
          <w:tcPr>
            <w:tcW w:w="4358" w:type="dxa"/>
            <w:shd w:val="clear" w:color="auto" w:fill="auto"/>
          </w:tcPr>
          <w:p w14:paraId="2F6FB393" w14:textId="77777777" w:rsidR="00DE0311" w:rsidRPr="004463DA" w:rsidRDefault="00DE0311" w:rsidP="00EB1005">
            <w:pPr>
              <w:rPr>
                <w:rFonts w:ascii="Avenir 55 Roman" w:hAnsi="Avenir 55 Roman"/>
                <w:sz w:val="18"/>
              </w:rPr>
            </w:pPr>
            <w:r w:rsidRPr="004463DA">
              <w:rPr>
                <w:rFonts w:ascii="Avenir 55 Roman" w:hAnsi="Avenir 55 Roman"/>
                <w:sz w:val="18"/>
              </w:rPr>
              <w:t>A</w:t>
            </w:r>
          </w:p>
          <w:p w14:paraId="6B48D848" w14:textId="77777777" w:rsidR="00DE0311" w:rsidRDefault="00DE0311" w:rsidP="00EB1005">
            <w:pPr>
              <w:rPr>
                <w:rFonts w:ascii="Avenir 55 Roman" w:hAnsi="Avenir 55 Roman"/>
                <w:sz w:val="18"/>
              </w:rPr>
            </w:pPr>
            <w:r>
              <w:rPr>
                <w:rFonts w:ascii="Avenir 55 Roman" w:hAnsi="Avenir 55 Roman"/>
                <w:sz w:val="18"/>
              </w:rPr>
              <w:t>Onderneming:</w:t>
            </w:r>
          </w:p>
          <w:p w14:paraId="649E1FBD" w14:textId="77777777" w:rsidR="00DE0311" w:rsidRDefault="00DE0311" w:rsidP="00EB1005">
            <w:pPr>
              <w:rPr>
                <w:rFonts w:ascii="Avenir 55 Roman" w:hAnsi="Avenir 55 Roman"/>
                <w:sz w:val="18"/>
              </w:rPr>
            </w:pPr>
            <w:r>
              <w:rPr>
                <w:rFonts w:ascii="Avenir 55 Roman" w:hAnsi="Avenir 55 Roman"/>
                <w:sz w:val="18"/>
              </w:rPr>
              <w:t>Vertegenwoordiger(s):</w:t>
            </w:r>
          </w:p>
          <w:p w14:paraId="213490EB" w14:textId="77777777" w:rsidR="00DE0311" w:rsidRPr="004463DA" w:rsidRDefault="00DE0311" w:rsidP="00EB1005">
            <w:pPr>
              <w:rPr>
                <w:rFonts w:ascii="Avenir 55 Roman" w:hAnsi="Avenir 55 Roman"/>
                <w:sz w:val="18"/>
              </w:rPr>
            </w:pPr>
            <w:r>
              <w:rPr>
                <w:rFonts w:ascii="Avenir 55 Roman" w:hAnsi="Avenir 55 Roman"/>
                <w:sz w:val="18"/>
              </w:rPr>
              <w:t>Handtekening:</w:t>
            </w:r>
          </w:p>
          <w:p w14:paraId="78A8597D" w14:textId="77777777" w:rsidR="00DE0311" w:rsidRPr="004463DA" w:rsidRDefault="00DE0311" w:rsidP="00EB1005">
            <w:pPr>
              <w:rPr>
                <w:rFonts w:ascii="Avenir 55 Roman" w:hAnsi="Avenir 55 Roman"/>
                <w:sz w:val="18"/>
              </w:rPr>
            </w:pPr>
          </w:p>
          <w:p w14:paraId="6D7E139B" w14:textId="77777777" w:rsidR="00DE0311" w:rsidRPr="004463DA" w:rsidRDefault="00DE0311" w:rsidP="00EB1005">
            <w:pPr>
              <w:rPr>
                <w:rFonts w:ascii="Avenir 55 Roman" w:hAnsi="Avenir 55 Roman"/>
                <w:sz w:val="18"/>
              </w:rPr>
            </w:pPr>
          </w:p>
          <w:p w14:paraId="18C3239D" w14:textId="77777777" w:rsidR="00DE0311" w:rsidRPr="004463DA" w:rsidRDefault="00DE0311" w:rsidP="00EB1005">
            <w:pPr>
              <w:rPr>
                <w:rFonts w:ascii="Avenir 55 Roman" w:hAnsi="Avenir 55 Roman"/>
                <w:sz w:val="18"/>
              </w:rPr>
            </w:pPr>
          </w:p>
          <w:p w14:paraId="1139ECB8" w14:textId="77777777" w:rsidR="00DE0311" w:rsidRPr="004463DA" w:rsidRDefault="00DE0311" w:rsidP="00EB1005">
            <w:pPr>
              <w:rPr>
                <w:rFonts w:ascii="Avenir 55 Roman" w:hAnsi="Avenir 55 Roman"/>
                <w:sz w:val="18"/>
              </w:rPr>
            </w:pPr>
          </w:p>
          <w:p w14:paraId="763B0889" w14:textId="77777777" w:rsidR="00DE0311" w:rsidRPr="004463DA" w:rsidRDefault="00DE0311" w:rsidP="00EB1005">
            <w:pPr>
              <w:rPr>
                <w:rFonts w:ascii="Avenir 55 Roman" w:hAnsi="Avenir 55 Roman"/>
                <w:sz w:val="18"/>
              </w:rPr>
            </w:pPr>
          </w:p>
        </w:tc>
        <w:tc>
          <w:tcPr>
            <w:tcW w:w="4289" w:type="dxa"/>
            <w:shd w:val="clear" w:color="auto" w:fill="auto"/>
          </w:tcPr>
          <w:p w14:paraId="51C36ABA" w14:textId="77777777" w:rsidR="00DE0311" w:rsidRDefault="00DE0311" w:rsidP="00EB1005">
            <w:pPr>
              <w:rPr>
                <w:rFonts w:ascii="Avenir 55 Roman" w:hAnsi="Avenir 55 Roman"/>
                <w:sz w:val="18"/>
              </w:rPr>
            </w:pPr>
            <w:r w:rsidRPr="004463DA">
              <w:rPr>
                <w:rFonts w:ascii="Avenir 55 Roman" w:hAnsi="Avenir 55 Roman"/>
                <w:sz w:val="18"/>
              </w:rPr>
              <w:t>B</w:t>
            </w:r>
          </w:p>
          <w:p w14:paraId="50E23E42" w14:textId="77777777" w:rsidR="00DE0311" w:rsidRPr="00FE65E2" w:rsidRDefault="00DE0311" w:rsidP="00EB1005">
            <w:pPr>
              <w:rPr>
                <w:rFonts w:ascii="Avenir 55 Roman" w:hAnsi="Avenir 55 Roman"/>
                <w:sz w:val="18"/>
              </w:rPr>
            </w:pPr>
            <w:r w:rsidRPr="00FE65E2">
              <w:rPr>
                <w:rFonts w:ascii="Avenir 55 Roman" w:hAnsi="Avenir 55 Roman"/>
                <w:sz w:val="18"/>
              </w:rPr>
              <w:t>Onderneming:</w:t>
            </w:r>
          </w:p>
          <w:p w14:paraId="127B37E8" w14:textId="77777777" w:rsidR="00DE0311" w:rsidRPr="00FE65E2" w:rsidRDefault="00DE0311" w:rsidP="00EB1005">
            <w:pPr>
              <w:rPr>
                <w:rFonts w:ascii="Avenir 55 Roman" w:hAnsi="Avenir 55 Roman"/>
                <w:sz w:val="18"/>
              </w:rPr>
            </w:pPr>
            <w:r w:rsidRPr="00FE65E2">
              <w:rPr>
                <w:rFonts w:ascii="Avenir 55 Roman" w:hAnsi="Avenir 55 Roman"/>
                <w:sz w:val="18"/>
              </w:rPr>
              <w:t>Vertegenwoordiger(s):</w:t>
            </w:r>
          </w:p>
          <w:p w14:paraId="1C1C6F2A" w14:textId="77777777" w:rsidR="00DE0311" w:rsidRPr="004463DA" w:rsidRDefault="00DE0311" w:rsidP="00EB1005">
            <w:pPr>
              <w:rPr>
                <w:rFonts w:ascii="Avenir 55 Roman" w:hAnsi="Avenir 55 Roman"/>
                <w:sz w:val="18"/>
              </w:rPr>
            </w:pPr>
            <w:r w:rsidRPr="00FE65E2">
              <w:rPr>
                <w:rFonts w:ascii="Avenir 55 Roman" w:hAnsi="Avenir 55 Roman"/>
                <w:sz w:val="18"/>
              </w:rPr>
              <w:t>Handtekening:</w:t>
            </w:r>
          </w:p>
        </w:tc>
      </w:tr>
      <w:tr w:rsidR="00DE0311" w:rsidRPr="004463DA" w14:paraId="74E18CC2" w14:textId="77777777" w:rsidTr="00EB1005">
        <w:trPr>
          <w:trHeight w:val="364"/>
        </w:trPr>
        <w:tc>
          <w:tcPr>
            <w:tcW w:w="4358" w:type="dxa"/>
            <w:shd w:val="clear" w:color="auto" w:fill="auto"/>
          </w:tcPr>
          <w:p w14:paraId="246E0672" w14:textId="77777777" w:rsidR="00DE0311" w:rsidRDefault="00DE0311" w:rsidP="00EB1005">
            <w:pPr>
              <w:rPr>
                <w:rFonts w:ascii="Avenir 55 Roman" w:hAnsi="Avenir 55 Roman"/>
                <w:sz w:val="18"/>
              </w:rPr>
            </w:pPr>
            <w:r w:rsidRPr="004463DA">
              <w:rPr>
                <w:rFonts w:ascii="Avenir 55 Roman" w:hAnsi="Avenir 55 Roman"/>
                <w:sz w:val="18"/>
              </w:rPr>
              <w:t>C</w:t>
            </w:r>
          </w:p>
          <w:p w14:paraId="2BF9FFA8" w14:textId="77777777" w:rsidR="00DE0311" w:rsidRPr="0014069E" w:rsidRDefault="00DE0311" w:rsidP="00EB1005">
            <w:pPr>
              <w:rPr>
                <w:rFonts w:ascii="Avenir 55 Roman" w:hAnsi="Avenir 55 Roman"/>
                <w:sz w:val="18"/>
              </w:rPr>
            </w:pPr>
            <w:r w:rsidRPr="0014069E">
              <w:rPr>
                <w:rFonts w:ascii="Avenir 55 Roman" w:hAnsi="Avenir 55 Roman"/>
                <w:sz w:val="18"/>
              </w:rPr>
              <w:t>Onderneming:</w:t>
            </w:r>
          </w:p>
          <w:p w14:paraId="30D1AB5F" w14:textId="77777777" w:rsidR="00DE0311" w:rsidRPr="0014069E" w:rsidRDefault="00DE0311" w:rsidP="00EB1005">
            <w:pPr>
              <w:rPr>
                <w:rFonts w:ascii="Avenir 55 Roman" w:hAnsi="Avenir 55 Roman"/>
                <w:sz w:val="18"/>
              </w:rPr>
            </w:pPr>
            <w:r w:rsidRPr="0014069E">
              <w:rPr>
                <w:rFonts w:ascii="Avenir 55 Roman" w:hAnsi="Avenir 55 Roman"/>
                <w:sz w:val="18"/>
              </w:rPr>
              <w:t>Vertegenwoordiger(s):</w:t>
            </w:r>
          </w:p>
          <w:p w14:paraId="76A81F18" w14:textId="77777777" w:rsidR="00DE0311" w:rsidRPr="004463DA" w:rsidRDefault="00DE0311" w:rsidP="00EB1005">
            <w:pPr>
              <w:rPr>
                <w:rFonts w:ascii="Avenir 55 Roman" w:hAnsi="Avenir 55 Roman"/>
                <w:sz w:val="18"/>
              </w:rPr>
            </w:pPr>
            <w:r w:rsidRPr="0014069E">
              <w:rPr>
                <w:rFonts w:ascii="Avenir 55 Roman" w:hAnsi="Avenir 55 Roman"/>
                <w:sz w:val="18"/>
              </w:rPr>
              <w:t>Handtekening:</w:t>
            </w:r>
          </w:p>
          <w:p w14:paraId="2ABDD5C7" w14:textId="77777777" w:rsidR="00DE0311" w:rsidRPr="004463DA" w:rsidRDefault="00DE0311" w:rsidP="00EB1005">
            <w:pPr>
              <w:rPr>
                <w:rFonts w:ascii="Avenir 55 Roman" w:hAnsi="Avenir 55 Roman"/>
                <w:sz w:val="18"/>
              </w:rPr>
            </w:pPr>
          </w:p>
          <w:p w14:paraId="4FBF0916" w14:textId="77777777" w:rsidR="00DE0311" w:rsidRPr="004463DA" w:rsidRDefault="00DE0311" w:rsidP="00EB1005">
            <w:pPr>
              <w:rPr>
                <w:rFonts w:ascii="Avenir 55 Roman" w:hAnsi="Avenir 55 Roman"/>
                <w:sz w:val="18"/>
              </w:rPr>
            </w:pPr>
          </w:p>
          <w:p w14:paraId="6ECC6A01" w14:textId="77777777" w:rsidR="00DE0311" w:rsidRPr="004463DA" w:rsidRDefault="00DE0311" w:rsidP="00EB1005">
            <w:pPr>
              <w:rPr>
                <w:rFonts w:ascii="Avenir 55 Roman" w:hAnsi="Avenir 55 Roman"/>
                <w:sz w:val="18"/>
              </w:rPr>
            </w:pPr>
          </w:p>
          <w:p w14:paraId="330BA079" w14:textId="77777777" w:rsidR="00DE0311" w:rsidRPr="004463DA" w:rsidRDefault="00DE0311" w:rsidP="00EB1005">
            <w:pPr>
              <w:rPr>
                <w:rFonts w:ascii="Avenir 55 Roman" w:hAnsi="Avenir 55 Roman"/>
                <w:sz w:val="18"/>
              </w:rPr>
            </w:pPr>
          </w:p>
          <w:p w14:paraId="60182263" w14:textId="77777777" w:rsidR="00DE0311" w:rsidRPr="004463DA" w:rsidRDefault="00DE0311" w:rsidP="00EB1005">
            <w:pPr>
              <w:rPr>
                <w:rFonts w:ascii="Avenir 55 Roman" w:hAnsi="Avenir 55 Roman"/>
                <w:sz w:val="18"/>
              </w:rPr>
            </w:pPr>
          </w:p>
          <w:p w14:paraId="18EC2767" w14:textId="77777777" w:rsidR="00DE0311" w:rsidRPr="004463DA" w:rsidRDefault="00DE0311" w:rsidP="00EB1005">
            <w:pPr>
              <w:rPr>
                <w:rFonts w:ascii="Avenir 55 Roman" w:hAnsi="Avenir 55 Roman"/>
                <w:sz w:val="18"/>
              </w:rPr>
            </w:pPr>
          </w:p>
        </w:tc>
        <w:tc>
          <w:tcPr>
            <w:tcW w:w="4289" w:type="dxa"/>
            <w:shd w:val="clear" w:color="auto" w:fill="auto"/>
          </w:tcPr>
          <w:p w14:paraId="36B0626D" w14:textId="77777777" w:rsidR="00DE0311" w:rsidRDefault="00DE0311" w:rsidP="00EB1005">
            <w:r w:rsidRPr="004463DA">
              <w:rPr>
                <w:rFonts w:ascii="Avenir 55 Roman" w:hAnsi="Avenir 55 Roman"/>
                <w:sz w:val="18"/>
              </w:rPr>
              <w:t>D</w:t>
            </w:r>
            <w:r>
              <w:t xml:space="preserve"> </w:t>
            </w:r>
          </w:p>
          <w:p w14:paraId="27BCB86E" w14:textId="77777777" w:rsidR="00DE0311" w:rsidRPr="0014069E" w:rsidRDefault="00DE0311" w:rsidP="00EB1005">
            <w:pPr>
              <w:rPr>
                <w:rFonts w:ascii="Avenir 55 Roman" w:hAnsi="Avenir 55 Roman"/>
                <w:sz w:val="18"/>
              </w:rPr>
            </w:pPr>
            <w:r w:rsidRPr="0014069E">
              <w:rPr>
                <w:rFonts w:ascii="Avenir 55 Roman" w:hAnsi="Avenir 55 Roman"/>
                <w:sz w:val="18"/>
              </w:rPr>
              <w:t>Onderneming:</w:t>
            </w:r>
          </w:p>
          <w:p w14:paraId="0DFC1CB8" w14:textId="77777777" w:rsidR="00DE0311" w:rsidRPr="0014069E" w:rsidRDefault="00DE0311" w:rsidP="00EB1005">
            <w:pPr>
              <w:rPr>
                <w:rFonts w:ascii="Avenir 55 Roman" w:hAnsi="Avenir 55 Roman"/>
                <w:sz w:val="18"/>
              </w:rPr>
            </w:pPr>
            <w:r w:rsidRPr="0014069E">
              <w:rPr>
                <w:rFonts w:ascii="Avenir 55 Roman" w:hAnsi="Avenir 55 Roman"/>
                <w:sz w:val="18"/>
              </w:rPr>
              <w:t>Vertegenwoordiger(s):</w:t>
            </w:r>
          </w:p>
          <w:p w14:paraId="1BE680A2" w14:textId="77777777" w:rsidR="00DE0311" w:rsidRPr="004463DA" w:rsidRDefault="00DE0311" w:rsidP="00EB1005">
            <w:pPr>
              <w:rPr>
                <w:rFonts w:ascii="Avenir 55 Roman" w:hAnsi="Avenir 55 Roman"/>
                <w:sz w:val="18"/>
              </w:rPr>
            </w:pPr>
            <w:r w:rsidRPr="0014069E">
              <w:rPr>
                <w:rFonts w:ascii="Avenir 55 Roman" w:hAnsi="Avenir 55 Roman"/>
                <w:sz w:val="18"/>
              </w:rPr>
              <w:t>Handtekening:</w:t>
            </w:r>
          </w:p>
        </w:tc>
      </w:tr>
    </w:tbl>
    <w:p w14:paraId="2278F1AF" w14:textId="77777777" w:rsidR="004463DA" w:rsidRDefault="004463DA" w:rsidP="004463DA">
      <w:pPr>
        <w:rPr>
          <w:rFonts w:ascii="Avenir 55 Roman" w:hAnsi="Avenir 55 Roman"/>
          <w:sz w:val="18"/>
        </w:rPr>
      </w:pPr>
    </w:p>
    <w:p w14:paraId="1EF03A08" w14:textId="77777777" w:rsidR="00D867DB" w:rsidRPr="004463DA" w:rsidRDefault="00D867DB" w:rsidP="004463DA">
      <w:pPr>
        <w:rPr>
          <w:rFonts w:ascii="Avenir 55 Roman" w:hAnsi="Avenir 55 Roman"/>
          <w:sz w:val="18"/>
        </w:rPr>
      </w:pPr>
    </w:p>
    <w:p w14:paraId="14DC8B83" w14:textId="2327629C" w:rsidR="004463DA" w:rsidRPr="004463DA" w:rsidRDefault="004463DA" w:rsidP="004463DA">
      <w:pPr>
        <w:rPr>
          <w:rFonts w:ascii="Avenir 55 Roman" w:hAnsi="Avenir 55 Roman"/>
          <w:sz w:val="18"/>
        </w:rPr>
      </w:pPr>
      <w:bookmarkStart w:id="0" w:name="_GoBack"/>
      <w:bookmarkEnd w:id="0"/>
      <w:r>
        <w:rPr>
          <w:rFonts w:ascii="Avenir 55 Roman" w:hAnsi="Avenir 55 Roman"/>
          <w:noProof/>
          <w:sz w:val="18"/>
          <w:lang w:eastAsia="nl-NL"/>
        </w:rPr>
        <mc:AlternateContent>
          <mc:Choice Requires="wps">
            <w:drawing>
              <wp:anchor distT="0" distB="0" distL="114300" distR="114300" simplePos="0" relativeHeight="251659264" behindDoc="0" locked="0" layoutInCell="1" allowOverlap="1" wp14:anchorId="2334C457" wp14:editId="4BD2218A">
                <wp:simplePos x="0" y="0"/>
                <wp:positionH relativeFrom="column">
                  <wp:posOffset>-6668</wp:posOffset>
                </wp:positionH>
                <wp:positionV relativeFrom="paragraph">
                  <wp:posOffset>-1587</wp:posOffset>
                </wp:positionV>
                <wp:extent cx="5495925" cy="2057400"/>
                <wp:effectExtent l="0" t="0" r="28575" b="19050"/>
                <wp:wrapNone/>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057400"/>
                        </a:xfrm>
                        <a:prstGeom prst="rect">
                          <a:avLst/>
                        </a:prstGeom>
                        <a:solidFill>
                          <a:srgbClr val="FFFFFF"/>
                        </a:solidFill>
                        <a:ln w="9525">
                          <a:solidFill>
                            <a:srgbClr val="000000"/>
                          </a:solidFill>
                          <a:miter lim="800000"/>
                          <a:headEnd/>
                          <a:tailEnd/>
                        </a:ln>
                      </wps:spPr>
                      <wps:txbx>
                        <w:txbxContent>
                          <w:p w14:paraId="742B7E1A" w14:textId="68FC74DF" w:rsidR="004463DA" w:rsidRPr="00D867DB" w:rsidRDefault="004463DA" w:rsidP="004463DA">
                            <w:pPr>
                              <w:rPr>
                                <w:rFonts w:ascii="Avenir 55 Roman" w:hAnsi="Avenir 55 Roman"/>
                                <w:sz w:val="18"/>
                              </w:rPr>
                            </w:pPr>
                            <w:r w:rsidRPr="00D867DB">
                              <w:rPr>
                                <w:bCs/>
                                <w:color w:val="000000"/>
                              </w:rPr>
                              <w:br/>
                            </w:r>
                            <w:r w:rsidRPr="00D867DB">
                              <w:rPr>
                                <w:rFonts w:ascii="Avenir 55 Roman" w:hAnsi="Avenir 55 Roman"/>
                                <w:sz w:val="18"/>
                              </w:rPr>
                              <w:t xml:space="preserve">Partij(en) geven aan de volgende </w:t>
                            </w:r>
                            <w:r w:rsidR="004636F4">
                              <w:rPr>
                                <w:rFonts w:ascii="Avenir 55 Roman" w:hAnsi="Avenir 55 Roman"/>
                                <w:sz w:val="18"/>
                              </w:rPr>
                              <w:t xml:space="preserve">scores ten aanzien van </w:t>
                            </w:r>
                            <w:r w:rsidR="00E06EF5">
                              <w:rPr>
                                <w:rFonts w:ascii="Avenir 55 Roman" w:hAnsi="Avenir 55 Roman"/>
                                <w:sz w:val="18"/>
                              </w:rPr>
                              <w:t xml:space="preserve">MPG en </w:t>
                            </w:r>
                            <w:r w:rsidR="004636F4">
                              <w:rPr>
                                <w:rFonts w:ascii="Avenir 55 Roman" w:hAnsi="Avenir 55 Roman"/>
                                <w:sz w:val="18"/>
                              </w:rPr>
                              <w:t>BENG</w:t>
                            </w:r>
                            <w:r w:rsidRPr="00D867DB">
                              <w:rPr>
                                <w:rFonts w:ascii="Avenir 55 Roman" w:hAnsi="Avenir 55 Roman"/>
                                <w:sz w:val="18"/>
                              </w:rPr>
                              <w:t xml:space="preserve"> </w:t>
                            </w:r>
                            <w:r w:rsidR="004636F4">
                              <w:rPr>
                                <w:rFonts w:ascii="Avenir 55 Roman" w:hAnsi="Avenir 55 Roman"/>
                                <w:sz w:val="18"/>
                              </w:rPr>
                              <w:t xml:space="preserve">(ten aanzien van woningbouw) </w:t>
                            </w:r>
                            <w:r w:rsidRPr="00D867DB">
                              <w:rPr>
                                <w:rFonts w:ascii="Avenir 55 Roman" w:hAnsi="Avenir 55 Roman"/>
                                <w:sz w:val="18"/>
                              </w:rPr>
                              <w:t xml:space="preserve">te verwezenlijken en bieding uit te brengen voor de optie op </w:t>
                            </w:r>
                            <w:r w:rsidR="00E06EF5">
                              <w:rPr>
                                <w:rFonts w:ascii="Avenir 55 Roman" w:hAnsi="Avenir 55 Roman"/>
                                <w:sz w:val="18"/>
                              </w:rPr>
                              <w:t>kavel 1D I</w:t>
                            </w:r>
                            <w:r w:rsidR="00DE0311">
                              <w:rPr>
                                <w:rFonts w:ascii="Avenir 55 Roman" w:hAnsi="Avenir 55 Roman"/>
                                <w:sz w:val="18"/>
                              </w:rPr>
                              <w:t>J</w:t>
                            </w:r>
                            <w:r w:rsidR="00E06EF5">
                              <w:rPr>
                                <w:rFonts w:ascii="Avenir 55 Roman" w:hAnsi="Avenir 55 Roman"/>
                                <w:sz w:val="18"/>
                              </w:rPr>
                              <w:t xml:space="preserve">burg </w:t>
                            </w:r>
                            <w:r w:rsidR="00DE0311">
                              <w:rPr>
                                <w:rFonts w:ascii="Avenir 55 Roman" w:hAnsi="Avenir 55 Roman"/>
                                <w:sz w:val="18"/>
                              </w:rPr>
                              <w:t>Haveneiland-West:</w:t>
                            </w:r>
                            <w:r w:rsidR="00DE0311" w:rsidRPr="00D867DB">
                              <w:rPr>
                                <w:rFonts w:ascii="Avenir 55 Roman" w:hAnsi="Avenir 55 Roman"/>
                                <w:sz w:val="18"/>
                              </w:rPr>
                              <w:t xml:space="preserve"> </w:t>
                            </w:r>
                          </w:p>
                          <w:p w14:paraId="43919026" w14:textId="77777777" w:rsidR="004463DA" w:rsidRPr="00D867DB" w:rsidRDefault="004463DA" w:rsidP="004463DA">
                            <w:pPr>
                              <w:rPr>
                                <w:rFonts w:ascii="Avenir 55 Roman" w:hAnsi="Avenir 55 Roman"/>
                                <w:sz w:val="18"/>
                              </w:rPr>
                            </w:pPr>
                          </w:p>
                          <w:p w14:paraId="4253E070" w14:textId="1C83D2A4" w:rsidR="004463DA" w:rsidRDefault="004636F4" w:rsidP="004463DA">
                            <w:pPr>
                              <w:rPr>
                                <w:rFonts w:ascii="Avenir 55 Roman" w:hAnsi="Avenir 55 Roman"/>
                                <w:sz w:val="18"/>
                              </w:rPr>
                            </w:pPr>
                            <w:r>
                              <w:rPr>
                                <w:rFonts w:ascii="Avenir 55 Roman" w:hAnsi="Avenir 55 Roman"/>
                                <w:sz w:val="18"/>
                              </w:rPr>
                              <w:t>BENG 1</w:t>
                            </w:r>
                            <w:r w:rsidR="004463DA" w:rsidRPr="00D867DB">
                              <w:rPr>
                                <w:rFonts w:ascii="Avenir 55 Roman" w:hAnsi="Avenir 55 Roman"/>
                                <w:sz w:val="18"/>
                              </w:rPr>
                              <w:t xml:space="preserve"> :…………………..</w:t>
                            </w:r>
                            <w:r>
                              <w:rPr>
                                <w:rFonts w:ascii="Avenir 55 Roman" w:hAnsi="Avenir 55 Roman"/>
                                <w:sz w:val="18"/>
                              </w:rPr>
                              <w:t>kWh/m2.jr.</w:t>
                            </w:r>
                            <w:r w:rsidR="004463DA" w:rsidRPr="00D867DB">
                              <w:rPr>
                                <w:rFonts w:ascii="Avenir 55 Roman" w:hAnsi="Avenir 55 Roman"/>
                                <w:sz w:val="18"/>
                              </w:rPr>
                              <w:t xml:space="preserve"> </w:t>
                            </w:r>
                          </w:p>
                          <w:p w14:paraId="6005C91F" w14:textId="3733A7C5" w:rsidR="004636F4" w:rsidRDefault="004636F4" w:rsidP="004463DA">
                            <w:pPr>
                              <w:rPr>
                                <w:rFonts w:ascii="Avenir 55 Roman" w:hAnsi="Avenir 55 Roman"/>
                                <w:sz w:val="18"/>
                              </w:rPr>
                            </w:pPr>
                            <w:r>
                              <w:rPr>
                                <w:rFonts w:ascii="Avenir 55 Roman" w:hAnsi="Avenir 55 Roman"/>
                                <w:sz w:val="18"/>
                              </w:rPr>
                              <w:t>BENG 2:…………………...kWh/m2.jr.</w:t>
                            </w:r>
                          </w:p>
                          <w:p w14:paraId="33C8CC27" w14:textId="53B7F7AC" w:rsidR="004636F4" w:rsidRPr="00D867DB" w:rsidRDefault="004636F4" w:rsidP="004463DA">
                            <w:pPr>
                              <w:rPr>
                                <w:rFonts w:ascii="Avenir 55 Roman" w:hAnsi="Avenir 55 Roman"/>
                                <w:sz w:val="18"/>
                              </w:rPr>
                            </w:pPr>
                            <w:r>
                              <w:rPr>
                                <w:rFonts w:ascii="Avenir 55 Roman" w:hAnsi="Avenir 55 Roman"/>
                                <w:sz w:val="18"/>
                              </w:rPr>
                              <w:t>BENG 3:……………………%</w:t>
                            </w:r>
                          </w:p>
                          <w:p w14:paraId="1B8E6902" w14:textId="77777777" w:rsidR="004636F4" w:rsidRDefault="004636F4" w:rsidP="004463DA">
                            <w:pPr>
                              <w:rPr>
                                <w:rFonts w:ascii="Avenir 55 Roman" w:hAnsi="Avenir 55 Roman"/>
                                <w:sz w:val="18"/>
                              </w:rPr>
                            </w:pPr>
                          </w:p>
                          <w:p w14:paraId="7ECA3B5B" w14:textId="0945A646" w:rsidR="00E06EF5" w:rsidRDefault="00E06EF5" w:rsidP="004463DA">
                            <w:pPr>
                              <w:rPr>
                                <w:rFonts w:ascii="Avenir 55 Roman" w:hAnsi="Avenir 55 Roman"/>
                                <w:sz w:val="18"/>
                              </w:rPr>
                            </w:pPr>
                            <w:r>
                              <w:rPr>
                                <w:rFonts w:ascii="Avenir 55 Roman" w:hAnsi="Avenir 55 Roman"/>
                                <w:sz w:val="18"/>
                              </w:rPr>
                              <w:t>MPG:……………………….</w:t>
                            </w:r>
                            <w:r w:rsidRPr="00E06EF5">
                              <w:rPr>
                                <w:rFonts w:ascii="Avenir 55 Roman" w:hAnsi="Avenir 55 Roman"/>
                                <w:sz w:val="18"/>
                              </w:rPr>
                              <w:t xml:space="preserve"> </w:t>
                            </w:r>
                            <w:r w:rsidRPr="00AA70F9">
                              <w:rPr>
                                <w:rFonts w:ascii="Avenir 55 Roman" w:hAnsi="Avenir 55 Roman"/>
                                <w:sz w:val="18"/>
                              </w:rPr>
                              <w:t>m2 bvo/jaar</w:t>
                            </w:r>
                          </w:p>
                          <w:p w14:paraId="26D61257" w14:textId="77777777" w:rsidR="004463DA" w:rsidRPr="00D867DB" w:rsidRDefault="004463DA" w:rsidP="004463DA">
                            <w:pPr>
                              <w:rPr>
                                <w:rFonts w:ascii="Avenir 55 Roman" w:hAnsi="Avenir 55 Roman"/>
                                <w:sz w:val="18"/>
                              </w:rPr>
                            </w:pPr>
                            <w:r w:rsidRPr="00D867DB">
                              <w:rPr>
                                <w:rFonts w:ascii="Avenir 55 Roman" w:hAnsi="Avenir 55 Roman"/>
                                <w:sz w:val="18"/>
                              </w:rPr>
                              <w:br/>
                              <w:t>Optiebod totaal (exclusief BTW) : € ………………..</w:t>
                            </w:r>
                          </w:p>
                          <w:p w14:paraId="3D7C7ACD" w14:textId="021B8DB0" w:rsidR="004463DA" w:rsidRPr="00D867DB" w:rsidRDefault="00D867DB" w:rsidP="004463DA">
                            <w:pPr>
                              <w:rPr>
                                <w:u w:val="single"/>
                              </w:rPr>
                            </w:pPr>
                            <w:r w:rsidRPr="00D867DB">
                              <w:rPr>
                                <w:rFonts w:ascii="Avenir 55 Roman" w:hAnsi="Avenir 55 Roman"/>
                                <w:sz w:val="18"/>
                              </w:rPr>
                              <w:br/>
                              <w:t>NB: Over het optiebod dient btw betaald te worden. De optievergoeding wordt niet verrekend met de grondwaarde en andere financiële verplichtingen en is minimaal € 1,-.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55pt;margin-top:-.1pt;width:432.75pt;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">
                <v:textbox>
                  <w:txbxContent>
                    <w:p w14:paraId="742B7E1A" w14:textId="68FC74DF" w:rsidR="004463DA" w:rsidRPr="00D867DB" w:rsidRDefault="004463DA" w:rsidP="004463DA">
                      <w:pPr>
                        <w:rPr>
                          <w:rFonts w:ascii="Avenir 55 Roman" w:hAnsi="Avenir 55 Roman"/>
                          <w:sz w:val="18"/>
                        </w:rPr>
                      </w:pPr>
                      <w:r w:rsidRPr="00D867DB">
                        <w:rPr>
                          <w:bCs/>
                          <w:color w:val="000000"/>
                        </w:rPr>
                        <w:br/>
                      </w:r>
                      <w:r w:rsidRPr="00D867DB">
                        <w:rPr>
                          <w:rFonts w:ascii="Avenir 55 Roman" w:hAnsi="Avenir 55 Roman"/>
                          <w:sz w:val="18"/>
                        </w:rPr>
                        <w:t xml:space="preserve">Partij(en) geven aan de volgende </w:t>
                      </w:r>
                      <w:r w:rsidR="004636F4">
                        <w:rPr>
                          <w:rFonts w:ascii="Avenir 55 Roman" w:hAnsi="Avenir 55 Roman"/>
                          <w:sz w:val="18"/>
                        </w:rPr>
                        <w:t xml:space="preserve">scores ten aanzien van </w:t>
                      </w:r>
                      <w:r w:rsidR="00E06EF5">
                        <w:rPr>
                          <w:rFonts w:ascii="Avenir 55 Roman" w:hAnsi="Avenir 55 Roman"/>
                          <w:sz w:val="18"/>
                        </w:rPr>
                        <w:t xml:space="preserve">MPG en </w:t>
                      </w:r>
                      <w:r w:rsidR="004636F4">
                        <w:rPr>
                          <w:rFonts w:ascii="Avenir 55 Roman" w:hAnsi="Avenir 55 Roman"/>
                          <w:sz w:val="18"/>
                        </w:rPr>
                        <w:t>BENG</w:t>
                      </w:r>
                      <w:r w:rsidRPr="00D867DB">
                        <w:rPr>
                          <w:rFonts w:ascii="Avenir 55 Roman" w:hAnsi="Avenir 55 Roman"/>
                          <w:sz w:val="18"/>
                        </w:rPr>
                        <w:t xml:space="preserve"> </w:t>
                      </w:r>
                      <w:r w:rsidR="004636F4">
                        <w:rPr>
                          <w:rFonts w:ascii="Avenir 55 Roman" w:hAnsi="Avenir 55 Roman"/>
                          <w:sz w:val="18"/>
                        </w:rPr>
                        <w:t xml:space="preserve">(ten aanzien van woningbouw) </w:t>
                      </w:r>
                      <w:r w:rsidRPr="00D867DB">
                        <w:rPr>
                          <w:rFonts w:ascii="Avenir 55 Roman" w:hAnsi="Avenir 55 Roman"/>
                          <w:sz w:val="18"/>
                        </w:rPr>
                        <w:t xml:space="preserve">te verwezenlijken en bieding uit te brengen voor de optie op </w:t>
                      </w:r>
                      <w:r w:rsidR="00E06EF5">
                        <w:rPr>
                          <w:rFonts w:ascii="Avenir 55 Roman" w:hAnsi="Avenir 55 Roman"/>
                          <w:sz w:val="18"/>
                        </w:rPr>
                        <w:t>kavel 1D I</w:t>
                      </w:r>
                      <w:r w:rsidR="00DE0311">
                        <w:rPr>
                          <w:rFonts w:ascii="Avenir 55 Roman" w:hAnsi="Avenir 55 Roman"/>
                          <w:sz w:val="18"/>
                        </w:rPr>
                        <w:t>J</w:t>
                      </w:r>
                      <w:r w:rsidR="00E06EF5">
                        <w:rPr>
                          <w:rFonts w:ascii="Avenir 55 Roman" w:hAnsi="Avenir 55 Roman"/>
                          <w:sz w:val="18"/>
                        </w:rPr>
                        <w:t xml:space="preserve">burg </w:t>
                      </w:r>
                      <w:r w:rsidR="00DE0311">
                        <w:rPr>
                          <w:rFonts w:ascii="Avenir 55 Roman" w:hAnsi="Avenir 55 Roman"/>
                          <w:sz w:val="18"/>
                        </w:rPr>
                        <w:t>Haveneiland-West:</w:t>
                      </w:r>
                      <w:r w:rsidR="00DE0311" w:rsidRPr="00D867DB">
                        <w:rPr>
                          <w:rFonts w:ascii="Avenir 55 Roman" w:hAnsi="Avenir 55 Roman"/>
                          <w:sz w:val="18"/>
                        </w:rPr>
                        <w:t xml:space="preserve"> </w:t>
                      </w:r>
                    </w:p>
                    <w:p w14:paraId="43919026" w14:textId="77777777" w:rsidR="004463DA" w:rsidRPr="00D867DB" w:rsidRDefault="004463DA" w:rsidP="004463DA">
                      <w:pPr>
                        <w:rPr>
                          <w:rFonts w:ascii="Avenir 55 Roman" w:hAnsi="Avenir 55 Roman"/>
                          <w:sz w:val="18"/>
                        </w:rPr>
                      </w:pPr>
                    </w:p>
                    <w:p w14:paraId="4253E070" w14:textId="1C83D2A4" w:rsidR="004463DA" w:rsidRDefault="004636F4" w:rsidP="004463DA">
                      <w:pPr>
                        <w:rPr>
                          <w:rFonts w:ascii="Avenir 55 Roman" w:hAnsi="Avenir 55 Roman"/>
                          <w:sz w:val="18"/>
                        </w:rPr>
                      </w:pPr>
                      <w:r>
                        <w:rPr>
                          <w:rFonts w:ascii="Avenir 55 Roman" w:hAnsi="Avenir 55 Roman"/>
                          <w:sz w:val="18"/>
                        </w:rPr>
                        <w:t>BENG 1</w:t>
                      </w:r>
                      <w:r w:rsidR="004463DA" w:rsidRPr="00D867DB">
                        <w:rPr>
                          <w:rFonts w:ascii="Avenir 55 Roman" w:hAnsi="Avenir 55 Roman"/>
                          <w:sz w:val="18"/>
                        </w:rPr>
                        <w:t xml:space="preserve"> :…………………..</w:t>
                      </w:r>
                      <w:r>
                        <w:rPr>
                          <w:rFonts w:ascii="Avenir 55 Roman" w:hAnsi="Avenir 55 Roman"/>
                          <w:sz w:val="18"/>
                        </w:rPr>
                        <w:t>kWh/m2.jr.</w:t>
                      </w:r>
                      <w:r w:rsidR="004463DA" w:rsidRPr="00D867DB">
                        <w:rPr>
                          <w:rFonts w:ascii="Avenir 55 Roman" w:hAnsi="Avenir 55 Roman"/>
                          <w:sz w:val="18"/>
                        </w:rPr>
                        <w:t xml:space="preserve"> </w:t>
                      </w:r>
                    </w:p>
                    <w:p w14:paraId="6005C91F" w14:textId="3733A7C5" w:rsidR="004636F4" w:rsidRDefault="004636F4" w:rsidP="004463DA">
                      <w:pPr>
                        <w:rPr>
                          <w:rFonts w:ascii="Avenir 55 Roman" w:hAnsi="Avenir 55 Roman"/>
                          <w:sz w:val="18"/>
                        </w:rPr>
                      </w:pPr>
                      <w:r>
                        <w:rPr>
                          <w:rFonts w:ascii="Avenir 55 Roman" w:hAnsi="Avenir 55 Roman"/>
                          <w:sz w:val="18"/>
                        </w:rPr>
                        <w:t>BENG 2:…………………...kWh/m2.jr.</w:t>
                      </w:r>
                    </w:p>
                    <w:p w14:paraId="33C8CC27" w14:textId="53B7F7AC" w:rsidR="004636F4" w:rsidRPr="00D867DB" w:rsidRDefault="004636F4" w:rsidP="004463DA">
                      <w:pPr>
                        <w:rPr>
                          <w:rFonts w:ascii="Avenir 55 Roman" w:hAnsi="Avenir 55 Roman"/>
                          <w:sz w:val="18"/>
                        </w:rPr>
                      </w:pPr>
                      <w:r>
                        <w:rPr>
                          <w:rFonts w:ascii="Avenir 55 Roman" w:hAnsi="Avenir 55 Roman"/>
                          <w:sz w:val="18"/>
                        </w:rPr>
                        <w:t>BENG 3:……………………%</w:t>
                      </w:r>
                    </w:p>
                    <w:p w14:paraId="1B8E6902" w14:textId="77777777" w:rsidR="004636F4" w:rsidRDefault="004636F4" w:rsidP="004463DA">
                      <w:pPr>
                        <w:rPr>
                          <w:rFonts w:ascii="Avenir 55 Roman" w:hAnsi="Avenir 55 Roman"/>
                          <w:sz w:val="18"/>
                        </w:rPr>
                      </w:pPr>
                    </w:p>
                    <w:p w14:paraId="7ECA3B5B" w14:textId="0945A646" w:rsidR="00E06EF5" w:rsidRDefault="00E06EF5" w:rsidP="004463DA">
                      <w:pPr>
                        <w:rPr>
                          <w:rFonts w:ascii="Avenir 55 Roman" w:hAnsi="Avenir 55 Roman"/>
                          <w:sz w:val="18"/>
                        </w:rPr>
                      </w:pPr>
                      <w:r>
                        <w:rPr>
                          <w:rFonts w:ascii="Avenir 55 Roman" w:hAnsi="Avenir 55 Roman"/>
                          <w:sz w:val="18"/>
                        </w:rPr>
                        <w:t>MPG:……………………….</w:t>
                      </w:r>
                      <w:r w:rsidRPr="00E06EF5">
                        <w:rPr>
                          <w:rFonts w:ascii="Avenir 55 Roman" w:hAnsi="Avenir 55 Roman"/>
                          <w:sz w:val="18"/>
                        </w:rPr>
                        <w:t xml:space="preserve"> </w:t>
                      </w:r>
                      <w:r w:rsidRPr="00AA70F9">
                        <w:rPr>
                          <w:rFonts w:ascii="Avenir 55 Roman" w:hAnsi="Avenir 55 Roman"/>
                          <w:sz w:val="18"/>
                        </w:rPr>
                        <w:t>m2 bvo/jaar</w:t>
                      </w:r>
                    </w:p>
                    <w:p w14:paraId="26D61257" w14:textId="77777777" w:rsidR="004463DA" w:rsidRPr="00D867DB" w:rsidRDefault="004463DA" w:rsidP="004463DA">
                      <w:pPr>
                        <w:rPr>
                          <w:rFonts w:ascii="Avenir 55 Roman" w:hAnsi="Avenir 55 Roman"/>
                          <w:sz w:val="18"/>
                        </w:rPr>
                      </w:pPr>
                      <w:r w:rsidRPr="00D867DB">
                        <w:rPr>
                          <w:rFonts w:ascii="Avenir 55 Roman" w:hAnsi="Avenir 55 Roman"/>
                          <w:sz w:val="18"/>
                        </w:rPr>
                        <w:br/>
                        <w:t>Optiebod totaal (exclusief BTW) : € ………………..</w:t>
                      </w:r>
                    </w:p>
                    <w:p w14:paraId="3D7C7ACD" w14:textId="021B8DB0" w:rsidR="004463DA" w:rsidRPr="00D867DB" w:rsidRDefault="00D867DB" w:rsidP="004463DA">
                      <w:pPr>
                        <w:rPr>
                          <w:u w:val="single"/>
                        </w:rPr>
                      </w:pPr>
                      <w:r w:rsidRPr="00D867DB">
                        <w:rPr>
                          <w:rFonts w:ascii="Avenir 55 Roman" w:hAnsi="Avenir 55 Roman"/>
                          <w:sz w:val="18"/>
                        </w:rPr>
                        <w:br/>
                        <w:t>NB: Over het optiebod dient btw betaald te worden. De optievergoeding wordt niet verrekend met de grondwaarde en andere financiële verplichtingen en is minimaal € 1,-.</w:t>
                      </w:r>
                    </w:p>
                  </w:txbxContent>
                </v:textbox>
              </v:shape>
            </w:pict>
          </mc:Fallback>
        </mc:AlternateContent>
      </w: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DE0311" w:rsidP="00AA0841">
      <w:pPr>
        <w:spacing w:line="260" w:lineRule="atLeast"/>
        <w:rPr>
          <w:rFonts w:ascii="Avenir 55 Roman" w:hAnsi="Avenir 55 Roman"/>
          <w:sz w:val="18"/>
        </w:rPr>
      </w:pPr>
    </w:p>
    <w:p w14:paraId="291869BB" w14:textId="77777777" w:rsidR="00DB6A28" w:rsidRPr="004463DA" w:rsidRDefault="00DE0311" w:rsidP="00AA0841">
      <w:pPr>
        <w:spacing w:line="260" w:lineRule="atLeast"/>
        <w:rPr>
          <w:rFonts w:ascii="Avenir 55 Roman" w:hAnsi="Avenir 55 Roman"/>
          <w:sz w:val="18"/>
        </w:rPr>
      </w:pPr>
    </w:p>
    <w:p w14:paraId="291869BC" w14:textId="77777777" w:rsidR="00AE7DE4" w:rsidRPr="004463DA" w:rsidRDefault="00DE0311" w:rsidP="00AA0841">
      <w:pPr>
        <w:spacing w:line="260" w:lineRule="atLeast"/>
        <w:rPr>
          <w:rFonts w:ascii="Avenir 55 Roman" w:hAnsi="Avenir 55 Roman"/>
          <w:sz w:val="18"/>
        </w:rPr>
      </w:pPr>
    </w:p>
    <w:p w14:paraId="291869BD" w14:textId="77777777" w:rsidR="002A2FBB" w:rsidRPr="004463DA" w:rsidRDefault="00DE0311" w:rsidP="00AA0841">
      <w:pPr>
        <w:spacing w:line="260" w:lineRule="atLeast"/>
        <w:rPr>
          <w:rFonts w:ascii="Avenir 55 Roman" w:hAnsi="Avenir 55 Roman"/>
          <w:sz w:val="18"/>
        </w:rPr>
      </w:pPr>
    </w:p>
    <w:sectPr w:rsidR="002A2FBB" w:rsidRPr="004463DA" w:rsidSect="00B560F8">
      <w:headerReference w:type="default" r:id="rId9"/>
      <w:headerReference w:type="first" r:id="rId10"/>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69D5" w14:textId="77777777" w:rsidR="0099683A" w:rsidRDefault="004463DA">
      <w:pPr>
        <w:spacing w:line="240" w:lineRule="auto"/>
      </w:pPr>
      <w:r>
        <w:separator/>
      </w:r>
    </w:p>
  </w:endnote>
  <w:endnote w:type="continuationSeparator" w:id="0">
    <w:p w14:paraId="291869D7" w14:textId="77777777" w:rsidR="0099683A" w:rsidRDefault="004463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venir 55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85 Heavy">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869D1" w14:textId="77777777" w:rsidR="0099683A" w:rsidRDefault="004463DA">
      <w:pPr>
        <w:spacing w:line="240" w:lineRule="auto"/>
      </w:pPr>
      <w:r>
        <w:separator/>
      </w:r>
    </w:p>
  </w:footnote>
  <w:footnote w:type="continuationSeparator" w:id="0">
    <w:p w14:paraId="291869D3" w14:textId="77777777" w:rsidR="0099683A" w:rsidRDefault="004463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DE0311" w:rsidP="00C40CED">
          <w:pPr>
            <w:pStyle w:val="Koptekst"/>
            <w:rPr>
              <w:rFonts w:cs="Arial"/>
              <w:szCs w:val="17"/>
            </w:rPr>
          </w:pPr>
        </w:p>
      </w:tc>
      <w:tc>
        <w:tcPr>
          <w:tcW w:w="6498" w:type="dxa"/>
        </w:tcPr>
        <w:p w14:paraId="291869C8" w14:textId="77777777" w:rsidR="0017709E" w:rsidRPr="00542A36" w:rsidRDefault="00DE0311" w:rsidP="00C40CED">
          <w:pPr>
            <w:pStyle w:val="Koptekst"/>
            <w:rPr>
              <w:rFonts w:cs="Arial"/>
              <w:sz w:val="17"/>
              <w:szCs w:val="17"/>
            </w:rPr>
          </w:pPr>
        </w:p>
      </w:tc>
      <w:tc>
        <w:tcPr>
          <w:tcW w:w="2063" w:type="dxa"/>
        </w:tcPr>
        <w:p w14:paraId="291869C9" w14:textId="77777777" w:rsidR="0017709E" w:rsidRPr="00542A36" w:rsidRDefault="00DE0311" w:rsidP="00C40CED">
          <w:pPr>
            <w:pStyle w:val="Koptekst"/>
            <w:rPr>
              <w:rFonts w:cs="Arial"/>
              <w:noProof/>
              <w:sz w:val="17"/>
              <w:szCs w:val="17"/>
            </w:rPr>
          </w:pPr>
        </w:p>
      </w:tc>
    </w:tr>
  </w:tbl>
  <w:p w14:paraId="291869CB" w14:textId="77777777" w:rsidR="0017709E" w:rsidRDefault="00DE031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69CE" w14:textId="77777777" w:rsidR="001266E9"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DE031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166CE7"/>
    <w:rsid w:val="003B1C24"/>
    <w:rsid w:val="004463DA"/>
    <w:rsid w:val="004636F4"/>
    <w:rsid w:val="00575D8E"/>
    <w:rsid w:val="007B56E7"/>
    <w:rsid w:val="0099683A"/>
    <w:rsid w:val="00C6190B"/>
    <w:rsid w:val="00D867DB"/>
    <w:rsid w:val="00DE0311"/>
    <w:rsid w:val="00E06EF5"/>
    <w:rsid w:val="00E63C2C"/>
    <w:rsid w:val="00FA3F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1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Lijstalinea">
    <w:name w:val="List Paragraph"/>
    <w:basedOn w:val="Standaard"/>
    <w:uiPriority w:val="34"/>
    <w:qFormat/>
    <w:rsid w:val="004636F4"/>
    <w:pPr>
      <w:spacing w:line="240" w:lineRule="exact"/>
      <w:ind w:left="708"/>
    </w:pPr>
    <w:rPr>
      <w:rFonts w:ascii="Avenir 55 Roman" w:hAnsi="Avenir 55 Roman"/>
      <w:sz w:val="18"/>
    </w:rPr>
  </w:style>
  <w:style w:type="paragraph" w:styleId="Ballontekst">
    <w:name w:val="Balloon Text"/>
    <w:basedOn w:val="Standaard"/>
    <w:link w:val="BallontekstChar"/>
    <w:uiPriority w:val="99"/>
    <w:semiHidden/>
    <w:unhideWhenUsed/>
    <w:rsid w:val="00FA3FC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3F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Lijstalinea">
    <w:name w:val="List Paragraph"/>
    <w:basedOn w:val="Standaard"/>
    <w:uiPriority w:val="34"/>
    <w:qFormat/>
    <w:rsid w:val="004636F4"/>
    <w:pPr>
      <w:spacing w:line="240" w:lineRule="exact"/>
      <w:ind w:left="708"/>
    </w:pPr>
    <w:rPr>
      <w:rFonts w:ascii="Avenir 55 Roman" w:hAnsi="Avenir 55 Roman"/>
      <w:sz w:val="18"/>
    </w:rPr>
  </w:style>
  <w:style w:type="paragraph" w:styleId="Ballontekst">
    <w:name w:val="Balloon Text"/>
    <w:basedOn w:val="Standaard"/>
    <w:link w:val="BallontekstChar"/>
    <w:uiPriority w:val="99"/>
    <w:semiHidden/>
    <w:unhideWhenUsed/>
    <w:rsid w:val="00FA3FC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3F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ED3CB-A1BA-4C23-AF96-38D44FDC6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81EEF119.dotm</Template>
  <TotalTime>1</TotalTime>
  <Pages>2</Pages>
  <Words>329</Words>
  <Characters>1813</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Krop, Marie</cp:lastModifiedBy>
  <cp:revision>2</cp:revision>
  <dcterms:created xsi:type="dcterms:W3CDTF">2019-12-13T11:03:00Z</dcterms:created>
  <dcterms:modified xsi:type="dcterms:W3CDTF">2019-12-13T11:03:00Z</dcterms:modified>
</cp:coreProperties>
</file>