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50" w:rsidRDefault="00E46950" w:rsidP="00E46950">
      <w:pPr>
        <w:pStyle w:val="TitelHuisstijl"/>
        <w:jc w:val="both"/>
        <w:rPr>
          <w:lang w:val="nl-NL"/>
        </w:rPr>
      </w:pPr>
      <w:bookmarkStart w:id="0" w:name="_Toc26446321"/>
      <w:bookmarkStart w:id="1" w:name="_GoBack"/>
      <w:r w:rsidRPr="00696628">
        <w:rPr>
          <w:lang w:val="nl-NL"/>
        </w:rPr>
        <w:t>Bijlage 2 Format voor het stellen van vragen</w:t>
      </w:r>
      <w:bookmarkEnd w:id="0"/>
    </w:p>
    <w:tbl>
      <w:tblPr>
        <w:tblStyle w:val="Gemiddeldearcering2-accent5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521"/>
      </w:tblGrid>
      <w:tr w:rsidR="00E46950" w:rsidTr="004A6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4" w:type="dxa"/>
          </w:tcPr>
          <w:bookmarkEnd w:id="1"/>
          <w:p w:rsidR="00E46950" w:rsidRDefault="00E46950" w:rsidP="004A65D6">
            <w:pPr>
              <w:pStyle w:val="TekstHuisstijl"/>
            </w:pPr>
            <w:r>
              <w:t>Nr.</w:t>
            </w: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Onderwerp/verwijzing</w:t>
            </w: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</w:tr>
      <w:tr w:rsidR="00E46950" w:rsidTr="004A6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46950" w:rsidRDefault="00E46950" w:rsidP="004A65D6">
            <w:pPr>
              <w:pStyle w:val="TekstHuisstijl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46950" w:rsidTr="004A6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6950" w:rsidRDefault="00E46950" w:rsidP="004A65D6">
            <w:pPr>
              <w:pStyle w:val="TekstHuisstijl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950" w:rsidTr="004A6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46950" w:rsidRDefault="00E46950" w:rsidP="004A65D6">
            <w:pPr>
              <w:pStyle w:val="TekstHuisstijl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46950" w:rsidTr="004A6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46950" w:rsidRDefault="00E46950" w:rsidP="004A65D6">
            <w:pPr>
              <w:pStyle w:val="TekstHuisstijl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6950" w:rsidTr="004A6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left w:val="none" w:sz="0" w:space="0" w:color="auto"/>
              <w:right w:val="none" w:sz="0" w:space="0" w:color="auto"/>
            </w:tcBorders>
          </w:tcPr>
          <w:p w:rsidR="00E46950" w:rsidRDefault="00E46950" w:rsidP="004A65D6">
            <w:pPr>
              <w:pStyle w:val="TekstHuisstijl"/>
              <w:numPr>
                <w:ilvl w:val="0"/>
                <w:numId w:val="1"/>
              </w:numPr>
            </w:pPr>
          </w:p>
        </w:tc>
        <w:tc>
          <w:tcPr>
            <w:tcW w:w="2409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21" w:type="dxa"/>
          </w:tcPr>
          <w:p w:rsidR="00E46950" w:rsidRDefault="00E46950" w:rsidP="004A65D6">
            <w:pPr>
              <w:pStyle w:val="TekstHuisstij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E46950" w:rsidRPr="00696628" w:rsidRDefault="00E46950" w:rsidP="00E46950">
      <w:pPr>
        <w:pStyle w:val="TitelHuisstijl"/>
        <w:jc w:val="both"/>
        <w:rPr>
          <w:lang w:val="nl-NL"/>
        </w:rPr>
      </w:pPr>
    </w:p>
    <w:p w:rsidR="00E46950" w:rsidRDefault="00E46950" w:rsidP="00E46950"/>
    <w:p w:rsidR="00B15BDD" w:rsidRDefault="00E46950"/>
    <w:sectPr w:rsidR="00B15BDD" w:rsidSect="00B43894">
      <w:headerReference w:type="even" r:id="rId6"/>
      <w:footerReference w:type="even" r:id="rId7"/>
      <w:footerReference w:type="default" r:id="rId8"/>
      <w:pgSz w:w="11906" w:h="16838" w:code="9"/>
      <w:pgMar w:top="993" w:right="1276" w:bottom="1276" w:left="1276" w:header="0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B71" w:rsidRDefault="00E4695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10</w:t>
    </w:r>
    <w:r>
      <w:fldChar w:fldCharType="end"/>
    </w:r>
  </w:p>
  <w:p w:rsidR="005B3B71" w:rsidRDefault="00E46950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B71" w:rsidRDefault="00E46950" w:rsidP="00D104C1">
    <w:pPr>
      <w:pStyle w:val="Voettekst"/>
      <w:tabs>
        <w:tab w:val="clear" w:pos="4536"/>
        <w:tab w:val="clear" w:pos="9072"/>
        <w:tab w:val="right" w:pos="9356"/>
      </w:tabs>
      <w:jc w:val="both"/>
    </w:pPr>
    <w:r>
      <w:rPr>
        <w:rFonts w:ascii="Trebuchet MS" w:hAnsi="Trebuchet MS"/>
        <w:sz w:val="16"/>
        <w:szCs w:val="16"/>
        <w:lang w:val="nl-NL"/>
      </w:rPr>
      <w:t xml:space="preserve">Marktconsultatie bus open chassis enkele cabine met referentienummer </w:t>
    </w:r>
    <w:r w:rsidRPr="00982A58">
      <w:rPr>
        <w:rFonts w:ascii="Trebuchet MS" w:hAnsi="Trebuchet MS"/>
        <w:sz w:val="16"/>
        <w:szCs w:val="16"/>
        <w:lang w:val="nl-NL"/>
      </w:rPr>
      <w:t>103360-2019</w:t>
    </w:r>
    <w:r>
      <w:rPr>
        <w:rFonts w:ascii="Trebuchet MS" w:hAnsi="Trebuchet MS"/>
        <w:sz w:val="16"/>
        <w:szCs w:val="16"/>
      </w:rPr>
      <w:tab/>
    </w:r>
    <w:r w:rsidRPr="009A5469">
      <w:rPr>
        <w:rFonts w:ascii="Trebuchet MS" w:hAnsi="Trebuchet MS"/>
        <w:sz w:val="16"/>
        <w:szCs w:val="16"/>
      </w:rPr>
      <w:t xml:space="preserve">pagina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noProof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noProof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B71" w:rsidRDefault="00E4695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5B3B71" w:rsidRDefault="00E46950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19C"/>
    <w:multiLevelType w:val="hybridMultilevel"/>
    <w:tmpl w:val="171AAD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12"/>
    <w:rsid w:val="00970312"/>
    <w:rsid w:val="00A23B2E"/>
    <w:rsid w:val="00CE5E83"/>
    <w:rsid w:val="00E4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69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E469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rsid w:val="00E4695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Paginanummer">
    <w:name w:val="page number"/>
    <w:basedOn w:val="Standaardalinea-lettertype"/>
    <w:rsid w:val="00E46950"/>
  </w:style>
  <w:style w:type="paragraph" w:customStyle="1" w:styleId="TitelHuisstijl">
    <w:name w:val="Titel Huisstijl"/>
    <w:basedOn w:val="Kop1"/>
    <w:link w:val="TitelHuisstijlChar"/>
    <w:qFormat/>
    <w:rsid w:val="00E46950"/>
    <w:pPr>
      <w:spacing w:before="0" w:after="280"/>
    </w:pPr>
    <w:rPr>
      <w:rFonts w:ascii="Arial" w:eastAsia="Times New Roman" w:hAnsi="Arial" w:cs="Arial"/>
      <w:bCs w:val="0"/>
      <w:caps/>
      <w:color w:val="auto"/>
      <w:sz w:val="22"/>
      <w:szCs w:val="20"/>
      <w:lang w:val="en-GB" w:eastAsia="x-none"/>
    </w:rPr>
  </w:style>
  <w:style w:type="character" w:customStyle="1" w:styleId="TitelHuisstijlChar">
    <w:name w:val="Titel Huisstijl Char"/>
    <w:link w:val="TitelHuisstijl"/>
    <w:rsid w:val="00E46950"/>
    <w:rPr>
      <w:rFonts w:ascii="Arial" w:eastAsia="Times New Roman" w:hAnsi="Arial" w:cs="Arial"/>
      <w:b/>
      <w:caps/>
      <w:szCs w:val="20"/>
      <w:lang w:val="en-GB" w:eastAsia="x-none"/>
    </w:rPr>
  </w:style>
  <w:style w:type="paragraph" w:customStyle="1" w:styleId="TekstHuisstijl">
    <w:name w:val="Tekst Huisstijl"/>
    <w:basedOn w:val="Standaard"/>
    <w:link w:val="TekstHuisstijlChar"/>
    <w:qFormat/>
    <w:rsid w:val="00E46950"/>
    <w:rPr>
      <w:rFonts w:cs="Arial"/>
    </w:rPr>
  </w:style>
  <w:style w:type="character" w:customStyle="1" w:styleId="TekstHuisstijlChar">
    <w:name w:val="Tekst Huisstijl Char"/>
    <w:link w:val="TekstHuisstijl"/>
    <w:rsid w:val="00E46950"/>
    <w:rPr>
      <w:rFonts w:ascii="Arial" w:eastAsia="Times New Roman" w:hAnsi="Arial" w:cs="Arial"/>
      <w:sz w:val="20"/>
      <w:szCs w:val="20"/>
      <w:lang w:eastAsia="nl-NL"/>
    </w:rPr>
  </w:style>
  <w:style w:type="table" w:styleId="Gemiddeldearcering2-accent5">
    <w:name w:val="Medium Shading 2 Accent 5"/>
    <w:basedOn w:val="Standaardtabel"/>
    <w:uiPriority w:val="64"/>
    <w:rsid w:val="00E46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469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69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E469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rsid w:val="00E4695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Paginanummer">
    <w:name w:val="page number"/>
    <w:basedOn w:val="Standaardalinea-lettertype"/>
    <w:rsid w:val="00E46950"/>
  </w:style>
  <w:style w:type="paragraph" w:customStyle="1" w:styleId="TitelHuisstijl">
    <w:name w:val="Titel Huisstijl"/>
    <w:basedOn w:val="Kop1"/>
    <w:link w:val="TitelHuisstijlChar"/>
    <w:qFormat/>
    <w:rsid w:val="00E46950"/>
    <w:pPr>
      <w:spacing w:before="0" w:after="280"/>
    </w:pPr>
    <w:rPr>
      <w:rFonts w:ascii="Arial" w:eastAsia="Times New Roman" w:hAnsi="Arial" w:cs="Arial"/>
      <w:bCs w:val="0"/>
      <w:caps/>
      <w:color w:val="auto"/>
      <w:sz w:val="22"/>
      <w:szCs w:val="20"/>
      <w:lang w:val="en-GB" w:eastAsia="x-none"/>
    </w:rPr>
  </w:style>
  <w:style w:type="character" w:customStyle="1" w:styleId="TitelHuisstijlChar">
    <w:name w:val="Titel Huisstijl Char"/>
    <w:link w:val="TitelHuisstijl"/>
    <w:rsid w:val="00E46950"/>
    <w:rPr>
      <w:rFonts w:ascii="Arial" w:eastAsia="Times New Roman" w:hAnsi="Arial" w:cs="Arial"/>
      <w:b/>
      <w:caps/>
      <w:szCs w:val="20"/>
      <w:lang w:val="en-GB" w:eastAsia="x-none"/>
    </w:rPr>
  </w:style>
  <w:style w:type="paragraph" w:customStyle="1" w:styleId="TekstHuisstijl">
    <w:name w:val="Tekst Huisstijl"/>
    <w:basedOn w:val="Standaard"/>
    <w:link w:val="TekstHuisstijlChar"/>
    <w:qFormat/>
    <w:rsid w:val="00E46950"/>
    <w:rPr>
      <w:rFonts w:cs="Arial"/>
    </w:rPr>
  </w:style>
  <w:style w:type="character" w:customStyle="1" w:styleId="TekstHuisstijlChar">
    <w:name w:val="Tekst Huisstijl Char"/>
    <w:link w:val="TekstHuisstijl"/>
    <w:rsid w:val="00E46950"/>
    <w:rPr>
      <w:rFonts w:ascii="Arial" w:eastAsia="Times New Roman" w:hAnsi="Arial" w:cs="Arial"/>
      <w:sz w:val="20"/>
      <w:szCs w:val="20"/>
      <w:lang w:eastAsia="nl-NL"/>
    </w:rPr>
  </w:style>
  <w:style w:type="table" w:styleId="Gemiddeldearcering2-accent5">
    <w:name w:val="Medium Shading 2 Accent 5"/>
    <w:basedOn w:val="Standaardtabel"/>
    <w:uiPriority w:val="64"/>
    <w:rsid w:val="00E46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469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F7D969BC.dotm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Lieke Hekers</dc:creator>
  <cp:lastModifiedBy>Lieke Hekers</cp:lastModifiedBy>
  <cp:revision>2</cp:revision>
  <dcterms:created xsi:type="dcterms:W3CDTF">2019-12-12T09:38:00Z</dcterms:created>
  <dcterms:modified xsi:type="dcterms:W3CDTF">2019-12-12T09:38:00Z</dcterms:modified>
</cp:coreProperties>
</file>