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BA937" w14:textId="53955677" w:rsidR="000F0AF9" w:rsidRPr="000F0AF9" w:rsidRDefault="00BB4E81" w:rsidP="000F0AF9">
      <w:pPr>
        <w:pStyle w:val="Kop1"/>
        <w:keepLines/>
        <w:pageBreakBefore/>
        <w:autoSpaceDE/>
        <w:autoSpaceDN/>
        <w:adjustRightInd/>
        <w:spacing w:after="240" w:line="288" w:lineRule="auto"/>
        <w:ind w:left="360" w:hanging="360"/>
        <w:jc w:val="left"/>
        <w:rPr>
          <w:rFonts w:ascii="Arial" w:hAnsi="Arial"/>
          <w:sz w:val="24"/>
          <w:szCs w:val="24"/>
        </w:rPr>
      </w:pPr>
      <w:r w:rsidRPr="000F0AF9">
        <w:rPr>
          <w:rFonts w:ascii="Arial" w:eastAsia="Times New Roman" w:hAnsi="Arial"/>
          <w:caps w:val="0"/>
          <w:szCs w:val="28"/>
          <w:lang w:eastAsia="nl-NL"/>
        </w:rPr>
        <w:t xml:space="preserve">Bijlage </w:t>
      </w:r>
      <w:r w:rsidR="00EF4052">
        <w:rPr>
          <w:rFonts w:ascii="Arial" w:eastAsia="Times New Roman" w:hAnsi="Arial"/>
          <w:caps w:val="0"/>
          <w:szCs w:val="28"/>
          <w:lang w:eastAsia="nl-NL"/>
        </w:rPr>
        <w:t>1</w:t>
      </w:r>
      <w:r w:rsidRPr="000F0AF9">
        <w:rPr>
          <w:rFonts w:ascii="Arial" w:eastAsia="Times New Roman" w:hAnsi="Arial"/>
          <w:caps w:val="0"/>
          <w:szCs w:val="28"/>
          <w:lang w:eastAsia="nl-NL"/>
        </w:rPr>
        <w:t xml:space="preserve"> - Aanmeldingsbilje</w:t>
      </w:r>
      <w:r w:rsidR="000F0AF9">
        <w:rPr>
          <w:rFonts w:ascii="Arial" w:eastAsia="Times New Roman" w:hAnsi="Arial"/>
          <w:caps w:val="0"/>
          <w:szCs w:val="28"/>
          <w:lang w:eastAsia="nl-NL"/>
        </w:rPr>
        <w:t>t</w:t>
      </w:r>
    </w:p>
    <w:p w14:paraId="6F4A324A" w14:textId="3AF55562" w:rsidR="00BB4E81" w:rsidRPr="00855537" w:rsidRDefault="00EF4052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Toc249347677"/>
      <w:bookmarkStart w:id="1" w:name="_Toc249348129"/>
      <w:bookmarkStart w:id="2" w:name="_Toc249349040"/>
      <w:bookmarkStart w:id="3" w:name="_Toc266371979"/>
      <w:r>
        <w:rPr>
          <w:rFonts w:ascii="Arial" w:hAnsi="Arial" w:cs="Arial"/>
          <w:sz w:val="20"/>
          <w:szCs w:val="20"/>
        </w:rPr>
        <w:t>Aanbesteding gebiedsontwikkeling EKP-Noord, ‘s-Hertogenbosch</w:t>
      </w:r>
    </w:p>
    <w:p w14:paraId="0C782B6F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bookmarkEnd w:id="0"/>
    <w:bookmarkEnd w:id="1"/>
    <w:bookmarkEnd w:id="2"/>
    <w:bookmarkEnd w:id="3"/>
    <w:p w14:paraId="79270030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F1A7C" w14:textId="05B8E09D" w:rsidR="00BB4E81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 xml:space="preserve">Naam </w:t>
      </w:r>
      <w:r w:rsidR="00855537" w:rsidRPr="00855537">
        <w:rPr>
          <w:rFonts w:ascii="Arial" w:hAnsi="Arial" w:cs="Arial"/>
          <w:sz w:val="20"/>
          <w:szCs w:val="20"/>
        </w:rPr>
        <w:t>g</w:t>
      </w:r>
      <w:r w:rsidRPr="00855537">
        <w:rPr>
          <w:rFonts w:ascii="Arial" w:hAnsi="Arial" w:cs="Arial"/>
          <w:sz w:val="20"/>
          <w:szCs w:val="20"/>
        </w:rPr>
        <w:t>e</w:t>
      </w:r>
      <w:r w:rsidR="00EF4052">
        <w:rPr>
          <w:rFonts w:ascii="Arial" w:hAnsi="Arial" w:cs="Arial"/>
          <w:sz w:val="20"/>
          <w:szCs w:val="20"/>
        </w:rPr>
        <w:t>gadigde</w:t>
      </w:r>
      <w:r w:rsidRPr="00855537">
        <w:rPr>
          <w:rFonts w:ascii="Arial" w:hAnsi="Arial" w:cs="Arial"/>
          <w:sz w:val="20"/>
          <w:szCs w:val="20"/>
        </w:rPr>
        <w:t>:</w:t>
      </w:r>
      <w:r w:rsidR="00855537"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413808002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67831731" w14:textId="77777777" w:rsidR="00513AE8" w:rsidRPr="00855537" w:rsidRDefault="00513AE8" w:rsidP="00BB4E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5D866D" w14:textId="77777777" w:rsidR="00513AE8" w:rsidRPr="00855537" w:rsidRDefault="00513AE8" w:rsidP="00513AE8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Contactpersoon:</w:t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028143387"/>
          <w:placeholder>
            <w:docPart w:val="04E39970AEBD491AA0202347F0E2F250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57E7FA5C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7C8A2A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 xml:space="preserve">Adres: </w:t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099763844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39CD58EE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97D0D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>Postcode - woonplaats:</w:t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4242295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539F265A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8F213D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>KvK nummer:</w:t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74478880"/>
          <w:placeholder>
            <w:docPart w:val="0CB79C48A7B74E90BC4ED143A9BD65EE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5CFAF321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t xml:space="preserve"> </w:t>
      </w:r>
    </w:p>
    <w:p w14:paraId="224E2E41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>Telefoonnummer:</w:t>
      </w:r>
      <w:r w:rsidRPr="00855537">
        <w:rPr>
          <w:rFonts w:ascii="Arial" w:hAnsi="Arial" w:cs="Arial"/>
          <w:sz w:val="20"/>
          <w:szCs w:val="20"/>
        </w:rPr>
        <w:tab/>
      </w:r>
      <w:r w:rsidRPr="00855537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981455927"/>
          <w:placeholder>
            <w:docPart w:val="AD9556674EFB490CA4354F684FF20C9E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572858CA" w14:textId="77777777" w:rsidR="00376D87" w:rsidRDefault="00376D87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41DF3D4F" w14:textId="7BDC8D5E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t>E-mail:</w:t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384071993"/>
          <w:placeholder>
            <w:docPart w:val="F18BEF6C25D340B2B21DB080BC002DF3"/>
          </w:placeholder>
          <w:text/>
        </w:sdtPr>
        <w:sdtEndPr/>
        <w:sdtContent>
          <w:r w:rsidRPr="00855537">
            <w:rPr>
              <w:rFonts w:ascii="Arial" w:hAnsi="Arial" w:cs="Arial"/>
              <w:sz w:val="20"/>
              <w:szCs w:val="20"/>
            </w:rPr>
            <w:t>________________________________________________</w:t>
          </w:r>
        </w:sdtContent>
      </w:sdt>
    </w:p>
    <w:p w14:paraId="2C3FE3F4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2A18E2D4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7C2BB08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2FC5BC45" w14:textId="0061FC62" w:rsidR="00BB4E81" w:rsidRPr="000C115E" w:rsidRDefault="00BB4E81" w:rsidP="000C115E">
      <w:pPr>
        <w:pStyle w:val="Lijstalinea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55537">
        <w:rPr>
          <w:rFonts w:ascii="Arial" w:hAnsi="Arial" w:cs="Arial"/>
          <w:sz w:val="20"/>
          <w:szCs w:val="20"/>
        </w:rPr>
        <w:t xml:space="preserve">verklaart zich door ondertekening van dit aanmeldingsbiljet schriftelijk akkoord met de inhoud van </w:t>
      </w:r>
      <w:r w:rsidR="00EF4052">
        <w:rPr>
          <w:rFonts w:ascii="Arial" w:hAnsi="Arial" w:cs="Arial"/>
          <w:sz w:val="20"/>
          <w:szCs w:val="20"/>
        </w:rPr>
        <w:t>dit aanmeldingsbiljet en</w:t>
      </w:r>
      <w:r w:rsidR="00855537" w:rsidRPr="00855537">
        <w:rPr>
          <w:rFonts w:ascii="Arial" w:hAnsi="Arial" w:cs="Arial"/>
          <w:sz w:val="20"/>
          <w:szCs w:val="20"/>
        </w:rPr>
        <w:t xml:space="preserve"> </w:t>
      </w:r>
      <w:r w:rsidR="00EF4052">
        <w:rPr>
          <w:rFonts w:ascii="Arial" w:hAnsi="Arial" w:cs="Arial"/>
          <w:sz w:val="20"/>
          <w:szCs w:val="20"/>
        </w:rPr>
        <w:t>de selectieleidraad</w:t>
      </w:r>
      <w:bookmarkStart w:id="4" w:name="_GoBack"/>
      <w:bookmarkEnd w:id="4"/>
      <w:r w:rsidRPr="00855537">
        <w:rPr>
          <w:rFonts w:ascii="Arial" w:hAnsi="Arial" w:cs="Arial"/>
          <w:sz w:val="20"/>
          <w:szCs w:val="20"/>
        </w:rPr>
        <w:t>;</w:t>
      </w:r>
    </w:p>
    <w:p w14:paraId="217313E0" w14:textId="1E04A8D5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56CE3D3C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br/>
      </w:r>
    </w:p>
    <w:p w14:paraId="410FFDDD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t xml:space="preserve">Plaats: </w:t>
      </w:r>
      <w:r w:rsidRPr="00855537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sz w:val="20"/>
            <w:szCs w:val="20"/>
          </w:rPr>
          <w:id w:val="-1683349894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iCs/>
              <w:sz w:val="20"/>
              <w:szCs w:val="20"/>
            </w:rPr>
            <w:t>_______________________________</w:t>
          </w:r>
        </w:sdtContent>
      </w:sdt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  <w:t xml:space="preserve">Datum: </w:t>
      </w:r>
      <w:r w:rsidRPr="00855537">
        <w:rPr>
          <w:rFonts w:ascii="Arial" w:hAnsi="Arial" w:cs="Arial"/>
          <w:iCs/>
          <w:sz w:val="20"/>
          <w:szCs w:val="20"/>
        </w:rPr>
        <w:tab/>
        <w:t xml:space="preserve">        </w:t>
      </w:r>
      <w:sdt>
        <w:sdtPr>
          <w:rPr>
            <w:rFonts w:ascii="Arial" w:hAnsi="Arial" w:cs="Arial"/>
            <w:iCs/>
            <w:sz w:val="20"/>
            <w:szCs w:val="20"/>
          </w:rPr>
          <w:id w:val="2068369367"/>
          <w:placeholder>
            <w:docPart w:val="B99D10C2B61B4F648CEF436EDDF1DF8E"/>
          </w:placeholder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Pr="00855537">
            <w:rPr>
              <w:rFonts w:ascii="Arial" w:hAnsi="Arial" w:cs="Arial"/>
              <w:iCs/>
              <w:sz w:val="20"/>
              <w:szCs w:val="20"/>
            </w:rPr>
            <w:t>_____________________</w:t>
          </w:r>
        </w:sdtContent>
      </w:sdt>
      <w:r w:rsidRPr="00855537">
        <w:rPr>
          <w:rFonts w:ascii="Arial" w:hAnsi="Arial" w:cs="Arial"/>
          <w:iCs/>
          <w:sz w:val="20"/>
          <w:szCs w:val="20"/>
        </w:rPr>
        <w:t xml:space="preserve"> </w:t>
      </w:r>
    </w:p>
    <w:p w14:paraId="1D8AE3AD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br/>
        <w:t xml:space="preserve">Naam rechtsgeldige ondertekenaar:   </w:t>
      </w:r>
      <w:sdt>
        <w:sdtPr>
          <w:rPr>
            <w:rFonts w:ascii="Arial" w:hAnsi="Arial" w:cs="Arial"/>
            <w:iCs/>
            <w:sz w:val="20"/>
            <w:szCs w:val="20"/>
          </w:rPr>
          <w:id w:val="1147944822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iCs/>
              <w:sz w:val="20"/>
              <w:szCs w:val="20"/>
            </w:rPr>
            <w:t>______________________________________________</w:t>
          </w:r>
        </w:sdtContent>
      </w:sdt>
      <w:r w:rsidRPr="00855537">
        <w:rPr>
          <w:rFonts w:ascii="Arial" w:hAnsi="Arial" w:cs="Arial"/>
          <w:iCs/>
          <w:sz w:val="20"/>
          <w:szCs w:val="20"/>
        </w:rPr>
        <w:t xml:space="preserve">  </w:t>
      </w:r>
    </w:p>
    <w:p w14:paraId="744D15E6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br/>
        <w:t xml:space="preserve">Functie:         </w:t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  <w:t xml:space="preserve">         </w:t>
      </w:r>
      <w:sdt>
        <w:sdtPr>
          <w:rPr>
            <w:rFonts w:ascii="Arial" w:hAnsi="Arial" w:cs="Arial"/>
            <w:iCs/>
            <w:sz w:val="20"/>
            <w:szCs w:val="20"/>
          </w:rPr>
          <w:id w:val="-194153663"/>
          <w:placeholder>
            <w:docPart w:val="A681999BC7EE4EEABA56377B7590B6A8"/>
          </w:placeholder>
          <w:text/>
        </w:sdtPr>
        <w:sdtEndPr/>
        <w:sdtContent>
          <w:r w:rsidRPr="00855537">
            <w:rPr>
              <w:rFonts w:ascii="Arial" w:hAnsi="Arial" w:cs="Arial"/>
              <w:iCs/>
              <w:sz w:val="20"/>
              <w:szCs w:val="20"/>
            </w:rPr>
            <w:t>______________________________________________</w:t>
          </w:r>
        </w:sdtContent>
      </w:sdt>
    </w:p>
    <w:p w14:paraId="4C4DFF48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7474831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34A9743E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63DD2C56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855537">
        <w:rPr>
          <w:rFonts w:ascii="Arial" w:hAnsi="Arial" w:cs="Arial"/>
          <w:iCs/>
          <w:sz w:val="20"/>
          <w:szCs w:val="20"/>
        </w:rPr>
        <w:br/>
        <w:t xml:space="preserve">Ondertekening:    </w:t>
      </w:r>
      <w:r w:rsidRPr="00855537">
        <w:rPr>
          <w:rFonts w:ascii="Arial" w:hAnsi="Arial" w:cs="Arial"/>
          <w:iCs/>
          <w:sz w:val="20"/>
          <w:szCs w:val="20"/>
        </w:rPr>
        <w:tab/>
      </w:r>
      <w:r w:rsidRPr="00855537">
        <w:rPr>
          <w:rFonts w:ascii="Arial" w:hAnsi="Arial" w:cs="Arial"/>
          <w:iCs/>
          <w:sz w:val="20"/>
          <w:szCs w:val="20"/>
        </w:rPr>
        <w:tab/>
        <w:t xml:space="preserve">         </w:t>
      </w:r>
      <w:sdt>
        <w:sdtPr>
          <w:rPr>
            <w:rFonts w:ascii="Arial" w:hAnsi="Arial" w:cs="Arial"/>
            <w:iCs/>
            <w:sz w:val="20"/>
            <w:szCs w:val="20"/>
          </w:rPr>
          <w:id w:val="1072393224"/>
          <w:placeholder>
            <w:docPart w:val="44E94428881C4E38A0EAA31CC16E54B1"/>
          </w:placeholder>
          <w:text/>
        </w:sdtPr>
        <w:sdtEndPr/>
        <w:sdtContent>
          <w:r w:rsidRPr="00855537">
            <w:rPr>
              <w:rFonts w:ascii="Arial" w:hAnsi="Arial" w:cs="Arial"/>
              <w:iCs/>
              <w:sz w:val="20"/>
              <w:szCs w:val="20"/>
            </w:rPr>
            <w:t>______________________________________________</w:t>
          </w:r>
        </w:sdtContent>
      </w:sdt>
    </w:p>
    <w:p w14:paraId="36FAD9D3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508353C9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59322195" w14:textId="77777777" w:rsidR="00BB4E81" w:rsidRPr="00855537" w:rsidRDefault="00BB4E81" w:rsidP="00BB4E81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 w:rsidRPr="00855537">
        <w:rPr>
          <w:rFonts w:ascii="Arial" w:hAnsi="Arial" w:cs="Arial"/>
          <w:b/>
          <w:iCs/>
          <w:sz w:val="20"/>
          <w:szCs w:val="20"/>
        </w:rPr>
        <w:br/>
      </w:r>
    </w:p>
    <w:p w14:paraId="733F299E" w14:textId="77777777" w:rsidR="00A16DC6" w:rsidRPr="00855537" w:rsidRDefault="00A16DC6" w:rsidP="00BB4E81">
      <w:pPr>
        <w:rPr>
          <w:rFonts w:ascii="Arial" w:eastAsia="@PMingLiU" w:hAnsi="Arial" w:cs="Arial"/>
        </w:rPr>
      </w:pPr>
    </w:p>
    <w:p w14:paraId="592C8018" w14:textId="77777777" w:rsidR="00855537" w:rsidRPr="00855537" w:rsidRDefault="00855537" w:rsidP="00BB4E81">
      <w:pPr>
        <w:rPr>
          <w:rFonts w:ascii="Arial" w:eastAsia="@PMingLiU" w:hAnsi="Arial" w:cs="Arial"/>
        </w:rPr>
      </w:pPr>
    </w:p>
    <w:p w14:paraId="1B3AEF90" w14:textId="77777777" w:rsidR="00855537" w:rsidRPr="00855537" w:rsidRDefault="00855537" w:rsidP="00BB4E81">
      <w:pPr>
        <w:rPr>
          <w:rFonts w:ascii="Arial" w:eastAsia="@PMingLiU" w:hAnsi="Arial" w:cs="Arial"/>
        </w:rPr>
      </w:pPr>
    </w:p>
    <w:sectPr w:rsidR="00855537" w:rsidRPr="00855537" w:rsidSect="00E17532">
      <w:footerReference w:type="default" r:id="rId7"/>
      <w:pgSz w:w="11907" w:h="16840" w:code="9"/>
      <w:pgMar w:top="1985" w:right="1418" w:bottom="1985" w:left="1985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62C96" w14:textId="77777777" w:rsidR="00526E21" w:rsidRDefault="00526E21">
      <w:r>
        <w:separator/>
      </w:r>
    </w:p>
  </w:endnote>
  <w:endnote w:type="continuationSeparator" w:id="0">
    <w:p w14:paraId="51A9201A" w14:textId="77777777" w:rsidR="00526E21" w:rsidRDefault="00526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@PMingLiU">
    <w:altName w:val="@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40" w:type="dxa"/>
      <w:tblLook w:val="01E0" w:firstRow="1" w:lastRow="1" w:firstColumn="1" w:lastColumn="1" w:noHBand="0" w:noVBand="0"/>
    </w:tblPr>
    <w:tblGrid>
      <w:gridCol w:w="5364"/>
      <w:gridCol w:w="1677"/>
      <w:gridCol w:w="1699"/>
    </w:tblGrid>
    <w:tr w:rsidR="00D7579B" w14:paraId="37903916" w14:textId="77777777" w:rsidTr="0006492E">
      <w:tc>
        <w:tcPr>
          <w:tcW w:w="5364" w:type="dxa"/>
          <w:shd w:val="clear" w:color="auto" w:fill="auto"/>
        </w:tcPr>
        <w:p w14:paraId="6480D712" w14:textId="062F802F" w:rsidR="00D7579B" w:rsidRDefault="00D7579B" w:rsidP="00D7579B">
          <w:pPr>
            <w:pStyle w:val="Voettekst"/>
            <w:rPr>
              <w:rStyle w:val="Paginanummer"/>
            </w:rPr>
          </w:pPr>
          <w:proofErr w:type="spellStart"/>
          <w:r w:rsidRPr="00D7579B">
            <w:rPr>
              <w:rStyle w:val="Paginanummer"/>
              <w:b w:val="0"/>
              <w:sz w:val="18"/>
              <w:szCs w:val="18"/>
            </w:rPr>
            <w:t>Paraaf</w:t>
          </w:r>
          <w:proofErr w:type="spellEnd"/>
          <w:r>
            <w:rPr>
              <w:rStyle w:val="Paginanummer"/>
              <w:b w:val="0"/>
              <w:sz w:val="18"/>
              <w:szCs w:val="18"/>
            </w:rPr>
            <w:t xml:space="preserve"> </w:t>
          </w:r>
          <w:proofErr w:type="spellStart"/>
          <w:r>
            <w:rPr>
              <w:rStyle w:val="Paginanummer"/>
              <w:b w:val="0"/>
              <w:sz w:val="18"/>
              <w:szCs w:val="18"/>
            </w:rPr>
            <w:t>geïnteresseerde</w:t>
          </w:r>
          <w:proofErr w:type="spellEnd"/>
          <w:r w:rsidRPr="00D7579B">
            <w:rPr>
              <w:rStyle w:val="Paginanummer"/>
              <w:b w:val="0"/>
              <w:sz w:val="18"/>
              <w:szCs w:val="18"/>
            </w:rPr>
            <w:t>:</w:t>
          </w:r>
        </w:p>
      </w:tc>
      <w:tc>
        <w:tcPr>
          <w:tcW w:w="1677" w:type="dxa"/>
          <w:shd w:val="clear" w:color="auto" w:fill="auto"/>
        </w:tcPr>
        <w:p w14:paraId="3DC7AE32" w14:textId="1F2FC1EE" w:rsidR="00D7579B" w:rsidRPr="00D7579B" w:rsidRDefault="00D7579B" w:rsidP="00D7579B">
          <w:pPr>
            <w:pStyle w:val="Voettekst"/>
            <w:rPr>
              <w:rStyle w:val="Paginanummer"/>
              <w:b w:val="0"/>
              <w:sz w:val="18"/>
              <w:szCs w:val="18"/>
            </w:rPr>
          </w:pPr>
        </w:p>
      </w:tc>
      <w:tc>
        <w:tcPr>
          <w:tcW w:w="1699" w:type="dxa"/>
          <w:shd w:val="clear" w:color="auto" w:fill="auto"/>
        </w:tcPr>
        <w:p w14:paraId="30729A25" w14:textId="046746FE" w:rsidR="00D7579B" w:rsidRPr="00C2178B" w:rsidRDefault="00D7579B" w:rsidP="00C2178B">
          <w:pPr>
            <w:pStyle w:val="Voettekst"/>
            <w:jc w:val="right"/>
            <w:rPr>
              <w:rStyle w:val="Paginanummer"/>
              <w:b w:val="0"/>
            </w:rPr>
          </w:pPr>
          <w:r w:rsidRPr="00C2178B">
            <w:rPr>
              <w:rStyle w:val="Paginanummer"/>
              <w:b w:val="0"/>
              <w:sz w:val="20"/>
              <w:szCs w:val="20"/>
            </w:rPr>
            <w:fldChar w:fldCharType="begin"/>
          </w:r>
          <w:r w:rsidRPr="00C2178B">
            <w:rPr>
              <w:rStyle w:val="Paginanummer"/>
              <w:b w:val="0"/>
              <w:sz w:val="20"/>
              <w:szCs w:val="20"/>
            </w:rPr>
            <w:instrText xml:space="preserve"> PAGE </w:instrText>
          </w:r>
          <w:r w:rsidRPr="00C2178B">
            <w:rPr>
              <w:rStyle w:val="Paginanummer"/>
              <w:b w:val="0"/>
              <w:sz w:val="20"/>
              <w:szCs w:val="20"/>
            </w:rPr>
            <w:fldChar w:fldCharType="separate"/>
          </w:r>
          <w:r w:rsidR="00E15F02">
            <w:rPr>
              <w:rStyle w:val="Paginanummer"/>
              <w:b w:val="0"/>
              <w:noProof/>
              <w:sz w:val="20"/>
              <w:szCs w:val="20"/>
            </w:rPr>
            <w:t>2</w:t>
          </w:r>
          <w:r w:rsidRPr="00C2178B">
            <w:rPr>
              <w:rStyle w:val="Paginanummer"/>
              <w:b w:val="0"/>
              <w:sz w:val="20"/>
              <w:szCs w:val="20"/>
            </w:rPr>
            <w:fldChar w:fldCharType="end"/>
          </w:r>
          <w:r w:rsidRPr="00C2178B">
            <w:rPr>
              <w:rStyle w:val="Paginanummer"/>
              <w:b w:val="0"/>
              <w:sz w:val="22"/>
              <w:szCs w:val="22"/>
            </w:rPr>
            <w:t>/</w:t>
          </w:r>
          <w:r w:rsidRPr="00C2178B">
            <w:rPr>
              <w:rStyle w:val="Paginanummer"/>
              <w:b w:val="0"/>
            </w:rPr>
            <w:t>…</w:t>
          </w:r>
        </w:p>
      </w:tc>
    </w:tr>
  </w:tbl>
  <w:p w14:paraId="32EACAF3" w14:textId="77777777" w:rsidR="00E17532" w:rsidRDefault="00E175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247D7" w14:textId="77777777" w:rsidR="00526E21" w:rsidRDefault="00526E21">
      <w:r>
        <w:separator/>
      </w:r>
    </w:p>
  </w:footnote>
  <w:footnote w:type="continuationSeparator" w:id="0">
    <w:p w14:paraId="7F4ACBAB" w14:textId="77777777" w:rsidR="00526E21" w:rsidRDefault="00526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5106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675FB"/>
    <w:multiLevelType w:val="hybridMultilevel"/>
    <w:tmpl w:val="D97E6AAC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F557AF"/>
    <w:multiLevelType w:val="hybridMultilevel"/>
    <w:tmpl w:val="3D90423C"/>
    <w:lvl w:ilvl="0" w:tplc="181C31E0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2C5225"/>
    <w:multiLevelType w:val="hybridMultilevel"/>
    <w:tmpl w:val="5EAEA656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3965DF3"/>
    <w:multiLevelType w:val="hybridMultilevel"/>
    <w:tmpl w:val="13D2AC5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9FD049B"/>
    <w:multiLevelType w:val="hybridMultilevel"/>
    <w:tmpl w:val="B79EE234"/>
    <w:lvl w:ilvl="0" w:tplc="181C31E0">
      <w:start w:val="1"/>
      <w:numFmt w:val="decimal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622540"/>
    <w:multiLevelType w:val="hybridMultilevel"/>
    <w:tmpl w:val="A5C04B1A"/>
    <w:lvl w:ilvl="0" w:tplc="9098B18C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000000"/>
        <w:spacing w:val="0"/>
        <w:w w:val="100"/>
        <w:position w:val="0"/>
        <w:sz w:val="24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8B"/>
    <w:rsid w:val="000503F8"/>
    <w:rsid w:val="000C115E"/>
    <w:rsid w:val="000C1C1B"/>
    <w:rsid w:val="000E28CF"/>
    <w:rsid w:val="000F0AF9"/>
    <w:rsid w:val="000F5A58"/>
    <w:rsid w:val="00116BF3"/>
    <w:rsid w:val="00166411"/>
    <w:rsid w:val="00185F48"/>
    <w:rsid w:val="001E0410"/>
    <w:rsid w:val="001E42E3"/>
    <w:rsid w:val="002718B6"/>
    <w:rsid w:val="00276AFE"/>
    <w:rsid w:val="002866EC"/>
    <w:rsid w:val="002964ED"/>
    <w:rsid w:val="00300289"/>
    <w:rsid w:val="00352AA9"/>
    <w:rsid w:val="0036615C"/>
    <w:rsid w:val="00376D87"/>
    <w:rsid w:val="004503EE"/>
    <w:rsid w:val="00505FF6"/>
    <w:rsid w:val="00513AE8"/>
    <w:rsid w:val="00526E21"/>
    <w:rsid w:val="00541A83"/>
    <w:rsid w:val="00633983"/>
    <w:rsid w:val="00646D19"/>
    <w:rsid w:val="006B70B5"/>
    <w:rsid w:val="00706D36"/>
    <w:rsid w:val="00713A50"/>
    <w:rsid w:val="007156FD"/>
    <w:rsid w:val="007F2DBF"/>
    <w:rsid w:val="00822903"/>
    <w:rsid w:val="00855537"/>
    <w:rsid w:val="008C2E9E"/>
    <w:rsid w:val="00914B7A"/>
    <w:rsid w:val="0093767E"/>
    <w:rsid w:val="009B5984"/>
    <w:rsid w:val="009C2464"/>
    <w:rsid w:val="009C6FE8"/>
    <w:rsid w:val="009E5F6C"/>
    <w:rsid w:val="009E6FDF"/>
    <w:rsid w:val="00A16DC6"/>
    <w:rsid w:val="00AA6F13"/>
    <w:rsid w:val="00AB08BF"/>
    <w:rsid w:val="00AE03AA"/>
    <w:rsid w:val="00B121CF"/>
    <w:rsid w:val="00BB4E81"/>
    <w:rsid w:val="00C07024"/>
    <w:rsid w:val="00C2178B"/>
    <w:rsid w:val="00C76B14"/>
    <w:rsid w:val="00CA23FF"/>
    <w:rsid w:val="00CA253F"/>
    <w:rsid w:val="00CE03C3"/>
    <w:rsid w:val="00D53C8A"/>
    <w:rsid w:val="00D7579B"/>
    <w:rsid w:val="00D77310"/>
    <w:rsid w:val="00DE2580"/>
    <w:rsid w:val="00DE47A3"/>
    <w:rsid w:val="00DF7D89"/>
    <w:rsid w:val="00E03EDD"/>
    <w:rsid w:val="00E1104B"/>
    <w:rsid w:val="00E15F02"/>
    <w:rsid w:val="00E17532"/>
    <w:rsid w:val="00E23C00"/>
    <w:rsid w:val="00E423BA"/>
    <w:rsid w:val="00E75142"/>
    <w:rsid w:val="00EC1655"/>
    <w:rsid w:val="00EC57C7"/>
    <w:rsid w:val="00EF4052"/>
    <w:rsid w:val="00F057CB"/>
    <w:rsid w:val="00F268A3"/>
    <w:rsid w:val="00F4159E"/>
    <w:rsid w:val="00F43874"/>
    <w:rsid w:val="00F9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E45F6B"/>
  <w15:chartTrackingRefBased/>
  <w15:docId w15:val="{3709425D-118F-4499-97C1-78E3B0337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BB4E8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Kop1">
    <w:name w:val="heading 1"/>
    <w:basedOn w:val="Plattetekst"/>
    <w:next w:val="Plattetekst"/>
    <w:qFormat/>
    <w:pPr>
      <w:keepNext/>
      <w:spacing w:after="0"/>
      <w:jc w:val="center"/>
      <w:outlineLvl w:val="0"/>
    </w:pPr>
    <w:rPr>
      <w:rFonts w:cs="Arial"/>
      <w:b/>
      <w:bCs/>
      <w:caps/>
      <w:kern w:val="32"/>
      <w:sz w:val="28"/>
      <w:szCs w:val="32"/>
    </w:rPr>
  </w:style>
  <w:style w:type="paragraph" w:styleId="Kop2">
    <w:name w:val="heading 2"/>
    <w:basedOn w:val="Plattetekst"/>
    <w:next w:val="Plattetekst"/>
    <w:qFormat/>
    <w:pPr>
      <w:keepNext/>
      <w:spacing w:before="600"/>
      <w:outlineLvl w:val="1"/>
    </w:pPr>
    <w:rPr>
      <w:rFonts w:cs="Arial"/>
      <w:b/>
      <w:bCs/>
      <w:iCs/>
      <w:caps/>
      <w:szCs w:val="28"/>
    </w:rPr>
  </w:style>
  <w:style w:type="paragraph" w:styleId="Kop3">
    <w:name w:val="heading 3"/>
    <w:basedOn w:val="Plattetekst"/>
    <w:next w:val="Plattetekst"/>
    <w:qFormat/>
    <w:pPr>
      <w:keepNext/>
      <w:spacing w:before="360"/>
      <w:outlineLvl w:val="2"/>
    </w:pPr>
    <w:rPr>
      <w:rFonts w:cs="Arial"/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Plattetekst"/>
    <w:rsid w:val="00116BF3"/>
    <w:pPr>
      <w:tabs>
        <w:tab w:val="center" w:pos="4320"/>
        <w:tab w:val="right" w:pos="8640"/>
      </w:tabs>
    </w:pPr>
    <w:rPr>
      <w:sz w:val="16"/>
    </w:rPr>
  </w:style>
  <w:style w:type="paragraph" w:styleId="Voettekst">
    <w:name w:val="footer"/>
    <w:basedOn w:val="Standaard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@PMingLiU" w:eastAsia="@PMingLiU"/>
      <w:lang w:val="en-US"/>
    </w:rPr>
  </w:style>
  <w:style w:type="character" w:styleId="Paginanummer">
    <w:name w:val="page number"/>
    <w:rsid w:val="00116BF3"/>
    <w:rPr>
      <w:rFonts w:ascii="Arial" w:hAnsi="Arial"/>
      <w:b/>
      <w:dstrike w:val="0"/>
      <w:spacing w:val="0"/>
      <w:w w:val="100"/>
      <w:kern w:val="0"/>
      <w:position w:val="0"/>
      <w:sz w:val="24"/>
      <w:szCs w:val="24"/>
      <w:vertAlign w:val="baseline"/>
    </w:rPr>
  </w:style>
  <w:style w:type="paragraph" w:styleId="Plattetekst">
    <w:name w:val="Body Text"/>
    <w:basedOn w:val="Standaard"/>
    <w:pPr>
      <w:autoSpaceDE w:val="0"/>
      <w:autoSpaceDN w:val="0"/>
      <w:adjustRightInd w:val="0"/>
      <w:spacing w:after="240"/>
    </w:pPr>
    <w:rPr>
      <w:rFonts w:eastAsia="@PMingLiU"/>
    </w:rPr>
  </w:style>
  <w:style w:type="table" w:styleId="Tabelraster">
    <w:name w:val="Table Grid"/>
    <w:basedOn w:val="Standaardtabel"/>
    <w:rsid w:val="00D77310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646D19"/>
    <w:rPr>
      <w:rFonts w:ascii="Tahoma" w:hAnsi="Tahoma" w:cs="Tahoma"/>
      <w:sz w:val="16"/>
      <w:szCs w:val="16"/>
    </w:rPr>
  </w:style>
  <w:style w:type="paragraph" w:styleId="Inhopg3">
    <w:name w:val="toc 3"/>
    <w:basedOn w:val="Standaard"/>
    <w:next w:val="Standaard"/>
    <w:autoRedefine/>
    <w:semiHidden/>
    <w:rsid w:val="00E23C00"/>
    <w:pPr>
      <w:tabs>
        <w:tab w:val="right" w:pos="8827"/>
      </w:tabs>
    </w:pPr>
  </w:style>
  <w:style w:type="character" w:styleId="Hyperlink">
    <w:name w:val="Hyperlink"/>
    <w:rsid w:val="00CA23FF"/>
    <w:rPr>
      <w:color w:val="0000FF"/>
      <w:u w:val="single"/>
    </w:rPr>
  </w:style>
  <w:style w:type="paragraph" w:styleId="Inhopg2">
    <w:name w:val="toc 2"/>
    <w:basedOn w:val="Standaard"/>
    <w:next w:val="Standaard"/>
    <w:autoRedefine/>
    <w:semiHidden/>
    <w:rsid w:val="00CA23FF"/>
    <w:pPr>
      <w:ind w:left="200"/>
    </w:pPr>
  </w:style>
  <w:style w:type="paragraph" w:styleId="Inhopg1">
    <w:name w:val="toc 1"/>
    <w:basedOn w:val="Standaard"/>
    <w:next w:val="Standaard"/>
    <w:autoRedefine/>
    <w:semiHidden/>
    <w:rsid w:val="00CA23FF"/>
  </w:style>
  <w:style w:type="paragraph" w:customStyle="1" w:styleId="Kop10">
    <w:name w:val="Kop [1]"/>
    <w:basedOn w:val="Kop1"/>
    <w:link w:val="Kop1Char"/>
    <w:rsid w:val="00BB4E81"/>
    <w:pPr>
      <w:pageBreakBefore/>
      <w:widowControl w:val="0"/>
      <w:tabs>
        <w:tab w:val="left" w:pos="0"/>
        <w:tab w:val="left" w:pos="567"/>
      </w:tabs>
      <w:autoSpaceDE/>
      <w:autoSpaceDN/>
      <w:adjustRightInd/>
      <w:spacing w:before="360" w:after="120" w:line="240" w:lineRule="auto"/>
      <w:jc w:val="left"/>
    </w:pPr>
    <w:rPr>
      <w:rFonts w:eastAsia="Calibri" w:cs="Times New Roman"/>
      <w:bCs w:val="0"/>
      <w:caps w:val="0"/>
      <w:kern w:val="28"/>
      <w:sz w:val="32"/>
      <w:szCs w:val="20"/>
      <w:lang w:val="x-none"/>
    </w:rPr>
  </w:style>
  <w:style w:type="character" w:customStyle="1" w:styleId="Kop1Char">
    <w:name w:val="Kop [1] Char"/>
    <w:link w:val="Kop10"/>
    <w:locked/>
    <w:rsid w:val="00BB4E81"/>
    <w:rPr>
      <w:rFonts w:ascii="Arial" w:eastAsia="Calibri" w:hAnsi="Arial"/>
      <w:b/>
      <w:kern w:val="28"/>
      <w:sz w:val="32"/>
      <w:lang w:val="x-none"/>
    </w:rPr>
  </w:style>
  <w:style w:type="paragraph" w:styleId="Lijstalinea">
    <w:name w:val="List Paragraph"/>
    <w:basedOn w:val="Standaard"/>
    <w:uiPriority w:val="34"/>
    <w:qFormat/>
    <w:rsid w:val="00BB4E81"/>
    <w:pPr>
      <w:ind w:left="720"/>
      <w:contextualSpacing/>
    </w:pPr>
    <w:rPr>
      <w:rFonts w:eastAsia="Calibri"/>
    </w:rPr>
  </w:style>
  <w:style w:type="character" w:styleId="Verwijzingopmerking">
    <w:name w:val="annotation reference"/>
    <w:basedOn w:val="Standaardalinea-lettertype"/>
    <w:uiPriority w:val="99"/>
    <w:unhideWhenUsed/>
    <w:rsid w:val="008555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55537"/>
    <w:pPr>
      <w:spacing w:after="0" w:line="240" w:lineRule="auto"/>
    </w:pPr>
    <w:rPr>
      <w:rFonts w:ascii="Arial" w:hAnsi="Arial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55537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03EDD"/>
    <w:pPr>
      <w:spacing w:after="200"/>
    </w:pPr>
    <w:rPr>
      <w:rFonts w:ascii="Calibri" w:hAnsi="Calibr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E03EDD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KRO%20CONSULT\Migratie%20EZ2XS\Sjablonen\70-intentieovereenkoms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81999BC7EE4EEABA56377B7590B6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91740E-7481-4D0C-A3FE-4F2DEFD25545}"/>
      </w:docPartPr>
      <w:docPartBody>
        <w:p w:rsidR="00542DC0" w:rsidRDefault="0025555C" w:rsidP="0025555C">
          <w:pPr>
            <w:pStyle w:val="A681999BC7EE4EEABA56377B7590B6A8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CB79C48A7B74E90BC4ED143A9BD65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D3B5CB-E6AE-4816-BD38-690BE7633890}"/>
      </w:docPartPr>
      <w:docPartBody>
        <w:p w:rsidR="00542DC0" w:rsidRDefault="0025555C" w:rsidP="0025555C">
          <w:pPr>
            <w:pStyle w:val="0CB79C48A7B74E90BC4ED143A9BD65EE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D9556674EFB490CA4354F684FF20C9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C62407-FB86-4C8C-8329-21456B963A89}"/>
      </w:docPartPr>
      <w:docPartBody>
        <w:p w:rsidR="00542DC0" w:rsidRDefault="0025555C" w:rsidP="0025555C">
          <w:pPr>
            <w:pStyle w:val="AD9556674EFB490CA4354F684FF20C9E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8BEF6C25D340B2B21DB080BC002D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4B80F7-E7DE-43AD-913E-247C1CCBB52C}"/>
      </w:docPartPr>
      <w:docPartBody>
        <w:p w:rsidR="00542DC0" w:rsidRDefault="0025555C" w:rsidP="0025555C">
          <w:pPr>
            <w:pStyle w:val="F18BEF6C25D340B2B21DB080BC002DF3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9D10C2B61B4F648CEF436EDDF1DF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E9EDEB-501D-43B3-8093-85F3205062A7}"/>
      </w:docPartPr>
      <w:docPartBody>
        <w:p w:rsidR="00542DC0" w:rsidRDefault="0025555C" w:rsidP="0025555C">
          <w:pPr>
            <w:pStyle w:val="B99D10C2B61B4F648CEF436EDDF1DF8E"/>
          </w:pPr>
          <w:r w:rsidRPr="00111AC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4E94428881C4E38A0EAA31CC16E54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56BCE8-4321-4AF9-8677-A308F5A3DFF2}"/>
      </w:docPartPr>
      <w:docPartBody>
        <w:p w:rsidR="00542DC0" w:rsidRDefault="0025555C" w:rsidP="0025555C">
          <w:pPr>
            <w:pStyle w:val="44E94428881C4E38A0EAA31CC16E54B1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4E39970AEBD491AA0202347F0E2F2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3F58775-4048-48AF-A16D-E6A498056596}"/>
      </w:docPartPr>
      <w:docPartBody>
        <w:p w:rsidR="00D96B39" w:rsidRDefault="00D943DA" w:rsidP="00D943DA">
          <w:pPr>
            <w:pStyle w:val="04E39970AEBD491AA0202347F0E2F250"/>
          </w:pPr>
          <w:r w:rsidRPr="00111AC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@PMingLiU">
    <w:altName w:val="@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55C"/>
    <w:rsid w:val="0025555C"/>
    <w:rsid w:val="002E5F7F"/>
    <w:rsid w:val="00385F2D"/>
    <w:rsid w:val="003A6D13"/>
    <w:rsid w:val="00404888"/>
    <w:rsid w:val="00542DC0"/>
    <w:rsid w:val="00653587"/>
    <w:rsid w:val="0067272F"/>
    <w:rsid w:val="00791F08"/>
    <w:rsid w:val="00B0504C"/>
    <w:rsid w:val="00C97208"/>
    <w:rsid w:val="00D85376"/>
    <w:rsid w:val="00D941ED"/>
    <w:rsid w:val="00D943DA"/>
    <w:rsid w:val="00D96B39"/>
    <w:rsid w:val="00FB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943DA"/>
    <w:rPr>
      <w:color w:val="808080"/>
    </w:rPr>
  </w:style>
  <w:style w:type="paragraph" w:customStyle="1" w:styleId="A681999BC7EE4EEABA56377B7590B6A8">
    <w:name w:val="A681999BC7EE4EEABA56377B7590B6A8"/>
    <w:rsid w:val="0025555C"/>
  </w:style>
  <w:style w:type="paragraph" w:customStyle="1" w:styleId="0CB79C48A7B74E90BC4ED143A9BD65EE">
    <w:name w:val="0CB79C48A7B74E90BC4ED143A9BD65EE"/>
    <w:rsid w:val="0025555C"/>
  </w:style>
  <w:style w:type="paragraph" w:customStyle="1" w:styleId="AD9556674EFB490CA4354F684FF20C9E">
    <w:name w:val="AD9556674EFB490CA4354F684FF20C9E"/>
    <w:rsid w:val="0025555C"/>
  </w:style>
  <w:style w:type="paragraph" w:customStyle="1" w:styleId="F18BEF6C25D340B2B21DB080BC002DF3">
    <w:name w:val="F18BEF6C25D340B2B21DB080BC002DF3"/>
    <w:rsid w:val="0025555C"/>
  </w:style>
  <w:style w:type="paragraph" w:customStyle="1" w:styleId="B99D10C2B61B4F648CEF436EDDF1DF8E">
    <w:name w:val="B99D10C2B61B4F648CEF436EDDF1DF8E"/>
    <w:rsid w:val="0025555C"/>
  </w:style>
  <w:style w:type="paragraph" w:customStyle="1" w:styleId="2D14520400954B20B004D9179DCA799E">
    <w:name w:val="2D14520400954B20B004D9179DCA799E"/>
    <w:rsid w:val="0025555C"/>
  </w:style>
  <w:style w:type="paragraph" w:customStyle="1" w:styleId="44E94428881C4E38A0EAA31CC16E54B1">
    <w:name w:val="44E94428881C4E38A0EAA31CC16E54B1"/>
    <w:rsid w:val="0025555C"/>
  </w:style>
  <w:style w:type="paragraph" w:customStyle="1" w:styleId="26355B029BB44C9EB6370A93DCFD2F63">
    <w:name w:val="26355B029BB44C9EB6370A93DCFD2F63"/>
    <w:rsid w:val="00FB3E5E"/>
  </w:style>
  <w:style w:type="paragraph" w:customStyle="1" w:styleId="04E39970AEBD491AA0202347F0E2F250">
    <w:name w:val="04E39970AEBD491AA0202347F0E2F250"/>
    <w:rsid w:val="00D943DA"/>
  </w:style>
  <w:style w:type="paragraph" w:customStyle="1" w:styleId="5BE1F568FBC940988C446B7AAF5FDE66">
    <w:name w:val="5BE1F568FBC940988C446B7AAF5FDE66"/>
    <w:rsid w:val="00D94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70-intentieovereenkomst</Template>
  <TotalTime>1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overeenkomst</vt:lpstr>
    </vt:vector>
  </TitlesOfParts>
  <Company>AKRO CONSULT</Company>
  <LinksUpToDate>false</LinksUpToDate>
  <CharactersWithSpaces>1058</CharactersWithSpaces>
  <SharedDoc>false</SharedDoc>
  <HLinks>
    <vt:vector size="84" baseType="variant">
      <vt:variant>
        <vt:i4>1179700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_Toc122322569</vt:lpwstr>
      </vt:variant>
      <vt:variant>
        <vt:i4>1179700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_Toc122322568</vt:lpwstr>
      </vt:variant>
      <vt:variant>
        <vt:i4>1179700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_Toc122322567</vt:lpwstr>
      </vt:variant>
      <vt:variant>
        <vt:i4>1179700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_Toc122322566</vt:lpwstr>
      </vt:variant>
      <vt:variant>
        <vt:i4>1179700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_Toc122322565</vt:lpwstr>
      </vt:variant>
      <vt:variant>
        <vt:i4>1179700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_Toc122322564</vt:lpwstr>
      </vt:variant>
      <vt:variant>
        <vt:i4>1179700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_Toc122322563</vt:lpwstr>
      </vt:variant>
      <vt:variant>
        <vt:i4>1179700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_Toc122322562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_Toc122322561</vt:lpwstr>
      </vt:variant>
      <vt:variant>
        <vt:i4>1179700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_Toc122322560</vt:lpwstr>
      </vt:variant>
      <vt:variant>
        <vt:i4>1114164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_Toc122322559</vt:lpwstr>
      </vt:variant>
      <vt:variant>
        <vt:i4>1114164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_Toc122322558</vt:lpwstr>
      </vt:variant>
      <vt:variant>
        <vt:i4>1114164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_Toc122322557</vt:lpwstr>
      </vt:variant>
      <vt:variant>
        <vt:i4>1114164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_Toc122322556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overeenkomst</dc:title>
  <dc:subject/>
  <dc:creator>W. Stam</dc:creator>
  <cp:keywords/>
  <dc:description/>
  <cp:lastModifiedBy>Walter Stam</cp:lastModifiedBy>
  <cp:revision>2</cp:revision>
  <cp:lastPrinted>2004-09-22T14:52:00Z</cp:lastPrinted>
  <dcterms:created xsi:type="dcterms:W3CDTF">2018-09-09T18:31:00Z</dcterms:created>
  <dcterms:modified xsi:type="dcterms:W3CDTF">2018-09-09T18:31:00Z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