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279BD" w14:textId="77777777" w:rsidR="005C41EC" w:rsidRPr="00BA14F1" w:rsidRDefault="00FB214B" w:rsidP="005C41EC">
      <w:pPr>
        <w:keepNext/>
        <w:keepLines/>
        <w:pageBreakBefore/>
        <w:tabs>
          <w:tab w:val="left" w:pos="0"/>
        </w:tabs>
        <w:spacing w:after="240" w:line="360" w:lineRule="exact"/>
        <w:ind w:left="-170"/>
        <w:outlineLvl w:val="0"/>
        <w:rPr>
          <w:b/>
          <w:color w:val="004983"/>
          <w:kern w:val="36"/>
          <w:szCs w:val="19"/>
        </w:rPr>
      </w:pPr>
      <w:bookmarkStart w:id="0" w:name="_Toc479597988"/>
      <w:r>
        <w:rPr>
          <w:b/>
          <w:color w:val="004983"/>
          <w:kern w:val="36"/>
          <w:szCs w:val="19"/>
        </w:rPr>
        <w:t>Formulier 1b -</w:t>
      </w:r>
      <w:r w:rsidR="005C41EC" w:rsidRPr="00BA14F1">
        <w:rPr>
          <w:b/>
          <w:color w:val="004983"/>
          <w:kern w:val="36"/>
          <w:szCs w:val="19"/>
        </w:rPr>
        <w:t xml:space="preserve"> Verklaring onder</w:t>
      </w:r>
      <w:r>
        <w:rPr>
          <w:b/>
          <w:color w:val="004983"/>
          <w:kern w:val="36"/>
          <w:szCs w:val="19"/>
        </w:rPr>
        <w:t xml:space="preserve"> </w:t>
      </w:r>
      <w:r w:rsidR="005C41EC" w:rsidRPr="00BA14F1">
        <w:rPr>
          <w:b/>
          <w:color w:val="004983"/>
          <w:kern w:val="36"/>
          <w:szCs w:val="19"/>
        </w:rPr>
        <w:t>aanneming</w:t>
      </w:r>
      <w:bookmarkEnd w:id="0"/>
    </w:p>
    <w:p w14:paraId="101279BE" w14:textId="2CA3B452" w:rsidR="005C41EC" w:rsidRDefault="005C41EC" w:rsidP="005C41EC">
      <w:pPr>
        <w:rPr>
          <w:szCs w:val="19"/>
        </w:rPr>
      </w:pPr>
      <w:r w:rsidRPr="00BA14F1">
        <w:rPr>
          <w:szCs w:val="19"/>
        </w:rPr>
        <w:t>(</w:t>
      </w:r>
      <w:r w:rsidR="003534D2">
        <w:rPr>
          <w:szCs w:val="19"/>
        </w:rPr>
        <w:t>Selectie</w:t>
      </w:r>
      <w:r w:rsidRPr="00BA14F1">
        <w:rPr>
          <w:szCs w:val="19"/>
        </w:rPr>
        <w:t xml:space="preserve">document </w:t>
      </w:r>
      <w:r w:rsidR="00D231A2">
        <w:rPr>
          <w:b/>
          <w:color w:val="00458D" w:themeColor="text2"/>
          <w:sz w:val="16"/>
          <w:szCs w:val="16"/>
        </w:rPr>
        <w:t>WKC Schipluiden</w:t>
      </w:r>
      <w:r w:rsidRPr="00BA14F1">
        <w:rPr>
          <w:szCs w:val="19"/>
        </w:rPr>
        <w:t>)</w:t>
      </w:r>
    </w:p>
    <w:p w14:paraId="101279BF" w14:textId="77777777" w:rsidR="005C41EC" w:rsidRDefault="00FB214B" w:rsidP="005C41EC">
      <w:pPr>
        <w:rPr>
          <w:szCs w:val="19"/>
        </w:rPr>
      </w:pPr>
      <w:r>
        <w:rPr>
          <w:szCs w:val="19"/>
        </w:rPr>
        <w:t xml:space="preserve">In te vullen en te ondertekenen door de onderaannemer. </w:t>
      </w:r>
      <w:r>
        <w:rPr>
          <w:szCs w:val="19"/>
        </w:rPr>
        <w:br/>
        <w:t xml:space="preserve">Let op de onder aannemer dient ook een </w:t>
      </w:r>
      <w:r>
        <w:t>Uniform Europees Aanbestedingsdocument in te vullen.</w:t>
      </w: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C41EC" w:rsidRPr="00BA14F1" w14:paraId="101279C2" w14:textId="77777777" w:rsidTr="001D5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14:paraId="101279C0" w14:textId="77777777"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Vraag</w:t>
            </w:r>
          </w:p>
        </w:tc>
        <w:tc>
          <w:tcPr>
            <w:tcW w:w="4522" w:type="dxa"/>
          </w:tcPr>
          <w:p w14:paraId="101279C1" w14:textId="77777777" w:rsidR="005C41EC" w:rsidRPr="00BA14F1" w:rsidRDefault="005C41EC" w:rsidP="001D50B0">
            <w:pPr>
              <w:rPr>
                <w:b w:val="0"/>
                <w:szCs w:val="19"/>
              </w:rPr>
            </w:pPr>
            <w:r w:rsidRPr="00BA14F1">
              <w:rPr>
                <w:szCs w:val="19"/>
              </w:rPr>
              <w:t>Antwoord volledig invullen</w:t>
            </w:r>
          </w:p>
        </w:tc>
      </w:tr>
      <w:tr w:rsidR="005C41EC" w:rsidRPr="00BA14F1" w14:paraId="101279C6" w14:textId="77777777" w:rsidTr="001D50B0">
        <w:tc>
          <w:tcPr>
            <w:tcW w:w="4539" w:type="dxa"/>
          </w:tcPr>
          <w:p w14:paraId="101279C3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inschrijver</w:t>
            </w:r>
          </w:p>
        </w:tc>
        <w:tc>
          <w:tcPr>
            <w:tcW w:w="4522" w:type="dxa"/>
          </w:tcPr>
          <w:p w14:paraId="101279C4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14:paraId="101279C5" w14:textId="77777777"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5C41EC" w:rsidRPr="00BA14F1" w14:paraId="101279D0" w14:textId="77777777" w:rsidTr="001D50B0">
        <w:tc>
          <w:tcPr>
            <w:tcW w:w="4539" w:type="dxa"/>
          </w:tcPr>
          <w:p w14:paraId="101279CD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Naam onderaannemer</w:t>
            </w:r>
          </w:p>
        </w:tc>
        <w:tc>
          <w:tcPr>
            <w:tcW w:w="4522" w:type="dxa"/>
          </w:tcPr>
          <w:p w14:paraId="101279CE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  <w:p w14:paraId="101279CF" w14:textId="77777777" w:rsidR="005C41EC" w:rsidRPr="00BA14F1" w:rsidRDefault="005C41EC" w:rsidP="001D50B0">
            <w:pPr>
              <w:rPr>
                <w:szCs w:val="19"/>
              </w:rPr>
            </w:pPr>
          </w:p>
        </w:tc>
      </w:tr>
      <w:tr w:rsidR="005C41EC" w:rsidRPr="00BA14F1" w14:paraId="101279D3" w14:textId="77777777" w:rsidTr="001D50B0">
        <w:tc>
          <w:tcPr>
            <w:tcW w:w="4539" w:type="dxa"/>
          </w:tcPr>
          <w:p w14:paraId="101279D1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Deel van de opdracht welke in onder</w:t>
            </w:r>
            <w:r w:rsidR="00FB214B">
              <w:rPr>
                <w:szCs w:val="19"/>
              </w:rPr>
              <w:t xml:space="preserve"> </w:t>
            </w:r>
            <w:r w:rsidRPr="00BA14F1">
              <w:rPr>
                <w:szCs w:val="19"/>
              </w:rPr>
              <w:t>aanneming wordt uitgevoerd</w:t>
            </w:r>
          </w:p>
        </w:tc>
        <w:tc>
          <w:tcPr>
            <w:tcW w:w="4522" w:type="dxa"/>
          </w:tcPr>
          <w:p w14:paraId="101279D2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5C41EC" w:rsidRPr="00BA14F1" w14:paraId="101279D7" w14:textId="77777777" w:rsidTr="001D50B0">
        <w:tc>
          <w:tcPr>
            <w:tcW w:w="4539" w:type="dxa"/>
          </w:tcPr>
          <w:p w14:paraId="101279D4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101279D5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14:paraId="101279D6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bookmarkEnd w:id="1"/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14:paraId="101279DB" w14:textId="77777777" w:rsidTr="001D50B0">
        <w:tc>
          <w:tcPr>
            <w:tcW w:w="4539" w:type="dxa"/>
          </w:tcPr>
          <w:p w14:paraId="101279D8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101279D9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14:paraId="101279DA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14:paraId="101279DF" w14:textId="77777777" w:rsidTr="001D50B0">
        <w:tc>
          <w:tcPr>
            <w:tcW w:w="4539" w:type="dxa"/>
          </w:tcPr>
          <w:p w14:paraId="101279DC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01279DD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Ja </w:t>
            </w:r>
          </w:p>
          <w:p w14:paraId="101279DE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14F1">
              <w:rPr>
                <w:szCs w:val="19"/>
              </w:rPr>
              <w:instrText xml:space="preserve"> FORMCHECKBOX </w:instrText>
            </w:r>
            <w:r w:rsidR="003534D2">
              <w:rPr>
                <w:szCs w:val="19"/>
              </w:rPr>
            </w:r>
            <w:r w:rsidR="003534D2">
              <w:rPr>
                <w:szCs w:val="19"/>
              </w:rPr>
              <w:fldChar w:fldCharType="separate"/>
            </w:r>
            <w:r w:rsidRPr="00BA14F1">
              <w:rPr>
                <w:szCs w:val="19"/>
              </w:rPr>
              <w:fldChar w:fldCharType="end"/>
            </w:r>
            <w:r w:rsidRPr="00BA14F1">
              <w:rPr>
                <w:szCs w:val="19"/>
              </w:rPr>
              <w:t xml:space="preserve"> Nee</w:t>
            </w:r>
          </w:p>
        </w:tc>
      </w:tr>
      <w:tr w:rsidR="005C41EC" w:rsidRPr="00BA14F1" w14:paraId="101279E4" w14:textId="77777777" w:rsidTr="001D50B0">
        <w:tc>
          <w:tcPr>
            <w:tcW w:w="4539" w:type="dxa"/>
          </w:tcPr>
          <w:p w14:paraId="101279E0" w14:textId="77777777" w:rsidR="005C41EC" w:rsidRPr="00BA14F1" w:rsidRDefault="005C41EC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Handtekening onderaannemer</w:t>
            </w:r>
          </w:p>
        </w:tc>
        <w:tc>
          <w:tcPr>
            <w:tcW w:w="4522" w:type="dxa"/>
          </w:tcPr>
          <w:p w14:paraId="101279E1" w14:textId="77777777" w:rsidR="005C41EC" w:rsidRPr="00BA14F1" w:rsidRDefault="005C41EC" w:rsidP="001D50B0">
            <w:pPr>
              <w:rPr>
                <w:szCs w:val="19"/>
              </w:rPr>
            </w:pPr>
          </w:p>
          <w:p w14:paraId="101279E2" w14:textId="77777777" w:rsidR="005C41EC" w:rsidRPr="00BA14F1" w:rsidRDefault="005C41EC" w:rsidP="001D50B0">
            <w:pPr>
              <w:rPr>
                <w:szCs w:val="19"/>
              </w:rPr>
            </w:pPr>
          </w:p>
          <w:p w14:paraId="101279E3" w14:textId="77777777" w:rsidR="005C41EC" w:rsidRPr="00BA14F1" w:rsidRDefault="005C41EC" w:rsidP="001D50B0">
            <w:pPr>
              <w:rPr>
                <w:szCs w:val="19"/>
              </w:rPr>
            </w:pPr>
          </w:p>
        </w:tc>
      </w:tr>
    </w:tbl>
    <w:p w14:paraId="101279E5" w14:textId="77777777" w:rsidR="005C41EC" w:rsidRPr="00BA14F1" w:rsidRDefault="005C41EC" w:rsidP="005C41EC">
      <w:pPr>
        <w:spacing w:before="56" w:after="113"/>
        <w:rPr>
          <w:rFonts w:cs="Arial"/>
          <w:b/>
          <w:bCs/>
          <w:szCs w:val="19"/>
        </w:rPr>
      </w:pPr>
    </w:p>
    <w:p w14:paraId="101279E6" w14:textId="77777777"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bCs/>
          <w:szCs w:val="19"/>
        </w:rPr>
        <w:t>Aldus ondertekent en bijbehorende gegevens naar waarheid verstrekt.</w:t>
      </w:r>
    </w:p>
    <w:p w14:paraId="101279E7" w14:textId="77777777" w:rsidR="005C41EC" w:rsidRPr="00BA14F1" w:rsidRDefault="005C41EC" w:rsidP="005C41EC">
      <w:pPr>
        <w:spacing w:before="56" w:after="113"/>
        <w:ind w:left="5126" w:hanging="5068"/>
        <w:rPr>
          <w:rFonts w:cs="Arial"/>
          <w:szCs w:val="19"/>
        </w:rPr>
      </w:pPr>
    </w:p>
    <w:p w14:paraId="101279E8" w14:textId="30B5B25A" w:rsidR="005C41EC" w:rsidRPr="00BA14F1" w:rsidRDefault="005C41EC" w:rsidP="005C41EC">
      <w:pPr>
        <w:spacing w:before="56" w:after="113"/>
        <w:rPr>
          <w:rFonts w:cs="Arial"/>
          <w:szCs w:val="19"/>
        </w:rPr>
      </w:pPr>
      <w:r w:rsidRPr="00BA14F1">
        <w:rPr>
          <w:rFonts w:cs="Arial"/>
          <w:szCs w:val="19"/>
        </w:rPr>
        <w:t xml:space="preserve">Handtekening rechtsgeldig vertegenwoordiger </w:t>
      </w:r>
      <w:r w:rsidR="003534D2">
        <w:rPr>
          <w:rFonts w:cs="Arial"/>
          <w:szCs w:val="19"/>
        </w:rPr>
        <w:t>Onderaannemer</w:t>
      </w:r>
      <w:r w:rsidRPr="00BA14F1">
        <w:rPr>
          <w:rFonts w:cs="Arial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C41EC" w:rsidRPr="00BA14F1" w14:paraId="101279EB" w14:textId="77777777" w:rsidTr="001D50B0">
        <w:tc>
          <w:tcPr>
            <w:tcW w:w="2718" w:type="dxa"/>
            <w:hideMark/>
          </w:tcPr>
          <w:p w14:paraId="101279E9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279EA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bookmarkStart w:id="2" w:name="_GoBack"/>
        <w:bookmarkEnd w:id="2"/>
      </w:tr>
      <w:tr w:rsidR="005C41EC" w:rsidRPr="00BA14F1" w14:paraId="101279EE" w14:textId="77777777" w:rsidTr="001D50B0">
        <w:tc>
          <w:tcPr>
            <w:tcW w:w="2718" w:type="dxa"/>
          </w:tcPr>
          <w:p w14:paraId="101279EC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279ED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14:paraId="101279F1" w14:textId="77777777" w:rsidTr="001D50B0">
        <w:tc>
          <w:tcPr>
            <w:tcW w:w="2718" w:type="dxa"/>
            <w:hideMark/>
          </w:tcPr>
          <w:p w14:paraId="101279EF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279F0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14:paraId="101279F4" w14:textId="77777777" w:rsidTr="001D50B0">
        <w:tc>
          <w:tcPr>
            <w:tcW w:w="2718" w:type="dxa"/>
          </w:tcPr>
          <w:p w14:paraId="101279F2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279F3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  <w:tr w:rsidR="005C41EC" w:rsidRPr="00BA14F1" w14:paraId="101279F7" w14:textId="77777777" w:rsidTr="001D50B0">
        <w:tc>
          <w:tcPr>
            <w:tcW w:w="2718" w:type="dxa"/>
            <w:hideMark/>
          </w:tcPr>
          <w:p w14:paraId="101279F5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279F6" w14:textId="77777777" w:rsidR="005C41EC" w:rsidRPr="00BA14F1" w:rsidRDefault="005C41EC" w:rsidP="001D50B0">
            <w:pPr>
              <w:rPr>
                <w:rFonts w:cs="Arial"/>
                <w:szCs w:val="19"/>
              </w:rPr>
            </w:pPr>
          </w:p>
        </w:tc>
      </w:tr>
    </w:tbl>
    <w:p w14:paraId="101279F8" w14:textId="77777777" w:rsidR="005C41EC" w:rsidRPr="00BA14F1" w:rsidRDefault="005C41EC" w:rsidP="005C41EC">
      <w:pPr>
        <w:spacing w:before="56" w:after="113"/>
        <w:rPr>
          <w:rFonts w:cs="Arial"/>
          <w:szCs w:val="19"/>
        </w:rPr>
      </w:pPr>
    </w:p>
    <w:sectPr w:rsidR="005C41EC" w:rsidRPr="00BA14F1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279FF" w14:textId="77777777" w:rsidR="00B268AC" w:rsidRDefault="00B268AC">
      <w:r>
        <w:separator/>
      </w:r>
    </w:p>
    <w:p w14:paraId="10127A00" w14:textId="77777777" w:rsidR="00B268AC" w:rsidRDefault="00B268AC"/>
    <w:p w14:paraId="10127A01" w14:textId="77777777" w:rsidR="00B268AC" w:rsidRDefault="00B268AC"/>
  </w:endnote>
  <w:endnote w:type="continuationSeparator" w:id="0">
    <w:p w14:paraId="10127A02" w14:textId="77777777" w:rsidR="00B268AC" w:rsidRDefault="00B268AC">
      <w:r>
        <w:continuationSeparator/>
      </w:r>
    </w:p>
    <w:p w14:paraId="10127A03" w14:textId="77777777" w:rsidR="00B268AC" w:rsidRDefault="00B268AC"/>
    <w:p w14:paraId="10127A04" w14:textId="77777777"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27A08" w14:textId="40CDF283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3534D2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3534D2">
      <w:rPr>
        <w:rFonts w:cs="Arial"/>
        <w:noProof/>
        <w:sz w:val="16"/>
        <w:szCs w:val="16"/>
      </w:rPr>
      <w:t>1</w:t>
    </w:r>
    <w:r w:rsidR="00246D21" w:rsidRPr="00AB37D4">
      <w:rPr>
        <w:rFonts w:cs="Arial"/>
        <w:sz w:val="16"/>
        <w:szCs w:val="16"/>
      </w:rPr>
      <w:fldChar w:fldCharType="end"/>
    </w:r>
  </w:p>
  <w:p w14:paraId="10127A09" w14:textId="50F1585B" w:rsidR="00E43F76" w:rsidRDefault="003534D2" w:rsidP="00A36E6A">
    <w:pPr>
      <w:spacing w:after="0"/>
      <w:rPr>
        <w:b/>
        <w:color w:val="00458D" w:themeColor="text2"/>
        <w:sz w:val="16"/>
        <w:szCs w:val="16"/>
      </w:rPr>
    </w:pPr>
    <w:r>
      <w:rPr>
        <w:rFonts w:cs="Arial"/>
        <w:sz w:val="16"/>
        <w:szCs w:val="16"/>
      </w:rPr>
      <w:t>Selectied</w:t>
    </w:r>
    <w:r w:rsidR="00E43F76" w:rsidRPr="00AB37D4">
      <w:rPr>
        <w:rFonts w:cs="Arial"/>
        <w:sz w:val="16"/>
        <w:szCs w:val="16"/>
      </w:rPr>
      <w:t xml:space="preserve">ocument </w:t>
    </w:r>
    <w:r w:rsidR="00D231A2">
      <w:rPr>
        <w:b/>
        <w:color w:val="00458D" w:themeColor="text2"/>
        <w:sz w:val="16"/>
        <w:szCs w:val="16"/>
      </w:rPr>
      <w:t>WKC Schipluiden</w:t>
    </w:r>
  </w:p>
  <w:p w14:paraId="10127A0A" w14:textId="77777777" w:rsidR="00F02B1A" w:rsidRPr="00AB37D4" w:rsidRDefault="00F02B1A" w:rsidP="00A36E6A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279F9" w14:textId="77777777" w:rsidR="00B268AC" w:rsidRDefault="00B268AC">
      <w:r>
        <w:separator/>
      </w:r>
    </w:p>
    <w:p w14:paraId="101279FA" w14:textId="77777777" w:rsidR="00B268AC" w:rsidRDefault="00B268AC"/>
    <w:p w14:paraId="101279FB" w14:textId="77777777" w:rsidR="00B268AC" w:rsidRDefault="00B268AC"/>
  </w:footnote>
  <w:footnote w:type="continuationSeparator" w:id="0">
    <w:p w14:paraId="101279FC" w14:textId="77777777" w:rsidR="00B268AC" w:rsidRDefault="00B268AC">
      <w:r>
        <w:continuationSeparator/>
      </w:r>
    </w:p>
    <w:p w14:paraId="101279FD" w14:textId="77777777" w:rsidR="00B268AC" w:rsidRDefault="00B268AC"/>
    <w:p w14:paraId="101279FE" w14:textId="77777777"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27A05" w14:textId="77777777" w:rsidR="00E43F76" w:rsidRDefault="00E43F76"/>
  <w:p w14:paraId="10127A06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27A07" w14:textId="77777777" w:rsidR="00E43F76" w:rsidRDefault="00E43F76" w:rsidP="00D0784F">
    <w:pPr>
      <w:jc w:val="right"/>
    </w:pPr>
    <w:r w:rsidRPr="00AE2FE2">
      <w:rPr>
        <w:noProof/>
      </w:rPr>
      <w:drawing>
        <wp:inline distT="0" distB="0" distL="0" distR="0" wp14:anchorId="10127A0C" wp14:editId="10127A0D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27A0B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34D2"/>
    <w:rsid w:val="003552B8"/>
    <w:rsid w:val="00355C86"/>
    <w:rsid w:val="00363B77"/>
    <w:rsid w:val="00371F09"/>
    <w:rsid w:val="00372F62"/>
    <w:rsid w:val="003751D1"/>
    <w:rsid w:val="00375E83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1E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1F64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47BEA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92E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1A2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49E8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214B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1279BD"/>
  <w15:docId w15:val="{64DECF12-33E0-4600-9F4F-4AEA994A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FB214B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23FF7F-1BF6-47C2-939E-72413852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13</TotalTime>
  <Pages>1</Pages>
  <Words>133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1079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Duinkerken, Tina</cp:lastModifiedBy>
  <cp:revision>9</cp:revision>
  <cp:lastPrinted>2013-11-08T11:03:00Z</cp:lastPrinted>
  <dcterms:created xsi:type="dcterms:W3CDTF">2017-04-19T08:08:00Z</dcterms:created>
  <dcterms:modified xsi:type="dcterms:W3CDTF">2019-12-05T11:34:00Z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</Properties>
</file>