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7CF2D" w14:textId="77777777" w:rsidR="00D0784F" w:rsidRDefault="00CF433D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3</w:t>
      </w:r>
      <w:r w:rsidR="00802BB2">
        <w:rPr>
          <w:sz w:val="19"/>
          <w:szCs w:val="19"/>
        </w:rPr>
        <w:t xml:space="preserve"> -</w:t>
      </w:r>
      <w:r w:rsidR="00F505FD">
        <w:rPr>
          <w:sz w:val="19"/>
          <w:szCs w:val="19"/>
        </w:rPr>
        <w:t xml:space="preserve"> </w:t>
      </w:r>
      <w:r w:rsidR="00087961" w:rsidRPr="00E43F76">
        <w:rPr>
          <w:sz w:val="19"/>
          <w:szCs w:val="19"/>
        </w:rPr>
        <w:t>Model opgave referenties</w:t>
      </w:r>
    </w:p>
    <w:p w14:paraId="3ED3D770" w14:textId="516A50B8" w:rsidR="00802BB2" w:rsidRDefault="00802BB2" w:rsidP="00802BB2">
      <w:pPr>
        <w:suppressAutoHyphens/>
        <w:rPr>
          <w:szCs w:val="19"/>
        </w:rPr>
      </w:pPr>
      <w:r w:rsidRPr="00BA14F1">
        <w:rPr>
          <w:szCs w:val="19"/>
        </w:rPr>
        <w:t>(</w:t>
      </w:r>
      <w:r w:rsidR="002421B6">
        <w:rPr>
          <w:szCs w:val="19"/>
        </w:rPr>
        <w:t>Selectie</w:t>
      </w:r>
      <w:r w:rsidRPr="00BA14F1">
        <w:rPr>
          <w:szCs w:val="19"/>
        </w:rPr>
        <w:t xml:space="preserve">document </w:t>
      </w:r>
      <w:r w:rsidR="00516672">
        <w:rPr>
          <w:b/>
          <w:color w:val="00458D" w:themeColor="text2"/>
          <w:sz w:val="16"/>
          <w:szCs w:val="16"/>
        </w:rPr>
        <w:t>WKC Schipluiden</w:t>
      </w:r>
      <w:r w:rsidRPr="00BA14F1">
        <w:rPr>
          <w:szCs w:val="19"/>
        </w:rPr>
        <w:t>)</w:t>
      </w:r>
      <w:bookmarkStart w:id="0" w:name="_GoBack"/>
      <w:bookmarkEnd w:id="0"/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571"/>
        <w:gridCol w:w="2892"/>
        <w:gridCol w:w="3416"/>
      </w:tblGrid>
      <w:tr w:rsidR="00942ECA" w:rsidRPr="008341A2" w14:paraId="40448B87" w14:textId="77777777" w:rsidTr="00D57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gridSpan w:val="2"/>
          </w:tcPr>
          <w:p w14:paraId="5FFCBD13" w14:textId="77777777"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396" w:type="pct"/>
            <w:gridSpan w:val="2"/>
          </w:tcPr>
          <w:p w14:paraId="7DEE767D" w14:textId="77777777"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</w:p>
        </w:tc>
      </w:tr>
      <w:tr w:rsidR="00942ECA" w:rsidRPr="008341A2" w14:paraId="5EEB2C4F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0A98619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Referentieproject bij kerncompetentie:</w:t>
            </w:r>
          </w:p>
          <w:p w14:paraId="228A2E92" w14:textId="6917DDD6" w:rsidR="00942ECA" w:rsidRPr="001B4147" w:rsidRDefault="00D2074D" w:rsidP="00D57E28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 w:rsidRPr="001B4147">
              <w:rPr>
                <w:rFonts w:cs="Arial"/>
                <w:b w:val="0"/>
              </w:rPr>
              <w:t>1.</w:t>
            </w:r>
            <w:r w:rsidRPr="001B4147">
              <w:rPr>
                <w:rFonts w:cs="Arial"/>
                <w:b w:val="0"/>
              </w:rPr>
              <w:tab/>
            </w:r>
            <w:r w:rsidR="003B49DD">
              <w:rPr>
                <w:rFonts w:cs="Arial"/>
                <w:b w:val="0"/>
              </w:rPr>
              <w:t>Damwanden buitentalud</w:t>
            </w:r>
          </w:p>
          <w:p w14:paraId="2A296770" w14:textId="79A4AB1B" w:rsidR="001B4147" w:rsidRDefault="001B4147" w:rsidP="00D57E28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 w:rsidRPr="001B4147">
              <w:rPr>
                <w:rFonts w:cs="Arial"/>
                <w:b w:val="0"/>
              </w:rPr>
              <w:t>2.</w:t>
            </w:r>
            <w:r w:rsidRPr="001B4147">
              <w:rPr>
                <w:rFonts w:cs="Arial"/>
                <w:b w:val="0"/>
              </w:rPr>
              <w:tab/>
            </w:r>
            <w:r w:rsidR="003B49DD">
              <w:rPr>
                <w:rFonts w:cs="Arial"/>
                <w:b w:val="0"/>
              </w:rPr>
              <w:t>Damwanden vanaf het water</w:t>
            </w:r>
          </w:p>
          <w:p w14:paraId="25DC73F6" w14:textId="06641AE6" w:rsidR="003B49DD" w:rsidRPr="001B4147" w:rsidRDefault="003B49DD" w:rsidP="003B49DD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>
              <w:rPr>
                <w:rFonts w:cs="Arial"/>
                <w:b w:val="0"/>
              </w:rPr>
              <w:t>3</w:t>
            </w:r>
            <w:r w:rsidRPr="001B4147">
              <w:rPr>
                <w:rFonts w:cs="Arial"/>
                <w:b w:val="0"/>
              </w:rPr>
              <w:t>.</w:t>
            </w:r>
            <w:r w:rsidRPr="001B4147">
              <w:rPr>
                <w:rFonts w:cs="Arial"/>
                <w:b w:val="0"/>
              </w:rPr>
              <w:tab/>
            </w:r>
            <w:r>
              <w:rPr>
                <w:rFonts w:cs="Arial"/>
                <w:b w:val="0"/>
              </w:rPr>
              <w:t>Damwanden binnenstedelijk gebied</w:t>
            </w:r>
          </w:p>
          <w:p w14:paraId="15596B67" w14:textId="6FB4161A" w:rsidR="003B49DD" w:rsidRDefault="003B49DD" w:rsidP="003B49DD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>
              <w:rPr>
                <w:rFonts w:cs="Arial"/>
                <w:b w:val="0"/>
              </w:rPr>
              <w:t>4</w:t>
            </w:r>
            <w:r w:rsidRPr="001B4147">
              <w:rPr>
                <w:rFonts w:cs="Arial"/>
                <w:b w:val="0"/>
              </w:rPr>
              <w:t>.</w:t>
            </w:r>
            <w:r w:rsidRPr="001B4147">
              <w:rPr>
                <w:rFonts w:cs="Arial"/>
                <w:b w:val="0"/>
              </w:rPr>
              <w:tab/>
            </w:r>
            <w:proofErr w:type="spellStart"/>
            <w:r>
              <w:rPr>
                <w:rFonts w:cs="Arial"/>
                <w:b w:val="0"/>
              </w:rPr>
              <w:t>Trillingsarm</w:t>
            </w:r>
            <w:proofErr w:type="spellEnd"/>
            <w:r>
              <w:rPr>
                <w:rFonts w:cs="Arial"/>
                <w:b w:val="0"/>
              </w:rPr>
              <w:t xml:space="preserve"> installeren damwanden</w:t>
            </w:r>
          </w:p>
          <w:p w14:paraId="117209B5" w14:textId="54FB17EE" w:rsidR="007700CA" w:rsidRPr="007700CA" w:rsidRDefault="007700CA" w:rsidP="00D57E28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 w:rsidR="003B49DD">
              <w:rPr>
                <w:rFonts w:cs="Arial"/>
                <w:b w:val="0"/>
              </w:rPr>
              <w:t>5</w:t>
            </w:r>
            <w:r w:rsidRPr="001B4147">
              <w:rPr>
                <w:rFonts w:cs="Arial"/>
                <w:b w:val="0"/>
              </w:rPr>
              <w:t>.</w:t>
            </w:r>
            <w:r w:rsidRPr="001B4147">
              <w:rPr>
                <w:rFonts w:cs="Arial"/>
                <w:b w:val="0"/>
              </w:rPr>
              <w:tab/>
            </w:r>
            <w:r w:rsidR="003B49DD">
              <w:rPr>
                <w:rFonts w:cs="Arial"/>
                <w:b w:val="0"/>
              </w:rPr>
              <w:t>Werk op basis van UAV-</w:t>
            </w:r>
            <w:proofErr w:type="spellStart"/>
            <w:r w:rsidR="003B49DD">
              <w:rPr>
                <w:rFonts w:cs="Arial"/>
                <w:b w:val="0"/>
              </w:rPr>
              <w:t>gc</w:t>
            </w:r>
            <w:proofErr w:type="spellEnd"/>
          </w:p>
        </w:tc>
      </w:tr>
      <w:tr w:rsidR="00CF433D" w:rsidRPr="008341A2" w14:paraId="0F3B2C72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2472AA0" w14:textId="7DF61B76" w:rsidR="00CF433D" w:rsidRPr="007700CA" w:rsidRDefault="00CF433D" w:rsidP="00CF433D">
            <w:pPr>
              <w:rPr>
                <w:b w:val="0"/>
                <w:szCs w:val="19"/>
              </w:rPr>
            </w:pPr>
          </w:p>
        </w:tc>
      </w:tr>
      <w:tr w:rsidR="00942ECA" w:rsidRPr="008341A2" w14:paraId="462F807F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6C24CF9A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384" w:type="pct"/>
            <w:vMerge w:val="restart"/>
          </w:tcPr>
          <w:p w14:paraId="5B3D3E0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57" w:type="pct"/>
          </w:tcPr>
          <w:p w14:paraId="57809E5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14:paraId="7C46E0E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F3D9448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7615BFC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5D128FD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2C24F4E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14:paraId="20D4654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14:paraId="6165B5B6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86E58EF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4C56AD4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3443531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14:paraId="15D682D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067F8A2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15F8F7E3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0B4A811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4447A0C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14:paraId="0AEFE66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A370DC7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1FBA1D3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41FEBF6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6502EEF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1839" w:type="pct"/>
          </w:tcPr>
          <w:p w14:paraId="3C96A4A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5F567FB2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D188235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2047E8E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01BF6C0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14:paraId="279FBDD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364248D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27F0E38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14:paraId="2BBADECA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146DC9F3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384" w:type="pct"/>
            <w:vMerge w:val="restart"/>
          </w:tcPr>
          <w:p w14:paraId="52E9338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57" w:type="pct"/>
          </w:tcPr>
          <w:p w14:paraId="576AFAD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14:paraId="3E24FAE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D5E8A85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B01C7EB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4E5F68B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3D415FB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1839" w:type="pct"/>
          </w:tcPr>
          <w:p w14:paraId="1000E50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1977A484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7EF4CF6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10C5A06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08A6436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14:paraId="6D7415D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CA3A8A5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1DEF1EB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797A263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5E1A41E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14:paraId="3060623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8C42EBB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2D89C0A6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4</w:t>
            </w:r>
          </w:p>
        </w:tc>
        <w:tc>
          <w:tcPr>
            <w:tcW w:w="1384" w:type="pct"/>
            <w:vMerge w:val="restart"/>
          </w:tcPr>
          <w:p w14:paraId="18B059C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57" w:type="pct"/>
          </w:tcPr>
          <w:p w14:paraId="4070E6F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14:paraId="465A142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18D494E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69417A7F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10054DA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3681C32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14:paraId="2B27CEA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14:paraId="3130050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14:paraId="1A3DE35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14:paraId="5348505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183FB0A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5E68478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50EBFB3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4421CD1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77582B7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0C88F84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Gefactureerd bedrag en het percentage hiervan wat </w:t>
            </w:r>
            <w:r w:rsidRPr="008341A2">
              <w:lastRenderedPageBreak/>
              <w:t>betrekking heeft op de kerncompetentie</w:t>
            </w:r>
          </w:p>
        </w:tc>
        <w:tc>
          <w:tcPr>
            <w:tcW w:w="1839" w:type="pct"/>
          </w:tcPr>
          <w:p w14:paraId="7DAAB47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t xml:space="preserve">€ </w:t>
            </w: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14:paraId="18D9CA7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63908A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%</w:t>
            </w:r>
          </w:p>
        </w:tc>
      </w:tr>
      <w:tr w:rsidR="00942ECA" w:rsidRPr="008341A2" w14:paraId="7FCBF070" w14:textId="77777777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1DCEA68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331949F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6C3816D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839" w:type="pct"/>
          </w:tcPr>
          <w:p w14:paraId="3ED1558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868A848" w14:textId="77777777" w:rsidTr="00D57E28">
        <w:tc>
          <w:tcPr>
            <w:tcW w:w="220" w:type="pct"/>
            <w:vMerge w:val="restart"/>
          </w:tcPr>
          <w:p w14:paraId="4DD4004F" w14:textId="77777777" w:rsidR="00942ECA" w:rsidRPr="008341A2" w:rsidRDefault="00942ECA" w:rsidP="00D57E2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>6</w:t>
            </w:r>
          </w:p>
        </w:tc>
        <w:tc>
          <w:tcPr>
            <w:tcW w:w="1384" w:type="pct"/>
            <w:vMerge w:val="restart"/>
          </w:tcPr>
          <w:p w14:paraId="591CA7D8" w14:textId="77777777" w:rsidR="00942ECA" w:rsidRPr="00AD022B" w:rsidRDefault="00942ECA" w:rsidP="00D57E28">
            <w:pPr>
              <w:rPr>
                <w:szCs w:val="19"/>
              </w:rPr>
            </w:pPr>
            <w:r w:rsidRPr="00AD022B">
              <w:rPr>
                <w:szCs w:val="19"/>
              </w:rPr>
              <w:t>Minimumeisen referentieproject:</w:t>
            </w:r>
          </w:p>
          <w:p w14:paraId="6CBF0FE8" w14:textId="7A50755D" w:rsidR="00942ECA" w:rsidRPr="00AD022B" w:rsidRDefault="00AD022B" w:rsidP="00D57E28">
            <w:pPr>
              <w:rPr>
                <w:szCs w:val="19"/>
              </w:rPr>
            </w:pPr>
            <w:r w:rsidRPr="00AD022B">
              <w:rPr>
                <w:b/>
                <w:color w:val="00458D" w:themeColor="text2"/>
                <w:szCs w:val="19"/>
              </w:rPr>
              <w:t>Zie 4.3 selectiedocument</w:t>
            </w:r>
            <w:r w:rsidRPr="00AD022B">
              <w:rPr>
                <w:szCs w:val="19"/>
              </w:rPr>
              <w:t xml:space="preserve"> </w:t>
            </w:r>
          </w:p>
        </w:tc>
        <w:tc>
          <w:tcPr>
            <w:tcW w:w="1557" w:type="pct"/>
          </w:tcPr>
          <w:p w14:paraId="78D226C5" w14:textId="77777777" w:rsidR="00942ECA" w:rsidRPr="00AD022B" w:rsidRDefault="00942ECA" w:rsidP="00D57E28">
            <w:pPr>
              <w:rPr>
                <w:b/>
                <w:color w:val="00458D" w:themeColor="text2"/>
                <w:szCs w:val="19"/>
              </w:rPr>
            </w:pPr>
            <w:r w:rsidRPr="00AD022B">
              <w:t>Voldoet u referentiewerk aan:</w:t>
            </w:r>
            <w:r w:rsidRPr="00AD022B">
              <w:rPr>
                <w:b/>
                <w:color w:val="00458D" w:themeColor="text2"/>
                <w:szCs w:val="19"/>
              </w:rPr>
              <w:t xml:space="preserve"> </w:t>
            </w:r>
          </w:p>
          <w:p w14:paraId="31265E8F" w14:textId="5F95E9EE" w:rsidR="00942ECA" w:rsidRPr="00AD022B" w:rsidRDefault="00942ECA" w:rsidP="00D57E28">
            <w:pPr>
              <w:rPr>
                <w:szCs w:val="19"/>
              </w:rPr>
            </w:pPr>
            <w:r w:rsidRPr="00AD022B">
              <w:rPr>
                <w:b/>
                <w:color w:val="00458D" w:themeColor="text2"/>
                <w:szCs w:val="19"/>
              </w:rPr>
              <w:t xml:space="preserve">Zie </w:t>
            </w:r>
            <w:r w:rsidR="00AD022B" w:rsidRPr="00AD022B">
              <w:rPr>
                <w:b/>
                <w:color w:val="00458D" w:themeColor="text2"/>
                <w:szCs w:val="19"/>
              </w:rPr>
              <w:t>4.3 selectiedocument</w:t>
            </w:r>
          </w:p>
        </w:tc>
        <w:tc>
          <w:tcPr>
            <w:tcW w:w="1839" w:type="pct"/>
          </w:tcPr>
          <w:p w14:paraId="28066BB1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195E33AE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4DF14D89" w14:textId="77777777" w:rsidR="00942ECA" w:rsidRPr="008341A2" w:rsidRDefault="00942ECA" w:rsidP="00D57E28">
            <w:pPr>
              <w:rPr>
                <w:szCs w:val="19"/>
              </w:rPr>
            </w:pPr>
          </w:p>
          <w:p w14:paraId="3D386ADE" w14:textId="77777777" w:rsidR="00942ECA" w:rsidRPr="008341A2" w:rsidRDefault="00942ECA" w:rsidP="00D57E28">
            <w:pPr>
              <w:rPr>
                <w:szCs w:val="19"/>
              </w:rPr>
            </w:pPr>
            <w:proofErr w:type="spellStart"/>
            <w:proofErr w:type="gramStart"/>
            <w:r w:rsidRPr="008341A2">
              <w:rPr>
                <w:szCs w:val="19"/>
              </w:rPr>
              <w:t>evt</w:t>
            </w:r>
            <w:proofErr w:type="spellEnd"/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08819B90" w14:textId="77777777" w:rsidTr="00D57E28">
        <w:trPr>
          <w:trHeight w:val="451"/>
        </w:trPr>
        <w:tc>
          <w:tcPr>
            <w:tcW w:w="220" w:type="pct"/>
            <w:vMerge/>
          </w:tcPr>
          <w:p w14:paraId="220C9FA2" w14:textId="77777777" w:rsidR="00942ECA" w:rsidRPr="008341A2" w:rsidRDefault="00942ECA" w:rsidP="00D57E2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1384" w:type="pct"/>
            <w:vMerge/>
          </w:tcPr>
          <w:p w14:paraId="5954DCA5" w14:textId="77777777" w:rsidR="00942ECA" w:rsidRPr="00AD022B" w:rsidRDefault="00942ECA" w:rsidP="00D57E28">
            <w:pPr>
              <w:rPr>
                <w:szCs w:val="19"/>
              </w:rPr>
            </w:pPr>
          </w:p>
        </w:tc>
        <w:tc>
          <w:tcPr>
            <w:tcW w:w="1557" w:type="pct"/>
          </w:tcPr>
          <w:p w14:paraId="27A19B22" w14:textId="5609BE20" w:rsidR="00942ECA" w:rsidRPr="00AD022B" w:rsidRDefault="00942ECA" w:rsidP="00D57E28">
            <w:pPr>
              <w:rPr>
                <w:b/>
                <w:color w:val="00458D" w:themeColor="text2"/>
                <w:szCs w:val="19"/>
              </w:rPr>
            </w:pPr>
            <w:r w:rsidRPr="00AD022B">
              <w:t>Voldoet u referentiewerk aan:</w:t>
            </w:r>
            <w:r w:rsidRPr="00AD022B">
              <w:rPr>
                <w:b/>
                <w:color w:val="00458D" w:themeColor="text2"/>
                <w:szCs w:val="19"/>
              </w:rPr>
              <w:t xml:space="preserve"> </w:t>
            </w:r>
            <w:r w:rsidRPr="00AD022B">
              <w:rPr>
                <w:b/>
                <w:color w:val="00458D" w:themeColor="text2"/>
                <w:szCs w:val="19"/>
              </w:rPr>
              <w:br/>
            </w:r>
            <w:r w:rsidR="00AD022B" w:rsidRPr="00AD022B">
              <w:rPr>
                <w:b/>
                <w:color w:val="00458D" w:themeColor="text2"/>
                <w:szCs w:val="19"/>
              </w:rPr>
              <w:t>Zie 4.3 selectiedocument</w:t>
            </w:r>
          </w:p>
          <w:p w14:paraId="7DC91E1F" w14:textId="77777777" w:rsidR="00942ECA" w:rsidRPr="00AD022B" w:rsidRDefault="00942ECA" w:rsidP="00D57E28">
            <w:pPr>
              <w:rPr>
                <w:szCs w:val="19"/>
              </w:rPr>
            </w:pPr>
          </w:p>
        </w:tc>
        <w:tc>
          <w:tcPr>
            <w:tcW w:w="1839" w:type="pct"/>
          </w:tcPr>
          <w:p w14:paraId="27958300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2DCF54AB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421B6">
              <w:rPr>
                <w:szCs w:val="19"/>
              </w:rPr>
            </w:r>
            <w:r w:rsidR="002421B6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05EFEA68" w14:textId="77777777" w:rsidR="00942ECA" w:rsidRPr="008341A2" w:rsidRDefault="00942ECA" w:rsidP="00D57E28">
            <w:pPr>
              <w:rPr>
                <w:szCs w:val="19"/>
              </w:rPr>
            </w:pPr>
          </w:p>
          <w:p w14:paraId="600059CB" w14:textId="77777777" w:rsidR="00942ECA" w:rsidRPr="008341A2" w:rsidRDefault="00942ECA" w:rsidP="00D57E28">
            <w:pPr>
              <w:rPr>
                <w:szCs w:val="19"/>
              </w:rPr>
            </w:pPr>
            <w:proofErr w:type="spellStart"/>
            <w:proofErr w:type="gramStart"/>
            <w:r w:rsidRPr="008341A2">
              <w:rPr>
                <w:szCs w:val="19"/>
              </w:rPr>
              <w:t>evt</w:t>
            </w:r>
            <w:proofErr w:type="spellEnd"/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</w:tbl>
    <w:p w14:paraId="6F399C7B" w14:textId="77777777" w:rsidR="00802BB2" w:rsidRPr="00BA14F1" w:rsidRDefault="00802BB2" w:rsidP="00802BB2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10350B3B" w14:textId="77777777" w:rsidR="00802BB2" w:rsidRPr="00BA14F1" w:rsidRDefault="00802BB2" w:rsidP="00802BB2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14:paraId="5DFC8350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802BB2" w:rsidRPr="00BA14F1" w14:paraId="57A5BE05" w14:textId="77777777" w:rsidTr="001D50B0">
        <w:tc>
          <w:tcPr>
            <w:tcW w:w="1601" w:type="pct"/>
          </w:tcPr>
          <w:p w14:paraId="3B468CB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14:paraId="1C907370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6CA9634E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14:paraId="39539C73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6037B0C4" w14:textId="77777777" w:rsidTr="001D50B0">
        <w:tc>
          <w:tcPr>
            <w:tcW w:w="1601" w:type="pct"/>
          </w:tcPr>
          <w:p w14:paraId="0C77A24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14:paraId="64995D2D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14:paraId="6A9869F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14:paraId="742590F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14:paraId="41D9AD16" w14:textId="77777777" w:rsidTr="001D50B0">
        <w:tc>
          <w:tcPr>
            <w:tcW w:w="1601" w:type="pct"/>
          </w:tcPr>
          <w:p w14:paraId="53854969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14:paraId="3B5E24CD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25B69647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68AFF868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42C01C00" w14:textId="77777777" w:rsidTr="001D50B0">
        <w:tc>
          <w:tcPr>
            <w:tcW w:w="1601" w:type="pct"/>
          </w:tcPr>
          <w:p w14:paraId="56D1EFC5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4EE83D0B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3E7ABF17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0601A502" w14:textId="77777777" w:rsidR="00802BB2" w:rsidRPr="00BA14F1" w:rsidRDefault="00802BB2" w:rsidP="001D50B0">
            <w:pPr>
              <w:rPr>
                <w:szCs w:val="19"/>
              </w:rPr>
            </w:pPr>
          </w:p>
          <w:p w14:paraId="0823F46E" w14:textId="77777777" w:rsidR="00802BB2" w:rsidRPr="00BA14F1" w:rsidRDefault="00802BB2" w:rsidP="001D50B0">
            <w:pPr>
              <w:rPr>
                <w:szCs w:val="19"/>
              </w:rPr>
            </w:pPr>
          </w:p>
          <w:p w14:paraId="6664C400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5EFF0A55" w14:textId="77777777" w:rsidR="00802BB2" w:rsidRPr="00802BB2" w:rsidRDefault="00802BB2" w:rsidP="00802BB2">
      <w:pPr>
        <w:rPr>
          <w:lang w:eastAsia="en-US"/>
        </w:rPr>
      </w:pPr>
    </w:p>
    <w:sectPr w:rsidR="00802BB2" w:rsidRPr="00802BB2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6DB42" w14:textId="77777777" w:rsidR="00B268AC" w:rsidRDefault="00B268AC">
      <w:r>
        <w:separator/>
      </w:r>
    </w:p>
    <w:p w14:paraId="6CB62D91" w14:textId="77777777" w:rsidR="00B268AC" w:rsidRDefault="00B268AC"/>
    <w:p w14:paraId="23FF1587" w14:textId="77777777" w:rsidR="00B268AC" w:rsidRDefault="00B268AC"/>
  </w:endnote>
  <w:endnote w:type="continuationSeparator" w:id="0">
    <w:p w14:paraId="0BE9ADA5" w14:textId="77777777" w:rsidR="00B268AC" w:rsidRDefault="00B268AC">
      <w:r>
        <w:continuationSeparator/>
      </w:r>
    </w:p>
    <w:p w14:paraId="1EB73F00" w14:textId="77777777" w:rsidR="00B268AC" w:rsidRDefault="00B268AC"/>
    <w:p w14:paraId="76F8B558" w14:textId="77777777"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65FCC" w14:textId="2534964E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2421B6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2421B6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6845F76A" w14:textId="288A0762" w:rsidR="00F02B1A" w:rsidRPr="00AB37D4" w:rsidRDefault="00AD022B" w:rsidP="00A36E6A">
    <w:pPr>
      <w:spacing w:after="0"/>
      <w:rPr>
        <w:sz w:val="16"/>
        <w:szCs w:val="16"/>
      </w:rPr>
    </w:pPr>
    <w:r>
      <w:rPr>
        <w:rFonts w:cs="Arial"/>
        <w:sz w:val="16"/>
        <w:szCs w:val="16"/>
      </w:rPr>
      <w:t>Selectie</w:t>
    </w:r>
    <w:r w:rsidR="00E43F76" w:rsidRPr="00AB37D4">
      <w:rPr>
        <w:rFonts w:cs="Arial"/>
        <w:sz w:val="16"/>
        <w:szCs w:val="16"/>
      </w:rPr>
      <w:t>document</w:t>
    </w:r>
    <w:r w:rsidR="00065AF9">
      <w:rPr>
        <w:rFonts w:cs="Arial"/>
        <w:sz w:val="16"/>
        <w:szCs w:val="16"/>
      </w:rPr>
      <w:t xml:space="preserve"> </w:t>
    </w:r>
    <w:r w:rsidR="00516672">
      <w:rPr>
        <w:b/>
        <w:color w:val="00458D" w:themeColor="text2"/>
        <w:sz w:val="16"/>
        <w:szCs w:val="16"/>
      </w:rPr>
      <w:t>WKC Schipluiden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12542" w14:textId="77777777" w:rsidR="00B268AC" w:rsidRDefault="00B268AC">
      <w:r>
        <w:separator/>
      </w:r>
    </w:p>
    <w:p w14:paraId="716F38C7" w14:textId="77777777" w:rsidR="00B268AC" w:rsidRDefault="00B268AC"/>
    <w:p w14:paraId="52E22865" w14:textId="77777777" w:rsidR="00B268AC" w:rsidRDefault="00B268AC"/>
  </w:footnote>
  <w:footnote w:type="continuationSeparator" w:id="0">
    <w:p w14:paraId="49349F81" w14:textId="77777777" w:rsidR="00B268AC" w:rsidRDefault="00B268AC">
      <w:r>
        <w:continuationSeparator/>
      </w:r>
    </w:p>
    <w:p w14:paraId="02D7F886" w14:textId="77777777" w:rsidR="00B268AC" w:rsidRDefault="00B268AC"/>
    <w:p w14:paraId="3265EC4C" w14:textId="77777777"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9AF20" w14:textId="77777777" w:rsidR="00E43F76" w:rsidRDefault="00E43F76"/>
  <w:p w14:paraId="17D01D0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E5954" w14:textId="77777777" w:rsidR="00E43F76" w:rsidRDefault="00E43F76" w:rsidP="00D0784F">
    <w:pPr>
      <w:jc w:val="right"/>
    </w:pPr>
    <w:r w:rsidRPr="00AE2FE2">
      <w:rPr>
        <w:noProof/>
      </w:rPr>
      <w:drawing>
        <wp:inline distT="0" distB="0" distL="0" distR="0" wp14:anchorId="5576080D" wp14:editId="2C1FB78F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84E51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1.75pt;height:51.7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21B6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49DD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6672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022B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5E8867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71EB8D-A1E3-4825-B209-506DAF9C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66</TotalTime>
  <Pages>2</Pages>
  <Words>235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2337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Duinkerken, Tina</cp:lastModifiedBy>
  <cp:revision>13</cp:revision>
  <cp:lastPrinted>2013-11-08T11:03:00Z</cp:lastPrinted>
  <dcterms:created xsi:type="dcterms:W3CDTF">2016-11-02T11:47:00Z</dcterms:created>
  <dcterms:modified xsi:type="dcterms:W3CDTF">2019-12-05T11:31:00Z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</Properties>
</file>