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raster"/>
        <w:tblW w:w="8568" w:type="dxa"/>
        <w:tblLayout w:type="fixed"/>
        <w:tblLook w:val="01E0" w:firstRow="1" w:lastRow="1" w:firstColumn="1" w:lastColumn="1" w:noHBand="0" w:noVBand="0"/>
      </w:tblPr>
      <w:tblGrid>
        <w:gridCol w:w="2127"/>
        <w:gridCol w:w="6441"/>
      </w:tblGrid>
      <w:tr w:rsidR="005A1657" w:rsidRPr="003E65CC" w14:paraId="273888B9" w14:textId="77777777" w:rsidTr="00661973">
        <w:tc>
          <w:tcPr>
            <w:tcW w:w="2127" w:type="dxa"/>
          </w:tcPr>
          <w:p w14:paraId="705D18C6" w14:textId="77777777" w:rsidR="005A1657" w:rsidRPr="003E65CC" w:rsidRDefault="005A1657" w:rsidP="00661973">
            <w:pPr>
              <w:jc w:val="right"/>
              <w:rPr>
                <w:rFonts w:cs="Arial"/>
              </w:rPr>
            </w:pPr>
            <w:bookmarkStart w:id="0" w:name="dpInitialContent"/>
            <w:bookmarkStart w:id="1" w:name="_GoBack"/>
            <w:bookmarkEnd w:id="1"/>
            <w:r w:rsidRPr="003E65CC">
              <w:rPr>
                <w:rFonts w:cs="Arial"/>
              </w:rPr>
              <w:t>Document</w:t>
            </w:r>
          </w:p>
        </w:tc>
        <w:tc>
          <w:tcPr>
            <w:tcW w:w="6441" w:type="dxa"/>
          </w:tcPr>
          <w:p w14:paraId="3E8C4B7B" w14:textId="56DFDA1B" w:rsidR="005A1657" w:rsidRPr="003E65CC" w:rsidRDefault="005A1657" w:rsidP="00661973">
            <w:pPr>
              <w:rPr>
                <w:rFonts w:cs="Arial"/>
                <w:lang w:val="fr-FR"/>
              </w:rPr>
            </w:pPr>
            <w:r w:rsidRPr="003E65CC">
              <w:rPr>
                <w:rFonts w:cs="Arial"/>
              </w:rPr>
              <w:fldChar w:fldCharType="begin"/>
            </w:r>
            <w:r w:rsidRPr="003E65CC">
              <w:rPr>
                <w:rFonts w:cs="Arial"/>
                <w:lang w:val="fr-FR"/>
              </w:rPr>
              <w:instrText xml:space="preserve"> FILENAME   \* MERGEFORMAT </w:instrText>
            </w:r>
            <w:r w:rsidRPr="003E65CC">
              <w:rPr>
                <w:rFonts w:cs="Arial"/>
              </w:rPr>
              <w:fldChar w:fldCharType="separate"/>
            </w:r>
            <w:r w:rsidR="009D439F" w:rsidRPr="009D439F">
              <w:rPr>
                <w:rFonts w:cs="Arial"/>
                <w:noProof/>
                <w:lang w:val="fr-FR"/>
              </w:rPr>
              <w:t>Marktverkenning systeem voor aanmelden cq inschrijven studenten op examens MBO</w:t>
            </w:r>
            <w:r w:rsidR="00B76223">
              <w:rPr>
                <w:rFonts w:cs="Arial"/>
                <w:noProof/>
                <w:lang w:val="fr-FR"/>
              </w:rPr>
              <w:t xml:space="preserve"> </w:t>
            </w:r>
            <w:r w:rsidRPr="003E65CC">
              <w:rPr>
                <w:rFonts w:cs="Arial"/>
              </w:rPr>
              <w:fldChar w:fldCharType="end"/>
            </w:r>
          </w:p>
        </w:tc>
      </w:tr>
      <w:tr w:rsidR="005A1657" w:rsidRPr="003E65CC" w14:paraId="745F9475" w14:textId="77777777" w:rsidTr="00661973">
        <w:tc>
          <w:tcPr>
            <w:tcW w:w="2127" w:type="dxa"/>
          </w:tcPr>
          <w:p w14:paraId="3EE1EF48" w14:textId="77777777" w:rsidR="005A1657" w:rsidRPr="003E65CC" w:rsidRDefault="005A1657" w:rsidP="00661973">
            <w:pPr>
              <w:jc w:val="right"/>
              <w:rPr>
                <w:rFonts w:cs="Arial"/>
              </w:rPr>
            </w:pPr>
            <w:r>
              <w:rPr>
                <w:rFonts w:cs="Arial"/>
              </w:rPr>
              <w:t>Classificatie</w:t>
            </w:r>
          </w:p>
        </w:tc>
        <w:tc>
          <w:tcPr>
            <w:tcW w:w="6441" w:type="dxa"/>
          </w:tcPr>
          <w:p w14:paraId="7CA58155" w14:textId="36F70088" w:rsidR="005A1657" w:rsidRPr="006B1BF7" w:rsidRDefault="00B76223" w:rsidP="00661973">
            <w:r>
              <w:t>Openbaar</w:t>
            </w:r>
          </w:p>
        </w:tc>
      </w:tr>
      <w:tr w:rsidR="005A1657" w:rsidRPr="003E65CC" w14:paraId="506206AC" w14:textId="77777777" w:rsidTr="00661973">
        <w:tc>
          <w:tcPr>
            <w:tcW w:w="2127" w:type="dxa"/>
          </w:tcPr>
          <w:p w14:paraId="11CF5301" w14:textId="77777777" w:rsidR="005A1657" w:rsidRPr="003E65CC" w:rsidRDefault="005A1657" w:rsidP="00661973">
            <w:pPr>
              <w:jc w:val="right"/>
              <w:rPr>
                <w:rFonts w:cs="Arial"/>
              </w:rPr>
            </w:pPr>
            <w:r w:rsidRPr="003E65CC">
              <w:rPr>
                <w:rFonts w:cs="Arial"/>
              </w:rPr>
              <w:t>Laatst opgeslagen</w:t>
            </w:r>
          </w:p>
        </w:tc>
        <w:tc>
          <w:tcPr>
            <w:tcW w:w="6441" w:type="dxa"/>
          </w:tcPr>
          <w:p w14:paraId="59B002A3" w14:textId="25DF1355" w:rsidR="005A1657" w:rsidRPr="003E65CC" w:rsidRDefault="005A1657" w:rsidP="00661973">
            <w:pPr>
              <w:rPr>
                <w:rFonts w:cs="Arial"/>
              </w:rPr>
            </w:pPr>
            <w:r w:rsidRPr="003E65CC">
              <w:rPr>
                <w:rFonts w:cs="Arial"/>
              </w:rPr>
              <w:fldChar w:fldCharType="begin"/>
            </w:r>
            <w:r w:rsidRPr="003E65CC">
              <w:rPr>
                <w:rFonts w:cs="Arial"/>
              </w:rPr>
              <w:instrText xml:space="preserve"> SAVEDATE  \@ "d-M-yyyy H:mm"  \* MERGEFORMAT </w:instrText>
            </w:r>
            <w:r w:rsidRPr="003E65CC">
              <w:rPr>
                <w:rFonts w:cs="Arial"/>
              </w:rPr>
              <w:fldChar w:fldCharType="separate"/>
            </w:r>
            <w:r w:rsidR="001642BA">
              <w:rPr>
                <w:rFonts w:cs="Arial"/>
                <w:noProof/>
              </w:rPr>
              <w:t>13-11-2019 11:14</w:t>
            </w:r>
            <w:r w:rsidRPr="003E65CC">
              <w:rPr>
                <w:rFonts w:cs="Arial"/>
              </w:rPr>
              <w:fldChar w:fldCharType="end"/>
            </w:r>
          </w:p>
        </w:tc>
      </w:tr>
    </w:tbl>
    <w:p w14:paraId="5BA6DE0F" w14:textId="77777777" w:rsidR="005A1657" w:rsidRDefault="005A1657" w:rsidP="005A1657"/>
    <w:p w14:paraId="18A2E5CE" w14:textId="0840205F" w:rsidR="000B6CA5" w:rsidRPr="00816FA3" w:rsidRDefault="00B76223" w:rsidP="009D5674">
      <w:pPr>
        <w:pStyle w:val="KW1CDocumentTitel"/>
        <w:rPr>
          <w:color w:val="00B050"/>
        </w:rPr>
      </w:pPr>
      <w:r>
        <w:t>Marktverkenning</w:t>
      </w:r>
    </w:p>
    <w:p w14:paraId="4F721291" w14:textId="77777777" w:rsidR="000926BE" w:rsidRDefault="000926BE" w:rsidP="000926BE">
      <w:pPr>
        <w:pStyle w:val="Kop1"/>
      </w:pPr>
      <w:r>
        <w:t>Context</w:t>
      </w:r>
    </w:p>
    <w:p w14:paraId="73CACB9C" w14:textId="1F835DCA" w:rsidR="00B76223" w:rsidRDefault="00B76223" w:rsidP="00D012BB">
      <w:r>
        <w:t xml:space="preserve">Recent heeft het Koning Willem 1 College </w:t>
      </w:r>
      <w:r w:rsidR="00491E63">
        <w:t xml:space="preserve">(KW1C) </w:t>
      </w:r>
      <w:r>
        <w:t xml:space="preserve">het oude maatwerk systeem voor het vastleggen van de examenroosters en de inschrijvingen van studenten per examen vervangen. </w:t>
      </w:r>
    </w:p>
    <w:p w14:paraId="6ABFF547" w14:textId="6DDFE2AE" w:rsidR="00B76223" w:rsidRDefault="00B76223" w:rsidP="00D012BB">
      <w:r>
        <w:t xml:space="preserve">Op dit moment is nog niet voorzien in functionaliteit om vanuit de onderwijsafdelingen door te laten geven welke studenten precies gaan deelnemen aan de geplande examens. </w:t>
      </w:r>
    </w:p>
    <w:p w14:paraId="4702C76C" w14:textId="41081057" w:rsidR="00B76223" w:rsidRDefault="00B76223" w:rsidP="00D012BB">
      <w:r>
        <w:t>Op dit moment vindt deze aanmelding nog via</w:t>
      </w:r>
      <w:r w:rsidR="00491E63">
        <w:t xml:space="preserve"> invullen, overdragen en verwerken van</w:t>
      </w:r>
      <w:r>
        <w:t xml:space="preserve"> </w:t>
      </w:r>
      <w:r w:rsidR="00491E63">
        <w:t>Excel-lijsten</w:t>
      </w:r>
      <w:r>
        <w:t xml:space="preserve"> plaats. </w:t>
      </w:r>
    </w:p>
    <w:p w14:paraId="661E1BA5" w14:textId="39A39CEB" w:rsidR="00B76223" w:rsidRDefault="00B76223" w:rsidP="00D012BB">
      <w:r>
        <w:t xml:space="preserve">Het KW1C oriënteert zich op mogelijkheden om ook dit proces in een passende oplossing onder te brengen. Daarbij zijn zowel zelf te bouwen maatwerk als aanschaf van een pakket/module opties. </w:t>
      </w:r>
    </w:p>
    <w:p w14:paraId="2E07F289" w14:textId="77777777" w:rsidR="00B76223" w:rsidRDefault="00B76223" w:rsidP="00D012BB"/>
    <w:p w14:paraId="778C3421" w14:textId="7B2F4862" w:rsidR="00B76223" w:rsidRDefault="00B76223" w:rsidP="00D012BB">
      <w:r>
        <w:t xml:space="preserve">Om, voorafgaand aan een eventuele aanbesteding, een goed beeld te krijgen van de mogelijkheden vraagt het KW1C om input en advies. </w:t>
      </w:r>
    </w:p>
    <w:p w14:paraId="4554662E" w14:textId="77777777" w:rsidR="00B76223" w:rsidRDefault="00B76223" w:rsidP="00D012BB"/>
    <w:bookmarkEnd w:id="0"/>
    <w:p w14:paraId="2EFC448A" w14:textId="5697E540" w:rsidR="00680409" w:rsidRDefault="00680409" w:rsidP="00680409">
      <w:pPr>
        <w:pStyle w:val="Kop1"/>
      </w:pPr>
      <w:r>
        <w:t>Gewenste situatie</w:t>
      </w:r>
    </w:p>
    <w:p w14:paraId="68A116DE" w14:textId="77777777" w:rsidR="00B76223" w:rsidRDefault="0004456C" w:rsidP="00680409">
      <w:r>
        <w:t xml:space="preserve">Een applicatie die (geautomatiseerd) gebruik kan maken van bestaande gegevens </w:t>
      </w:r>
      <w:r w:rsidR="00923D32">
        <w:t>uit het plan- en roostersysteem (Xedule)</w:t>
      </w:r>
      <w:r w:rsidR="00A76802">
        <w:t xml:space="preserve">, </w:t>
      </w:r>
      <w:r w:rsidR="00736569">
        <w:t>gebruikmakend van de data die hiervan beschikbaar is</w:t>
      </w:r>
      <w:r w:rsidR="00A76802">
        <w:t xml:space="preserve"> </w:t>
      </w:r>
      <w:r w:rsidR="00736569">
        <w:t xml:space="preserve">in </w:t>
      </w:r>
      <w:r w:rsidR="00923D32">
        <w:t xml:space="preserve">de </w:t>
      </w:r>
      <w:r w:rsidR="00B76223">
        <w:t xml:space="preserve">KW1C </w:t>
      </w:r>
      <w:r w:rsidR="00923D32">
        <w:t>datalaag</w:t>
      </w:r>
      <w:r>
        <w:t xml:space="preserve">. </w:t>
      </w:r>
    </w:p>
    <w:p w14:paraId="553A08F9" w14:textId="77777777" w:rsidR="00B76223" w:rsidRDefault="00B76223" w:rsidP="00680409"/>
    <w:p w14:paraId="3E9FFBC1" w14:textId="77777777" w:rsidR="00B76223" w:rsidRDefault="00736569" w:rsidP="00680409">
      <w:r>
        <w:t>D</w:t>
      </w:r>
      <w:r w:rsidR="00C678C3">
        <w:t xml:space="preserve">e planning en </w:t>
      </w:r>
      <w:r>
        <w:t xml:space="preserve">het </w:t>
      </w:r>
      <w:r w:rsidR="00C678C3">
        <w:t xml:space="preserve">rooster </w:t>
      </w:r>
      <w:r>
        <w:t xml:space="preserve">zijn </w:t>
      </w:r>
      <w:r w:rsidR="00C678C3">
        <w:t xml:space="preserve">de bron om </w:t>
      </w:r>
      <w:r w:rsidR="00F974C6">
        <w:t>activiteiten</w:t>
      </w:r>
      <w:r w:rsidR="00C678C3">
        <w:t xml:space="preserve"> </w:t>
      </w:r>
      <w:r w:rsidR="002F0A1A">
        <w:t>te boeken</w:t>
      </w:r>
      <w:r w:rsidR="00B76223">
        <w:rPr>
          <w:rStyle w:val="Voetnootmarkering"/>
        </w:rPr>
        <w:footnoteReference w:id="1"/>
      </w:r>
      <w:r w:rsidR="00C678C3">
        <w:t>.</w:t>
      </w:r>
      <w:r w:rsidR="00F974C6">
        <w:t xml:space="preserve"> Wanneer een activiteit </w:t>
      </w:r>
      <w:r w:rsidR="003B63A8">
        <w:t xml:space="preserve">(examen) </w:t>
      </w:r>
      <w:r w:rsidR="00F974C6">
        <w:t xml:space="preserve">wordt gekenmerkt als te boeken en deze </w:t>
      </w:r>
      <w:r w:rsidR="00970385">
        <w:t>geroosterd</w:t>
      </w:r>
      <w:r w:rsidR="00F974C6">
        <w:t xml:space="preserve"> is kan een student in het nieuwe systeem de voor hem relevante activiteiten</w:t>
      </w:r>
      <w:r w:rsidR="003B63A8">
        <w:t xml:space="preserve"> (examens)</w:t>
      </w:r>
      <w:r w:rsidR="00F974C6">
        <w:t xml:space="preserve"> boeken. Op het moment dat het rooster gepubliceerd wordt</w:t>
      </w:r>
      <w:r w:rsidR="003B63A8">
        <w:t>,</w:t>
      </w:r>
      <w:r w:rsidR="00F974C6">
        <w:t xml:space="preserve"> is de boeking zichtbaar in het rooster van de student indien deze de activiteit geboekt heeft.</w:t>
      </w:r>
      <w:r w:rsidR="000F4D4E">
        <w:t xml:space="preserve"> </w:t>
      </w:r>
    </w:p>
    <w:p w14:paraId="3ADFF6CB" w14:textId="77777777" w:rsidR="00B76223" w:rsidRDefault="00B76223" w:rsidP="00680409"/>
    <w:p w14:paraId="4A5D4C0F" w14:textId="1A0995D6" w:rsidR="002763A6" w:rsidRDefault="003B63A8" w:rsidP="00680409">
      <w:r>
        <w:t>Doordat de ruimte</w:t>
      </w:r>
      <w:r w:rsidR="00537FF4">
        <w:t xml:space="preserve"> (lokalen)</w:t>
      </w:r>
      <w:r>
        <w:t xml:space="preserve"> een beperkende factor is, zal het systeem hier duidelijk op moeten waken en bij naderende limieten signalen afgeven aan de betrokken planners/roostermakers om dit te tackelen</w:t>
      </w:r>
      <w:r w:rsidR="00970385">
        <w:t>, daarnaast moet bij het vollopen van een activiteit (ruimte) er een wachtlijst zijn, waarop studenten kunnen aangeven aan de betreffende activiteit te willen deelnemen</w:t>
      </w:r>
      <w:r>
        <w:t>.</w:t>
      </w:r>
    </w:p>
    <w:p w14:paraId="05A35B48" w14:textId="7CC5E491" w:rsidR="00716DAE" w:rsidRDefault="00716DAE" w:rsidP="00680409"/>
    <w:p w14:paraId="4EDE86DC" w14:textId="0B89B293" w:rsidR="00537FF4" w:rsidRDefault="00537FF4" w:rsidP="00680409">
      <w:r>
        <w:t>KW1C wil zich in het te implementeren systeem niet beperken tot het inschrijven op examens, maar de oplossing ook gebruiken voor andere inschrijvingen (bijvoorbeeld een excursie)</w:t>
      </w:r>
    </w:p>
    <w:p w14:paraId="797F963B" w14:textId="77777777" w:rsidR="00537FF4" w:rsidRDefault="00537FF4" w:rsidP="00680409"/>
    <w:p w14:paraId="403B4A6A" w14:textId="4F323B96" w:rsidR="00B76223" w:rsidRDefault="00B76223" w:rsidP="00680409">
      <w:r>
        <w:t>In bijlage 1 is een vrij volledig beeld geschetst van de betrokken</w:t>
      </w:r>
      <w:r w:rsidR="00491E63">
        <w:t>en</w:t>
      </w:r>
      <w:r>
        <w:t xml:space="preserve"> bij het proces, en dus de verschillende rollen </w:t>
      </w:r>
      <w:r w:rsidR="0049167C">
        <w:t xml:space="preserve">en wensen </w:t>
      </w:r>
      <w:r>
        <w:t xml:space="preserve">bij de te implementeren oplossing. </w:t>
      </w:r>
    </w:p>
    <w:p w14:paraId="7B653D16" w14:textId="75E57B43" w:rsidR="00B76223" w:rsidRDefault="00B76223" w:rsidP="00680409"/>
    <w:p w14:paraId="7FB6A65B" w14:textId="77777777" w:rsidR="00B76223" w:rsidRDefault="00B76223" w:rsidP="00680409"/>
    <w:p w14:paraId="36F32CA0" w14:textId="77777777" w:rsidR="003B63A8" w:rsidRDefault="00A26169" w:rsidP="003B63A8">
      <w:pPr>
        <w:keepNext/>
      </w:pPr>
      <w:r w:rsidRPr="00A26169">
        <w:rPr>
          <w:noProof/>
        </w:rPr>
        <w:lastRenderedPageBreak/>
        <w:drawing>
          <wp:inline distT="0" distB="0" distL="0" distR="0" wp14:anchorId="7E4FBED8" wp14:editId="5C15A1D2">
            <wp:extent cx="5400040" cy="303784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00040" cy="3037840"/>
                    </a:xfrm>
                    <a:prstGeom prst="rect">
                      <a:avLst/>
                    </a:prstGeom>
                  </pic:spPr>
                </pic:pic>
              </a:graphicData>
            </a:graphic>
          </wp:inline>
        </w:drawing>
      </w:r>
    </w:p>
    <w:p w14:paraId="5B7EF697" w14:textId="765D8B91" w:rsidR="00716DAE" w:rsidRDefault="003B63A8" w:rsidP="003B63A8">
      <w:pPr>
        <w:pStyle w:val="Bijschrift"/>
      </w:pPr>
      <w:r>
        <w:t xml:space="preserve">Figuur </w:t>
      </w:r>
      <w:r w:rsidR="00755B6E">
        <w:rPr>
          <w:noProof/>
        </w:rPr>
        <w:fldChar w:fldCharType="begin"/>
      </w:r>
      <w:r w:rsidR="00755B6E">
        <w:rPr>
          <w:noProof/>
        </w:rPr>
        <w:instrText xml:space="preserve"> SEQ Figuur \* ARABIC </w:instrText>
      </w:r>
      <w:r w:rsidR="00755B6E">
        <w:rPr>
          <w:noProof/>
        </w:rPr>
        <w:fldChar w:fldCharType="separate"/>
      </w:r>
      <w:r w:rsidR="00CA6AAC">
        <w:rPr>
          <w:noProof/>
        </w:rPr>
        <w:t>2</w:t>
      </w:r>
      <w:r w:rsidR="00755B6E">
        <w:rPr>
          <w:noProof/>
        </w:rPr>
        <w:fldChar w:fldCharType="end"/>
      </w:r>
      <w:r>
        <w:t>. Algemene weergave van de processen en de onderliggende informatieobjecten</w:t>
      </w:r>
    </w:p>
    <w:p w14:paraId="19F4AD55" w14:textId="381BB654" w:rsidR="0090630C" w:rsidRDefault="0090630C" w:rsidP="00680409"/>
    <w:p w14:paraId="1A2E916E" w14:textId="77777777" w:rsidR="00B76223" w:rsidRDefault="00B76223" w:rsidP="00680409"/>
    <w:p w14:paraId="5886F3B1" w14:textId="41E826EF" w:rsidR="00B76223" w:rsidRDefault="00B76223" w:rsidP="00B76223">
      <w:pPr>
        <w:pStyle w:val="Kop1"/>
      </w:pPr>
      <w:r>
        <w:t>Vragen aan de markt</w:t>
      </w:r>
    </w:p>
    <w:p w14:paraId="022A6436" w14:textId="2F5326BD" w:rsidR="00B76223" w:rsidRDefault="00B76223" w:rsidP="00B76223"/>
    <w:p w14:paraId="244E13ED" w14:textId="0790EA45" w:rsidR="00537FF4" w:rsidRDefault="00537FF4" w:rsidP="00537FF4">
      <w:pPr>
        <w:pStyle w:val="Lijstalinea"/>
        <w:numPr>
          <w:ilvl w:val="0"/>
          <w:numId w:val="42"/>
        </w:numPr>
      </w:pPr>
      <w:r>
        <w:t xml:space="preserve">Kunt u laten weten of u een oplossing heeft die hierin voorziet en zo ja een korte omschrijving geven van die oplossing. </w:t>
      </w:r>
    </w:p>
    <w:p w14:paraId="62FE9139" w14:textId="77777777" w:rsidR="0049167C" w:rsidRPr="00F73359" w:rsidRDefault="0049167C" w:rsidP="0049167C">
      <w:pPr>
        <w:pStyle w:val="Lijstalinea"/>
        <w:numPr>
          <w:ilvl w:val="0"/>
          <w:numId w:val="42"/>
        </w:numPr>
      </w:pPr>
      <w:r>
        <w:t>Heeft u ervaring met implementaties in het onderwijs? Zo ja, kunt u aangeven welke?</w:t>
      </w:r>
    </w:p>
    <w:p w14:paraId="696BE037" w14:textId="70DA5133" w:rsidR="00537FF4" w:rsidRDefault="00537FF4" w:rsidP="00537FF4">
      <w:pPr>
        <w:pStyle w:val="Lijstalinea"/>
        <w:numPr>
          <w:ilvl w:val="0"/>
          <w:numId w:val="42"/>
        </w:numPr>
      </w:pPr>
      <w:r>
        <w:t xml:space="preserve">Kunt u aangeven in welke mate de requirements zoals geformuleerd </w:t>
      </w:r>
      <w:r w:rsidR="00000465">
        <w:t xml:space="preserve">in bijlage 1 op dit moment mogelijk </w:t>
      </w:r>
      <w:r>
        <w:t>zijn in uw oplossing</w:t>
      </w:r>
      <w:r w:rsidR="00000465">
        <w:t>?</w:t>
      </w:r>
    </w:p>
    <w:p w14:paraId="6845E1FD" w14:textId="31E1B48D" w:rsidR="00537FF4" w:rsidRPr="00000465" w:rsidRDefault="00537FF4" w:rsidP="00000465">
      <w:pPr>
        <w:pStyle w:val="Lijstalinea"/>
        <w:numPr>
          <w:ilvl w:val="0"/>
          <w:numId w:val="42"/>
        </w:numPr>
      </w:pPr>
      <w:r w:rsidRPr="00000465">
        <w:rPr>
          <w:szCs w:val="18"/>
        </w:rPr>
        <w:t xml:space="preserve">Welk licentiemodel wordt er gehanteerd en kunt u een indicatie geven van de </w:t>
      </w:r>
      <w:r w:rsidR="00966D8F">
        <w:rPr>
          <w:szCs w:val="18"/>
        </w:rPr>
        <w:t>kosten</w:t>
      </w:r>
      <w:r w:rsidR="00966D8F" w:rsidRPr="00000465">
        <w:rPr>
          <w:szCs w:val="18"/>
        </w:rPr>
        <w:t xml:space="preserve"> </w:t>
      </w:r>
      <w:r w:rsidRPr="00000465">
        <w:rPr>
          <w:szCs w:val="18"/>
        </w:rPr>
        <w:t>(licenties / onderhoud / beheer</w:t>
      </w:r>
      <w:r w:rsidR="00966D8F">
        <w:rPr>
          <w:szCs w:val="18"/>
        </w:rPr>
        <w:t xml:space="preserve"> / implementatie</w:t>
      </w:r>
      <w:r w:rsidRPr="00000465">
        <w:rPr>
          <w:szCs w:val="18"/>
        </w:rPr>
        <w:t>)?</w:t>
      </w:r>
    </w:p>
    <w:p w14:paraId="4246BBC4" w14:textId="763AB578" w:rsidR="00000465" w:rsidRPr="00966D8F" w:rsidRDefault="00000465" w:rsidP="00000465">
      <w:pPr>
        <w:pStyle w:val="Lijstalinea"/>
        <w:numPr>
          <w:ilvl w:val="0"/>
          <w:numId w:val="42"/>
        </w:numPr>
      </w:pPr>
      <w:r w:rsidRPr="00000465">
        <w:rPr>
          <w:szCs w:val="18"/>
        </w:rPr>
        <w:t xml:space="preserve">Wat is de verwachte implementatieduur (tijd benodigd om de software te installeren en te configureren zodat deze klaar is voor gebruik)? </w:t>
      </w:r>
    </w:p>
    <w:p w14:paraId="4550B2FB" w14:textId="27CC413B" w:rsidR="00966D8F" w:rsidRPr="00966D8F" w:rsidRDefault="00966D8F" w:rsidP="00000465">
      <w:pPr>
        <w:pStyle w:val="Lijstalinea"/>
        <w:numPr>
          <w:ilvl w:val="0"/>
          <w:numId w:val="42"/>
        </w:numPr>
      </w:pPr>
      <w:r>
        <w:rPr>
          <w:szCs w:val="18"/>
        </w:rPr>
        <w:t>In welke mate bent u in staat om (maatwerk) interfaces te ondersteunen met een datalaag die binnen het KW1C in gebruik is</w:t>
      </w:r>
      <w:r w:rsidR="00397519">
        <w:rPr>
          <w:szCs w:val="18"/>
        </w:rPr>
        <w:t xml:space="preserve"> om op die manier benodigde data binnen te krijgen of door on</w:t>
      </w:r>
      <w:r w:rsidR="004079D6">
        <w:rPr>
          <w:szCs w:val="18"/>
        </w:rPr>
        <w:t>s</w:t>
      </w:r>
      <w:r w:rsidR="00397519">
        <w:rPr>
          <w:szCs w:val="18"/>
        </w:rPr>
        <w:t xml:space="preserve"> gewenste data naar buiten te brengen</w:t>
      </w:r>
      <w:r w:rsidR="002B31DA">
        <w:rPr>
          <w:szCs w:val="18"/>
        </w:rPr>
        <w:t>?</w:t>
      </w:r>
    </w:p>
    <w:p w14:paraId="0A793720" w14:textId="1787E398" w:rsidR="00966D8F" w:rsidRPr="00000465" w:rsidRDefault="00966D8F" w:rsidP="00000465">
      <w:pPr>
        <w:pStyle w:val="Lijstalinea"/>
        <w:numPr>
          <w:ilvl w:val="0"/>
          <w:numId w:val="42"/>
        </w:numPr>
      </w:pPr>
      <w:r>
        <w:rPr>
          <w:szCs w:val="18"/>
        </w:rPr>
        <w:t xml:space="preserve">In welke mate bent u in staat om de data uit het systeem te repliceren naar een (lokale) kopie zodat de data voor ons beschikbaar </w:t>
      </w:r>
      <w:r w:rsidR="002B31DA">
        <w:rPr>
          <w:szCs w:val="18"/>
        </w:rPr>
        <w:t xml:space="preserve">te maken is in een </w:t>
      </w:r>
      <w:proofErr w:type="spellStart"/>
      <w:r w:rsidR="002B31DA">
        <w:rPr>
          <w:szCs w:val="18"/>
        </w:rPr>
        <w:t>datalaag</w:t>
      </w:r>
      <w:proofErr w:type="spellEnd"/>
      <w:r w:rsidR="002B31DA">
        <w:rPr>
          <w:szCs w:val="18"/>
        </w:rPr>
        <w:t>?</w:t>
      </w:r>
    </w:p>
    <w:p w14:paraId="5FE60F66" w14:textId="21649069" w:rsidR="00000465" w:rsidRPr="00000465" w:rsidRDefault="00000465" w:rsidP="00000465">
      <w:pPr>
        <w:pStyle w:val="Lijstalinea"/>
        <w:numPr>
          <w:ilvl w:val="0"/>
          <w:numId w:val="42"/>
        </w:numPr>
      </w:pPr>
      <w:r>
        <w:rPr>
          <w:szCs w:val="18"/>
        </w:rPr>
        <w:t>Heeft u nog aanvullingen of suggesties welke het KW1C kunnen helpen bij het selecteren/realiseren van de beschreven functionaliteit die u graag met ons zou willen delen? Ziet u verder nog ontwikkelingen op dit gebied die interessant voor ons kunnen zijn?</w:t>
      </w:r>
    </w:p>
    <w:p w14:paraId="5E45740B" w14:textId="77777777" w:rsidR="00806BE2" w:rsidRDefault="00806BE2" w:rsidP="00680409"/>
    <w:p w14:paraId="1775DA2F" w14:textId="694AAE1A" w:rsidR="00537FF4" w:rsidRDefault="00537FF4" w:rsidP="00537FF4">
      <w:pPr>
        <w:pStyle w:val="Lijstalinea"/>
        <w:numPr>
          <w:ilvl w:val="0"/>
          <w:numId w:val="43"/>
        </w:numPr>
        <w:sectPr w:rsidR="00537FF4" w:rsidSect="0081661E">
          <w:headerReference w:type="default" r:id="rId13"/>
          <w:footerReference w:type="default" r:id="rId14"/>
          <w:headerReference w:type="first" r:id="rId15"/>
          <w:footerReference w:type="first" r:id="rId16"/>
          <w:pgSz w:w="11906" w:h="16838" w:code="9"/>
          <w:pgMar w:top="1701" w:right="1701" w:bottom="1531" w:left="1701" w:header="709" w:footer="941" w:gutter="0"/>
          <w:cols w:space="708"/>
          <w:titlePg/>
          <w:docGrid w:linePitch="360"/>
        </w:sectPr>
      </w:pPr>
    </w:p>
    <w:p w14:paraId="1F3FFF9D" w14:textId="0F0118A9" w:rsidR="0090630C" w:rsidRDefault="00B76223" w:rsidP="0090630C">
      <w:pPr>
        <w:pStyle w:val="Kop1"/>
      </w:pPr>
      <w:r>
        <w:lastRenderedPageBreak/>
        <w:t xml:space="preserve">Bijlage 1: </w:t>
      </w:r>
      <w:r w:rsidR="0090630C">
        <w:t>Programma van eisen</w:t>
      </w:r>
      <w:r>
        <w:t xml:space="preserve"> (voorlopig)</w:t>
      </w:r>
    </w:p>
    <w:p w14:paraId="753DE8E6" w14:textId="77777777" w:rsidR="0090630C" w:rsidRDefault="0090630C" w:rsidP="0090630C"/>
    <w:p w14:paraId="631CA89A" w14:textId="741C54D5" w:rsidR="0090630C" w:rsidRDefault="001F1E25" w:rsidP="0090630C">
      <w:r>
        <w:t xml:space="preserve">Binnen het boekingssysteem </w:t>
      </w:r>
      <w:r w:rsidR="0090630C">
        <w:t>zijn verschillende gebruikers actief.</w:t>
      </w:r>
      <w:r w:rsidR="005E2C3F">
        <w:t xml:space="preserve"> </w:t>
      </w:r>
    </w:p>
    <w:p w14:paraId="5D7D0F42" w14:textId="77777777" w:rsidR="00594A50" w:rsidRDefault="00594A50" w:rsidP="0090630C"/>
    <w:tbl>
      <w:tblPr>
        <w:tblStyle w:val="Rastertabel4-Accent11"/>
        <w:tblW w:w="5026" w:type="pct"/>
        <w:tblLook w:val="04A0" w:firstRow="1" w:lastRow="0" w:firstColumn="1" w:lastColumn="0" w:noHBand="0" w:noVBand="1"/>
      </w:tblPr>
      <w:tblGrid>
        <w:gridCol w:w="544"/>
        <w:gridCol w:w="2398"/>
        <w:gridCol w:w="4681"/>
        <w:gridCol w:w="1986"/>
        <w:gridCol w:w="5859"/>
      </w:tblGrid>
      <w:tr w:rsidR="00D3687C" w:rsidRPr="00406993" w14:paraId="29B68D8B" w14:textId="77777777" w:rsidTr="00C43AC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76" w:type="pct"/>
            <w:tcBorders>
              <w:right w:val="single" w:sz="4" w:space="0" w:color="C1E9FF" w:themeColor="accent1" w:themeTint="33"/>
            </w:tcBorders>
          </w:tcPr>
          <w:p w14:paraId="21BF45B9" w14:textId="77777777" w:rsidR="00F95B37" w:rsidRPr="00406993" w:rsidRDefault="00F95B37" w:rsidP="004339FD">
            <w:pPr>
              <w:rPr>
                <w:sz w:val="16"/>
              </w:rPr>
            </w:pPr>
            <w:proofErr w:type="spellStart"/>
            <w:r>
              <w:rPr>
                <w:sz w:val="16"/>
              </w:rPr>
              <w:t>Nr</w:t>
            </w:r>
            <w:proofErr w:type="spellEnd"/>
          </w:p>
        </w:tc>
        <w:tc>
          <w:tcPr>
            <w:tcW w:w="775" w:type="pct"/>
            <w:tcBorders>
              <w:right w:val="single" w:sz="4" w:space="0" w:color="C1E9FF" w:themeColor="accent1" w:themeTint="33"/>
            </w:tcBorders>
          </w:tcPr>
          <w:p w14:paraId="41E28F84" w14:textId="77777777" w:rsidR="00F95B37" w:rsidRPr="00406993" w:rsidRDefault="00F95B37" w:rsidP="004339FD">
            <w:pPr>
              <w:cnfStyle w:val="100000000000" w:firstRow="1" w:lastRow="0" w:firstColumn="0" w:lastColumn="0" w:oddVBand="0" w:evenVBand="0" w:oddHBand="0" w:evenHBand="0" w:firstRowFirstColumn="0" w:firstRowLastColumn="0" w:lastRowFirstColumn="0" w:lastRowLastColumn="0"/>
              <w:rPr>
                <w:b w:val="0"/>
                <w:sz w:val="16"/>
              </w:rPr>
            </w:pPr>
            <w:r w:rsidRPr="00406993">
              <w:rPr>
                <w:b w:val="0"/>
                <w:sz w:val="16"/>
              </w:rPr>
              <w:t>Als …</w:t>
            </w:r>
          </w:p>
        </w:tc>
        <w:tc>
          <w:tcPr>
            <w:tcW w:w="1513" w:type="pct"/>
            <w:tcBorders>
              <w:left w:val="single" w:sz="4" w:space="0" w:color="C1E9FF" w:themeColor="accent1" w:themeTint="33"/>
              <w:right w:val="single" w:sz="4" w:space="0" w:color="C1E9FF" w:themeColor="accent1" w:themeTint="33"/>
            </w:tcBorders>
          </w:tcPr>
          <w:p w14:paraId="2BA89578" w14:textId="77777777" w:rsidR="00F95B37" w:rsidRPr="00406993" w:rsidRDefault="00F95B37" w:rsidP="004339FD">
            <w:pPr>
              <w:cnfStyle w:val="100000000000" w:firstRow="1" w:lastRow="0" w:firstColumn="0" w:lastColumn="0" w:oddVBand="0" w:evenVBand="0" w:oddHBand="0" w:evenHBand="0" w:firstRowFirstColumn="0" w:firstRowLastColumn="0" w:lastRowFirstColumn="0" w:lastRowLastColumn="0"/>
              <w:rPr>
                <w:b w:val="0"/>
                <w:sz w:val="16"/>
              </w:rPr>
            </w:pPr>
            <w:r w:rsidRPr="00406993">
              <w:rPr>
                <w:b w:val="0"/>
                <w:sz w:val="16"/>
              </w:rPr>
              <w:t>Wil ik …</w:t>
            </w:r>
          </w:p>
        </w:tc>
        <w:tc>
          <w:tcPr>
            <w:tcW w:w="642" w:type="pct"/>
            <w:tcBorders>
              <w:left w:val="single" w:sz="4" w:space="0" w:color="C1E9FF" w:themeColor="accent1" w:themeTint="33"/>
            </w:tcBorders>
          </w:tcPr>
          <w:p w14:paraId="7D7AE040" w14:textId="77777777" w:rsidR="00F95B37" w:rsidRPr="00406993" w:rsidRDefault="00F95B37" w:rsidP="004339FD">
            <w:pPr>
              <w:cnfStyle w:val="100000000000" w:firstRow="1" w:lastRow="0" w:firstColumn="0" w:lastColumn="0" w:oddVBand="0" w:evenVBand="0" w:oddHBand="0" w:evenHBand="0" w:firstRowFirstColumn="0" w:firstRowLastColumn="0" w:lastRowFirstColumn="0" w:lastRowLastColumn="0"/>
              <w:rPr>
                <w:b w:val="0"/>
                <w:sz w:val="16"/>
              </w:rPr>
            </w:pPr>
            <w:r w:rsidRPr="00406993">
              <w:rPr>
                <w:b w:val="0"/>
                <w:sz w:val="16"/>
              </w:rPr>
              <w:t>Zodat …</w:t>
            </w:r>
          </w:p>
        </w:tc>
        <w:tc>
          <w:tcPr>
            <w:tcW w:w="1894" w:type="pct"/>
            <w:tcBorders>
              <w:left w:val="single" w:sz="4" w:space="0" w:color="C1E9FF" w:themeColor="accent1" w:themeTint="33"/>
            </w:tcBorders>
          </w:tcPr>
          <w:p w14:paraId="6DF9F846" w14:textId="77777777" w:rsidR="00F95B37" w:rsidRPr="00406993" w:rsidRDefault="00F95B37" w:rsidP="004339FD">
            <w:pPr>
              <w:cnfStyle w:val="100000000000" w:firstRow="1" w:lastRow="0" w:firstColumn="0" w:lastColumn="0" w:oddVBand="0" w:evenVBand="0" w:oddHBand="0" w:evenHBand="0" w:firstRowFirstColumn="0" w:firstRowLastColumn="0" w:lastRowFirstColumn="0" w:lastRowLastColumn="0"/>
              <w:rPr>
                <w:sz w:val="16"/>
              </w:rPr>
            </w:pPr>
            <w:r>
              <w:rPr>
                <w:sz w:val="16"/>
              </w:rPr>
              <w:t>Eisen de applicatie</w:t>
            </w:r>
          </w:p>
        </w:tc>
      </w:tr>
      <w:tr w:rsidR="009B1EB2" w:rsidRPr="009B1EB2" w14:paraId="5FEC3EE5" w14:textId="77777777" w:rsidTr="00C43AC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6" w:type="pct"/>
          </w:tcPr>
          <w:p w14:paraId="51D90718" w14:textId="77777777" w:rsidR="004030BB" w:rsidRPr="009B1EB2" w:rsidRDefault="004030BB" w:rsidP="00D000AF">
            <w:pPr>
              <w:pStyle w:val="Lijstalinea"/>
              <w:numPr>
                <w:ilvl w:val="0"/>
                <w:numId w:val="10"/>
              </w:numPr>
              <w:rPr>
                <w:sz w:val="16"/>
              </w:rPr>
            </w:pPr>
          </w:p>
        </w:tc>
        <w:tc>
          <w:tcPr>
            <w:tcW w:w="775" w:type="pct"/>
          </w:tcPr>
          <w:p w14:paraId="0DF1FB03" w14:textId="2984B794" w:rsidR="004030BB" w:rsidRPr="009B1EB2" w:rsidRDefault="00682AAC" w:rsidP="00457F13">
            <w:pPr>
              <w:cnfStyle w:val="000000100000" w:firstRow="0" w:lastRow="0" w:firstColumn="0" w:lastColumn="0" w:oddVBand="0" w:evenVBand="0" w:oddHBand="1" w:evenHBand="0" w:firstRowFirstColumn="0" w:firstRowLastColumn="0" w:lastRowFirstColumn="0" w:lastRowLastColumn="0"/>
              <w:rPr>
                <w:sz w:val="16"/>
              </w:rPr>
            </w:pPr>
            <w:r w:rsidRPr="009B1EB2">
              <w:rPr>
                <w:sz w:val="16"/>
              </w:rPr>
              <w:t>Beheerder</w:t>
            </w:r>
          </w:p>
        </w:tc>
        <w:tc>
          <w:tcPr>
            <w:tcW w:w="1513" w:type="pct"/>
          </w:tcPr>
          <w:p w14:paraId="17376D05" w14:textId="30C54E3B" w:rsidR="004030BB" w:rsidRPr="009B1EB2" w:rsidRDefault="00DF4B27" w:rsidP="0058139A">
            <w:pPr>
              <w:cnfStyle w:val="000000100000" w:firstRow="0" w:lastRow="0" w:firstColumn="0" w:lastColumn="0" w:oddVBand="0" w:evenVBand="0" w:oddHBand="1" w:evenHBand="0" w:firstRowFirstColumn="0" w:firstRowLastColumn="0" w:lastRowFirstColumn="0" w:lastRowLastColumn="0"/>
              <w:rPr>
                <w:sz w:val="16"/>
              </w:rPr>
            </w:pPr>
            <w:r w:rsidRPr="009B1EB2">
              <w:rPr>
                <w:sz w:val="16"/>
              </w:rPr>
              <w:t>Dat alle roosterregels</w:t>
            </w:r>
            <w:r w:rsidR="00682AAC" w:rsidRPr="009B1EB2">
              <w:rPr>
                <w:sz w:val="16"/>
              </w:rPr>
              <w:t xml:space="preserve"> uit het roostersysteem</w:t>
            </w:r>
            <w:r w:rsidRPr="009B1EB2">
              <w:rPr>
                <w:sz w:val="16"/>
              </w:rPr>
              <w:t>,</w:t>
            </w:r>
            <w:r w:rsidR="00682AAC" w:rsidRPr="009B1EB2">
              <w:rPr>
                <w:sz w:val="16"/>
              </w:rPr>
              <w:t xml:space="preserve"> die gekenmerkt zijn als </w:t>
            </w:r>
            <w:proofErr w:type="spellStart"/>
            <w:r w:rsidR="00682AAC" w:rsidRPr="009B1EB2">
              <w:rPr>
                <w:sz w:val="16"/>
              </w:rPr>
              <w:t>boekbaar</w:t>
            </w:r>
            <w:proofErr w:type="spellEnd"/>
            <w:r w:rsidRPr="009B1EB2">
              <w:rPr>
                <w:sz w:val="16"/>
              </w:rPr>
              <w:t>,</w:t>
            </w:r>
            <w:r w:rsidR="00682AAC" w:rsidRPr="009B1EB2">
              <w:rPr>
                <w:sz w:val="16"/>
              </w:rPr>
              <w:t xml:space="preserve"> </w:t>
            </w:r>
            <w:r w:rsidR="00A1001A" w:rsidRPr="009B1EB2">
              <w:rPr>
                <w:sz w:val="16"/>
              </w:rPr>
              <w:t>als boekingsactiviteiten</w:t>
            </w:r>
            <w:r w:rsidR="008B4A54" w:rsidRPr="009B1EB2">
              <w:rPr>
                <w:sz w:val="16"/>
              </w:rPr>
              <w:t xml:space="preserve"> </w:t>
            </w:r>
            <w:r w:rsidR="00682AAC" w:rsidRPr="009B1EB2">
              <w:rPr>
                <w:sz w:val="16"/>
              </w:rPr>
              <w:t>overgenomen</w:t>
            </w:r>
            <w:r w:rsidR="0058139A" w:rsidRPr="009B1EB2">
              <w:rPr>
                <w:sz w:val="16"/>
              </w:rPr>
              <w:t xml:space="preserve"> worden</w:t>
            </w:r>
            <w:r w:rsidR="00682AAC" w:rsidRPr="009B1EB2">
              <w:rPr>
                <w:sz w:val="16"/>
              </w:rPr>
              <w:t>.</w:t>
            </w:r>
          </w:p>
        </w:tc>
        <w:tc>
          <w:tcPr>
            <w:tcW w:w="642" w:type="pct"/>
          </w:tcPr>
          <w:p w14:paraId="445E24DE" w14:textId="5D40EC8C" w:rsidR="004030BB" w:rsidRPr="009B1EB2" w:rsidRDefault="00481F2B" w:rsidP="00457F13">
            <w:pPr>
              <w:cnfStyle w:val="000000100000" w:firstRow="0" w:lastRow="0" w:firstColumn="0" w:lastColumn="0" w:oddVBand="0" w:evenVBand="0" w:oddHBand="1" w:evenHBand="0" w:firstRowFirstColumn="0" w:firstRowLastColumn="0" w:lastRowFirstColumn="0" w:lastRowLastColumn="0"/>
              <w:rPr>
                <w:sz w:val="16"/>
              </w:rPr>
            </w:pPr>
            <w:r w:rsidRPr="009B1EB2">
              <w:rPr>
                <w:sz w:val="16"/>
              </w:rPr>
              <w:t xml:space="preserve">Het </w:t>
            </w:r>
            <w:proofErr w:type="spellStart"/>
            <w:r w:rsidRPr="009B1EB2">
              <w:rPr>
                <w:sz w:val="16"/>
              </w:rPr>
              <w:t>boekingsysteem</w:t>
            </w:r>
            <w:proofErr w:type="spellEnd"/>
            <w:r w:rsidRPr="009B1EB2">
              <w:rPr>
                <w:sz w:val="16"/>
              </w:rPr>
              <w:t xml:space="preserve"> de activiteiten </w:t>
            </w:r>
            <w:r w:rsidR="00DF4B27" w:rsidRPr="009B1EB2">
              <w:rPr>
                <w:sz w:val="16"/>
              </w:rPr>
              <w:t xml:space="preserve">in de betreffende regels en elementen </w:t>
            </w:r>
            <w:r w:rsidRPr="009B1EB2">
              <w:rPr>
                <w:sz w:val="16"/>
              </w:rPr>
              <w:t>kan aanbieden ter boeking.</w:t>
            </w:r>
          </w:p>
        </w:tc>
        <w:tc>
          <w:tcPr>
            <w:tcW w:w="1894" w:type="pct"/>
          </w:tcPr>
          <w:p w14:paraId="649D956A" w14:textId="342EDF87" w:rsidR="004030BB" w:rsidRPr="009B1EB2" w:rsidRDefault="00481F2B" w:rsidP="00001FD2">
            <w:pPr>
              <w:pStyle w:val="Lijstalinea"/>
              <w:numPr>
                <w:ilvl w:val="0"/>
                <w:numId w:val="11"/>
              </w:numPr>
              <w:cnfStyle w:val="000000100000" w:firstRow="0" w:lastRow="0" w:firstColumn="0" w:lastColumn="0" w:oddVBand="0" w:evenVBand="0" w:oddHBand="1" w:evenHBand="0" w:firstRowFirstColumn="0" w:firstRowLastColumn="0" w:lastRowFirstColumn="0" w:lastRowLastColumn="0"/>
              <w:rPr>
                <w:sz w:val="16"/>
              </w:rPr>
            </w:pPr>
            <w:r w:rsidRPr="009B1EB2">
              <w:rPr>
                <w:sz w:val="16"/>
              </w:rPr>
              <w:t xml:space="preserve">Real-time synchronisatie met de </w:t>
            </w:r>
            <w:r w:rsidR="00DF4B27" w:rsidRPr="009B1EB2">
              <w:rPr>
                <w:sz w:val="16"/>
              </w:rPr>
              <w:t>roosterelementen</w:t>
            </w:r>
            <w:r w:rsidR="008B4A54" w:rsidRPr="009B1EB2">
              <w:rPr>
                <w:sz w:val="16"/>
              </w:rPr>
              <w:t xml:space="preserve"> </w:t>
            </w:r>
            <w:r w:rsidR="00DF4B27" w:rsidRPr="009B1EB2">
              <w:rPr>
                <w:sz w:val="16"/>
              </w:rPr>
              <w:t>in de datalaag.</w:t>
            </w:r>
            <w:r w:rsidR="00001FD2" w:rsidRPr="009B1EB2">
              <w:rPr>
                <w:sz w:val="16"/>
              </w:rPr>
              <w:t xml:space="preserve">(minimale set gegevens van een te boeken activiteit: </w:t>
            </w:r>
            <w:proofErr w:type="spellStart"/>
            <w:r w:rsidR="00001FD2" w:rsidRPr="009B1EB2">
              <w:rPr>
                <w:sz w:val="16"/>
              </w:rPr>
              <w:t>Activiteitscode</w:t>
            </w:r>
            <w:proofErr w:type="spellEnd"/>
            <w:r w:rsidR="00001FD2" w:rsidRPr="009B1EB2">
              <w:rPr>
                <w:sz w:val="16"/>
              </w:rPr>
              <w:t xml:space="preserve">, Naam activiteit, </w:t>
            </w:r>
            <w:r w:rsidR="008B4A54" w:rsidRPr="009B1EB2">
              <w:rPr>
                <w:sz w:val="16"/>
              </w:rPr>
              <w:t>Datum, Begintijd, Eindtijd</w:t>
            </w:r>
            <w:r w:rsidR="00001FD2" w:rsidRPr="009B1EB2">
              <w:rPr>
                <w:sz w:val="16"/>
              </w:rPr>
              <w:t>, Opleidingsvariant (</w:t>
            </w:r>
            <w:proofErr w:type="spellStart"/>
            <w:r w:rsidR="00001FD2" w:rsidRPr="009B1EB2">
              <w:rPr>
                <w:sz w:val="16"/>
              </w:rPr>
              <w:t>IPC+cohort</w:t>
            </w:r>
            <w:proofErr w:type="spellEnd"/>
            <w:r w:rsidR="00001FD2" w:rsidRPr="009B1EB2">
              <w:rPr>
                <w:sz w:val="16"/>
              </w:rPr>
              <w:t xml:space="preserve">) of </w:t>
            </w:r>
            <w:proofErr w:type="spellStart"/>
            <w:r w:rsidR="00001FD2" w:rsidRPr="009B1EB2">
              <w:rPr>
                <w:sz w:val="16"/>
              </w:rPr>
              <w:t>Collegebreed</w:t>
            </w:r>
            <w:proofErr w:type="spellEnd"/>
            <w:r w:rsidR="00001FD2" w:rsidRPr="009B1EB2">
              <w:rPr>
                <w:sz w:val="16"/>
              </w:rPr>
              <w:t xml:space="preserve">, </w:t>
            </w:r>
            <w:proofErr w:type="spellStart"/>
            <w:r w:rsidR="00001FD2" w:rsidRPr="009B1EB2">
              <w:rPr>
                <w:sz w:val="16"/>
              </w:rPr>
              <w:t>Activiteitstype</w:t>
            </w:r>
            <w:proofErr w:type="spellEnd"/>
            <w:r w:rsidR="00001FD2" w:rsidRPr="009B1EB2">
              <w:rPr>
                <w:sz w:val="16"/>
              </w:rPr>
              <w:t>, Ruimte</w:t>
            </w:r>
            <w:r w:rsidR="008B4A54" w:rsidRPr="009B1EB2">
              <w:rPr>
                <w:sz w:val="16"/>
              </w:rPr>
              <w:t>, Medewerker</w:t>
            </w:r>
            <w:r w:rsidR="00001FD2" w:rsidRPr="009B1EB2">
              <w:rPr>
                <w:sz w:val="16"/>
              </w:rPr>
              <w:t>)</w:t>
            </w:r>
          </w:p>
          <w:p w14:paraId="096DFF41" w14:textId="419530E0" w:rsidR="00481F2B" w:rsidRPr="009B1EB2" w:rsidRDefault="00481F2B" w:rsidP="0073393D">
            <w:pPr>
              <w:pStyle w:val="Lijstalinea"/>
              <w:numPr>
                <w:ilvl w:val="0"/>
                <w:numId w:val="11"/>
              </w:numPr>
              <w:cnfStyle w:val="000000100000" w:firstRow="0" w:lastRow="0" w:firstColumn="0" w:lastColumn="0" w:oddVBand="0" w:evenVBand="0" w:oddHBand="1" w:evenHBand="0" w:firstRowFirstColumn="0" w:firstRowLastColumn="0" w:lastRowFirstColumn="0" w:lastRowLastColumn="0"/>
              <w:rPr>
                <w:sz w:val="16"/>
              </w:rPr>
            </w:pPr>
            <w:r w:rsidRPr="009B1EB2">
              <w:rPr>
                <w:sz w:val="16"/>
              </w:rPr>
              <w:t>Al</w:t>
            </w:r>
            <w:r w:rsidR="009D5085" w:rsidRPr="009B1EB2">
              <w:rPr>
                <w:sz w:val="16"/>
              </w:rPr>
              <w:t>leen gekenmerkte activiteiten over</w:t>
            </w:r>
            <w:r w:rsidRPr="009B1EB2">
              <w:rPr>
                <w:sz w:val="16"/>
              </w:rPr>
              <w:t>nemen</w:t>
            </w:r>
            <w:r w:rsidR="009D5085" w:rsidRPr="009B1EB2">
              <w:rPr>
                <w:sz w:val="16"/>
              </w:rPr>
              <w:t xml:space="preserve"> (koppelen)</w:t>
            </w:r>
            <w:r w:rsidR="00DF4B27" w:rsidRPr="009B1EB2">
              <w:rPr>
                <w:sz w:val="16"/>
              </w:rPr>
              <w:t xml:space="preserve"> </w:t>
            </w:r>
          </w:p>
          <w:p w14:paraId="5B702437" w14:textId="67DA51C2" w:rsidR="00B313D4" w:rsidRPr="009B1EB2" w:rsidRDefault="00B313D4" w:rsidP="0073393D">
            <w:pPr>
              <w:pStyle w:val="Lijstalinea"/>
              <w:numPr>
                <w:ilvl w:val="0"/>
                <w:numId w:val="11"/>
              </w:numPr>
              <w:cnfStyle w:val="000000100000" w:firstRow="0" w:lastRow="0" w:firstColumn="0" w:lastColumn="0" w:oddVBand="0" w:evenVBand="0" w:oddHBand="1" w:evenHBand="0" w:firstRowFirstColumn="0" w:firstRowLastColumn="0" w:lastRowFirstColumn="0" w:lastRowLastColumn="0"/>
              <w:rPr>
                <w:sz w:val="16"/>
              </w:rPr>
            </w:pPr>
            <w:r w:rsidRPr="009B1EB2">
              <w:rPr>
                <w:sz w:val="16"/>
              </w:rPr>
              <w:t xml:space="preserve">Onderscheid kunnen maken in verschillende </w:t>
            </w:r>
            <w:proofErr w:type="spellStart"/>
            <w:r w:rsidRPr="009B1EB2">
              <w:rPr>
                <w:sz w:val="16"/>
              </w:rPr>
              <w:t>activiteitstypen</w:t>
            </w:r>
            <w:proofErr w:type="spellEnd"/>
            <w:r w:rsidRPr="009B1EB2">
              <w:rPr>
                <w:sz w:val="16"/>
              </w:rPr>
              <w:t xml:space="preserve">, </w:t>
            </w:r>
            <w:r w:rsidR="00A1001A" w:rsidRPr="009B1EB2">
              <w:rPr>
                <w:sz w:val="16"/>
              </w:rPr>
              <w:t>zodat er kenmerken aan kunnen worden toegekend (denk aan sluitingsdatum,</w:t>
            </w:r>
            <w:r w:rsidRPr="009B1EB2">
              <w:rPr>
                <w:sz w:val="16"/>
              </w:rPr>
              <w:t xml:space="preserve"> </w:t>
            </w:r>
            <w:r w:rsidR="00A1001A" w:rsidRPr="009B1EB2">
              <w:rPr>
                <w:sz w:val="16"/>
              </w:rPr>
              <w:t>kleur)</w:t>
            </w:r>
            <w:r w:rsidRPr="009B1EB2">
              <w:rPr>
                <w:sz w:val="16"/>
              </w:rPr>
              <w:t>.</w:t>
            </w:r>
          </w:p>
          <w:p w14:paraId="39AA7473" w14:textId="527B97B5" w:rsidR="00DF4B27" w:rsidRPr="009B1EB2" w:rsidRDefault="00DF4B27" w:rsidP="0073393D">
            <w:pPr>
              <w:pStyle w:val="Lijstalinea"/>
              <w:numPr>
                <w:ilvl w:val="0"/>
                <w:numId w:val="11"/>
              </w:numPr>
              <w:cnfStyle w:val="000000100000" w:firstRow="0" w:lastRow="0" w:firstColumn="0" w:lastColumn="0" w:oddVBand="0" w:evenVBand="0" w:oddHBand="1" w:evenHBand="0" w:firstRowFirstColumn="0" w:firstRowLastColumn="0" w:lastRowFirstColumn="0" w:lastRowLastColumn="0"/>
              <w:rPr>
                <w:sz w:val="16"/>
              </w:rPr>
            </w:pPr>
            <w:r w:rsidRPr="009B1EB2">
              <w:rPr>
                <w:sz w:val="16"/>
              </w:rPr>
              <w:t xml:space="preserve">De ruimtecapaciteit (als onderdeel van de </w:t>
            </w:r>
            <w:r w:rsidR="008B4A54" w:rsidRPr="009B1EB2">
              <w:rPr>
                <w:sz w:val="16"/>
              </w:rPr>
              <w:t>r</w:t>
            </w:r>
            <w:r w:rsidRPr="009B1EB2">
              <w:rPr>
                <w:sz w:val="16"/>
              </w:rPr>
              <w:t xml:space="preserve">oosterelement) bepaalt de limiet van het aantal boekingen voor de activiteit uit een </w:t>
            </w:r>
            <w:r w:rsidR="008B4A54" w:rsidRPr="009B1EB2">
              <w:rPr>
                <w:sz w:val="16"/>
              </w:rPr>
              <w:t>roosterelement</w:t>
            </w:r>
          </w:p>
          <w:p w14:paraId="5B423B0A" w14:textId="1096EEBE" w:rsidR="0073393D" w:rsidRPr="009B1EB2" w:rsidRDefault="0073393D" w:rsidP="0073393D">
            <w:pPr>
              <w:pStyle w:val="Lijstalinea"/>
              <w:numPr>
                <w:ilvl w:val="0"/>
                <w:numId w:val="11"/>
              </w:numPr>
              <w:cnfStyle w:val="000000100000" w:firstRow="0" w:lastRow="0" w:firstColumn="0" w:lastColumn="0" w:oddVBand="0" w:evenVBand="0" w:oddHBand="1" w:evenHBand="0" w:firstRowFirstColumn="0" w:firstRowLastColumn="0" w:lastRowFirstColumn="0" w:lastRowLastColumn="0"/>
              <w:rPr>
                <w:sz w:val="16"/>
              </w:rPr>
            </w:pPr>
            <w:r w:rsidRPr="009B1EB2">
              <w:rPr>
                <w:sz w:val="16"/>
              </w:rPr>
              <w:t>De applicatie houdt bij hoeveel boekingen er reeds gemaakt zijn voor de roosterelement.</w:t>
            </w:r>
          </w:p>
          <w:p w14:paraId="16DFD19E" w14:textId="778A857C" w:rsidR="0073393D" w:rsidRPr="009B1EB2" w:rsidRDefault="0073393D" w:rsidP="0073393D">
            <w:pPr>
              <w:pStyle w:val="Lijstalinea"/>
              <w:numPr>
                <w:ilvl w:val="0"/>
                <w:numId w:val="11"/>
              </w:numPr>
              <w:cnfStyle w:val="000000100000" w:firstRow="0" w:lastRow="0" w:firstColumn="0" w:lastColumn="0" w:oddVBand="0" w:evenVBand="0" w:oddHBand="1" w:evenHBand="0" w:firstRowFirstColumn="0" w:firstRowLastColumn="0" w:lastRowFirstColumn="0" w:lastRowLastColumn="0"/>
              <w:rPr>
                <w:sz w:val="16"/>
              </w:rPr>
            </w:pPr>
            <w:r w:rsidRPr="009B1EB2">
              <w:rPr>
                <w:sz w:val="16"/>
              </w:rPr>
              <w:t>Bij het bereiken van de limiet wordt de boekings</w:t>
            </w:r>
            <w:r w:rsidR="00A1001A" w:rsidRPr="009B1EB2">
              <w:rPr>
                <w:sz w:val="16"/>
              </w:rPr>
              <w:t>activiteit</w:t>
            </w:r>
            <w:r w:rsidRPr="009B1EB2">
              <w:rPr>
                <w:sz w:val="16"/>
              </w:rPr>
              <w:t xml:space="preserve"> automatisch gesloten</w:t>
            </w:r>
            <w:r w:rsidR="00A23C53" w:rsidRPr="009B1EB2">
              <w:rPr>
                <w:sz w:val="16"/>
              </w:rPr>
              <w:t xml:space="preserve"> en </w:t>
            </w:r>
            <w:r w:rsidR="00970385" w:rsidRPr="009B1EB2">
              <w:rPr>
                <w:sz w:val="16"/>
              </w:rPr>
              <w:t xml:space="preserve">wordt er </w:t>
            </w:r>
            <w:r w:rsidR="00A23C53" w:rsidRPr="009B1EB2">
              <w:rPr>
                <w:sz w:val="16"/>
              </w:rPr>
              <w:t>een wachtlijst geopend voor de activiteit.</w:t>
            </w:r>
          </w:p>
          <w:p w14:paraId="6AB9407F" w14:textId="481EDC0B" w:rsidR="00F2343F" w:rsidRPr="009B1EB2" w:rsidRDefault="0073393D" w:rsidP="00F2343F">
            <w:pPr>
              <w:pStyle w:val="Lijstalinea"/>
              <w:numPr>
                <w:ilvl w:val="0"/>
                <w:numId w:val="11"/>
              </w:numPr>
              <w:cnfStyle w:val="000000100000" w:firstRow="0" w:lastRow="0" w:firstColumn="0" w:lastColumn="0" w:oddVBand="0" w:evenVBand="0" w:oddHBand="1" w:evenHBand="0" w:firstRowFirstColumn="0" w:firstRowLastColumn="0" w:lastRowFirstColumn="0" w:lastRowLastColumn="0"/>
              <w:rPr>
                <w:sz w:val="16"/>
              </w:rPr>
            </w:pPr>
            <w:r w:rsidRPr="009B1EB2">
              <w:rPr>
                <w:sz w:val="16"/>
              </w:rPr>
              <w:t>Bij het sluiten van een boekings</w:t>
            </w:r>
            <w:r w:rsidR="00A1001A" w:rsidRPr="009B1EB2">
              <w:rPr>
                <w:sz w:val="16"/>
              </w:rPr>
              <w:t>activiteit</w:t>
            </w:r>
            <w:r w:rsidRPr="009B1EB2">
              <w:rPr>
                <w:sz w:val="16"/>
              </w:rPr>
              <w:t xml:space="preserve"> wordt een signaal gegeven aan de planner en beheerder</w:t>
            </w:r>
          </w:p>
        </w:tc>
      </w:tr>
      <w:tr w:rsidR="009B1EB2" w:rsidRPr="009B1EB2" w14:paraId="0F9487F0" w14:textId="77777777" w:rsidTr="00C43ACC">
        <w:trPr>
          <w:cantSplit/>
        </w:trPr>
        <w:tc>
          <w:tcPr>
            <w:cnfStyle w:val="001000000000" w:firstRow="0" w:lastRow="0" w:firstColumn="1" w:lastColumn="0" w:oddVBand="0" w:evenVBand="0" w:oddHBand="0" w:evenHBand="0" w:firstRowFirstColumn="0" w:firstRowLastColumn="0" w:lastRowFirstColumn="0" w:lastRowLastColumn="0"/>
            <w:tcW w:w="176" w:type="pct"/>
          </w:tcPr>
          <w:p w14:paraId="7FCA78E8" w14:textId="77777777" w:rsidR="00713E05" w:rsidRPr="009B1EB2" w:rsidRDefault="00713E05" w:rsidP="00D000AF">
            <w:pPr>
              <w:pStyle w:val="Lijstalinea"/>
              <w:numPr>
                <w:ilvl w:val="0"/>
                <w:numId w:val="10"/>
              </w:numPr>
              <w:rPr>
                <w:sz w:val="16"/>
              </w:rPr>
            </w:pPr>
            <w:bookmarkStart w:id="2" w:name="_Ref536104677"/>
          </w:p>
        </w:tc>
        <w:bookmarkEnd w:id="2"/>
        <w:tc>
          <w:tcPr>
            <w:tcW w:w="775" w:type="pct"/>
          </w:tcPr>
          <w:p w14:paraId="158D6001" w14:textId="77777777" w:rsidR="00713E05" w:rsidRPr="009B1EB2" w:rsidRDefault="00713E05" w:rsidP="00F95B37">
            <w:pPr>
              <w:cnfStyle w:val="000000000000" w:firstRow="0" w:lastRow="0" w:firstColumn="0" w:lastColumn="0" w:oddVBand="0" w:evenVBand="0" w:oddHBand="0" w:evenHBand="0" w:firstRowFirstColumn="0" w:firstRowLastColumn="0" w:lastRowFirstColumn="0" w:lastRowLastColumn="0"/>
              <w:rPr>
                <w:sz w:val="16"/>
              </w:rPr>
            </w:pPr>
            <w:r w:rsidRPr="009B1EB2">
              <w:rPr>
                <w:sz w:val="16"/>
              </w:rPr>
              <w:t>De beheerder van het systeem</w:t>
            </w:r>
          </w:p>
        </w:tc>
        <w:tc>
          <w:tcPr>
            <w:tcW w:w="1513" w:type="pct"/>
          </w:tcPr>
          <w:p w14:paraId="6BA8BEC8" w14:textId="77777777" w:rsidR="00713E05" w:rsidRPr="009B1EB2" w:rsidRDefault="00713E05" w:rsidP="00F95B37">
            <w:pPr>
              <w:cnfStyle w:val="000000000000" w:firstRow="0" w:lastRow="0" w:firstColumn="0" w:lastColumn="0" w:oddVBand="0" w:evenVBand="0" w:oddHBand="0" w:evenHBand="0" w:firstRowFirstColumn="0" w:firstRowLastColumn="0" w:lastRowFirstColumn="0" w:lastRowLastColumn="0"/>
              <w:rPr>
                <w:sz w:val="16"/>
              </w:rPr>
            </w:pPr>
            <w:r w:rsidRPr="009B1EB2">
              <w:rPr>
                <w:sz w:val="16"/>
              </w:rPr>
              <w:t>Dat voor de personen die een boeking maken in het systeem zichtbaar is tot wanneer de boeking open staat (sluitingsdatum) en hoeveel plaatsen nog beschikbaar zijn, en de statussen van de boekingsactiviteiten en de boeking.</w:t>
            </w:r>
          </w:p>
        </w:tc>
        <w:tc>
          <w:tcPr>
            <w:tcW w:w="642" w:type="pct"/>
          </w:tcPr>
          <w:p w14:paraId="43ABF63E" w14:textId="77777777" w:rsidR="00713E05" w:rsidRPr="009B1EB2" w:rsidRDefault="00713E05" w:rsidP="00F95B37">
            <w:pPr>
              <w:cnfStyle w:val="000000000000" w:firstRow="0" w:lastRow="0" w:firstColumn="0" w:lastColumn="0" w:oddVBand="0" w:evenVBand="0" w:oddHBand="0" w:evenHBand="0" w:firstRowFirstColumn="0" w:firstRowLastColumn="0" w:lastRowFirstColumn="0" w:lastRowLastColumn="0"/>
              <w:rPr>
                <w:sz w:val="16"/>
              </w:rPr>
            </w:pPr>
            <w:r w:rsidRPr="009B1EB2">
              <w:rPr>
                <w:sz w:val="16"/>
              </w:rPr>
              <w:t>Er gestuurd kan worden op het tijdig maken van de boeking</w:t>
            </w:r>
          </w:p>
        </w:tc>
        <w:tc>
          <w:tcPr>
            <w:tcW w:w="1894" w:type="pct"/>
          </w:tcPr>
          <w:p w14:paraId="37127E78" w14:textId="09519B4F" w:rsidR="00713E05" w:rsidRPr="009B1EB2" w:rsidRDefault="00713E05" w:rsidP="00D000AF">
            <w:pPr>
              <w:pStyle w:val="Lijstalinea"/>
              <w:numPr>
                <w:ilvl w:val="0"/>
                <w:numId w:val="15"/>
              </w:numPr>
              <w:cnfStyle w:val="000000000000" w:firstRow="0" w:lastRow="0" w:firstColumn="0" w:lastColumn="0" w:oddVBand="0" w:evenVBand="0" w:oddHBand="0" w:evenHBand="0" w:firstRowFirstColumn="0" w:firstRowLastColumn="0" w:lastRowFirstColumn="0" w:lastRowLastColumn="0"/>
              <w:rPr>
                <w:sz w:val="16"/>
                <w:szCs w:val="16"/>
              </w:rPr>
            </w:pPr>
            <w:r w:rsidRPr="009B1EB2">
              <w:rPr>
                <w:sz w:val="16"/>
              </w:rPr>
              <w:t>De applicatie geeft de boekingskeuze door aan het roostersysteem</w:t>
            </w:r>
          </w:p>
          <w:p w14:paraId="5B8A822E" w14:textId="77777777" w:rsidR="00713E05" w:rsidRPr="009B1EB2" w:rsidRDefault="00713E05" w:rsidP="00D000AF">
            <w:pPr>
              <w:pStyle w:val="Lijstalinea"/>
              <w:numPr>
                <w:ilvl w:val="0"/>
                <w:numId w:val="15"/>
              </w:numPr>
              <w:cnfStyle w:val="000000000000" w:firstRow="0" w:lastRow="0" w:firstColumn="0" w:lastColumn="0" w:oddVBand="0" w:evenVBand="0" w:oddHBand="0" w:evenHBand="0" w:firstRowFirstColumn="0" w:firstRowLastColumn="0" w:lastRowFirstColumn="0" w:lastRowLastColumn="0"/>
              <w:rPr>
                <w:sz w:val="16"/>
                <w:szCs w:val="16"/>
              </w:rPr>
            </w:pPr>
            <w:r w:rsidRPr="009B1EB2">
              <w:rPr>
                <w:sz w:val="16"/>
                <w:szCs w:val="16"/>
              </w:rPr>
              <w:t>Toont aan de keuzemaker wat de sluitingsdatum is van de getoonde keuzes.</w:t>
            </w:r>
          </w:p>
          <w:p w14:paraId="6BB10E94" w14:textId="77777777" w:rsidR="00713E05" w:rsidRPr="009B1EB2" w:rsidRDefault="00713E05" w:rsidP="00D000AF">
            <w:pPr>
              <w:pStyle w:val="Lijstalinea"/>
              <w:numPr>
                <w:ilvl w:val="0"/>
                <w:numId w:val="15"/>
              </w:numPr>
              <w:cnfStyle w:val="000000000000" w:firstRow="0" w:lastRow="0" w:firstColumn="0" w:lastColumn="0" w:oddVBand="0" w:evenVBand="0" w:oddHBand="0" w:evenHBand="0" w:firstRowFirstColumn="0" w:firstRowLastColumn="0" w:lastRowFirstColumn="0" w:lastRowLastColumn="0"/>
              <w:rPr>
                <w:sz w:val="16"/>
                <w:szCs w:val="16"/>
              </w:rPr>
            </w:pPr>
            <w:r w:rsidRPr="009B1EB2">
              <w:rPr>
                <w:sz w:val="16"/>
                <w:szCs w:val="16"/>
              </w:rPr>
              <w:t xml:space="preserve">Bij een reeds geroosterde activiteit is de sluitingsdatum vastgesteld aantal weken voorafgaand aan het afnamemoment, </w:t>
            </w:r>
          </w:p>
          <w:p w14:paraId="028924E0" w14:textId="77777777" w:rsidR="00713E05" w:rsidRPr="009B1EB2" w:rsidRDefault="00713E05" w:rsidP="00D000AF">
            <w:pPr>
              <w:pStyle w:val="Lijstalinea"/>
              <w:numPr>
                <w:ilvl w:val="0"/>
                <w:numId w:val="15"/>
              </w:numPr>
              <w:cnfStyle w:val="000000000000" w:firstRow="0" w:lastRow="0" w:firstColumn="0" w:lastColumn="0" w:oddVBand="0" w:evenVBand="0" w:oddHBand="0" w:evenHBand="0" w:firstRowFirstColumn="0" w:firstRowLastColumn="0" w:lastRowFirstColumn="0" w:lastRowLastColumn="0"/>
              <w:rPr>
                <w:sz w:val="16"/>
                <w:szCs w:val="16"/>
              </w:rPr>
            </w:pPr>
            <w:r w:rsidRPr="009B1EB2">
              <w:rPr>
                <w:sz w:val="16"/>
                <w:szCs w:val="16"/>
              </w:rPr>
              <w:t>De vastgestelde aantal weken is instelbaar afhankelijk van het type (voor examens staat deze vast, voor andere type activiteiten kan hiervan afgeweken worden, het is centraal instelbaar voor welke typen hierbij decentraal mag worden afgeweken).</w:t>
            </w:r>
          </w:p>
          <w:p w14:paraId="74AB59F8" w14:textId="77777777" w:rsidR="00713E05" w:rsidRPr="009B1EB2" w:rsidRDefault="00713E05" w:rsidP="00001FD2">
            <w:pPr>
              <w:pStyle w:val="Lijstalinea"/>
              <w:numPr>
                <w:ilvl w:val="0"/>
                <w:numId w:val="15"/>
              </w:numPr>
              <w:cnfStyle w:val="000000000000" w:firstRow="0" w:lastRow="0" w:firstColumn="0" w:lastColumn="0" w:oddVBand="0" w:evenVBand="0" w:oddHBand="0" w:evenHBand="0" w:firstRowFirstColumn="0" w:firstRowLastColumn="0" w:lastRowFirstColumn="0" w:lastRowLastColumn="0"/>
              <w:rPr>
                <w:sz w:val="16"/>
                <w:szCs w:val="16"/>
              </w:rPr>
            </w:pPr>
            <w:r w:rsidRPr="009B1EB2">
              <w:rPr>
                <w:sz w:val="16"/>
                <w:szCs w:val="16"/>
              </w:rPr>
              <w:t xml:space="preserve">Weergeven bij een boekingsactiviteit welke status deze heeft: open-gesloten-gepasseerd </w:t>
            </w:r>
          </w:p>
          <w:p w14:paraId="6CA7624C" w14:textId="77777777" w:rsidR="00713E05" w:rsidRPr="009B1EB2" w:rsidRDefault="00713E05" w:rsidP="00001FD2">
            <w:pPr>
              <w:pStyle w:val="Lijstalinea"/>
              <w:numPr>
                <w:ilvl w:val="0"/>
                <w:numId w:val="15"/>
              </w:numPr>
              <w:cnfStyle w:val="000000000000" w:firstRow="0" w:lastRow="0" w:firstColumn="0" w:lastColumn="0" w:oddVBand="0" w:evenVBand="0" w:oddHBand="0" w:evenHBand="0" w:firstRowFirstColumn="0" w:firstRowLastColumn="0" w:lastRowFirstColumn="0" w:lastRowLastColumn="0"/>
              <w:rPr>
                <w:sz w:val="16"/>
                <w:szCs w:val="16"/>
              </w:rPr>
            </w:pPr>
            <w:r w:rsidRPr="009B1EB2">
              <w:rPr>
                <w:sz w:val="16"/>
                <w:szCs w:val="16"/>
              </w:rPr>
              <w:t>Een overzicht ophalen wie (in de tijd) een statusverandering heeft gemaakt bij een boeking.</w:t>
            </w:r>
          </w:p>
          <w:p w14:paraId="6C72EA54" w14:textId="7E9B54A2" w:rsidR="00713E05" w:rsidRPr="009B1EB2" w:rsidRDefault="00713E05" w:rsidP="00001FD2">
            <w:pPr>
              <w:pStyle w:val="Lijstalinea"/>
              <w:numPr>
                <w:ilvl w:val="0"/>
                <w:numId w:val="15"/>
              </w:numPr>
              <w:cnfStyle w:val="000000000000" w:firstRow="0" w:lastRow="0" w:firstColumn="0" w:lastColumn="0" w:oddVBand="0" w:evenVBand="0" w:oddHBand="0" w:evenHBand="0" w:firstRowFirstColumn="0" w:firstRowLastColumn="0" w:lastRowFirstColumn="0" w:lastRowLastColumn="0"/>
              <w:rPr>
                <w:sz w:val="16"/>
                <w:szCs w:val="16"/>
              </w:rPr>
            </w:pPr>
            <w:r w:rsidRPr="009B1EB2">
              <w:rPr>
                <w:sz w:val="16"/>
                <w:szCs w:val="16"/>
              </w:rPr>
              <w:t>Weergeven van de status bij een boeking: geboekt-afgewezen(kan/mag eigenlijk nooit voorkomen)</w:t>
            </w:r>
            <w:r w:rsidR="001B210F" w:rsidRPr="009B1EB2">
              <w:rPr>
                <w:sz w:val="16"/>
                <w:szCs w:val="16"/>
              </w:rPr>
              <w:t xml:space="preserve"> </w:t>
            </w:r>
            <w:r w:rsidRPr="009B1EB2">
              <w:rPr>
                <w:sz w:val="16"/>
                <w:szCs w:val="16"/>
              </w:rPr>
              <w:t xml:space="preserve">afgemeld </w:t>
            </w:r>
          </w:p>
        </w:tc>
      </w:tr>
      <w:tr w:rsidR="009B1EB2" w:rsidRPr="009B1EB2" w14:paraId="3B1F60B7" w14:textId="77777777" w:rsidTr="00C43AC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6" w:type="pct"/>
          </w:tcPr>
          <w:p w14:paraId="72430EE1" w14:textId="77777777" w:rsidR="00713E05" w:rsidRPr="009B1EB2" w:rsidRDefault="00713E05" w:rsidP="00D000AF">
            <w:pPr>
              <w:pStyle w:val="Lijstalinea"/>
              <w:numPr>
                <w:ilvl w:val="0"/>
                <w:numId w:val="10"/>
              </w:numPr>
              <w:rPr>
                <w:sz w:val="16"/>
              </w:rPr>
            </w:pPr>
          </w:p>
        </w:tc>
        <w:tc>
          <w:tcPr>
            <w:tcW w:w="775" w:type="pct"/>
          </w:tcPr>
          <w:p w14:paraId="119EBAB0" w14:textId="77777777" w:rsidR="00713E05" w:rsidRPr="009B1EB2" w:rsidRDefault="00713E05" w:rsidP="00F95B37">
            <w:pPr>
              <w:cnfStyle w:val="000000100000" w:firstRow="0" w:lastRow="0" w:firstColumn="0" w:lastColumn="0" w:oddVBand="0" w:evenVBand="0" w:oddHBand="1" w:evenHBand="0" w:firstRowFirstColumn="0" w:firstRowLastColumn="0" w:lastRowFirstColumn="0" w:lastRowLastColumn="0"/>
              <w:rPr>
                <w:sz w:val="16"/>
              </w:rPr>
            </w:pPr>
            <w:r w:rsidRPr="009B1EB2">
              <w:rPr>
                <w:sz w:val="16"/>
              </w:rPr>
              <w:t>Roostermaker</w:t>
            </w:r>
          </w:p>
        </w:tc>
        <w:tc>
          <w:tcPr>
            <w:tcW w:w="1513" w:type="pct"/>
          </w:tcPr>
          <w:p w14:paraId="116CA99D" w14:textId="77777777" w:rsidR="00713E05" w:rsidRPr="009B1EB2" w:rsidRDefault="00713E05" w:rsidP="00F95B37">
            <w:pPr>
              <w:cnfStyle w:val="000000100000" w:firstRow="0" w:lastRow="0" w:firstColumn="0" w:lastColumn="0" w:oddVBand="0" w:evenVBand="0" w:oddHBand="1" w:evenHBand="0" w:firstRowFirstColumn="0" w:firstRowLastColumn="0" w:lastRowFirstColumn="0" w:lastRowLastColumn="0"/>
              <w:rPr>
                <w:sz w:val="16"/>
              </w:rPr>
            </w:pPr>
            <w:r w:rsidRPr="009B1EB2">
              <w:rPr>
                <w:sz w:val="16"/>
              </w:rPr>
              <w:t>Inzicht in het aantal geboekte plaatsen van alle (examen)activiteitmomenten op een bepaald(e) uur/dag/week.</w:t>
            </w:r>
          </w:p>
        </w:tc>
        <w:tc>
          <w:tcPr>
            <w:tcW w:w="642" w:type="pct"/>
          </w:tcPr>
          <w:p w14:paraId="10B39DF1" w14:textId="77777777" w:rsidR="00713E05" w:rsidRPr="009B1EB2" w:rsidRDefault="00713E05" w:rsidP="00F95B37">
            <w:pPr>
              <w:cnfStyle w:val="000000100000" w:firstRow="0" w:lastRow="0" w:firstColumn="0" w:lastColumn="0" w:oddVBand="0" w:evenVBand="0" w:oddHBand="1" w:evenHBand="0" w:firstRowFirstColumn="0" w:firstRowLastColumn="0" w:lastRowFirstColumn="0" w:lastRowLastColumn="0"/>
              <w:rPr>
                <w:sz w:val="16"/>
              </w:rPr>
            </w:pPr>
            <w:r w:rsidRPr="009B1EB2">
              <w:rPr>
                <w:sz w:val="16"/>
              </w:rPr>
              <w:t>Inzicht krijg in de beschikbare ruimte en in te zetten toezichthouders</w:t>
            </w:r>
          </w:p>
        </w:tc>
        <w:tc>
          <w:tcPr>
            <w:tcW w:w="1894" w:type="pct"/>
          </w:tcPr>
          <w:p w14:paraId="55BED8FA" w14:textId="150E78A0" w:rsidR="00713E05" w:rsidRPr="009B1EB2" w:rsidRDefault="00713E05" w:rsidP="00D000AF">
            <w:pPr>
              <w:pStyle w:val="Lijstalinea"/>
              <w:numPr>
                <w:ilvl w:val="0"/>
                <w:numId w:val="17"/>
              </w:numPr>
              <w:cnfStyle w:val="000000100000" w:firstRow="0" w:lastRow="0" w:firstColumn="0" w:lastColumn="0" w:oddVBand="0" w:evenVBand="0" w:oddHBand="1" w:evenHBand="0" w:firstRowFirstColumn="0" w:firstRowLastColumn="0" w:lastRowFirstColumn="0" w:lastRowLastColumn="0"/>
              <w:rPr>
                <w:sz w:val="16"/>
              </w:rPr>
            </w:pPr>
            <w:r w:rsidRPr="009B1EB2">
              <w:rPr>
                <w:sz w:val="16"/>
              </w:rPr>
              <w:t>De applicatie geeft overzichten per uur/dag/week van het aantal boekingen voor alle ruimtes en hierin geroosterde activiteiten, met daarbij aantal studenten, toezichthouder, hulpmiddelen</w:t>
            </w:r>
            <w:r w:rsidR="00197318" w:rsidRPr="009B1EB2">
              <w:rPr>
                <w:sz w:val="16"/>
              </w:rPr>
              <w:t xml:space="preserve"> en statussen</w:t>
            </w:r>
            <w:r w:rsidRPr="009B1EB2">
              <w:rPr>
                <w:sz w:val="16"/>
              </w:rPr>
              <w:t xml:space="preserve">. </w:t>
            </w:r>
          </w:p>
          <w:p w14:paraId="1596D207" w14:textId="77777777" w:rsidR="00713E05" w:rsidRPr="009B1EB2" w:rsidRDefault="00713E05" w:rsidP="00D000AF">
            <w:pPr>
              <w:pStyle w:val="Lijstalinea"/>
              <w:numPr>
                <w:ilvl w:val="0"/>
                <w:numId w:val="17"/>
              </w:numPr>
              <w:cnfStyle w:val="000000100000" w:firstRow="0" w:lastRow="0" w:firstColumn="0" w:lastColumn="0" w:oddVBand="0" w:evenVBand="0" w:oddHBand="1" w:evenHBand="0" w:firstRowFirstColumn="0" w:firstRowLastColumn="0" w:lastRowFirstColumn="0" w:lastRowLastColumn="0"/>
              <w:rPr>
                <w:sz w:val="16"/>
              </w:rPr>
            </w:pPr>
            <w:r w:rsidRPr="009B1EB2">
              <w:rPr>
                <w:sz w:val="16"/>
              </w:rPr>
              <w:t>Er kan een overzicht gemaakt worden per ruimte</w:t>
            </w:r>
          </w:p>
          <w:p w14:paraId="56041CE6" w14:textId="77777777" w:rsidR="00713E05" w:rsidRPr="009B1EB2" w:rsidRDefault="00713E05" w:rsidP="00D000AF">
            <w:pPr>
              <w:pStyle w:val="Lijstalinea"/>
              <w:numPr>
                <w:ilvl w:val="0"/>
                <w:numId w:val="17"/>
              </w:numPr>
              <w:cnfStyle w:val="000000100000" w:firstRow="0" w:lastRow="0" w:firstColumn="0" w:lastColumn="0" w:oddVBand="0" w:evenVBand="0" w:oddHBand="1" w:evenHBand="0" w:firstRowFirstColumn="0" w:firstRowLastColumn="0" w:lastRowFirstColumn="0" w:lastRowLastColumn="0"/>
              <w:rPr>
                <w:sz w:val="16"/>
              </w:rPr>
            </w:pPr>
            <w:r w:rsidRPr="009B1EB2">
              <w:rPr>
                <w:sz w:val="16"/>
              </w:rPr>
              <w:t>Er kan een overzicht gemaakt worden per uur per ruimte of voor alle ruimtes</w:t>
            </w:r>
          </w:p>
          <w:p w14:paraId="76D592E5" w14:textId="77777777" w:rsidR="00713E05" w:rsidRPr="009B1EB2" w:rsidRDefault="00713E05" w:rsidP="00D000AF">
            <w:pPr>
              <w:pStyle w:val="Lijstalinea"/>
              <w:numPr>
                <w:ilvl w:val="0"/>
                <w:numId w:val="17"/>
              </w:numPr>
              <w:cnfStyle w:val="000000100000" w:firstRow="0" w:lastRow="0" w:firstColumn="0" w:lastColumn="0" w:oddVBand="0" w:evenVBand="0" w:oddHBand="1" w:evenHBand="0" w:firstRowFirstColumn="0" w:firstRowLastColumn="0" w:lastRowFirstColumn="0" w:lastRowLastColumn="0"/>
              <w:rPr>
                <w:sz w:val="16"/>
              </w:rPr>
            </w:pPr>
            <w:r w:rsidRPr="009B1EB2">
              <w:rPr>
                <w:sz w:val="16"/>
              </w:rPr>
              <w:t>Er kan een overzicht gemaakt worden per dag per ruimte of voor alle ruimtes</w:t>
            </w:r>
          </w:p>
          <w:p w14:paraId="7A71583E" w14:textId="77777777" w:rsidR="00713E05" w:rsidRPr="009B1EB2" w:rsidRDefault="00713E05" w:rsidP="00D000AF">
            <w:pPr>
              <w:pStyle w:val="Lijstalinea"/>
              <w:numPr>
                <w:ilvl w:val="0"/>
                <w:numId w:val="17"/>
              </w:numPr>
              <w:cnfStyle w:val="000000100000" w:firstRow="0" w:lastRow="0" w:firstColumn="0" w:lastColumn="0" w:oddVBand="0" w:evenVBand="0" w:oddHBand="1" w:evenHBand="0" w:firstRowFirstColumn="0" w:firstRowLastColumn="0" w:lastRowFirstColumn="0" w:lastRowLastColumn="0"/>
              <w:rPr>
                <w:sz w:val="16"/>
              </w:rPr>
            </w:pPr>
            <w:r w:rsidRPr="009B1EB2">
              <w:rPr>
                <w:sz w:val="16"/>
              </w:rPr>
              <w:t>Er kan vanuit de aantallen studenten doorgeklikt worden naar de individuele studenten</w:t>
            </w:r>
          </w:p>
          <w:p w14:paraId="695348DE" w14:textId="77777777" w:rsidR="00713E05" w:rsidRPr="009B1EB2" w:rsidRDefault="00713E05" w:rsidP="00D000AF">
            <w:pPr>
              <w:pStyle w:val="Lijstalinea"/>
              <w:numPr>
                <w:ilvl w:val="0"/>
                <w:numId w:val="17"/>
              </w:numPr>
              <w:cnfStyle w:val="000000100000" w:firstRow="0" w:lastRow="0" w:firstColumn="0" w:lastColumn="0" w:oddVBand="0" w:evenVBand="0" w:oddHBand="1" w:evenHBand="0" w:firstRowFirstColumn="0" w:firstRowLastColumn="0" w:lastRowFirstColumn="0" w:lastRowLastColumn="0"/>
              <w:rPr>
                <w:sz w:val="16"/>
              </w:rPr>
            </w:pPr>
            <w:r w:rsidRPr="009B1EB2">
              <w:rPr>
                <w:sz w:val="16"/>
              </w:rPr>
              <w:t>Er kan gezocht worden op een student (naam/nummer/groep), waarbij alle boekingen hiervan in een overzicht komen.</w:t>
            </w:r>
          </w:p>
        </w:tc>
      </w:tr>
      <w:tr w:rsidR="0040543F" w:rsidRPr="0040543F" w14:paraId="4F5687B2" w14:textId="77777777" w:rsidTr="00C43ACC">
        <w:trPr>
          <w:cantSplit/>
        </w:trPr>
        <w:tc>
          <w:tcPr>
            <w:cnfStyle w:val="001000000000" w:firstRow="0" w:lastRow="0" w:firstColumn="1" w:lastColumn="0" w:oddVBand="0" w:evenVBand="0" w:oddHBand="0" w:evenHBand="0" w:firstRowFirstColumn="0" w:firstRowLastColumn="0" w:lastRowFirstColumn="0" w:lastRowLastColumn="0"/>
            <w:tcW w:w="176" w:type="pct"/>
          </w:tcPr>
          <w:p w14:paraId="70617F87" w14:textId="77777777" w:rsidR="005B3FB3" w:rsidRPr="0040543F" w:rsidRDefault="005B3FB3" w:rsidP="00D000AF">
            <w:pPr>
              <w:pStyle w:val="Lijstalinea"/>
              <w:numPr>
                <w:ilvl w:val="0"/>
                <w:numId w:val="10"/>
              </w:numPr>
              <w:rPr>
                <w:sz w:val="16"/>
              </w:rPr>
            </w:pPr>
          </w:p>
        </w:tc>
        <w:tc>
          <w:tcPr>
            <w:tcW w:w="775" w:type="pct"/>
          </w:tcPr>
          <w:p w14:paraId="67665AA6" w14:textId="30FB85CE" w:rsidR="005B3FB3" w:rsidRPr="0040543F" w:rsidRDefault="005B3FB3" w:rsidP="00F95B37">
            <w:pPr>
              <w:cnfStyle w:val="000000000000" w:firstRow="0" w:lastRow="0" w:firstColumn="0" w:lastColumn="0" w:oddVBand="0" w:evenVBand="0" w:oddHBand="0" w:evenHBand="0" w:firstRowFirstColumn="0" w:firstRowLastColumn="0" w:lastRowFirstColumn="0" w:lastRowLastColumn="0"/>
              <w:rPr>
                <w:sz w:val="16"/>
              </w:rPr>
            </w:pPr>
            <w:r w:rsidRPr="0040543F">
              <w:rPr>
                <w:sz w:val="16"/>
              </w:rPr>
              <w:t>Roostermaker</w:t>
            </w:r>
          </w:p>
        </w:tc>
        <w:tc>
          <w:tcPr>
            <w:tcW w:w="1513" w:type="pct"/>
          </w:tcPr>
          <w:p w14:paraId="5CB06ED7" w14:textId="31D6C635" w:rsidR="005B3FB3" w:rsidRPr="0040543F" w:rsidRDefault="005B3FB3" w:rsidP="00F95B37">
            <w:pPr>
              <w:cnfStyle w:val="000000000000" w:firstRow="0" w:lastRow="0" w:firstColumn="0" w:lastColumn="0" w:oddVBand="0" w:evenVBand="0" w:oddHBand="0" w:evenHBand="0" w:firstRowFirstColumn="0" w:firstRowLastColumn="0" w:lastRowFirstColumn="0" w:lastRowLastColumn="0"/>
              <w:rPr>
                <w:sz w:val="16"/>
              </w:rPr>
            </w:pPr>
            <w:r w:rsidRPr="0040543F">
              <w:rPr>
                <w:sz w:val="16"/>
              </w:rPr>
              <w:t>Voor een “nieuwe” activiteit, studenten kunnen toevoegen uit een wachtlijst</w:t>
            </w:r>
          </w:p>
        </w:tc>
        <w:tc>
          <w:tcPr>
            <w:tcW w:w="642" w:type="pct"/>
          </w:tcPr>
          <w:p w14:paraId="77991474" w14:textId="17DD1F67" w:rsidR="005B3FB3" w:rsidRPr="0040543F" w:rsidRDefault="005B3FB3" w:rsidP="00F95B37">
            <w:pPr>
              <w:cnfStyle w:val="000000000000" w:firstRow="0" w:lastRow="0" w:firstColumn="0" w:lastColumn="0" w:oddVBand="0" w:evenVBand="0" w:oddHBand="0" w:evenHBand="0" w:firstRowFirstColumn="0" w:firstRowLastColumn="0" w:lastRowFirstColumn="0" w:lastRowLastColumn="0"/>
              <w:rPr>
                <w:sz w:val="16"/>
              </w:rPr>
            </w:pPr>
            <w:r w:rsidRPr="0040543F">
              <w:rPr>
                <w:sz w:val="16"/>
              </w:rPr>
              <w:t>Studenten uit de wachtlijst kunnen deelnemen aan de activiteit</w:t>
            </w:r>
          </w:p>
        </w:tc>
        <w:tc>
          <w:tcPr>
            <w:tcW w:w="1894" w:type="pct"/>
          </w:tcPr>
          <w:p w14:paraId="22225E84" w14:textId="77777777" w:rsidR="005B3FB3" w:rsidRPr="0040543F" w:rsidRDefault="005B3FB3" w:rsidP="005B3FB3">
            <w:pPr>
              <w:pStyle w:val="Lijstalinea"/>
              <w:numPr>
                <w:ilvl w:val="0"/>
                <w:numId w:val="39"/>
              </w:numPr>
              <w:cnfStyle w:val="000000000000" w:firstRow="0" w:lastRow="0" w:firstColumn="0" w:lastColumn="0" w:oddVBand="0" w:evenVBand="0" w:oddHBand="0" w:evenHBand="0" w:firstRowFirstColumn="0" w:firstRowLastColumn="0" w:lastRowFirstColumn="0" w:lastRowLastColumn="0"/>
              <w:rPr>
                <w:sz w:val="16"/>
              </w:rPr>
            </w:pPr>
            <w:r w:rsidRPr="0040543F">
              <w:rPr>
                <w:sz w:val="16"/>
              </w:rPr>
              <w:t>Een activiteit gekoppeld kan worden aan een wachtlijst, zodat de studenten in de wachtlijst automatisch geboekt worden op de deze activiteit.</w:t>
            </w:r>
          </w:p>
          <w:p w14:paraId="46B2AAFD" w14:textId="339CDB4C" w:rsidR="005B3FB3" w:rsidRPr="0040543F" w:rsidRDefault="005B3FB3" w:rsidP="005B3FB3">
            <w:pPr>
              <w:pStyle w:val="Lijstalinea"/>
              <w:numPr>
                <w:ilvl w:val="0"/>
                <w:numId w:val="39"/>
              </w:numPr>
              <w:cnfStyle w:val="000000000000" w:firstRow="0" w:lastRow="0" w:firstColumn="0" w:lastColumn="0" w:oddVBand="0" w:evenVBand="0" w:oddHBand="0" w:evenHBand="0" w:firstRowFirstColumn="0" w:firstRowLastColumn="0" w:lastRowFirstColumn="0" w:lastRowLastColumn="0"/>
              <w:rPr>
                <w:sz w:val="16"/>
              </w:rPr>
            </w:pPr>
            <w:r w:rsidRPr="0040543F">
              <w:rPr>
                <w:sz w:val="16"/>
              </w:rPr>
              <w:t>Studenten hiervan een bericht krijgen</w:t>
            </w:r>
          </w:p>
        </w:tc>
      </w:tr>
      <w:tr w:rsidR="00755B6E" w:rsidRPr="00755B6E" w14:paraId="275DB3CE" w14:textId="77777777" w:rsidTr="00C43AC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6" w:type="pct"/>
          </w:tcPr>
          <w:p w14:paraId="5A9FE6AA" w14:textId="77777777" w:rsidR="00713E05" w:rsidRPr="00755B6E" w:rsidRDefault="00713E05" w:rsidP="00D000AF">
            <w:pPr>
              <w:pStyle w:val="Lijstalinea"/>
              <w:numPr>
                <w:ilvl w:val="0"/>
                <w:numId w:val="10"/>
              </w:numPr>
              <w:rPr>
                <w:sz w:val="16"/>
              </w:rPr>
            </w:pPr>
          </w:p>
        </w:tc>
        <w:tc>
          <w:tcPr>
            <w:tcW w:w="775" w:type="pct"/>
          </w:tcPr>
          <w:p w14:paraId="4360EB1D" w14:textId="77777777" w:rsidR="00713E05" w:rsidRPr="00755B6E" w:rsidRDefault="00713E05" w:rsidP="00F95B37">
            <w:pPr>
              <w:cnfStyle w:val="000000100000" w:firstRow="0" w:lastRow="0" w:firstColumn="0" w:lastColumn="0" w:oddVBand="0" w:evenVBand="0" w:oddHBand="1" w:evenHBand="0" w:firstRowFirstColumn="0" w:firstRowLastColumn="0" w:lastRowFirstColumn="0" w:lastRowLastColumn="0"/>
              <w:rPr>
                <w:sz w:val="16"/>
              </w:rPr>
            </w:pPr>
            <w:r w:rsidRPr="00755B6E">
              <w:rPr>
                <w:sz w:val="16"/>
              </w:rPr>
              <w:t>Roostermaker</w:t>
            </w:r>
          </w:p>
        </w:tc>
        <w:tc>
          <w:tcPr>
            <w:tcW w:w="1513" w:type="pct"/>
          </w:tcPr>
          <w:p w14:paraId="78288BD4" w14:textId="77777777" w:rsidR="00713E05" w:rsidRPr="00755B6E" w:rsidRDefault="00713E05" w:rsidP="00F95B37">
            <w:pPr>
              <w:cnfStyle w:val="000000100000" w:firstRow="0" w:lastRow="0" w:firstColumn="0" w:lastColumn="0" w:oddVBand="0" w:evenVBand="0" w:oddHBand="1" w:evenHBand="0" w:firstRowFirstColumn="0" w:firstRowLastColumn="0" w:lastRowFirstColumn="0" w:lastRowLastColumn="0"/>
              <w:rPr>
                <w:sz w:val="16"/>
              </w:rPr>
            </w:pPr>
            <w:r w:rsidRPr="00755B6E">
              <w:rPr>
                <w:sz w:val="16"/>
              </w:rPr>
              <w:t>Aangevraagde boekingen toekennen of afwijzen</w:t>
            </w:r>
          </w:p>
        </w:tc>
        <w:tc>
          <w:tcPr>
            <w:tcW w:w="642" w:type="pct"/>
          </w:tcPr>
          <w:p w14:paraId="46892B1E" w14:textId="77777777" w:rsidR="00713E05" w:rsidRPr="00755B6E" w:rsidRDefault="00713E05" w:rsidP="00F95B37">
            <w:pPr>
              <w:cnfStyle w:val="000000100000" w:firstRow="0" w:lastRow="0" w:firstColumn="0" w:lastColumn="0" w:oddVBand="0" w:evenVBand="0" w:oddHBand="1" w:evenHBand="0" w:firstRowFirstColumn="0" w:firstRowLastColumn="0" w:lastRowFirstColumn="0" w:lastRowLastColumn="0"/>
              <w:rPr>
                <w:sz w:val="16"/>
              </w:rPr>
            </w:pPr>
            <w:r w:rsidRPr="00755B6E">
              <w:rPr>
                <w:sz w:val="16"/>
              </w:rPr>
              <w:t>Boekingen definitief worden voor de student of (om welke reden?) de activiteit niet plaatsvindt.</w:t>
            </w:r>
          </w:p>
        </w:tc>
        <w:tc>
          <w:tcPr>
            <w:tcW w:w="1894" w:type="pct"/>
          </w:tcPr>
          <w:p w14:paraId="1747F558" w14:textId="77777777" w:rsidR="00713E05" w:rsidRPr="00755B6E" w:rsidRDefault="00713E05" w:rsidP="00365294">
            <w:pPr>
              <w:pStyle w:val="Lijstalinea"/>
              <w:numPr>
                <w:ilvl w:val="0"/>
                <w:numId w:val="27"/>
              </w:numPr>
              <w:cnfStyle w:val="000000100000" w:firstRow="0" w:lastRow="0" w:firstColumn="0" w:lastColumn="0" w:oddVBand="0" w:evenVBand="0" w:oddHBand="1" w:evenHBand="0" w:firstRowFirstColumn="0" w:firstRowLastColumn="0" w:lastRowFirstColumn="0" w:lastRowLastColumn="0"/>
              <w:rPr>
                <w:sz w:val="16"/>
              </w:rPr>
            </w:pPr>
            <w:r w:rsidRPr="00755B6E">
              <w:rPr>
                <w:sz w:val="16"/>
              </w:rPr>
              <w:t>De applicatie kan zowel automatisch (op basis van regels) als handmatig boekingen toekennen of afkeuren</w:t>
            </w:r>
          </w:p>
          <w:p w14:paraId="3E9BE379" w14:textId="77777777" w:rsidR="00713E05" w:rsidRPr="00755B6E" w:rsidRDefault="00713E05" w:rsidP="00365294">
            <w:pPr>
              <w:pStyle w:val="Lijstalinea"/>
              <w:numPr>
                <w:ilvl w:val="0"/>
                <w:numId w:val="27"/>
              </w:numPr>
              <w:cnfStyle w:val="000000100000" w:firstRow="0" w:lastRow="0" w:firstColumn="0" w:lastColumn="0" w:oddVBand="0" w:evenVBand="0" w:oddHBand="1" w:evenHBand="0" w:firstRowFirstColumn="0" w:firstRowLastColumn="0" w:lastRowFirstColumn="0" w:lastRowLastColumn="0"/>
              <w:rPr>
                <w:sz w:val="16"/>
              </w:rPr>
            </w:pPr>
            <w:r w:rsidRPr="00755B6E">
              <w:rPr>
                <w:sz w:val="16"/>
              </w:rPr>
              <w:t>Bij statuswijziging een bericht stuurt naar alle bij de boeking betrokkenen (student/planner/roostermaker).</w:t>
            </w:r>
          </w:p>
          <w:p w14:paraId="7D725CC4" w14:textId="42754EAA" w:rsidR="00713E05" w:rsidRPr="00755B6E" w:rsidRDefault="005B3FB3" w:rsidP="00365294">
            <w:pPr>
              <w:pStyle w:val="Lijstalinea"/>
              <w:numPr>
                <w:ilvl w:val="0"/>
                <w:numId w:val="27"/>
              </w:numPr>
              <w:cnfStyle w:val="000000100000" w:firstRow="0" w:lastRow="0" w:firstColumn="0" w:lastColumn="0" w:oddVBand="0" w:evenVBand="0" w:oddHBand="1" w:evenHBand="0" w:firstRowFirstColumn="0" w:firstRowLastColumn="0" w:lastRowFirstColumn="0" w:lastRowLastColumn="0"/>
              <w:rPr>
                <w:sz w:val="16"/>
              </w:rPr>
            </w:pPr>
            <w:r w:rsidRPr="00755B6E">
              <w:rPr>
                <w:sz w:val="16"/>
              </w:rPr>
              <w:t xml:space="preserve">Er bij afwijzing een </w:t>
            </w:r>
            <w:r w:rsidR="00713E05" w:rsidRPr="00755B6E">
              <w:rPr>
                <w:sz w:val="16"/>
              </w:rPr>
              <w:t>reden</w:t>
            </w:r>
            <w:r w:rsidRPr="00755B6E">
              <w:rPr>
                <w:sz w:val="16"/>
              </w:rPr>
              <w:t xml:space="preserve"> moet worden toegevoegd aan de melding richting de student.</w:t>
            </w:r>
          </w:p>
        </w:tc>
      </w:tr>
      <w:tr w:rsidR="00C43ACC" w:rsidRPr="00C43ACC" w14:paraId="042C1214" w14:textId="77777777" w:rsidTr="00C43ACC">
        <w:trPr>
          <w:cantSplit/>
        </w:trPr>
        <w:tc>
          <w:tcPr>
            <w:cnfStyle w:val="001000000000" w:firstRow="0" w:lastRow="0" w:firstColumn="1" w:lastColumn="0" w:oddVBand="0" w:evenVBand="0" w:oddHBand="0" w:evenHBand="0" w:firstRowFirstColumn="0" w:firstRowLastColumn="0" w:lastRowFirstColumn="0" w:lastRowLastColumn="0"/>
            <w:tcW w:w="176" w:type="pct"/>
          </w:tcPr>
          <w:p w14:paraId="3FB51BD1" w14:textId="77777777" w:rsidR="009C79CA" w:rsidRPr="00C43ACC" w:rsidRDefault="009C79CA" w:rsidP="00D000AF">
            <w:pPr>
              <w:pStyle w:val="Lijstalinea"/>
              <w:numPr>
                <w:ilvl w:val="0"/>
                <w:numId w:val="10"/>
              </w:numPr>
              <w:rPr>
                <w:sz w:val="16"/>
              </w:rPr>
            </w:pPr>
          </w:p>
        </w:tc>
        <w:tc>
          <w:tcPr>
            <w:tcW w:w="775" w:type="pct"/>
          </w:tcPr>
          <w:p w14:paraId="21F9076E" w14:textId="0CA13058" w:rsidR="009C79CA" w:rsidRPr="00C43ACC" w:rsidRDefault="00C43ACC" w:rsidP="00F95B37">
            <w:pPr>
              <w:cnfStyle w:val="000000000000" w:firstRow="0" w:lastRow="0" w:firstColumn="0" w:lastColumn="0" w:oddVBand="0" w:evenVBand="0" w:oddHBand="0" w:evenHBand="0" w:firstRowFirstColumn="0" w:firstRowLastColumn="0" w:lastRowFirstColumn="0" w:lastRowLastColumn="0"/>
              <w:rPr>
                <w:sz w:val="16"/>
              </w:rPr>
            </w:pPr>
            <w:r w:rsidRPr="00C43ACC">
              <w:rPr>
                <w:sz w:val="16"/>
              </w:rPr>
              <w:t>Uitsluiter (iemand met de rol)</w:t>
            </w:r>
          </w:p>
        </w:tc>
        <w:tc>
          <w:tcPr>
            <w:tcW w:w="1513" w:type="pct"/>
          </w:tcPr>
          <w:p w14:paraId="699ECD04" w14:textId="69150A4E" w:rsidR="009C79CA" w:rsidRPr="00C43ACC" w:rsidRDefault="009C79CA" w:rsidP="00F95B37">
            <w:pPr>
              <w:cnfStyle w:val="000000000000" w:firstRow="0" w:lastRow="0" w:firstColumn="0" w:lastColumn="0" w:oddVBand="0" w:evenVBand="0" w:oddHBand="0" w:evenHBand="0" w:firstRowFirstColumn="0" w:firstRowLastColumn="0" w:lastRowFirstColumn="0" w:lastRowLastColumn="0"/>
              <w:rPr>
                <w:sz w:val="16"/>
              </w:rPr>
            </w:pPr>
            <w:r w:rsidRPr="00C43ACC">
              <w:rPr>
                <w:sz w:val="16"/>
              </w:rPr>
              <w:t>Een individuele student kunnen uitsluiten van een boekingsoptie</w:t>
            </w:r>
          </w:p>
        </w:tc>
        <w:tc>
          <w:tcPr>
            <w:tcW w:w="642" w:type="pct"/>
          </w:tcPr>
          <w:p w14:paraId="0C2C0C4A" w14:textId="237D0136" w:rsidR="009C79CA" w:rsidRPr="00C43ACC" w:rsidRDefault="009C79CA" w:rsidP="00F95B37">
            <w:pPr>
              <w:cnfStyle w:val="000000000000" w:firstRow="0" w:lastRow="0" w:firstColumn="0" w:lastColumn="0" w:oddVBand="0" w:evenVBand="0" w:oddHBand="0" w:evenHBand="0" w:firstRowFirstColumn="0" w:firstRowLastColumn="0" w:lastRowFirstColumn="0" w:lastRowLastColumn="0"/>
              <w:rPr>
                <w:sz w:val="16"/>
              </w:rPr>
            </w:pPr>
            <w:r w:rsidRPr="00C43ACC">
              <w:rPr>
                <w:sz w:val="16"/>
              </w:rPr>
              <w:t>Als een student nog niet toe is aan het examen, moet deze niet als boekingsoptie verschijnen bij deze student</w:t>
            </w:r>
          </w:p>
        </w:tc>
        <w:tc>
          <w:tcPr>
            <w:tcW w:w="1894" w:type="pct"/>
          </w:tcPr>
          <w:p w14:paraId="46DA2AB1" w14:textId="77777777" w:rsidR="009C79CA" w:rsidRDefault="009C79CA" w:rsidP="0025683B">
            <w:pPr>
              <w:pStyle w:val="Lijstalinea"/>
              <w:numPr>
                <w:ilvl w:val="0"/>
                <w:numId w:val="38"/>
              </w:numPr>
              <w:cnfStyle w:val="000000000000" w:firstRow="0" w:lastRow="0" w:firstColumn="0" w:lastColumn="0" w:oddVBand="0" w:evenVBand="0" w:oddHBand="0" w:evenHBand="0" w:firstRowFirstColumn="0" w:firstRowLastColumn="0" w:lastRowFirstColumn="0" w:lastRowLastColumn="0"/>
              <w:rPr>
                <w:sz w:val="16"/>
              </w:rPr>
            </w:pPr>
            <w:r w:rsidRPr="00C43ACC">
              <w:rPr>
                <w:sz w:val="16"/>
              </w:rPr>
              <w:t>Uit een meegegeven (doel)groep studenten, studenten kunnen aanmerken die de boeking niet te zien krijgen.</w:t>
            </w:r>
          </w:p>
          <w:p w14:paraId="10E033B3" w14:textId="32267C05" w:rsidR="0025683B" w:rsidRPr="0025683B" w:rsidRDefault="0025683B" w:rsidP="0025683B">
            <w:pPr>
              <w:pStyle w:val="Lijstalinea"/>
              <w:numPr>
                <w:ilvl w:val="0"/>
                <w:numId w:val="38"/>
              </w:numPr>
              <w:cnfStyle w:val="000000000000" w:firstRow="0" w:lastRow="0" w:firstColumn="0" w:lastColumn="0" w:oddVBand="0" w:evenVBand="0" w:oddHBand="0" w:evenHBand="0" w:firstRowFirstColumn="0" w:firstRowLastColumn="0" w:lastRowFirstColumn="0" w:lastRowLastColumn="0"/>
              <w:rPr>
                <w:sz w:val="16"/>
              </w:rPr>
            </w:pPr>
            <w:r>
              <w:rPr>
                <w:sz w:val="16"/>
              </w:rPr>
              <w:t>Bij de student word het hoogst behaalde resultaat of vrijstelling getoond.</w:t>
            </w:r>
          </w:p>
        </w:tc>
      </w:tr>
      <w:tr w:rsidR="009B1EB2" w:rsidRPr="009B1EB2" w14:paraId="534D3BD1" w14:textId="77777777" w:rsidTr="00C43AC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6" w:type="pct"/>
          </w:tcPr>
          <w:p w14:paraId="44BF06A3" w14:textId="77777777" w:rsidR="0073393D" w:rsidRPr="009B1EB2" w:rsidRDefault="0073393D" w:rsidP="00D000AF">
            <w:pPr>
              <w:pStyle w:val="Lijstalinea"/>
              <w:numPr>
                <w:ilvl w:val="0"/>
                <w:numId w:val="10"/>
              </w:numPr>
              <w:rPr>
                <w:sz w:val="16"/>
              </w:rPr>
            </w:pPr>
          </w:p>
        </w:tc>
        <w:tc>
          <w:tcPr>
            <w:tcW w:w="775" w:type="pct"/>
          </w:tcPr>
          <w:p w14:paraId="6F6E64CB" w14:textId="150864DE" w:rsidR="0073393D" w:rsidRPr="009B1EB2" w:rsidRDefault="0073393D" w:rsidP="00457F13">
            <w:pPr>
              <w:cnfStyle w:val="000000100000" w:firstRow="0" w:lastRow="0" w:firstColumn="0" w:lastColumn="0" w:oddVBand="0" w:evenVBand="0" w:oddHBand="1" w:evenHBand="0" w:firstRowFirstColumn="0" w:firstRowLastColumn="0" w:lastRowFirstColumn="0" w:lastRowLastColumn="0"/>
              <w:rPr>
                <w:sz w:val="16"/>
              </w:rPr>
            </w:pPr>
            <w:r w:rsidRPr="009B1EB2">
              <w:rPr>
                <w:strike/>
                <w:sz w:val="16"/>
              </w:rPr>
              <w:t>Planner</w:t>
            </w:r>
            <w:r w:rsidR="00787E05" w:rsidRPr="009B1EB2">
              <w:rPr>
                <w:sz w:val="16"/>
              </w:rPr>
              <w:t xml:space="preserve"> R</w:t>
            </w:r>
            <w:r w:rsidRPr="009B1EB2">
              <w:rPr>
                <w:sz w:val="16"/>
              </w:rPr>
              <w:t>oostermaker</w:t>
            </w:r>
          </w:p>
        </w:tc>
        <w:tc>
          <w:tcPr>
            <w:tcW w:w="1513" w:type="pct"/>
          </w:tcPr>
          <w:p w14:paraId="791DA7D1" w14:textId="35533E91" w:rsidR="0073393D" w:rsidRPr="009B1EB2" w:rsidRDefault="0073393D" w:rsidP="00457F13">
            <w:pPr>
              <w:cnfStyle w:val="000000100000" w:firstRow="0" w:lastRow="0" w:firstColumn="0" w:lastColumn="0" w:oddVBand="0" w:evenVBand="0" w:oddHBand="1" w:evenHBand="0" w:firstRowFirstColumn="0" w:firstRowLastColumn="0" w:lastRowFirstColumn="0" w:lastRowLastColumn="0"/>
              <w:rPr>
                <w:sz w:val="16"/>
              </w:rPr>
            </w:pPr>
            <w:r w:rsidRPr="009B1EB2">
              <w:rPr>
                <w:sz w:val="16"/>
              </w:rPr>
              <w:t xml:space="preserve">Dat bij het vollopen van een </w:t>
            </w:r>
            <w:proofErr w:type="spellStart"/>
            <w:r w:rsidRPr="009B1EB2">
              <w:rPr>
                <w:sz w:val="16"/>
              </w:rPr>
              <w:t>boeking</w:t>
            </w:r>
            <w:r w:rsidR="00A1001A" w:rsidRPr="009B1EB2">
              <w:rPr>
                <w:sz w:val="16"/>
              </w:rPr>
              <w:t>activiteit</w:t>
            </w:r>
            <w:proofErr w:type="spellEnd"/>
            <w:r w:rsidRPr="009B1EB2">
              <w:rPr>
                <w:sz w:val="16"/>
              </w:rPr>
              <w:t xml:space="preserve"> hiervan op de hoogte worden gebracht</w:t>
            </w:r>
          </w:p>
        </w:tc>
        <w:tc>
          <w:tcPr>
            <w:tcW w:w="642" w:type="pct"/>
          </w:tcPr>
          <w:p w14:paraId="01BC08AC" w14:textId="69871B74" w:rsidR="0073393D" w:rsidRPr="009B1EB2" w:rsidRDefault="0073393D" w:rsidP="00457F13">
            <w:pPr>
              <w:cnfStyle w:val="000000100000" w:firstRow="0" w:lastRow="0" w:firstColumn="0" w:lastColumn="0" w:oddVBand="0" w:evenVBand="0" w:oddHBand="1" w:evenHBand="0" w:firstRowFirstColumn="0" w:firstRowLastColumn="0" w:lastRowFirstColumn="0" w:lastRowLastColumn="0"/>
              <w:rPr>
                <w:sz w:val="16"/>
              </w:rPr>
            </w:pPr>
            <w:r w:rsidRPr="009B1EB2">
              <w:rPr>
                <w:sz w:val="16"/>
              </w:rPr>
              <w:t xml:space="preserve">Ik op tijd een extra </w:t>
            </w:r>
            <w:r w:rsidRPr="009B1EB2">
              <w:rPr>
                <w:strike/>
                <w:sz w:val="16"/>
              </w:rPr>
              <w:t>planregel</w:t>
            </w:r>
            <w:r w:rsidRPr="009B1EB2">
              <w:rPr>
                <w:sz w:val="16"/>
              </w:rPr>
              <w:t>/roosterelement kan toevoegen, zodat de optie beschikbaar is voor alle studenten uit de doelgroep</w:t>
            </w:r>
          </w:p>
        </w:tc>
        <w:tc>
          <w:tcPr>
            <w:tcW w:w="1894" w:type="pct"/>
          </w:tcPr>
          <w:p w14:paraId="55A232F5" w14:textId="6C07750A" w:rsidR="0073393D" w:rsidRPr="009B1EB2" w:rsidRDefault="0073393D" w:rsidP="0073393D">
            <w:pPr>
              <w:pStyle w:val="Lijstalinea"/>
              <w:numPr>
                <w:ilvl w:val="0"/>
                <w:numId w:val="32"/>
              </w:numPr>
              <w:cnfStyle w:val="000000100000" w:firstRow="0" w:lastRow="0" w:firstColumn="0" w:lastColumn="0" w:oddVBand="0" w:evenVBand="0" w:oddHBand="1" w:evenHBand="0" w:firstRowFirstColumn="0" w:firstRowLastColumn="0" w:lastRowFirstColumn="0" w:lastRowLastColumn="0"/>
              <w:rPr>
                <w:sz w:val="16"/>
              </w:rPr>
            </w:pPr>
            <w:r w:rsidRPr="009B1EB2">
              <w:rPr>
                <w:sz w:val="16"/>
              </w:rPr>
              <w:t xml:space="preserve">Bij het bereiken van 90% van het limiet wordt een signaal </w:t>
            </w:r>
            <w:r w:rsidR="00A1001A" w:rsidRPr="009B1EB2">
              <w:rPr>
                <w:sz w:val="16"/>
              </w:rPr>
              <w:t xml:space="preserve">(minimaal een e-mail) </w:t>
            </w:r>
            <w:r w:rsidRPr="009B1EB2">
              <w:rPr>
                <w:sz w:val="16"/>
              </w:rPr>
              <w:t>gegeven aan de planner</w:t>
            </w:r>
            <w:r w:rsidR="00A1001A" w:rsidRPr="009B1EB2">
              <w:rPr>
                <w:sz w:val="16"/>
              </w:rPr>
              <w:t>/roostermaker</w:t>
            </w:r>
          </w:p>
          <w:p w14:paraId="25A558D2" w14:textId="668C660C" w:rsidR="0073393D" w:rsidRPr="009B1EB2" w:rsidRDefault="0073393D" w:rsidP="0073393D">
            <w:pPr>
              <w:pStyle w:val="Lijstalinea"/>
              <w:numPr>
                <w:ilvl w:val="0"/>
                <w:numId w:val="32"/>
              </w:numPr>
              <w:cnfStyle w:val="000000100000" w:firstRow="0" w:lastRow="0" w:firstColumn="0" w:lastColumn="0" w:oddVBand="0" w:evenVBand="0" w:oddHBand="1" w:evenHBand="0" w:firstRowFirstColumn="0" w:firstRowLastColumn="0" w:lastRowFirstColumn="0" w:lastRowLastColumn="0"/>
              <w:rPr>
                <w:sz w:val="16"/>
              </w:rPr>
            </w:pPr>
            <w:r w:rsidRPr="009B1EB2">
              <w:rPr>
                <w:sz w:val="16"/>
              </w:rPr>
              <w:t>Bij het sluiten van een boekingsmogelijkheid wordt een signaal gegeven aan de planner en beheerder</w:t>
            </w:r>
          </w:p>
        </w:tc>
      </w:tr>
      <w:tr w:rsidR="00C43ACC" w:rsidRPr="00C43ACC" w14:paraId="4EDE81B5" w14:textId="77777777" w:rsidTr="00C43ACC">
        <w:trPr>
          <w:cantSplit/>
        </w:trPr>
        <w:tc>
          <w:tcPr>
            <w:cnfStyle w:val="001000000000" w:firstRow="0" w:lastRow="0" w:firstColumn="1" w:lastColumn="0" w:oddVBand="0" w:evenVBand="0" w:oddHBand="0" w:evenHBand="0" w:firstRowFirstColumn="0" w:firstRowLastColumn="0" w:lastRowFirstColumn="0" w:lastRowLastColumn="0"/>
            <w:tcW w:w="176" w:type="pct"/>
          </w:tcPr>
          <w:p w14:paraId="760E2C14" w14:textId="77777777" w:rsidR="001D2880" w:rsidRPr="00C43ACC" w:rsidRDefault="001D2880" w:rsidP="00D000AF">
            <w:pPr>
              <w:pStyle w:val="Lijstalinea"/>
              <w:numPr>
                <w:ilvl w:val="0"/>
                <w:numId w:val="10"/>
              </w:numPr>
              <w:rPr>
                <w:sz w:val="16"/>
              </w:rPr>
            </w:pPr>
          </w:p>
        </w:tc>
        <w:tc>
          <w:tcPr>
            <w:tcW w:w="775" w:type="pct"/>
          </w:tcPr>
          <w:p w14:paraId="18BDF327" w14:textId="2A074A0B" w:rsidR="001D2880" w:rsidRPr="00C43ACC" w:rsidRDefault="001D2880" w:rsidP="00457F13">
            <w:pPr>
              <w:cnfStyle w:val="000000000000" w:firstRow="0" w:lastRow="0" w:firstColumn="0" w:lastColumn="0" w:oddVBand="0" w:evenVBand="0" w:oddHBand="0" w:evenHBand="0" w:firstRowFirstColumn="0" w:firstRowLastColumn="0" w:lastRowFirstColumn="0" w:lastRowLastColumn="0"/>
              <w:rPr>
                <w:sz w:val="16"/>
              </w:rPr>
            </w:pPr>
            <w:r w:rsidRPr="00C43ACC">
              <w:rPr>
                <w:strike/>
                <w:sz w:val="16"/>
              </w:rPr>
              <w:t>Planner</w:t>
            </w:r>
            <w:r w:rsidR="00787E05" w:rsidRPr="00C43ACC">
              <w:rPr>
                <w:sz w:val="16"/>
              </w:rPr>
              <w:t xml:space="preserve"> R</w:t>
            </w:r>
            <w:r w:rsidRPr="00C43ACC">
              <w:rPr>
                <w:sz w:val="16"/>
              </w:rPr>
              <w:t>oostermaker</w:t>
            </w:r>
          </w:p>
        </w:tc>
        <w:tc>
          <w:tcPr>
            <w:tcW w:w="1513" w:type="pct"/>
          </w:tcPr>
          <w:p w14:paraId="4A25EA9F" w14:textId="6CB966B7" w:rsidR="001D2880" w:rsidRPr="00C43ACC" w:rsidRDefault="001D2880" w:rsidP="00457F13">
            <w:pPr>
              <w:cnfStyle w:val="000000000000" w:firstRow="0" w:lastRow="0" w:firstColumn="0" w:lastColumn="0" w:oddVBand="0" w:evenVBand="0" w:oddHBand="0" w:evenHBand="0" w:firstRowFirstColumn="0" w:firstRowLastColumn="0" w:lastRowFirstColumn="0" w:lastRowLastColumn="0"/>
              <w:rPr>
                <w:sz w:val="16"/>
              </w:rPr>
            </w:pPr>
            <w:r w:rsidRPr="00C43ACC">
              <w:rPr>
                <w:sz w:val="16"/>
              </w:rPr>
              <w:t>D</w:t>
            </w:r>
            <w:r w:rsidR="00197318" w:rsidRPr="00C43ACC">
              <w:rPr>
                <w:sz w:val="16"/>
              </w:rPr>
              <w:t>at indien een student meer dan één</w:t>
            </w:r>
            <w:r w:rsidRPr="00C43ACC">
              <w:rPr>
                <w:sz w:val="16"/>
              </w:rPr>
              <w:t xml:space="preserve"> boekingsoptie </w:t>
            </w:r>
            <w:r w:rsidR="00197318" w:rsidRPr="00C43ACC">
              <w:rPr>
                <w:sz w:val="16"/>
              </w:rPr>
              <w:t xml:space="preserve">in een periode </w:t>
            </w:r>
            <w:r w:rsidRPr="00C43ACC">
              <w:rPr>
                <w:sz w:val="16"/>
              </w:rPr>
              <w:t xml:space="preserve">heeft voor een activiteit, deze na het boeken van één van de opties de andere opties </w:t>
            </w:r>
            <w:r w:rsidR="00197318" w:rsidRPr="00C43ACC">
              <w:rPr>
                <w:sz w:val="16"/>
              </w:rPr>
              <w:t xml:space="preserve">in dezelfde periode </w:t>
            </w:r>
            <w:r w:rsidRPr="00C43ACC">
              <w:rPr>
                <w:sz w:val="16"/>
              </w:rPr>
              <w:t>niet meer geboekt kunnen worden, totdat de student de boeking (voor de sluitingsdatum) annuleert.</w:t>
            </w:r>
          </w:p>
        </w:tc>
        <w:tc>
          <w:tcPr>
            <w:tcW w:w="642" w:type="pct"/>
          </w:tcPr>
          <w:p w14:paraId="2BA6AC3B" w14:textId="01FA030C" w:rsidR="001D2880" w:rsidRPr="00C43ACC" w:rsidRDefault="001D2880" w:rsidP="00457F13">
            <w:pPr>
              <w:cnfStyle w:val="000000000000" w:firstRow="0" w:lastRow="0" w:firstColumn="0" w:lastColumn="0" w:oddVBand="0" w:evenVBand="0" w:oddHBand="0" w:evenHBand="0" w:firstRowFirstColumn="0" w:firstRowLastColumn="0" w:lastRowFirstColumn="0" w:lastRowLastColumn="0"/>
              <w:rPr>
                <w:sz w:val="16"/>
              </w:rPr>
            </w:pPr>
            <w:r w:rsidRPr="00C43ACC">
              <w:rPr>
                <w:sz w:val="16"/>
              </w:rPr>
              <w:t>Een student niet twee keer dezelfde activiteit boekt</w:t>
            </w:r>
          </w:p>
        </w:tc>
        <w:tc>
          <w:tcPr>
            <w:tcW w:w="1894" w:type="pct"/>
          </w:tcPr>
          <w:p w14:paraId="342A1E70" w14:textId="210265B9" w:rsidR="001D2880" w:rsidRPr="00C43ACC" w:rsidRDefault="001D2880" w:rsidP="001D2880">
            <w:pPr>
              <w:pStyle w:val="Lijstalinea"/>
              <w:numPr>
                <w:ilvl w:val="0"/>
                <w:numId w:val="36"/>
              </w:numPr>
              <w:cnfStyle w:val="000000000000" w:firstRow="0" w:lastRow="0" w:firstColumn="0" w:lastColumn="0" w:oddVBand="0" w:evenVBand="0" w:oddHBand="0" w:evenHBand="0" w:firstRowFirstColumn="0" w:firstRowLastColumn="0" w:lastRowFirstColumn="0" w:lastRowLastColumn="0"/>
              <w:rPr>
                <w:sz w:val="16"/>
              </w:rPr>
            </w:pPr>
            <w:r w:rsidRPr="00C43ACC">
              <w:rPr>
                <w:sz w:val="16"/>
              </w:rPr>
              <w:t>Een boekingsoptie met dezelfde</w:t>
            </w:r>
            <w:r w:rsidR="00787E05" w:rsidRPr="00C43ACC">
              <w:rPr>
                <w:sz w:val="16"/>
              </w:rPr>
              <w:t xml:space="preserve"> onderliggende</w:t>
            </w:r>
            <w:r w:rsidRPr="00C43ACC">
              <w:rPr>
                <w:sz w:val="16"/>
              </w:rPr>
              <w:t xml:space="preserve"> code (?) door een student </w:t>
            </w:r>
            <w:r w:rsidR="00197318" w:rsidRPr="00C43ACC">
              <w:rPr>
                <w:sz w:val="16"/>
              </w:rPr>
              <w:t xml:space="preserve">in één periode </w:t>
            </w:r>
            <w:r w:rsidRPr="00C43ACC">
              <w:rPr>
                <w:sz w:val="16"/>
              </w:rPr>
              <w:t>maar één keer geboekt kan worden.</w:t>
            </w:r>
          </w:p>
        </w:tc>
      </w:tr>
      <w:tr w:rsidR="00F00481" w:rsidRPr="00F00481" w14:paraId="33B0CF90" w14:textId="77777777" w:rsidTr="00C43AC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6" w:type="pct"/>
          </w:tcPr>
          <w:p w14:paraId="0E267540" w14:textId="77777777" w:rsidR="00713E05" w:rsidRPr="00F00481" w:rsidRDefault="00713E05" w:rsidP="00D000AF">
            <w:pPr>
              <w:pStyle w:val="Lijstalinea"/>
              <w:numPr>
                <w:ilvl w:val="0"/>
                <w:numId w:val="10"/>
              </w:numPr>
              <w:rPr>
                <w:sz w:val="16"/>
              </w:rPr>
            </w:pPr>
          </w:p>
        </w:tc>
        <w:tc>
          <w:tcPr>
            <w:tcW w:w="775" w:type="pct"/>
          </w:tcPr>
          <w:p w14:paraId="746CE07A" w14:textId="2B435EA1" w:rsidR="00713E05" w:rsidRPr="00F00481" w:rsidRDefault="00713E05" w:rsidP="00F95B37">
            <w:pPr>
              <w:cnfStyle w:val="000000100000" w:firstRow="0" w:lastRow="0" w:firstColumn="0" w:lastColumn="0" w:oddVBand="0" w:evenVBand="0" w:oddHBand="1" w:evenHBand="0" w:firstRowFirstColumn="0" w:firstRowLastColumn="0" w:lastRowFirstColumn="0" w:lastRowLastColumn="0"/>
              <w:rPr>
                <w:sz w:val="16"/>
              </w:rPr>
            </w:pPr>
            <w:r w:rsidRPr="00F00481">
              <w:rPr>
                <w:strike/>
                <w:sz w:val="16"/>
              </w:rPr>
              <w:t>Planner</w:t>
            </w:r>
            <w:r w:rsidR="00787E05" w:rsidRPr="00F00481">
              <w:rPr>
                <w:sz w:val="16"/>
              </w:rPr>
              <w:t xml:space="preserve"> Roostermaker</w:t>
            </w:r>
          </w:p>
        </w:tc>
        <w:tc>
          <w:tcPr>
            <w:tcW w:w="1513" w:type="pct"/>
          </w:tcPr>
          <w:p w14:paraId="0FECAC6C" w14:textId="519BE884" w:rsidR="00713E05" w:rsidRPr="00F00481" w:rsidRDefault="00713E05" w:rsidP="00F95B37">
            <w:pPr>
              <w:cnfStyle w:val="000000100000" w:firstRow="0" w:lastRow="0" w:firstColumn="0" w:lastColumn="0" w:oddVBand="0" w:evenVBand="0" w:oddHBand="1" w:evenHBand="0" w:firstRowFirstColumn="0" w:firstRowLastColumn="0" w:lastRowFirstColumn="0" w:lastRowLastColumn="0"/>
              <w:rPr>
                <w:sz w:val="16"/>
              </w:rPr>
            </w:pPr>
            <w:proofErr w:type="spellStart"/>
            <w:r w:rsidRPr="00F00481">
              <w:rPr>
                <w:sz w:val="16"/>
              </w:rPr>
              <w:t>Activiteitstypen</w:t>
            </w:r>
            <w:proofErr w:type="spellEnd"/>
            <w:r w:rsidRPr="00F00481">
              <w:rPr>
                <w:sz w:val="16"/>
              </w:rPr>
              <w:t xml:space="preserve"> onderscheiden en daaraan gekoppeld de sluitingstijd, of ruimte toevoeging aan boekingssysteem (bij examens staat dit vast (centraal in te regelen, zie </w:t>
            </w:r>
            <w:r w:rsidRPr="00F00481">
              <w:rPr>
                <w:sz w:val="16"/>
              </w:rPr>
              <w:fldChar w:fldCharType="begin"/>
            </w:r>
            <w:r w:rsidRPr="00F00481">
              <w:rPr>
                <w:sz w:val="16"/>
              </w:rPr>
              <w:instrText xml:space="preserve"> REF _Ref536104677 \r \h </w:instrText>
            </w:r>
            <w:r w:rsidRPr="00F00481">
              <w:rPr>
                <w:sz w:val="16"/>
              </w:rPr>
            </w:r>
            <w:r w:rsidRPr="00F00481">
              <w:rPr>
                <w:sz w:val="16"/>
              </w:rPr>
              <w:fldChar w:fldCharType="separate"/>
            </w:r>
            <w:r w:rsidR="00CA6AAC">
              <w:rPr>
                <w:sz w:val="16"/>
              </w:rPr>
              <w:t>2</w:t>
            </w:r>
            <w:r w:rsidRPr="00F00481">
              <w:rPr>
                <w:sz w:val="16"/>
              </w:rPr>
              <w:fldChar w:fldCharType="end"/>
            </w:r>
            <w:r w:rsidRPr="00F00481">
              <w:rPr>
                <w:sz w:val="16"/>
              </w:rPr>
              <w:t>).</w:t>
            </w:r>
          </w:p>
        </w:tc>
        <w:tc>
          <w:tcPr>
            <w:tcW w:w="642" w:type="pct"/>
          </w:tcPr>
          <w:p w14:paraId="059F67B5" w14:textId="77777777" w:rsidR="00713E05" w:rsidRPr="00F00481" w:rsidRDefault="00713E05" w:rsidP="00F95B37">
            <w:pPr>
              <w:cnfStyle w:val="000000100000" w:firstRow="0" w:lastRow="0" w:firstColumn="0" w:lastColumn="0" w:oddVBand="0" w:evenVBand="0" w:oddHBand="1" w:evenHBand="0" w:firstRowFirstColumn="0" w:firstRowLastColumn="0" w:lastRowFirstColumn="0" w:lastRowLastColumn="0"/>
              <w:rPr>
                <w:sz w:val="16"/>
              </w:rPr>
            </w:pPr>
            <w:r w:rsidRPr="00F00481">
              <w:rPr>
                <w:sz w:val="16"/>
              </w:rPr>
              <w:t xml:space="preserve">Er voor de verschillende </w:t>
            </w:r>
            <w:proofErr w:type="spellStart"/>
            <w:r w:rsidRPr="00F00481">
              <w:rPr>
                <w:sz w:val="16"/>
              </w:rPr>
              <w:t>activiteitstypen</w:t>
            </w:r>
            <w:proofErr w:type="spellEnd"/>
            <w:r w:rsidRPr="00F00481">
              <w:rPr>
                <w:sz w:val="16"/>
              </w:rPr>
              <w:t xml:space="preserve"> verschillende sluitingstermijn kunnen worden gehanteerd. </w:t>
            </w:r>
          </w:p>
        </w:tc>
        <w:tc>
          <w:tcPr>
            <w:tcW w:w="1894" w:type="pct"/>
          </w:tcPr>
          <w:p w14:paraId="4F5A2E45" w14:textId="77777777" w:rsidR="00713E05" w:rsidRPr="00F00481" w:rsidRDefault="00713E05" w:rsidP="00D000AF">
            <w:pPr>
              <w:pStyle w:val="Lijstalinea"/>
              <w:numPr>
                <w:ilvl w:val="0"/>
                <w:numId w:val="22"/>
              </w:numPr>
              <w:cnfStyle w:val="000000100000" w:firstRow="0" w:lastRow="0" w:firstColumn="0" w:lastColumn="0" w:oddVBand="0" w:evenVBand="0" w:oddHBand="1" w:evenHBand="0" w:firstRowFirstColumn="0" w:firstRowLastColumn="0" w:lastRowFirstColumn="0" w:lastRowLastColumn="0"/>
              <w:rPr>
                <w:sz w:val="16"/>
              </w:rPr>
            </w:pPr>
            <w:r w:rsidRPr="00F00481">
              <w:rPr>
                <w:sz w:val="16"/>
              </w:rPr>
              <w:t xml:space="preserve">Onderscheid kunnen maken tussen verschillende </w:t>
            </w:r>
            <w:proofErr w:type="spellStart"/>
            <w:r w:rsidRPr="00F00481">
              <w:rPr>
                <w:sz w:val="16"/>
              </w:rPr>
              <w:t>activiteitstypen</w:t>
            </w:r>
            <w:proofErr w:type="spellEnd"/>
          </w:p>
          <w:p w14:paraId="51ADEAA7" w14:textId="77777777" w:rsidR="00713E05" w:rsidRPr="00F00481" w:rsidRDefault="00713E05" w:rsidP="00D000AF">
            <w:pPr>
              <w:pStyle w:val="Lijstalinea"/>
              <w:numPr>
                <w:ilvl w:val="0"/>
                <w:numId w:val="22"/>
              </w:numPr>
              <w:cnfStyle w:val="000000100000" w:firstRow="0" w:lastRow="0" w:firstColumn="0" w:lastColumn="0" w:oddVBand="0" w:evenVBand="0" w:oddHBand="1" w:evenHBand="0" w:firstRowFirstColumn="0" w:firstRowLastColumn="0" w:lastRowFirstColumn="0" w:lastRowLastColumn="0"/>
              <w:rPr>
                <w:sz w:val="16"/>
              </w:rPr>
            </w:pPr>
            <w:r w:rsidRPr="00F00481">
              <w:rPr>
                <w:sz w:val="16"/>
              </w:rPr>
              <w:t xml:space="preserve">Kunnen instellen bij verschillende </w:t>
            </w:r>
            <w:proofErr w:type="spellStart"/>
            <w:r w:rsidRPr="00F00481">
              <w:rPr>
                <w:sz w:val="16"/>
              </w:rPr>
              <w:t>activiteitstypen</w:t>
            </w:r>
            <w:proofErr w:type="spellEnd"/>
            <w:r w:rsidRPr="00F00481">
              <w:rPr>
                <w:sz w:val="16"/>
              </w:rPr>
              <w:t xml:space="preserve"> wat de default sluitingstermijn is voor uitvoering</w:t>
            </w:r>
          </w:p>
          <w:p w14:paraId="180FDD7D" w14:textId="77777777" w:rsidR="00713E05" w:rsidRPr="00F00481" w:rsidRDefault="00713E05" w:rsidP="00D000AF">
            <w:pPr>
              <w:pStyle w:val="Lijstalinea"/>
              <w:numPr>
                <w:ilvl w:val="0"/>
                <w:numId w:val="22"/>
              </w:numPr>
              <w:cnfStyle w:val="000000100000" w:firstRow="0" w:lastRow="0" w:firstColumn="0" w:lastColumn="0" w:oddVBand="0" w:evenVBand="0" w:oddHBand="1" w:evenHBand="0" w:firstRowFirstColumn="0" w:firstRowLastColumn="0" w:lastRowFirstColumn="0" w:lastRowLastColumn="0"/>
              <w:rPr>
                <w:sz w:val="16"/>
              </w:rPr>
            </w:pPr>
            <w:r w:rsidRPr="00F00481">
              <w:rPr>
                <w:sz w:val="16"/>
              </w:rPr>
              <w:t xml:space="preserve">Bij een roosterplanmoment voor bepaalde </w:t>
            </w:r>
            <w:proofErr w:type="spellStart"/>
            <w:r w:rsidRPr="00F00481">
              <w:rPr>
                <w:sz w:val="16"/>
              </w:rPr>
              <w:t>activiteitstypen</w:t>
            </w:r>
            <w:proofErr w:type="spellEnd"/>
            <w:r w:rsidRPr="00F00481">
              <w:rPr>
                <w:sz w:val="16"/>
              </w:rPr>
              <w:t xml:space="preserve"> (de </w:t>
            </w:r>
            <w:proofErr w:type="spellStart"/>
            <w:r w:rsidRPr="00F00481">
              <w:rPr>
                <w:sz w:val="16"/>
              </w:rPr>
              <w:t>activiteitstypen</w:t>
            </w:r>
            <w:proofErr w:type="spellEnd"/>
            <w:r w:rsidRPr="00F00481">
              <w:rPr>
                <w:sz w:val="16"/>
              </w:rPr>
              <w:t xml:space="preserve"> waarvoor dit geldt worden centraal bepaald) kunnen afwijken van deze default waarde, door een planner.</w:t>
            </w:r>
          </w:p>
        </w:tc>
      </w:tr>
      <w:tr w:rsidR="009B1EB2" w:rsidRPr="009B1EB2" w14:paraId="303AF423" w14:textId="77777777" w:rsidTr="00C43ACC">
        <w:trPr>
          <w:cantSplit/>
        </w:trPr>
        <w:tc>
          <w:tcPr>
            <w:cnfStyle w:val="001000000000" w:firstRow="0" w:lastRow="0" w:firstColumn="1" w:lastColumn="0" w:oddVBand="0" w:evenVBand="0" w:oddHBand="0" w:evenHBand="0" w:firstRowFirstColumn="0" w:firstRowLastColumn="0" w:lastRowFirstColumn="0" w:lastRowLastColumn="0"/>
            <w:tcW w:w="176" w:type="pct"/>
          </w:tcPr>
          <w:p w14:paraId="26059643" w14:textId="77777777" w:rsidR="00F95B37" w:rsidRPr="009B1EB2" w:rsidRDefault="00F95B37" w:rsidP="00D000AF">
            <w:pPr>
              <w:pStyle w:val="Lijstalinea"/>
              <w:numPr>
                <w:ilvl w:val="0"/>
                <w:numId w:val="10"/>
              </w:numPr>
              <w:rPr>
                <w:sz w:val="16"/>
              </w:rPr>
            </w:pPr>
          </w:p>
        </w:tc>
        <w:tc>
          <w:tcPr>
            <w:tcW w:w="775" w:type="pct"/>
          </w:tcPr>
          <w:p w14:paraId="3F62434F" w14:textId="48364301" w:rsidR="00F95B37" w:rsidRPr="009B1EB2" w:rsidRDefault="00F9462E" w:rsidP="00F95B37">
            <w:pPr>
              <w:cnfStyle w:val="000000000000" w:firstRow="0" w:lastRow="0" w:firstColumn="0" w:lastColumn="0" w:oddVBand="0" w:evenVBand="0" w:oddHBand="0" w:evenHBand="0" w:firstRowFirstColumn="0" w:firstRowLastColumn="0" w:lastRowFirstColumn="0" w:lastRowLastColumn="0"/>
              <w:rPr>
                <w:b/>
                <w:sz w:val="16"/>
              </w:rPr>
            </w:pPr>
            <w:r w:rsidRPr="009B1EB2">
              <w:rPr>
                <w:sz w:val="16"/>
              </w:rPr>
              <w:t>Student</w:t>
            </w:r>
          </w:p>
        </w:tc>
        <w:tc>
          <w:tcPr>
            <w:tcW w:w="1513" w:type="pct"/>
          </w:tcPr>
          <w:p w14:paraId="3E064979" w14:textId="2E61337C" w:rsidR="00F95B37" w:rsidRPr="009B1EB2" w:rsidRDefault="00F200EC" w:rsidP="00F95B37">
            <w:pPr>
              <w:cnfStyle w:val="000000000000" w:firstRow="0" w:lastRow="0" w:firstColumn="0" w:lastColumn="0" w:oddVBand="0" w:evenVBand="0" w:oddHBand="0" w:evenHBand="0" w:firstRowFirstColumn="0" w:firstRowLastColumn="0" w:lastRowFirstColumn="0" w:lastRowLastColumn="0"/>
              <w:rPr>
                <w:sz w:val="16"/>
              </w:rPr>
            </w:pPr>
            <w:r w:rsidRPr="009B1EB2">
              <w:rPr>
                <w:sz w:val="16"/>
              </w:rPr>
              <w:t>Alle</w:t>
            </w:r>
            <w:r w:rsidR="00C678C3" w:rsidRPr="009B1EB2">
              <w:rPr>
                <w:sz w:val="16"/>
              </w:rPr>
              <w:t>e</w:t>
            </w:r>
            <w:r w:rsidRPr="009B1EB2">
              <w:rPr>
                <w:sz w:val="16"/>
              </w:rPr>
              <w:t>n het</w:t>
            </w:r>
            <w:r w:rsidR="00C678C3" w:rsidRPr="009B1EB2">
              <w:rPr>
                <w:sz w:val="16"/>
              </w:rPr>
              <w:t xml:space="preserve"> voor mij </w:t>
            </w:r>
            <w:r w:rsidRPr="009B1EB2">
              <w:rPr>
                <w:strike/>
                <w:sz w:val="16"/>
              </w:rPr>
              <w:t>gepland</w:t>
            </w:r>
            <w:r w:rsidR="00C678C3" w:rsidRPr="009B1EB2">
              <w:rPr>
                <w:strike/>
                <w:sz w:val="16"/>
              </w:rPr>
              <w:t>e</w:t>
            </w:r>
            <w:r w:rsidRPr="009B1EB2">
              <w:rPr>
                <w:strike/>
                <w:sz w:val="16"/>
              </w:rPr>
              <w:t xml:space="preserve"> of</w:t>
            </w:r>
            <w:r w:rsidRPr="009B1EB2">
              <w:rPr>
                <w:sz w:val="16"/>
              </w:rPr>
              <w:t xml:space="preserve"> geroosterde aanbod als </w:t>
            </w:r>
            <w:r w:rsidR="002F0A1A" w:rsidRPr="009B1EB2">
              <w:rPr>
                <w:sz w:val="16"/>
              </w:rPr>
              <w:t>boekings</w:t>
            </w:r>
            <w:r w:rsidR="00A1001A" w:rsidRPr="009B1EB2">
              <w:rPr>
                <w:sz w:val="16"/>
              </w:rPr>
              <w:t>activiteiten</w:t>
            </w:r>
            <w:r w:rsidRPr="009B1EB2">
              <w:rPr>
                <w:sz w:val="16"/>
              </w:rPr>
              <w:t xml:space="preserve"> </w:t>
            </w:r>
            <w:r w:rsidR="008566AC" w:rsidRPr="009B1EB2">
              <w:rPr>
                <w:sz w:val="16"/>
              </w:rPr>
              <w:t>kunnen zien en boeken</w:t>
            </w:r>
            <w:r w:rsidR="00F95B37" w:rsidRPr="009B1EB2">
              <w:rPr>
                <w:sz w:val="16"/>
              </w:rPr>
              <w:t>.</w:t>
            </w:r>
          </w:p>
          <w:p w14:paraId="37BD05AA" w14:textId="0EAAC31D" w:rsidR="00BA2420" w:rsidRPr="009B1EB2" w:rsidRDefault="00BA2420" w:rsidP="00F95B37">
            <w:pPr>
              <w:cnfStyle w:val="000000000000" w:firstRow="0" w:lastRow="0" w:firstColumn="0" w:lastColumn="0" w:oddVBand="0" w:evenVBand="0" w:oddHBand="0" w:evenHBand="0" w:firstRowFirstColumn="0" w:firstRowLastColumn="0" w:lastRowFirstColumn="0" w:lastRowLastColumn="0"/>
              <w:rPr>
                <w:sz w:val="16"/>
              </w:rPr>
            </w:pPr>
          </w:p>
        </w:tc>
        <w:tc>
          <w:tcPr>
            <w:tcW w:w="642" w:type="pct"/>
          </w:tcPr>
          <w:p w14:paraId="698F2E09" w14:textId="181C042E" w:rsidR="00F95B37" w:rsidRPr="009B1EB2" w:rsidRDefault="008566AC" w:rsidP="00F95B37">
            <w:pPr>
              <w:cnfStyle w:val="000000000000" w:firstRow="0" w:lastRow="0" w:firstColumn="0" w:lastColumn="0" w:oddVBand="0" w:evenVBand="0" w:oddHBand="0" w:evenHBand="0" w:firstRowFirstColumn="0" w:firstRowLastColumn="0" w:lastRowFirstColumn="0" w:lastRowLastColumn="0"/>
              <w:rPr>
                <w:sz w:val="16"/>
              </w:rPr>
            </w:pPr>
            <w:r w:rsidRPr="009B1EB2">
              <w:rPr>
                <w:sz w:val="16"/>
              </w:rPr>
              <w:t xml:space="preserve">Ik </w:t>
            </w:r>
            <w:r w:rsidR="00F200EC" w:rsidRPr="009B1EB2">
              <w:rPr>
                <w:sz w:val="16"/>
              </w:rPr>
              <w:t>alleen de relevante</w:t>
            </w:r>
            <w:r w:rsidRPr="009B1EB2">
              <w:rPr>
                <w:sz w:val="16"/>
              </w:rPr>
              <w:t>,</w:t>
            </w:r>
            <w:r w:rsidR="00F200EC" w:rsidRPr="009B1EB2">
              <w:rPr>
                <w:sz w:val="16"/>
              </w:rPr>
              <w:t xml:space="preserve"> </w:t>
            </w:r>
            <w:r w:rsidR="0073393D" w:rsidRPr="009B1EB2">
              <w:rPr>
                <w:sz w:val="16"/>
              </w:rPr>
              <w:t>te boeken</w:t>
            </w:r>
            <w:r w:rsidRPr="009B1EB2">
              <w:rPr>
                <w:sz w:val="16"/>
              </w:rPr>
              <w:t>,</w:t>
            </w:r>
            <w:r w:rsidR="0073393D" w:rsidRPr="009B1EB2">
              <w:rPr>
                <w:sz w:val="16"/>
              </w:rPr>
              <w:t xml:space="preserve"> activiteiten</w:t>
            </w:r>
            <w:r w:rsidR="00F200EC" w:rsidRPr="009B1EB2">
              <w:rPr>
                <w:sz w:val="16"/>
              </w:rPr>
              <w:t xml:space="preserve"> voor komende periode/schooljaar kan </w:t>
            </w:r>
            <w:r w:rsidR="002F0A1A" w:rsidRPr="009B1EB2">
              <w:rPr>
                <w:sz w:val="16"/>
              </w:rPr>
              <w:t>boeken</w:t>
            </w:r>
            <w:r w:rsidR="00F95B37" w:rsidRPr="009B1EB2">
              <w:rPr>
                <w:sz w:val="16"/>
              </w:rPr>
              <w:t>.</w:t>
            </w:r>
          </w:p>
        </w:tc>
        <w:tc>
          <w:tcPr>
            <w:tcW w:w="1894" w:type="pct"/>
          </w:tcPr>
          <w:p w14:paraId="051CF22F" w14:textId="77777777" w:rsidR="00C678C3" w:rsidRPr="009B1EB2" w:rsidRDefault="00F95B37" w:rsidP="0073393D">
            <w:pPr>
              <w:pStyle w:val="Lijstalinea"/>
              <w:numPr>
                <w:ilvl w:val="0"/>
                <w:numId w:val="12"/>
              </w:numPr>
              <w:cnfStyle w:val="000000000000" w:firstRow="0" w:lastRow="0" w:firstColumn="0" w:lastColumn="0" w:oddVBand="0" w:evenVBand="0" w:oddHBand="0" w:evenHBand="0" w:firstRowFirstColumn="0" w:firstRowLastColumn="0" w:lastRowFirstColumn="0" w:lastRowLastColumn="0"/>
              <w:rPr>
                <w:sz w:val="16"/>
              </w:rPr>
            </w:pPr>
            <w:r w:rsidRPr="009B1EB2">
              <w:rPr>
                <w:sz w:val="16"/>
              </w:rPr>
              <w:t xml:space="preserve">De applicatie </w:t>
            </w:r>
            <w:r w:rsidR="00F200EC" w:rsidRPr="009B1EB2">
              <w:rPr>
                <w:sz w:val="16"/>
              </w:rPr>
              <w:t xml:space="preserve">geeft op basis van de actieve inschrijving van de student (op basis van de opleidingsvariant) een overzicht van </w:t>
            </w:r>
            <w:r w:rsidR="00F468CB" w:rsidRPr="009B1EB2">
              <w:rPr>
                <w:sz w:val="16"/>
              </w:rPr>
              <w:t xml:space="preserve">het </w:t>
            </w:r>
            <w:r w:rsidR="00F200EC" w:rsidRPr="009B1EB2">
              <w:rPr>
                <w:sz w:val="16"/>
              </w:rPr>
              <w:t>bijbehorende aanbod voor komende periode/schooljaar</w:t>
            </w:r>
            <w:r w:rsidR="00F2701D" w:rsidRPr="009B1EB2">
              <w:rPr>
                <w:sz w:val="16"/>
              </w:rPr>
              <w:t xml:space="preserve"> </w:t>
            </w:r>
            <w:r w:rsidR="002F0A1A" w:rsidRPr="009B1EB2">
              <w:rPr>
                <w:sz w:val="16"/>
              </w:rPr>
              <w:t>waarvoor</w:t>
            </w:r>
            <w:r w:rsidR="00F2701D" w:rsidRPr="009B1EB2">
              <w:rPr>
                <w:sz w:val="16"/>
              </w:rPr>
              <w:t xml:space="preserve"> </w:t>
            </w:r>
            <w:r w:rsidR="002F0A1A" w:rsidRPr="009B1EB2">
              <w:rPr>
                <w:sz w:val="16"/>
              </w:rPr>
              <w:t>geboekt</w:t>
            </w:r>
            <w:r w:rsidR="00F2701D" w:rsidRPr="009B1EB2">
              <w:rPr>
                <w:sz w:val="16"/>
              </w:rPr>
              <w:t xml:space="preserve"> kan worden</w:t>
            </w:r>
          </w:p>
          <w:p w14:paraId="770C5C39" w14:textId="53A31446" w:rsidR="008C3423" w:rsidRPr="009B1EB2" w:rsidRDefault="008C3423" w:rsidP="0073393D">
            <w:pPr>
              <w:pStyle w:val="Lijstalinea"/>
              <w:numPr>
                <w:ilvl w:val="0"/>
                <w:numId w:val="12"/>
              </w:numPr>
              <w:cnfStyle w:val="000000000000" w:firstRow="0" w:lastRow="0" w:firstColumn="0" w:lastColumn="0" w:oddVBand="0" w:evenVBand="0" w:oddHBand="0" w:evenHBand="0" w:firstRowFirstColumn="0" w:firstRowLastColumn="0" w:lastRowFirstColumn="0" w:lastRowLastColumn="0"/>
              <w:rPr>
                <w:sz w:val="16"/>
              </w:rPr>
            </w:pPr>
            <w:r w:rsidRPr="009B1EB2">
              <w:rPr>
                <w:sz w:val="16"/>
              </w:rPr>
              <w:t>Zodra er nieuw aanbod is, komt dit beschikbaar in het overzicht</w:t>
            </w:r>
          </w:p>
        </w:tc>
      </w:tr>
      <w:tr w:rsidR="009B1EB2" w:rsidRPr="009B1EB2" w14:paraId="6D0C264F" w14:textId="77777777" w:rsidTr="00C43AC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6" w:type="pct"/>
          </w:tcPr>
          <w:p w14:paraId="53F1943A" w14:textId="77777777" w:rsidR="008C3423" w:rsidRPr="009B1EB2" w:rsidRDefault="008C3423" w:rsidP="008C3423">
            <w:pPr>
              <w:pStyle w:val="Lijstalinea"/>
              <w:numPr>
                <w:ilvl w:val="0"/>
                <w:numId w:val="10"/>
              </w:numPr>
              <w:rPr>
                <w:sz w:val="16"/>
              </w:rPr>
            </w:pPr>
          </w:p>
        </w:tc>
        <w:tc>
          <w:tcPr>
            <w:tcW w:w="775" w:type="pct"/>
          </w:tcPr>
          <w:p w14:paraId="75D04B62" w14:textId="77777777" w:rsidR="008C3423" w:rsidRPr="009B1EB2" w:rsidRDefault="008C3423" w:rsidP="008C3423">
            <w:pPr>
              <w:cnfStyle w:val="000000100000" w:firstRow="0" w:lastRow="0" w:firstColumn="0" w:lastColumn="0" w:oddVBand="0" w:evenVBand="0" w:oddHBand="1" w:evenHBand="0" w:firstRowFirstColumn="0" w:firstRowLastColumn="0" w:lastRowFirstColumn="0" w:lastRowLastColumn="0"/>
              <w:rPr>
                <w:sz w:val="16"/>
              </w:rPr>
            </w:pPr>
            <w:r w:rsidRPr="009B1EB2">
              <w:rPr>
                <w:sz w:val="16"/>
              </w:rPr>
              <w:t>Student</w:t>
            </w:r>
          </w:p>
        </w:tc>
        <w:tc>
          <w:tcPr>
            <w:tcW w:w="1513" w:type="pct"/>
          </w:tcPr>
          <w:p w14:paraId="52E8F865" w14:textId="77777777" w:rsidR="008C3423" w:rsidRPr="009B1EB2" w:rsidRDefault="008C3423" w:rsidP="008C3423">
            <w:pPr>
              <w:cnfStyle w:val="000000100000" w:firstRow="0" w:lastRow="0" w:firstColumn="0" w:lastColumn="0" w:oddVBand="0" w:evenVBand="0" w:oddHBand="1" w:evenHBand="0" w:firstRowFirstColumn="0" w:firstRowLastColumn="0" w:lastRowFirstColumn="0" w:lastRowLastColumn="0"/>
              <w:rPr>
                <w:sz w:val="16"/>
              </w:rPr>
            </w:pPr>
            <w:r w:rsidRPr="009B1EB2">
              <w:rPr>
                <w:sz w:val="16"/>
              </w:rPr>
              <w:t>Een activiteit kunnen boeken uit het aanbod.</w:t>
            </w:r>
          </w:p>
        </w:tc>
        <w:tc>
          <w:tcPr>
            <w:tcW w:w="642" w:type="pct"/>
          </w:tcPr>
          <w:p w14:paraId="4E8E1607" w14:textId="6D6A5BB1" w:rsidR="008C3423" w:rsidRPr="009B1EB2" w:rsidRDefault="008C3423" w:rsidP="008C3423">
            <w:pPr>
              <w:cnfStyle w:val="000000100000" w:firstRow="0" w:lastRow="0" w:firstColumn="0" w:lastColumn="0" w:oddVBand="0" w:evenVBand="0" w:oddHBand="1" w:evenHBand="0" w:firstRowFirstColumn="0" w:firstRowLastColumn="0" w:lastRowFirstColumn="0" w:lastRowLastColumn="0"/>
              <w:rPr>
                <w:sz w:val="16"/>
              </w:rPr>
            </w:pPr>
            <w:r w:rsidRPr="009B1EB2">
              <w:rPr>
                <w:sz w:val="16"/>
              </w:rPr>
              <w:t xml:space="preserve">De activiteit in mijn rooster </w:t>
            </w:r>
            <w:r w:rsidR="008566AC" w:rsidRPr="009B1EB2">
              <w:rPr>
                <w:sz w:val="16"/>
              </w:rPr>
              <w:t>zichtbaar wordt</w:t>
            </w:r>
            <w:r w:rsidRPr="009B1EB2">
              <w:rPr>
                <w:sz w:val="16"/>
              </w:rPr>
              <w:t xml:space="preserve"> en de aanbieder van de activiteit weet dat ik ga deelnemen.</w:t>
            </w:r>
          </w:p>
        </w:tc>
        <w:tc>
          <w:tcPr>
            <w:tcW w:w="1894" w:type="pct"/>
          </w:tcPr>
          <w:p w14:paraId="1CEE1887" w14:textId="685BDF99" w:rsidR="008C3423" w:rsidRPr="009B1EB2" w:rsidRDefault="008C3423" w:rsidP="008C3423">
            <w:pPr>
              <w:pStyle w:val="Lijstalinea"/>
              <w:numPr>
                <w:ilvl w:val="0"/>
                <w:numId w:val="14"/>
              </w:numPr>
              <w:cnfStyle w:val="000000100000" w:firstRow="0" w:lastRow="0" w:firstColumn="0" w:lastColumn="0" w:oddVBand="0" w:evenVBand="0" w:oddHBand="1" w:evenHBand="0" w:firstRowFirstColumn="0" w:firstRowLastColumn="0" w:lastRowFirstColumn="0" w:lastRowLastColumn="0"/>
              <w:rPr>
                <w:sz w:val="16"/>
              </w:rPr>
            </w:pPr>
            <w:r w:rsidRPr="009B1EB2">
              <w:rPr>
                <w:sz w:val="16"/>
              </w:rPr>
              <w:t>De applicatie registreert de student als deelnemer aan de activiteit.</w:t>
            </w:r>
          </w:p>
          <w:p w14:paraId="279DEED7" w14:textId="01225135" w:rsidR="00A1001A" w:rsidRPr="009B1EB2" w:rsidRDefault="00A1001A" w:rsidP="008C3423">
            <w:pPr>
              <w:pStyle w:val="Lijstalinea"/>
              <w:numPr>
                <w:ilvl w:val="0"/>
                <w:numId w:val="14"/>
              </w:numPr>
              <w:cnfStyle w:val="000000100000" w:firstRow="0" w:lastRow="0" w:firstColumn="0" w:lastColumn="0" w:oddVBand="0" w:evenVBand="0" w:oddHBand="1" w:evenHBand="0" w:firstRowFirstColumn="0" w:firstRowLastColumn="0" w:lastRowFirstColumn="0" w:lastRowLastColumn="0"/>
              <w:rPr>
                <w:sz w:val="16"/>
              </w:rPr>
            </w:pPr>
            <w:r w:rsidRPr="009B1EB2">
              <w:rPr>
                <w:sz w:val="16"/>
              </w:rPr>
              <w:t>De applicatie bevestigd de boeking via een e-mail</w:t>
            </w:r>
            <w:r w:rsidR="008566AC" w:rsidRPr="009B1EB2">
              <w:rPr>
                <w:sz w:val="16"/>
              </w:rPr>
              <w:t xml:space="preserve"> aan de student</w:t>
            </w:r>
          </w:p>
          <w:p w14:paraId="7F835977" w14:textId="2A4AE42C" w:rsidR="008C3423" w:rsidRPr="009B1EB2" w:rsidRDefault="008C3423" w:rsidP="008C3423">
            <w:pPr>
              <w:pStyle w:val="Lijstalinea"/>
              <w:numPr>
                <w:ilvl w:val="0"/>
                <w:numId w:val="14"/>
              </w:numPr>
              <w:cnfStyle w:val="000000100000" w:firstRow="0" w:lastRow="0" w:firstColumn="0" w:lastColumn="0" w:oddVBand="0" w:evenVBand="0" w:oddHBand="1" w:evenHBand="0" w:firstRowFirstColumn="0" w:firstRowLastColumn="0" w:lastRowFirstColumn="0" w:lastRowLastColumn="0"/>
              <w:rPr>
                <w:sz w:val="16"/>
              </w:rPr>
            </w:pPr>
            <w:r w:rsidRPr="009B1EB2">
              <w:rPr>
                <w:sz w:val="16"/>
              </w:rPr>
              <w:t>De applicatie geeft de boeking door aan het roostersysteem (</w:t>
            </w:r>
            <w:r w:rsidR="009452CF" w:rsidRPr="009B1EB2">
              <w:rPr>
                <w:sz w:val="16"/>
              </w:rPr>
              <w:t>via een plaatsing in de groep</w:t>
            </w:r>
            <w:r w:rsidR="008A027F" w:rsidRPr="009B1EB2">
              <w:rPr>
                <w:sz w:val="16"/>
              </w:rPr>
              <w:t>, eventueel via een bericht aan de datalaag</w:t>
            </w:r>
            <w:r w:rsidRPr="009B1EB2">
              <w:rPr>
                <w:sz w:val="16"/>
              </w:rPr>
              <w:t>)</w:t>
            </w:r>
          </w:p>
        </w:tc>
      </w:tr>
      <w:tr w:rsidR="009B1EB2" w:rsidRPr="009B1EB2" w14:paraId="7F75E3D2" w14:textId="77777777" w:rsidTr="00C43ACC">
        <w:trPr>
          <w:cantSplit/>
        </w:trPr>
        <w:tc>
          <w:tcPr>
            <w:cnfStyle w:val="001000000000" w:firstRow="0" w:lastRow="0" w:firstColumn="1" w:lastColumn="0" w:oddVBand="0" w:evenVBand="0" w:oddHBand="0" w:evenHBand="0" w:firstRowFirstColumn="0" w:firstRowLastColumn="0" w:lastRowFirstColumn="0" w:lastRowLastColumn="0"/>
            <w:tcW w:w="176" w:type="pct"/>
          </w:tcPr>
          <w:p w14:paraId="5FC5D451" w14:textId="77777777" w:rsidR="001D6D93" w:rsidRPr="009B1EB2" w:rsidRDefault="001D6D93" w:rsidP="00D000AF">
            <w:pPr>
              <w:pStyle w:val="Lijstalinea"/>
              <w:numPr>
                <w:ilvl w:val="0"/>
                <w:numId w:val="10"/>
              </w:numPr>
              <w:rPr>
                <w:sz w:val="16"/>
              </w:rPr>
            </w:pPr>
          </w:p>
        </w:tc>
        <w:tc>
          <w:tcPr>
            <w:tcW w:w="775" w:type="pct"/>
          </w:tcPr>
          <w:p w14:paraId="436EFE58" w14:textId="77777777" w:rsidR="001D6D93" w:rsidRPr="009B1EB2" w:rsidRDefault="001D6D93" w:rsidP="00F95B37">
            <w:pPr>
              <w:cnfStyle w:val="000000000000" w:firstRow="0" w:lastRow="0" w:firstColumn="0" w:lastColumn="0" w:oddVBand="0" w:evenVBand="0" w:oddHBand="0" w:evenHBand="0" w:firstRowFirstColumn="0" w:firstRowLastColumn="0" w:lastRowFirstColumn="0" w:lastRowLastColumn="0"/>
              <w:rPr>
                <w:sz w:val="16"/>
              </w:rPr>
            </w:pPr>
            <w:r w:rsidRPr="009B1EB2">
              <w:rPr>
                <w:sz w:val="16"/>
              </w:rPr>
              <w:t>Student</w:t>
            </w:r>
          </w:p>
        </w:tc>
        <w:tc>
          <w:tcPr>
            <w:tcW w:w="1513" w:type="pct"/>
          </w:tcPr>
          <w:p w14:paraId="1420446C" w14:textId="655869B6" w:rsidR="001D6D93" w:rsidRPr="009B1EB2" w:rsidRDefault="001D6D93" w:rsidP="00F95B37">
            <w:pPr>
              <w:cnfStyle w:val="000000000000" w:firstRow="0" w:lastRow="0" w:firstColumn="0" w:lastColumn="0" w:oddVBand="0" w:evenVBand="0" w:oddHBand="0" w:evenHBand="0" w:firstRowFirstColumn="0" w:firstRowLastColumn="0" w:lastRowFirstColumn="0" w:lastRowLastColumn="0"/>
              <w:rPr>
                <w:sz w:val="16"/>
              </w:rPr>
            </w:pPr>
            <w:r w:rsidRPr="009B1EB2">
              <w:rPr>
                <w:sz w:val="16"/>
              </w:rPr>
              <w:t xml:space="preserve">Een overzicht van mijn eigen </w:t>
            </w:r>
            <w:r w:rsidR="002F0A1A" w:rsidRPr="009B1EB2">
              <w:rPr>
                <w:sz w:val="16"/>
              </w:rPr>
              <w:t>boekingen</w:t>
            </w:r>
            <w:r w:rsidRPr="009B1EB2">
              <w:rPr>
                <w:sz w:val="16"/>
              </w:rPr>
              <w:t xml:space="preserve"> en nog open </w:t>
            </w:r>
            <w:r w:rsidR="0073393D" w:rsidRPr="009B1EB2">
              <w:rPr>
                <w:sz w:val="16"/>
              </w:rPr>
              <w:t>activiteiten</w:t>
            </w:r>
            <w:r w:rsidR="00E95934" w:rsidRPr="009B1EB2">
              <w:rPr>
                <w:sz w:val="16"/>
              </w:rPr>
              <w:t>, met daarbij (indien van toepassing) het aantal nog beschikbare plaatsen</w:t>
            </w:r>
            <w:r w:rsidR="00BB6FA6">
              <w:rPr>
                <w:sz w:val="16"/>
              </w:rPr>
              <w:t xml:space="preserve"> en sluitingsdatum</w:t>
            </w:r>
            <w:r w:rsidRPr="009B1EB2">
              <w:rPr>
                <w:sz w:val="16"/>
              </w:rPr>
              <w:t>.</w:t>
            </w:r>
          </w:p>
        </w:tc>
        <w:tc>
          <w:tcPr>
            <w:tcW w:w="642" w:type="pct"/>
          </w:tcPr>
          <w:p w14:paraId="34ED9D88" w14:textId="01DD9D79" w:rsidR="001D6D93" w:rsidRPr="009B1EB2" w:rsidRDefault="00F468CB">
            <w:pPr>
              <w:cnfStyle w:val="000000000000" w:firstRow="0" w:lastRow="0" w:firstColumn="0" w:lastColumn="0" w:oddVBand="0" w:evenVBand="0" w:oddHBand="0" w:evenHBand="0" w:firstRowFirstColumn="0" w:firstRowLastColumn="0" w:lastRowFirstColumn="0" w:lastRowLastColumn="0"/>
              <w:rPr>
                <w:sz w:val="16"/>
              </w:rPr>
            </w:pPr>
            <w:r w:rsidRPr="009B1EB2">
              <w:rPr>
                <w:sz w:val="16"/>
              </w:rPr>
              <w:t>Ik z</w:t>
            </w:r>
            <w:r w:rsidR="001D6D93" w:rsidRPr="009B1EB2">
              <w:rPr>
                <w:sz w:val="16"/>
              </w:rPr>
              <w:t xml:space="preserve">icht heb op </w:t>
            </w:r>
            <w:r w:rsidRPr="009B1EB2">
              <w:rPr>
                <w:sz w:val="16"/>
              </w:rPr>
              <w:t xml:space="preserve">mijn </w:t>
            </w:r>
            <w:r w:rsidR="002F0A1A" w:rsidRPr="009B1EB2">
              <w:rPr>
                <w:sz w:val="16"/>
              </w:rPr>
              <w:t xml:space="preserve">eigen </w:t>
            </w:r>
            <w:r w:rsidR="001D6D93" w:rsidRPr="009B1EB2">
              <w:rPr>
                <w:sz w:val="16"/>
              </w:rPr>
              <w:t>planning</w:t>
            </w:r>
            <w:r w:rsidR="002F0A1A" w:rsidRPr="009B1EB2">
              <w:rPr>
                <w:sz w:val="16"/>
              </w:rPr>
              <w:t xml:space="preserve"> en rooster</w:t>
            </w:r>
            <w:r w:rsidR="00E95934" w:rsidRPr="009B1EB2">
              <w:rPr>
                <w:sz w:val="16"/>
              </w:rPr>
              <w:t xml:space="preserve"> en de mogelijkheid om te kiezen voor een </w:t>
            </w:r>
            <w:r w:rsidR="0073393D" w:rsidRPr="009B1EB2">
              <w:rPr>
                <w:sz w:val="16"/>
              </w:rPr>
              <w:t>activiteit</w:t>
            </w:r>
            <w:r w:rsidR="00E95934" w:rsidRPr="009B1EB2">
              <w:rPr>
                <w:sz w:val="16"/>
              </w:rPr>
              <w:t>, dat het beste past in mijn eigen planning.</w:t>
            </w:r>
          </w:p>
        </w:tc>
        <w:tc>
          <w:tcPr>
            <w:tcW w:w="1894" w:type="pct"/>
          </w:tcPr>
          <w:p w14:paraId="39441AE8" w14:textId="2B774A73" w:rsidR="001D6D93" w:rsidRPr="009B1EB2" w:rsidRDefault="001D6D93" w:rsidP="00D000AF">
            <w:pPr>
              <w:pStyle w:val="Lijstalinea"/>
              <w:numPr>
                <w:ilvl w:val="0"/>
                <w:numId w:val="16"/>
              </w:numPr>
              <w:cnfStyle w:val="000000000000" w:firstRow="0" w:lastRow="0" w:firstColumn="0" w:lastColumn="0" w:oddVBand="0" w:evenVBand="0" w:oddHBand="0" w:evenHBand="0" w:firstRowFirstColumn="0" w:firstRowLastColumn="0" w:lastRowFirstColumn="0" w:lastRowLastColumn="0"/>
              <w:rPr>
                <w:sz w:val="16"/>
              </w:rPr>
            </w:pPr>
            <w:r w:rsidRPr="009B1EB2">
              <w:rPr>
                <w:sz w:val="16"/>
              </w:rPr>
              <w:t xml:space="preserve">Biedt een totaaloverzicht van alle voor mij </w:t>
            </w:r>
            <w:r w:rsidR="002F0A1A" w:rsidRPr="009B1EB2">
              <w:rPr>
                <w:sz w:val="16"/>
              </w:rPr>
              <w:t>geboekte</w:t>
            </w:r>
            <w:r w:rsidR="00F2701D" w:rsidRPr="009B1EB2">
              <w:rPr>
                <w:sz w:val="16"/>
              </w:rPr>
              <w:t xml:space="preserve">, afgewezen </w:t>
            </w:r>
            <w:r w:rsidRPr="009B1EB2">
              <w:rPr>
                <w:sz w:val="16"/>
              </w:rPr>
              <w:t xml:space="preserve">en toegekende </w:t>
            </w:r>
            <w:r w:rsidR="0073393D" w:rsidRPr="009B1EB2">
              <w:rPr>
                <w:sz w:val="16"/>
              </w:rPr>
              <w:t>activiteiten</w:t>
            </w:r>
            <w:r w:rsidR="002F0A1A" w:rsidRPr="009B1EB2">
              <w:rPr>
                <w:sz w:val="16"/>
              </w:rPr>
              <w:t>.</w:t>
            </w:r>
          </w:p>
          <w:p w14:paraId="1A6FE377" w14:textId="45836F11" w:rsidR="0073393D" w:rsidRPr="009B1EB2" w:rsidRDefault="00C138CC" w:rsidP="00D000AF">
            <w:pPr>
              <w:pStyle w:val="Lijstalinea"/>
              <w:numPr>
                <w:ilvl w:val="0"/>
                <w:numId w:val="16"/>
              </w:numPr>
              <w:cnfStyle w:val="000000000000" w:firstRow="0" w:lastRow="0" w:firstColumn="0" w:lastColumn="0" w:oddVBand="0" w:evenVBand="0" w:oddHBand="0" w:evenHBand="0" w:firstRowFirstColumn="0" w:firstRowLastColumn="0" w:lastRowFirstColumn="0" w:lastRowLastColumn="0"/>
              <w:rPr>
                <w:sz w:val="16"/>
              </w:rPr>
            </w:pPr>
            <w:r w:rsidRPr="009B1EB2">
              <w:rPr>
                <w:sz w:val="16"/>
              </w:rPr>
              <w:t xml:space="preserve">Er wordt visueel verschil gemaakt tussen de verschillende </w:t>
            </w:r>
            <w:proofErr w:type="spellStart"/>
            <w:r w:rsidRPr="009B1EB2">
              <w:rPr>
                <w:sz w:val="16"/>
              </w:rPr>
              <w:t>a</w:t>
            </w:r>
            <w:r w:rsidR="0073393D" w:rsidRPr="009B1EB2">
              <w:rPr>
                <w:sz w:val="16"/>
              </w:rPr>
              <w:t>ctiviteitstype</w:t>
            </w:r>
            <w:r w:rsidRPr="009B1EB2">
              <w:rPr>
                <w:sz w:val="16"/>
              </w:rPr>
              <w:t>n</w:t>
            </w:r>
            <w:proofErr w:type="spellEnd"/>
            <w:r w:rsidR="00A1001A" w:rsidRPr="009B1EB2">
              <w:rPr>
                <w:sz w:val="16"/>
              </w:rPr>
              <w:t>, door kleur of groepering van typen</w:t>
            </w:r>
          </w:p>
          <w:p w14:paraId="1AC12A06" w14:textId="711C95F9" w:rsidR="00E95934" w:rsidRPr="009B1EB2" w:rsidRDefault="00E95934" w:rsidP="00D000AF">
            <w:pPr>
              <w:pStyle w:val="Lijstalinea"/>
              <w:numPr>
                <w:ilvl w:val="0"/>
                <w:numId w:val="16"/>
              </w:numPr>
              <w:cnfStyle w:val="000000000000" w:firstRow="0" w:lastRow="0" w:firstColumn="0" w:lastColumn="0" w:oddVBand="0" w:evenVBand="0" w:oddHBand="0" w:evenHBand="0" w:firstRowFirstColumn="0" w:firstRowLastColumn="0" w:lastRowFirstColumn="0" w:lastRowLastColumn="0"/>
              <w:rPr>
                <w:sz w:val="16"/>
              </w:rPr>
            </w:pPr>
            <w:r w:rsidRPr="009B1EB2">
              <w:rPr>
                <w:sz w:val="16"/>
              </w:rPr>
              <w:t xml:space="preserve">Een overzicht van nog open </w:t>
            </w:r>
            <w:r w:rsidR="0073393D" w:rsidRPr="009B1EB2">
              <w:rPr>
                <w:sz w:val="16"/>
              </w:rPr>
              <w:t>activiteiten</w:t>
            </w:r>
            <w:r w:rsidRPr="009B1EB2">
              <w:rPr>
                <w:sz w:val="16"/>
              </w:rPr>
              <w:t xml:space="preserve"> en de daarbij de hoeveelheid beschikbare plaatsen</w:t>
            </w:r>
            <w:r w:rsidR="00BB6FA6">
              <w:rPr>
                <w:sz w:val="16"/>
              </w:rPr>
              <w:t xml:space="preserve"> en sluitingsdatum</w:t>
            </w:r>
            <w:r w:rsidRPr="009B1EB2">
              <w:rPr>
                <w:sz w:val="16"/>
              </w:rPr>
              <w:t>.</w:t>
            </w:r>
          </w:p>
        </w:tc>
      </w:tr>
      <w:tr w:rsidR="00C43ACC" w:rsidRPr="00C43ACC" w14:paraId="72A26543" w14:textId="77777777" w:rsidTr="00C43AC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6" w:type="pct"/>
          </w:tcPr>
          <w:p w14:paraId="6C011629" w14:textId="77777777" w:rsidR="00A5007D" w:rsidRPr="00C43ACC" w:rsidRDefault="00A5007D" w:rsidP="00D000AF">
            <w:pPr>
              <w:pStyle w:val="Lijstalinea"/>
              <w:numPr>
                <w:ilvl w:val="0"/>
                <w:numId w:val="10"/>
              </w:numPr>
              <w:rPr>
                <w:sz w:val="16"/>
              </w:rPr>
            </w:pPr>
          </w:p>
        </w:tc>
        <w:tc>
          <w:tcPr>
            <w:tcW w:w="775" w:type="pct"/>
          </w:tcPr>
          <w:p w14:paraId="00BC1DEE" w14:textId="02AB0F28" w:rsidR="00A5007D" w:rsidRPr="00C43ACC" w:rsidRDefault="00A5007D" w:rsidP="00F95B37">
            <w:pPr>
              <w:cnfStyle w:val="000000100000" w:firstRow="0" w:lastRow="0" w:firstColumn="0" w:lastColumn="0" w:oddVBand="0" w:evenVBand="0" w:oddHBand="1" w:evenHBand="0" w:firstRowFirstColumn="0" w:firstRowLastColumn="0" w:lastRowFirstColumn="0" w:lastRowLastColumn="0"/>
              <w:rPr>
                <w:sz w:val="16"/>
              </w:rPr>
            </w:pPr>
            <w:r w:rsidRPr="00C43ACC">
              <w:rPr>
                <w:sz w:val="16"/>
              </w:rPr>
              <w:t>Student</w:t>
            </w:r>
          </w:p>
        </w:tc>
        <w:tc>
          <w:tcPr>
            <w:tcW w:w="1513" w:type="pct"/>
          </w:tcPr>
          <w:p w14:paraId="4BD4F0D4" w14:textId="790750E3" w:rsidR="00A5007D" w:rsidRPr="00C43ACC" w:rsidRDefault="00836BFC" w:rsidP="00F95B37">
            <w:pPr>
              <w:cnfStyle w:val="000000100000" w:firstRow="0" w:lastRow="0" w:firstColumn="0" w:lastColumn="0" w:oddVBand="0" w:evenVBand="0" w:oddHBand="1" w:evenHBand="0" w:firstRowFirstColumn="0" w:firstRowLastColumn="0" w:lastRowFirstColumn="0" w:lastRowLastColumn="0"/>
              <w:rPr>
                <w:sz w:val="16"/>
              </w:rPr>
            </w:pPr>
            <w:r w:rsidRPr="00C43ACC">
              <w:rPr>
                <w:sz w:val="16"/>
              </w:rPr>
              <w:t xml:space="preserve">Bij een activiteit </w:t>
            </w:r>
            <w:r w:rsidR="001C28B8" w:rsidRPr="00C43ACC">
              <w:rPr>
                <w:sz w:val="16"/>
              </w:rPr>
              <w:t xml:space="preserve">een tekst </w:t>
            </w:r>
            <w:r w:rsidR="00C43ACC">
              <w:rPr>
                <w:sz w:val="16"/>
              </w:rPr>
              <w:t xml:space="preserve">krijgen als </w:t>
            </w:r>
            <w:r w:rsidR="001C28B8" w:rsidRPr="00C43ACC">
              <w:rPr>
                <w:sz w:val="16"/>
              </w:rPr>
              <w:t xml:space="preserve">opmerking (bijvoorbeeld bij een examen: </w:t>
            </w:r>
            <w:r w:rsidRPr="00C43ACC">
              <w:rPr>
                <w:sz w:val="16"/>
              </w:rPr>
              <w:t xml:space="preserve">het hoogst behaalde </w:t>
            </w:r>
            <w:r w:rsidR="0025683B">
              <w:rPr>
                <w:sz w:val="16"/>
              </w:rPr>
              <w:t>resultaat of vrijstelling</w:t>
            </w:r>
            <w:r w:rsidR="0025683B" w:rsidRPr="00C43ACC">
              <w:rPr>
                <w:sz w:val="16"/>
              </w:rPr>
              <w:t xml:space="preserve"> </w:t>
            </w:r>
            <w:r w:rsidRPr="00C43ACC">
              <w:rPr>
                <w:sz w:val="16"/>
              </w:rPr>
              <w:t>van een eerdere poging</w:t>
            </w:r>
            <w:r w:rsidR="001C28B8" w:rsidRPr="00C43ACC">
              <w:rPr>
                <w:sz w:val="16"/>
              </w:rPr>
              <w:t xml:space="preserve"> of bij een andere activiteit: kledingvoorschrift etc.)</w:t>
            </w:r>
            <w:r w:rsidRPr="00C43ACC">
              <w:rPr>
                <w:sz w:val="16"/>
              </w:rPr>
              <w:t>.</w:t>
            </w:r>
          </w:p>
        </w:tc>
        <w:tc>
          <w:tcPr>
            <w:tcW w:w="642" w:type="pct"/>
          </w:tcPr>
          <w:p w14:paraId="4327C5CA" w14:textId="03D137C4" w:rsidR="00A5007D" w:rsidRPr="00C43ACC" w:rsidRDefault="00836BFC">
            <w:pPr>
              <w:cnfStyle w:val="000000100000" w:firstRow="0" w:lastRow="0" w:firstColumn="0" w:lastColumn="0" w:oddVBand="0" w:evenVBand="0" w:oddHBand="1" w:evenHBand="0" w:firstRowFirstColumn="0" w:firstRowLastColumn="0" w:lastRowFirstColumn="0" w:lastRowLastColumn="0"/>
              <w:rPr>
                <w:sz w:val="16"/>
              </w:rPr>
            </w:pPr>
            <w:r w:rsidRPr="00C43ACC">
              <w:rPr>
                <w:sz w:val="16"/>
              </w:rPr>
              <w:t>Ik een goed afgewogen beslissing kan nemen om te boeken</w:t>
            </w:r>
            <w:r w:rsidR="001C28B8" w:rsidRPr="00C43ACC">
              <w:rPr>
                <w:sz w:val="16"/>
              </w:rPr>
              <w:t xml:space="preserve"> of goed voorbereid aanwezig ben</w:t>
            </w:r>
            <w:r w:rsidRPr="00C43ACC">
              <w:rPr>
                <w:sz w:val="16"/>
              </w:rPr>
              <w:t>.</w:t>
            </w:r>
          </w:p>
        </w:tc>
        <w:tc>
          <w:tcPr>
            <w:tcW w:w="1894" w:type="pct"/>
          </w:tcPr>
          <w:p w14:paraId="3428F2D6" w14:textId="0EC9B907" w:rsidR="00A5007D" w:rsidRPr="00C43ACC" w:rsidRDefault="00836BFC" w:rsidP="00836BFC">
            <w:pPr>
              <w:pStyle w:val="Lijstalinea"/>
              <w:numPr>
                <w:ilvl w:val="0"/>
                <w:numId w:val="34"/>
              </w:numPr>
              <w:cnfStyle w:val="000000100000" w:firstRow="0" w:lastRow="0" w:firstColumn="0" w:lastColumn="0" w:oddVBand="0" w:evenVBand="0" w:oddHBand="1" w:evenHBand="0" w:firstRowFirstColumn="0" w:firstRowLastColumn="0" w:lastRowFirstColumn="0" w:lastRowLastColumn="0"/>
              <w:rPr>
                <w:sz w:val="16"/>
              </w:rPr>
            </w:pPr>
            <w:r w:rsidRPr="00C43ACC">
              <w:rPr>
                <w:sz w:val="16"/>
              </w:rPr>
              <w:t xml:space="preserve">Bij een activiteit van het type examen het hoogst behaalde </w:t>
            </w:r>
            <w:r w:rsidR="0025683B">
              <w:rPr>
                <w:sz w:val="16"/>
              </w:rPr>
              <w:t>resultaat of vrijstelling</w:t>
            </w:r>
            <w:r w:rsidR="0025683B" w:rsidRPr="00C43ACC">
              <w:rPr>
                <w:sz w:val="16"/>
              </w:rPr>
              <w:t xml:space="preserve"> </w:t>
            </w:r>
            <w:r w:rsidRPr="00C43ACC">
              <w:rPr>
                <w:sz w:val="16"/>
              </w:rPr>
              <w:t>kunnen weergeven.</w:t>
            </w:r>
          </w:p>
          <w:p w14:paraId="67DBB457" w14:textId="447F9A9B" w:rsidR="001C28B8" w:rsidRPr="00C43ACC" w:rsidRDefault="001C28B8" w:rsidP="00836BFC">
            <w:pPr>
              <w:pStyle w:val="Lijstalinea"/>
              <w:numPr>
                <w:ilvl w:val="0"/>
                <w:numId w:val="34"/>
              </w:numPr>
              <w:cnfStyle w:val="000000100000" w:firstRow="0" w:lastRow="0" w:firstColumn="0" w:lastColumn="0" w:oddVBand="0" w:evenVBand="0" w:oddHBand="1" w:evenHBand="0" w:firstRowFirstColumn="0" w:firstRowLastColumn="0" w:lastRowFirstColumn="0" w:lastRowLastColumn="0"/>
              <w:rPr>
                <w:sz w:val="16"/>
              </w:rPr>
            </w:pPr>
            <w:r w:rsidRPr="00C43ACC">
              <w:rPr>
                <w:sz w:val="16"/>
              </w:rPr>
              <w:t>Bij een activiteit een opmerking kan worden toegevoegd</w:t>
            </w:r>
          </w:p>
        </w:tc>
      </w:tr>
      <w:tr w:rsidR="00C43ACC" w:rsidRPr="00C43ACC" w14:paraId="13D433D5" w14:textId="77777777" w:rsidTr="00C43ACC">
        <w:trPr>
          <w:cantSplit/>
        </w:trPr>
        <w:tc>
          <w:tcPr>
            <w:cnfStyle w:val="001000000000" w:firstRow="0" w:lastRow="0" w:firstColumn="1" w:lastColumn="0" w:oddVBand="0" w:evenVBand="0" w:oddHBand="0" w:evenHBand="0" w:firstRowFirstColumn="0" w:firstRowLastColumn="0" w:lastRowFirstColumn="0" w:lastRowLastColumn="0"/>
            <w:tcW w:w="176" w:type="pct"/>
          </w:tcPr>
          <w:p w14:paraId="0EFCF21B" w14:textId="77777777" w:rsidR="00C43ACC" w:rsidRPr="00C43ACC" w:rsidRDefault="00C43ACC" w:rsidP="00C8091E">
            <w:pPr>
              <w:pStyle w:val="Lijstalinea"/>
              <w:numPr>
                <w:ilvl w:val="0"/>
                <w:numId w:val="10"/>
              </w:numPr>
              <w:rPr>
                <w:sz w:val="16"/>
              </w:rPr>
            </w:pPr>
          </w:p>
        </w:tc>
        <w:tc>
          <w:tcPr>
            <w:tcW w:w="775" w:type="pct"/>
          </w:tcPr>
          <w:p w14:paraId="18E09F66" w14:textId="4B26D8DE" w:rsidR="00C43ACC" w:rsidRPr="00C43ACC" w:rsidRDefault="00C43ACC" w:rsidP="00C8091E">
            <w:pPr>
              <w:cnfStyle w:val="000000000000" w:firstRow="0" w:lastRow="0" w:firstColumn="0" w:lastColumn="0" w:oddVBand="0" w:evenVBand="0" w:oddHBand="0" w:evenHBand="0" w:firstRowFirstColumn="0" w:firstRowLastColumn="0" w:lastRowFirstColumn="0" w:lastRowLastColumn="0"/>
              <w:rPr>
                <w:sz w:val="16"/>
              </w:rPr>
            </w:pPr>
            <w:proofErr w:type="spellStart"/>
            <w:r>
              <w:rPr>
                <w:sz w:val="16"/>
              </w:rPr>
              <w:t>Roosteraar</w:t>
            </w:r>
            <w:proofErr w:type="spellEnd"/>
          </w:p>
        </w:tc>
        <w:tc>
          <w:tcPr>
            <w:tcW w:w="1513" w:type="pct"/>
          </w:tcPr>
          <w:p w14:paraId="7C4FB842" w14:textId="4AB867FB" w:rsidR="00C43ACC" w:rsidRPr="00C43ACC" w:rsidRDefault="00C43ACC" w:rsidP="00C8091E">
            <w:pPr>
              <w:cnfStyle w:val="000000000000" w:firstRow="0" w:lastRow="0" w:firstColumn="0" w:lastColumn="0" w:oddVBand="0" w:evenVBand="0" w:oddHBand="0" w:evenHBand="0" w:firstRowFirstColumn="0" w:firstRowLastColumn="0" w:lastRowFirstColumn="0" w:lastRowLastColumn="0"/>
              <w:rPr>
                <w:sz w:val="16"/>
              </w:rPr>
            </w:pPr>
            <w:r w:rsidRPr="00C43ACC">
              <w:rPr>
                <w:sz w:val="16"/>
              </w:rPr>
              <w:t xml:space="preserve">Bij een activiteit een tekst kunnen meegeven als opmerking (bijvoorbeeld bij een examen: het hoogst behaalde </w:t>
            </w:r>
            <w:r w:rsidR="0025683B">
              <w:rPr>
                <w:sz w:val="16"/>
              </w:rPr>
              <w:t>resultaat of vrijstelling</w:t>
            </w:r>
            <w:r w:rsidRPr="00C43ACC">
              <w:rPr>
                <w:sz w:val="16"/>
              </w:rPr>
              <w:t xml:space="preserve"> van een eerdere poging of bij een andere activiteit: kledingvoorschrift etc.).</w:t>
            </w:r>
          </w:p>
        </w:tc>
        <w:tc>
          <w:tcPr>
            <w:tcW w:w="642" w:type="pct"/>
          </w:tcPr>
          <w:p w14:paraId="195CC2A0" w14:textId="59AF512E" w:rsidR="00C43ACC" w:rsidRPr="00C43ACC" w:rsidRDefault="00C43ACC" w:rsidP="00C8091E">
            <w:pPr>
              <w:cnfStyle w:val="000000000000" w:firstRow="0" w:lastRow="0" w:firstColumn="0" w:lastColumn="0" w:oddVBand="0" w:evenVBand="0" w:oddHBand="0" w:evenHBand="0" w:firstRowFirstColumn="0" w:firstRowLastColumn="0" w:lastRowFirstColumn="0" w:lastRowLastColumn="0"/>
              <w:rPr>
                <w:sz w:val="16"/>
              </w:rPr>
            </w:pPr>
            <w:r>
              <w:rPr>
                <w:sz w:val="16"/>
              </w:rPr>
              <w:t>De student</w:t>
            </w:r>
            <w:r w:rsidRPr="00C43ACC">
              <w:rPr>
                <w:sz w:val="16"/>
              </w:rPr>
              <w:t xml:space="preserve"> een goed afgewogen beslissing kan nemen om te boeken of goed voorbereid aanwezig ben.</w:t>
            </w:r>
          </w:p>
        </w:tc>
        <w:tc>
          <w:tcPr>
            <w:tcW w:w="1894" w:type="pct"/>
          </w:tcPr>
          <w:p w14:paraId="16A33757" w14:textId="0D551208" w:rsidR="00C43ACC" w:rsidRPr="00C43ACC" w:rsidRDefault="00C43ACC" w:rsidP="00C43ACC">
            <w:pPr>
              <w:pStyle w:val="Lijstalinea"/>
              <w:numPr>
                <w:ilvl w:val="0"/>
                <w:numId w:val="41"/>
              </w:numPr>
              <w:cnfStyle w:val="000000000000" w:firstRow="0" w:lastRow="0" w:firstColumn="0" w:lastColumn="0" w:oddVBand="0" w:evenVBand="0" w:oddHBand="0" w:evenHBand="0" w:firstRowFirstColumn="0" w:firstRowLastColumn="0" w:lastRowFirstColumn="0" w:lastRowLastColumn="0"/>
              <w:rPr>
                <w:sz w:val="16"/>
              </w:rPr>
            </w:pPr>
            <w:r w:rsidRPr="00C43ACC">
              <w:rPr>
                <w:sz w:val="16"/>
              </w:rPr>
              <w:t xml:space="preserve">Bij een activiteit van het type examen het hoogst behaalde </w:t>
            </w:r>
            <w:r w:rsidR="0025683B">
              <w:rPr>
                <w:sz w:val="16"/>
              </w:rPr>
              <w:t>resultaat of vrijstelling</w:t>
            </w:r>
            <w:r w:rsidR="0025683B" w:rsidRPr="00C43ACC">
              <w:rPr>
                <w:sz w:val="16"/>
              </w:rPr>
              <w:t xml:space="preserve"> </w:t>
            </w:r>
            <w:r w:rsidRPr="00C43ACC">
              <w:rPr>
                <w:sz w:val="16"/>
              </w:rPr>
              <w:t xml:space="preserve">kunnen </w:t>
            </w:r>
            <w:r>
              <w:rPr>
                <w:sz w:val="16"/>
              </w:rPr>
              <w:t>meegeven (geautomatiseerd)</w:t>
            </w:r>
            <w:r w:rsidRPr="00C43ACC">
              <w:rPr>
                <w:sz w:val="16"/>
              </w:rPr>
              <w:t>.</w:t>
            </w:r>
          </w:p>
          <w:p w14:paraId="0E8EB576" w14:textId="77777777" w:rsidR="00C43ACC" w:rsidRPr="00C43ACC" w:rsidRDefault="00C43ACC" w:rsidP="00C43ACC">
            <w:pPr>
              <w:pStyle w:val="Lijstalinea"/>
              <w:numPr>
                <w:ilvl w:val="0"/>
                <w:numId w:val="41"/>
              </w:numPr>
              <w:cnfStyle w:val="000000000000" w:firstRow="0" w:lastRow="0" w:firstColumn="0" w:lastColumn="0" w:oddVBand="0" w:evenVBand="0" w:oddHBand="0" w:evenHBand="0" w:firstRowFirstColumn="0" w:firstRowLastColumn="0" w:lastRowFirstColumn="0" w:lastRowLastColumn="0"/>
              <w:rPr>
                <w:sz w:val="16"/>
              </w:rPr>
            </w:pPr>
            <w:r w:rsidRPr="00C43ACC">
              <w:rPr>
                <w:sz w:val="16"/>
              </w:rPr>
              <w:t>Bij een activiteit een opmerking kan worden toegevoegd</w:t>
            </w:r>
          </w:p>
        </w:tc>
      </w:tr>
      <w:tr w:rsidR="00C43ACC" w:rsidRPr="00C43ACC" w14:paraId="3B208576" w14:textId="77777777" w:rsidTr="00C43AC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6" w:type="pct"/>
          </w:tcPr>
          <w:p w14:paraId="43C4DFBF" w14:textId="77777777" w:rsidR="001D2880" w:rsidRPr="00C43ACC" w:rsidRDefault="001D2880" w:rsidP="00D000AF">
            <w:pPr>
              <w:pStyle w:val="Lijstalinea"/>
              <w:numPr>
                <w:ilvl w:val="0"/>
                <w:numId w:val="10"/>
              </w:numPr>
              <w:rPr>
                <w:sz w:val="16"/>
              </w:rPr>
            </w:pPr>
          </w:p>
        </w:tc>
        <w:tc>
          <w:tcPr>
            <w:tcW w:w="775" w:type="pct"/>
          </w:tcPr>
          <w:p w14:paraId="72C873FB" w14:textId="050904D7" w:rsidR="001D2880" w:rsidRPr="00C43ACC" w:rsidRDefault="001D2880" w:rsidP="00F95B37">
            <w:pPr>
              <w:cnfStyle w:val="000000100000" w:firstRow="0" w:lastRow="0" w:firstColumn="0" w:lastColumn="0" w:oddVBand="0" w:evenVBand="0" w:oddHBand="1" w:evenHBand="0" w:firstRowFirstColumn="0" w:firstRowLastColumn="0" w:lastRowFirstColumn="0" w:lastRowLastColumn="0"/>
              <w:rPr>
                <w:sz w:val="16"/>
              </w:rPr>
            </w:pPr>
            <w:r w:rsidRPr="00C43ACC">
              <w:rPr>
                <w:sz w:val="16"/>
              </w:rPr>
              <w:t>Student</w:t>
            </w:r>
          </w:p>
        </w:tc>
        <w:tc>
          <w:tcPr>
            <w:tcW w:w="1513" w:type="pct"/>
          </w:tcPr>
          <w:p w14:paraId="0F165CF9" w14:textId="7CE8DDE2" w:rsidR="001D2880" w:rsidRPr="00C43ACC" w:rsidRDefault="001D2880" w:rsidP="00F95B37">
            <w:pPr>
              <w:cnfStyle w:val="000000100000" w:firstRow="0" w:lastRow="0" w:firstColumn="0" w:lastColumn="0" w:oddVBand="0" w:evenVBand="0" w:oddHBand="1" w:evenHBand="0" w:firstRowFirstColumn="0" w:firstRowLastColumn="0" w:lastRowFirstColumn="0" w:lastRowLastColumn="0"/>
              <w:rPr>
                <w:sz w:val="16"/>
              </w:rPr>
            </w:pPr>
            <w:r w:rsidRPr="00C43ACC">
              <w:rPr>
                <w:sz w:val="16"/>
              </w:rPr>
              <w:t xml:space="preserve">Tot de sluitingsdatum </w:t>
            </w:r>
            <w:r w:rsidR="008566AC" w:rsidRPr="00C43ACC">
              <w:rPr>
                <w:sz w:val="16"/>
              </w:rPr>
              <w:t>me voor de boeking kan afmelden</w:t>
            </w:r>
            <w:r w:rsidRPr="00C43ACC">
              <w:rPr>
                <w:sz w:val="16"/>
              </w:rPr>
              <w:t xml:space="preserve">. </w:t>
            </w:r>
          </w:p>
        </w:tc>
        <w:tc>
          <w:tcPr>
            <w:tcW w:w="642" w:type="pct"/>
          </w:tcPr>
          <w:p w14:paraId="67F96870" w14:textId="64CD65A6" w:rsidR="001D2880" w:rsidRPr="00C43ACC" w:rsidRDefault="001D2880">
            <w:pPr>
              <w:cnfStyle w:val="000000100000" w:firstRow="0" w:lastRow="0" w:firstColumn="0" w:lastColumn="0" w:oddVBand="0" w:evenVBand="0" w:oddHBand="1" w:evenHBand="0" w:firstRowFirstColumn="0" w:firstRowLastColumn="0" w:lastRowFirstColumn="0" w:lastRowLastColumn="0"/>
              <w:rPr>
                <w:sz w:val="16"/>
              </w:rPr>
            </w:pPr>
            <w:r w:rsidRPr="00C43ACC">
              <w:rPr>
                <w:sz w:val="16"/>
              </w:rPr>
              <w:t xml:space="preserve">Ik een andere boekingsoptie kan kiezen of een tweede aanbieding </w:t>
            </w:r>
            <w:r w:rsidR="001C28B8" w:rsidRPr="00C43ACC">
              <w:rPr>
                <w:sz w:val="16"/>
              </w:rPr>
              <w:t xml:space="preserve">die ik </w:t>
            </w:r>
            <w:r w:rsidRPr="00C43ACC">
              <w:rPr>
                <w:sz w:val="16"/>
              </w:rPr>
              <w:t>niet meer nodig heb</w:t>
            </w:r>
            <w:r w:rsidR="001C28B8" w:rsidRPr="00C43ACC">
              <w:rPr>
                <w:sz w:val="16"/>
              </w:rPr>
              <w:t xml:space="preserve"> kan afzeggen. </w:t>
            </w:r>
          </w:p>
        </w:tc>
        <w:tc>
          <w:tcPr>
            <w:tcW w:w="1894" w:type="pct"/>
          </w:tcPr>
          <w:p w14:paraId="635AB9FB" w14:textId="77777777" w:rsidR="001D2880" w:rsidRPr="00C43ACC" w:rsidRDefault="001C28B8" w:rsidP="001D2880">
            <w:pPr>
              <w:pStyle w:val="Lijstalinea"/>
              <w:numPr>
                <w:ilvl w:val="0"/>
                <w:numId w:val="37"/>
              </w:numPr>
              <w:cnfStyle w:val="000000100000" w:firstRow="0" w:lastRow="0" w:firstColumn="0" w:lastColumn="0" w:oddVBand="0" w:evenVBand="0" w:oddHBand="1" w:evenHBand="0" w:firstRowFirstColumn="0" w:firstRowLastColumn="0" w:lastRowFirstColumn="0" w:lastRowLastColumn="0"/>
              <w:rPr>
                <w:sz w:val="16"/>
              </w:rPr>
            </w:pPr>
            <w:r w:rsidRPr="00C43ACC">
              <w:rPr>
                <w:sz w:val="16"/>
              </w:rPr>
              <w:t>De student de status van een boeking kan wijzigen.</w:t>
            </w:r>
          </w:p>
          <w:p w14:paraId="6628826D" w14:textId="6A84A1B8" w:rsidR="001C28B8" w:rsidRPr="00C43ACC" w:rsidRDefault="001C28B8" w:rsidP="001D2880">
            <w:pPr>
              <w:pStyle w:val="Lijstalinea"/>
              <w:numPr>
                <w:ilvl w:val="0"/>
                <w:numId w:val="37"/>
              </w:numPr>
              <w:cnfStyle w:val="000000100000" w:firstRow="0" w:lastRow="0" w:firstColumn="0" w:lastColumn="0" w:oddVBand="0" w:evenVBand="0" w:oddHBand="1" w:evenHBand="0" w:firstRowFirstColumn="0" w:firstRowLastColumn="0" w:lastRowFirstColumn="0" w:lastRowLastColumn="0"/>
              <w:rPr>
                <w:sz w:val="16"/>
              </w:rPr>
            </w:pPr>
            <w:r w:rsidRPr="00C43ACC">
              <w:rPr>
                <w:sz w:val="16"/>
              </w:rPr>
              <w:t xml:space="preserve">Een </w:t>
            </w:r>
            <w:r w:rsidR="00C43ACC" w:rsidRPr="00C43ACC">
              <w:rPr>
                <w:sz w:val="16"/>
              </w:rPr>
              <w:t>afgemelde</w:t>
            </w:r>
            <w:r w:rsidRPr="00C43ACC">
              <w:rPr>
                <w:sz w:val="16"/>
              </w:rPr>
              <w:t xml:space="preserve"> boeking weer beschikbaar komt voor alle studenten die in de doelgroep van de boeking zitten (ook de student die </w:t>
            </w:r>
            <w:r w:rsidR="00C43ACC" w:rsidRPr="00C43ACC">
              <w:rPr>
                <w:sz w:val="16"/>
              </w:rPr>
              <w:t>afgemeld</w:t>
            </w:r>
            <w:r w:rsidRPr="00C43ACC">
              <w:rPr>
                <w:sz w:val="16"/>
              </w:rPr>
              <w:t xml:space="preserve"> heeft)</w:t>
            </w:r>
          </w:p>
        </w:tc>
      </w:tr>
      <w:tr w:rsidR="00BB6FA6" w:rsidRPr="00BB6FA6" w14:paraId="106E322E" w14:textId="77777777" w:rsidTr="00C43ACC">
        <w:trPr>
          <w:cantSplit/>
        </w:trPr>
        <w:tc>
          <w:tcPr>
            <w:cnfStyle w:val="001000000000" w:firstRow="0" w:lastRow="0" w:firstColumn="1" w:lastColumn="0" w:oddVBand="0" w:evenVBand="0" w:oddHBand="0" w:evenHBand="0" w:firstRowFirstColumn="0" w:firstRowLastColumn="0" w:lastRowFirstColumn="0" w:lastRowLastColumn="0"/>
            <w:tcW w:w="176" w:type="pct"/>
          </w:tcPr>
          <w:p w14:paraId="60B4BF40" w14:textId="77777777" w:rsidR="00F95B37" w:rsidRPr="00BB6FA6" w:rsidRDefault="00F95B37" w:rsidP="00D000AF">
            <w:pPr>
              <w:pStyle w:val="Lijstalinea"/>
              <w:numPr>
                <w:ilvl w:val="0"/>
                <w:numId w:val="10"/>
              </w:numPr>
              <w:rPr>
                <w:sz w:val="16"/>
              </w:rPr>
            </w:pPr>
          </w:p>
        </w:tc>
        <w:tc>
          <w:tcPr>
            <w:tcW w:w="775" w:type="pct"/>
          </w:tcPr>
          <w:p w14:paraId="1119E09B" w14:textId="415082B0" w:rsidR="00F95B37" w:rsidRPr="00BB6FA6" w:rsidRDefault="00F200EC" w:rsidP="00F95B37">
            <w:pPr>
              <w:cnfStyle w:val="000000000000" w:firstRow="0" w:lastRow="0" w:firstColumn="0" w:lastColumn="0" w:oddVBand="0" w:evenVBand="0" w:oddHBand="0" w:evenHBand="0" w:firstRowFirstColumn="0" w:firstRowLastColumn="0" w:lastRowFirstColumn="0" w:lastRowLastColumn="0"/>
              <w:rPr>
                <w:sz w:val="16"/>
              </w:rPr>
            </w:pPr>
            <w:r w:rsidRPr="00BB6FA6">
              <w:rPr>
                <w:sz w:val="16"/>
              </w:rPr>
              <w:t>Mentor, vakdocent of medewerker van de administratie van een afdeling</w:t>
            </w:r>
          </w:p>
        </w:tc>
        <w:tc>
          <w:tcPr>
            <w:tcW w:w="1513" w:type="pct"/>
          </w:tcPr>
          <w:p w14:paraId="28CA526E" w14:textId="61AF7224" w:rsidR="00F95B37" w:rsidRPr="00BB6FA6" w:rsidRDefault="00F200EC" w:rsidP="00F95B37">
            <w:pPr>
              <w:cnfStyle w:val="000000000000" w:firstRow="0" w:lastRow="0" w:firstColumn="0" w:lastColumn="0" w:oddVBand="0" w:evenVBand="0" w:oddHBand="0" w:evenHBand="0" w:firstRowFirstColumn="0" w:firstRowLastColumn="0" w:lastRowFirstColumn="0" w:lastRowLastColumn="0"/>
              <w:rPr>
                <w:sz w:val="16"/>
              </w:rPr>
            </w:pPr>
            <w:r w:rsidRPr="00BB6FA6">
              <w:rPr>
                <w:sz w:val="16"/>
              </w:rPr>
              <w:t xml:space="preserve">Voor één of meer studenten kunnen </w:t>
            </w:r>
            <w:r w:rsidR="002F0A1A" w:rsidRPr="00BB6FA6">
              <w:rPr>
                <w:sz w:val="16"/>
              </w:rPr>
              <w:t>boeken</w:t>
            </w:r>
            <w:r w:rsidRPr="00BB6FA6">
              <w:rPr>
                <w:sz w:val="16"/>
              </w:rPr>
              <w:t xml:space="preserve"> </w:t>
            </w:r>
            <w:r w:rsidR="002F0A1A" w:rsidRPr="00BB6FA6">
              <w:rPr>
                <w:sz w:val="16"/>
              </w:rPr>
              <w:t xml:space="preserve">van </w:t>
            </w:r>
            <w:r w:rsidRPr="00BB6FA6">
              <w:rPr>
                <w:sz w:val="16"/>
              </w:rPr>
              <w:t xml:space="preserve">een </w:t>
            </w:r>
            <w:r w:rsidR="00B313D4" w:rsidRPr="00BB6FA6">
              <w:rPr>
                <w:sz w:val="16"/>
              </w:rPr>
              <w:t xml:space="preserve">activiteit </w:t>
            </w:r>
            <w:r w:rsidRPr="00BB6FA6">
              <w:rPr>
                <w:sz w:val="16"/>
              </w:rPr>
              <w:t>uit het aanbod.</w:t>
            </w:r>
          </w:p>
        </w:tc>
        <w:tc>
          <w:tcPr>
            <w:tcW w:w="642" w:type="pct"/>
          </w:tcPr>
          <w:p w14:paraId="74C921AC" w14:textId="4B037756" w:rsidR="00F95B37" w:rsidRPr="00BB6FA6" w:rsidRDefault="00F200EC" w:rsidP="00F95B37">
            <w:pPr>
              <w:cnfStyle w:val="000000000000" w:firstRow="0" w:lastRow="0" w:firstColumn="0" w:lastColumn="0" w:oddVBand="0" w:evenVBand="0" w:oddHBand="0" w:evenHBand="0" w:firstRowFirstColumn="0" w:firstRowLastColumn="0" w:lastRowFirstColumn="0" w:lastRowLastColumn="0"/>
              <w:rPr>
                <w:sz w:val="16"/>
              </w:rPr>
            </w:pPr>
            <w:r w:rsidRPr="00BB6FA6">
              <w:rPr>
                <w:sz w:val="16"/>
              </w:rPr>
              <w:t xml:space="preserve">Voor een tweede, derde, etc. aanbieding of individuele studenten centraal </w:t>
            </w:r>
            <w:r w:rsidR="002F0A1A" w:rsidRPr="00BB6FA6">
              <w:rPr>
                <w:sz w:val="16"/>
              </w:rPr>
              <w:t>geboekt kan worden</w:t>
            </w:r>
            <w:r w:rsidRPr="00BB6FA6">
              <w:rPr>
                <w:sz w:val="16"/>
              </w:rPr>
              <w:t>.</w:t>
            </w:r>
          </w:p>
        </w:tc>
        <w:tc>
          <w:tcPr>
            <w:tcW w:w="1894" w:type="pct"/>
          </w:tcPr>
          <w:p w14:paraId="12EF23AF" w14:textId="566B7AE5" w:rsidR="00B54C57" w:rsidRPr="00BB6FA6" w:rsidRDefault="00B54C57" w:rsidP="00D000AF">
            <w:pPr>
              <w:pStyle w:val="Lijstalinea"/>
              <w:numPr>
                <w:ilvl w:val="0"/>
                <w:numId w:val="13"/>
              </w:numPr>
              <w:cnfStyle w:val="000000000000" w:firstRow="0" w:lastRow="0" w:firstColumn="0" w:lastColumn="0" w:oddVBand="0" w:evenVBand="0" w:oddHBand="0" w:evenHBand="0" w:firstRowFirstColumn="0" w:firstRowLastColumn="0" w:lastRowFirstColumn="0" w:lastRowLastColumn="0"/>
              <w:rPr>
                <w:sz w:val="16"/>
              </w:rPr>
            </w:pPr>
            <w:r w:rsidRPr="00BB6FA6">
              <w:rPr>
                <w:sz w:val="16"/>
              </w:rPr>
              <w:t xml:space="preserve">De applicatie kan per opleiding/afdeling een medewerker machtigen om dit te kunnen. </w:t>
            </w:r>
          </w:p>
          <w:p w14:paraId="07AE9506" w14:textId="13A1716F" w:rsidR="00F95B37" w:rsidRDefault="00C678C3" w:rsidP="00D000AF">
            <w:pPr>
              <w:pStyle w:val="Lijstalinea"/>
              <w:numPr>
                <w:ilvl w:val="0"/>
                <w:numId w:val="13"/>
              </w:numPr>
              <w:cnfStyle w:val="000000000000" w:firstRow="0" w:lastRow="0" w:firstColumn="0" w:lastColumn="0" w:oddVBand="0" w:evenVBand="0" w:oddHBand="0" w:evenHBand="0" w:firstRowFirstColumn="0" w:firstRowLastColumn="0" w:lastRowFirstColumn="0" w:lastRowLastColumn="0"/>
              <w:rPr>
                <w:sz w:val="16"/>
              </w:rPr>
            </w:pPr>
            <w:r w:rsidRPr="00BB6FA6">
              <w:rPr>
                <w:sz w:val="16"/>
              </w:rPr>
              <w:t xml:space="preserve">De applicatie biedt de mogelijkheid om een student te zoeken en voor de gevonden student op basis van de actieve inschrijving van die student (op basis van de opleidingsvariant) een overzicht van de bijbehorende </w:t>
            </w:r>
            <w:r w:rsidR="00B313D4" w:rsidRPr="00BB6FA6">
              <w:rPr>
                <w:sz w:val="16"/>
              </w:rPr>
              <w:t>aanbod</w:t>
            </w:r>
            <w:r w:rsidRPr="00BB6FA6">
              <w:rPr>
                <w:sz w:val="16"/>
              </w:rPr>
              <w:t xml:space="preserve"> voor komende periode/schooljaar als </w:t>
            </w:r>
            <w:r w:rsidR="002F0A1A" w:rsidRPr="00BB6FA6">
              <w:rPr>
                <w:sz w:val="16"/>
              </w:rPr>
              <w:t>boekings</w:t>
            </w:r>
            <w:r w:rsidRPr="00BB6FA6">
              <w:rPr>
                <w:sz w:val="16"/>
              </w:rPr>
              <w:t>opties aan te bieden.</w:t>
            </w:r>
          </w:p>
          <w:p w14:paraId="33896F77" w14:textId="35AD6748" w:rsidR="0025683B" w:rsidRPr="00BB6FA6" w:rsidRDefault="0025683B" w:rsidP="00D000AF">
            <w:pPr>
              <w:pStyle w:val="Lijstalinea"/>
              <w:numPr>
                <w:ilvl w:val="0"/>
                <w:numId w:val="13"/>
              </w:numPr>
              <w:cnfStyle w:val="000000000000" w:firstRow="0" w:lastRow="0" w:firstColumn="0" w:lastColumn="0" w:oddVBand="0" w:evenVBand="0" w:oddHBand="0" w:evenHBand="0" w:firstRowFirstColumn="0" w:firstRowLastColumn="0" w:lastRowFirstColumn="0" w:lastRowLastColumn="0"/>
              <w:rPr>
                <w:sz w:val="16"/>
              </w:rPr>
            </w:pPr>
            <w:r>
              <w:rPr>
                <w:sz w:val="16"/>
              </w:rPr>
              <w:t>Bij de boeking wordt voor elke student ook het hoogst behaalde resultaat of vrijstelling getoond.</w:t>
            </w:r>
          </w:p>
          <w:p w14:paraId="2C69D463" w14:textId="77777777" w:rsidR="00C678C3" w:rsidRPr="00BB6FA6" w:rsidRDefault="00C678C3" w:rsidP="00D000AF">
            <w:pPr>
              <w:pStyle w:val="Lijstalinea"/>
              <w:numPr>
                <w:ilvl w:val="0"/>
                <w:numId w:val="13"/>
              </w:numPr>
              <w:cnfStyle w:val="000000000000" w:firstRow="0" w:lastRow="0" w:firstColumn="0" w:lastColumn="0" w:oddVBand="0" w:evenVBand="0" w:oddHBand="0" w:evenHBand="0" w:firstRowFirstColumn="0" w:firstRowLastColumn="0" w:lastRowFirstColumn="0" w:lastRowLastColumn="0"/>
              <w:rPr>
                <w:sz w:val="16"/>
              </w:rPr>
            </w:pPr>
            <w:r w:rsidRPr="00BB6FA6">
              <w:rPr>
                <w:sz w:val="16"/>
              </w:rPr>
              <w:t xml:space="preserve">De applicatie geeft de </w:t>
            </w:r>
            <w:r w:rsidR="002F0A1A" w:rsidRPr="00BB6FA6">
              <w:rPr>
                <w:sz w:val="16"/>
              </w:rPr>
              <w:t>boeking</w:t>
            </w:r>
            <w:r w:rsidRPr="00BB6FA6">
              <w:rPr>
                <w:sz w:val="16"/>
              </w:rPr>
              <w:t xml:space="preserve"> door aan het </w:t>
            </w:r>
            <w:r w:rsidR="009452CF" w:rsidRPr="00BB6FA6">
              <w:rPr>
                <w:sz w:val="16"/>
              </w:rPr>
              <w:t>roostersysteem (via een plaatsing in de groep)</w:t>
            </w:r>
          </w:p>
          <w:p w14:paraId="6F18F4AA" w14:textId="77777777" w:rsidR="00B54C57" w:rsidRDefault="00B54C57" w:rsidP="00D000AF">
            <w:pPr>
              <w:pStyle w:val="Lijstalinea"/>
              <w:numPr>
                <w:ilvl w:val="0"/>
                <w:numId w:val="13"/>
              </w:numPr>
              <w:cnfStyle w:val="000000000000" w:firstRow="0" w:lastRow="0" w:firstColumn="0" w:lastColumn="0" w:oddVBand="0" w:evenVBand="0" w:oddHBand="0" w:evenHBand="0" w:firstRowFirstColumn="0" w:firstRowLastColumn="0" w:lastRowFirstColumn="0" w:lastRowLastColumn="0"/>
              <w:rPr>
                <w:sz w:val="16"/>
              </w:rPr>
            </w:pPr>
            <w:r w:rsidRPr="00BB6FA6">
              <w:rPr>
                <w:sz w:val="16"/>
              </w:rPr>
              <w:t>Er wordt vastgelegd wie de boeking heeft gemaakt</w:t>
            </w:r>
          </w:p>
          <w:p w14:paraId="6360B78B" w14:textId="24B46A7E" w:rsidR="00BB6FA6" w:rsidRPr="00BB6FA6" w:rsidRDefault="00BB6FA6" w:rsidP="00D000AF">
            <w:pPr>
              <w:pStyle w:val="Lijstalinea"/>
              <w:numPr>
                <w:ilvl w:val="0"/>
                <w:numId w:val="13"/>
              </w:numPr>
              <w:cnfStyle w:val="000000000000" w:firstRow="0" w:lastRow="0" w:firstColumn="0" w:lastColumn="0" w:oddVBand="0" w:evenVBand="0" w:oddHBand="0" w:evenHBand="0" w:firstRowFirstColumn="0" w:firstRowLastColumn="0" w:lastRowFirstColumn="0" w:lastRowLastColumn="0"/>
              <w:rPr>
                <w:sz w:val="16"/>
              </w:rPr>
            </w:pPr>
            <w:r>
              <w:rPr>
                <w:sz w:val="16"/>
              </w:rPr>
              <w:t>De student krijgt melding van de boeking, waarbij is aangegeven wie dit heeft uitgevoerd.</w:t>
            </w:r>
          </w:p>
        </w:tc>
      </w:tr>
      <w:tr w:rsidR="00BB6FA6" w:rsidRPr="00BB6FA6" w14:paraId="08B5D414" w14:textId="77777777" w:rsidTr="00C43AC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6" w:type="pct"/>
          </w:tcPr>
          <w:p w14:paraId="6E87CAA7" w14:textId="77777777" w:rsidR="00F95B37" w:rsidRPr="00BB6FA6" w:rsidRDefault="00F95B37" w:rsidP="00D000AF">
            <w:pPr>
              <w:pStyle w:val="Lijstalinea"/>
              <w:numPr>
                <w:ilvl w:val="0"/>
                <w:numId w:val="10"/>
              </w:numPr>
              <w:rPr>
                <w:sz w:val="16"/>
              </w:rPr>
            </w:pPr>
          </w:p>
        </w:tc>
        <w:tc>
          <w:tcPr>
            <w:tcW w:w="775" w:type="pct"/>
          </w:tcPr>
          <w:p w14:paraId="6A764E7E" w14:textId="5035919C" w:rsidR="00F95B37" w:rsidRPr="00BB6FA6" w:rsidRDefault="00F200EC" w:rsidP="00F95B37">
            <w:pPr>
              <w:cnfStyle w:val="000000100000" w:firstRow="0" w:lastRow="0" w:firstColumn="0" w:lastColumn="0" w:oddVBand="0" w:evenVBand="0" w:oddHBand="1" w:evenHBand="0" w:firstRowFirstColumn="0" w:firstRowLastColumn="0" w:lastRowFirstColumn="0" w:lastRowLastColumn="0"/>
              <w:rPr>
                <w:sz w:val="16"/>
              </w:rPr>
            </w:pPr>
            <w:r w:rsidRPr="00BB6FA6">
              <w:rPr>
                <w:sz w:val="16"/>
              </w:rPr>
              <w:t>Mentor, vakdocent of medewerker van de administratie van een afdeling</w:t>
            </w:r>
          </w:p>
        </w:tc>
        <w:tc>
          <w:tcPr>
            <w:tcW w:w="1513" w:type="pct"/>
          </w:tcPr>
          <w:p w14:paraId="57AE3248" w14:textId="08497C5A" w:rsidR="00F95B37" w:rsidRPr="00BB6FA6" w:rsidRDefault="00F200EC" w:rsidP="00F95B37">
            <w:pPr>
              <w:cnfStyle w:val="000000100000" w:firstRow="0" w:lastRow="0" w:firstColumn="0" w:lastColumn="0" w:oddVBand="0" w:evenVBand="0" w:oddHBand="1" w:evenHBand="0" w:firstRowFirstColumn="0" w:firstRowLastColumn="0" w:lastRowFirstColumn="0" w:lastRowLastColumn="0"/>
              <w:rPr>
                <w:sz w:val="16"/>
              </w:rPr>
            </w:pPr>
            <w:r w:rsidRPr="00BB6FA6">
              <w:rPr>
                <w:sz w:val="16"/>
              </w:rPr>
              <w:t>Een groep (</w:t>
            </w:r>
            <w:r w:rsidR="00D3687C" w:rsidRPr="00BB6FA6">
              <w:rPr>
                <w:sz w:val="16"/>
              </w:rPr>
              <w:t>opleidingsvariant/</w:t>
            </w:r>
            <w:r w:rsidRPr="00BB6FA6">
              <w:rPr>
                <w:sz w:val="16"/>
              </w:rPr>
              <w:t xml:space="preserve">lesgroep/clustergroep/keuzedelengroep/etc.) studenten kunnen </w:t>
            </w:r>
            <w:r w:rsidR="002F0A1A" w:rsidRPr="00BB6FA6">
              <w:rPr>
                <w:sz w:val="16"/>
              </w:rPr>
              <w:t>boeken</w:t>
            </w:r>
            <w:r w:rsidRPr="00BB6FA6">
              <w:rPr>
                <w:sz w:val="16"/>
              </w:rPr>
              <w:t xml:space="preserve"> op een </w:t>
            </w:r>
            <w:r w:rsidR="00B313D4" w:rsidRPr="00BB6FA6">
              <w:rPr>
                <w:sz w:val="16"/>
              </w:rPr>
              <w:t>activiteit</w:t>
            </w:r>
            <w:r w:rsidRPr="00BB6FA6">
              <w:rPr>
                <w:sz w:val="16"/>
              </w:rPr>
              <w:t xml:space="preserve"> uit het aanbod.</w:t>
            </w:r>
          </w:p>
        </w:tc>
        <w:tc>
          <w:tcPr>
            <w:tcW w:w="642" w:type="pct"/>
          </w:tcPr>
          <w:p w14:paraId="50CBCD52" w14:textId="21688C68" w:rsidR="00F95B37" w:rsidRPr="00BB6FA6" w:rsidRDefault="00F200EC">
            <w:pPr>
              <w:cnfStyle w:val="000000100000" w:firstRow="0" w:lastRow="0" w:firstColumn="0" w:lastColumn="0" w:oddVBand="0" w:evenVBand="0" w:oddHBand="1" w:evenHBand="0" w:firstRowFirstColumn="0" w:firstRowLastColumn="0" w:lastRowFirstColumn="0" w:lastRowLastColumn="0"/>
              <w:rPr>
                <w:sz w:val="16"/>
              </w:rPr>
            </w:pPr>
            <w:r w:rsidRPr="00BB6FA6">
              <w:rPr>
                <w:sz w:val="16"/>
              </w:rPr>
              <w:t xml:space="preserve">Bij een eerste aanbieding, voor studenten waarbij </w:t>
            </w:r>
            <w:r w:rsidR="00F468CB" w:rsidRPr="00BB6FA6">
              <w:rPr>
                <w:sz w:val="16"/>
              </w:rPr>
              <w:t xml:space="preserve">het </w:t>
            </w:r>
            <w:r w:rsidRPr="00BB6FA6">
              <w:rPr>
                <w:sz w:val="16"/>
              </w:rPr>
              <w:t xml:space="preserve">opleidingsmanagement vindt dat deze hier niet zelf toe in staat zijn, de studenten die moeten deelnemen worden </w:t>
            </w:r>
            <w:r w:rsidR="002F0A1A" w:rsidRPr="00BB6FA6">
              <w:rPr>
                <w:sz w:val="16"/>
              </w:rPr>
              <w:t>geboekt</w:t>
            </w:r>
            <w:r w:rsidRPr="00BB6FA6">
              <w:rPr>
                <w:sz w:val="16"/>
              </w:rPr>
              <w:t xml:space="preserve"> voor een examen uit het aanbod.</w:t>
            </w:r>
          </w:p>
        </w:tc>
        <w:tc>
          <w:tcPr>
            <w:tcW w:w="1894" w:type="pct"/>
          </w:tcPr>
          <w:p w14:paraId="2765B7D2" w14:textId="77777777" w:rsidR="00B54C57" w:rsidRPr="00BB6FA6" w:rsidRDefault="00B54C57" w:rsidP="0025683B">
            <w:pPr>
              <w:pStyle w:val="Lijstalinea"/>
              <w:numPr>
                <w:ilvl w:val="0"/>
                <w:numId w:val="35"/>
              </w:numPr>
              <w:cnfStyle w:val="000000100000" w:firstRow="0" w:lastRow="0" w:firstColumn="0" w:lastColumn="0" w:oddVBand="0" w:evenVBand="0" w:oddHBand="1" w:evenHBand="0" w:firstRowFirstColumn="0" w:firstRowLastColumn="0" w:lastRowFirstColumn="0" w:lastRowLastColumn="0"/>
              <w:rPr>
                <w:sz w:val="16"/>
              </w:rPr>
            </w:pPr>
            <w:r w:rsidRPr="00BB6FA6">
              <w:rPr>
                <w:sz w:val="16"/>
              </w:rPr>
              <w:t xml:space="preserve">De applicatie kan per opleiding/afdeling een medewerker machtigen om dit te kunnen. </w:t>
            </w:r>
          </w:p>
          <w:p w14:paraId="3B1F91BF" w14:textId="6C8720B1" w:rsidR="00C678C3" w:rsidRDefault="00C678C3" w:rsidP="0025683B">
            <w:pPr>
              <w:pStyle w:val="Lijstalinea"/>
              <w:numPr>
                <w:ilvl w:val="0"/>
                <w:numId w:val="35"/>
              </w:numPr>
              <w:cnfStyle w:val="000000100000" w:firstRow="0" w:lastRow="0" w:firstColumn="0" w:lastColumn="0" w:oddVBand="0" w:evenVBand="0" w:oddHBand="1" w:evenHBand="0" w:firstRowFirstColumn="0" w:firstRowLastColumn="0" w:lastRowFirstColumn="0" w:lastRowLastColumn="0"/>
              <w:rPr>
                <w:sz w:val="16"/>
              </w:rPr>
            </w:pPr>
            <w:r w:rsidRPr="00BB6FA6">
              <w:rPr>
                <w:sz w:val="16"/>
              </w:rPr>
              <w:t>De applicatie biedt de mogelijkheid om een groep student</w:t>
            </w:r>
            <w:r w:rsidR="004D04CB" w:rsidRPr="00BB6FA6">
              <w:rPr>
                <w:sz w:val="16"/>
              </w:rPr>
              <w:t>en</w:t>
            </w:r>
            <w:r w:rsidRPr="00BB6FA6">
              <w:rPr>
                <w:sz w:val="16"/>
              </w:rPr>
              <w:t xml:space="preserve"> te zoeken en voor de gevonden groep op basis </w:t>
            </w:r>
            <w:r w:rsidR="001C28B8" w:rsidRPr="00BB6FA6">
              <w:rPr>
                <w:sz w:val="16"/>
              </w:rPr>
              <w:t xml:space="preserve">van en gegroepeerd op </w:t>
            </w:r>
            <w:r w:rsidRPr="00BB6FA6">
              <w:rPr>
                <w:sz w:val="16"/>
              </w:rPr>
              <w:t xml:space="preserve">de actieve inschrijvingen van de student van de gevonden groep (op basis van de opleidingsvariant) een overzicht van de bijbehorende </w:t>
            </w:r>
            <w:r w:rsidR="009452CF" w:rsidRPr="00BB6FA6">
              <w:rPr>
                <w:sz w:val="16"/>
              </w:rPr>
              <w:t>activiteiten</w:t>
            </w:r>
            <w:r w:rsidRPr="00BB6FA6">
              <w:rPr>
                <w:sz w:val="16"/>
              </w:rPr>
              <w:t xml:space="preserve">aanbod voor komende periode/schooljaar als </w:t>
            </w:r>
            <w:r w:rsidR="002F0A1A" w:rsidRPr="00BB6FA6">
              <w:rPr>
                <w:sz w:val="16"/>
              </w:rPr>
              <w:t>boekings</w:t>
            </w:r>
            <w:r w:rsidRPr="00BB6FA6">
              <w:rPr>
                <w:sz w:val="16"/>
              </w:rPr>
              <w:t>opties aan te bieden.</w:t>
            </w:r>
            <w:r w:rsidR="001C28B8" w:rsidRPr="00BB6FA6">
              <w:rPr>
                <w:sz w:val="16"/>
              </w:rPr>
              <w:t xml:space="preserve"> </w:t>
            </w:r>
            <w:r w:rsidR="009452CF" w:rsidRPr="00BB6FA6">
              <w:rPr>
                <w:sz w:val="16"/>
              </w:rPr>
              <w:t xml:space="preserve">Er kan gefilterd worden op </w:t>
            </w:r>
            <w:proofErr w:type="spellStart"/>
            <w:r w:rsidR="009452CF" w:rsidRPr="00BB6FA6">
              <w:rPr>
                <w:sz w:val="16"/>
              </w:rPr>
              <w:t>activiteitstype</w:t>
            </w:r>
            <w:proofErr w:type="spellEnd"/>
            <w:r w:rsidR="009452CF" w:rsidRPr="00BB6FA6">
              <w:rPr>
                <w:sz w:val="16"/>
              </w:rPr>
              <w:t>, periode (week/dag), opleidingsvariant, activiteit</w:t>
            </w:r>
            <w:r w:rsidR="001C28B8" w:rsidRPr="00BB6FA6">
              <w:rPr>
                <w:sz w:val="16"/>
              </w:rPr>
              <w:t>.</w:t>
            </w:r>
          </w:p>
          <w:p w14:paraId="2B5D9F8C" w14:textId="77777777" w:rsidR="0025683B" w:rsidRPr="00BB6FA6" w:rsidRDefault="0025683B" w:rsidP="0025683B">
            <w:pPr>
              <w:pStyle w:val="Lijstalinea"/>
              <w:numPr>
                <w:ilvl w:val="0"/>
                <w:numId w:val="35"/>
              </w:numPr>
              <w:cnfStyle w:val="000000100000" w:firstRow="0" w:lastRow="0" w:firstColumn="0" w:lastColumn="0" w:oddVBand="0" w:evenVBand="0" w:oddHBand="1" w:evenHBand="0" w:firstRowFirstColumn="0" w:firstRowLastColumn="0" w:lastRowFirstColumn="0" w:lastRowLastColumn="0"/>
              <w:rPr>
                <w:sz w:val="16"/>
              </w:rPr>
            </w:pPr>
            <w:r>
              <w:rPr>
                <w:sz w:val="16"/>
              </w:rPr>
              <w:t>Bij de boeking wordt voor elke student ook het hoogst behaalde resultaat of vrijstelling getoond.</w:t>
            </w:r>
          </w:p>
          <w:p w14:paraId="271546CF" w14:textId="77777777" w:rsidR="00F95B37" w:rsidRPr="00BB6FA6" w:rsidRDefault="00C678C3" w:rsidP="0025683B">
            <w:pPr>
              <w:pStyle w:val="Lijstalinea"/>
              <w:numPr>
                <w:ilvl w:val="0"/>
                <w:numId w:val="35"/>
              </w:numPr>
              <w:cnfStyle w:val="000000100000" w:firstRow="0" w:lastRow="0" w:firstColumn="0" w:lastColumn="0" w:oddVBand="0" w:evenVBand="0" w:oddHBand="1" w:evenHBand="0" w:firstRowFirstColumn="0" w:firstRowLastColumn="0" w:lastRowFirstColumn="0" w:lastRowLastColumn="0"/>
              <w:rPr>
                <w:sz w:val="16"/>
              </w:rPr>
            </w:pPr>
            <w:r w:rsidRPr="00BB6FA6">
              <w:rPr>
                <w:sz w:val="16"/>
              </w:rPr>
              <w:t xml:space="preserve">De applicatie geeft de </w:t>
            </w:r>
            <w:r w:rsidR="002F0A1A" w:rsidRPr="00BB6FA6">
              <w:rPr>
                <w:sz w:val="16"/>
              </w:rPr>
              <w:t>boeking</w:t>
            </w:r>
            <w:r w:rsidRPr="00BB6FA6">
              <w:rPr>
                <w:sz w:val="16"/>
              </w:rPr>
              <w:t xml:space="preserve"> door aan het </w:t>
            </w:r>
            <w:r w:rsidR="009452CF" w:rsidRPr="00BB6FA6">
              <w:rPr>
                <w:sz w:val="16"/>
              </w:rPr>
              <w:t>roostersysteem (via een plaatsing in de groep)</w:t>
            </w:r>
          </w:p>
          <w:p w14:paraId="5CAE4974" w14:textId="77777777" w:rsidR="00B54C57" w:rsidRPr="00BB6FA6" w:rsidRDefault="00B54C57" w:rsidP="0025683B">
            <w:pPr>
              <w:pStyle w:val="Lijstalinea"/>
              <w:numPr>
                <w:ilvl w:val="0"/>
                <w:numId w:val="35"/>
              </w:numPr>
              <w:cnfStyle w:val="000000100000" w:firstRow="0" w:lastRow="0" w:firstColumn="0" w:lastColumn="0" w:oddVBand="0" w:evenVBand="0" w:oddHBand="1" w:evenHBand="0" w:firstRowFirstColumn="0" w:firstRowLastColumn="0" w:lastRowFirstColumn="0" w:lastRowLastColumn="0"/>
              <w:rPr>
                <w:sz w:val="16"/>
              </w:rPr>
            </w:pPr>
            <w:r w:rsidRPr="00BB6FA6">
              <w:rPr>
                <w:sz w:val="16"/>
              </w:rPr>
              <w:t>Er wordt vastgelegd wie de boeking heeft gemaakt</w:t>
            </w:r>
            <w:r w:rsidR="001C28B8" w:rsidRPr="00BB6FA6">
              <w:rPr>
                <w:sz w:val="16"/>
              </w:rPr>
              <w:t xml:space="preserve"> en wanneer</w:t>
            </w:r>
          </w:p>
          <w:p w14:paraId="3590A279" w14:textId="2A4360A2" w:rsidR="00BB6FA6" w:rsidRPr="00BB6FA6" w:rsidRDefault="00BB6FA6" w:rsidP="0025683B">
            <w:pPr>
              <w:pStyle w:val="Lijstalinea"/>
              <w:numPr>
                <w:ilvl w:val="0"/>
                <w:numId w:val="35"/>
              </w:numPr>
              <w:cnfStyle w:val="000000100000" w:firstRow="0" w:lastRow="0" w:firstColumn="0" w:lastColumn="0" w:oddVBand="0" w:evenVBand="0" w:oddHBand="1" w:evenHBand="0" w:firstRowFirstColumn="0" w:firstRowLastColumn="0" w:lastRowFirstColumn="0" w:lastRowLastColumn="0"/>
              <w:rPr>
                <w:sz w:val="16"/>
              </w:rPr>
            </w:pPr>
            <w:r w:rsidRPr="00BB6FA6">
              <w:rPr>
                <w:sz w:val="16"/>
              </w:rPr>
              <w:t>De groep (elke individuele student) krijgt melding van de boeking, waarbij is aangegeven wie dit heeft uitgevoerd.</w:t>
            </w:r>
          </w:p>
        </w:tc>
      </w:tr>
      <w:tr w:rsidR="00BB6FA6" w:rsidRPr="00BB6FA6" w14:paraId="45D2AF5C" w14:textId="77777777" w:rsidTr="00C43ACC">
        <w:trPr>
          <w:cantSplit/>
        </w:trPr>
        <w:tc>
          <w:tcPr>
            <w:cnfStyle w:val="001000000000" w:firstRow="0" w:lastRow="0" w:firstColumn="1" w:lastColumn="0" w:oddVBand="0" w:evenVBand="0" w:oddHBand="0" w:evenHBand="0" w:firstRowFirstColumn="0" w:firstRowLastColumn="0" w:lastRowFirstColumn="0" w:lastRowLastColumn="0"/>
            <w:tcW w:w="176" w:type="pct"/>
          </w:tcPr>
          <w:p w14:paraId="0153CBD6" w14:textId="77777777" w:rsidR="005B3FB3" w:rsidRPr="00BB6FA6" w:rsidRDefault="005B3FB3" w:rsidP="00D000AF">
            <w:pPr>
              <w:pStyle w:val="Lijstalinea"/>
              <w:numPr>
                <w:ilvl w:val="0"/>
                <w:numId w:val="10"/>
              </w:numPr>
              <w:rPr>
                <w:sz w:val="16"/>
              </w:rPr>
            </w:pPr>
          </w:p>
        </w:tc>
        <w:tc>
          <w:tcPr>
            <w:tcW w:w="775" w:type="pct"/>
          </w:tcPr>
          <w:p w14:paraId="06BF8E90" w14:textId="58A56237" w:rsidR="005B3FB3" w:rsidRPr="00BB6FA6" w:rsidRDefault="005B3FB3" w:rsidP="00F95B37">
            <w:pPr>
              <w:cnfStyle w:val="000000000000" w:firstRow="0" w:lastRow="0" w:firstColumn="0" w:lastColumn="0" w:oddVBand="0" w:evenVBand="0" w:oddHBand="0" w:evenHBand="0" w:firstRowFirstColumn="0" w:firstRowLastColumn="0" w:lastRowFirstColumn="0" w:lastRowLastColumn="0"/>
              <w:rPr>
                <w:sz w:val="16"/>
              </w:rPr>
            </w:pPr>
            <w:r w:rsidRPr="00BB6FA6">
              <w:rPr>
                <w:sz w:val="16"/>
              </w:rPr>
              <w:t>Mentor, vakdocent of medewerker van de administratie van een afdeling</w:t>
            </w:r>
          </w:p>
        </w:tc>
        <w:tc>
          <w:tcPr>
            <w:tcW w:w="1513" w:type="pct"/>
          </w:tcPr>
          <w:p w14:paraId="7DCCD82B" w14:textId="2ACB5A9D" w:rsidR="005B3FB3" w:rsidRPr="00BB6FA6" w:rsidRDefault="005B3FB3" w:rsidP="00F95B37">
            <w:pPr>
              <w:cnfStyle w:val="000000000000" w:firstRow="0" w:lastRow="0" w:firstColumn="0" w:lastColumn="0" w:oddVBand="0" w:evenVBand="0" w:oddHBand="0" w:evenHBand="0" w:firstRowFirstColumn="0" w:firstRowLastColumn="0" w:lastRowFirstColumn="0" w:lastRowLastColumn="0"/>
              <w:rPr>
                <w:sz w:val="16"/>
              </w:rPr>
            </w:pPr>
            <w:r w:rsidRPr="00BB6FA6">
              <w:rPr>
                <w:sz w:val="16"/>
              </w:rPr>
              <w:t>Een overzicht hebben waarin ik zie welke studenten een activiteit nog niet hebben geboekt.</w:t>
            </w:r>
          </w:p>
        </w:tc>
        <w:tc>
          <w:tcPr>
            <w:tcW w:w="642" w:type="pct"/>
          </w:tcPr>
          <w:p w14:paraId="368DD542" w14:textId="7EA72202" w:rsidR="005B3FB3" w:rsidRPr="00BB6FA6" w:rsidRDefault="005B3FB3">
            <w:pPr>
              <w:cnfStyle w:val="000000000000" w:firstRow="0" w:lastRow="0" w:firstColumn="0" w:lastColumn="0" w:oddVBand="0" w:evenVBand="0" w:oddHBand="0" w:evenHBand="0" w:firstRowFirstColumn="0" w:firstRowLastColumn="0" w:lastRowFirstColumn="0" w:lastRowLastColumn="0"/>
              <w:rPr>
                <w:sz w:val="16"/>
              </w:rPr>
            </w:pPr>
            <w:r w:rsidRPr="00BB6FA6">
              <w:rPr>
                <w:sz w:val="16"/>
              </w:rPr>
              <w:t>Ik studenten kan inboeken of de student kan aanmanen dit te doen.</w:t>
            </w:r>
          </w:p>
        </w:tc>
        <w:tc>
          <w:tcPr>
            <w:tcW w:w="1894" w:type="pct"/>
          </w:tcPr>
          <w:p w14:paraId="2E83C0B3" w14:textId="77777777" w:rsidR="005B3FB3" w:rsidRPr="00BB6FA6" w:rsidRDefault="005B3FB3" w:rsidP="005B3FB3">
            <w:pPr>
              <w:pStyle w:val="Lijstalinea"/>
              <w:numPr>
                <w:ilvl w:val="0"/>
                <w:numId w:val="40"/>
              </w:numPr>
              <w:cnfStyle w:val="000000000000" w:firstRow="0" w:lastRow="0" w:firstColumn="0" w:lastColumn="0" w:oddVBand="0" w:evenVBand="0" w:oddHBand="0" w:evenHBand="0" w:firstRowFirstColumn="0" w:firstRowLastColumn="0" w:lastRowFirstColumn="0" w:lastRowLastColumn="0"/>
              <w:rPr>
                <w:sz w:val="16"/>
              </w:rPr>
            </w:pPr>
            <w:r w:rsidRPr="00BB6FA6">
              <w:rPr>
                <w:sz w:val="16"/>
              </w:rPr>
              <w:t>Een overzicht genereren op basis van criteria (groep/opleidingsvariant/individuele student) waarbij de studenten zichtbaar zijn die niet geboekt hebben, maar wel in de doelgroep zitten.</w:t>
            </w:r>
          </w:p>
          <w:p w14:paraId="7A3B08EF" w14:textId="30FFD685" w:rsidR="005B3FB3" w:rsidRPr="00BB6FA6" w:rsidRDefault="005B3FB3" w:rsidP="005B3FB3">
            <w:pPr>
              <w:pStyle w:val="Lijstalinea"/>
              <w:numPr>
                <w:ilvl w:val="0"/>
                <w:numId w:val="40"/>
              </w:numPr>
              <w:cnfStyle w:val="000000000000" w:firstRow="0" w:lastRow="0" w:firstColumn="0" w:lastColumn="0" w:oddVBand="0" w:evenVBand="0" w:oddHBand="0" w:evenHBand="0" w:firstRowFirstColumn="0" w:firstRowLastColumn="0" w:lastRowFirstColumn="0" w:lastRowLastColumn="0"/>
              <w:rPr>
                <w:sz w:val="16"/>
              </w:rPr>
            </w:pPr>
            <w:r w:rsidRPr="00BB6FA6">
              <w:rPr>
                <w:sz w:val="16"/>
              </w:rPr>
              <w:t>Direct de optie aanwezig is om de studenten in te boeken op de activiteit.</w:t>
            </w:r>
          </w:p>
        </w:tc>
      </w:tr>
      <w:tr w:rsidR="009B1EB2" w:rsidRPr="009B1EB2" w14:paraId="51F016EF" w14:textId="77777777" w:rsidTr="00C43AC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6" w:type="pct"/>
          </w:tcPr>
          <w:p w14:paraId="1C70719E" w14:textId="77777777" w:rsidR="00F95B37" w:rsidRPr="009B1EB2" w:rsidRDefault="00F95B37" w:rsidP="00D000AF">
            <w:pPr>
              <w:pStyle w:val="Lijstalinea"/>
              <w:numPr>
                <w:ilvl w:val="0"/>
                <w:numId w:val="10"/>
              </w:numPr>
              <w:rPr>
                <w:sz w:val="16"/>
              </w:rPr>
            </w:pPr>
          </w:p>
        </w:tc>
        <w:tc>
          <w:tcPr>
            <w:tcW w:w="775" w:type="pct"/>
          </w:tcPr>
          <w:p w14:paraId="20C3719F" w14:textId="0C954A93" w:rsidR="00F95B37" w:rsidRPr="009B1EB2" w:rsidRDefault="004D1ECB" w:rsidP="00F95B37">
            <w:pPr>
              <w:cnfStyle w:val="000000100000" w:firstRow="0" w:lastRow="0" w:firstColumn="0" w:lastColumn="0" w:oddVBand="0" w:evenVBand="0" w:oddHBand="1" w:evenHBand="0" w:firstRowFirstColumn="0" w:firstRowLastColumn="0" w:lastRowFirstColumn="0" w:lastRowLastColumn="0"/>
              <w:rPr>
                <w:sz w:val="16"/>
              </w:rPr>
            </w:pPr>
            <w:r w:rsidRPr="009B1EB2">
              <w:rPr>
                <w:sz w:val="16"/>
              </w:rPr>
              <w:t>Beheerder van faciliteiten</w:t>
            </w:r>
          </w:p>
        </w:tc>
        <w:tc>
          <w:tcPr>
            <w:tcW w:w="1513" w:type="pct"/>
          </w:tcPr>
          <w:p w14:paraId="04EAB596" w14:textId="7E1E6EF9" w:rsidR="00F95B37" w:rsidRPr="009B1EB2" w:rsidRDefault="00E95934" w:rsidP="00F95B37">
            <w:pPr>
              <w:cnfStyle w:val="000000100000" w:firstRow="0" w:lastRow="0" w:firstColumn="0" w:lastColumn="0" w:oddVBand="0" w:evenVBand="0" w:oddHBand="1" w:evenHBand="0" w:firstRowFirstColumn="0" w:firstRowLastColumn="0" w:lastRowFirstColumn="0" w:lastRowLastColumn="0"/>
              <w:rPr>
                <w:sz w:val="16"/>
              </w:rPr>
            </w:pPr>
            <w:r w:rsidRPr="009B1EB2">
              <w:rPr>
                <w:sz w:val="16"/>
              </w:rPr>
              <w:t xml:space="preserve">De mogelijkheid om het aantal plaatsen </w:t>
            </w:r>
            <w:r w:rsidR="00AA7CE4" w:rsidRPr="009B1EB2">
              <w:rPr>
                <w:sz w:val="16"/>
              </w:rPr>
              <w:t xml:space="preserve">van een </w:t>
            </w:r>
            <w:r w:rsidR="004D1ECB" w:rsidRPr="009B1EB2">
              <w:rPr>
                <w:sz w:val="16"/>
              </w:rPr>
              <w:t>ruimte</w:t>
            </w:r>
            <w:r w:rsidR="00AA7CE4" w:rsidRPr="009B1EB2">
              <w:rPr>
                <w:sz w:val="16"/>
              </w:rPr>
              <w:t xml:space="preserve"> </w:t>
            </w:r>
            <w:r w:rsidRPr="009B1EB2">
              <w:rPr>
                <w:sz w:val="16"/>
              </w:rPr>
              <w:t>aan te passen.</w:t>
            </w:r>
          </w:p>
        </w:tc>
        <w:tc>
          <w:tcPr>
            <w:tcW w:w="642" w:type="pct"/>
          </w:tcPr>
          <w:p w14:paraId="3B44E048" w14:textId="08469B31" w:rsidR="00F95B37" w:rsidRPr="009B1EB2" w:rsidRDefault="004D1ECB" w:rsidP="00F95B37">
            <w:pPr>
              <w:cnfStyle w:val="000000100000" w:firstRow="0" w:lastRow="0" w:firstColumn="0" w:lastColumn="0" w:oddVBand="0" w:evenVBand="0" w:oddHBand="1" w:evenHBand="0" w:firstRowFirstColumn="0" w:firstRowLastColumn="0" w:lastRowFirstColumn="0" w:lastRowLastColumn="0"/>
              <w:rPr>
                <w:sz w:val="16"/>
              </w:rPr>
            </w:pPr>
            <w:r w:rsidRPr="009B1EB2">
              <w:rPr>
                <w:sz w:val="16"/>
              </w:rPr>
              <w:t>Indien een ruimte is aangepast en er meer of minder ruimte beschikbaar wordt dit wordt overgenomen in het systeem.</w:t>
            </w:r>
          </w:p>
        </w:tc>
        <w:tc>
          <w:tcPr>
            <w:tcW w:w="1894" w:type="pct"/>
          </w:tcPr>
          <w:p w14:paraId="479C4AD8" w14:textId="6D25D9B9" w:rsidR="00F95B37" w:rsidRPr="009B1EB2" w:rsidRDefault="004D1ECB" w:rsidP="00D000AF">
            <w:pPr>
              <w:pStyle w:val="Lijstalinea"/>
              <w:numPr>
                <w:ilvl w:val="0"/>
                <w:numId w:val="18"/>
              </w:numPr>
              <w:cnfStyle w:val="000000100000" w:firstRow="0" w:lastRow="0" w:firstColumn="0" w:lastColumn="0" w:oddVBand="0" w:evenVBand="0" w:oddHBand="1" w:evenHBand="0" w:firstRowFirstColumn="0" w:firstRowLastColumn="0" w:lastRowFirstColumn="0" w:lastRowLastColumn="0"/>
              <w:rPr>
                <w:sz w:val="16"/>
              </w:rPr>
            </w:pPr>
            <w:r w:rsidRPr="009B1EB2">
              <w:rPr>
                <w:sz w:val="16"/>
              </w:rPr>
              <w:t>Wanneer in de datalaag</w:t>
            </w:r>
            <w:r w:rsidR="00AA7CE4" w:rsidRPr="009B1EB2">
              <w:rPr>
                <w:sz w:val="16"/>
              </w:rPr>
              <w:t xml:space="preserve"> het aantal plaatsen wordt aangepast, moet de applicatie deze direct overnemen en beschikbaar stellen aan de gebruiker. Een gesloten </w:t>
            </w:r>
            <w:r w:rsidRPr="009B1EB2">
              <w:rPr>
                <w:sz w:val="16"/>
              </w:rPr>
              <w:t>activiteit</w:t>
            </w:r>
            <w:r w:rsidR="00AA7CE4" w:rsidRPr="009B1EB2">
              <w:rPr>
                <w:sz w:val="16"/>
              </w:rPr>
              <w:t xml:space="preserve"> kan dan mogelijk weer opengesteld worden.</w:t>
            </w:r>
          </w:p>
        </w:tc>
      </w:tr>
      <w:tr w:rsidR="00F00481" w:rsidRPr="00F00481" w14:paraId="4DC4892A" w14:textId="77777777" w:rsidTr="00C43ACC">
        <w:trPr>
          <w:cantSplit/>
        </w:trPr>
        <w:tc>
          <w:tcPr>
            <w:cnfStyle w:val="001000000000" w:firstRow="0" w:lastRow="0" w:firstColumn="1" w:lastColumn="0" w:oddVBand="0" w:evenVBand="0" w:oddHBand="0" w:evenHBand="0" w:firstRowFirstColumn="0" w:firstRowLastColumn="0" w:lastRowFirstColumn="0" w:lastRowLastColumn="0"/>
            <w:tcW w:w="176" w:type="pct"/>
          </w:tcPr>
          <w:p w14:paraId="6E9AD9F1" w14:textId="77777777" w:rsidR="004C274C" w:rsidRPr="00F00481" w:rsidRDefault="004C274C" w:rsidP="00D000AF">
            <w:pPr>
              <w:pStyle w:val="Lijstalinea"/>
              <w:numPr>
                <w:ilvl w:val="0"/>
                <w:numId w:val="10"/>
              </w:numPr>
              <w:rPr>
                <w:sz w:val="16"/>
              </w:rPr>
            </w:pPr>
          </w:p>
        </w:tc>
        <w:tc>
          <w:tcPr>
            <w:tcW w:w="775" w:type="pct"/>
          </w:tcPr>
          <w:p w14:paraId="45A7E6EA" w14:textId="1115D1D1" w:rsidR="004C274C" w:rsidRPr="00F00481" w:rsidRDefault="00113051" w:rsidP="00E34718">
            <w:pPr>
              <w:cnfStyle w:val="000000000000" w:firstRow="0" w:lastRow="0" w:firstColumn="0" w:lastColumn="0" w:oddVBand="0" w:evenVBand="0" w:oddHBand="0" w:evenHBand="0" w:firstRowFirstColumn="0" w:firstRowLastColumn="0" w:lastRowFirstColumn="0" w:lastRowLastColumn="0"/>
              <w:rPr>
                <w:sz w:val="16"/>
              </w:rPr>
            </w:pPr>
            <w:r w:rsidRPr="00F00481">
              <w:rPr>
                <w:sz w:val="16"/>
              </w:rPr>
              <w:t>Afnemer van de activiteit</w:t>
            </w:r>
            <w:r w:rsidR="004D1ECB" w:rsidRPr="00F00481">
              <w:rPr>
                <w:sz w:val="16"/>
              </w:rPr>
              <w:t xml:space="preserve"> (docent, toezichthouder, etc.)</w:t>
            </w:r>
          </w:p>
        </w:tc>
        <w:tc>
          <w:tcPr>
            <w:tcW w:w="1513" w:type="pct"/>
          </w:tcPr>
          <w:p w14:paraId="55527C4B" w14:textId="31BD2724" w:rsidR="004C274C" w:rsidRPr="00F00481" w:rsidRDefault="00736569" w:rsidP="006A0828">
            <w:pPr>
              <w:cnfStyle w:val="000000000000" w:firstRow="0" w:lastRow="0" w:firstColumn="0" w:lastColumn="0" w:oddVBand="0" w:evenVBand="0" w:oddHBand="0" w:evenHBand="0" w:firstRowFirstColumn="0" w:firstRowLastColumn="0" w:lastRowFirstColumn="0" w:lastRowLastColumn="0"/>
              <w:rPr>
                <w:sz w:val="16"/>
              </w:rPr>
            </w:pPr>
            <w:r w:rsidRPr="00F00481">
              <w:rPr>
                <w:sz w:val="16"/>
              </w:rPr>
              <w:t xml:space="preserve">Dat </w:t>
            </w:r>
            <w:r w:rsidR="00113051" w:rsidRPr="00F00481">
              <w:rPr>
                <w:sz w:val="16"/>
              </w:rPr>
              <w:t xml:space="preserve">bij een </w:t>
            </w:r>
            <w:r w:rsidRPr="00F00481">
              <w:rPr>
                <w:sz w:val="16"/>
              </w:rPr>
              <w:t>s</w:t>
            </w:r>
            <w:r w:rsidR="004C274C" w:rsidRPr="00F00481">
              <w:rPr>
                <w:sz w:val="16"/>
              </w:rPr>
              <w:t xml:space="preserve">tudent die </w:t>
            </w:r>
            <w:r w:rsidRPr="00F00481">
              <w:rPr>
                <w:sz w:val="16"/>
              </w:rPr>
              <w:t>verand</w:t>
            </w:r>
            <w:r w:rsidR="00113051" w:rsidRPr="00F00481">
              <w:rPr>
                <w:sz w:val="16"/>
              </w:rPr>
              <w:t>ert</w:t>
            </w:r>
            <w:r w:rsidRPr="00F00481">
              <w:rPr>
                <w:sz w:val="16"/>
              </w:rPr>
              <w:t xml:space="preserve"> van opleidingsvariant</w:t>
            </w:r>
            <w:r w:rsidR="004C274C" w:rsidRPr="00F00481">
              <w:rPr>
                <w:sz w:val="16"/>
              </w:rPr>
              <w:t xml:space="preserve"> </w:t>
            </w:r>
            <w:r w:rsidRPr="00F00481">
              <w:rPr>
                <w:sz w:val="16"/>
              </w:rPr>
              <w:t>(een andere inschrijving</w:t>
            </w:r>
            <w:r w:rsidR="004C274C" w:rsidRPr="00F00481">
              <w:rPr>
                <w:sz w:val="16"/>
              </w:rPr>
              <w:t xml:space="preserve">en </w:t>
            </w:r>
            <w:r w:rsidR="00113051" w:rsidRPr="00F00481">
              <w:rPr>
                <w:sz w:val="16"/>
              </w:rPr>
              <w:t>heeft</w:t>
            </w:r>
            <w:r w:rsidRPr="00F00481">
              <w:rPr>
                <w:sz w:val="16"/>
              </w:rPr>
              <w:t xml:space="preserve"> dan bij de oorspronkelijke boeking) word</w:t>
            </w:r>
            <w:r w:rsidR="00113051" w:rsidRPr="00F00481">
              <w:rPr>
                <w:sz w:val="16"/>
              </w:rPr>
              <w:t>t de boeking geannuleerd.</w:t>
            </w:r>
          </w:p>
        </w:tc>
        <w:tc>
          <w:tcPr>
            <w:tcW w:w="642" w:type="pct"/>
          </w:tcPr>
          <w:p w14:paraId="5877288E" w14:textId="30E2BFF1" w:rsidR="004C274C" w:rsidRPr="00F00481" w:rsidRDefault="00113051" w:rsidP="00E34718">
            <w:pPr>
              <w:cnfStyle w:val="000000000000" w:firstRow="0" w:lastRow="0" w:firstColumn="0" w:lastColumn="0" w:oddVBand="0" w:evenVBand="0" w:oddHBand="0" w:evenHBand="0" w:firstRowFirstColumn="0" w:firstRowLastColumn="0" w:lastRowFirstColumn="0" w:lastRowLastColumn="0"/>
              <w:rPr>
                <w:sz w:val="16"/>
              </w:rPr>
            </w:pPr>
            <w:r w:rsidRPr="00F00481">
              <w:rPr>
                <w:sz w:val="16"/>
              </w:rPr>
              <w:t>Duidelijk is op het moment van afname wie er aanwezig moeten zijn</w:t>
            </w:r>
          </w:p>
        </w:tc>
        <w:tc>
          <w:tcPr>
            <w:tcW w:w="1894" w:type="pct"/>
          </w:tcPr>
          <w:p w14:paraId="57D711FF" w14:textId="07397621" w:rsidR="00113051" w:rsidRPr="00F00481" w:rsidRDefault="00113051" w:rsidP="00D000AF">
            <w:pPr>
              <w:pStyle w:val="Lijstalinea"/>
              <w:numPr>
                <w:ilvl w:val="0"/>
                <w:numId w:val="23"/>
              </w:numPr>
              <w:cnfStyle w:val="000000000000" w:firstRow="0" w:lastRow="0" w:firstColumn="0" w:lastColumn="0" w:oddVBand="0" w:evenVBand="0" w:oddHBand="0" w:evenHBand="0" w:firstRowFirstColumn="0" w:firstRowLastColumn="0" w:lastRowFirstColumn="0" w:lastRowLastColumn="0"/>
              <w:rPr>
                <w:sz w:val="16"/>
              </w:rPr>
            </w:pPr>
            <w:r w:rsidRPr="00F00481">
              <w:rPr>
                <w:sz w:val="16"/>
              </w:rPr>
              <w:t>Opleidingsvariant maakt deel uit van de boekingsgegevens</w:t>
            </w:r>
          </w:p>
          <w:p w14:paraId="31949A27" w14:textId="048F146D" w:rsidR="004C274C" w:rsidRPr="00F00481" w:rsidRDefault="00113051" w:rsidP="00D000AF">
            <w:pPr>
              <w:pStyle w:val="Lijstalinea"/>
              <w:numPr>
                <w:ilvl w:val="0"/>
                <w:numId w:val="23"/>
              </w:numPr>
              <w:cnfStyle w:val="000000000000" w:firstRow="0" w:lastRow="0" w:firstColumn="0" w:lastColumn="0" w:oddVBand="0" w:evenVBand="0" w:oddHBand="0" w:evenHBand="0" w:firstRowFirstColumn="0" w:firstRowLastColumn="0" w:lastRowFirstColumn="0" w:lastRowLastColumn="0"/>
              <w:rPr>
                <w:sz w:val="16"/>
              </w:rPr>
            </w:pPr>
            <w:r w:rsidRPr="00F00481">
              <w:rPr>
                <w:sz w:val="16"/>
              </w:rPr>
              <w:t xml:space="preserve">Wordt </w:t>
            </w:r>
            <w:proofErr w:type="spellStart"/>
            <w:r w:rsidR="004D1ECB" w:rsidRPr="00F00481">
              <w:rPr>
                <w:sz w:val="16"/>
              </w:rPr>
              <w:t>geüpdate</w:t>
            </w:r>
            <w:proofErr w:type="spellEnd"/>
            <w:r w:rsidRPr="00F00481">
              <w:rPr>
                <w:sz w:val="16"/>
              </w:rPr>
              <w:t xml:space="preserve"> met veranderingen van de opleidingsvariant van de </w:t>
            </w:r>
            <w:r w:rsidR="00F873BD" w:rsidRPr="00F00481">
              <w:rPr>
                <w:sz w:val="16"/>
              </w:rPr>
              <w:t>student</w:t>
            </w:r>
          </w:p>
          <w:p w14:paraId="7C228E0D" w14:textId="17D894ED" w:rsidR="00113051" w:rsidRPr="00F00481" w:rsidRDefault="00113051" w:rsidP="00D000AF">
            <w:pPr>
              <w:pStyle w:val="Lijstalinea"/>
              <w:numPr>
                <w:ilvl w:val="0"/>
                <w:numId w:val="23"/>
              </w:numPr>
              <w:cnfStyle w:val="000000000000" w:firstRow="0" w:lastRow="0" w:firstColumn="0" w:lastColumn="0" w:oddVBand="0" w:evenVBand="0" w:oddHBand="0" w:evenHBand="0" w:firstRowFirstColumn="0" w:firstRowLastColumn="0" w:lastRowFirstColumn="0" w:lastRowLastColumn="0"/>
              <w:rPr>
                <w:sz w:val="16"/>
              </w:rPr>
            </w:pPr>
            <w:r w:rsidRPr="00F00481">
              <w:rPr>
                <w:sz w:val="16"/>
              </w:rPr>
              <w:t xml:space="preserve">Geeft de </w:t>
            </w:r>
            <w:r w:rsidR="00F873BD" w:rsidRPr="00F00481">
              <w:rPr>
                <w:sz w:val="16"/>
              </w:rPr>
              <w:t>student</w:t>
            </w:r>
            <w:r w:rsidRPr="00F00481">
              <w:rPr>
                <w:sz w:val="16"/>
              </w:rPr>
              <w:t xml:space="preserve"> een signaal (e-mail) dat de boeking is geannuleerd.</w:t>
            </w:r>
          </w:p>
          <w:p w14:paraId="6E5BAB39" w14:textId="19D3851C" w:rsidR="00F873BD" w:rsidRPr="00F00481" w:rsidRDefault="00F873BD" w:rsidP="00D000AF">
            <w:pPr>
              <w:pStyle w:val="Lijstalinea"/>
              <w:numPr>
                <w:ilvl w:val="0"/>
                <w:numId w:val="23"/>
              </w:numPr>
              <w:cnfStyle w:val="000000000000" w:firstRow="0" w:lastRow="0" w:firstColumn="0" w:lastColumn="0" w:oddVBand="0" w:evenVBand="0" w:oddHBand="0" w:evenHBand="0" w:firstRowFirstColumn="0" w:firstRowLastColumn="0" w:lastRowFirstColumn="0" w:lastRowLastColumn="0"/>
              <w:rPr>
                <w:sz w:val="16"/>
              </w:rPr>
            </w:pPr>
            <w:r w:rsidRPr="00F00481">
              <w:rPr>
                <w:sz w:val="16"/>
              </w:rPr>
              <w:t>Verwijdert de student uit de groep</w:t>
            </w:r>
          </w:p>
        </w:tc>
      </w:tr>
      <w:tr w:rsidR="00BB6FA6" w:rsidRPr="00BB6FA6" w14:paraId="6E379603" w14:textId="77777777" w:rsidTr="00C43AC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6" w:type="pct"/>
          </w:tcPr>
          <w:p w14:paraId="2A424AF9" w14:textId="77777777" w:rsidR="009B1825" w:rsidRPr="00BB6FA6" w:rsidRDefault="009B1825" w:rsidP="00D000AF">
            <w:pPr>
              <w:pStyle w:val="Lijstalinea"/>
              <w:numPr>
                <w:ilvl w:val="0"/>
                <w:numId w:val="10"/>
              </w:numPr>
              <w:rPr>
                <w:sz w:val="16"/>
              </w:rPr>
            </w:pPr>
          </w:p>
        </w:tc>
        <w:tc>
          <w:tcPr>
            <w:tcW w:w="775" w:type="pct"/>
          </w:tcPr>
          <w:p w14:paraId="4C42F18C" w14:textId="759AF3FF" w:rsidR="009B1825" w:rsidRPr="00BB6FA6" w:rsidRDefault="00BA4F61" w:rsidP="00F95B37">
            <w:pPr>
              <w:cnfStyle w:val="000000100000" w:firstRow="0" w:lastRow="0" w:firstColumn="0" w:lastColumn="0" w:oddVBand="0" w:evenVBand="0" w:oddHBand="1" w:evenHBand="0" w:firstRowFirstColumn="0" w:firstRowLastColumn="0" w:lastRowFirstColumn="0" w:lastRowLastColumn="0"/>
              <w:rPr>
                <w:sz w:val="16"/>
              </w:rPr>
            </w:pPr>
            <w:r w:rsidRPr="00BB6FA6">
              <w:rPr>
                <w:sz w:val="16"/>
              </w:rPr>
              <w:t>F</w:t>
            </w:r>
            <w:r w:rsidR="00A76802" w:rsidRPr="00BB6FA6">
              <w:rPr>
                <w:sz w:val="16"/>
              </w:rPr>
              <w:t>unctionaris gegevensbescherming/student</w:t>
            </w:r>
          </w:p>
        </w:tc>
        <w:tc>
          <w:tcPr>
            <w:tcW w:w="1513" w:type="pct"/>
          </w:tcPr>
          <w:p w14:paraId="3F395F73" w14:textId="42541375" w:rsidR="009B1825" w:rsidRPr="00BB6FA6" w:rsidRDefault="00BA4F61" w:rsidP="00F95B37">
            <w:pPr>
              <w:cnfStyle w:val="000000100000" w:firstRow="0" w:lastRow="0" w:firstColumn="0" w:lastColumn="0" w:oddVBand="0" w:evenVBand="0" w:oddHBand="1" w:evenHBand="0" w:firstRowFirstColumn="0" w:firstRowLastColumn="0" w:lastRowFirstColumn="0" w:lastRowLastColumn="0"/>
              <w:rPr>
                <w:sz w:val="16"/>
              </w:rPr>
            </w:pPr>
            <w:r w:rsidRPr="00BB6FA6">
              <w:rPr>
                <w:sz w:val="16"/>
              </w:rPr>
              <w:t>Dat studenten</w:t>
            </w:r>
            <w:r w:rsidR="00917964" w:rsidRPr="00BB6FA6">
              <w:rPr>
                <w:sz w:val="16"/>
              </w:rPr>
              <w:t xml:space="preserve"> zich m</w:t>
            </w:r>
            <w:r w:rsidR="0062670E" w:rsidRPr="00BB6FA6">
              <w:rPr>
                <w:sz w:val="16"/>
              </w:rPr>
              <w:t>iddels single-</w:t>
            </w:r>
            <w:proofErr w:type="spellStart"/>
            <w:r w:rsidR="0062670E" w:rsidRPr="00BB6FA6">
              <w:rPr>
                <w:sz w:val="16"/>
              </w:rPr>
              <w:t>sign</w:t>
            </w:r>
            <w:proofErr w:type="spellEnd"/>
            <w:r w:rsidR="0062670E" w:rsidRPr="00BB6FA6">
              <w:rPr>
                <w:sz w:val="16"/>
              </w:rPr>
              <w:t xml:space="preserve">-on kenbaar maken in het systeem en hierbij </w:t>
            </w:r>
            <w:r w:rsidR="00917964" w:rsidRPr="00BB6FA6">
              <w:rPr>
                <w:sz w:val="16"/>
              </w:rPr>
              <w:t xml:space="preserve">uitsluitend het </w:t>
            </w:r>
            <w:r w:rsidR="0062670E" w:rsidRPr="00BB6FA6">
              <w:rPr>
                <w:sz w:val="16"/>
              </w:rPr>
              <w:t xml:space="preserve">studentnummer </w:t>
            </w:r>
            <w:r w:rsidR="00F873BD" w:rsidRPr="00BB6FA6">
              <w:rPr>
                <w:sz w:val="16"/>
              </w:rPr>
              <w:t>(met opleidingsvariant</w:t>
            </w:r>
            <w:r w:rsidR="006B479D" w:rsidRPr="00BB6FA6">
              <w:rPr>
                <w:sz w:val="16"/>
              </w:rPr>
              <w:t>, groep</w:t>
            </w:r>
            <w:r w:rsidR="000A3F0D" w:rsidRPr="00BB6FA6">
              <w:rPr>
                <w:sz w:val="16"/>
              </w:rPr>
              <w:t>sdeelnames</w:t>
            </w:r>
            <w:r w:rsidR="00F873BD" w:rsidRPr="00BB6FA6">
              <w:rPr>
                <w:sz w:val="16"/>
              </w:rPr>
              <w:t xml:space="preserve">) </w:t>
            </w:r>
            <w:r w:rsidR="00917964" w:rsidRPr="00BB6FA6">
              <w:rPr>
                <w:sz w:val="16"/>
              </w:rPr>
              <w:t xml:space="preserve">wordt </w:t>
            </w:r>
            <w:r w:rsidR="0062670E" w:rsidRPr="00BB6FA6">
              <w:rPr>
                <w:sz w:val="16"/>
              </w:rPr>
              <w:t>vast</w:t>
            </w:r>
            <w:r w:rsidR="00917964" w:rsidRPr="00BB6FA6">
              <w:rPr>
                <w:sz w:val="16"/>
              </w:rPr>
              <w:t>ge</w:t>
            </w:r>
            <w:r w:rsidR="0062670E" w:rsidRPr="00BB6FA6">
              <w:rPr>
                <w:sz w:val="16"/>
              </w:rPr>
              <w:t>leg</w:t>
            </w:r>
            <w:r w:rsidR="00917964" w:rsidRPr="00BB6FA6">
              <w:rPr>
                <w:sz w:val="16"/>
              </w:rPr>
              <w:t>d bij een</w:t>
            </w:r>
            <w:r w:rsidR="0062670E" w:rsidRPr="00BB6FA6">
              <w:rPr>
                <w:sz w:val="16"/>
              </w:rPr>
              <w:t xml:space="preserve"> boeking.</w:t>
            </w:r>
          </w:p>
        </w:tc>
        <w:tc>
          <w:tcPr>
            <w:tcW w:w="642" w:type="pct"/>
          </w:tcPr>
          <w:p w14:paraId="170FA595" w14:textId="639E4FBE" w:rsidR="009B1825" w:rsidRPr="00BB6FA6" w:rsidRDefault="00917964" w:rsidP="00F95B37">
            <w:pPr>
              <w:cnfStyle w:val="000000100000" w:firstRow="0" w:lastRow="0" w:firstColumn="0" w:lastColumn="0" w:oddVBand="0" w:evenVBand="0" w:oddHBand="1" w:evenHBand="0" w:firstRowFirstColumn="0" w:firstRowLastColumn="0" w:lastRowFirstColumn="0" w:lastRowLastColumn="0"/>
              <w:rPr>
                <w:sz w:val="16"/>
              </w:rPr>
            </w:pPr>
            <w:r w:rsidRPr="00BB6FA6">
              <w:rPr>
                <w:sz w:val="16"/>
              </w:rPr>
              <w:t>Er zo min mogelijk naar de persoon herleidbare gegevens worden opgeslagen buiten de kernsystemen van het Koning Willem I College.</w:t>
            </w:r>
          </w:p>
        </w:tc>
        <w:tc>
          <w:tcPr>
            <w:tcW w:w="1894" w:type="pct"/>
          </w:tcPr>
          <w:p w14:paraId="7778C7F7" w14:textId="77777777" w:rsidR="009B1825" w:rsidRPr="00BB6FA6" w:rsidRDefault="00917964" w:rsidP="00917964">
            <w:pPr>
              <w:pStyle w:val="Lijstalinea"/>
              <w:numPr>
                <w:ilvl w:val="0"/>
                <w:numId w:val="30"/>
              </w:numPr>
              <w:cnfStyle w:val="000000100000" w:firstRow="0" w:lastRow="0" w:firstColumn="0" w:lastColumn="0" w:oddVBand="0" w:evenVBand="0" w:oddHBand="1" w:evenHBand="0" w:firstRowFirstColumn="0" w:firstRowLastColumn="0" w:lastRowFirstColumn="0" w:lastRowLastColumn="0"/>
              <w:rPr>
                <w:sz w:val="16"/>
              </w:rPr>
            </w:pPr>
            <w:r w:rsidRPr="00BB6FA6">
              <w:rPr>
                <w:sz w:val="16"/>
              </w:rPr>
              <w:t xml:space="preserve">SSO mogelijk met onze AD (via ADFS of </w:t>
            </w:r>
            <w:proofErr w:type="spellStart"/>
            <w:r w:rsidRPr="00BB6FA6">
              <w:rPr>
                <w:sz w:val="16"/>
              </w:rPr>
              <w:t>Azure</w:t>
            </w:r>
            <w:proofErr w:type="spellEnd"/>
            <w:r w:rsidRPr="00BB6FA6">
              <w:rPr>
                <w:sz w:val="16"/>
              </w:rPr>
              <w:t xml:space="preserve"> AD)</w:t>
            </w:r>
          </w:p>
          <w:p w14:paraId="4407735B" w14:textId="53CAB1AC" w:rsidR="005B3FB3" w:rsidRPr="00BB6FA6" w:rsidRDefault="005B3FB3" w:rsidP="00917964">
            <w:pPr>
              <w:pStyle w:val="Lijstalinea"/>
              <w:numPr>
                <w:ilvl w:val="0"/>
                <w:numId w:val="30"/>
              </w:numPr>
              <w:cnfStyle w:val="000000100000" w:firstRow="0" w:lastRow="0" w:firstColumn="0" w:lastColumn="0" w:oddVBand="0" w:evenVBand="0" w:oddHBand="1" w:evenHBand="0" w:firstRowFirstColumn="0" w:firstRowLastColumn="0" w:lastRowFirstColumn="0" w:lastRowLastColumn="0"/>
              <w:rPr>
                <w:sz w:val="16"/>
              </w:rPr>
            </w:pPr>
            <w:r w:rsidRPr="00BB6FA6">
              <w:rPr>
                <w:sz w:val="16"/>
              </w:rPr>
              <w:t>Student gekoppeld met groepsdeelnames moet bekend zijn in het boekingssysteem</w:t>
            </w:r>
          </w:p>
          <w:p w14:paraId="4E5000B2" w14:textId="598DB7F8" w:rsidR="005B3FB3" w:rsidRPr="00BB6FA6" w:rsidRDefault="005B3FB3" w:rsidP="005B3FB3">
            <w:pPr>
              <w:pStyle w:val="Lijstalinea"/>
              <w:numPr>
                <w:ilvl w:val="0"/>
                <w:numId w:val="30"/>
              </w:numPr>
              <w:cnfStyle w:val="000000100000" w:firstRow="0" w:lastRow="0" w:firstColumn="0" w:lastColumn="0" w:oddVBand="0" w:evenVBand="0" w:oddHBand="1" w:evenHBand="0" w:firstRowFirstColumn="0" w:firstRowLastColumn="0" w:lastRowFirstColumn="0" w:lastRowLastColumn="0"/>
              <w:rPr>
                <w:sz w:val="16"/>
              </w:rPr>
            </w:pPr>
            <w:r w:rsidRPr="00BB6FA6">
              <w:rPr>
                <w:sz w:val="16"/>
              </w:rPr>
              <w:t>Student gekoppeld met opleidingsvariant moet bekend zijn in het boekingssysteem</w:t>
            </w:r>
          </w:p>
        </w:tc>
      </w:tr>
      <w:tr w:rsidR="00F00481" w:rsidRPr="00F00481" w14:paraId="4E1B890F" w14:textId="77777777" w:rsidTr="00C43ACC">
        <w:trPr>
          <w:cantSplit/>
        </w:trPr>
        <w:tc>
          <w:tcPr>
            <w:cnfStyle w:val="001000000000" w:firstRow="0" w:lastRow="0" w:firstColumn="1" w:lastColumn="0" w:oddVBand="0" w:evenVBand="0" w:oddHBand="0" w:evenHBand="0" w:firstRowFirstColumn="0" w:firstRowLastColumn="0" w:lastRowFirstColumn="0" w:lastRowLastColumn="0"/>
            <w:tcW w:w="176" w:type="pct"/>
          </w:tcPr>
          <w:p w14:paraId="74B0E5C1" w14:textId="77777777" w:rsidR="00F873BD" w:rsidRPr="00F00481" w:rsidRDefault="00F873BD" w:rsidP="00D000AF">
            <w:pPr>
              <w:pStyle w:val="Lijstalinea"/>
              <w:numPr>
                <w:ilvl w:val="0"/>
                <w:numId w:val="10"/>
              </w:numPr>
              <w:rPr>
                <w:sz w:val="16"/>
              </w:rPr>
            </w:pPr>
          </w:p>
        </w:tc>
        <w:tc>
          <w:tcPr>
            <w:tcW w:w="775" w:type="pct"/>
          </w:tcPr>
          <w:p w14:paraId="416B234F" w14:textId="77777777" w:rsidR="00F873BD" w:rsidRPr="00F00481" w:rsidRDefault="00F873BD" w:rsidP="00F95B37">
            <w:pPr>
              <w:cnfStyle w:val="000000000000" w:firstRow="0" w:lastRow="0" w:firstColumn="0" w:lastColumn="0" w:oddVBand="0" w:evenVBand="0" w:oddHBand="0" w:evenHBand="0" w:firstRowFirstColumn="0" w:firstRowLastColumn="0" w:lastRowFirstColumn="0" w:lastRowLastColumn="0"/>
              <w:rPr>
                <w:sz w:val="16"/>
              </w:rPr>
            </w:pPr>
            <w:r w:rsidRPr="00F00481">
              <w:rPr>
                <w:sz w:val="16"/>
              </w:rPr>
              <w:t>Organisatie</w:t>
            </w:r>
          </w:p>
        </w:tc>
        <w:tc>
          <w:tcPr>
            <w:tcW w:w="1513" w:type="pct"/>
          </w:tcPr>
          <w:p w14:paraId="463673D4" w14:textId="7B0067C7" w:rsidR="00F873BD" w:rsidRPr="00F00481" w:rsidRDefault="00F873BD" w:rsidP="00F95B37">
            <w:pPr>
              <w:cnfStyle w:val="000000000000" w:firstRow="0" w:lastRow="0" w:firstColumn="0" w:lastColumn="0" w:oddVBand="0" w:evenVBand="0" w:oddHBand="0" w:evenHBand="0" w:firstRowFirstColumn="0" w:firstRowLastColumn="0" w:lastRowFirstColumn="0" w:lastRowLastColumn="0"/>
              <w:rPr>
                <w:sz w:val="16"/>
                <w:u w:val="single"/>
              </w:rPr>
            </w:pPr>
            <w:r w:rsidRPr="00F00481">
              <w:rPr>
                <w:sz w:val="16"/>
              </w:rPr>
              <w:t>Een activiteitenboekingssysteem, d</w:t>
            </w:r>
            <w:r w:rsidR="005B3FB3" w:rsidRPr="00F00481">
              <w:rPr>
                <w:sz w:val="16"/>
              </w:rPr>
              <w:t>at</w:t>
            </w:r>
            <w:r w:rsidRPr="00F00481">
              <w:rPr>
                <w:sz w:val="16"/>
              </w:rPr>
              <w:t xml:space="preserve"> voldoet aan de volgende </w:t>
            </w:r>
            <w:r w:rsidRPr="00F00481">
              <w:rPr>
                <w:sz w:val="16"/>
                <w:u w:val="single"/>
              </w:rPr>
              <w:t>eisen</w:t>
            </w:r>
          </w:p>
          <w:p w14:paraId="32065599" w14:textId="77777777" w:rsidR="00F873BD" w:rsidRPr="00F00481" w:rsidRDefault="00F873BD" w:rsidP="00F95B37">
            <w:pPr>
              <w:cnfStyle w:val="000000000000" w:firstRow="0" w:lastRow="0" w:firstColumn="0" w:lastColumn="0" w:oddVBand="0" w:evenVBand="0" w:oddHBand="0" w:evenHBand="0" w:firstRowFirstColumn="0" w:firstRowLastColumn="0" w:lastRowFirstColumn="0" w:lastRowLastColumn="0"/>
              <w:rPr>
                <w:sz w:val="16"/>
              </w:rPr>
            </w:pPr>
          </w:p>
        </w:tc>
        <w:tc>
          <w:tcPr>
            <w:tcW w:w="642" w:type="pct"/>
          </w:tcPr>
          <w:p w14:paraId="380E904C" w14:textId="77777777" w:rsidR="00F873BD" w:rsidRPr="00F00481" w:rsidRDefault="00F873BD" w:rsidP="00F95B37">
            <w:pPr>
              <w:cnfStyle w:val="000000000000" w:firstRow="0" w:lastRow="0" w:firstColumn="0" w:lastColumn="0" w:oddVBand="0" w:evenVBand="0" w:oddHBand="0" w:evenHBand="0" w:firstRowFirstColumn="0" w:firstRowLastColumn="0" w:lastRowFirstColumn="0" w:lastRowLastColumn="0"/>
              <w:rPr>
                <w:sz w:val="16"/>
              </w:rPr>
            </w:pPr>
          </w:p>
        </w:tc>
        <w:tc>
          <w:tcPr>
            <w:tcW w:w="1894" w:type="pct"/>
          </w:tcPr>
          <w:p w14:paraId="21C2728D" w14:textId="77777777" w:rsidR="00F873BD" w:rsidRPr="00F00481" w:rsidRDefault="00F873BD" w:rsidP="004B4D8B">
            <w:pPr>
              <w:pStyle w:val="Lijstalinea"/>
              <w:numPr>
                <w:ilvl w:val="0"/>
                <w:numId w:val="24"/>
              </w:numPr>
              <w:cnfStyle w:val="000000000000" w:firstRow="0" w:lastRow="0" w:firstColumn="0" w:lastColumn="0" w:oddVBand="0" w:evenVBand="0" w:oddHBand="0" w:evenHBand="0" w:firstRowFirstColumn="0" w:firstRowLastColumn="0" w:lastRowFirstColumn="0" w:lastRowLastColumn="0"/>
              <w:rPr>
                <w:sz w:val="16"/>
              </w:rPr>
            </w:pPr>
            <w:r w:rsidRPr="00F00481">
              <w:rPr>
                <w:sz w:val="16"/>
              </w:rPr>
              <w:t>De boekingen worden op één centrale plaats bijgehouden.</w:t>
            </w:r>
          </w:p>
          <w:p w14:paraId="3BB154E1" w14:textId="77777777" w:rsidR="00F873BD" w:rsidRPr="00F00481" w:rsidRDefault="00F873BD" w:rsidP="00D000AF">
            <w:pPr>
              <w:pStyle w:val="Lijstalinea"/>
              <w:numPr>
                <w:ilvl w:val="0"/>
                <w:numId w:val="24"/>
              </w:numPr>
              <w:cnfStyle w:val="000000000000" w:firstRow="0" w:lastRow="0" w:firstColumn="0" w:lastColumn="0" w:oddVBand="0" w:evenVBand="0" w:oddHBand="0" w:evenHBand="0" w:firstRowFirstColumn="0" w:firstRowLastColumn="0" w:lastRowFirstColumn="0" w:lastRowLastColumn="0"/>
              <w:rPr>
                <w:sz w:val="16"/>
              </w:rPr>
            </w:pPr>
            <w:r w:rsidRPr="00F00481">
              <w:rPr>
                <w:sz w:val="16"/>
              </w:rPr>
              <w:t>De voortgang van de boekingen van een opleidingsvariant kan centraal worden gemonitord.</w:t>
            </w:r>
          </w:p>
          <w:p w14:paraId="1D12046C" w14:textId="77777777" w:rsidR="00F873BD" w:rsidRPr="00F00481" w:rsidRDefault="00F873BD" w:rsidP="00D000AF">
            <w:pPr>
              <w:pStyle w:val="Lijstalinea"/>
              <w:numPr>
                <w:ilvl w:val="0"/>
                <w:numId w:val="24"/>
              </w:numPr>
              <w:cnfStyle w:val="000000000000" w:firstRow="0" w:lastRow="0" w:firstColumn="0" w:lastColumn="0" w:oddVBand="0" w:evenVBand="0" w:oddHBand="0" w:evenHBand="0" w:firstRowFirstColumn="0" w:firstRowLastColumn="0" w:lastRowFirstColumn="0" w:lastRowLastColumn="0"/>
              <w:rPr>
                <w:sz w:val="16"/>
              </w:rPr>
            </w:pPr>
            <w:r w:rsidRPr="00F00481">
              <w:rPr>
                <w:sz w:val="16"/>
              </w:rPr>
              <w:t xml:space="preserve">De boekingen kunnen inclusief de bijbehorende metadata via een interface real-time worden gepubliceerd naar de KW1C datalaag. </w:t>
            </w:r>
          </w:p>
          <w:p w14:paraId="57405E0D" w14:textId="77777777" w:rsidR="00F873BD" w:rsidRPr="00F00481" w:rsidRDefault="00F873BD">
            <w:pPr>
              <w:pStyle w:val="Lijstalinea"/>
              <w:numPr>
                <w:ilvl w:val="0"/>
                <w:numId w:val="24"/>
              </w:numPr>
              <w:cnfStyle w:val="000000000000" w:firstRow="0" w:lastRow="0" w:firstColumn="0" w:lastColumn="0" w:oddVBand="0" w:evenVBand="0" w:oddHBand="0" w:evenHBand="0" w:firstRowFirstColumn="0" w:firstRowLastColumn="0" w:lastRowFirstColumn="0" w:lastRowLastColumn="0"/>
              <w:rPr>
                <w:sz w:val="16"/>
              </w:rPr>
            </w:pPr>
            <w:r w:rsidRPr="00F00481">
              <w:rPr>
                <w:sz w:val="16"/>
              </w:rPr>
              <w:t>Studenten kunnen zoeken in de activiteitenboekingssysteem op bepaalde metadata en in full tekst (examencodes of benaming).</w:t>
            </w:r>
          </w:p>
          <w:p w14:paraId="5B65091D" w14:textId="77777777" w:rsidR="00F873BD" w:rsidRPr="00F00481" w:rsidRDefault="00F873BD">
            <w:pPr>
              <w:pStyle w:val="Lijstalinea"/>
              <w:numPr>
                <w:ilvl w:val="0"/>
                <w:numId w:val="24"/>
              </w:numPr>
              <w:cnfStyle w:val="000000000000" w:firstRow="0" w:lastRow="0" w:firstColumn="0" w:lastColumn="0" w:oddVBand="0" w:evenVBand="0" w:oddHBand="0" w:evenHBand="0" w:firstRowFirstColumn="0" w:firstRowLastColumn="0" w:lastRowFirstColumn="0" w:lastRowLastColumn="0"/>
              <w:rPr>
                <w:sz w:val="16"/>
              </w:rPr>
            </w:pPr>
            <w:r w:rsidRPr="00F00481">
              <w:rPr>
                <w:sz w:val="16"/>
              </w:rPr>
              <w:t>Gegevens uitsluitend toegankelijk zijn voor geautoriseerde personen op basis van de autorisatiematrix</w:t>
            </w:r>
          </w:p>
        </w:tc>
      </w:tr>
    </w:tbl>
    <w:p w14:paraId="4847A26A" w14:textId="19DF6776" w:rsidR="0025683B" w:rsidRPr="0025683B" w:rsidRDefault="0025683B" w:rsidP="0049167C">
      <w:pPr>
        <w:pStyle w:val="Kop2"/>
        <w:numPr>
          <w:ilvl w:val="0"/>
          <w:numId w:val="0"/>
        </w:numPr>
      </w:pPr>
    </w:p>
    <w:sectPr w:rsidR="0025683B" w:rsidRPr="0025683B" w:rsidSect="006634A5">
      <w:headerReference w:type="first" r:id="rId17"/>
      <w:footerReference w:type="first" r:id="rId18"/>
      <w:pgSz w:w="16838" w:h="11906" w:orient="landscape" w:code="9"/>
      <w:pgMar w:top="720" w:right="720" w:bottom="720" w:left="720" w:header="709" w:footer="94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03DFE6" w14:textId="77777777" w:rsidR="00D000AF" w:rsidRDefault="00D000AF" w:rsidP="00654DAB">
      <w:pPr>
        <w:spacing w:line="240" w:lineRule="auto"/>
      </w:pPr>
      <w:r>
        <w:separator/>
      </w:r>
    </w:p>
  </w:endnote>
  <w:endnote w:type="continuationSeparator" w:id="0">
    <w:p w14:paraId="5C2F7C9D" w14:textId="77777777" w:rsidR="00D000AF" w:rsidRDefault="00D000AF" w:rsidP="00654D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B40148" w14:textId="7B5C34DF" w:rsidR="00E107AE" w:rsidRDefault="00E107AE" w:rsidP="001A4E94">
    <w:pPr>
      <w:pStyle w:val="Voettekst"/>
      <w:tabs>
        <w:tab w:val="center" w:pos="4536"/>
      </w:tabs>
      <w:rPr>
        <w:lang w:val="en-US"/>
      </w:rPr>
    </w:pPr>
    <w:r w:rsidRPr="00E107AE">
      <w:t>|</w:t>
    </w:r>
    <w:r>
      <w:rPr>
        <w:lang w:val="en-US"/>
      </w:rPr>
      <w:t xml:space="preserve"> </w:t>
    </w:r>
    <w:r>
      <w:rPr>
        <w:lang w:val="en-US"/>
      </w:rPr>
      <w:fldChar w:fldCharType="begin"/>
    </w:r>
    <w:r>
      <w:rPr>
        <w:lang w:val="en-US"/>
      </w:rPr>
      <w:instrText xml:space="preserve"> PAGE  \* Arabic  \* MERGEFORMAT </w:instrText>
    </w:r>
    <w:r>
      <w:rPr>
        <w:lang w:val="en-US"/>
      </w:rPr>
      <w:fldChar w:fldCharType="separate"/>
    </w:r>
    <w:r w:rsidR="009E6E89">
      <w:rPr>
        <w:noProof/>
        <w:lang w:val="en-US"/>
      </w:rPr>
      <w:t>5</w:t>
    </w:r>
    <w:r>
      <w:rPr>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6287186"/>
      <w:docPartObj>
        <w:docPartGallery w:val="Page Numbers (Bottom of Page)"/>
        <w:docPartUnique/>
      </w:docPartObj>
    </w:sdtPr>
    <w:sdtEndPr/>
    <w:sdtContent>
      <w:p w14:paraId="7B812872" w14:textId="2F08EF4B" w:rsidR="00326E42" w:rsidRDefault="00326E42">
        <w:pPr>
          <w:pStyle w:val="Voettekst"/>
        </w:pPr>
        <w:r>
          <w:fldChar w:fldCharType="begin"/>
        </w:r>
        <w:r>
          <w:instrText>PAGE   \* MERGEFORMAT</w:instrText>
        </w:r>
        <w:r>
          <w:fldChar w:fldCharType="separate"/>
        </w:r>
        <w:r w:rsidR="0058139A">
          <w:rPr>
            <w:noProof/>
          </w:rPr>
          <w:t>1</w:t>
        </w:r>
        <w:r>
          <w:fldChar w:fldCharType="end"/>
        </w:r>
      </w:p>
    </w:sdtContent>
  </w:sdt>
  <w:p w14:paraId="2ABCAAB2" w14:textId="77777777" w:rsidR="7FAEDED5" w:rsidRDefault="7FAEDED5" w:rsidP="7FAEDED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5853832"/>
      <w:docPartObj>
        <w:docPartGallery w:val="Page Numbers (Bottom of Page)"/>
        <w:docPartUnique/>
      </w:docPartObj>
    </w:sdtPr>
    <w:sdtEndPr/>
    <w:sdtContent>
      <w:p w14:paraId="497DF458" w14:textId="700C4CC3" w:rsidR="003E031B" w:rsidRDefault="003E031B">
        <w:pPr>
          <w:pStyle w:val="Voettekst"/>
        </w:pPr>
        <w:r>
          <w:fldChar w:fldCharType="begin"/>
        </w:r>
        <w:r>
          <w:instrText>PAGE   \* MERGEFORMAT</w:instrText>
        </w:r>
        <w:r>
          <w:fldChar w:fldCharType="separate"/>
        </w:r>
        <w:r w:rsidR="0058139A">
          <w:rPr>
            <w:noProof/>
          </w:rPr>
          <w:t>3</w:t>
        </w:r>
        <w:r>
          <w:fldChar w:fldCharType="end"/>
        </w:r>
      </w:p>
    </w:sdtContent>
  </w:sdt>
  <w:p w14:paraId="053E9910" w14:textId="77777777" w:rsidR="7FAEDED5" w:rsidRDefault="7FAEDED5" w:rsidP="7FAEDED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422C44" w14:textId="77777777" w:rsidR="00D000AF" w:rsidRDefault="00D000AF" w:rsidP="00654DAB">
      <w:pPr>
        <w:spacing w:line="240" w:lineRule="auto"/>
      </w:pPr>
      <w:r>
        <w:separator/>
      </w:r>
    </w:p>
  </w:footnote>
  <w:footnote w:type="continuationSeparator" w:id="0">
    <w:p w14:paraId="0F102A58" w14:textId="77777777" w:rsidR="00D000AF" w:rsidRDefault="00D000AF" w:rsidP="00654DAB">
      <w:pPr>
        <w:spacing w:line="240" w:lineRule="auto"/>
      </w:pPr>
      <w:r>
        <w:continuationSeparator/>
      </w:r>
    </w:p>
  </w:footnote>
  <w:footnote w:id="1">
    <w:p w14:paraId="4282D40A" w14:textId="3E62AF6F" w:rsidR="00B76223" w:rsidRDefault="00B76223">
      <w:pPr>
        <w:pStyle w:val="Voetnoottekst"/>
      </w:pPr>
      <w:r w:rsidRPr="0049167C">
        <w:rPr>
          <w:rStyle w:val="Voetnootmarkering"/>
          <w:sz w:val="16"/>
        </w:rPr>
        <w:footnoteRef/>
      </w:r>
      <w:r w:rsidRPr="0049167C">
        <w:rPr>
          <w:sz w:val="16"/>
        </w:rPr>
        <w:t xml:space="preserve"> In dit document wordt de term ‘boeken’ gehanteerd. Bedoeld wordt het aanmelden/inschrijven van een student op een geroosterde activiteit (examen of andere activiteit).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A8740" w14:textId="77777777" w:rsidR="0086532D" w:rsidRDefault="0086532D">
    <w:pPr>
      <w:pStyle w:val="Koptekst"/>
    </w:pPr>
    <w:r>
      <w:rPr>
        <w:noProof/>
      </w:rPr>
      <w:drawing>
        <wp:anchor distT="0" distB="0" distL="114300" distR="114300" simplePos="0" relativeHeight="251657216" behindDoc="0" locked="0" layoutInCell="1" allowOverlap="1" wp14:anchorId="3B119E42" wp14:editId="2DF10CF7">
          <wp:simplePos x="0" y="0"/>
          <wp:positionH relativeFrom="page">
            <wp:align>center</wp:align>
          </wp:positionH>
          <wp:positionV relativeFrom="page">
            <wp:posOffset>234315</wp:posOffset>
          </wp:positionV>
          <wp:extent cx="237600" cy="126000"/>
          <wp:effectExtent l="0" t="0" r="0" b="7620"/>
          <wp:wrapNone/>
          <wp:docPr id="7" name="Afbeelding 7" descr="kw1c_Logo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7600" cy="126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515729" w14:textId="35EEAE3D" w:rsidR="003D4CC3" w:rsidRDefault="00980CA2" w:rsidP="000B6CA5">
    <w:pPr>
      <w:pStyle w:val="Koptekst"/>
      <w:spacing w:line="2502" w:lineRule="exact"/>
    </w:pPr>
    <w:r>
      <w:rPr>
        <w:noProof/>
      </w:rPr>
      <w:drawing>
        <wp:anchor distT="0" distB="0" distL="114300" distR="114300" simplePos="0" relativeHeight="251660288" behindDoc="1" locked="0" layoutInCell="1" allowOverlap="1" wp14:anchorId="138B220C" wp14:editId="5BA5D051">
          <wp:simplePos x="1076325" y="781050"/>
          <wp:positionH relativeFrom="column">
            <wp:align>center</wp:align>
          </wp:positionH>
          <wp:positionV relativeFrom="page">
            <wp:posOffset>234315</wp:posOffset>
          </wp:positionV>
          <wp:extent cx="1051200" cy="943200"/>
          <wp:effectExtent l="0" t="0" r="0" b="0"/>
          <wp:wrapNone/>
          <wp:docPr id="1" name="Picture 1" descr="kw1c_Logo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KW1C.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51200" cy="943200"/>
                  </a:xfrm>
                  <a:prstGeom prst="rect">
                    <a:avLst/>
                  </a:prstGeom>
                </pic:spPr>
              </pic:pic>
            </a:graphicData>
          </a:graphic>
          <wp14:sizeRelH relativeFrom="margin">
            <wp14:pctWidth>0</wp14:pctWidth>
          </wp14:sizeRelH>
          <wp14:sizeRelV relativeFrom="margin">
            <wp14:pctHeight>0</wp14:pctHeight>
          </wp14:sizeRelV>
        </wp:anchor>
      </w:drawing>
    </w:r>
  </w:p>
  <w:p w14:paraId="647369F2" w14:textId="31B0C96E" w:rsidR="003E031B" w:rsidRDefault="003E031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57111" w14:textId="77777777" w:rsidR="003E031B" w:rsidRDefault="003E031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03BDE"/>
    <w:multiLevelType w:val="multilevel"/>
    <w:tmpl w:val="E5D6D712"/>
    <w:styleLink w:val="KW1COpsommingLetterLijst"/>
    <w:lvl w:ilvl="0">
      <w:start w:val="1"/>
      <w:numFmt w:val="lowerLetter"/>
      <w:pStyle w:val="KW1COpsommingLetter"/>
      <w:lvlText w:val="%1."/>
      <w:lvlJc w:val="left"/>
      <w:pPr>
        <w:tabs>
          <w:tab w:val="num" w:pos="425"/>
        </w:tabs>
        <w:ind w:left="0" w:firstLine="0"/>
      </w:pPr>
      <w:rPr>
        <w:rFonts w:hint="default"/>
      </w:rPr>
    </w:lvl>
    <w:lvl w:ilvl="1">
      <w:start w:val="1"/>
      <w:numFmt w:val="decimal"/>
      <w:lvlText w:val="%2."/>
      <w:lvlJc w:val="left"/>
      <w:pPr>
        <w:tabs>
          <w:tab w:val="num" w:pos="851"/>
        </w:tabs>
        <w:ind w:left="425" w:firstLine="0"/>
      </w:pPr>
      <w:rPr>
        <w:rFonts w:hint="default"/>
      </w:rPr>
    </w:lvl>
    <w:lvl w:ilvl="2">
      <w:start w:val="1"/>
      <w:numFmt w:val="lowerLetter"/>
      <w:lvlText w:val="%3."/>
      <w:lvlJc w:val="left"/>
      <w:pPr>
        <w:tabs>
          <w:tab w:val="num" w:pos="1276"/>
        </w:tabs>
        <w:ind w:left="850" w:firstLine="0"/>
      </w:pPr>
      <w:rPr>
        <w:rFonts w:hint="default"/>
      </w:rPr>
    </w:lvl>
    <w:lvl w:ilvl="3">
      <w:start w:val="1"/>
      <w:numFmt w:val="decimal"/>
      <w:lvlText w:val="%4."/>
      <w:lvlJc w:val="left"/>
      <w:pPr>
        <w:tabs>
          <w:tab w:val="num" w:pos="1701"/>
        </w:tabs>
        <w:ind w:left="1275" w:firstLine="0"/>
      </w:pPr>
      <w:rPr>
        <w:rFonts w:hint="default"/>
      </w:rPr>
    </w:lvl>
    <w:lvl w:ilvl="4">
      <w:start w:val="1"/>
      <w:numFmt w:val="lowerLetter"/>
      <w:lvlText w:val="%5."/>
      <w:lvlJc w:val="left"/>
      <w:pPr>
        <w:tabs>
          <w:tab w:val="num" w:pos="2126"/>
        </w:tabs>
        <w:ind w:left="1700" w:firstLine="0"/>
      </w:pPr>
      <w:rPr>
        <w:rFonts w:hint="default"/>
      </w:rPr>
    </w:lvl>
    <w:lvl w:ilvl="5">
      <w:start w:val="1"/>
      <w:numFmt w:val="decimal"/>
      <w:lvlText w:val="%6."/>
      <w:lvlJc w:val="left"/>
      <w:pPr>
        <w:tabs>
          <w:tab w:val="num" w:pos="2552"/>
        </w:tabs>
        <w:ind w:left="2125" w:firstLine="0"/>
      </w:pPr>
      <w:rPr>
        <w:rFonts w:hint="default"/>
      </w:rPr>
    </w:lvl>
    <w:lvl w:ilvl="6">
      <w:start w:val="1"/>
      <w:numFmt w:val="lowerLetter"/>
      <w:lvlText w:val="%7."/>
      <w:lvlJc w:val="left"/>
      <w:pPr>
        <w:tabs>
          <w:tab w:val="num" w:pos="2977"/>
        </w:tabs>
        <w:ind w:left="2550" w:firstLine="0"/>
      </w:pPr>
      <w:rPr>
        <w:rFonts w:hint="default"/>
      </w:rPr>
    </w:lvl>
    <w:lvl w:ilvl="7">
      <w:start w:val="1"/>
      <w:numFmt w:val="decimal"/>
      <w:lvlText w:val="%8."/>
      <w:lvlJc w:val="left"/>
      <w:pPr>
        <w:tabs>
          <w:tab w:val="num" w:pos="3402"/>
        </w:tabs>
        <w:ind w:left="2975" w:firstLine="0"/>
      </w:pPr>
      <w:rPr>
        <w:rFonts w:hint="default"/>
      </w:rPr>
    </w:lvl>
    <w:lvl w:ilvl="8">
      <w:start w:val="1"/>
      <w:numFmt w:val="lowerLetter"/>
      <w:lvlText w:val="%9."/>
      <w:lvlJc w:val="left"/>
      <w:pPr>
        <w:tabs>
          <w:tab w:val="num" w:pos="3827"/>
        </w:tabs>
        <w:ind w:left="3400" w:firstLine="0"/>
      </w:pPr>
      <w:rPr>
        <w:rFonts w:hint="default"/>
      </w:rPr>
    </w:lvl>
  </w:abstractNum>
  <w:abstractNum w:abstractNumId="1" w15:restartNumberingAfterBreak="0">
    <w:nsid w:val="0A3A7177"/>
    <w:multiLevelType w:val="hybridMultilevel"/>
    <w:tmpl w:val="E55EDBCE"/>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BD05584"/>
    <w:multiLevelType w:val="hybridMultilevel"/>
    <w:tmpl w:val="E55EDBCE"/>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C570788"/>
    <w:multiLevelType w:val="multilevel"/>
    <w:tmpl w:val="9EBACD90"/>
    <w:numStyleLink w:val="KW1COpsommingBulletList"/>
  </w:abstractNum>
  <w:abstractNum w:abstractNumId="4" w15:restartNumberingAfterBreak="0">
    <w:nsid w:val="0DA46F0F"/>
    <w:multiLevelType w:val="hybridMultilevel"/>
    <w:tmpl w:val="B7027AB6"/>
    <w:lvl w:ilvl="0" w:tplc="FBAA2F84">
      <w:start w:val="1"/>
      <w:numFmt w:val="low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C34EEF"/>
    <w:multiLevelType w:val="hybridMultilevel"/>
    <w:tmpl w:val="B476AE0C"/>
    <w:lvl w:ilvl="0" w:tplc="04130019">
      <w:start w:val="1"/>
      <w:numFmt w:val="lowerLetter"/>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6417B6C"/>
    <w:multiLevelType w:val="hybridMultilevel"/>
    <w:tmpl w:val="EA600A1C"/>
    <w:lvl w:ilvl="0" w:tplc="04130019">
      <w:start w:val="1"/>
      <w:numFmt w:val="lowerLetter"/>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9BC7EFB"/>
    <w:multiLevelType w:val="hybridMultilevel"/>
    <w:tmpl w:val="8CCABC80"/>
    <w:lvl w:ilvl="0" w:tplc="04130019">
      <w:start w:val="1"/>
      <w:numFmt w:val="lowerLetter"/>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A03278C"/>
    <w:multiLevelType w:val="hybridMultilevel"/>
    <w:tmpl w:val="E55EDBCE"/>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E8100D1"/>
    <w:multiLevelType w:val="hybridMultilevel"/>
    <w:tmpl w:val="E668CB1E"/>
    <w:lvl w:ilvl="0" w:tplc="04130019">
      <w:start w:val="1"/>
      <w:numFmt w:val="lowerLetter"/>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EE97DAC"/>
    <w:multiLevelType w:val="hybridMultilevel"/>
    <w:tmpl w:val="B476AE0C"/>
    <w:lvl w:ilvl="0" w:tplc="04130019">
      <w:start w:val="1"/>
      <w:numFmt w:val="lowerLetter"/>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049562D"/>
    <w:multiLevelType w:val="multilevel"/>
    <w:tmpl w:val="0374CFD6"/>
    <w:styleLink w:val="KW1COpsommingCijferLijst"/>
    <w:lvl w:ilvl="0">
      <w:start w:val="1"/>
      <w:numFmt w:val="decimal"/>
      <w:pStyle w:val="KW1COpsommingCijfer"/>
      <w:lvlText w:val="%1."/>
      <w:lvlJc w:val="left"/>
      <w:pPr>
        <w:tabs>
          <w:tab w:val="num" w:pos="425"/>
        </w:tabs>
        <w:ind w:left="0" w:firstLine="0"/>
      </w:pPr>
      <w:rPr>
        <w:rFonts w:hint="default"/>
      </w:rPr>
    </w:lvl>
    <w:lvl w:ilvl="1">
      <w:start w:val="1"/>
      <w:numFmt w:val="lowerLetter"/>
      <w:lvlText w:val="%2."/>
      <w:lvlJc w:val="left"/>
      <w:pPr>
        <w:tabs>
          <w:tab w:val="num" w:pos="851"/>
        </w:tabs>
        <w:ind w:left="425" w:firstLine="0"/>
      </w:pPr>
      <w:rPr>
        <w:rFonts w:hint="default"/>
      </w:rPr>
    </w:lvl>
    <w:lvl w:ilvl="2">
      <w:start w:val="1"/>
      <w:numFmt w:val="decimal"/>
      <w:lvlText w:val="%3."/>
      <w:lvlJc w:val="left"/>
      <w:pPr>
        <w:tabs>
          <w:tab w:val="num" w:pos="1276"/>
        </w:tabs>
        <w:ind w:left="850" w:firstLine="0"/>
      </w:pPr>
      <w:rPr>
        <w:rFonts w:hint="default"/>
      </w:rPr>
    </w:lvl>
    <w:lvl w:ilvl="3">
      <w:start w:val="1"/>
      <w:numFmt w:val="lowerLetter"/>
      <w:lvlText w:val="%4."/>
      <w:lvlJc w:val="left"/>
      <w:pPr>
        <w:tabs>
          <w:tab w:val="num" w:pos="1701"/>
        </w:tabs>
        <w:ind w:left="1275" w:firstLine="0"/>
      </w:pPr>
      <w:rPr>
        <w:rFonts w:hint="default"/>
      </w:rPr>
    </w:lvl>
    <w:lvl w:ilvl="4">
      <w:start w:val="1"/>
      <w:numFmt w:val="decimal"/>
      <w:lvlText w:val="%5."/>
      <w:lvlJc w:val="left"/>
      <w:pPr>
        <w:tabs>
          <w:tab w:val="num" w:pos="2126"/>
        </w:tabs>
        <w:ind w:left="1700" w:firstLine="0"/>
      </w:pPr>
      <w:rPr>
        <w:rFonts w:hint="default"/>
      </w:rPr>
    </w:lvl>
    <w:lvl w:ilvl="5">
      <w:start w:val="1"/>
      <w:numFmt w:val="lowerLetter"/>
      <w:lvlText w:val="%6."/>
      <w:lvlJc w:val="left"/>
      <w:pPr>
        <w:tabs>
          <w:tab w:val="num" w:pos="2552"/>
        </w:tabs>
        <w:ind w:left="2125" w:firstLine="0"/>
      </w:pPr>
      <w:rPr>
        <w:rFonts w:hint="default"/>
      </w:rPr>
    </w:lvl>
    <w:lvl w:ilvl="6">
      <w:start w:val="1"/>
      <w:numFmt w:val="decimal"/>
      <w:lvlText w:val="%7."/>
      <w:lvlJc w:val="left"/>
      <w:pPr>
        <w:tabs>
          <w:tab w:val="num" w:pos="2977"/>
        </w:tabs>
        <w:ind w:left="2550" w:firstLine="0"/>
      </w:pPr>
      <w:rPr>
        <w:rFonts w:hint="default"/>
      </w:rPr>
    </w:lvl>
    <w:lvl w:ilvl="7">
      <w:start w:val="1"/>
      <w:numFmt w:val="lowerLetter"/>
      <w:lvlText w:val="%8."/>
      <w:lvlJc w:val="left"/>
      <w:pPr>
        <w:tabs>
          <w:tab w:val="num" w:pos="3402"/>
        </w:tabs>
        <w:ind w:left="2975" w:firstLine="0"/>
      </w:pPr>
      <w:rPr>
        <w:rFonts w:hint="default"/>
      </w:rPr>
    </w:lvl>
    <w:lvl w:ilvl="8">
      <w:start w:val="1"/>
      <w:numFmt w:val="decimal"/>
      <w:lvlText w:val="%9."/>
      <w:lvlJc w:val="left"/>
      <w:pPr>
        <w:tabs>
          <w:tab w:val="num" w:pos="3827"/>
        </w:tabs>
        <w:ind w:left="3400" w:firstLine="0"/>
      </w:pPr>
      <w:rPr>
        <w:rFonts w:hint="default"/>
      </w:rPr>
    </w:lvl>
  </w:abstractNum>
  <w:abstractNum w:abstractNumId="12" w15:restartNumberingAfterBreak="0">
    <w:nsid w:val="282E2A66"/>
    <w:multiLevelType w:val="multilevel"/>
    <w:tmpl w:val="FC82B88A"/>
    <w:lvl w:ilvl="0">
      <w:start w:val="1"/>
      <w:numFmt w:val="decimal"/>
      <w:pStyle w:val="Kop1"/>
      <w:lvlText w:val="%1."/>
      <w:lvlJc w:val="left"/>
      <w:pPr>
        <w:tabs>
          <w:tab w:val="num" w:pos="0"/>
        </w:tabs>
        <w:ind w:left="0" w:hanging="567"/>
      </w:pPr>
      <w:rPr>
        <w:rFonts w:hint="default"/>
      </w:rPr>
    </w:lvl>
    <w:lvl w:ilvl="1">
      <w:start w:val="1"/>
      <w:numFmt w:val="decimal"/>
      <w:pStyle w:val="Kop2"/>
      <w:lvlText w:val="%1.%2"/>
      <w:lvlJc w:val="left"/>
      <w:pPr>
        <w:tabs>
          <w:tab w:val="num" w:pos="0"/>
        </w:tabs>
        <w:ind w:left="0" w:hanging="567"/>
      </w:pPr>
      <w:rPr>
        <w:rFonts w:hint="default"/>
      </w:rPr>
    </w:lvl>
    <w:lvl w:ilvl="2">
      <w:start w:val="1"/>
      <w:numFmt w:val="decimal"/>
      <w:pStyle w:val="Kop3"/>
      <w:lvlText w:val="%1.%2.%3"/>
      <w:lvlJc w:val="left"/>
      <w:pPr>
        <w:ind w:left="0" w:hanging="567"/>
      </w:pPr>
      <w:rPr>
        <w:rFonts w:hint="default"/>
      </w:rPr>
    </w:lvl>
    <w:lvl w:ilvl="3">
      <w:start w:val="1"/>
      <w:numFmt w:val="none"/>
      <w:pStyle w:val="Kop4"/>
      <w:suff w:val="nothing"/>
      <w:lvlText w:val=""/>
      <w:lvlJc w:val="left"/>
      <w:pPr>
        <w:ind w:left="0"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13" w15:restartNumberingAfterBreak="0">
    <w:nsid w:val="2CAF62A8"/>
    <w:multiLevelType w:val="hybridMultilevel"/>
    <w:tmpl w:val="B1B02F5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F807D91"/>
    <w:multiLevelType w:val="multilevel"/>
    <w:tmpl w:val="9EBACD90"/>
    <w:styleLink w:val="KW1COpsommingBulletList"/>
    <w:lvl w:ilvl="0">
      <w:start w:val="1"/>
      <w:numFmt w:val="bullet"/>
      <w:pStyle w:val="KW1COpsommingBullet"/>
      <w:lvlText w:val="•"/>
      <w:lvlJc w:val="left"/>
      <w:pPr>
        <w:tabs>
          <w:tab w:val="num" w:pos="425"/>
        </w:tabs>
        <w:ind w:left="425" w:hanging="425"/>
      </w:pPr>
      <w:rPr>
        <w:rFonts w:ascii="Arial" w:hAnsi="Arial" w:hint="default"/>
      </w:rPr>
    </w:lvl>
    <w:lvl w:ilvl="1">
      <w:start w:val="1"/>
      <w:numFmt w:val="bullet"/>
      <w:lvlText w:val="-"/>
      <w:lvlJc w:val="left"/>
      <w:pPr>
        <w:tabs>
          <w:tab w:val="num" w:pos="850"/>
        </w:tabs>
        <w:ind w:left="850" w:hanging="425"/>
      </w:pPr>
      <w:rPr>
        <w:rFonts w:ascii="Arial" w:hAnsi="Arial" w:hint="default"/>
      </w:rPr>
    </w:lvl>
    <w:lvl w:ilvl="2">
      <w:start w:val="1"/>
      <w:numFmt w:val="bullet"/>
      <w:lvlText w:val="•"/>
      <w:lvlJc w:val="left"/>
      <w:pPr>
        <w:tabs>
          <w:tab w:val="num" w:pos="1275"/>
        </w:tabs>
        <w:ind w:left="1275" w:hanging="425"/>
      </w:pPr>
      <w:rPr>
        <w:rFonts w:ascii="Arial" w:hAnsi="Arial" w:hint="default"/>
      </w:rPr>
    </w:lvl>
    <w:lvl w:ilvl="3">
      <w:start w:val="1"/>
      <w:numFmt w:val="bullet"/>
      <w:lvlText w:val="-"/>
      <w:lvlJc w:val="left"/>
      <w:pPr>
        <w:tabs>
          <w:tab w:val="num" w:pos="1700"/>
        </w:tabs>
        <w:ind w:left="1700" w:hanging="425"/>
      </w:pPr>
      <w:rPr>
        <w:rFonts w:ascii="Arial" w:hAnsi="Arial" w:hint="default"/>
      </w:rPr>
    </w:lvl>
    <w:lvl w:ilvl="4">
      <w:start w:val="1"/>
      <w:numFmt w:val="bullet"/>
      <w:lvlText w:val="•"/>
      <w:lvlJc w:val="left"/>
      <w:pPr>
        <w:tabs>
          <w:tab w:val="num" w:pos="2125"/>
        </w:tabs>
        <w:ind w:left="2125" w:hanging="425"/>
      </w:pPr>
      <w:rPr>
        <w:rFonts w:ascii="Arial" w:hAnsi="Arial" w:hint="default"/>
      </w:rPr>
    </w:lvl>
    <w:lvl w:ilvl="5">
      <w:start w:val="1"/>
      <w:numFmt w:val="bullet"/>
      <w:lvlText w:val="-"/>
      <w:lvlJc w:val="left"/>
      <w:pPr>
        <w:tabs>
          <w:tab w:val="num" w:pos="2550"/>
        </w:tabs>
        <w:ind w:left="2550" w:hanging="425"/>
      </w:pPr>
      <w:rPr>
        <w:rFonts w:ascii="Arial" w:hAnsi="Arial" w:hint="default"/>
      </w:rPr>
    </w:lvl>
    <w:lvl w:ilvl="6">
      <w:start w:val="1"/>
      <w:numFmt w:val="bullet"/>
      <w:lvlText w:val="•"/>
      <w:lvlJc w:val="left"/>
      <w:pPr>
        <w:tabs>
          <w:tab w:val="num" w:pos="2975"/>
        </w:tabs>
        <w:ind w:left="2975" w:hanging="425"/>
      </w:pPr>
      <w:rPr>
        <w:rFonts w:ascii="Arial" w:hAnsi="Arial" w:hint="default"/>
      </w:rPr>
    </w:lvl>
    <w:lvl w:ilvl="7">
      <w:start w:val="1"/>
      <w:numFmt w:val="bullet"/>
      <w:lvlText w:val="-"/>
      <w:lvlJc w:val="left"/>
      <w:pPr>
        <w:tabs>
          <w:tab w:val="num" w:pos="3400"/>
        </w:tabs>
        <w:ind w:left="3400" w:hanging="425"/>
      </w:pPr>
      <w:rPr>
        <w:rFonts w:ascii="Arial" w:hAnsi="Arial" w:hint="default"/>
      </w:rPr>
    </w:lvl>
    <w:lvl w:ilvl="8">
      <w:start w:val="1"/>
      <w:numFmt w:val="bullet"/>
      <w:lvlText w:val="•"/>
      <w:lvlJc w:val="left"/>
      <w:pPr>
        <w:tabs>
          <w:tab w:val="num" w:pos="3825"/>
        </w:tabs>
        <w:ind w:left="3825" w:hanging="425"/>
      </w:pPr>
      <w:rPr>
        <w:rFonts w:ascii="Arial" w:hAnsi="Arial" w:hint="default"/>
      </w:rPr>
    </w:lvl>
  </w:abstractNum>
  <w:abstractNum w:abstractNumId="15" w15:restartNumberingAfterBreak="0">
    <w:nsid w:val="2FC12F28"/>
    <w:multiLevelType w:val="hybridMultilevel"/>
    <w:tmpl w:val="B7027AB6"/>
    <w:lvl w:ilvl="0" w:tplc="FBAA2F84">
      <w:start w:val="1"/>
      <w:numFmt w:val="low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05D2308"/>
    <w:multiLevelType w:val="hybridMultilevel"/>
    <w:tmpl w:val="E55EDBCE"/>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35F81715"/>
    <w:multiLevelType w:val="hybridMultilevel"/>
    <w:tmpl w:val="D23E1632"/>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7D77B78"/>
    <w:multiLevelType w:val="hybridMultilevel"/>
    <w:tmpl w:val="E55EDBCE"/>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954024A"/>
    <w:multiLevelType w:val="hybridMultilevel"/>
    <w:tmpl w:val="E55EDBCE"/>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E2718AB"/>
    <w:multiLevelType w:val="hybridMultilevel"/>
    <w:tmpl w:val="E55EDBCE"/>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3E7E1C21"/>
    <w:multiLevelType w:val="multilevel"/>
    <w:tmpl w:val="F5FA2CDE"/>
    <w:styleLink w:val="KW1COpsommingStreepLijst"/>
    <w:lvl w:ilvl="0">
      <w:start w:val="1"/>
      <w:numFmt w:val="bullet"/>
      <w:pStyle w:val="KW1COpsommingStreep"/>
      <w:lvlText w:val="-"/>
      <w:lvlJc w:val="left"/>
      <w:pPr>
        <w:tabs>
          <w:tab w:val="num" w:pos="425"/>
        </w:tabs>
        <w:ind w:left="0" w:firstLine="0"/>
      </w:pPr>
      <w:rPr>
        <w:rFonts w:ascii="Arial" w:hAnsi="Arial" w:hint="default"/>
      </w:rPr>
    </w:lvl>
    <w:lvl w:ilvl="1">
      <w:start w:val="1"/>
      <w:numFmt w:val="bullet"/>
      <w:lvlText w:val="•"/>
      <w:lvlJc w:val="left"/>
      <w:pPr>
        <w:tabs>
          <w:tab w:val="num" w:pos="851"/>
        </w:tabs>
        <w:ind w:left="425" w:firstLine="0"/>
      </w:pPr>
      <w:rPr>
        <w:rFonts w:ascii="Arial" w:hAnsi="Arial" w:hint="default"/>
      </w:rPr>
    </w:lvl>
    <w:lvl w:ilvl="2">
      <w:start w:val="1"/>
      <w:numFmt w:val="bullet"/>
      <w:lvlText w:val="-"/>
      <w:lvlJc w:val="left"/>
      <w:pPr>
        <w:tabs>
          <w:tab w:val="num" w:pos="1276"/>
        </w:tabs>
        <w:ind w:left="850" w:firstLine="0"/>
      </w:pPr>
      <w:rPr>
        <w:rFonts w:ascii="Arial" w:hAnsi="Arial" w:hint="default"/>
      </w:rPr>
    </w:lvl>
    <w:lvl w:ilvl="3">
      <w:start w:val="1"/>
      <w:numFmt w:val="bullet"/>
      <w:lvlText w:val="•"/>
      <w:lvlJc w:val="left"/>
      <w:pPr>
        <w:tabs>
          <w:tab w:val="num" w:pos="1701"/>
        </w:tabs>
        <w:ind w:left="1275" w:firstLine="0"/>
      </w:pPr>
      <w:rPr>
        <w:rFonts w:ascii="Arial" w:hAnsi="Arial" w:hint="default"/>
      </w:rPr>
    </w:lvl>
    <w:lvl w:ilvl="4">
      <w:start w:val="1"/>
      <w:numFmt w:val="bullet"/>
      <w:lvlText w:val="-"/>
      <w:lvlJc w:val="left"/>
      <w:pPr>
        <w:tabs>
          <w:tab w:val="num" w:pos="2126"/>
        </w:tabs>
        <w:ind w:left="1700" w:firstLine="0"/>
      </w:pPr>
      <w:rPr>
        <w:rFonts w:ascii="Arial" w:hAnsi="Arial" w:hint="default"/>
      </w:rPr>
    </w:lvl>
    <w:lvl w:ilvl="5">
      <w:start w:val="1"/>
      <w:numFmt w:val="bullet"/>
      <w:lvlText w:val="•"/>
      <w:lvlJc w:val="left"/>
      <w:pPr>
        <w:tabs>
          <w:tab w:val="num" w:pos="2552"/>
        </w:tabs>
        <w:ind w:left="2125" w:firstLine="0"/>
      </w:pPr>
      <w:rPr>
        <w:rFonts w:ascii="Arial" w:hAnsi="Arial" w:hint="default"/>
      </w:rPr>
    </w:lvl>
    <w:lvl w:ilvl="6">
      <w:start w:val="1"/>
      <w:numFmt w:val="bullet"/>
      <w:lvlText w:val="-"/>
      <w:lvlJc w:val="left"/>
      <w:pPr>
        <w:tabs>
          <w:tab w:val="num" w:pos="2977"/>
        </w:tabs>
        <w:ind w:left="2550" w:firstLine="0"/>
      </w:pPr>
      <w:rPr>
        <w:rFonts w:ascii="Arial" w:hAnsi="Arial" w:hint="default"/>
      </w:rPr>
    </w:lvl>
    <w:lvl w:ilvl="7">
      <w:start w:val="1"/>
      <w:numFmt w:val="bullet"/>
      <w:lvlText w:val="•"/>
      <w:lvlJc w:val="left"/>
      <w:pPr>
        <w:tabs>
          <w:tab w:val="num" w:pos="3402"/>
        </w:tabs>
        <w:ind w:left="2975" w:firstLine="0"/>
      </w:pPr>
      <w:rPr>
        <w:rFonts w:ascii="Arial" w:hAnsi="Arial" w:hint="default"/>
      </w:rPr>
    </w:lvl>
    <w:lvl w:ilvl="8">
      <w:start w:val="1"/>
      <w:numFmt w:val="bullet"/>
      <w:lvlText w:val="-"/>
      <w:lvlJc w:val="left"/>
      <w:pPr>
        <w:tabs>
          <w:tab w:val="num" w:pos="3827"/>
        </w:tabs>
        <w:ind w:left="3400" w:firstLine="0"/>
      </w:pPr>
      <w:rPr>
        <w:rFonts w:ascii="Arial" w:hAnsi="Arial" w:hint="default"/>
      </w:rPr>
    </w:lvl>
  </w:abstractNum>
  <w:abstractNum w:abstractNumId="22" w15:restartNumberingAfterBreak="0">
    <w:nsid w:val="40F66BD6"/>
    <w:multiLevelType w:val="hybridMultilevel"/>
    <w:tmpl w:val="7CB0E056"/>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B7E5DEA"/>
    <w:multiLevelType w:val="hybridMultilevel"/>
    <w:tmpl w:val="B476AE0C"/>
    <w:lvl w:ilvl="0" w:tplc="04130019">
      <w:start w:val="1"/>
      <w:numFmt w:val="lowerLetter"/>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CDC50CC"/>
    <w:multiLevelType w:val="hybridMultilevel"/>
    <w:tmpl w:val="EA600A1C"/>
    <w:lvl w:ilvl="0" w:tplc="04130019">
      <w:start w:val="1"/>
      <w:numFmt w:val="lowerLetter"/>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F1D5890"/>
    <w:multiLevelType w:val="hybridMultilevel"/>
    <w:tmpl w:val="E55EDBCE"/>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50313B59"/>
    <w:multiLevelType w:val="hybridMultilevel"/>
    <w:tmpl w:val="E55EDBCE"/>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51F0182D"/>
    <w:multiLevelType w:val="multilevel"/>
    <w:tmpl w:val="F5FA2CDE"/>
    <w:numStyleLink w:val="KW1COpsommingStreepLijst"/>
  </w:abstractNum>
  <w:abstractNum w:abstractNumId="28" w15:restartNumberingAfterBreak="0">
    <w:nsid w:val="52374BB1"/>
    <w:multiLevelType w:val="hybridMultilevel"/>
    <w:tmpl w:val="E55EDBCE"/>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5B12BD8"/>
    <w:multiLevelType w:val="hybridMultilevel"/>
    <w:tmpl w:val="E55EDBCE"/>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56B23F10"/>
    <w:multiLevelType w:val="multilevel"/>
    <w:tmpl w:val="0374CFD6"/>
    <w:numStyleLink w:val="KW1COpsommingCijferLijst"/>
  </w:abstractNum>
  <w:abstractNum w:abstractNumId="31" w15:restartNumberingAfterBreak="0">
    <w:nsid w:val="5B72627C"/>
    <w:multiLevelType w:val="hybridMultilevel"/>
    <w:tmpl w:val="B476AE0C"/>
    <w:lvl w:ilvl="0" w:tplc="04130019">
      <w:start w:val="1"/>
      <w:numFmt w:val="lowerLetter"/>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5F842718"/>
    <w:multiLevelType w:val="hybridMultilevel"/>
    <w:tmpl w:val="E55EDBCE"/>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62A40182"/>
    <w:multiLevelType w:val="hybridMultilevel"/>
    <w:tmpl w:val="E55EDBCE"/>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45B3E12"/>
    <w:multiLevelType w:val="hybridMultilevel"/>
    <w:tmpl w:val="B1B02F5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66DE1E42"/>
    <w:multiLevelType w:val="multilevel"/>
    <w:tmpl w:val="E5D6D712"/>
    <w:numStyleLink w:val="KW1COpsommingLetterLijst"/>
  </w:abstractNum>
  <w:abstractNum w:abstractNumId="36" w15:restartNumberingAfterBreak="0">
    <w:nsid w:val="6CCF1BD4"/>
    <w:multiLevelType w:val="hybridMultilevel"/>
    <w:tmpl w:val="EA600A1C"/>
    <w:lvl w:ilvl="0" w:tplc="04130019">
      <w:start w:val="1"/>
      <w:numFmt w:val="lowerLetter"/>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6F182B19"/>
    <w:multiLevelType w:val="hybridMultilevel"/>
    <w:tmpl w:val="D23E1632"/>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F52762C"/>
    <w:multiLevelType w:val="hybridMultilevel"/>
    <w:tmpl w:val="B476AE0C"/>
    <w:lvl w:ilvl="0" w:tplc="04130019">
      <w:start w:val="1"/>
      <w:numFmt w:val="lowerLetter"/>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5981E65"/>
    <w:multiLevelType w:val="hybridMultilevel"/>
    <w:tmpl w:val="B476AE0C"/>
    <w:lvl w:ilvl="0" w:tplc="04130019">
      <w:start w:val="1"/>
      <w:numFmt w:val="lowerLetter"/>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76306023"/>
    <w:multiLevelType w:val="hybridMultilevel"/>
    <w:tmpl w:val="E55EDBCE"/>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782154A1"/>
    <w:multiLevelType w:val="hybridMultilevel"/>
    <w:tmpl w:val="E55EDBCE"/>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79503701"/>
    <w:multiLevelType w:val="hybridMultilevel"/>
    <w:tmpl w:val="E55EDBCE"/>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1"/>
  </w:num>
  <w:num w:numId="2">
    <w:abstractNumId w:val="11"/>
  </w:num>
  <w:num w:numId="3">
    <w:abstractNumId w:val="0"/>
  </w:num>
  <w:num w:numId="4">
    <w:abstractNumId w:val="12"/>
  </w:num>
  <w:num w:numId="5">
    <w:abstractNumId w:val="30"/>
  </w:num>
  <w:num w:numId="6">
    <w:abstractNumId w:val="35"/>
  </w:num>
  <w:num w:numId="7">
    <w:abstractNumId w:val="27"/>
  </w:num>
  <w:num w:numId="8">
    <w:abstractNumId w:val="14"/>
  </w:num>
  <w:num w:numId="9">
    <w:abstractNumId w:val="3"/>
  </w:num>
  <w:num w:numId="10">
    <w:abstractNumId w:val="34"/>
  </w:num>
  <w:num w:numId="11">
    <w:abstractNumId w:val="5"/>
  </w:num>
  <w:num w:numId="12">
    <w:abstractNumId w:val="39"/>
  </w:num>
  <w:num w:numId="13">
    <w:abstractNumId w:val="9"/>
  </w:num>
  <w:num w:numId="14">
    <w:abstractNumId w:val="24"/>
  </w:num>
  <w:num w:numId="15">
    <w:abstractNumId w:val="7"/>
  </w:num>
  <w:num w:numId="16">
    <w:abstractNumId w:val="40"/>
  </w:num>
  <w:num w:numId="17">
    <w:abstractNumId w:val="2"/>
  </w:num>
  <w:num w:numId="18">
    <w:abstractNumId w:val="41"/>
  </w:num>
  <w:num w:numId="19">
    <w:abstractNumId w:val="33"/>
  </w:num>
  <w:num w:numId="20">
    <w:abstractNumId w:val="8"/>
  </w:num>
  <w:num w:numId="21">
    <w:abstractNumId w:val="25"/>
  </w:num>
  <w:num w:numId="22">
    <w:abstractNumId w:val="29"/>
  </w:num>
  <w:num w:numId="23">
    <w:abstractNumId w:val="18"/>
  </w:num>
  <w:num w:numId="24">
    <w:abstractNumId w:val="26"/>
  </w:num>
  <w:num w:numId="25">
    <w:abstractNumId w:val="22"/>
  </w:num>
  <w:num w:numId="26">
    <w:abstractNumId w:val="31"/>
  </w:num>
  <w:num w:numId="27">
    <w:abstractNumId w:val="15"/>
  </w:num>
  <w:num w:numId="28">
    <w:abstractNumId w:val="42"/>
  </w:num>
  <w:num w:numId="29">
    <w:abstractNumId w:val="13"/>
  </w:num>
  <w:num w:numId="30">
    <w:abstractNumId w:val="20"/>
  </w:num>
  <w:num w:numId="31">
    <w:abstractNumId w:val="1"/>
  </w:num>
  <w:num w:numId="32">
    <w:abstractNumId w:val="23"/>
  </w:num>
  <w:num w:numId="33">
    <w:abstractNumId w:val="10"/>
  </w:num>
  <w:num w:numId="34">
    <w:abstractNumId w:val="16"/>
  </w:num>
  <w:num w:numId="35">
    <w:abstractNumId w:val="6"/>
  </w:num>
  <w:num w:numId="36">
    <w:abstractNumId w:val="38"/>
  </w:num>
  <w:num w:numId="37">
    <w:abstractNumId w:val="28"/>
  </w:num>
  <w:num w:numId="38">
    <w:abstractNumId w:val="4"/>
  </w:num>
  <w:num w:numId="39">
    <w:abstractNumId w:val="32"/>
  </w:num>
  <w:num w:numId="40">
    <w:abstractNumId w:val="36"/>
  </w:num>
  <w:num w:numId="41">
    <w:abstractNumId w:val="19"/>
  </w:num>
  <w:num w:numId="42">
    <w:abstractNumId w:val="37"/>
  </w:num>
  <w:num w:numId="43">
    <w:abstractNumId w:val="1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attachedTemplate r:id="rId1"/>
  <w:defaultTabStop w:val="851"/>
  <w:hyphenationZone w:val="425"/>
  <w:characterSpacingControl w:val="doNotCompress"/>
  <w:hdrShapeDefaults>
    <o:shapedefaults v:ext="edit" spidmax="552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DbsDocumentInfo" w:val="&lt;?xml version=&quot;1.0&quot; encoding=&quot;utf-16&quot;?&gt;_x000d__x000a_&lt;documentinfo version=&quot;1.0&quot; projectname=&quot;kw1c&quot; projectid=&quot;9b4b2b66-d7f4-477b-80a0-561e5923cbd8&quot; pagemasterid=&quot;27aa6e4a-52bb-4853-ab16-bf8901342e08&quot; documentid=&quot;c0fa2bf4672b42a5bf1d097f1bcb436b&quot; profileid=&quot;00000000-0000-0000-0000-000000000000&quot; culture=&quot;nl-NL&quot;&gt;_x000d__x000a_  &lt;content&gt;_x000d__x000a_    &lt;document sourcepath=&quot;\LeegDocument&quot; sourceid=&quot;29f7c0ae-607d-47f9-b074-eb14657a1e2b&quot;&gt;_x000d__x000a_      &lt;variables /&gt;_x000d__x000a_    &lt;/document&gt;_x000d__x000a_  &lt;/content&gt;_x000d__x000a_&lt;/documentinfo&gt;"/>
    <w:docVar w:name="eDbsPath" w:val="\LeegDocument"/>
  </w:docVars>
  <w:rsids>
    <w:rsidRoot w:val="000926BE"/>
    <w:rsid w:val="00000465"/>
    <w:rsid w:val="00001FD2"/>
    <w:rsid w:val="00005346"/>
    <w:rsid w:val="000123DE"/>
    <w:rsid w:val="000128A1"/>
    <w:rsid w:val="00013EB8"/>
    <w:rsid w:val="00023826"/>
    <w:rsid w:val="00027596"/>
    <w:rsid w:val="00030C21"/>
    <w:rsid w:val="0004456C"/>
    <w:rsid w:val="00046F4B"/>
    <w:rsid w:val="00051B55"/>
    <w:rsid w:val="00053A5D"/>
    <w:rsid w:val="0006262C"/>
    <w:rsid w:val="00062A0D"/>
    <w:rsid w:val="00066D24"/>
    <w:rsid w:val="000926BE"/>
    <w:rsid w:val="000A3F0D"/>
    <w:rsid w:val="000A757C"/>
    <w:rsid w:val="000B6CA5"/>
    <w:rsid w:val="000C7A49"/>
    <w:rsid w:val="000E0F2E"/>
    <w:rsid w:val="000E4426"/>
    <w:rsid w:val="000F4D4E"/>
    <w:rsid w:val="0010312B"/>
    <w:rsid w:val="0010557A"/>
    <w:rsid w:val="001070B9"/>
    <w:rsid w:val="001105B9"/>
    <w:rsid w:val="00113051"/>
    <w:rsid w:val="0011594B"/>
    <w:rsid w:val="00120E3F"/>
    <w:rsid w:val="00123B74"/>
    <w:rsid w:val="001242F5"/>
    <w:rsid w:val="001269DB"/>
    <w:rsid w:val="00127396"/>
    <w:rsid w:val="00127B61"/>
    <w:rsid w:val="00127E3B"/>
    <w:rsid w:val="001365D5"/>
    <w:rsid w:val="00141CE7"/>
    <w:rsid w:val="00143DEC"/>
    <w:rsid w:val="00150977"/>
    <w:rsid w:val="001642BA"/>
    <w:rsid w:val="0018700F"/>
    <w:rsid w:val="0019586B"/>
    <w:rsid w:val="00197025"/>
    <w:rsid w:val="00197318"/>
    <w:rsid w:val="001975E4"/>
    <w:rsid w:val="001A4E94"/>
    <w:rsid w:val="001B210F"/>
    <w:rsid w:val="001C28B8"/>
    <w:rsid w:val="001C3E32"/>
    <w:rsid w:val="001D2880"/>
    <w:rsid w:val="001D37B8"/>
    <w:rsid w:val="001D6CBE"/>
    <w:rsid w:val="001D6D93"/>
    <w:rsid w:val="001E07BB"/>
    <w:rsid w:val="001E62DE"/>
    <w:rsid w:val="001F1E25"/>
    <w:rsid w:val="001F6704"/>
    <w:rsid w:val="00207269"/>
    <w:rsid w:val="00235150"/>
    <w:rsid w:val="00244B2F"/>
    <w:rsid w:val="0025683B"/>
    <w:rsid w:val="00266EC2"/>
    <w:rsid w:val="002763A6"/>
    <w:rsid w:val="00291A98"/>
    <w:rsid w:val="00292B62"/>
    <w:rsid w:val="002B1CF6"/>
    <w:rsid w:val="002B31DA"/>
    <w:rsid w:val="002E43F1"/>
    <w:rsid w:val="002F0A1A"/>
    <w:rsid w:val="00303BC1"/>
    <w:rsid w:val="00303DEA"/>
    <w:rsid w:val="00307894"/>
    <w:rsid w:val="00307CEB"/>
    <w:rsid w:val="00311FF3"/>
    <w:rsid w:val="00325A71"/>
    <w:rsid w:val="00326973"/>
    <w:rsid w:val="00326E42"/>
    <w:rsid w:val="003273EC"/>
    <w:rsid w:val="00346AB2"/>
    <w:rsid w:val="00350BEF"/>
    <w:rsid w:val="0035764A"/>
    <w:rsid w:val="00365294"/>
    <w:rsid w:val="00367E00"/>
    <w:rsid w:val="003816E3"/>
    <w:rsid w:val="00390740"/>
    <w:rsid w:val="00393553"/>
    <w:rsid w:val="00397519"/>
    <w:rsid w:val="003A0150"/>
    <w:rsid w:val="003B63A8"/>
    <w:rsid w:val="003B7C4C"/>
    <w:rsid w:val="003C3970"/>
    <w:rsid w:val="003C545B"/>
    <w:rsid w:val="003D19F5"/>
    <w:rsid w:val="003D4CC3"/>
    <w:rsid w:val="003D6F09"/>
    <w:rsid w:val="003E031B"/>
    <w:rsid w:val="004030BB"/>
    <w:rsid w:val="0040543F"/>
    <w:rsid w:val="004079D6"/>
    <w:rsid w:val="0041427B"/>
    <w:rsid w:val="00420854"/>
    <w:rsid w:val="00440640"/>
    <w:rsid w:val="00452FED"/>
    <w:rsid w:val="004548F5"/>
    <w:rsid w:val="00454E61"/>
    <w:rsid w:val="00457F13"/>
    <w:rsid w:val="0046208A"/>
    <w:rsid w:val="00481F2B"/>
    <w:rsid w:val="0049167C"/>
    <w:rsid w:val="00491E63"/>
    <w:rsid w:val="00496EF2"/>
    <w:rsid w:val="004A10C7"/>
    <w:rsid w:val="004A5B01"/>
    <w:rsid w:val="004B4D8B"/>
    <w:rsid w:val="004C1973"/>
    <w:rsid w:val="004C1A8F"/>
    <w:rsid w:val="004C274C"/>
    <w:rsid w:val="004D04CB"/>
    <w:rsid w:val="004D1ECB"/>
    <w:rsid w:val="004D4B78"/>
    <w:rsid w:val="004E7FD1"/>
    <w:rsid w:val="004F3133"/>
    <w:rsid w:val="00502C1E"/>
    <w:rsid w:val="0051023B"/>
    <w:rsid w:val="00510D30"/>
    <w:rsid w:val="00514F62"/>
    <w:rsid w:val="00525419"/>
    <w:rsid w:val="0052580A"/>
    <w:rsid w:val="00537FF4"/>
    <w:rsid w:val="0055115D"/>
    <w:rsid w:val="00564F61"/>
    <w:rsid w:val="0058139A"/>
    <w:rsid w:val="005906B1"/>
    <w:rsid w:val="005918FA"/>
    <w:rsid w:val="00594A50"/>
    <w:rsid w:val="005A1657"/>
    <w:rsid w:val="005A1804"/>
    <w:rsid w:val="005B016B"/>
    <w:rsid w:val="005B3FB3"/>
    <w:rsid w:val="005B6441"/>
    <w:rsid w:val="005C1F10"/>
    <w:rsid w:val="005D0190"/>
    <w:rsid w:val="005D0A05"/>
    <w:rsid w:val="005D527D"/>
    <w:rsid w:val="005E2C3F"/>
    <w:rsid w:val="005E3834"/>
    <w:rsid w:val="00612F64"/>
    <w:rsid w:val="0062670E"/>
    <w:rsid w:val="00654DAB"/>
    <w:rsid w:val="006634A5"/>
    <w:rsid w:val="0067467C"/>
    <w:rsid w:val="00680409"/>
    <w:rsid w:val="00682AAC"/>
    <w:rsid w:val="0068453F"/>
    <w:rsid w:val="0068511B"/>
    <w:rsid w:val="0068570A"/>
    <w:rsid w:val="00687725"/>
    <w:rsid w:val="006A0828"/>
    <w:rsid w:val="006A1C38"/>
    <w:rsid w:val="006B157F"/>
    <w:rsid w:val="006B1F04"/>
    <w:rsid w:val="006B479D"/>
    <w:rsid w:val="006C0D7B"/>
    <w:rsid w:val="006C18BB"/>
    <w:rsid w:val="006F398F"/>
    <w:rsid w:val="006F5F57"/>
    <w:rsid w:val="0071367F"/>
    <w:rsid w:val="00713E05"/>
    <w:rsid w:val="00716B04"/>
    <w:rsid w:val="00716DAE"/>
    <w:rsid w:val="00721CE2"/>
    <w:rsid w:val="007237CE"/>
    <w:rsid w:val="00725E86"/>
    <w:rsid w:val="0073393D"/>
    <w:rsid w:val="007345A9"/>
    <w:rsid w:val="00736569"/>
    <w:rsid w:val="00742D1B"/>
    <w:rsid w:val="00755B6E"/>
    <w:rsid w:val="00780A7C"/>
    <w:rsid w:val="00787E05"/>
    <w:rsid w:val="007923DA"/>
    <w:rsid w:val="007932A8"/>
    <w:rsid w:val="0079418D"/>
    <w:rsid w:val="007C2273"/>
    <w:rsid w:val="007F13BB"/>
    <w:rsid w:val="007F2797"/>
    <w:rsid w:val="007F54E5"/>
    <w:rsid w:val="00800357"/>
    <w:rsid w:val="00806BE2"/>
    <w:rsid w:val="00814585"/>
    <w:rsid w:val="0081661E"/>
    <w:rsid w:val="00816FA3"/>
    <w:rsid w:val="00824E51"/>
    <w:rsid w:val="00831A15"/>
    <w:rsid w:val="00836BFC"/>
    <w:rsid w:val="0084179C"/>
    <w:rsid w:val="00844E03"/>
    <w:rsid w:val="00844F6E"/>
    <w:rsid w:val="00847556"/>
    <w:rsid w:val="008566AC"/>
    <w:rsid w:val="0086532D"/>
    <w:rsid w:val="00893040"/>
    <w:rsid w:val="0089637C"/>
    <w:rsid w:val="008A027F"/>
    <w:rsid w:val="008B4A54"/>
    <w:rsid w:val="008B7005"/>
    <w:rsid w:val="008C3423"/>
    <w:rsid w:val="008C78D7"/>
    <w:rsid w:val="008E64E9"/>
    <w:rsid w:val="0090630C"/>
    <w:rsid w:val="00917964"/>
    <w:rsid w:val="00923D32"/>
    <w:rsid w:val="00932321"/>
    <w:rsid w:val="0094256F"/>
    <w:rsid w:val="009452CF"/>
    <w:rsid w:val="00957587"/>
    <w:rsid w:val="0096085D"/>
    <w:rsid w:val="00966D8F"/>
    <w:rsid w:val="00970385"/>
    <w:rsid w:val="0097405B"/>
    <w:rsid w:val="00980CA2"/>
    <w:rsid w:val="009A20BD"/>
    <w:rsid w:val="009A2FAB"/>
    <w:rsid w:val="009A35A4"/>
    <w:rsid w:val="009B1825"/>
    <w:rsid w:val="009B1EB2"/>
    <w:rsid w:val="009B68D0"/>
    <w:rsid w:val="009C79CA"/>
    <w:rsid w:val="009D0703"/>
    <w:rsid w:val="009D439F"/>
    <w:rsid w:val="009D5085"/>
    <w:rsid w:val="009D5674"/>
    <w:rsid w:val="009E6E89"/>
    <w:rsid w:val="00A04636"/>
    <w:rsid w:val="00A1001A"/>
    <w:rsid w:val="00A23B1A"/>
    <w:rsid w:val="00A23C53"/>
    <w:rsid w:val="00A26169"/>
    <w:rsid w:val="00A31222"/>
    <w:rsid w:val="00A339F9"/>
    <w:rsid w:val="00A44E40"/>
    <w:rsid w:val="00A5007D"/>
    <w:rsid w:val="00A52857"/>
    <w:rsid w:val="00A6090C"/>
    <w:rsid w:val="00A66B85"/>
    <w:rsid w:val="00A70B2F"/>
    <w:rsid w:val="00A70CA8"/>
    <w:rsid w:val="00A71D08"/>
    <w:rsid w:val="00A76802"/>
    <w:rsid w:val="00A76C43"/>
    <w:rsid w:val="00A85F72"/>
    <w:rsid w:val="00AA0788"/>
    <w:rsid w:val="00AA08A3"/>
    <w:rsid w:val="00AA7CE4"/>
    <w:rsid w:val="00AB1989"/>
    <w:rsid w:val="00AC3A74"/>
    <w:rsid w:val="00AE6214"/>
    <w:rsid w:val="00AF68CA"/>
    <w:rsid w:val="00B045C7"/>
    <w:rsid w:val="00B12CF9"/>
    <w:rsid w:val="00B163DF"/>
    <w:rsid w:val="00B313D4"/>
    <w:rsid w:val="00B4353D"/>
    <w:rsid w:val="00B54C57"/>
    <w:rsid w:val="00B66C82"/>
    <w:rsid w:val="00B76223"/>
    <w:rsid w:val="00B76244"/>
    <w:rsid w:val="00B8489D"/>
    <w:rsid w:val="00BA2420"/>
    <w:rsid w:val="00BA4F61"/>
    <w:rsid w:val="00BA5F36"/>
    <w:rsid w:val="00BB6000"/>
    <w:rsid w:val="00BB6FA6"/>
    <w:rsid w:val="00BC0DA8"/>
    <w:rsid w:val="00BC506E"/>
    <w:rsid w:val="00BD178F"/>
    <w:rsid w:val="00BE7DE6"/>
    <w:rsid w:val="00BF4E5F"/>
    <w:rsid w:val="00BF5526"/>
    <w:rsid w:val="00BF650C"/>
    <w:rsid w:val="00C02544"/>
    <w:rsid w:val="00C1103E"/>
    <w:rsid w:val="00C138CC"/>
    <w:rsid w:val="00C1590D"/>
    <w:rsid w:val="00C24CBC"/>
    <w:rsid w:val="00C25804"/>
    <w:rsid w:val="00C42766"/>
    <w:rsid w:val="00C43ACC"/>
    <w:rsid w:val="00C4461A"/>
    <w:rsid w:val="00C45434"/>
    <w:rsid w:val="00C510FB"/>
    <w:rsid w:val="00C52685"/>
    <w:rsid w:val="00C5753C"/>
    <w:rsid w:val="00C60B9D"/>
    <w:rsid w:val="00C66B01"/>
    <w:rsid w:val="00C678C3"/>
    <w:rsid w:val="00C86DF0"/>
    <w:rsid w:val="00C95725"/>
    <w:rsid w:val="00CA2773"/>
    <w:rsid w:val="00CA6AAC"/>
    <w:rsid w:val="00CB299A"/>
    <w:rsid w:val="00CB7D5C"/>
    <w:rsid w:val="00CC4A14"/>
    <w:rsid w:val="00CC5EE4"/>
    <w:rsid w:val="00CD033D"/>
    <w:rsid w:val="00CF1639"/>
    <w:rsid w:val="00CF6722"/>
    <w:rsid w:val="00D000AF"/>
    <w:rsid w:val="00D012BB"/>
    <w:rsid w:val="00D0156F"/>
    <w:rsid w:val="00D0610F"/>
    <w:rsid w:val="00D3687C"/>
    <w:rsid w:val="00D40EBC"/>
    <w:rsid w:val="00D60731"/>
    <w:rsid w:val="00D8745A"/>
    <w:rsid w:val="00D95E92"/>
    <w:rsid w:val="00DA5B7D"/>
    <w:rsid w:val="00DB0B74"/>
    <w:rsid w:val="00DB0CA9"/>
    <w:rsid w:val="00DB5FB9"/>
    <w:rsid w:val="00DB6D4A"/>
    <w:rsid w:val="00DD5535"/>
    <w:rsid w:val="00DE334B"/>
    <w:rsid w:val="00DF0F57"/>
    <w:rsid w:val="00DF4B27"/>
    <w:rsid w:val="00E01548"/>
    <w:rsid w:val="00E0160E"/>
    <w:rsid w:val="00E047D7"/>
    <w:rsid w:val="00E0610C"/>
    <w:rsid w:val="00E107AE"/>
    <w:rsid w:val="00E10AB7"/>
    <w:rsid w:val="00E12017"/>
    <w:rsid w:val="00E14862"/>
    <w:rsid w:val="00E153B6"/>
    <w:rsid w:val="00E32601"/>
    <w:rsid w:val="00E37B3D"/>
    <w:rsid w:val="00E60F56"/>
    <w:rsid w:val="00E70B0B"/>
    <w:rsid w:val="00E73B48"/>
    <w:rsid w:val="00E95934"/>
    <w:rsid w:val="00EB56FB"/>
    <w:rsid w:val="00EC4635"/>
    <w:rsid w:val="00ED4B07"/>
    <w:rsid w:val="00ED6D48"/>
    <w:rsid w:val="00EE3AC7"/>
    <w:rsid w:val="00F00481"/>
    <w:rsid w:val="00F02593"/>
    <w:rsid w:val="00F025D3"/>
    <w:rsid w:val="00F10C87"/>
    <w:rsid w:val="00F175BF"/>
    <w:rsid w:val="00F200EC"/>
    <w:rsid w:val="00F2343F"/>
    <w:rsid w:val="00F26A5B"/>
    <w:rsid w:val="00F2701D"/>
    <w:rsid w:val="00F37A92"/>
    <w:rsid w:val="00F468CB"/>
    <w:rsid w:val="00F5637D"/>
    <w:rsid w:val="00F578D9"/>
    <w:rsid w:val="00F57C40"/>
    <w:rsid w:val="00F63CA7"/>
    <w:rsid w:val="00F73359"/>
    <w:rsid w:val="00F81167"/>
    <w:rsid w:val="00F873BD"/>
    <w:rsid w:val="00F87A53"/>
    <w:rsid w:val="00F9462E"/>
    <w:rsid w:val="00F94698"/>
    <w:rsid w:val="00F95B37"/>
    <w:rsid w:val="00F96150"/>
    <w:rsid w:val="00F974C6"/>
    <w:rsid w:val="00FA0495"/>
    <w:rsid w:val="00FA5520"/>
    <w:rsid w:val="00FB0792"/>
    <w:rsid w:val="00FB1573"/>
    <w:rsid w:val="00FC2ABB"/>
    <w:rsid w:val="00FC6688"/>
    <w:rsid w:val="00FF5132"/>
    <w:rsid w:val="00FF715F"/>
    <w:rsid w:val="7FAEDE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19557F8D"/>
  <w15:docId w15:val="{B7301BFC-9429-4E37-8E92-A0D274C71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nl-NL" w:eastAsia="nl-NL" w:bidi="ar-SA"/>
      </w:rPr>
    </w:rPrDefault>
    <w:pPrDefault>
      <w:pPr>
        <w:spacing w:line="240" w:lineRule="atLeast"/>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005346"/>
    <w:rPr>
      <w:sz w:val="18"/>
    </w:rPr>
  </w:style>
  <w:style w:type="paragraph" w:styleId="Kop1">
    <w:name w:val="heading 1"/>
    <w:basedOn w:val="Standaard"/>
    <w:next w:val="Standaard"/>
    <w:link w:val="Kop1Char"/>
    <w:uiPriority w:val="9"/>
    <w:qFormat/>
    <w:rsid w:val="00AC3A74"/>
    <w:pPr>
      <w:keepNext/>
      <w:keepLines/>
      <w:numPr>
        <w:numId w:val="4"/>
      </w:numPr>
      <w:spacing w:before="240"/>
      <w:outlineLvl w:val="0"/>
    </w:pPr>
    <w:rPr>
      <w:rFonts w:asciiTheme="majorHAnsi" w:eastAsiaTheme="majorEastAsia" w:hAnsiTheme="majorHAnsi" w:cstheme="majorBidi"/>
      <w:b/>
      <w:bCs/>
      <w:szCs w:val="28"/>
    </w:rPr>
  </w:style>
  <w:style w:type="paragraph" w:styleId="Kop2">
    <w:name w:val="heading 2"/>
    <w:basedOn w:val="Standaard"/>
    <w:next w:val="Standaard"/>
    <w:link w:val="Kop2Char"/>
    <w:uiPriority w:val="9"/>
    <w:unhideWhenUsed/>
    <w:qFormat/>
    <w:rsid w:val="00C25804"/>
    <w:pPr>
      <w:keepNext/>
      <w:keepLines/>
      <w:numPr>
        <w:ilvl w:val="1"/>
        <w:numId w:val="4"/>
      </w:numPr>
      <w:spacing w:before="240"/>
      <w:outlineLvl w:val="1"/>
    </w:pPr>
    <w:rPr>
      <w:rFonts w:asciiTheme="majorHAnsi" w:eastAsiaTheme="majorEastAsia" w:hAnsiTheme="majorHAnsi" w:cstheme="majorBidi"/>
      <w:b/>
      <w:bCs/>
      <w:szCs w:val="26"/>
    </w:rPr>
  </w:style>
  <w:style w:type="paragraph" w:styleId="Kop3">
    <w:name w:val="heading 3"/>
    <w:basedOn w:val="Standaard"/>
    <w:next w:val="Standaard"/>
    <w:link w:val="Kop3Char"/>
    <w:uiPriority w:val="9"/>
    <w:unhideWhenUsed/>
    <w:qFormat/>
    <w:rsid w:val="00C25804"/>
    <w:pPr>
      <w:keepNext/>
      <w:keepLines/>
      <w:numPr>
        <w:ilvl w:val="2"/>
        <w:numId w:val="4"/>
      </w:numPr>
      <w:spacing w:before="240"/>
      <w:outlineLvl w:val="2"/>
    </w:pPr>
    <w:rPr>
      <w:rFonts w:asciiTheme="majorHAnsi" w:eastAsiaTheme="majorEastAsia" w:hAnsiTheme="majorHAnsi" w:cstheme="majorBidi"/>
      <w:b/>
      <w:bCs/>
    </w:rPr>
  </w:style>
  <w:style w:type="paragraph" w:styleId="Kop4">
    <w:name w:val="heading 4"/>
    <w:basedOn w:val="Standaard"/>
    <w:next w:val="Standaard"/>
    <w:link w:val="Kop4Char"/>
    <w:uiPriority w:val="9"/>
    <w:unhideWhenUsed/>
    <w:rsid w:val="00F175BF"/>
    <w:pPr>
      <w:keepNext/>
      <w:keepLines/>
      <w:numPr>
        <w:ilvl w:val="3"/>
        <w:numId w:val="4"/>
      </w:numPr>
      <w:spacing w:before="240"/>
      <w:outlineLvl w:val="3"/>
    </w:pPr>
    <w:rPr>
      <w:rFonts w:asciiTheme="majorHAnsi" w:eastAsiaTheme="majorEastAsia" w:hAnsiTheme="majorHAnsi" w:cstheme="majorBidi"/>
      <w:b/>
      <w:bCs/>
      <w:iCs/>
    </w:rPr>
  </w:style>
  <w:style w:type="paragraph" w:styleId="Kop5">
    <w:name w:val="heading 5"/>
    <w:basedOn w:val="Kop4"/>
    <w:next w:val="Standaard"/>
    <w:link w:val="Kop5Char"/>
    <w:uiPriority w:val="9"/>
    <w:unhideWhenUsed/>
    <w:rsid w:val="00AC3A74"/>
    <w:pPr>
      <w:numPr>
        <w:ilvl w:val="4"/>
      </w:numPr>
      <w:outlineLvl w:val="4"/>
    </w:pPr>
  </w:style>
  <w:style w:type="paragraph" w:styleId="Kop6">
    <w:name w:val="heading 6"/>
    <w:basedOn w:val="Kop5"/>
    <w:next w:val="Standaard"/>
    <w:link w:val="Kop6Char"/>
    <w:uiPriority w:val="9"/>
    <w:unhideWhenUsed/>
    <w:rsid w:val="00AC3A74"/>
    <w:pPr>
      <w:numPr>
        <w:ilvl w:val="5"/>
      </w:numPr>
      <w:outlineLvl w:val="5"/>
    </w:pPr>
    <w:rPr>
      <w:iCs w:val="0"/>
    </w:rPr>
  </w:style>
  <w:style w:type="paragraph" w:styleId="Kop7">
    <w:name w:val="heading 7"/>
    <w:basedOn w:val="Kop6"/>
    <w:next w:val="Standaard"/>
    <w:link w:val="Kop7Char"/>
    <w:uiPriority w:val="9"/>
    <w:unhideWhenUsed/>
    <w:rsid w:val="00AC3A74"/>
    <w:pPr>
      <w:numPr>
        <w:ilvl w:val="6"/>
      </w:numPr>
      <w:outlineLvl w:val="6"/>
    </w:pPr>
    <w:rPr>
      <w:iCs/>
    </w:rPr>
  </w:style>
  <w:style w:type="paragraph" w:styleId="Kop8">
    <w:name w:val="heading 8"/>
    <w:basedOn w:val="Kop7"/>
    <w:next w:val="Standaard"/>
    <w:link w:val="Kop8Char"/>
    <w:uiPriority w:val="9"/>
    <w:unhideWhenUsed/>
    <w:rsid w:val="00AC3A74"/>
    <w:pPr>
      <w:numPr>
        <w:ilvl w:val="7"/>
      </w:numPr>
      <w:outlineLvl w:val="7"/>
    </w:pPr>
  </w:style>
  <w:style w:type="paragraph" w:styleId="Kop9">
    <w:name w:val="heading 9"/>
    <w:basedOn w:val="Kop8"/>
    <w:next w:val="Standaard"/>
    <w:link w:val="Kop9Char"/>
    <w:uiPriority w:val="9"/>
    <w:unhideWhenUsed/>
    <w:rsid w:val="00AC3A74"/>
    <w:pPr>
      <w:numPr>
        <w:ilvl w:val="8"/>
      </w:numPr>
      <w:outlineLvl w:val="8"/>
    </w:pPr>
    <w:rPr>
      <w:iCs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14862"/>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E14862"/>
    <w:rPr>
      <w:rFonts w:ascii="Segoe UI" w:hAnsi="Segoe UI" w:cs="Segoe UI"/>
      <w:sz w:val="18"/>
      <w:szCs w:val="18"/>
    </w:rPr>
  </w:style>
  <w:style w:type="paragraph" w:customStyle="1" w:styleId="KW1CDocumentkopje">
    <w:name w:val="KW1C_Documentkopje"/>
    <w:basedOn w:val="Standaard"/>
    <w:rsid w:val="00510D30"/>
    <w:rPr>
      <w:b/>
      <w:sz w:val="16"/>
    </w:rPr>
  </w:style>
  <w:style w:type="paragraph" w:styleId="Koptekst">
    <w:name w:val="header"/>
    <w:basedOn w:val="Standaard"/>
    <w:link w:val="KoptekstChar"/>
    <w:uiPriority w:val="99"/>
    <w:unhideWhenUsed/>
    <w:rsid w:val="00307CEB"/>
    <w:pPr>
      <w:spacing w:line="240" w:lineRule="auto"/>
    </w:pPr>
  </w:style>
  <w:style w:type="character" w:customStyle="1" w:styleId="KoptekstChar">
    <w:name w:val="Koptekst Char"/>
    <w:basedOn w:val="Standaardalinea-lettertype"/>
    <w:link w:val="Koptekst"/>
    <w:uiPriority w:val="99"/>
    <w:rsid w:val="00307CEB"/>
  </w:style>
  <w:style w:type="paragraph" w:styleId="Voettekst">
    <w:name w:val="footer"/>
    <w:basedOn w:val="Standaard"/>
    <w:link w:val="VoettekstChar"/>
    <w:uiPriority w:val="99"/>
    <w:unhideWhenUsed/>
    <w:rsid w:val="00307CEB"/>
    <w:pPr>
      <w:spacing w:line="240" w:lineRule="auto"/>
      <w:jc w:val="right"/>
    </w:pPr>
  </w:style>
  <w:style w:type="character" w:customStyle="1" w:styleId="VoettekstChar">
    <w:name w:val="Voettekst Char"/>
    <w:basedOn w:val="Standaardalinea-lettertype"/>
    <w:link w:val="Voettekst"/>
    <w:uiPriority w:val="99"/>
    <w:rsid w:val="00307CEB"/>
  </w:style>
  <w:style w:type="table" w:styleId="Tabelraster">
    <w:name w:val="Table Grid"/>
    <w:basedOn w:val="Standaardtabel"/>
    <w:rsid w:val="00325A7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1E62DE"/>
    <w:rPr>
      <w:color w:val="0085CA" w:themeColor="hyperlink"/>
      <w:u w:val="single"/>
    </w:rPr>
  </w:style>
  <w:style w:type="paragraph" w:customStyle="1" w:styleId="KW1CDocumentgegevens">
    <w:name w:val="KW1C_Documentgegevens"/>
    <w:basedOn w:val="Standaard"/>
    <w:rsid w:val="007F2797"/>
    <w:pPr>
      <w:framePr w:w="2552" w:wrap="around" w:vAnchor="page" w:hAnchor="page" w:x="7656" w:y="3630" w:anchorLock="1"/>
      <w:tabs>
        <w:tab w:val="left" w:pos="227"/>
      </w:tabs>
    </w:pPr>
    <w:rPr>
      <w:noProof/>
      <w:sz w:val="16"/>
    </w:rPr>
  </w:style>
  <w:style w:type="paragraph" w:customStyle="1" w:styleId="KW1CDocumentgegevensKopje">
    <w:name w:val="KW1C_DocumentgegevensKopje"/>
    <w:basedOn w:val="KW1CDocumentgegevens"/>
    <w:next w:val="KW1CDocumentgegevens"/>
    <w:rsid w:val="0010312B"/>
    <w:pPr>
      <w:framePr w:wrap="around"/>
    </w:pPr>
    <w:rPr>
      <w:b/>
    </w:rPr>
  </w:style>
  <w:style w:type="character" w:customStyle="1" w:styleId="KW1CVet">
    <w:name w:val="KW1C_Vet"/>
    <w:basedOn w:val="KoptekstChar"/>
    <w:uiPriority w:val="1"/>
    <w:rsid w:val="00027596"/>
    <w:rPr>
      <w:b/>
    </w:rPr>
  </w:style>
  <w:style w:type="paragraph" w:styleId="Lijstalinea">
    <w:name w:val="List Paragraph"/>
    <w:basedOn w:val="Standaard"/>
    <w:uiPriority w:val="34"/>
    <w:rsid w:val="00A6090C"/>
    <w:pPr>
      <w:ind w:left="720"/>
      <w:contextualSpacing/>
    </w:pPr>
  </w:style>
  <w:style w:type="character" w:customStyle="1" w:styleId="Kop1Char">
    <w:name w:val="Kop 1 Char"/>
    <w:basedOn w:val="Standaardalinea-lettertype"/>
    <w:link w:val="Kop1"/>
    <w:uiPriority w:val="9"/>
    <w:rsid w:val="00AC3A74"/>
    <w:rPr>
      <w:rFonts w:asciiTheme="majorHAnsi" w:eastAsiaTheme="majorEastAsia" w:hAnsiTheme="majorHAnsi" w:cstheme="majorBidi"/>
      <w:b/>
      <w:bCs/>
      <w:sz w:val="18"/>
      <w:szCs w:val="28"/>
    </w:rPr>
  </w:style>
  <w:style w:type="character" w:customStyle="1" w:styleId="Kop2Char">
    <w:name w:val="Kop 2 Char"/>
    <w:basedOn w:val="Standaardalinea-lettertype"/>
    <w:link w:val="Kop2"/>
    <w:uiPriority w:val="9"/>
    <w:rsid w:val="00C25804"/>
    <w:rPr>
      <w:rFonts w:asciiTheme="majorHAnsi" w:eastAsiaTheme="majorEastAsia" w:hAnsiTheme="majorHAnsi" w:cstheme="majorBidi"/>
      <w:b/>
      <w:bCs/>
      <w:sz w:val="18"/>
      <w:szCs w:val="26"/>
    </w:rPr>
  </w:style>
  <w:style w:type="character" w:customStyle="1" w:styleId="Kop3Char">
    <w:name w:val="Kop 3 Char"/>
    <w:basedOn w:val="Standaardalinea-lettertype"/>
    <w:link w:val="Kop3"/>
    <w:uiPriority w:val="9"/>
    <w:rsid w:val="00C25804"/>
    <w:rPr>
      <w:rFonts w:asciiTheme="majorHAnsi" w:eastAsiaTheme="majorEastAsia" w:hAnsiTheme="majorHAnsi" w:cstheme="majorBidi"/>
      <w:b/>
      <w:bCs/>
      <w:sz w:val="18"/>
    </w:rPr>
  </w:style>
  <w:style w:type="character" w:customStyle="1" w:styleId="Kop4Char">
    <w:name w:val="Kop 4 Char"/>
    <w:basedOn w:val="Standaardalinea-lettertype"/>
    <w:link w:val="Kop4"/>
    <w:uiPriority w:val="9"/>
    <w:rsid w:val="00F175BF"/>
    <w:rPr>
      <w:rFonts w:asciiTheme="majorHAnsi" w:eastAsiaTheme="majorEastAsia" w:hAnsiTheme="majorHAnsi" w:cstheme="majorBidi"/>
      <w:b/>
      <w:bCs/>
      <w:iCs/>
      <w:sz w:val="18"/>
    </w:rPr>
  </w:style>
  <w:style w:type="character" w:customStyle="1" w:styleId="Kop5Char">
    <w:name w:val="Kop 5 Char"/>
    <w:basedOn w:val="Standaardalinea-lettertype"/>
    <w:link w:val="Kop5"/>
    <w:uiPriority w:val="9"/>
    <w:rsid w:val="00AC3A74"/>
    <w:rPr>
      <w:rFonts w:asciiTheme="majorHAnsi" w:eastAsiaTheme="majorEastAsia" w:hAnsiTheme="majorHAnsi" w:cstheme="majorBidi"/>
      <w:b/>
      <w:bCs/>
      <w:iCs/>
      <w:sz w:val="18"/>
    </w:rPr>
  </w:style>
  <w:style w:type="character" w:customStyle="1" w:styleId="Kop6Char">
    <w:name w:val="Kop 6 Char"/>
    <w:basedOn w:val="Standaardalinea-lettertype"/>
    <w:link w:val="Kop6"/>
    <w:uiPriority w:val="9"/>
    <w:rsid w:val="00AC3A74"/>
    <w:rPr>
      <w:rFonts w:asciiTheme="majorHAnsi" w:eastAsiaTheme="majorEastAsia" w:hAnsiTheme="majorHAnsi" w:cstheme="majorBidi"/>
      <w:b/>
      <w:bCs/>
      <w:sz w:val="18"/>
    </w:rPr>
  </w:style>
  <w:style w:type="character" w:customStyle="1" w:styleId="Kop7Char">
    <w:name w:val="Kop 7 Char"/>
    <w:basedOn w:val="Standaardalinea-lettertype"/>
    <w:link w:val="Kop7"/>
    <w:uiPriority w:val="9"/>
    <w:rsid w:val="00AC3A74"/>
    <w:rPr>
      <w:rFonts w:asciiTheme="majorHAnsi" w:eastAsiaTheme="majorEastAsia" w:hAnsiTheme="majorHAnsi" w:cstheme="majorBidi"/>
      <w:b/>
      <w:bCs/>
      <w:iCs/>
      <w:sz w:val="18"/>
    </w:rPr>
  </w:style>
  <w:style w:type="character" w:customStyle="1" w:styleId="Kop8Char">
    <w:name w:val="Kop 8 Char"/>
    <w:basedOn w:val="Standaardalinea-lettertype"/>
    <w:link w:val="Kop8"/>
    <w:uiPriority w:val="9"/>
    <w:rsid w:val="00AC3A74"/>
    <w:rPr>
      <w:rFonts w:asciiTheme="majorHAnsi" w:eastAsiaTheme="majorEastAsia" w:hAnsiTheme="majorHAnsi" w:cstheme="majorBidi"/>
      <w:b/>
      <w:bCs/>
      <w:iCs/>
      <w:sz w:val="18"/>
    </w:rPr>
  </w:style>
  <w:style w:type="character" w:customStyle="1" w:styleId="Kop9Char">
    <w:name w:val="Kop 9 Char"/>
    <w:basedOn w:val="Standaardalinea-lettertype"/>
    <w:link w:val="Kop9"/>
    <w:uiPriority w:val="9"/>
    <w:rsid w:val="00AC3A74"/>
    <w:rPr>
      <w:rFonts w:asciiTheme="majorHAnsi" w:eastAsiaTheme="majorEastAsia" w:hAnsiTheme="majorHAnsi" w:cstheme="majorBidi"/>
      <w:b/>
      <w:bCs/>
      <w:sz w:val="18"/>
    </w:rPr>
  </w:style>
  <w:style w:type="numbering" w:customStyle="1" w:styleId="KW1COpsommingStreepLijst">
    <w:name w:val="KW1C_OpsommingStreepLijst"/>
    <w:basedOn w:val="Geenlijst"/>
    <w:uiPriority w:val="99"/>
    <w:rsid w:val="007237CE"/>
    <w:pPr>
      <w:numPr>
        <w:numId w:val="1"/>
      </w:numPr>
    </w:pPr>
  </w:style>
  <w:style w:type="numbering" w:customStyle="1" w:styleId="KW1COpsommingCijferLijst">
    <w:name w:val="KW1C_OpsommingCijferLijst"/>
    <w:basedOn w:val="Geenlijst"/>
    <w:uiPriority w:val="99"/>
    <w:rsid w:val="007237CE"/>
    <w:pPr>
      <w:numPr>
        <w:numId w:val="2"/>
      </w:numPr>
    </w:pPr>
  </w:style>
  <w:style w:type="numbering" w:customStyle="1" w:styleId="KW1COpsommingLetterLijst">
    <w:name w:val="KW1C_OpsommingLetterLijst"/>
    <w:basedOn w:val="Geenlijst"/>
    <w:uiPriority w:val="99"/>
    <w:rsid w:val="00E0160E"/>
    <w:pPr>
      <w:numPr>
        <w:numId w:val="3"/>
      </w:numPr>
    </w:pPr>
  </w:style>
  <w:style w:type="paragraph" w:customStyle="1" w:styleId="KW1COpsommingCijfer">
    <w:name w:val="KW1C_OpsommingCijfer"/>
    <w:basedOn w:val="Standaard"/>
    <w:qFormat/>
    <w:rsid w:val="00307CEB"/>
    <w:pPr>
      <w:numPr>
        <w:numId w:val="5"/>
      </w:numPr>
      <w:ind w:left="425" w:hanging="425"/>
    </w:pPr>
  </w:style>
  <w:style w:type="paragraph" w:customStyle="1" w:styleId="KW1COpsommingStreep">
    <w:name w:val="KW1C_OpsommingStreep"/>
    <w:basedOn w:val="Standaard"/>
    <w:qFormat/>
    <w:rsid w:val="00307CEB"/>
    <w:pPr>
      <w:numPr>
        <w:numId w:val="7"/>
      </w:numPr>
      <w:ind w:left="425" w:hanging="425"/>
    </w:pPr>
  </w:style>
  <w:style w:type="paragraph" w:customStyle="1" w:styleId="KW1COpsommingLetter">
    <w:name w:val="KW1C_OpsommingLetter"/>
    <w:basedOn w:val="Standaard"/>
    <w:qFormat/>
    <w:rsid w:val="00307CEB"/>
    <w:pPr>
      <w:numPr>
        <w:numId w:val="6"/>
      </w:numPr>
      <w:ind w:left="425" w:hanging="425"/>
    </w:pPr>
  </w:style>
  <w:style w:type="table" w:styleId="Lichtearcering-accent1">
    <w:name w:val="Light Shading Accent 1"/>
    <w:basedOn w:val="Standaardtabel"/>
    <w:uiPriority w:val="60"/>
    <w:rsid w:val="00BE7DE6"/>
    <w:pPr>
      <w:spacing w:line="240" w:lineRule="auto"/>
    </w:pPr>
    <w:rPr>
      <w:color w:val="006297" w:themeColor="accent1" w:themeShade="BF"/>
    </w:rPr>
    <w:tblPr>
      <w:tblStyleRowBandSize w:val="1"/>
      <w:tblStyleColBandSize w:val="1"/>
      <w:tblBorders>
        <w:top w:val="single" w:sz="8" w:space="0" w:color="0085CA" w:themeColor="accent1"/>
        <w:bottom w:val="single" w:sz="8" w:space="0" w:color="0085CA" w:themeColor="accent1"/>
      </w:tblBorders>
    </w:tblPr>
    <w:tblStylePr w:type="firstRow">
      <w:pPr>
        <w:spacing w:before="0" w:after="0" w:line="240" w:lineRule="auto"/>
      </w:pPr>
      <w:rPr>
        <w:b/>
        <w:bCs/>
      </w:rPr>
      <w:tblPr/>
      <w:tcPr>
        <w:tcBorders>
          <w:top w:val="single" w:sz="8" w:space="0" w:color="0085CA" w:themeColor="accent1"/>
          <w:left w:val="nil"/>
          <w:bottom w:val="single" w:sz="8" w:space="0" w:color="0085CA" w:themeColor="accent1"/>
          <w:right w:val="nil"/>
          <w:insideH w:val="nil"/>
          <w:insideV w:val="nil"/>
        </w:tcBorders>
      </w:tcPr>
    </w:tblStylePr>
    <w:tblStylePr w:type="lastRow">
      <w:pPr>
        <w:spacing w:before="0" w:after="0" w:line="240" w:lineRule="auto"/>
      </w:pPr>
      <w:rPr>
        <w:b/>
        <w:bCs/>
      </w:rPr>
      <w:tblPr/>
      <w:tcPr>
        <w:tcBorders>
          <w:top w:val="single" w:sz="8" w:space="0" w:color="0085CA" w:themeColor="accent1"/>
          <w:left w:val="nil"/>
          <w:bottom w:val="single" w:sz="8" w:space="0" w:color="0085C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E4FF" w:themeFill="accent1" w:themeFillTint="3F"/>
      </w:tcPr>
    </w:tblStylePr>
    <w:tblStylePr w:type="band1Horz">
      <w:tblPr/>
      <w:tcPr>
        <w:tcBorders>
          <w:left w:val="nil"/>
          <w:right w:val="nil"/>
          <w:insideH w:val="nil"/>
          <w:insideV w:val="nil"/>
        </w:tcBorders>
        <w:shd w:val="clear" w:color="auto" w:fill="B2E4FF" w:themeFill="accent1" w:themeFillTint="3F"/>
      </w:tcPr>
    </w:tblStylePr>
  </w:style>
  <w:style w:type="numbering" w:customStyle="1" w:styleId="KW1COpsommingBulletList">
    <w:name w:val="KW1C_OpsommingBulletList"/>
    <w:basedOn w:val="Geenlijst"/>
    <w:uiPriority w:val="99"/>
    <w:rsid w:val="00BE7DE6"/>
    <w:pPr>
      <w:numPr>
        <w:numId w:val="8"/>
      </w:numPr>
    </w:pPr>
  </w:style>
  <w:style w:type="paragraph" w:customStyle="1" w:styleId="KW1COpsommingBullet">
    <w:name w:val="KW1C_OpsommingBullet"/>
    <w:basedOn w:val="Standaard"/>
    <w:qFormat/>
    <w:rsid w:val="00BE7DE6"/>
    <w:pPr>
      <w:numPr>
        <w:numId w:val="9"/>
      </w:numPr>
    </w:pPr>
  </w:style>
  <w:style w:type="paragraph" w:customStyle="1" w:styleId="KW1CParagraafkopVet">
    <w:name w:val="KW1C_ParagraafkopVet"/>
    <w:basedOn w:val="Standaard"/>
    <w:next w:val="Standaard"/>
    <w:qFormat/>
    <w:rsid w:val="00303DEA"/>
    <w:pPr>
      <w:spacing w:before="240"/>
    </w:pPr>
    <w:rPr>
      <w:b/>
    </w:rPr>
  </w:style>
  <w:style w:type="paragraph" w:customStyle="1" w:styleId="KW1CParagraafkopCursief">
    <w:name w:val="KW1C_ParagraafkopCursief"/>
    <w:basedOn w:val="KW1CParagraafkopVet"/>
    <w:next w:val="Standaard"/>
    <w:qFormat/>
    <w:rsid w:val="0079418D"/>
    <w:rPr>
      <w:b w:val="0"/>
      <w:i/>
    </w:rPr>
  </w:style>
  <w:style w:type="paragraph" w:customStyle="1" w:styleId="KW1CDocumentTitel">
    <w:name w:val="KW1C_DocumentTitel"/>
    <w:basedOn w:val="Standaard"/>
    <w:next w:val="Standaard"/>
    <w:rsid w:val="00D012BB"/>
    <w:pPr>
      <w:spacing w:line="480" w:lineRule="atLeast"/>
    </w:pPr>
    <w:rPr>
      <w:b/>
      <w:sz w:val="40"/>
    </w:rPr>
  </w:style>
  <w:style w:type="paragraph" w:styleId="Voetnoottekst">
    <w:name w:val="footnote text"/>
    <w:basedOn w:val="Standaard"/>
    <w:link w:val="VoetnoottekstChar"/>
    <w:uiPriority w:val="99"/>
    <w:semiHidden/>
    <w:unhideWhenUsed/>
    <w:rsid w:val="00D95E92"/>
    <w:pPr>
      <w:spacing w:line="240" w:lineRule="auto"/>
    </w:pPr>
    <w:rPr>
      <w:sz w:val="20"/>
    </w:rPr>
  </w:style>
  <w:style w:type="character" w:customStyle="1" w:styleId="VoetnoottekstChar">
    <w:name w:val="Voetnoottekst Char"/>
    <w:basedOn w:val="Standaardalinea-lettertype"/>
    <w:link w:val="Voetnoottekst"/>
    <w:uiPriority w:val="99"/>
    <w:semiHidden/>
    <w:rsid w:val="00D95E92"/>
  </w:style>
  <w:style w:type="character" w:styleId="Voetnootmarkering">
    <w:name w:val="footnote reference"/>
    <w:basedOn w:val="Standaardalinea-lettertype"/>
    <w:uiPriority w:val="99"/>
    <w:semiHidden/>
    <w:unhideWhenUsed/>
    <w:rsid w:val="00D95E92"/>
    <w:rPr>
      <w:vertAlign w:val="superscript"/>
    </w:rPr>
  </w:style>
  <w:style w:type="table" w:customStyle="1" w:styleId="Rastertabel4-Accent11">
    <w:name w:val="Rastertabel 4 - Accent 11"/>
    <w:basedOn w:val="Standaardtabel"/>
    <w:uiPriority w:val="49"/>
    <w:rsid w:val="00D95E92"/>
    <w:pPr>
      <w:spacing w:line="240" w:lineRule="auto"/>
    </w:pPr>
    <w:tblPr>
      <w:tblStyleRowBandSize w:val="1"/>
      <w:tblStyleColBandSize w:val="1"/>
      <w:tblBorders>
        <w:top w:val="single" w:sz="4" w:space="0" w:color="46BFFF" w:themeColor="accent1" w:themeTint="99"/>
        <w:left w:val="single" w:sz="4" w:space="0" w:color="46BFFF" w:themeColor="accent1" w:themeTint="99"/>
        <w:bottom w:val="single" w:sz="4" w:space="0" w:color="46BFFF" w:themeColor="accent1" w:themeTint="99"/>
        <w:right w:val="single" w:sz="4" w:space="0" w:color="46BFFF" w:themeColor="accent1" w:themeTint="99"/>
        <w:insideH w:val="single" w:sz="4" w:space="0" w:color="46BFFF" w:themeColor="accent1" w:themeTint="99"/>
        <w:insideV w:val="single" w:sz="4" w:space="0" w:color="46BFFF" w:themeColor="accent1" w:themeTint="99"/>
      </w:tblBorders>
    </w:tblPr>
    <w:tblStylePr w:type="firstRow">
      <w:rPr>
        <w:b/>
        <w:bCs/>
        <w:color w:val="FFFFFF" w:themeColor="background1"/>
      </w:rPr>
      <w:tblPr/>
      <w:tcPr>
        <w:tcBorders>
          <w:top w:val="single" w:sz="4" w:space="0" w:color="0085CA" w:themeColor="accent1"/>
          <w:left w:val="single" w:sz="4" w:space="0" w:color="0085CA" w:themeColor="accent1"/>
          <w:bottom w:val="single" w:sz="4" w:space="0" w:color="0085CA" w:themeColor="accent1"/>
          <w:right w:val="single" w:sz="4" w:space="0" w:color="0085CA" w:themeColor="accent1"/>
          <w:insideH w:val="nil"/>
          <w:insideV w:val="nil"/>
        </w:tcBorders>
        <w:shd w:val="clear" w:color="auto" w:fill="0085CA" w:themeFill="accent1"/>
      </w:tcPr>
    </w:tblStylePr>
    <w:tblStylePr w:type="lastRow">
      <w:rPr>
        <w:b/>
        <w:bCs/>
      </w:rPr>
      <w:tblPr/>
      <w:tcPr>
        <w:tcBorders>
          <w:top w:val="double" w:sz="4" w:space="0" w:color="0085CA" w:themeColor="accent1"/>
        </w:tcBorders>
      </w:tcPr>
    </w:tblStylePr>
    <w:tblStylePr w:type="firstCol">
      <w:rPr>
        <w:b/>
        <w:bCs/>
      </w:rPr>
    </w:tblStylePr>
    <w:tblStylePr w:type="lastCol">
      <w:rPr>
        <w:b/>
        <w:bCs/>
      </w:rPr>
    </w:tblStylePr>
    <w:tblStylePr w:type="band1Vert">
      <w:tblPr/>
      <w:tcPr>
        <w:shd w:val="clear" w:color="auto" w:fill="C1E9FF" w:themeFill="accent1" w:themeFillTint="33"/>
      </w:tcPr>
    </w:tblStylePr>
    <w:tblStylePr w:type="band1Horz">
      <w:tblPr/>
      <w:tcPr>
        <w:shd w:val="clear" w:color="auto" w:fill="C1E9FF" w:themeFill="accent1" w:themeFillTint="33"/>
      </w:tcPr>
    </w:tblStylePr>
  </w:style>
  <w:style w:type="character" w:styleId="Verwijzingopmerking">
    <w:name w:val="annotation reference"/>
    <w:basedOn w:val="Standaardalinea-lettertype"/>
    <w:uiPriority w:val="99"/>
    <w:semiHidden/>
    <w:unhideWhenUsed/>
    <w:rsid w:val="00525419"/>
    <w:rPr>
      <w:sz w:val="16"/>
      <w:szCs w:val="16"/>
    </w:rPr>
  </w:style>
  <w:style w:type="paragraph" w:styleId="Tekstopmerking">
    <w:name w:val="annotation text"/>
    <w:basedOn w:val="Standaard"/>
    <w:link w:val="TekstopmerkingChar"/>
    <w:uiPriority w:val="99"/>
    <w:semiHidden/>
    <w:unhideWhenUsed/>
    <w:rsid w:val="00525419"/>
    <w:pPr>
      <w:spacing w:line="240" w:lineRule="auto"/>
    </w:pPr>
    <w:rPr>
      <w:sz w:val="20"/>
    </w:rPr>
  </w:style>
  <w:style w:type="character" w:customStyle="1" w:styleId="TekstopmerkingChar">
    <w:name w:val="Tekst opmerking Char"/>
    <w:basedOn w:val="Standaardalinea-lettertype"/>
    <w:link w:val="Tekstopmerking"/>
    <w:uiPriority w:val="99"/>
    <w:semiHidden/>
    <w:rsid w:val="00525419"/>
  </w:style>
  <w:style w:type="paragraph" w:styleId="Onderwerpvanopmerking">
    <w:name w:val="annotation subject"/>
    <w:basedOn w:val="Tekstopmerking"/>
    <w:next w:val="Tekstopmerking"/>
    <w:link w:val="OnderwerpvanopmerkingChar"/>
    <w:uiPriority w:val="99"/>
    <w:semiHidden/>
    <w:unhideWhenUsed/>
    <w:rsid w:val="00525419"/>
    <w:rPr>
      <w:b/>
      <w:bCs/>
    </w:rPr>
  </w:style>
  <w:style w:type="character" w:customStyle="1" w:styleId="OnderwerpvanopmerkingChar">
    <w:name w:val="Onderwerp van opmerking Char"/>
    <w:basedOn w:val="TekstopmerkingChar"/>
    <w:link w:val="Onderwerpvanopmerking"/>
    <w:uiPriority w:val="99"/>
    <w:semiHidden/>
    <w:rsid w:val="00525419"/>
    <w:rPr>
      <w:b/>
      <w:bCs/>
    </w:rPr>
  </w:style>
  <w:style w:type="paragraph" w:styleId="Bijschrift">
    <w:name w:val="caption"/>
    <w:basedOn w:val="Standaard"/>
    <w:next w:val="Standaard"/>
    <w:uiPriority w:val="35"/>
    <w:unhideWhenUsed/>
    <w:qFormat/>
    <w:rsid w:val="00F974C6"/>
    <w:pPr>
      <w:spacing w:after="200" w:line="240" w:lineRule="auto"/>
    </w:pPr>
    <w:rPr>
      <w:i/>
      <w:iCs/>
      <w:color w:val="000000" w:themeColor="text2"/>
      <w:szCs w:val="18"/>
    </w:rPr>
  </w:style>
  <w:style w:type="paragraph" w:customStyle="1" w:styleId="Default">
    <w:name w:val="Default"/>
    <w:rsid w:val="00537FF4"/>
    <w:pPr>
      <w:autoSpaceDE w:val="0"/>
      <w:autoSpaceDN w:val="0"/>
      <w:adjustRightInd w:val="0"/>
      <w:spacing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bruiker\Documents\Aangepaste%20Office-sjablonen\NotitieEigen.dotx" TargetMode="External"/></Relationships>
</file>

<file path=word/theme/theme1.xml><?xml version="1.0" encoding="utf-8"?>
<a:theme xmlns:a="http://schemas.openxmlformats.org/drawingml/2006/main" name="Office Theme">
  <a:themeElements>
    <a:clrScheme name="KW1C">
      <a:dk1>
        <a:sysClr val="windowText" lastClr="000000"/>
      </a:dk1>
      <a:lt1>
        <a:sysClr val="window" lastClr="FFFFFF"/>
      </a:lt1>
      <a:dk2>
        <a:srgbClr val="000000"/>
      </a:dk2>
      <a:lt2>
        <a:srgbClr val="FFFFFF"/>
      </a:lt2>
      <a:accent1>
        <a:srgbClr val="0085CA"/>
      </a:accent1>
      <a:accent2>
        <a:srgbClr val="EF2B2D"/>
      </a:accent2>
      <a:accent3>
        <a:srgbClr val="EE820F"/>
      </a:accent3>
      <a:accent4>
        <a:srgbClr val="96BF0D"/>
      </a:accent4>
      <a:accent5>
        <a:srgbClr val="6ABC9F"/>
      </a:accent5>
      <a:accent6>
        <a:srgbClr val="F4A300"/>
      </a:accent6>
      <a:hlink>
        <a:srgbClr val="0085CA"/>
      </a:hlink>
      <a:folHlink>
        <a:srgbClr val="0085CA"/>
      </a:folHlink>
    </a:clrScheme>
    <a:fontScheme name="KW1C">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PersistId xmlns="60dda9c2-514a-4dec-a625-e5f933591622" xsi:nil="true"/>
    <_dlc_DocId xmlns="60dda9c2-514a-4dec-a625-e5f933591622">Z3WQNAKAJ3TY-824170759-12151</_dlc_DocId>
    <_dlc_DocIdUrl xmlns="60dda9c2-514a-4dec-a625-e5f933591622">
      <Url>https://docs.kw1c.nl/dns-fb/_layouts/15/DocIdRedir.aspx?ID=Z3WQNAKAJ3TY-824170759-12151</Url>
      <Description>Z3WQNAKAJ3TY-824170759-12151</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7E8284E8CF39547A054576445D6F0E3" ma:contentTypeVersion="8" ma:contentTypeDescription="Een nieuw document maken." ma:contentTypeScope="" ma:versionID="c1e67124a8876817f6cd127ca200c6c6">
  <xsd:schema xmlns:xsd="http://www.w3.org/2001/XMLSchema" xmlns:xs="http://www.w3.org/2001/XMLSchema" xmlns:p="http://schemas.microsoft.com/office/2006/metadata/properties" xmlns:ns2="60dda9c2-514a-4dec-a625-e5f933591622" targetNamespace="http://schemas.microsoft.com/office/2006/metadata/properties" ma:root="true" ma:fieldsID="09c492711fb91c510530bf42937b7fd9" ns2:_="">
    <xsd:import namespace="60dda9c2-514a-4dec-a625-e5f933591622"/>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dda9c2-514a-4dec-a625-e5f933591622"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9C5CD5-6B64-48F2-A8FB-95AF7F4DE017}">
  <ds:schemaRefs>
    <ds:schemaRef ds:uri="http://schemas.microsoft.com/sharepoint/v3/contenttype/forms"/>
  </ds:schemaRefs>
</ds:datastoreItem>
</file>

<file path=customXml/itemProps2.xml><?xml version="1.0" encoding="utf-8"?>
<ds:datastoreItem xmlns:ds="http://schemas.openxmlformats.org/officeDocument/2006/customXml" ds:itemID="{A6E17F64-535F-40D8-BE00-A53AEDB17B37}">
  <ds:schemaRefs>
    <ds:schemaRef ds:uri="http://purl.org/dc/dcmitype/"/>
    <ds:schemaRef ds:uri="http://schemas.microsoft.com/office/2006/documentManagement/types"/>
    <ds:schemaRef ds:uri="http://purl.org/dc/elements/1.1/"/>
    <ds:schemaRef ds:uri="http://www.w3.org/XML/1998/namespace"/>
    <ds:schemaRef ds:uri="http://schemas.openxmlformats.org/package/2006/metadata/core-properties"/>
    <ds:schemaRef ds:uri="http://schemas.microsoft.com/office/2006/metadata/properties"/>
    <ds:schemaRef ds:uri="60dda9c2-514a-4dec-a625-e5f933591622"/>
    <ds:schemaRef ds:uri="http://purl.org/dc/terms/"/>
    <ds:schemaRef ds:uri="http://schemas.microsoft.com/office/infopath/2007/PartnerControls"/>
  </ds:schemaRefs>
</ds:datastoreItem>
</file>

<file path=customXml/itemProps3.xml><?xml version="1.0" encoding="utf-8"?>
<ds:datastoreItem xmlns:ds="http://schemas.openxmlformats.org/officeDocument/2006/customXml" ds:itemID="{ED217C4A-DB5F-4BCF-810F-4BD7A24B4D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dda9c2-514a-4dec-a625-e5f9335916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B1B8F0-FA45-4A2B-B5B1-6F83946C1D87}">
  <ds:schemaRefs>
    <ds:schemaRef ds:uri="http://schemas.microsoft.com/sharepoint/events"/>
  </ds:schemaRefs>
</ds:datastoreItem>
</file>

<file path=customXml/itemProps5.xml><?xml version="1.0" encoding="utf-8"?>
<ds:datastoreItem xmlns:ds="http://schemas.openxmlformats.org/officeDocument/2006/customXml" ds:itemID="{7F0AE8B8-1F37-45AE-BAE6-DAE7226AC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NotitieEigen.dotx</Template>
  <TotalTime>1</TotalTime>
  <Pages>6</Pages>
  <Words>2670</Words>
  <Characters>14686</Characters>
  <Application>Microsoft Office Word</Application>
  <DocSecurity>4</DocSecurity>
  <Lines>122</Lines>
  <Paragraphs>34</Paragraphs>
  <ScaleCrop>false</ScaleCrop>
  <HeadingPairs>
    <vt:vector size="2" baseType="variant">
      <vt:variant>
        <vt:lpstr>Titel</vt:lpstr>
      </vt:variant>
      <vt:variant>
        <vt:i4>1</vt:i4>
      </vt:variant>
    </vt:vector>
  </HeadingPairs>
  <TitlesOfParts>
    <vt:vector size="1" baseType="lpstr">
      <vt:lpstr>PvE Inschrijfmodule</vt:lpstr>
    </vt:vector>
  </TitlesOfParts>
  <Manager/>
  <Company>Koning Willem I College</Company>
  <LinksUpToDate>false</LinksUpToDate>
  <CharactersWithSpaces>17322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PvE Inschrijfmodule</dc:title>
  <dc:creator>Martijn Bos</dc:creator>
  <cp:keywords>onderwijslogistiek; Exmanelogistiek</cp:keywords>
  <dc:description/>
  <cp:lastModifiedBy>Dijk Erik van</cp:lastModifiedBy>
  <cp:revision>2</cp:revision>
  <cp:lastPrinted>2019-03-01T12:25:00Z</cp:lastPrinted>
  <dcterms:created xsi:type="dcterms:W3CDTF">2019-11-15T14:41:00Z</dcterms:created>
  <dcterms:modified xsi:type="dcterms:W3CDTF">2019-11-15T14:41:00Z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0.1</vt:lpwstr>
  </property>
  <property fmtid="{D5CDD505-2E9C-101B-9397-08002B2CF9AE}" pid="3" name="Versiedatum">
    <vt:lpwstr>26-01-2017</vt:lpwstr>
  </property>
  <property fmtid="{D5CDD505-2E9C-101B-9397-08002B2CF9AE}" pid="4" name="Afdeling">
    <vt:lpwstr>DIM</vt:lpwstr>
  </property>
  <property fmtid="{D5CDD505-2E9C-101B-9397-08002B2CF9AE}" pid="5" name="Classificatie">
    <vt:lpwstr>Intern</vt:lpwstr>
  </property>
  <property fmtid="{D5CDD505-2E9C-101B-9397-08002B2CF9AE}" pid="6" name="ContentTypeId">
    <vt:lpwstr>0x010100A7E8284E8CF39547A054576445D6F0E3</vt:lpwstr>
  </property>
  <property fmtid="{D5CDD505-2E9C-101B-9397-08002B2CF9AE}" pid="7" name="TaxKeyword">
    <vt:lpwstr>305;#onderwijslogistiek|ceb7c6c7-8323-4e19-af74-60d01a108bdd;#306;#Exmanelogistiek|4cb480a8-0318-4feb-9f59-fceddb1e3031</vt:lpwstr>
  </property>
  <property fmtid="{D5CDD505-2E9C-101B-9397-08002B2CF9AE}" pid="8" name="URL">
    <vt:lpwstr/>
  </property>
  <property fmtid="{D5CDD505-2E9C-101B-9397-08002B2CF9AE}" pid="9" name="Steekwoorden">
    <vt:lpwstr/>
  </property>
  <property fmtid="{D5CDD505-2E9C-101B-9397-08002B2CF9AE}" pid="10" name="Organisatieonderdeel">
    <vt:lpwstr/>
  </property>
  <property fmtid="{D5CDD505-2E9C-101B-9397-08002B2CF9AE}" pid="11" name="_dlc_DocIdItemGuid">
    <vt:lpwstr>6bd306ee-1bfe-4094-bb34-6b6867c16cd4</vt:lpwstr>
  </property>
</Properties>
</file>