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021" w:rsidRDefault="00491021" w:rsidP="00E1375B">
      <w:pPr>
        <w:spacing w:after="240"/>
        <w:rPr>
          <w:rFonts w:ascii="Verdana" w:hAnsi="Verdana" w:cs="Arial"/>
          <w:b/>
          <w:color w:val="00AADC"/>
        </w:rPr>
      </w:pPr>
      <w:bookmarkStart w:id="0" w:name="_Toc360627496"/>
      <w:bookmarkStart w:id="1" w:name="_Toc361043737"/>
      <w:r w:rsidRPr="00E1375B">
        <w:rPr>
          <w:rFonts w:ascii="Verdana" w:hAnsi="Verdana" w:cs="Arial"/>
          <w:b/>
          <w:color w:val="00AADC"/>
        </w:rPr>
        <w:t xml:space="preserve">Inschrijfbiljet </w:t>
      </w:r>
      <w:bookmarkEnd w:id="0"/>
      <w:bookmarkEnd w:id="1"/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491021" w:rsidRPr="00E1375B" w:rsidTr="003655AA">
        <w:trPr>
          <w:trHeight w:val="84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491021" w:rsidRPr="00E1375B" w:rsidRDefault="00491021" w:rsidP="00E1375B">
            <w:pPr>
              <w:spacing w:before="120" w:after="120"/>
              <w:jc w:val="both"/>
              <w:rPr>
                <w:rStyle w:val="Paginanummer"/>
                <w:rFonts w:ascii="Verdana" w:hAnsi="Verdana"/>
                <w:b/>
                <w:snapToGrid w:val="0"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Inschrijfbiljet m.b.t. aanbesteding ‘</w:t>
            </w:r>
            <w:r w:rsidR="00307315">
              <w:rPr>
                <w:rFonts w:ascii="Verdana" w:hAnsi="Verdana" w:cs="Arial"/>
                <w:b/>
                <w:sz w:val="20"/>
                <w:szCs w:val="20"/>
              </w:rPr>
              <w:t>Directie en Toezicht Route A2 - Haven - Poort van Stein</w:t>
            </w:r>
            <w:r w:rsidR="00B72910" w:rsidRPr="00E1375B">
              <w:rPr>
                <w:rStyle w:val="Paginanummer"/>
                <w:rFonts w:ascii="Verdana" w:hAnsi="Verdana"/>
                <w:b/>
                <w:snapToGrid w:val="0"/>
                <w:sz w:val="20"/>
                <w:szCs w:val="20"/>
              </w:rPr>
              <w:t>’</w:t>
            </w:r>
          </w:p>
          <w:p w:rsidR="001E2905" w:rsidRPr="00E1375B" w:rsidRDefault="00777C3B" w:rsidP="00E1375B">
            <w:pPr>
              <w:spacing w:before="120" w:after="12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1375B">
              <w:rPr>
                <w:rStyle w:val="Paginanummer"/>
                <w:rFonts w:ascii="Verdana" w:hAnsi="Verdana"/>
                <w:snapToGrid w:val="0"/>
                <w:sz w:val="20"/>
                <w:szCs w:val="20"/>
              </w:rPr>
              <w:t>Referentie</w:t>
            </w:r>
            <w:r w:rsidR="00307315">
              <w:rPr>
                <w:rStyle w:val="Paginanummer"/>
                <w:rFonts w:ascii="Verdana" w:hAnsi="Verdana"/>
                <w:snapToGrid w:val="0"/>
                <w:sz w:val="20"/>
                <w:szCs w:val="20"/>
              </w:rPr>
              <w:t>nummer: 0971122077</w:t>
            </w:r>
          </w:p>
        </w:tc>
      </w:tr>
      <w:tr w:rsidR="00491021" w:rsidRPr="00E1375B" w:rsidTr="00E72EDA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sz w:val="20"/>
                <w:szCs w:val="20"/>
              </w:rPr>
              <w:br w:type="page"/>
              <w:t xml:space="preserve"> </w:t>
            </w:r>
            <w:r w:rsidRPr="00E1375B">
              <w:rPr>
                <w:rFonts w:ascii="Verdana" w:hAnsi="Verdana" w:cs="Arial"/>
                <w:b/>
                <w:sz w:val="20"/>
                <w:szCs w:val="20"/>
              </w:rPr>
              <w:t>Gegevens inschrijver</w:t>
            </w:r>
          </w:p>
        </w:tc>
      </w:tr>
      <w:tr w:rsidR="00491021" w:rsidRPr="00E1375B" w:rsidTr="00E72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91021" w:rsidRPr="00E1375B" w:rsidTr="00E72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:rsidTr="00E72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:rsidR="00491021" w:rsidRPr="00E1375B" w:rsidRDefault="00491021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0"/>
          <w:lang w:val="nl-NL"/>
        </w:rPr>
      </w:pPr>
    </w:p>
    <w:p w:rsidR="00491021" w:rsidRPr="00E1375B" w:rsidRDefault="00491021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0"/>
          <w:lang w:val="nl-NL"/>
        </w:rPr>
      </w:pPr>
      <w:r w:rsidRPr="00E1375B">
        <w:rPr>
          <w:rFonts w:ascii="Verdana" w:hAnsi="Verdana" w:cs="Arial"/>
          <w:sz w:val="20"/>
          <w:lang w:val="nl-NL"/>
        </w:rPr>
        <w:t>Ondergetekende verklaart zich door ondertekening van dit biljet bereid tot het leveren van de gevraagde producten en diensten ten behoeve van bovengenoemd project voor de onderstaande tarieven en inschrijfsom:</w:t>
      </w:r>
    </w:p>
    <w:p w:rsidR="00491021" w:rsidRPr="00E1375B" w:rsidRDefault="00491021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b/>
          <w:sz w:val="20"/>
          <w:lang w:val="nl-NL"/>
        </w:rPr>
      </w:pPr>
    </w:p>
    <w:p w:rsidR="00777C3B" w:rsidRPr="00E1375B" w:rsidRDefault="00777C3B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b/>
          <w:sz w:val="20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067"/>
        <w:gridCol w:w="2621"/>
      </w:tblGrid>
      <w:tr w:rsidR="00491021" w:rsidRPr="00E1375B" w:rsidTr="00E72EDA">
        <w:tc>
          <w:tcPr>
            <w:tcW w:w="450" w:type="dxa"/>
          </w:tcPr>
          <w:p w:rsidR="00491021" w:rsidRPr="00E1375B" w:rsidRDefault="00491021" w:rsidP="00E1375B">
            <w:pPr>
              <w:pStyle w:val="Plattetekst"/>
              <w:tabs>
                <w:tab w:val="num" w:pos="0"/>
                <w:tab w:val="left" w:pos="1314"/>
              </w:tabs>
              <w:spacing w:line="276" w:lineRule="auto"/>
              <w:jc w:val="both"/>
              <w:rPr>
                <w:rFonts w:ascii="Verdana" w:hAnsi="Verdana" w:cs="Arial"/>
                <w:b/>
                <w:sz w:val="20"/>
                <w:lang w:val="nl-NL"/>
              </w:rPr>
            </w:pPr>
          </w:p>
        </w:tc>
        <w:tc>
          <w:tcPr>
            <w:tcW w:w="4067" w:type="dxa"/>
            <w:shd w:val="clear" w:color="auto" w:fill="auto"/>
          </w:tcPr>
          <w:p w:rsidR="00491021" w:rsidRPr="00E1375B" w:rsidRDefault="00491021" w:rsidP="00E1375B">
            <w:pPr>
              <w:pStyle w:val="Plattetekst"/>
              <w:tabs>
                <w:tab w:val="num" w:pos="0"/>
                <w:tab w:val="left" w:pos="1314"/>
              </w:tabs>
              <w:spacing w:line="276" w:lineRule="auto"/>
              <w:jc w:val="both"/>
              <w:rPr>
                <w:rFonts w:ascii="Verdana" w:hAnsi="Verdana" w:cs="Arial"/>
                <w:b/>
                <w:sz w:val="20"/>
                <w:lang w:val="nl-NL"/>
              </w:rPr>
            </w:pPr>
            <w:r w:rsidRPr="00E1375B">
              <w:rPr>
                <w:rFonts w:ascii="Verdana" w:hAnsi="Verdana" w:cs="Arial"/>
                <w:b/>
                <w:sz w:val="20"/>
                <w:lang w:val="nl-NL"/>
              </w:rPr>
              <w:t>Omschrijving</w:t>
            </w:r>
          </w:p>
        </w:tc>
        <w:tc>
          <w:tcPr>
            <w:tcW w:w="2621" w:type="dxa"/>
            <w:shd w:val="clear" w:color="auto" w:fill="auto"/>
          </w:tcPr>
          <w:p w:rsidR="00491021" w:rsidRPr="00E1375B" w:rsidRDefault="00491021" w:rsidP="00E1375B">
            <w:pPr>
              <w:pStyle w:val="Plattetekst"/>
              <w:tabs>
                <w:tab w:val="num" w:pos="0"/>
                <w:tab w:val="left" w:pos="1314"/>
              </w:tabs>
              <w:spacing w:line="276" w:lineRule="auto"/>
              <w:jc w:val="both"/>
              <w:rPr>
                <w:rFonts w:ascii="Verdana" w:hAnsi="Verdana" w:cs="Arial"/>
                <w:b/>
                <w:sz w:val="20"/>
                <w:lang w:val="nl-NL"/>
              </w:rPr>
            </w:pPr>
            <w:r w:rsidRPr="00E1375B">
              <w:rPr>
                <w:rFonts w:ascii="Verdana" w:hAnsi="Verdana" w:cs="Arial"/>
                <w:b/>
                <w:sz w:val="20"/>
                <w:lang w:val="nl-NL"/>
              </w:rPr>
              <w:t>Bedrag excl. btw</w:t>
            </w:r>
          </w:p>
        </w:tc>
      </w:tr>
      <w:tr w:rsidR="00491021" w:rsidRPr="00E1375B" w:rsidTr="00E72EDA">
        <w:tc>
          <w:tcPr>
            <w:tcW w:w="450" w:type="dxa"/>
          </w:tcPr>
          <w:p w:rsidR="00491021" w:rsidRPr="00E1375B" w:rsidRDefault="00491021" w:rsidP="00E1375B">
            <w:pPr>
              <w:pStyle w:val="Plattetekst"/>
              <w:tabs>
                <w:tab w:val="num" w:pos="0"/>
                <w:tab w:val="left" w:pos="1314"/>
              </w:tabs>
              <w:spacing w:before="120" w:after="120" w:line="240" w:lineRule="auto"/>
              <w:jc w:val="both"/>
              <w:rPr>
                <w:rFonts w:ascii="Verdana" w:hAnsi="Verdana" w:cs="Arial"/>
                <w:b/>
                <w:sz w:val="20"/>
                <w:lang w:val="nl-NL"/>
              </w:rPr>
            </w:pPr>
            <w:r w:rsidRPr="00E1375B">
              <w:rPr>
                <w:rFonts w:ascii="Verdana" w:hAnsi="Verdana" w:cs="Arial"/>
                <w:b/>
                <w:sz w:val="20"/>
                <w:lang w:val="nl-NL"/>
              </w:rPr>
              <w:t>1</w:t>
            </w:r>
          </w:p>
        </w:tc>
        <w:tc>
          <w:tcPr>
            <w:tcW w:w="4067" w:type="dxa"/>
            <w:shd w:val="clear" w:color="auto" w:fill="auto"/>
          </w:tcPr>
          <w:p w:rsidR="00491021" w:rsidRPr="00307315" w:rsidRDefault="00307315" w:rsidP="00307315">
            <w:pPr>
              <w:pStyle w:val="Plattetekst"/>
              <w:tabs>
                <w:tab w:val="num" w:pos="0"/>
                <w:tab w:val="left" w:pos="1314"/>
              </w:tabs>
              <w:spacing w:before="120" w:after="120" w:line="240" w:lineRule="auto"/>
              <w:jc w:val="both"/>
              <w:rPr>
                <w:rFonts w:ascii="Verdana" w:hAnsi="Verdana" w:cs="Arial"/>
                <w:b/>
                <w:sz w:val="20"/>
                <w:lang w:val="nl-NL"/>
              </w:rPr>
            </w:pPr>
            <w:r w:rsidRPr="00307315">
              <w:rPr>
                <w:rFonts w:ascii="Verdana" w:hAnsi="Verdana" w:cs="Arial"/>
                <w:b/>
                <w:sz w:val="20"/>
                <w:lang w:val="nl-NL"/>
              </w:rPr>
              <w:t>All-in uurtarief toezichthouder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491021" w:rsidRPr="00E1375B" w:rsidRDefault="00491021" w:rsidP="00E1375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€</w:t>
            </w:r>
          </w:p>
        </w:tc>
      </w:tr>
      <w:tr w:rsidR="00491021" w:rsidRPr="00E1375B" w:rsidTr="00E72EDA">
        <w:tc>
          <w:tcPr>
            <w:tcW w:w="450" w:type="dxa"/>
          </w:tcPr>
          <w:p w:rsidR="00491021" w:rsidRPr="00E1375B" w:rsidRDefault="00491021" w:rsidP="00E1375B">
            <w:pPr>
              <w:pStyle w:val="Plattetekst"/>
              <w:tabs>
                <w:tab w:val="num" w:pos="0"/>
                <w:tab w:val="left" w:pos="1314"/>
              </w:tabs>
              <w:spacing w:before="120" w:after="120" w:line="240" w:lineRule="auto"/>
              <w:jc w:val="both"/>
              <w:rPr>
                <w:rFonts w:ascii="Verdana" w:hAnsi="Verdana" w:cs="Arial"/>
                <w:b/>
                <w:sz w:val="20"/>
                <w:lang w:val="nl-NL"/>
              </w:rPr>
            </w:pPr>
            <w:r w:rsidRPr="00E1375B">
              <w:rPr>
                <w:rFonts w:ascii="Verdana" w:hAnsi="Verdana" w:cs="Arial"/>
                <w:b/>
                <w:sz w:val="20"/>
                <w:lang w:val="nl-NL"/>
              </w:rPr>
              <w:t>2</w:t>
            </w:r>
          </w:p>
        </w:tc>
        <w:tc>
          <w:tcPr>
            <w:tcW w:w="4067" w:type="dxa"/>
            <w:shd w:val="clear" w:color="auto" w:fill="auto"/>
          </w:tcPr>
          <w:p w:rsidR="00491021" w:rsidRPr="00E1375B" w:rsidRDefault="00307315" w:rsidP="00307315">
            <w:pPr>
              <w:pStyle w:val="Plattetekst"/>
              <w:tabs>
                <w:tab w:val="num" w:pos="0"/>
                <w:tab w:val="left" w:pos="1314"/>
              </w:tabs>
              <w:spacing w:before="120" w:after="120" w:line="240" w:lineRule="auto"/>
              <w:jc w:val="both"/>
              <w:rPr>
                <w:rFonts w:ascii="Verdana" w:hAnsi="Verdana" w:cs="Arial"/>
              </w:rPr>
            </w:pPr>
            <w:r w:rsidRPr="00307315">
              <w:rPr>
                <w:rFonts w:ascii="Verdana" w:hAnsi="Verdana" w:cs="Arial"/>
                <w:b/>
                <w:sz w:val="20"/>
                <w:lang w:val="nl-NL"/>
              </w:rPr>
              <w:t>All-in uurtarief directievoerder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491021" w:rsidRPr="00E1375B" w:rsidRDefault="00491021" w:rsidP="00E1375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€</w:t>
            </w:r>
          </w:p>
        </w:tc>
      </w:tr>
    </w:tbl>
    <w:p w:rsidR="00491021" w:rsidRPr="00E1375B" w:rsidRDefault="00491021" w:rsidP="00E1375B">
      <w:pPr>
        <w:tabs>
          <w:tab w:val="num" w:pos="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91021" w:rsidRPr="00E1375B" w:rsidRDefault="00491021" w:rsidP="00E1375B">
      <w:pPr>
        <w:tabs>
          <w:tab w:val="num" w:pos="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1375B">
        <w:rPr>
          <w:rFonts w:ascii="Verdana" w:hAnsi="Verdana" w:cs="Arial"/>
          <w:sz w:val="20"/>
          <w:szCs w:val="20"/>
        </w:rPr>
        <w:t>De inschrijver verklaart dat:</w:t>
      </w:r>
    </w:p>
    <w:p w:rsidR="00491021" w:rsidRDefault="00491021" w:rsidP="00E1375B">
      <w:pPr>
        <w:spacing w:line="276" w:lineRule="auto"/>
        <w:rPr>
          <w:rFonts w:ascii="Verdana" w:hAnsi="Verdana" w:cs="Arial"/>
          <w:sz w:val="20"/>
          <w:szCs w:val="20"/>
        </w:rPr>
      </w:pPr>
      <w:r w:rsidRPr="00E1375B">
        <w:rPr>
          <w:rFonts w:ascii="Verdana" w:hAnsi="Verdana" w:cs="Arial"/>
          <w:sz w:val="20"/>
          <w:szCs w:val="20"/>
        </w:rPr>
        <w:t xml:space="preserve">Deze aanbieding wordt gedaan overeenkomstig de bepalingen van het aanbestedingsdocument </w:t>
      </w:r>
      <w:r w:rsidR="00307315">
        <w:rPr>
          <w:rFonts w:ascii="Verdana" w:hAnsi="Verdana" w:cs="Arial"/>
          <w:b/>
          <w:sz w:val="20"/>
          <w:szCs w:val="20"/>
        </w:rPr>
        <w:t xml:space="preserve">‘Aanbestedingsleidraad </w:t>
      </w:r>
      <w:bookmarkStart w:id="2" w:name="_GoBack"/>
      <w:bookmarkEnd w:id="2"/>
      <w:r w:rsidR="00307315">
        <w:rPr>
          <w:rFonts w:ascii="Verdana" w:hAnsi="Verdana" w:cs="Arial"/>
          <w:b/>
          <w:sz w:val="20"/>
          <w:szCs w:val="20"/>
        </w:rPr>
        <w:t>Directie en Toezicht Route A2 - Haven - Poort van Stein</w:t>
      </w:r>
      <w:r w:rsidR="00777C3B" w:rsidRPr="00E1375B">
        <w:rPr>
          <w:rStyle w:val="Paginanummer"/>
          <w:rFonts w:ascii="Verdana" w:hAnsi="Verdana"/>
          <w:b/>
          <w:snapToGrid w:val="0"/>
          <w:sz w:val="20"/>
          <w:szCs w:val="20"/>
        </w:rPr>
        <w:t xml:space="preserve">’ </w:t>
      </w:r>
      <w:r w:rsidRPr="00E1375B">
        <w:rPr>
          <w:rFonts w:ascii="Verdana" w:hAnsi="Verdana" w:cs="Arial"/>
          <w:sz w:val="20"/>
          <w:szCs w:val="20"/>
        </w:rPr>
        <w:t>en met inachtneming van de bepalingen en gegevens zoals deze zijn omschreven in genoemd aanbestedingsdocument en de eventuele nota van inlichtingen.</w:t>
      </w:r>
    </w:p>
    <w:p w:rsidR="00E1375B" w:rsidRPr="00E1375B" w:rsidRDefault="00E1375B" w:rsidP="00E1375B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91021" w:rsidRPr="00E1375B" w:rsidTr="00E72EDA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Ondertekening</w:t>
            </w:r>
          </w:p>
        </w:tc>
      </w:tr>
      <w:tr w:rsidR="00491021" w:rsidRPr="00E1375B" w:rsidTr="00E72EDA">
        <w:tc>
          <w:tcPr>
            <w:tcW w:w="1843" w:type="dxa"/>
            <w:vAlign w:val="center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Plaats</w:t>
            </w: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Datum</w:t>
            </w: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:rsidTr="00E72EDA">
        <w:tc>
          <w:tcPr>
            <w:tcW w:w="1843" w:type="dxa"/>
            <w:vAlign w:val="center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Naam</w:t>
            </w: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Functie</w:t>
            </w: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:rsidTr="00E72EDA">
        <w:tc>
          <w:tcPr>
            <w:tcW w:w="1843" w:type="dxa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:rsidR="00491021" w:rsidRPr="00B72910" w:rsidRDefault="00491021" w:rsidP="00E1375B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AC03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5AA" w:rsidRDefault="003655AA" w:rsidP="003655AA">
      <w:r>
        <w:separator/>
      </w:r>
    </w:p>
  </w:endnote>
  <w:endnote w:type="continuationSeparator" w:id="0">
    <w:p w:rsidR="003655AA" w:rsidRDefault="003655AA" w:rsidP="003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5AA" w:rsidRDefault="003655AA" w:rsidP="003655AA">
      <w:r>
        <w:separator/>
      </w:r>
    </w:p>
  </w:footnote>
  <w:footnote w:type="continuationSeparator" w:id="0">
    <w:p w:rsidR="003655AA" w:rsidRDefault="003655AA" w:rsidP="0036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5AA" w:rsidRDefault="00E1375B" w:rsidP="003655AA">
    <w:pPr>
      <w:pStyle w:val="Koptekst"/>
      <w:ind w:firstLine="6237"/>
    </w:pPr>
    <w:r w:rsidRPr="00E1375B">
      <w:rPr>
        <w:noProof/>
      </w:rPr>
      <w:drawing>
        <wp:inline distT="0" distB="0" distL="0" distR="0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mmed1\AppData\Local\Microsoft\Windows\Temporary Internet Files\Content.Outlook\ZGKHOUPF\Gemeente Stein logo 2017 ZWART transparante achtergro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21"/>
    <w:rsid w:val="00107187"/>
    <w:rsid w:val="001E2905"/>
    <w:rsid w:val="00307315"/>
    <w:rsid w:val="003655AA"/>
    <w:rsid w:val="00491021"/>
    <w:rsid w:val="00777C3B"/>
    <w:rsid w:val="007B28D0"/>
    <w:rsid w:val="00822783"/>
    <w:rsid w:val="00863B36"/>
    <w:rsid w:val="00880551"/>
    <w:rsid w:val="0089221E"/>
    <w:rsid w:val="00A621C5"/>
    <w:rsid w:val="00AC0386"/>
    <w:rsid w:val="00B72910"/>
    <w:rsid w:val="00D14E8B"/>
    <w:rsid w:val="00D55379"/>
    <w:rsid w:val="00E04652"/>
    <w:rsid w:val="00E1375B"/>
    <w:rsid w:val="00EE0E9C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841BD2A-ABEA-45B3-961D-6A2502A7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9D2FDFF4.dotm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Pfennings</dc:creator>
  <cp:lastModifiedBy>Roger Vluggen</cp:lastModifiedBy>
  <cp:revision>3</cp:revision>
  <dcterms:created xsi:type="dcterms:W3CDTF">2019-01-09T10:47:00Z</dcterms:created>
  <dcterms:modified xsi:type="dcterms:W3CDTF">2019-11-08T07:52:00Z</dcterms:modified>
</cp:coreProperties>
</file>