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17" w:rsidRPr="007F4823" w:rsidRDefault="00744D17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28"/>
          <w:szCs w:val="28"/>
        </w:rPr>
      </w:pPr>
      <w:r w:rsidRPr="007F4823">
        <w:rPr>
          <w:rFonts w:ascii="Verdana" w:hAnsi="Verdana" w:cs="Arial"/>
          <w:b/>
          <w:sz w:val="28"/>
          <w:szCs w:val="28"/>
        </w:rPr>
        <w:t>Aanbesteding bureaustoelen gemeente Oss</w:t>
      </w:r>
    </w:p>
    <w:p w:rsidR="00744D17" w:rsidRPr="007F4823" w:rsidRDefault="00744D17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28"/>
          <w:szCs w:val="28"/>
        </w:rPr>
      </w:pPr>
    </w:p>
    <w:p w:rsidR="00744D17" w:rsidRPr="007F4823" w:rsidRDefault="00744D17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28"/>
          <w:szCs w:val="28"/>
        </w:rPr>
      </w:pPr>
      <w:r w:rsidRPr="007F4823">
        <w:rPr>
          <w:rFonts w:ascii="Verdana" w:hAnsi="Verdana" w:cs="Arial"/>
          <w:b/>
          <w:sz w:val="28"/>
          <w:szCs w:val="28"/>
        </w:rPr>
        <w:t xml:space="preserve">Bijlage 5 - Prijzenblad </w:t>
      </w:r>
    </w:p>
    <w:p w:rsidR="00744D17" w:rsidRPr="007F4823" w:rsidRDefault="00744D17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22"/>
          <w:szCs w:val="22"/>
        </w:rPr>
      </w:pPr>
    </w:p>
    <w:p w:rsidR="00744D17" w:rsidRPr="007F4823" w:rsidRDefault="00744D17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24"/>
          <w:szCs w:val="22"/>
        </w:rPr>
      </w:pPr>
      <w:r w:rsidRPr="007F4823">
        <w:rPr>
          <w:rFonts w:ascii="Verdana" w:hAnsi="Verdana" w:cs="Arial"/>
          <w:b/>
          <w:sz w:val="24"/>
          <w:szCs w:val="22"/>
        </w:rPr>
        <w:t>Gegevens inschrijver</w:t>
      </w:r>
    </w:p>
    <w:p w:rsidR="00744D17" w:rsidRPr="007F4823" w:rsidRDefault="00744D17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0A79C8" w:rsidRPr="007F4823" w:rsidTr="00744D17">
        <w:tc>
          <w:tcPr>
            <w:tcW w:w="3119" w:type="dxa"/>
          </w:tcPr>
          <w:p w:rsidR="000A79C8" w:rsidRPr="007F4823" w:rsidRDefault="000A79C8" w:rsidP="004827BC">
            <w:pPr>
              <w:spacing w:before="120" w:after="120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Naam onderneming</w:t>
            </w:r>
          </w:p>
        </w:tc>
        <w:tc>
          <w:tcPr>
            <w:tcW w:w="5953" w:type="dxa"/>
          </w:tcPr>
          <w:p w:rsidR="000A79C8" w:rsidRPr="007F4823" w:rsidRDefault="000A79C8" w:rsidP="004827BC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0A79C8" w:rsidRPr="007F4823" w:rsidTr="00744D17">
        <w:tc>
          <w:tcPr>
            <w:tcW w:w="3119" w:type="dxa"/>
          </w:tcPr>
          <w:p w:rsidR="000A79C8" w:rsidRPr="007F4823" w:rsidRDefault="000A79C8" w:rsidP="004827BC">
            <w:pPr>
              <w:spacing w:before="120" w:after="120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Adres</w:t>
            </w:r>
          </w:p>
        </w:tc>
        <w:tc>
          <w:tcPr>
            <w:tcW w:w="5953" w:type="dxa"/>
          </w:tcPr>
          <w:p w:rsidR="000A79C8" w:rsidRPr="007F4823" w:rsidRDefault="000A79C8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  <w:u w:val="single"/>
              </w:rPr>
            </w:pPr>
          </w:p>
        </w:tc>
      </w:tr>
      <w:tr w:rsidR="000A79C8" w:rsidRPr="007F4823" w:rsidTr="00744D17">
        <w:tc>
          <w:tcPr>
            <w:tcW w:w="3119" w:type="dxa"/>
          </w:tcPr>
          <w:p w:rsidR="000A79C8" w:rsidRPr="007F4823" w:rsidRDefault="007E1DB5" w:rsidP="004827BC">
            <w:pPr>
              <w:spacing w:before="120" w:after="120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 xml:space="preserve">Postcode en </w:t>
            </w:r>
            <w:r w:rsidR="000A79C8" w:rsidRPr="007F4823">
              <w:rPr>
                <w:rFonts w:ascii="Verdana" w:hAnsi="Verdana" w:cs="Arial"/>
                <w:b/>
                <w:sz w:val="22"/>
                <w:szCs w:val="22"/>
              </w:rPr>
              <w:t>plaats</w:t>
            </w:r>
          </w:p>
        </w:tc>
        <w:tc>
          <w:tcPr>
            <w:tcW w:w="5953" w:type="dxa"/>
          </w:tcPr>
          <w:p w:rsidR="000A79C8" w:rsidRPr="007F4823" w:rsidRDefault="000A79C8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  <w:u w:val="single"/>
              </w:rPr>
            </w:pPr>
          </w:p>
        </w:tc>
      </w:tr>
      <w:tr w:rsidR="007E1DB5" w:rsidRPr="007F4823" w:rsidTr="00744D17">
        <w:tc>
          <w:tcPr>
            <w:tcW w:w="3119" w:type="dxa"/>
          </w:tcPr>
          <w:p w:rsidR="007E1DB5" w:rsidRPr="007F4823" w:rsidRDefault="007E1DB5" w:rsidP="004827BC">
            <w:pPr>
              <w:spacing w:before="120" w:after="120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KvK-nummer</w:t>
            </w:r>
          </w:p>
        </w:tc>
        <w:tc>
          <w:tcPr>
            <w:tcW w:w="5953" w:type="dxa"/>
          </w:tcPr>
          <w:p w:rsidR="007E1DB5" w:rsidRPr="007F4823" w:rsidRDefault="007E1DB5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  <w:u w:val="single"/>
              </w:rPr>
            </w:pPr>
          </w:p>
        </w:tc>
      </w:tr>
    </w:tbl>
    <w:p w:rsidR="000A79C8" w:rsidRPr="007F4823" w:rsidRDefault="000A79C8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22"/>
          <w:szCs w:val="22"/>
        </w:rPr>
      </w:pPr>
    </w:p>
    <w:p w:rsidR="000A79C8" w:rsidRPr="007F4823" w:rsidRDefault="000A79C8" w:rsidP="00744D17">
      <w:pPr>
        <w:pStyle w:val="Plattetekst"/>
        <w:tabs>
          <w:tab w:val="num" w:pos="0"/>
          <w:tab w:val="left" w:pos="1314"/>
        </w:tabs>
        <w:rPr>
          <w:rFonts w:ascii="Verdana" w:hAnsi="Verdana" w:cs="Arial"/>
          <w:sz w:val="22"/>
          <w:szCs w:val="22"/>
        </w:rPr>
      </w:pPr>
      <w:r w:rsidRPr="007F4823">
        <w:rPr>
          <w:rFonts w:ascii="Verdana" w:hAnsi="Verdana" w:cs="Arial"/>
          <w:sz w:val="22"/>
          <w:szCs w:val="22"/>
        </w:rPr>
        <w:t xml:space="preserve">Ondergetekende verklaart zich door ondertekening van dit </w:t>
      </w:r>
      <w:r w:rsidR="00744D17" w:rsidRPr="007F4823">
        <w:rPr>
          <w:rFonts w:ascii="Verdana" w:hAnsi="Verdana" w:cs="Arial"/>
          <w:sz w:val="22"/>
          <w:szCs w:val="22"/>
        </w:rPr>
        <w:t>prijzenblad</w:t>
      </w:r>
      <w:r w:rsidRPr="007F4823">
        <w:rPr>
          <w:rFonts w:ascii="Verdana" w:hAnsi="Verdana" w:cs="Arial"/>
          <w:sz w:val="22"/>
          <w:szCs w:val="22"/>
        </w:rPr>
        <w:t xml:space="preserve"> bereid tot het leveren van de gevraagde producten en diensten </w:t>
      </w:r>
      <w:r w:rsidR="00744D17" w:rsidRPr="007F4823">
        <w:rPr>
          <w:rFonts w:ascii="Verdana" w:hAnsi="Verdana" w:cs="Arial"/>
          <w:sz w:val="22"/>
          <w:szCs w:val="22"/>
        </w:rPr>
        <w:t>zoals omschreven in het aanbestedingsdocument “Bureaustoelen” v</w:t>
      </w:r>
      <w:r w:rsidRPr="007F4823">
        <w:rPr>
          <w:rFonts w:ascii="Verdana" w:hAnsi="Verdana" w:cs="Arial"/>
          <w:sz w:val="22"/>
          <w:szCs w:val="22"/>
        </w:rPr>
        <w:t>oor de onderstaande tarieven:</w:t>
      </w:r>
    </w:p>
    <w:p w:rsidR="000A79C8" w:rsidRPr="007F4823" w:rsidRDefault="000A79C8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560"/>
        <w:gridCol w:w="1134"/>
        <w:gridCol w:w="2517"/>
      </w:tblGrid>
      <w:tr w:rsidR="00980939" w:rsidRPr="007F4823" w:rsidTr="00A44443"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80939" w:rsidRPr="007F4823" w:rsidRDefault="00980939" w:rsidP="006E4DBD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Product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980939" w:rsidRPr="007F4823" w:rsidRDefault="00980939" w:rsidP="006E4DBD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Prijs per stuk excl. btw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80939" w:rsidRPr="007F4823" w:rsidRDefault="00980939" w:rsidP="00A844E7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 xml:space="preserve">Aantal 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980939" w:rsidRPr="007F4823" w:rsidRDefault="00980939" w:rsidP="00744D17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Totaalbedrag excl. btw</w:t>
            </w:r>
          </w:p>
        </w:tc>
      </w:tr>
      <w:tr w:rsidR="00980939" w:rsidRPr="007F4823" w:rsidTr="00A44443"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95B66" w:rsidRPr="007F4823" w:rsidRDefault="00980939" w:rsidP="00595B66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F4823">
              <w:rPr>
                <w:rFonts w:ascii="Verdana" w:hAnsi="Verdana" w:cs="Arial"/>
                <w:sz w:val="22"/>
                <w:szCs w:val="22"/>
              </w:rPr>
              <w:t xml:space="preserve">Bureaustoel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980939" w:rsidRPr="007F4823" w:rsidRDefault="00980939" w:rsidP="00980939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F4823">
              <w:rPr>
                <w:rFonts w:ascii="Verdana" w:hAnsi="Verdana" w:cs="Arial"/>
                <w:sz w:val="22"/>
                <w:szCs w:val="22"/>
              </w:rPr>
              <w:t xml:space="preserve">€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80939" w:rsidRPr="007F4823" w:rsidRDefault="00980939" w:rsidP="00080E88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F4823">
              <w:rPr>
                <w:rFonts w:ascii="Verdana" w:hAnsi="Verdana" w:cs="Arial"/>
                <w:sz w:val="22"/>
                <w:szCs w:val="22"/>
              </w:rPr>
              <w:t xml:space="preserve">x  </w:t>
            </w:r>
            <w:r w:rsidR="00744D17" w:rsidRPr="007F4823">
              <w:rPr>
                <w:rFonts w:ascii="Verdana" w:hAnsi="Verdana" w:cs="Arial"/>
                <w:sz w:val="22"/>
                <w:szCs w:val="22"/>
              </w:rPr>
              <w:t>7</w:t>
            </w:r>
            <w:r w:rsidR="00080E88">
              <w:rPr>
                <w:rFonts w:ascii="Verdana" w:hAnsi="Verdana" w:cs="Arial"/>
                <w:sz w:val="22"/>
                <w:szCs w:val="22"/>
              </w:rPr>
              <w:t>3</w:t>
            </w:r>
            <w:r w:rsidR="00744D17" w:rsidRPr="007F4823"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980939" w:rsidRPr="007F4823" w:rsidRDefault="00980939" w:rsidP="00980939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F4823">
              <w:rPr>
                <w:rFonts w:ascii="Verdana" w:hAnsi="Verdana" w:cs="Arial"/>
                <w:sz w:val="22"/>
                <w:szCs w:val="22"/>
              </w:rPr>
              <w:t xml:space="preserve">€ </w:t>
            </w:r>
          </w:p>
        </w:tc>
      </w:tr>
    </w:tbl>
    <w:p w:rsidR="00980939" w:rsidRPr="007F4823" w:rsidRDefault="00980939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sz w:val="22"/>
          <w:szCs w:val="22"/>
        </w:rPr>
      </w:pPr>
    </w:p>
    <w:p w:rsidR="00980939" w:rsidRPr="007F4823" w:rsidRDefault="00980939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sz w:val="22"/>
          <w:szCs w:val="22"/>
        </w:rPr>
      </w:pPr>
    </w:p>
    <w:p w:rsidR="001C6BB2" w:rsidRPr="007F4823" w:rsidRDefault="001C6BB2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sz w:val="22"/>
          <w:szCs w:val="22"/>
        </w:rPr>
      </w:pPr>
      <w:r w:rsidRPr="007F4823">
        <w:rPr>
          <w:rFonts w:ascii="Verdana" w:hAnsi="Verdana"/>
          <w:sz w:val="22"/>
          <w:szCs w:val="22"/>
        </w:rPr>
        <w:t>De bedragen bevatten alle kosten die nodig zijn voor</w:t>
      </w:r>
      <w:r w:rsidR="007F4823">
        <w:rPr>
          <w:rFonts w:ascii="Verdana" w:hAnsi="Verdana"/>
          <w:sz w:val="22"/>
          <w:szCs w:val="22"/>
        </w:rPr>
        <w:t xml:space="preserve"> de levering,</w:t>
      </w:r>
      <w:r w:rsidRPr="007F4823">
        <w:rPr>
          <w:rFonts w:ascii="Verdana" w:hAnsi="Verdana"/>
          <w:sz w:val="22"/>
          <w:szCs w:val="22"/>
        </w:rPr>
        <w:t xml:space="preserve"> het uitvoeren van de werkzaamheden, inclusief overhead, uitvoeringskosten, reiskosten, alg</w:t>
      </w:r>
      <w:r w:rsidRPr="007F4823">
        <w:rPr>
          <w:rFonts w:ascii="Verdana" w:hAnsi="Verdana"/>
          <w:sz w:val="22"/>
          <w:szCs w:val="22"/>
        </w:rPr>
        <w:t>e</w:t>
      </w:r>
      <w:r w:rsidRPr="007F4823">
        <w:rPr>
          <w:rFonts w:ascii="Verdana" w:hAnsi="Verdana"/>
          <w:sz w:val="22"/>
          <w:szCs w:val="22"/>
        </w:rPr>
        <w:t>mene kosten,</w:t>
      </w:r>
      <w:r w:rsidR="007F4823">
        <w:rPr>
          <w:rFonts w:ascii="Verdana" w:hAnsi="Verdana"/>
          <w:sz w:val="22"/>
          <w:szCs w:val="22"/>
        </w:rPr>
        <w:t xml:space="preserve"> garantie,</w:t>
      </w:r>
      <w:r w:rsidRPr="007F4823">
        <w:rPr>
          <w:rFonts w:ascii="Verdana" w:hAnsi="Verdana"/>
          <w:sz w:val="22"/>
          <w:szCs w:val="22"/>
        </w:rPr>
        <w:t xml:space="preserve"> winst en risico, afschrijvingskosten en dergelijke.</w:t>
      </w:r>
    </w:p>
    <w:p w:rsidR="00744D17" w:rsidRPr="007F4823" w:rsidRDefault="00744D17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sz w:val="22"/>
          <w:szCs w:val="22"/>
        </w:rPr>
      </w:pPr>
    </w:p>
    <w:p w:rsidR="00744D17" w:rsidRPr="007F4823" w:rsidRDefault="00080E88" w:rsidP="00744D17">
      <w:pPr>
        <w:rPr>
          <w:rFonts w:ascii="Verdana" w:eastAsia="Arial" w:hAnsi="Verdana" w:cs="Arial"/>
          <w:i/>
          <w:sz w:val="22"/>
          <w:szCs w:val="22"/>
          <w:u w:val="single"/>
        </w:rPr>
      </w:pPr>
      <w:r>
        <w:rPr>
          <w:rFonts w:ascii="Verdana" w:eastAsia="Arial" w:hAnsi="Verdana" w:cs="Arial"/>
          <w:i/>
          <w:sz w:val="22"/>
          <w:szCs w:val="22"/>
          <w:u w:val="single"/>
        </w:rPr>
        <w:t>Minimaal budget € 240.000,- m</w:t>
      </w:r>
      <w:r w:rsidR="00744D17" w:rsidRPr="007F4823">
        <w:rPr>
          <w:rFonts w:ascii="Verdana" w:eastAsia="Arial" w:hAnsi="Verdana" w:cs="Arial"/>
          <w:i/>
          <w:sz w:val="22"/>
          <w:szCs w:val="22"/>
          <w:u w:val="single"/>
        </w:rPr>
        <w:t xml:space="preserve">aximaal </w:t>
      </w:r>
      <w:r>
        <w:rPr>
          <w:rFonts w:ascii="Verdana" w:eastAsia="Arial" w:hAnsi="Verdana" w:cs="Arial"/>
          <w:i/>
          <w:sz w:val="22"/>
          <w:szCs w:val="22"/>
          <w:u w:val="single"/>
        </w:rPr>
        <w:t>b</w:t>
      </w:r>
      <w:r w:rsidR="00744D17" w:rsidRPr="007F4823">
        <w:rPr>
          <w:rFonts w:ascii="Verdana" w:eastAsia="Arial" w:hAnsi="Verdana" w:cs="Arial"/>
          <w:i/>
          <w:sz w:val="22"/>
          <w:szCs w:val="22"/>
          <w:u w:val="single"/>
        </w:rPr>
        <w:t xml:space="preserve">udget </w:t>
      </w:r>
      <w:r w:rsidR="003E078A">
        <w:rPr>
          <w:rFonts w:ascii="Verdana" w:eastAsia="Arial" w:hAnsi="Verdana" w:cs="Arial"/>
          <w:i/>
          <w:sz w:val="22"/>
          <w:szCs w:val="22"/>
          <w:u w:val="single"/>
        </w:rPr>
        <w:t>€</w:t>
      </w:r>
      <w:r w:rsidR="00744D17" w:rsidRPr="007F4823">
        <w:rPr>
          <w:rFonts w:ascii="Verdana" w:eastAsia="Arial" w:hAnsi="Verdana" w:cs="Arial"/>
          <w:i/>
          <w:sz w:val="22"/>
          <w:szCs w:val="22"/>
          <w:u w:val="single"/>
        </w:rPr>
        <w:t>320.000,</w:t>
      </w:r>
      <w:r w:rsidR="003E078A">
        <w:rPr>
          <w:rFonts w:ascii="Verdana" w:eastAsia="Arial" w:hAnsi="Verdana" w:cs="Arial"/>
          <w:i/>
          <w:sz w:val="22"/>
          <w:szCs w:val="22"/>
          <w:u w:val="single"/>
        </w:rPr>
        <w:t>-</w:t>
      </w:r>
      <w:bookmarkStart w:id="0" w:name="_GoBack"/>
      <w:bookmarkEnd w:id="0"/>
      <w:r w:rsidR="00744D17" w:rsidRPr="007F4823">
        <w:rPr>
          <w:rFonts w:ascii="Verdana" w:eastAsia="Arial" w:hAnsi="Verdana" w:cs="Arial"/>
          <w:i/>
          <w:sz w:val="22"/>
          <w:szCs w:val="22"/>
          <w:u w:val="single"/>
        </w:rPr>
        <w:t xml:space="preserve"> </w:t>
      </w:r>
    </w:p>
    <w:p w:rsidR="00744D17" w:rsidRPr="007F4823" w:rsidRDefault="00744D17" w:rsidP="00744D17">
      <w:pPr>
        <w:rPr>
          <w:rFonts w:ascii="Verdana" w:hAnsi="Verdana"/>
          <w:i/>
          <w:sz w:val="22"/>
          <w:szCs w:val="22"/>
          <w:u w:val="single"/>
        </w:rPr>
      </w:pPr>
      <w:r w:rsidRPr="007F4823">
        <w:rPr>
          <w:rFonts w:ascii="Verdana" w:eastAsia="Arial" w:hAnsi="Verdana" w:cs="Arial"/>
          <w:i/>
          <w:sz w:val="22"/>
          <w:szCs w:val="22"/>
          <w:u w:val="single"/>
        </w:rPr>
        <w:t>Dit budget mag niet worden overschreden op straffe van uitsluiting</w:t>
      </w:r>
    </w:p>
    <w:p w:rsidR="0060074D" w:rsidRPr="007F4823" w:rsidRDefault="0060074D" w:rsidP="00744D17">
      <w:pPr>
        <w:tabs>
          <w:tab w:val="num" w:pos="0"/>
        </w:tabs>
        <w:rPr>
          <w:rFonts w:ascii="Verdana" w:hAnsi="Verdana"/>
          <w:sz w:val="22"/>
          <w:szCs w:val="22"/>
        </w:rPr>
      </w:pPr>
    </w:p>
    <w:p w:rsidR="00A44443" w:rsidRPr="007F4823" w:rsidRDefault="00A44443" w:rsidP="00744D17">
      <w:pPr>
        <w:tabs>
          <w:tab w:val="num" w:pos="0"/>
        </w:tabs>
        <w:rPr>
          <w:rFonts w:ascii="Verdana" w:hAnsi="Verdana"/>
          <w:sz w:val="22"/>
          <w:szCs w:val="22"/>
        </w:rPr>
      </w:pPr>
    </w:p>
    <w:p w:rsidR="000C255A" w:rsidRPr="007F4823" w:rsidRDefault="000C255A" w:rsidP="00744D17">
      <w:pPr>
        <w:tabs>
          <w:tab w:val="num" w:pos="0"/>
        </w:tabs>
        <w:rPr>
          <w:rFonts w:ascii="Verdana" w:hAnsi="Verdana"/>
          <w:sz w:val="22"/>
          <w:szCs w:val="22"/>
        </w:rPr>
      </w:pPr>
      <w:r w:rsidRPr="007F4823">
        <w:rPr>
          <w:rFonts w:ascii="Verdana" w:hAnsi="Verdana"/>
          <w:sz w:val="22"/>
          <w:szCs w:val="22"/>
        </w:rPr>
        <w:t>De inschrijver verklaart dat:</w:t>
      </w:r>
    </w:p>
    <w:p w:rsidR="00744D17" w:rsidRPr="007F4823" w:rsidRDefault="000C255A" w:rsidP="00744D17">
      <w:pPr>
        <w:pStyle w:val="Plattetekst"/>
        <w:tabs>
          <w:tab w:val="num" w:pos="0"/>
          <w:tab w:val="left" w:pos="1314"/>
        </w:tabs>
        <w:rPr>
          <w:rFonts w:ascii="Verdana" w:hAnsi="Verdana"/>
          <w:sz w:val="22"/>
          <w:szCs w:val="22"/>
        </w:rPr>
      </w:pPr>
      <w:r w:rsidRPr="007F4823">
        <w:rPr>
          <w:rFonts w:ascii="Verdana" w:hAnsi="Verdana"/>
          <w:sz w:val="22"/>
          <w:szCs w:val="22"/>
        </w:rPr>
        <w:t xml:space="preserve">Deze aanbieding wordt gedaan overeenkomstig de bepalingen van het </w:t>
      </w:r>
      <w:r w:rsidR="00D71CC3" w:rsidRPr="007F4823">
        <w:rPr>
          <w:rFonts w:ascii="Verdana" w:hAnsi="Verdana"/>
          <w:sz w:val="22"/>
          <w:szCs w:val="22"/>
        </w:rPr>
        <w:t>aanbest</w:t>
      </w:r>
      <w:r w:rsidR="00D71CC3" w:rsidRPr="007F4823">
        <w:rPr>
          <w:rFonts w:ascii="Verdana" w:hAnsi="Verdana"/>
          <w:sz w:val="22"/>
          <w:szCs w:val="22"/>
        </w:rPr>
        <w:t>e</w:t>
      </w:r>
      <w:r w:rsidR="00D71CC3" w:rsidRPr="007F4823">
        <w:rPr>
          <w:rFonts w:ascii="Verdana" w:hAnsi="Verdana"/>
          <w:sz w:val="22"/>
          <w:szCs w:val="22"/>
        </w:rPr>
        <w:t>dingsdocument</w:t>
      </w:r>
      <w:r w:rsidR="008540EA" w:rsidRPr="007F4823">
        <w:rPr>
          <w:rFonts w:ascii="Verdana" w:hAnsi="Verdana"/>
          <w:sz w:val="22"/>
          <w:szCs w:val="22"/>
        </w:rPr>
        <w:t xml:space="preserve"> </w:t>
      </w:r>
    </w:p>
    <w:p w:rsidR="000C255A" w:rsidRPr="007F4823" w:rsidRDefault="000C255A" w:rsidP="00744D17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sz w:val="22"/>
          <w:szCs w:val="22"/>
        </w:rPr>
      </w:pPr>
      <w:r w:rsidRPr="007F4823">
        <w:rPr>
          <w:rFonts w:ascii="Verdana" w:hAnsi="Verdana"/>
          <w:sz w:val="22"/>
          <w:szCs w:val="22"/>
        </w:rPr>
        <w:t>“</w:t>
      </w:r>
      <w:r w:rsidR="008F3296" w:rsidRPr="007F4823">
        <w:rPr>
          <w:rFonts w:ascii="Verdana" w:hAnsi="Verdana"/>
          <w:sz w:val="22"/>
          <w:szCs w:val="22"/>
        </w:rPr>
        <w:t>Bureaustoelen</w:t>
      </w:r>
      <w:r w:rsidRPr="007F4823">
        <w:rPr>
          <w:rFonts w:ascii="Verdana" w:hAnsi="Verdana"/>
          <w:sz w:val="22"/>
          <w:szCs w:val="22"/>
        </w:rPr>
        <w:t>” en met inachtneming van de bepalingen en gegevens zoals deze zijn omschreven in ge</w:t>
      </w:r>
      <w:r w:rsidR="00D71CC3" w:rsidRPr="007F4823">
        <w:rPr>
          <w:rFonts w:ascii="Verdana" w:hAnsi="Verdana"/>
          <w:sz w:val="22"/>
          <w:szCs w:val="22"/>
        </w:rPr>
        <w:t>noemd</w:t>
      </w:r>
      <w:r w:rsidRPr="007F4823">
        <w:rPr>
          <w:rFonts w:ascii="Verdana" w:hAnsi="Verdana"/>
          <w:sz w:val="22"/>
          <w:szCs w:val="22"/>
        </w:rPr>
        <w:t xml:space="preserve"> </w:t>
      </w:r>
      <w:r w:rsidR="00D71CC3" w:rsidRPr="007F4823">
        <w:rPr>
          <w:rFonts w:ascii="Verdana" w:hAnsi="Verdana"/>
          <w:sz w:val="22"/>
          <w:szCs w:val="22"/>
        </w:rPr>
        <w:t xml:space="preserve">aanbestedingsdocument </w:t>
      </w:r>
      <w:r w:rsidRPr="007F4823">
        <w:rPr>
          <w:rFonts w:ascii="Verdana" w:hAnsi="Verdana"/>
          <w:sz w:val="22"/>
          <w:szCs w:val="22"/>
        </w:rPr>
        <w:t>en de eventuele nota van inlichtingen.</w:t>
      </w:r>
    </w:p>
    <w:p w:rsidR="000C255A" w:rsidRPr="007F4823" w:rsidRDefault="000C255A" w:rsidP="004827BC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6708D2" w:rsidRPr="007F4823" w:rsidTr="00D8124C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:rsidR="006708D2" w:rsidRPr="007F4823" w:rsidRDefault="006708D2" w:rsidP="004827BC">
            <w:pPr>
              <w:spacing w:before="120" w:after="120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Ondertekening</w:t>
            </w:r>
          </w:p>
        </w:tc>
      </w:tr>
      <w:tr w:rsidR="006708D2" w:rsidRPr="007F4823" w:rsidTr="00D8124C">
        <w:tc>
          <w:tcPr>
            <w:tcW w:w="1843" w:type="dxa"/>
            <w:vAlign w:val="center"/>
          </w:tcPr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Plaats</w:t>
            </w:r>
          </w:p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Datum</w:t>
            </w:r>
          </w:p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  <w:u w:val="single"/>
              </w:rPr>
            </w:pPr>
          </w:p>
        </w:tc>
      </w:tr>
      <w:tr w:rsidR="006708D2" w:rsidRPr="007F4823" w:rsidTr="00D8124C">
        <w:tc>
          <w:tcPr>
            <w:tcW w:w="1843" w:type="dxa"/>
            <w:vAlign w:val="center"/>
          </w:tcPr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Naam</w:t>
            </w:r>
          </w:p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7F4823">
              <w:rPr>
                <w:rFonts w:ascii="Verdana" w:hAnsi="Verdana" w:cs="Arial"/>
                <w:b/>
                <w:sz w:val="22"/>
                <w:szCs w:val="22"/>
              </w:rPr>
              <w:t>Functie</w:t>
            </w:r>
          </w:p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708D2" w:rsidRPr="007F4823" w:rsidRDefault="006708D2" w:rsidP="004827BC">
            <w:pPr>
              <w:jc w:val="both"/>
              <w:rPr>
                <w:rFonts w:ascii="Verdana" w:hAnsi="Verdana" w:cs="Arial"/>
                <w:b/>
                <w:sz w:val="22"/>
                <w:szCs w:val="22"/>
                <w:u w:val="single"/>
              </w:rPr>
            </w:pPr>
          </w:p>
        </w:tc>
      </w:tr>
    </w:tbl>
    <w:p w:rsidR="006708D2" w:rsidRPr="007F4823" w:rsidRDefault="006708D2" w:rsidP="004827BC">
      <w:pPr>
        <w:jc w:val="both"/>
        <w:rPr>
          <w:rFonts w:ascii="Verdana" w:hAnsi="Verdana"/>
          <w:sz w:val="22"/>
          <w:szCs w:val="22"/>
        </w:rPr>
      </w:pPr>
    </w:p>
    <w:sectPr w:rsidR="006708D2" w:rsidRPr="007F4823" w:rsidSect="006708D2">
      <w:footerReference w:type="default" r:id="rId8"/>
      <w:pgSz w:w="11906" w:h="16838"/>
      <w:pgMar w:top="141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BE6" w:rsidRDefault="00460BE6" w:rsidP="006708D2">
      <w:pPr>
        <w:pStyle w:val="Plattetekst"/>
      </w:pPr>
      <w:r>
        <w:separator/>
      </w:r>
    </w:p>
  </w:endnote>
  <w:endnote w:type="continuationSeparator" w:id="0">
    <w:p w:rsidR="00460BE6" w:rsidRDefault="00460BE6" w:rsidP="006708D2">
      <w:pPr>
        <w:pStyle w:val="Platte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2FC" w:rsidRPr="006E4DBD" w:rsidRDefault="00A742FC" w:rsidP="006708D2">
    <w:pPr>
      <w:pStyle w:val="Voettekst"/>
      <w:jc w:val="right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BE6" w:rsidRDefault="00460BE6" w:rsidP="006708D2">
      <w:pPr>
        <w:pStyle w:val="Plattetekst"/>
      </w:pPr>
      <w:r>
        <w:separator/>
      </w:r>
    </w:p>
  </w:footnote>
  <w:footnote w:type="continuationSeparator" w:id="0">
    <w:p w:rsidR="00460BE6" w:rsidRDefault="00460BE6" w:rsidP="006708D2">
      <w:pPr>
        <w:pStyle w:val="Plattetekst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D2"/>
    <w:rsid w:val="00080E88"/>
    <w:rsid w:val="000A79C8"/>
    <w:rsid w:val="000C255A"/>
    <w:rsid w:val="000C78C2"/>
    <w:rsid w:val="00102C38"/>
    <w:rsid w:val="001C3768"/>
    <w:rsid w:val="001C6BB2"/>
    <w:rsid w:val="0021416D"/>
    <w:rsid w:val="00260B07"/>
    <w:rsid w:val="0028505F"/>
    <w:rsid w:val="002930D8"/>
    <w:rsid w:val="003A790A"/>
    <w:rsid w:val="003E078A"/>
    <w:rsid w:val="003F7C22"/>
    <w:rsid w:val="0043638F"/>
    <w:rsid w:val="004369B4"/>
    <w:rsid w:val="00460BE6"/>
    <w:rsid w:val="00472EB2"/>
    <w:rsid w:val="004827BC"/>
    <w:rsid w:val="00493170"/>
    <w:rsid w:val="004A605A"/>
    <w:rsid w:val="004C6EC7"/>
    <w:rsid w:val="004E489C"/>
    <w:rsid w:val="00595B66"/>
    <w:rsid w:val="0060074D"/>
    <w:rsid w:val="0065233A"/>
    <w:rsid w:val="006649B1"/>
    <w:rsid w:val="006708D2"/>
    <w:rsid w:val="006B4F35"/>
    <w:rsid w:val="006B6461"/>
    <w:rsid w:val="006E4DBD"/>
    <w:rsid w:val="00725FE3"/>
    <w:rsid w:val="00743E16"/>
    <w:rsid w:val="00744D17"/>
    <w:rsid w:val="007E1DB5"/>
    <w:rsid w:val="007F4823"/>
    <w:rsid w:val="0080069A"/>
    <w:rsid w:val="008078D3"/>
    <w:rsid w:val="008201B1"/>
    <w:rsid w:val="008540EA"/>
    <w:rsid w:val="00891448"/>
    <w:rsid w:val="008D1629"/>
    <w:rsid w:val="008D617D"/>
    <w:rsid w:val="008F3296"/>
    <w:rsid w:val="009119DC"/>
    <w:rsid w:val="00924EC8"/>
    <w:rsid w:val="0096483D"/>
    <w:rsid w:val="00980939"/>
    <w:rsid w:val="00A44443"/>
    <w:rsid w:val="00A742FC"/>
    <w:rsid w:val="00A844E7"/>
    <w:rsid w:val="00AC260E"/>
    <w:rsid w:val="00AF38A7"/>
    <w:rsid w:val="00B06CBC"/>
    <w:rsid w:val="00B651F2"/>
    <w:rsid w:val="00B77E88"/>
    <w:rsid w:val="00B94209"/>
    <w:rsid w:val="00BB0745"/>
    <w:rsid w:val="00BC2FBF"/>
    <w:rsid w:val="00BD0E83"/>
    <w:rsid w:val="00C60B02"/>
    <w:rsid w:val="00D71CC3"/>
    <w:rsid w:val="00D8124C"/>
    <w:rsid w:val="00D84C05"/>
    <w:rsid w:val="00EC4338"/>
    <w:rsid w:val="00EF3057"/>
    <w:rsid w:val="00F16E9F"/>
    <w:rsid w:val="00F67865"/>
    <w:rsid w:val="00FA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708D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6708D2"/>
    <w:rPr>
      <w:rFonts w:ascii="Arial" w:hAnsi="Arial"/>
      <w:sz w:val="20"/>
      <w:szCs w:val="20"/>
    </w:rPr>
  </w:style>
  <w:style w:type="table" w:styleId="Tabelraster">
    <w:name w:val="Table Grid"/>
    <w:basedOn w:val="Standaardtabel"/>
    <w:rsid w:val="0067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708D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708D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6EC7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98093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80939"/>
  </w:style>
  <w:style w:type="character" w:styleId="Voetnootmarkering">
    <w:name w:val="footnote reference"/>
    <w:rsid w:val="009809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708D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6708D2"/>
    <w:rPr>
      <w:rFonts w:ascii="Arial" w:hAnsi="Arial"/>
      <w:sz w:val="20"/>
      <w:szCs w:val="20"/>
    </w:rPr>
  </w:style>
  <w:style w:type="table" w:styleId="Tabelraster">
    <w:name w:val="Table Grid"/>
    <w:basedOn w:val="Standaardtabel"/>
    <w:rsid w:val="0067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708D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708D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6EC7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98093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80939"/>
  </w:style>
  <w:style w:type="character" w:styleId="Voetnootmarkering">
    <w:name w:val="footnote reference"/>
    <w:rsid w:val="009809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48327-12C5-429F-886A-891A03CC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7CB338DB.dotm</Template>
  <TotalTime>1</TotalTime>
  <Pages>1</Pages>
  <Words>147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abanken</cp:lastModifiedBy>
  <cp:revision>4</cp:revision>
  <cp:lastPrinted>2009-08-25T09:14:00Z</cp:lastPrinted>
  <dcterms:created xsi:type="dcterms:W3CDTF">2019-06-26T08:27:00Z</dcterms:created>
  <dcterms:modified xsi:type="dcterms:W3CDTF">2019-07-02T09:46:00Z</dcterms:modified>
</cp:coreProperties>
</file>