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11368" w14:textId="77777777" w:rsidR="00DA3D5A" w:rsidRDefault="00F00A16" w:rsidP="0074367D">
      <w:pPr>
        <w:pStyle w:val="Kop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501A19">
        <w:rPr>
          <w:rFonts w:asciiTheme="minorHAnsi" w:hAnsiTheme="minorHAnsi" w:cstheme="minorHAnsi"/>
          <w:sz w:val="22"/>
          <w:szCs w:val="22"/>
        </w:rPr>
        <w:t xml:space="preserve">Bijlage </w:t>
      </w:r>
      <w:r w:rsidR="00793863" w:rsidRPr="00501A19">
        <w:rPr>
          <w:rFonts w:asciiTheme="minorHAnsi" w:hAnsiTheme="minorHAnsi" w:cstheme="minorHAnsi"/>
          <w:sz w:val="22"/>
          <w:szCs w:val="22"/>
        </w:rPr>
        <w:t>6</w:t>
      </w:r>
      <w:r w:rsidR="00501A19">
        <w:rPr>
          <w:rFonts w:asciiTheme="minorHAnsi" w:hAnsiTheme="minorHAnsi" w:cstheme="minorHAnsi"/>
          <w:sz w:val="22"/>
          <w:szCs w:val="22"/>
        </w:rPr>
        <w:tab/>
      </w:r>
      <w:r w:rsidRPr="00501A19">
        <w:rPr>
          <w:rFonts w:asciiTheme="minorHAnsi" w:hAnsiTheme="minorHAnsi" w:cstheme="minorHAnsi"/>
          <w:sz w:val="22"/>
          <w:szCs w:val="22"/>
        </w:rPr>
        <w:t>Referentie</w:t>
      </w:r>
      <w:r w:rsidR="00A15635" w:rsidRPr="00501A19">
        <w:rPr>
          <w:rFonts w:asciiTheme="minorHAnsi" w:hAnsiTheme="minorHAnsi" w:cstheme="minorHAnsi"/>
          <w:sz w:val="22"/>
          <w:szCs w:val="22"/>
        </w:rPr>
        <w:t xml:space="preserve"> </w:t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</w:p>
    <w:p w14:paraId="1265B3FC" w14:textId="01E47EDC" w:rsidR="00F00A16" w:rsidRPr="00501A19" w:rsidRDefault="00DA3D5A" w:rsidP="0074367D">
      <w:pPr>
        <w:pStyle w:val="Kop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 xml:space="preserve">Betreft: </w:t>
      </w:r>
      <w:r w:rsidR="00F9094B" w:rsidRP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>Europese aanbesteding warme drankenapparatuur. Kenmerk  RIJWDA</w:t>
      </w:r>
      <w:r w:rsid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>19</w:t>
      </w:r>
      <w:r w:rsidR="00F9094B" w:rsidRP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>EA</w:t>
      </w:r>
      <w:r w:rsidR="00BA6923" w:rsidRP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>.</w:t>
      </w:r>
      <w:r w:rsidR="002818B3" w:rsidRPr="00897963">
        <w:rPr>
          <w:rFonts w:asciiTheme="minorHAnsi" w:eastAsia="Times New Roman" w:hAnsiTheme="minorHAnsi" w:cstheme="minorHAnsi"/>
          <w:b w:val="0"/>
          <w:bCs w:val="0"/>
          <w:color w:val="4F81BD" w:themeColor="accent1"/>
          <w:sz w:val="22"/>
          <w:szCs w:val="22"/>
        </w:rPr>
        <w:tab/>
      </w:r>
      <w:r w:rsidR="002818B3" w:rsidRPr="00BA6923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  <w:r w:rsidR="002818B3" w:rsidRPr="00501A19">
        <w:rPr>
          <w:rFonts w:asciiTheme="minorHAnsi" w:hAnsiTheme="minorHAnsi" w:cstheme="minorHAnsi"/>
          <w:sz w:val="22"/>
          <w:szCs w:val="22"/>
        </w:rPr>
        <w:tab/>
      </w:r>
    </w:p>
    <w:p w14:paraId="65D439DF" w14:textId="20A0E71F" w:rsidR="00F00A16" w:rsidRPr="00501A19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501A19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501A19">
        <w:rPr>
          <w:rFonts w:asciiTheme="minorHAnsi" w:hAnsiTheme="minorHAnsi" w:cstheme="minorHAnsi"/>
          <w:sz w:val="22"/>
          <w:szCs w:val="22"/>
        </w:rPr>
        <w:t>o</w:t>
      </w:r>
      <w:r w:rsidRPr="00501A19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501A19">
        <w:rPr>
          <w:rFonts w:asciiTheme="minorHAnsi" w:hAnsiTheme="minorHAnsi" w:cstheme="minorHAnsi"/>
          <w:sz w:val="22"/>
          <w:szCs w:val="22"/>
        </w:rPr>
        <w:t>j</w:t>
      </w:r>
      <w:r w:rsidRPr="00501A19">
        <w:rPr>
          <w:rFonts w:asciiTheme="minorHAnsi" w:hAnsiTheme="minorHAnsi" w:cstheme="minorHAnsi"/>
          <w:sz w:val="22"/>
          <w:szCs w:val="22"/>
        </w:rPr>
        <w:t xml:space="preserve">aar door Inschrijver zijn verricht, ondertekend voor juistheid door contactpersoon van de desbetreffende referent. </w:t>
      </w:r>
    </w:p>
    <w:p w14:paraId="41382694" w14:textId="77777777" w:rsidR="00F00A16" w:rsidRPr="00501A19" w:rsidRDefault="00F00A16" w:rsidP="003651D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501A19" w14:paraId="2AACB4D8" w14:textId="77777777" w:rsidTr="00546FF4">
        <w:trPr>
          <w:trHeight w:val="340"/>
        </w:trPr>
        <w:tc>
          <w:tcPr>
            <w:tcW w:w="4390" w:type="dxa"/>
          </w:tcPr>
          <w:p w14:paraId="036D28E9" w14:textId="1242193D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Naam organisatie</w:t>
            </w:r>
            <w:r w:rsidR="004F23FD"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23FD" w:rsidRPr="00501A19">
              <w:rPr>
                <w:rFonts w:asciiTheme="minorHAnsi" w:hAnsiTheme="minorHAnsi" w:cstheme="minorHAnsi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501A19" w14:paraId="0C596CA0" w14:textId="77777777" w:rsidTr="00546FF4">
        <w:trPr>
          <w:trHeight w:val="340"/>
        </w:trPr>
        <w:tc>
          <w:tcPr>
            <w:tcW w:w="4390" w:type="dxa"/>
          </w:tcPr>
          <w:p w14:paraId="3EA27DAA" w14:textId="010916DA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501A19" w14:paraId="6601C968" w14:textId="77777777" w:rsidTr="00546FF4">
        <w:trPr>
          <w:trHeight w:val="340"/>
        </w:trPr>
        <w:tc>
          <w:tcPr>
            <w:tcW w:w="4390" w:type="dxa"/>
          </w:tcPr>
          <w:p w14:paraId="5DA8DE36" w14:textId="54BE6476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501A19" w14:paraId="430D9436" w14:textId="77777777" w:rsidTr="00546FF4">
        <w:trPr>
          <w:trHeight w:val="340"/>
        </w:trPr>
        <w:tc>
          <w:tcPr>
            <w:tcW w:w="4390" w:type="dxa"/>
          </w:tcPr>
          <w:p w14:paraId="74B23B93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0A16" w:rsidRPr="00501A19" w14:paraId="6665D816" w14:textId="77777777" w:rsidTr="00546FF4">
        <w:trPr>
          <w:trHeight w:val="680"/>
        </w:trPr>
        <w:tc>
          <w:tcPr>
            <w:tcW w:w="4390" w:type="dxa"/>
          </w:tcPr>
          <w:p w14:paraId="227F65B4" w14:textId="54B77624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2FA4848C" w14:textId="438644FF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Postcode</w:t>
            </w:r>
            <w:r w:rsidR="00B94B5B"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501A19" w:rsidRDefault="00A35683" w:rsidP="00B94B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501A19" w:rsidRDefault="00B94B5B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54787" w14:textId="6B784FCD" w:rsidR="00B94B5B" w:rsidRPr="00501A19" w:rsidRDefault="00B94B5B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0A16" w:rsidRPr="00501A19" w14:paraId="1CCFBAED" w14:textId="77777777" w:rsidTr="00546FF4">
        <w:trPr>
          <w:trHeight w:val="340"/>
        </w:trPr>
        <w:tc>
          <w:tcPr>
            <w:tcW w:w="4390" w:type="dxa"/>
          </w:tcPr>
          <w:p w14:paraId="4871877F" w14:textId="5BA4E04F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501A19" w:rsidRDefault="00F00A16" w:rsidP="004F23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501A19" w14:paraId="070674D5" w14:textId="77777777" w:rsidTr="00546FF4">
        <w:trPr>
          <w:trHeight w:val="340"/>
        </w:trPr>
        <w:tc>
          <w:tcPr>
            <w:tcW w:w="4390" w:type="dxa"/>
          </w:tcPr>
          <w:p w14:paraId="7AFBBC59" w14:textId="1C81A4BF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501A19" w14:paraId="27838A1F" w14:textId="77777777" w:rsidTr="00546FF4">
        <w:trPr>
          <w:trHeight w:val="340"/>
        </w:trPr>
        <w:tc>
          <w:tcPr>
            <w:tcW w:w="4390" w:type="dxa"/>
          </w:tcPr>
          <w:p w14:paraId="0FC22767" w14:textId="5C423567" w:rsidR="00F00A16" w:rsidRPr="00501A19" w:rsidRDefault="00F00A16" w:rsidP="003E36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Omschrijving van de </w:t>
            </w:r>
            <w:r w:rsidR="00793863" w:rsidRPr="00501A1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pdracht inclusief kerncompetentie </w:t>
            </w:r>
            <w:r w:rsidR="003E6063" w:rsidRPr="00501A1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invullen desbetreffende k</w:t>
            </w:r>
            <w:r w:rsidR="003E6063" w:rsidRPr="00501A19">
              <w:rPr>
                <w:rFonts w:asciiTheme="minorHAnsi" w:hAnsiTheme="minorHAnsi" w:cstheme="minorHAnsi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501A19" w:rsidRDefault="002818B3" w:rsidP="003E36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501A19" w:rsidRDefault="00B94B5B" w:rsidP="00B94B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4FBFF2" w14:textId="71C04CF3" w:rsidR="00B94B5B" w:rsidRPr="00501A19" w:rsidRDefault="00B94B5B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6063" w:rsidRPr="00501A19" w14:paraId="3D55112B" w14:textId="77777777" w:rsidTr="00546FF4">
        <w:trPr>
          <w:trHeight w:val="340"/>
        </w:trPr>
        <w:tc>
          <w:tcPr>
            <w:tcW w:w="4390" w:type="dxa"/>
          </w:tcPr>
          <w:p w14:paraId="4043A581" w14:textId="097115EB" w:rsidR="003E6063" w:rsidRPr="00501A19" w:rsidRDefault="003E6063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="00793863" w:rsidRPr="00501A1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501A1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ombinanten</w:t>
            </w:r>
            <w:proofErr w:type="spellEnd"/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A69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1955">
              <w:rPr>
                <w:rFonts w:asciiTheme="minorHAnsi" w:hAnsiTheme="minorHAnsi" w:cstheme="minorHAnsi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501A19" w:rsidRDefault="00501A19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8BCCE9" id="Rechthoek 4" o:spid="_x0000_s1026" style="position:absolute;margin-left:155pt;margin-top:11.55pt;width:18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" fillcolor="#4f81bd [3204]" strokecolor="#243f60 [1604]" strokeweight="2pt"/>
                  </w:pict>
                </mc:Fallback>
              </mc:AlternateContent>
            </w:r>
            <w:r w:rsidR="003E6063" w:rsidRPr="00501A19"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D9D2DB" id="Rechthoek 3" o:spid="_x0000_s1026" style="position:absolute;margin-left:27.9pt;margin-top:12pt;width:18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501A19" w:rsidRDefault="003E6063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501A19" w:rsidRDefault="003E6063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6063" w:rsidRPr="00501A19" w14:paraId="66C34AF9" w14:textId="77777777" w:rsidTr="00546FF4">
        <w:trPr>
          <w:trHeight w:val="340"/>
        </w:trPr>
        <w:tc>
          <w:tcPr>
            <w:tcW w:w="4390" w:type="dxa"/>
          </w:tcPr>
          <w:p w14:paraId="6E7FE586" w14:textId="06473B11" w:rsidR="003E6063" w:rsidRPr="00501A19" w:rsidRDefault="003E6063" w:rsidP="003E60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proofErr w:type="spellStart"/>
            <w:r w:rsidR="00501A19" w:rsidRPr="00501A1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ombinanten</w:t>
            </w:r>
            <w:proofErr w:type="spellEnd"/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FE6288E" w14:textId="77777777" w:rsidR="003E6063" w:rsidRPr="00501A19" w:rsidRDefault="003E6063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501A19" w:rsidRDefault="003E6063" w:rsidP="00F00A16">
            <w:pPr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501A19" w14:paraId="28F48B58" w14:textId="77777777" w:rsidTr="00546FF4">
        <w:trPr>
          <w:trHeight w:val="340"/>
        </w:trPr>
        <w:tc>
          <w:tcPr>
            <w:tcW w:w="4390" w:type="dxa"/>
          </w:tcPr>
          <w:p w14:paraId="266E5371" w14:textId="3B8ED976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Onderdelen van de </w:t>
            </w:r>
            <w:r w:rsidR="00501A19" w:rsidRPr="00501A1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pdracht die in combinatie/onderaanneming zijn gegeven:</w:t>
            </w:r>
          </w:p>
          <w:p w14:paraId="3860C0F0" w14:textId="329A006D" w:rsidR="002818B3" w:rsidRPr="00501A19" w:rsidRDefault="002818B3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1ABC4476" w14:textId="77777777" w:rsidTr="00546FF4">
        <w:trPr>
          <w:trHeight w:val="340"/>
        </w:trPr>
        <w:tc>
          <w:tcPr>
            <w:tcW w:w="4390" w:type="dxa"/>
          </w:tcPr>
          <w:p w14:paraId="590F155C" w14:textId="1F1A2B6D" w:rsidR="00F00A16" w:rsidRPr="00501A19" w:rsidRDefault="00546FF4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Financiële omvang van de </w:t>
            </w:r>
            <w:r w:rsidR="00501A19" w:rsidRPr="00501A1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00A16" w:rsidRPr="00501A19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  <w:p w14:paraId="32B35A5E" w14:textId="194A8F66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(omzet voor </w:t>
            </w:r>
            <w:r w:rsidR="00501A19" w:rsidRPr="00501A1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546FF4" w:rsidRPr="00501A19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in Euro’s, ex</w:t>
            </w:r>
            <w:r w:rsidR="00546FF4"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btw</w:t>
            </w:r>
            <w:r w:rsidR="002818B3" w:rsidRPr="00501A1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9399737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0843E4D6" w14:textId="77777777" w:rsidTr="00546FF4">
        <w:trPr>
          <w:trHeight w:val="340"/>
        </w:trPr>
        <w:tc>
          <w:tcPr>
            <w:tcW w:w="4390" w:type="dxa"/>
          </w:tcPr>
          <w:p w14:paraId="259E89DD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Datum / periode uitvoering</w:t>
            </w:r>
          </w:p>
          <w:p w14:paraId="2DFB8EC5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0E3C83BB" w14:textId="77777777" w:rsidTr="00546FF4">
        <w:trPr>
          <w:trHeight w:val="340"/>
        </w:trPr>
        <w:tc>
          <w:tcPr>
            <w:tcW w:w="4390" w:type="dxa"/>
          </w:tcPr>
          <w:p w14:paraId="18095D2A" w14:textId="383D9320" w:rsidR="00F00A16" w:rsidRPr="00501A19" w:rsidRDefault="002818B3" w:rsidP="002818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Eventuele bijzonderheden </w:t>
            </w:r>
            <w:r w:rsidR="00501A19" w:rsidRPr="00501A1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00A16" w:rsidRPr="00501A19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  <w:p w14:paraId="47110EF0" w14:textId="3226DD6D" w:rsidR="002818B3" w:rsidRPr="00501A19" w:rsidRDefault="002818B3" w:rsidP="002818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38CB3FA3" w14:textId="77777777" w:rsidTr="00546FF4">
        <w:trPr>
          <w:trHeight w:val="340"/>
        </w:trPr>
        <w:tc>
          <w:tcPr>
            <w:tcW w:w="4390" w:type="dxa"/>
          </w:tcPr>
          <w:p w14:paraId="3834AFA9" w14:textId="60CF1353" w:rsidR="00F00A16" w:rsidRPr="00501A19" w:rsidRDefault="003E6063" w:rsidP="003E60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F00A16"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aar waarheid opgemaakt </w:t>
            </w:r>
            <w:r w:rsidR="002818B3" w:rsidRPr="00501A19">
              <w:rPr>
                <w:rFonts w:asciiTheme="minorHAnsi" w:hAnsiTheme="minorHAnsi" w:cstheme="minorHAnsi"/>
                <w:sz w:val="22"/>
                <w:szCs w:val="22"/>
              </w:rPr>
              <w:t>(datum, plaats)</w:t>
            </w:r>
            <w:r w:rsidR="00F00A16"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6CABBADF" w14:textId="77777777" w:rsidTr="00546FF4">
        <w:trPr>
          <w:trHeight w:val="340"/>
        </w:trPr>
        <w:tc>
          <w:tcPr>
            <w:tcW w:w="4390" w:type="dxa"/>
          </w:tcPr>
          <w:p w14:paraId="7AF33A8E" w14:textId="49D4746F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0E749E46" w14:textId="77777777" w:rsidTr="00546FF4">
        <w:trPr>
          <w:trHeight w:val="340"/>
        </w:trPr>
        <w:tc>
          <w:tcPr>
            <w:tcW w:w="4390" w:type="dxa"/>
          </w:tcPr>
          <w:p w14:paraId="4DE44AC0" w14:textId="7683905A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501A19" w14:paraId="6953CE62" w14:textId="77777777" w:rsidTr="00546FF4">
        <w:trPr>
          <w:trHeight w:val="340"/>
        </w:trPr>
        <w:tc>
          <w:tcPr>
            <w:tcW w:w="4390" w:type="dxa"/>
          </w:tcPr>
          <w:p w14:paraId="3045B838" w14:textId="77777777" w:rsidR="00F00A16" w:rsidRPr="00501A19" w:rsidRDefault="00F00A16" w:rsidP="00F00A1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01A19">
              <w:rPr>
                <w:rFonts w:asciiTheme="minorHAnsi" w:hAnsiTheme="minorHAnsi" w:cstheme="minorHAnsi"/>
                <w:sz w:val="22"/>
                <w:szCs w:val="22"/>
              </w:rPr>
              <w:t xml:space="preserve">Handtekening  </w:t>
            </w:r>
            <w:r w:rsidRPr="00501A19">
              <w:rPr>
                <w:rFonts w:asciiTheme="minorHAnsi" w:hAnsiTheme="minorHAnsi" w:cstheme="minorHAnsi"/>
                <w:i/>
                <w:sz w:val="22"/>
                <w:szCs w:val="22"/>
              </w:rPr>
              <w:t>[contactpersoon referent]</w:t>
            </w:r>
          </w:p>
          <w:p w14:paraId="796D0FFE" w14:textId="77777777" w:rsidR="002818B3" w:rsidRPr="00501A19" w:rsidRDefault="002818B3" w:rsidP="00F00A1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B9537B9" w14:textId="77777777" w:rsidR="003E6063" w:rsidRPr="00501A19" w:rsidRDefault="003E6063" w:rsidP="00F00A1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80B7FCD" w14:textId="77777777" w:rsidR="002818B3" w:rsidRPr="00501A19" w:rsidRDefault="002818B3" w:rsidP="00F00A1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1C32D77B" w14:textId="77777777" w:rsidR="002818B3" w:rsidRPr="00501A19" w:rsidRDefault="002818B3" w:rsidP="00F00A1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DF5F3EA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501A19" w:rsidRDefault="00F00A16" w:rsidP="00F00A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08C361" w14:textId="54FF2FE1" w:rsidR="0023222B" w:rsidRPr="00501A19" w:rsidRDefault="0023222B" w:rsidP="003651DD">
      <w:pPr>
        <w:rPr>
          <w:rFonts w:asciiTheme="minorHAnsi" w:hAnsiTheme="minorHAnsi" w:cstheme="minorHAnsi"/>
          <w:sz w:val="22"/>
          <w:szCs w:val="22"/>
        </w:rPr>
      </w:pPr>
    </w:p>
    <w:p w14:paraId="58D4F85B" w14:textId="29DBA9FB" w:rsidR="0023222B" w:rsidRPr="00501A19" w:rsidRDefault="0023222B" w:rsidP="003651DD">
      <w:pPr>
        <w:rPr>
          <w:rFonts w:asciiTheme="minorHAnsi" w:hAnsiTheme="minorHAnsi" w:cstheme="minorHAnsi"/>
          <w:sz w:val="22"/>
          <w:szCs w:val="22"/>
        </w:rPr>
      </w:pPr>
    </w:p>
    <w:p w14:paraId="0C73DC6A" w14:textId="77777777" w:rsidR="0023222B" w:rsidRPr="00501A19" w:rsidRDefault="0023222B" w:rsidP="003651DD">
      <w:pPr>
        <w:rPr>
          <w:rFonts w:asciiTheme="minorHAnsi" w:hAnsiTheme="minorHAnsi" w:cstheme="minorHAnsi"/>
          <w:sz w:val="22"/>
          <w:szCs w:val="22"/>
        </w:rPr>
      </w:pPr>
    </w:p>
    <w:p w14:paraId="0517B521" w14:textId="77777777" w:rsidR="00201E7F" w:rsidRPr="00501A19" w:rsidRDefault="00201E7F" w:rsidP="003651DD">
      <w:pPr>
        <w:rPr>
          <w:rFonts w:asciiTheme="minorHAnsi" w:hAnsiTheme="minorHAnsi" w:cstheme="minorHAnsi"/>
          <w:sz w:val="22"/>
          <w:szCs w:val="22"/>
        </w:rPr>
      </w:pPr>
    </w:p>
    <w:p w14:paraId="7D36A6EF" w14:textId="77777777" w:rsidR="00201E7F" w:rsidRPr="00501A19" w:rsidRDefault="00201E7F" w:rsidP="003651DD">
      <w:pPr>
        <w:rPr>
          <w:rFonts w:asciiTheme="minorHAnsi" w:hAnsiTheme="minorHAnsi" w:cstheme="minorHAnsi"/>
          <w:sz w:val="22"/>
          <w:szCs w:val="22"/>
        </w:rPr>
      </w:pPr>
    </w:p>
    <w:sectPr w:rsidR="00201E7F" w:rsidRPr="00501A19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E426F" w14:textId="77777777" w:rsidR="0019215E" w:rsidRDefault="0019215E" w:rsidP="00337101">
      <w:pPr>
        <w:spacing w:line="240" w:lineRule="auto"/>
      </w:pPr>
      <w:r>
        <w:separator/>
      </w:r>
    </w:p>
  </w:endnote>
  <w:endnote w:type="continuationSeparator" w:id="0">
    <w:p w14:paraId="5BC8042F" w14:textId="77777777" w:rsidR="0019215E" w:rsidRDefault="0019215E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644BC" w14:textId="77777777" w:rsidR="0019215E" w:rsidRPr="003651DD" w:rsidRDefault="0019215E" w:rsidP="003651DD">
      <w:pPr>
        <w:pStyle w:val="Voettekst"/>
      </w:pPr>
    </w:p>
  </w:footnote>
  <w:footnote w:type="continuationSeparator" w:id="0">
    <w:p w14:paraId="08A604D9" w14:textId="77777777" w:rsidR="0019215E" w:rsidRDefault="0019215E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7216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4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8"/>
  </w:num>
  <w:num w:numId="18">
    <w:abstractNumId w:val="32"/>
  </w:num>
  <w:num w:numId="19">
    <w:abstractNumId w:val="27"/>
  </w:num>
  <w:num w:numId="20">
    <w:abstractNumId w:val="25"/>
  </w:num>
  <w:num w:numId="21">
    <w:abstractNumId w:val="42"/>
  </w:num>
  <w:num w:numId="22">
    <w:abstractNumId w:val="44"/>
  </w:num>
  <w:num w:numId="23">
    <w:abstractNumId w:val="26"/>
  </w:num>
  <w:num w:numId="24">
    <w:abstractNumId w:val="11"/>
  </w:num>
  <w:num w:numId="25">
    <w:abstractNumId w:val="39"/>
  </w:num>
  <w:num w:numId="26">
    <w:abstractNumId w:val="19"/>
  </w:num>
  <w:num w:numId="27">
    <w:abstractNumId w:val="46"/>
  </w:num>
  <w:num w:numId="28">
    <w:abstractNumId w:val="43"/>
  </w:num>
  <w:num w:numId="29">
    <w:abstractNumId w:val="18"/>
  </w:num>
  <w:num w:numId="30">
    <w:abstractNumId w:val="10"/>
  </w:num>
  <w:num w:numId="31">
    <w:abstractNumId w:val="16"/>
  </w:num>
  <w:num w:numId="32">
    <w:abstractNumId w:val="23"/>
  </w:num>
  <w:num w:numId="33">
    <w:abstractNumId w:val="41"/>
  </w:num>
  <w:num w:numId="34">
    <w:abstractNumId w:val="42"/>
  </w:num>
  <w:num w:numId="35">
    <w:abstractNumId w:val="38"/>
  </w:num>
  <w:num w:numId="36">
    <w:abstractNumId w:val="31"/>
  </w:num>
  <w:num w:numId="37">
    <w:abstractNumId w:val="30"/>
  </w:num>
  <w:num w:numId="38">
    <w:abstractNumId w:val="33"/>
  </w:num>
  <w:num w:numId="39">
    <w:abstractNumId w:val="20"/>
  </w:num>
  <w:num w:numId="40">
    <w:abstractNumId w:val="45"/>
  </w:num>
  <w:num w:numId="41">
    <w:abstractNumId w:val="35"/>
  </w:num>
  <w:num w:numId="42">
    <w:abstractNumId w:val="29"/>
  </w:num>
  <w:num w:numId="43">
    <w:abstractNumId w:val="13"/>
  </w:num>
  <w:num w:numId="44">
    <w:abstractNumId w:val="40"/>
  </w:num>
  <w:num w:numId="45">
    <w:abstractNumId w:val="37"/>
  </w:num>
  <w:num w:numId="46">
    <w:abstractNumId w:val="34"/>
  </w:num>
  <w:num w:numId="47">
    <w:abstractNumId w:val="36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ind w:left="0" w:firstLine="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002152C06FE4287FCB9D90BF5BAA2" ma:contentTypeVersion="8" ma:contentTypeDescription="Een nieuw document maken." ma:contentTypeScope="" ma:versionID="a822dbce636c304f748812e08db29c7c">
  <xsd:schema xmlns:xsd="http://www.w3.org/2001/XMLSchema" xmlns:xs="http://www.w3.org/2001/XMLSchema" xmlns:p="http://schemas.microsoft.com/office/2006/metadata/properties" xmlns:ns2="07cba3d3-7fd6-4f00-8e08-face9e75fa2f" xmlns:ns3="49deaa9e-6286-42d5-b62d-d55f2c52a255" targetNamespace="http://schemas.microsoft.com/office/2006/metadata/properties" ma:root="true" ma:fieldsID="f87835aff35bfb31d513c35d236aba48" ns2:_="" ns3:_="">
    <xsd:import namespace="07cba3d3-7fd6-4f00-8e08-face9e75fa2f"/>
    <xsd:import namespace="49deaa9e-6286-42d5-b62d-d55f2c52a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a3d3-7fd6-4f00-8e08-face9e75f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aa9e-6286-42d5-b62d-d55f2c52a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microsoft.com/office/infopath/2007/PartnerControls"/>
    <ds:schemaRef ds:uri="07cba3d3-7fd6-4f00-8e08-face9e75fa2f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49deaa9e-6286-42d5-b62d-d55f2c52a255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EC9F1-78A1-4964-9D8F-B8F671123D5B}"/>
</file>

<file path=customXml/itemProps4.xml><?xml version="1.0" encoding="utf-8"?>
<ds:datastoreItem xmlns:ds="http://schemas.openxmlformats.org/officeDocument/2006/customXml" ds:itemID="{8B6FC30E-FD58-4333-97DE-C5345DFE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7</TotalTime>
  <Pages>2</Pages>
  <Words>128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Muilenburg, Kees</cp:lastModifiedBy>
  <cp:revision>9</cp:revision>
  <cp:lastPrinted>2016-09-08T07:41:00Z</cp:lastPrinted>
  <dcterms:created xsi:type="dcterms:W3CDTF">2019-06-21T07:37:00Z</dcterms:created>
  <dcterms:modified xsi:type="dcterms:W3CDTF">2019-07-02T08:39:00Z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0x010100C65002152C06FE4287FCB9D90BF5BAA2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