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50EEF" w14:textId="77777777" w:rsidR="00C42A6E" w:rsidRPr="003702BF" w:rsidRDefault="00C42A6E" w:rsidP="00F575C3">
      <w:pPr>
        <w:rPr>
          <w:rFonts w:asciiTheme="minorHAnsi" w:hAnsiTheme="minorHAnsi" w:cstheme="minorHAnsi"/>
        </w:rPr>
      </w:pPr>
      <w:bookmarkStart w:id="0" w:name="_GoBack"/>
      <w:bookmarkEnd w:id="0"/>
    </w:p>
    <w:p w14:paraId="21A655B2" w14:textId="77777777" w:rsidR="007E0376" w:rsidRPr="003702BF" w:rsidRDefault="007E0376" w:rsidP="00A737D7">
      <w:pPr>
        <w:jc w:val="both"/>
        <w:rPr>
          <w:rFonts w:asciiTheme="minorHAnsi" w:hAnsiTheme="minorHAnsi" w:cstheme="minorHAnsi"/>
          <w:sz w:val="20"/>
        </w:rPr>
      </w:pPr>
    </w:p>
    <w:p w14:paraId="22C9D200" w14:textId="7D99C953" w:rsidR="00765543" w:rsidRDefault="00BC64D2" w:rsidP="00BC64D2">
      <w:pPr>
        <w:pStyle w:val="Kop1"/>
        <w:numPr>
          <w:ilvl w:val="0"/>
          <w:numId w:val="0"/>
        </w:numPr>
        <w:rPr>
          <w:rFonts w:asciiTheme="minorHAnsi" w:hAnsiTheme="minorHAnsi" w:cstheme="minorHAnsi"/>
        </w:rPr>
      </w:pPr>
      <w:bookmarkStart w:id="1" w:name="_Toc534990461"/>
      <w:r>
        <w:rPr>
          <w:rFonts w:asciiTheme="minorHAnsi" w:hAnsiTheme="minorHAnsi" w:cstheme="minorHAnsi"/>
        </w:rPr>
        <w:t xml:space="preserve">Bijlage </w:t>
      </w:r>
      <w:r w:rsidR="005E0D9D">
        <w:rPr>
          <w:rFonts w:asciiTheme="minorHAnsi" w:hAnsiTheme="minorHAnsi" w:cstheme="minorHAnsi"/>
        </w:rPr>
        <w:t>G</w:t>
      </w:r>
      <w:r w:rsidR="00765543" w:rsidRPr="003702BF">
        <w:rPr>
          <w:rFonts w:asciiTheme="minorHAnsi" w:hAnsiTheme="minorHAnsi" w:cstheme="minorHAnsi"/>
        </w:rPr>
        <w:t xml:space="preserve"> </w:t>
      </w:r>
      <w:r w:rsidR="00765543">
        <w:rPr>
          <w:rFonts w:asciiTheme="minorHAnsi" w:hAnsiTheme="minorHAnsi" w:cstheme="minorHAnsi"/>
        </w:rPr>
        <w:t>–</w:t>
      </w:r>
      <w:r w:rsidR="00765543" w:rsidRPr="003702BF">
        <w:rPr>
          <w:rFonts w:asciiTheme="minorHAnsi" w:hAnsiTheme="minorHAnsi" w:cstheme="minorHAnsi"/>
        </w:rPr>
        <w:t xml:space="preserve"> </w:t>
      </w:r>
      <w:r w:rsidR="00765543">
        <w:rPr>
          <w:rFonts w:asciiTheme="minorHAnsi" w:hAnsiTheme="minorHAnsi" w:cstheme="minorHAnsi"/>
        </w:rPr>
        <w:t xml:space="preserve">Gegevens </w:t>
      </w:r>
      <w:r w:rsidR="003945D6">
        <w:rPr>
          <w:rFonts w:asciiTheme="minorHAnsi" w:hAnsiTheme="minorHAnsi" w:cstheme="minorHAnsi"/>
        </w:rPr>
        <w:t>Presentatie-</w:t>
      </w:r>
      <w:r w:rsidR="00765543">
        <w:rPr>
          <w:rFonts w:asciiTheme="minorHAnsi" w:hAnsiTheme="minorHAnsi" w:cstheme="minorHAnsi"/>
        </w:rPr>
        <w:t>Interview</w:t>
      </w:r>
      <w:bookmarkEnd w:id="1"/>
    </w:p>
    <w:p w14:paraId="72D82B15" w14:textId="5085DA8E" w:rsidR="00765543" w:rsidRDefault="00765543" w:rsidP="00BC64D2">
      <w:pPr>
        <w:ind w:left="0"/>
        <w:rPr>
          <w:rFonts w:asciiTheme="minorHAnsi" w:hAnsiTheme="minorHAnsi"/>
          <w:sz w:val="20"/>
          <w:lang w:eastAsia="x-none"/>
        </w:rPr>
      </w:pPr>
      <w:r>
        <w:rPr>
          <w:rFonts w:asciiTheme="minorHAnsi" w:hAnsiTheme="minorHAnsi"/>
          <w:sz w:val="20"/>
          <w:lang w:val="x-none" w:eastAsia="x-none"/>
        </w:rPr>
        <w:t xml:space="preserve">Inschrijver dient </w:t>
      </w:r>
      <w:r w:rsidR="003945D6">
        <w:rPr>
          <w:rFonts w:asciiTheme="minorHAnsi" w:hAnsiTheme="minorHAnsi"/>
          <w:sz w:val="20"/>
          <w:lang w:eastAsia="x-none"/>
        </w:rPr>
        <w:t xml:space="preserve">hieronder een beschrijving te geven van het beoogd in te zetten team/de beoogde teamleden die de opdracht gaan uitvoeren alsmede namen en profielschetsen van de teamleden. </w:t>
      </w:r>
    </w:p>
    <w:p w14:paraId="104ECC76" w14:textId="77777777" w:rsidR="003945D6" w:rsidRDefault="003945D6" w:rsidP="00BC64D2">
      <w:pPr>
        <w:ind w:left="0"/>
        <w:rPr>
          <w:rFonts w:asciiTheme="minorHAnsi" w:hAnsiTheme="minorHAnsi"/>
          <w:sz w:val="20"/>
          <w:lang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061"/>
      </w:tblGrid>
      <w:tr w:rsidR="003945D6" w14:paraId="0AB72AC6" w14:textId="77777777" w:rsidTr="00A26336">
        <w:tc>
          <w:tcPr>
            <w:tcW w:w="906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  <w:hideMark/>
          </w:tcPr>
          <w:p w14:paraId="45EC0636" w14:textId="6153E56F" w:rsidR="003945D6" w:rsidRDefault="003945D6" w:rsidP="003945D6">
            <w:pPr>
              <w:ind w:left="171"/>
              <w:rPr>
                <w:rFonts w:asciiTheme="minorHAnsi" w:hAnsiTheme="minorHAnsi"/>
                <w:b/>
                <w:sz w:val="20"/>
                <w:lang w:val="x-none" w:eastAsia="en-US"/>
              </w:rPr>
            </w:pPr>
            <w:r>
              <w:rPr>
                <w:rFonts w:asciiTheme="minorHAnsi" w:hAnsiTheme="minorHAnsi"/>
                <w:b/>
                <w:sz w:val="20"/>
                <w:lang w:eastAsia="x-none"/>
              </w:rPr>
              <w:t>Beschrijving team</w:t>
            </w:r>
          </w:p>
        </w:tc>
      </w:tr>
      <w:tr w:rsidR="003945D6" w14:paraId="70E1C00A" w14:textId="77777777" w:rsidTr="00C0242A">
        <w:tc>
          <w:tcPr>
            <w:tcW w:w="906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170E3" w14:textId="77777777" w:rsidR="003945D6" w:rsidRDefault="003945D6" w:rsidP="0005767A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56E47354" w14:textId="77777777" w:rsidR="003945D6" w:rsidRDefault="003945D6" w:rsidP="0005767A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15294691" w14:textId="77777777" w:rsidR="003945D6" w:rsidRDefault="003945D6" w:rsidP="0005767A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6B84F57A" w14:textId="77777777" w:rsidR="003945D6" w:rsidRDefault="003945D6" w:rsidP="0005767A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66CA2A20" w14:textId="77777777" w:rsidR="003945D6" w:rsidRDefault="003945D6" w:rsidP="0005767A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74BF0189" w14:textId="77777777" w:rsidR="003945D6" w:rsidRDefault="003945D6" w:rsidP="0005767A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5EAAE4E5" w14:textId="77777777" w:rsidR="003945D6" w:rsidRDefault="003945D6" w:rsidP="0005767A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5D1C1668" w14:textId="77777777" w:rsidR="003945D6" w:rsidRDefault="003945D6" w:rsidP="0005767A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19947F3B" w14:textId="77777777" w:rsidR="003945D6" w:rsidRDefault="003945D6" w:rsidP="0005767A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</w:tc>
      </w:tr>
    </w:tbl>
    <w:p w14:paraId="6F4C9C38" w14:textId="77777777" w:rsidR="003945D6" w:rsidRDefault="003945D6" w:rsidP="00BC64D2">
      <w:pPr>
        <w:ind w:left="0"/>
        <w:rPr>
          <w:rFonts w:asciiTheme="minorHAnsi" w:hAnsiTheme="minorHAnsi"/>
          <w:sz w:val="20"/>
          <w:lang w:val="x-none" w:eastAsia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22"/>
        <w:gridCol w:w="6939"/>
      </w:tblGrid>
      <w:tr w:rsidR="00765543" w14:paraId="7DC3B217" w14:textId="77777777" w:rsidTr="009D074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69F9A8A8" w14:textId="5505FD21" w:rsidR="00765543" w:rsidRDefault="009D0747" w:rsidP="009D0747">
            <w:pPr>
              <w:ind w:left="171"/>
              <w:jc w:val="both"/>
              <w:rPr>
                <w:rFonts w:asciiTheme="minorHAnsi" w:hAnsiTheme="minorHAnsi"/>
                <w:b/>
                <w:sz w:val="20"/>
                <w:lang w:val="en-US" w:eastAsia="en-US"/>
              </w:rPr>
            </w:pPr>
            <w:r>
              <w:rPr>
                <w:rFonts w:asciiTheme="minorHAnsi" w:hAnsiTheme="minorHAnsi"/>
                <w:b/>
                <w:sz w:val="20"/>
                <w:lang w:eastAsia="x-none"/>
              </w:rPr>
              <w:t>Projectleider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9C821C1" w14:textId="77777777" w:rsidR="00765543" w:rsidRDefault="00765543">
            <w:pPr>
              <w:ind w:left="1400"/>
              <w:rPr>
                <w:rFonts w:asciiTheme="minorHAnsi" w:hAnsiTheme="minorHAnsi"/>
                <w:b/>
                <w:sz w:val="20"/>
                <w:lang w:val="x-none" w:eastAsia="en-US"/>
              </w:rPr>
            </w:pPr>
          </w:p>
        </w:tc>
      </w:tr>
      <w:tr w:rsidR="00765543" w14:paraId="745B0C9C" w14:textId="77777777" w:rsidTr="009D0747">
        <w:tc>
          <w:tcPr>
            <w:tcW w:w="21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941969" w14:textId="77777777" w:rsidR="00765543" w:rsidRDefault="00765543" w:rsidP="009D0747">
            <w:pPr>
              <w:ind w:left="171"/>
              <w:jc w:val="both"/>
              <w:rPr>
                <w:rFonts w:asciiTheme="minorHAnsi" w:hAnsiTheme="minorHAnsi"/>
                <w:sz w:val="20"/>
                <w:lang w:val="x-none" w:eastAsia="en-US"/>
              </w:rPr>
            </w:pPr>
            <w:r>
              <w:rPr>
                <w:rFonts w:asciiTheme="minorHAnsi" w:hAnsiTheme="minorHAnsi"/>
                <w:sz w:val="20"/>
                <w:lang w:val="x-none" w:eastAsia="en-US"/>
              </w:rPr>
              <w:t>Naam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9FB120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</w:tc>
      </w:tr>
      <w:tr w:rsidR="00765543" w14:paraId="14822690" w14:textId="77777777" w:rsidTr="009D0747">
        <w:tc>
          <w:tcPr>
            <w:tcW w:w="21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FFC3C4" w14:textId="77777777" w:rsidR="00765543" w:rsidRDefault="00765543" w:rsidP="009D0747">
            <w:pPr>
              <w:ind w:left="171"/>
              <w:jc w:val="both"/>
              <w:rPr>
                <w:rFonts w:asciiTheme="minorHAnsi" w:hAnsiTheme="minorHAnsi"/>
                <w:sz w:val="20"/>
                <w:lang w:val="x-none" w:eastAsia="en-US"/>
              </w:rPr>
            </w:pPr>
            <w:r>
              <w:rPr>
                <w:rFonts w:asciiTheme="minorHAnsi" w:hAnsiTheme="minorHAnsi"/>
                <w:sz w:val="20"/>
                <w:lang w:val="x-none" w:eastAsia="en-US"/>
              </w:rPr>
              <w:t>Functie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062339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</w:tc>
      </w:tr>
      <w:tr w:rsidR="00765543" w14:paraId="42F7E9EB" w14:textId="77777777" w:rsidTr="009D0747">
        <w:tc>
          <w:tcPr>
            <w:tcW w:w="21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00E2885" w14:textId="77777777" w:rsidR="00765543" w:rsidRDefault="00765543" w:rsidP="009D0747">
            <w:pPr>
              <w:ind w:left="171"/>
              <w:jc w:val="both"/>
              <w:rPr>
                <w:rFonts w:asciiTheme="minorHAnsi" w:hAnsiTheme="minorHAnsi"/>
                <w:sz w:val="20"/>
                <w:lang w:val="x-none" w:eastAsia="en-US"/>
              </w:rPr>
            </w:pPr>
            <w:r>
              <w:rPr>
                <w:rFonts w:asciiTheme="minorHAnsi" w:hAnsiTheme="minorHAnsi"/>
                <w:sz w:val="20"/>
                <w:lang w:val="x-none" w:eastAsia="en-US"/>
              </w:rPr>
              <w:t>Profielschets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6F8FCF9F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7B1CEF95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20202BD4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0D3E31DF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260BE0ED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30C09E51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6886686F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07615075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3B583BB9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</w:tc>
      </w:tr>
    </w:tbl>
    <w:p w14:paraId="3BD5C1AD" w14:textId="77777777" w:rsidR="00765543" w:rsidRDefault="00765543" w:rsidP="00765543">
      <w:pPr>
        <w:autoSpaceDE w:val="0"/>
        <w:autoSpaceDN w:val="0"/>
        <w:adjustRightInd w:val="0"/>
        <w:spacing w:line="240" w:lineRule="auto"/>
        <w:rPr>
          <w:rFonts w:asciiTheme="minorHAnsi" w:hAnsiTheme="minorHAnsi"/>
          <w:sz w:val="20"/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122"/>
        <w:gridCol w:w="6939"/>
      </w:tblGrid>
      <w:tr w:rsidR="00765543" w14:paraId="26D1E9AE" w14:textId="77777777" w:rsidTr="009D074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1273D381" w14:textId="2B1AEBDA" w:rsidR="00765543" w:rsidRPr="009D0747" w:rsidRDefault="009D0747" w:rsidP="009D0747">
            <w:pPr>
              <w:ind w:left="171"/>
              <w:rPr>
                <w:rFonts w:asciiTheme="minorHAnsi" w:hAnsiTheme="minorHAnsi"/>
                <w:b/>
                <w:sz w:val="20"/>
                <w:lang w:eastAsia="en-US"/>
              </w:rPr>
            </w:pPr>
            <w:r w:rsidRPr="009D0747">
              <w:rPr>
                <w:rFonts w:asciiTheme="minorHAnsi" w:hAnsiTheme="minorHAnsi"/>
                <w:b/>
                <w:sz w:val="20"/>
                <w:lang w:eastAsia="en-US"/>
              </w:rPr>
              <w:t>&lt;..Teamlid</w:t>
            </w:r>
            <w:r>
              <w:rPr>
                <w:rFonts w:asciiTheme="minorHAnsi" w:hAnsiTheme="minorHAnsi"/>
                <w:b/>
                <w:sz w:val="20"/>
                <w:lang w:eastAsia="en-US"/>
              </w:rPr>
              <w:t>..&gt;</w:t>
            </w:r>
          </w:p>
        </w:tc>
        <w:tc>
          <w:tcPr>
            <w:tcW w:w="6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0085C48C" w14:textId="16B5C11B" w:rsidR="00765543" w:rsidRPr="003945D6" w:rsidRDefault="003945D6">
            <w:pPr>
              <w:ind w:left="1400"/>
              <w:rPr>
                <w:rFonts w:asciiTheme="minorHAnsi" w:hAnsiTheme="minorHAnsi"/>
                <w:b/>
                <w:sz w:val="20"/>
                <w:lang w:eastAsia="en-US"/>
              </w:rPr>
            </w:pPr>
            <w:r>
              <w:rPr>
                <w:rFonts w:asciiTheme="minorHAnsi" w:hAnsiTheme="minorHAnsi"/>
                <w:b/>
                <w:sz w:val="20"/>
                <w:lang w:eastAsia="en-US"/>
              </w:rPr>
              <w:t xml:space="preserve">Dit blok te herhalen bij meer teamleden </w:t>
            </w:r>
          </w:p>
        </w:tc>
      </w:tr>
      <w:tr w:rsidR="00765543" w14:paraId="6AEBC756" w14:textId="77777777" w:rsidTr="009D0747">
        <w:tc>
          <w:tcPr>
            <w:tcW w:w="21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FE823D" w14:textId="77777777" w:rsidR="00765543" w:rsidRDefault="00765543" w:rsidP="009D0747">
            <w:pPr>
              <w:ind w:left="171"/>
              <w:rPr>
                <w:rFonts w:asciiTheme="minorHAnsi" w:hAnsiTheme="minorHAnsi"/>
                <w:sz w:val="20"/>
                <w:lang w:val="x-none" w:eastAsia="en-US"/>
              </w:rPr>
            </w:pPr>
            <w:r>
              <w:rPr>
                <w:rFonts w:asciiTheme="minorHAnsi" w:hAnsiTheme="minorHAnsi"/>
                <w:sz w:val="20"/>
                <w:lang w:val="x-none" w:eastAsia="en-US"/>
              </w:rPr>
              <w:t>Naam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7D75530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</w:tc>
      </w:tr>
      <w:tr w:rsidR="00765543" w14:paraId="75F1BCF7" w14:textId="77777777" w:rsidTr="009D0747">
        <w:tc>
          <w:tcPr>
            <w:tcW w:w="21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B1138" w14:textId="77777777" w:rsidR="00765543" w:rsidRDefault="00765543" w:rsidP="009D0747">
            <w:pPr>
              <w:ind w:left="171"/>
              <w:rPr>
                <w:rFonts w:asciiTheme="minorHAnsi" w:hAnsiTheme="minorHAnsi"/>
                <w:sz w:val="20"/>
                <w:lang w:val="x-none" w:eastAsia="en-US"/>
              </w:rPr>
            </w:pPr>
            <w:r>
              <w:rPr>
                <w:rFonts w:asciiTheme="minorHAnsi" w:hAnsiTheme="minorHAnsi"/>
                <w:sz w:val="20"/>
                <w:lang w:val="x-none" w:eastAsia="en-US"/>
              </w:rPr>
              <w:t>Functie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E08F99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</w:tc>
      </w:tr>
      <w:tr w:rsidR="00765543" w14:paraId="043CA2E6" w14:textId="77777777" w:rsidTr="009D0747">
        <w:tc>
          <w:tcPr>
            <w:tcW w:w="21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EB4E82" w14:textId="42D6E289" w:rsidR="00765543" w:rsidRPr="009D0747" w:rsidRDefault="00765543" w:rsidP="009D0747">
            <w:pPr>
              <w:ind w:left="171"/>
              <w:rPr>
                <w:rFonts w:asciiTheme="minorHAnsi" w:hAnsiTheme="minorHAnsi"/>
                <w:sz w:val="20"/>
                <w:lang w:eastAsia="en-US"/>
              </w:rPr>
            </w:pPr>
            <w:r>
              <w:rPr>
                <w:rFonts w:asciiTheme="minorHAnsi" w:hAnsiTheme="minorHAnsi"/>
                <w:sz w:val="20"/>
                <w:lang w:val="x-none" w:eastAsia="en-US"/>
              </w:rPr>
              <w:t>Profielschets</w:t>
            </w:r>
            <w:r w:rsidR="009D0747">
              <w:rPr>
                <w:rFonts w:asciiTheme="minorHAnsi" w:hAnsiTheme="minorHAnsi"/>
                <w:sz w:val="20"/>
                <w:lang w:eastAsia="en-US"/>
              </w:rPr>
              <w:t xml:space="preserve"> en rol</w:t>
            </w:r>
          </w:p>
        </w:tc>
        <w:tc>
          <w:tcPr>
            <w:tcW w:w="6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F2FB7F4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24B0E69B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318B8F6B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6EABA392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49AF1758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5D1F55D2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162C44BD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3B55CC45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658A4316" w14:textId="77777777" w:rsidR="00765543" w:rsidRDefault="00765543">
            <w:pPr>
              <w:ind w:left="1400"/>
              <w:rPr>
                <w:rFonts w:asciiTheme="minorHAnsi" w:hAnsiTheme="minorHAnsi"/>
                <w:sz w:val="20"/>
                <w:lang w:val="x-none" w:eastAsia="en-US"/>
              </w:rPr>
            </w:pPr>
          </w:p>
        </w:tc>
      </w:tr>
    </w:tbl>
    <w:p w14:paraId="2542075B" w14:textId="77777777" w:rsidR="00765543" w:rsidRDefault="00765543" w:rsidP="00765543">
      <w:pPr>
        <w:autoSpaceDE w:val="0"/>
        <w:autoSpaceDN w:val="0"/>
        <w:adjustRightInd w:val="0"/>
        <w:spacing w:line="240" w:lineRule="auto"/>
        <w:rPr>
          <w:rFonts w:asciiTheme="minorHAnsi" w:hAnsiTheme="minorHAnsi"/>
          <w:sz w:val="20"/>
          <w:lang w:val="x-none"/>
        </w:rPr>
      </w:pPr>
    </w:p>
    <w:tbl>
      <w:tblPr>
        <w:tblStyle w:val="Tabelraster"/>
        <w:tblW w:w="85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546"/>
      </w:tblGrid>
      <w:tr w:rsidR="00765543" w14:paraId="17E03AC5" w14:textId="77777777" w:rsidTr="00765543">
        <w:tc>
          <w:tcPr>
            <w:tcW w:w="4273" w:type="dxa"/>
            <w:hideMark/>
          </w:tcPr>
          <w:p w14:paraId="7120F191" w14:textId="77777777" w:rsidR="00765543" w:rsidRPr="00765543" w:rsidRDefault="00765543" w:rsidP="00BC64D2">
            <w:pPr>
              <w:ind w:left="-108"/>
              <w:rPr>
                <w:rFonts w:asciiTheme="minorHAnsi" w:hAnsiTheme="minorHAnsi"/>
                <w:sz w:val="20"/>
                <w:lang w:val="x-none" w:eastAsia="en-US"/>
              </w:rPr>
            </w:pPr>
            <w:r w:rsidRPr="00765543">
              <w:rPr>
                <w:rFonts w:asciiTheme="minorHAnsi" w:hAnsiTheme="minorHAnsi"/>
                <w:sz w:val="20"/>
                <w:lang w:val="x-none" w:eastAsia="en-US"/>
              </w:rPr>
              <w:t>Op: dag maand jaar</w:t>
            </w:r>
          </w:p>
        </w:tc>
      </w:tr>
      <w:tr w:rsidR="00765543" w14:paraId="4DBAB6AB" w14:textId="77777777" w:rsidTr="00765543">
        <w:tc>
          <w:tcPr>
            <w:tcW w:w="4273" w:type="dxa"/>
            <w:hideMark/>
          </w:tcPr>
          <w:p w14:paraId="103B4B0C" w14:textId="77777777" w:rsidR="00765543" w:rsidRPr="00765543" w:rsidRDefault="00765543" w:rsidP="00BC64D2">
            <w:pPr>
              <w:ind w:left="-108"/>
              <w:rPr>
                <w:rFonts w:asciiTheme="minorHAnsi" w:hAnsiTheme="minorHAnsi"/>
                <w:sz w:val="20"/>
                <w:lang w:val="x-none" w:eastAsia="en-US"/>
              </w:rPr>
            </w:pPr>
            <w:r w:rsidRPr="00765543">
              <w:rPr>
                <w:rFonts w:asciiTheme="minorHAnsi" w:hAnsiTheme="minorHAnsi"/>
                <w:sz w:val="20"/>
                <w:lang w:val="x-none" w:eastAsia="en-US"/>
              </w:rPr>
              <w:t>Te:  plaats</w:t>
            </w:r>
          </w:p>
        </w:tc>
      </w:tr>
      <w:tr w:rsidR="00765543" w14:paraId="58074AD0" w14:textId="77777777" w:rsidTr="00765543">
        <w:tc>
          <w:tcPr>
            <w:tcW w:w="4273" w:type="dxa"/>
            <w:hideMark/>
          </w:tcPr>
          <w:p w14:paraId="0EFE9784" w14:textId="77777777" w:rsidR="00765543" w:rsidRPr="00765543" w:rsidRDefault="00765543" w:rsidP="00BC64D2">
            <w:pPr>
              <w:ind w:left="-108"/>
              <w:rPr>
                <w:rFonts w:asciiTheme="minorHAnsi" w:hAnsiTheme="minorHAnsi"/>
                <w:sz w:val="20"/>
                <w:lang w:val="x-none" w:eastAsia="en-US"/>
              </w:rPr>
            </w:pPr>
            <w:r w:rsidRPr="00765543">
              <w:rPr>
                <w:rFonts w:asciiTheme="minorHAnsi" w:hAnsiTheme="minorHAnsi"/>
                <w:sz w:val="20"/>
                <w:lang w:val="x-none" w:eastAsia="en-US"/>
              </w:rPr>
              <w:t xml:space="preserve">Door, </w:t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instrText xml:space="preserve"> FORMTEXT </w:instrText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fldChar w:fldCharType="separate"/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t>naam en voorletters</w:t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fldChar w:fldCharType="end"/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t xml:space="preserve">, </w:t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instrText xml:space="preserve"> FORMTEXT </w:instrText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fldChar w:fldCharType="separate"/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t>functie</w:t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fldChar w:fldCharType="end"/>
            </w:r>
          </w:p>
        </w:tc>
      </w:tr>
      <w:tr w:rsidR="00765543" w14:paraId="3BD68230" w14:textId="77777777" w:rsidTr="00765543">
        <w:tc>
          <w:tcPr>
            <w:tcW w:w="4273" w:type="dxa"/>
            <w:hideMark/>
          </w:tcPr>
          <w:p w14:paraId="2ACDFFAE" w14:textId="77777777" w:rsidR="00765543" w:rsidRPr="00765543" w:rsidRDefault="00765543" w:rsidP="00BC64D2">
            <w:pPr>
              <w:ind w:left="-108"/>
              <w:rPr>
                <w:rFonts w:asciiTheme="minorHAnsi" w:hAnsiTheme="minorHAnsi"/>
                <w:sz w:val="20"/>
                <w:lang w:val="x-none" w:eastAsia="en-US"/>
              </w:rPr>
            </w:pPr>
            <w:r w:rsidRPr="00765543">
              <w:rPr>
                <w:rFonts w:asciiTheme="minorHAnsi" w:hAnsiTheme="minorHAnsi"/>
                <w:sz w:val="20"/>
                <w:lang w:val="x-none" w:eastAsia="en-US"/>
              </w:rPr>
              <w:t>als rechtsgeldig vertegenwoordiger van</w:t>
            </w:r>
          </w:p>
        </w:tc>
      </w:tr>
      <w:tr w:rsidR="00765543" w14:paraId="4459810C" w14:textId="77777777" w:rsidTr="00765543">
        <w:tc>
          <w:tcPr>
            <w:tcW w:w="4273" w:type="dxa"/>
          </w:tcPr>
          <w:p w14:paraId="2F4D4C52" w14:textId="77777777" w:rsidR="00765543" w:rsidRPr="00765543" w:rsidRDefault="00765543" w:rsidP="00BC64D2">
            <w:pPr>
              <w:ind w:left="-108"/>
              <w:rPr>
                <w:rFonts w:asciiTheme="minorHAnsi" w:hAnsiTheme="minorHAnsi"/>
                <w:sz w:val="20"/>
                <w:lang w:val="x-none" w:eastAsia="en-US"/>
              </w:rPr>
            </w:pPr>
            <w:r w:rsidRPr="00765543">
              <w:rPr>
                <w:rFonts w:asciiTheme="minorHAnsi" w:hAnsiTheme="minorHAnsi"/>
                <w:sz w:val="20"/>
                <w:lang w:val="x-none" w:eastAsia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instrText xml:space="preserve"> FORMTEXT </w:instrText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fldChar w:fldCharType="separate"/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t>onderneming</w:t>
            </w:r>
            <w:r w:rsidRPr="00765543">
              <w:rPr>
                <w:rFonts w:asciiTheme="minorHAnsi" w:hAnsiTheme="minorHAnsi"/>
                <w:sz w:val="20"/>
                <w:lang w:val="x-none" w:eastAsia="en-US"/>
              </w:rPr>
              <w:fldChar w:fldCharType="end"/>
            </w:r>
          </w:p>
          <w:p w14:paraId="4375BA4F" w14:textId="77777777" w:rsidR="00765543" w:rsidRPr="00765543" w:rsidRDefault="00765543" w:rsidP="00BC64D2">
            <w:pPr>
              <w:ind w:left="-108"/>
              <w:rPr>
                <w:rFonts w:asciiTheme="minorHAnsi" w:hAnsiTheme="minorHAnsi"/>
                <w:sz w:val="20"/>
                <w:lang w:val="x-none" w:eastAsia="en-US"/>
              </w:rPr>
            </w:pPr>
          </w:p>
          <w:p w14:paraId="16793E58" w14:textId="77777777" w:rsidR="00765543" w:rsidRPr="00765543" w:rsidRDefault="00765543" w:rsidP="00BC64D2">
            <w:pPr>
              <w:ind w:left="-108"/>
              <w:rPr>
                <w:rFonts w:asciiTheme="minorHAnsi" w:hAnsiTheme="minorHAnsi"/>
                <w:sz w:val="20"/>
                <w:lang w:val="x-none" w:eastAsia="en-US"/>
              </w:rPr>
            </w:pPr>
            <w:r w:rsidRPr="00765543">
              <w:rPr>
                <w:rFonts w:asciiTheme="minorHAnsi" w:hAnsiTheme="minorHAnsi"/>
                <w:sz w:val="20"/>
                <w:lang w:val="x-none" w:eastAsia="en-US"/>
              </w:rPr>
              <w:t>Handtekening:</w:t>
            </w:r>
          </w:p>
        </w:tc>
      </w:tr>
    </w:tbl>
    <w:p w14:paraId="233809D3" w14:textId="77777777" w:rsidR="00765543" w:rsidRPr="00765543" w:rsidRDefault="00765543" w:rsidP="00765543"/>
    <w:sectPr w:rsidR="00765543" w:rsidRPr="00765543" w:rsidSect="00216563">
      <w:headerReference w:type="default" r:id="rId8"/>
      <w:footerReference w:type="default" r:id="rId9"/>
      <w:pgSz w:w="11907" w:h="16840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A8D92" w14:textId="77777777" w:rsidR="00262BF8" w:rsidRDefault="00262BF8">
      <w:r>
        <w:separator/>
      </w:r>
    </w:p>
  </w:endnote>
  <w:endnote w:type="continuationSeparator" w:id="0">
    <w:p w14:paraId="7C72C2CA" w14:textId="77777777" w:rsidR="00262BF8" w:rsidRDefault="00262B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Til Sans VL">
    <w:altName w:val="Calibri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utiger Light">
    <w:altName w:val="Corbel"/>
    <w:charset w:val="00"/>
    <w:family w:val="auto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Lucida Til VL">
    <w:charset w:val="00"/>
    <w:family w:val="auto"/>
    <w:pitch w:val="variable"/>
    <w:sig w:usb0="00000003" w:usb1="00000000" w:usb2="00000000" w:usb3="00000000" w:csb0="00000001" w:csb1="00000000"/>
  </w:font>
  <w:font w:name="Frutiger 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B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1078442"/>
      <w:docPartObj>
        <w:docPartGallery w:val="Page Numbers (Bottom of Page)"/>
        <w:docPartUnique/>
      </w:docPartObj>
    </w:sdtPr>
    <w:sdtEndPr/>
    <w:sdtContent>
      <w:p w14:paraId="1D91BA71" w14:textId="6E159791" w:rsidR="006E46F8" w:rsidRDefault="006E46F8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6A8">
          <w:rPr>
            <w:noProof/>
          </w:rPr>
          <w:t>1</w:t>
        </w:r>
        <w:r>
          <w:fldChar w:fldCharType="end"/>
        </w:r>
      </w:p>
    </w:sdtContent>
  </w:sdt>
  <w:p w14:paraId="14361FD7" w14:textId="77777777" w:rsidR="006E46F8" w:rsidRPr="00DB27F6" w:rsidRDefault="006E46F8" w:rsidP="00006C74">
    <w:pPr>
      <w:pStyle w:val="Voettekst"/>
      <w:tabs>
        <w:tab w:val="clear" w:pos="4536"/>
        <w:tab w:val="clear" w:pos="9072"/>
        <w:tab w:val="center" w:pos="5529"/>
        <w:tab w:val="right" w:pos="9071"/>
        <w:tab w:val="right" w:pos="14034"/>
      </w:tabs>
      <w:ind w:right="-1"/>
      <w:rPr>
        <w:rFonts w:cs="Arial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A4B912" w14:textId="77777777" w:rsidR="00262BF8" w:rsidRDefault="00262BF8">
      <w:r>
        <w:separator/>
      </w:r>
    </w:p>
  </w:footnote>
  <w:footnote w:type="continuationSeparator" w:id="0">
    <w:p w14:paraId="679E1383" w14:textId="77777777" w:rsidR="00262BF8" w:rsidRDefault="00262B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3392CE" w14:textId="77777777" w:rsidR="006A0ED9" w:rsidRDefault="006A0ED9" w:rsidP="006A0ED9">
    <w:pPr>
      <w:pStyle w:val="Koptekst"/>
      <w:tabs>
        <w:tab w:val="clear" w:pos="4536"/>
        <w:tab w:val="center" w:pos="3686"/>
      </w:tabs>
      <w:ind w:left="-142"/>
      <w:jc w:val="center"/>
      <w:rPr>
        <w:rFonts w:ascii="Calibri" w:hAnsi="Calibri" w:cs="Arial"/>
        <w:i/>
        <w:sz w:val="16"/>
        <w:szCs w:val="16"/>
      </w:rPr>
    </w:pPr>
    <w:r>
      <w:rPr>
        <w:i/>
        <w:noProof/>
      </w:rPr>
      <w:drawing>
        <wp:anchor distT="0" distB="0" distL="114300" distR="114300" simplePos="0" relativeHeight="251658240" behindDoc="0" locked="0" layoutInCell="1" allowOverlap="1" wp14:anchorId="65DE2A77" wp14:editId="3F048029">
          <wp:simplePos x="0" y="0"/>
          <wp:positionH relativeFrom="column">
            <wp:posOffset>290195</wp:posOffset>
          </wp:positionH>
          <wp:positionV relativeFrom="paragraph">
            <wp:posOffset>0</wp:posOffset>
          </wp:positionV>
          <wp:extent cx="2305050" cy="569006"/>
          <wp:effectExtent l="0" t="0" r="0" b="0"/>
          <wp:wrapSquare wrapText="bothSides"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690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7C1435">
      <w:rPr>
        <w:i/>
      </w:rPr>
      <w:tab/>
    </w:r>
    <w:r>
      <w:rPr>
        <w:rFonts w:ascii="Calibri" w:hAnsi="Calibri" w:cs="Arial"/>
        <w:i/>
        <w:sz w:val="16"/>
        <w:szCs w:val="16"/>
      </w:rPr>
      <w:t>1</w:t>
    </w:r>
    <w:r w:rsidRPr="00BC64D2">
      <w:rPr>
        <w:rFonts w:ascii="Calibri" w:hAnsi="Calibri" w:cs="Arial"/>
        <w:i/>
        <w:sz w:val="16"/>
        <w:szCs w:val="16"/>
      </w:rPr>
      <w:t>90</w:t>
    </w:r>
    <w:r>
      <w:rPr>
        <w:rFonts w:ascii="Calibri" w:hAnsi="Calibri" w:cs="Arial"/>
        <w:i/>
        <w:sz w:val="16"/>
        <w:szCs w:val="16"/>
      </w:rPr>
      <w:t>117</w:t>
    </w:r>
    <w:r w:rsidRPr="00BC64D2">
      <w:rPr>
        <w:rFonts w:ascii="Calibri" w:hAnsi="Calibri" w:cs="Arial"/>
        <w:i/>
        <w:sz w:val="16"/>
        <w:szCs w:val="16"/>
      </w:rPr>
      <w:t>G</w:t>
    </w:r>
    <w:r>
      <w:rPr>
        <w:rFonts w:ascii="Calibri" w:hAnsi="Calibri" w:cs="Arial"/>
        <w:i/>
        <w:sz w:val="16"/>
        <w:szCs w:val="16"/>
      </w:rPr>
      <w:t>HG</w:t>
    </w:r>
    <w:r w:rsidRPr="00BC64D2">
      <w:rPr>
        <w:rFonts w:ascii="Calibri" w:hAnsi="Calibri" w:cs="Arial"/>
        <w:i/>
        <w:sz w:val="16"/>
        <w:szCs w:val="16"/>
      </w:rPr>
      <w:t xml:space="preserve"> </w:t>
    </w:r>
    <w:r w:rsidRPr="009D0747">
      <w:rPr>
        <w:rFonts w:ascii="Calibri" w:hAnsi="Calibri" w:cs="Arial"/>
        <w:i/>
        <w:sz w:val="16"/>
        <w:szCs w:val="16"/>
      </w:rPr>
      <w:t>Opstellen Omgevingsvisie  Hardinxveld-Giessendam</w:t>
    </w:r>
  </w:p>
  <w:p w14:paraId="5C1AC40B" w14:textId="4B9CE1FD" w:rsidR="006A0ED9" w:rsidRPr="007C1435" w:rsidRDefault="006A0ED9" w:rsidP="006A0ED9">
    <w:pPr>
      <w:pStyle w:val="Koptekst"/>
      <w:tabs>
        <w:tab w:val="clear" w:pos="4536"/>
        <w:tab w:val="center" w:pos="3686"/>
      </w:tabs>
      <w:ind w:left="-142"/>
      <w:jc w:val="center"/>
    </w:pPr>
    <w:r>
      <w:rPr>
        <w:rFonts w:ascii="Calibri" w:hAnsi="Calibri" w:cs="Arial"/>
        <w:i/>
        <w:sz w:val="16"/>
        <w:szCs w:val="16"/>
      </w:rPr>
      <w:tab/>
    </w:r>
    <w:bookmarkStart w:id="2" w:name="_Toc439929073"/>
    <w:bookmarkStart w:id="3" w:name="_Toc444069741"/>
    <w:bookmarkStart w:id="4" w:name="_Toc446069800"/>
    <w:bookmarkStart w:id="5" w:name="_Toc453148890"/>
    <w:bookmarkStart w:id="6" w:name="_Toc467572917"/>
    <w:bookmarkStart w:id="7" w:name="_Toc473544426"/>
    <w:bookmarkStart w:id="8" w:name="_Toc473902120"/>
    <w:bookmarkStart w:id="9" w:name="_Toc474145892"/>
    <w:r>
      <w:rPr>
        <w:rFonts w:ascii="Calibri" w:hAnsi="Calibri" w:cs="Arial"/>
        <w:i/>
        <w:sz w:val="16"/>
        <w:szCs w:val="16"/>
      </w:rPr>
      <w:t xml:space="preserve">                      </w:t>
    </w:r>
    <w:r>
      <w:rPr>
        <w:b/>
        <w:sz w:val="20"/>
      </w:rPr>
      <w:t xml:space="preserve">Bijlage G </w:t>
    </w:r>
    <w:bookmarkEnd w:id="2"/>
    <w:bookmarkEnd w:id="3"/>
    <w:bookmarkEnd w:id="4"/>
    <w:bookmarkEnd w:id="5"/>
    <w:bookmarkEnd w:id="6"/>
    <w:bookmarkEnd w:id="7"/>
    <w:bookmarkEnd w:id="8"/>
    <w:bookmarkEnd w:id="9"/>
    <w:r w:rsidR="00A246A8">
      <w:rPr>
        <w:b/>
        <w:sz w:val="20"/>
      </w:rPr>
      <w:t>Gegevens presentatie- interview</w:t>
    </w:r>
  </w:p>
  <w:p w14:paraId="65111940" w14:textId="30508456" w:rsidR="006E46F8" w:rsidRPr="00DB27F6" w:rsidRDefault="006E46F8" w:rsidP="00BC64D2">
    <w:pPr>
      <w:tabs>
        <w:tab w:val="left" w:pos="1843"/>
      </w:tabs>
      <w:ind w:left="567"/>
      <w:jc w:val="center"/>
      <w:rPr>
        <w:rFonts w:ascii="Calibri" w:hAnsi="Calibri" w:cs="Arial"/>
        <w:i/>
        <w:sz w:val="16"/>
        <w:szCs w:val="16"/>
      </w:rPr>
    </w:pPr>
    <w:r>
      <w:rPr>
        <w:rFonts w:ascii="Calibri" w:hAnsi="Calibri" w:cs="Arial"/>
        <w:i/>
        <w:sz w:val="16"/>
        <w:szCs w:val="16"/>
      </w:rPr>
      <w:tab/>
    </w:r>
  </w:p>
  <w:p w14:paraId="5C028B2F" w14:textId="77777777" w:rsidR="006E46F8" w:rsidRPr="00DB27F6" w:rsidRDefault="006E46F8" w:rsidP="00391CF9">
    <w:pPr>
      <w:pStyle w:val="Kopteks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0A33"/>
    <w:multiLevelType w:val="hybridMultilevel"/>
    <w:tmpl w:val="B8449570"/>
    <w:lvl w:ilvl="0" w:tplc="CF522BF2">
      <w:numFmt w:val="bullet"/>
      <w:lvlText w:val="-"/>
      <w:lvlJc w:val="left"/>
      <w:pPr>
        <w:tabs>
          <w:tab w:val="num" w:pos="1723"/>
        </w:tabs>
        <w:ind w:left="1723" w:hanging="360"/>
      </w:pPr>
      <w:rPr>
        <w:rFonts w:ascii="Lucida Til Sans VL" w:eastAsia="Times New Roman" w:hAnsi="Lucida Til Sans VL" w:cs="Times New Roman" w:hint="default"/>
        <w:sz w:val="17"/>
      </w:rPr>
    </w:lvl>
    <w:lvl w:ilvl="1" w:tplc="04090003">
      <w:start w:val="1"/>
      <w:numFmt w:val="bullet"/>
      <w:lvlText w:val="o"/>
      <w:lvlJc w:val="left"/>
      <w:pPr>
        <w:tabs>
          <w:tab w:val="num" w:pos="818"/>
        </w:tabs>
        <w:ind w:left="81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38"/>
        </w:tabs>
        <w:ind w:left="153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258"/>
        </w:tabs>
        <w:ind w:left="225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978"/>
        </w:tabs>
        <w:ind w:left="2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98"/>
        </w:tabs>
        <w:ind w:left="3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18"/>
        </w:tabs>
        <w:ind w:left="4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38"/>
        </w:tabs>
        <w:ind w:left="5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858"/>
        </w:tabs>
        <w:ind w:left="5858" w:hanging="360"/>
      </w:pPr>
      <w:rPr>
        <w:rFonts w:ascii="Wingdings" w:hAnsi="Wingdings" w:hint="default"/>
      </w:rPr>
    </w:lvl>
  </w:abstractNum>
  <w:abstractNum w:abstractNumId="1" w15:restartNumberingAfterBreak="0">
    <w:nsid w:val="04F84AE6"/>
    <w:multiLevelType w:val="hybridMultilevel"/>
    <w:tmpl w:val="C2B2A910"/>
    <w:lvl w:ilvl="0" w:tplc="3CB43A98">
      <w:start w:val="1"/>
      <w:numFmt w:val="decimal"/>
      <w:lvlText w:val="%1."/>
      <w:lvlJc w:val="left"/>
      <w:pPr>
        <w:ind w:left="2345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" w15:restartNumberingAfterBreak="0">
    <w:nsid w:val="08C819A6"/>
    <w:multiLevelType w:val="hybridMultilevel"/>
    <w:tmpl w:val="44C6B670"/>
    <w:lvl w:ilvl="0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17"/>
      </w:rPr>
    </w:lvl>
    <w:lvl w:ilvl="1" w:tplc="04090003">
      <w:start w:val="1"/>
      <w:numFmt w:val="bullet"/>
      <w:lvlText w:val="o"/>
      <w:lvlJc w:val="left"/>
      <w:pPr>
        <w:tabs>
          <w:tab w:val="num" w:pos="1615"/>
        </w:tabs>
        <w:ind w:left="16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335"/>
        </w:tabs>
        <w:ind w:left="23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55"/>
        </w:tabs>
        <w:ind w:left="30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75"/>
        </w:tabs>
        <w:ind w:left="37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95"/>
        </w:tabs>
        <w:ind w:left="44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15"/>
        </w:tabs>
        <w:ind w:left="52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35"/>
        </w:tabs>
        <w:ind w:left="59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55"/>
        </w:tabs>
        <w:ind w:left="6655" w:hanging="360"/>
      </w:pPr>
      <w:rPr>
        <w:rFonts w:ascii="Wingdings" w:hAnsi="Wingdings" w:hint="default"/>
      </w:rPr>
    </w:lvl>
  </w:abstractNum>
  <w:abstractNum w:abstractNumId="3" w15:restartNumberingAfterBreak="0">
    <w:nsid w:val="0B1421CB"/>
    <w:multiLevelType w:val="hybridMultilevel"/>
    <w:tmpl w:val="C6787BDE"/>
    <w:lvl w:ilvl="0" w:tplc="535A140A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BA17CA"/>
    <w:multiLevelType w:val="hybridMultilevel"/>
    <w:tmpl w:val="31C6D08A"/>
    <w:lvl w:ilvl="0" w:tplc="04130001">
      <w:start w:val="1"/>
      <w:numFmt w:val="bullet"/>
      <w:lvlText w:val=""/>
      <w:lvlJc w:val="left"/>
      <w:pPr>
        <w:ind w:left="30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785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4505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5225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5945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6665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7385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8105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8825" w:hanging="360"/>
      </w:pPr>
      <w:rPr>
        <w:rFonts w:ascii="Wingdings" w:hAnsi="Wingdings" w:hint="default"/>
      </w:rPr>
    </w:lvl>
  </w:abstractNum>
  <w:abstractNum w:abstractNumId="5" w15:restartNumberingAfterBreak="0">
    <w:nsid w:val="0BF741FA"/>
    <w:multiLevelType w:val="hybridMultilevel"/>
    <w:tmpl w:val="9E5CCC0E"/>
    <w:lvl w:ilvl="0" w:tplc="CF522BF2">
      <w:numFmt w:val="bullet"/>
      <w:lvlText w:val="-"/>
      <w:lvlJc w:val="left"/>
      <w:pPr>
        <w:ind w:left="3175" w:hanging="360"/>
      </w:pPr>
      <w:rPr>
        <w:rFonts w:ascii="Lucida Til Sans VL" w:eastAsia="Times New Roman" w:hAnsi="Lucida Til Sans VL" w:cs="Times New Roman" w:hint="default"/>
        <w:sz w:val="17"/>
      </w:rPr>
    </w:lvl>
    <w:lvl w:ilvl="1" w:tplc="0413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4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35" w:hanging="360"/>
      </w:pPr>
      <w:rPr>
        <w:rFonts w:ascii="Wingdings" w:hAnsi="Wingdings" w:hint="default"/>
      </w:rPr>
    </w:lvl>
  </w:abstractNum>
  <w:abstractNum w:abstractNumId="6" w15:restartNumberingAfterBreak="0">
    <w:nsid w:val="0C85081F"/>
    <w:multiLevelType w:val="hybridMultilevel"/>
    <w:tmpl w:val="953ED100"/>
    <w:lvl w:ilvl="0" w:tplc="16065ED6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106F25A6"/>
    <w:multiLevelType w:val="multilevel"/>
    <w:tmpl w:val="0DDC185C"/>
    <w:name w:val="GrontmijBullets2222"/>
    <w:lvl w:ilvl="0">
      <w:start w:val="1"/>
      <w:numFmt w:val="decimal"/>
      <w:lvlText w:val=""/>
      <w:lvlJc w:val="left"/>
      <w:pPr>
        <w:tabs>
          <w:tab w:val="num" w:pos="300"/>
        </w:tabs>
        <w:ind w:left="300" w:hanging="300"/>
      </w:pPr>
      <w:rPr>
        <w:rFonts w:ascii="Symbol" w:hAnsi="Symbol" w:hint="default"/>
        <w:sz w:val="22"/>
      </w:rPr>
    </w:lvl>
    <w:lvl w:ilvl="1">
      <w:start w:val="1"/>
      <w:numFmt w:val="lowerLetter"/>
      <w:lvlText w:val=""/>
      <w:lvlJc w:val="left"/>
      <w:pPr>
        <w:tabs>
          <w:tab w:val="num" w:pos="540"/>
        </w:tabs>
        <w:ind w:left="540" w:hanging="240"/>
      </w:pPr>
      <w:rPr>
        <w:rFonts w:ascii="Symbol" w:hAnsi="Symbol" w:hint="default"/>
        <w:sz w:val="22"/>
      </w:rPr>
    </w:lvl>
    <w:lvl w:ilvl="2">
      <w:start w:val="1"/>
      <w:numFmt w:val="lowerRoman"/>
      <w:lvlText w:val=""/>
      <w:lvlJc w:val="left"/>
      <w:pPr>
        <w:tabs>
          <w:tab w:val="num" w:pos="780"/>
        </w:tabs>
        <w:ind w:left="780" w:hanging="240"/>
      </w:pPr>
      <w:rPr>
        <w:rFonts w:ascii="Symbol" w:hAnsi="Symbol" w:hint="default"/>
        <w:sz w:val="22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  <w:sz w:val="22"/>
      </w:rPr>
    </w:lvl>
  </w:abstractNum>
  <w:abstractNum w:abstractNumId="8" w15:restartNumberingAfterBreak="0">
    <w:nsid w:val="16DB1749"/>
    <w:multiLevelType w:val="multilevel"/>
    <w:tmpl w:val="299CB5A8"/>
    <w:lvl w:ilvl="0">
      <w:start w:val="1"/>
      <w:numFmt w:val="decimal"/>
      <w:pStyle w:val="Kop1"/>
      <w:lvlText w:val="%1"/>
      <w:lvlJc w:val="right"/>
      <w:pPr>
        <w:tabs>
          <w:tab w:val="num" w:pos="1985"/>
        </w:tabs>
        <w:ind w:left="360" w:firstLine="1341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1561"/>
        </w:tabs>
        <w:ind w:left="368" w:firstLine="909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1844"/>
        </w:tabs>
        <w:ind w:left="1083" w:firstLine="477"/>
      </w:pPr>
      <w:rPr>
        <w:rFonts w:hint="default"/>
      </w:rPr>
    </w:lvl>
    <w:lvl w:ilvl="3">
      <w:start w:val="1"/>
      <w:numFmt w:val="decimal"/>
      <w:lvlText w:val="%1.%2.%3.%4."/>
      <w:lvlJc w:val="right"/>
      <w:pPr>
        <w:tabs>
          <w:tab w:val="num" w:pos="1985"/>
        </w:tabs>
        <w:ind w:left="198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none"/>
      <w:pStyle w:val="Kop6"/>
      <w:lvlText w:val="COLOFON"/>
      <w:lvlJc w:val="left"/>
      <w:pPr>
        <w:tabs>
          <w:tab w:val="num" w:pos="0"/>
        </w:tabs>
        <w:ind w:left="0" w:hanging="2268"/>
      </w:pPr>
      <w:rPr>
        <w:rFonts w:ascii="Frutiger Light" w:hAnsi="Frutiger Light" w:hint="default"/>
        <w:b w:val="0"/>
        <w:i w:val="0"/>
        <w:color w:val="BE8214"/>
        <w:sz w:val="28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9" w15:restartNumberingAfterBreak="0">
    <w:nsid w:val="21D349FC"/>
    <w:multiLevelType w:val="hybridMultilevel"/>
    <w:tmpl w:val="92124B4C"/>
    <w:lvl w:ilvl="0" w:tplc="90442E52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0" w15:restartNumberingAfterBreak="0">
    <w:nsid w:val="2E7F005D"/>
    <w:multiLevelType w:val="hybridMultilevel"/>
    <w:tmpl w:val="29F04CAC"/>
    <w:lvl w:ilvl="0" w:tplc="0D48F826">
      <w:start w:val="1"/>
      <w:numFmt w:val="decimal"/>
      <w:lvlText w:val="%1."/>
      <w:lvlJc w:val="left"/>
      <w:pPr>
        <w:ind w:left="2345" w:hanging="360"/>
      </w:pPr>
    </w:lvl>
    <w:lvl w:ilvl="1" w:tplc="04130019">
      <w:start w:val="1"/>
      <w:numFmt w:val="lowerLetter"/>
      <w:lvlText w:val="%2."/>
      <w:lvlJc w:val="left"/>
      <w:pPr>
        <w:ind w:left="3065" w:hanging="360"/>
      </w:pPr>
    </w:lvl>
    <w:lvl w:ilvl="2" w:tplc="0413001B">
      <w:start w:val="1"/>
      <w:numFmt w:val="lowerRoman"/>
      <w:lvlText w:val="%3."/>
      <w:lvlJc w:val="right"/>
      <w:pPr>
        <w:ind w:left="3785" w:hanging="180"/>
      </w:pPr>
    </w:lvl>
    <w:lvl w:ilvl="3" w:tplc="0413000F">
      <w:start w:val="1"/>
      <w:numFmt w:val="decimal"/>
      <w:lvlText w:val="%4."/>
      <w:lvlJc w:val="left"/>
      <w:pPr>
        <w:ind w:left="4505" w:hanging="360"/>
      </w:pPr>
    </w:lvl>
    <w:lvl w:ilvl="4" w:tplc="04130019">
      <w:start w:val="1"/>
      <w:numFmt w:val="lowerLetter"/>
      <w:lvlText w:val="%5."/>
      <w:lvlJc w:val="left"/>
      <w:pPr>
        <w:ind w:left="5225" w:hanging="360"/>
      </w:pPr>
    </w:lvl>
    <w:lvl w:ilvl="5" w:tplc="0413001B">
      <w:start w:val="1"/>
      <w:numFmt w:val="lowerRoman"/>
      <w:lvlText w:val="%6."/>
      <w:lvlJc w:val="right"/>
      <w:pPr>
        <w:ind w:left="5945" w:hanging="180"/>
      </w:pPr>
    </w:lvl>
    <w:lvl w:ilvl="6" w:tplc="0413000F">
      <w:start w:val="1"/>
      <w:numFmt w:val="decimal"/>
      <w:lvlText w:val="%7."/>
      <w:lvlJc w:val="left"/>
      <w:pPr>
        <w:ind w:left="6665" w:hanging="360"/>
      </w:pPr>
    </w:lvl>
    <w:lvl w:ilvl="7" w:tplc="04130019">
      <w:start w:val="1"/>
      <w:numFmt w:val="lowerLetter"/>
      <w:lvlText w:val="%8."/>
      <w:lvlJc w:val="left"/>
      <w:pPr>
        <w:ind w:left="7385" w:hanging="360"/>
      </w:pPr>
    </w:lvl>
    <w:lvl w:ilvl="8" w:tplc="0413001B">
      <w:start w:val="1"/>
      <w:numFmt w:val="lowerRoman"/>
      <w:lvlText w:val="%9."/>
      <w:lvlJc w:val="right"/>
      <w:pPr>
        <w:ind w:left="8105" w:hanging="180"/>
      </w:pPr>
    </w:lvl>
  </w:abstractNum>
  <w:abstractNum w:abstractNumId="11" w15:restartNumberingAfterBreak="0">
    <w:nsid w:val="33737BC6"/>
    <w:multiLevelType w:val="hybridMultilevel"/>
    <w:tmpl w:val="1AD4A5C4"/>
    <w:lvl w:ilvl="0" w:tplc="0413000F">
      <w:start w:val="1"/>
      <w:numFmt w:val="decimal"/>
      <w:lvlText w:val="%1."/>
      <w:lvlJc w:val="left"/>
      <w:pPr>
        <w:ind w:left="2705" w:hanging="360"/>
      </w:p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2" w15:restartNumberingAfterBreak="0">
    <w:nsid w:val="36535DE8"/>
    <w:multiLevelType w:val="hybridMultilevel"/>
    <w:tmpl w:val="CF7C71B0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13" w15:restartNumberingAfterBreak="0">
    <w:nsid w:val="3A731BF7"/>
    <w:multiLevelType w:val="hybridMultilevel"/>
    <w:tmpl w:val="C2B2A910"/>
    <w:lvl w:ilvl="0" w:tplc="3CB43A98">
      <w:start w:val="1"/>
      <w:numFmt w:val="decimal"/>
      <w:lvlText w:val="%1."/>
      <w:lvlJc w:val="left"/>
      <w:pPr>
        <w:ind w:left="2345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4" w15:restartNumberingAfterBreak="0">
    <w:nsid w:val="3C2B04CE"/>
    <w:multiLevelType w:val="hybridMultilevel"/>
    <w:tmpl w:val="159EAC1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0E6DC4"/>
    <w:multiLevelType w:val="hybridMultilevel"/>
    <w:tmpl w:val="38465EA0"/>
    <w:lvl w:ilvl="0" w:tplc="04130001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cs="Times New Roman" w:hint="default"/>
        <w:sz w:val="20"/>
        <w:szCs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6" w15:restartNumberingAfterBreak="0">
    <w:nsid w:val="48AB06A5"/>
    <w:multiLevelType w:val="hybridMultilevel"/>
    <w:tmpl w:val="270E9F1E"/>
    <w:lvl w:ilvl="0" w:tplc="5AACE5C4">
      <w:start w:val="1"/>
      <w:numFmt w:val="low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536334B0"/>
    <w:multiLevelType w:val="hybridMultilevel"/>
    <w:tmpl w:val="D3B68A1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50439E"/>
    <w:multiLevelType w:val="hybridMultilevel"/>
    <w:tmpl w:val="F0E66316"/>
    <w:lvl w:ilvl="0" w:tplc="E4A2DDB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 w15:restartNumberingAfterBreak="0">
    <w:nsid w:val="55B71D7E"/>
    <w:multiLevelType w:val="hybridMultilevel"/>
    <w:tmpl w:val="281660D4"/>
    <w:lvl w:ilvl="0" w:tplc="0413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20" w15:restartNumberingAfterBreak="0">
    <w:nsid w:val="5F562B1A"/>
    <w:multiLevelType w:val="hybridMultilevel"/>
    <w:tmpl w:val="1624B34E"/>
    <w:lvl w:ilvl="0" w:tplc="4704CA1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1137A2"/>
    <w:multiLevelType w:val="hybridMultilevel"/>
    <w:tmpl w:val="5E404808"/>
    <w:lvl w:ilvl="0" w:tplc="0413000B">
      <w:start w:val="1"/>
      <w:numFmt w:val="decimal"/>
      <w:pStyle w:val="eis"/>
      <w:lvlText w:val="[%1.]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color w:val="999999"/>
        <w:sz w:val="10"/>
      </w:rPr>
    </w:lvl>
    <w:lvl w:ilvl="1" w:tplc="04130003">
      <w:start w:val="1"/>
      <w:numFmt w:val="bullet"/>
      <w:lvlText w:val=""/>
      <w:lvlJc w:val="left"/>
      <w:pPr>
        <w:tabs>
          <w:tab w:val="num" w:pos="589"/>
        </w:tabs>
        <w:ind w:left="589" w:hanging="360"/>
      </w:pPr>
      <w:rPr>
        <w:rFonts w:ascii="Symbol" w:hAnsi="Symbol" w:hint="default"/>
      </w:rPr>
    </w:lvl>
    <w:lvl w:ilvl="2" w:tplc="04130005">
      <w:start w:val="1"/>
      <w:numFmt w:val="bullet"/>
      <w:lvlText w:val=""/>
      <w:lvlJc w:val="left"/>
      <w:pPr>
        <w:tabs>
          <w:tab w:val="num" w:pos="1489"/>
        </w:tabs>
        <w:ind w:left="1489" w:hanging="360"/>
      </w:pPr>
      <w:rPr>
        <w:rFonts w:ascii="Symbol" w:hAnsi="Symbol" w:hint="default"/>
        <w:color w:val="000000"/>
      </w:rPr>
    </w:lvl>
    <w:lvl w:ilvl="3" w:tplc="04130001" w:tentative="1">
      <w:start w:val="1"/>
      <w:numFmt w:val="decimal"/>
      <w:lvlText w:val="%4."/>
      <w:lvlJc w:val="left"/>
      <w:pPr>
        <w:tabs>
          <w:tab w:val="num" w:pos="2029"/>
        </w:tabs>
        <w:ind w:left="2029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2749"/>
        </w:tabs>
        <w:ind w:left="2749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3469"/>
        </w:tabs>
        <w:ind w:left="3469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4189"/>
        </w:tabs>
        <w:ind w:left="4189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4909"/>
        </w:tabs>
        <w:ind w:left="4909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5629"/>
        </w:tabs>
        <w:ind w:left="5629" w:hanging="180"/>
      </w:pPr>
    </w:lvl>
  </w:abstractNum>
  <w:abstractNum w:abstractNumId="22" w15:restartNumberingAfterBreak="0">
    <w:nsid w:val="63783531"/>
    <w:multiLevelType w:val="hybridMultilevel"/>
    <w:tmpl w:val="C8F84D48"/>
    <w:lvl w:ilvl="0" w:tplc="C970555A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240" w:hanging="360"/>
      </w:pPr>
    </w:lvl>
    <w:lvl w:ilvl="2" w:tplc="0413001B">
      <w:start w:val="1"/>
      <w:numFmt w:val="lowerRoman"/>
      <w:lvlText w:val="%3."/>
      <w:lvlJc w:val="right"/>
      <w:pPr>
        <w:ind w:left="3960" w:hanging="180"/>
      </w:pPr>
    </w:lvl>
    <w:lvl w:ilvl="3" w:tplc="0413000F" w:tentative="1">
      <w:start w:val="1"/>
      <w:numFmt w:val="decimal"/>
      <w:lvlText w:val="%4."/>
      <w:lvlJc w:val="left"/>
      <w:pPr>
        <w:ind w:left="4680" w:hanging="360"/>
      </w:pPr>
    </w:lvl>
    <w:lvl w:ilvl="4" w:tplc="04130019" w:tentative="1">
      <w:start w:val="1"/>
      <w:numFmt w:val="lowerLetter"/>
      <w:lvlText w:val="%5."/>
      <w:lvlJc w:val="left"/>
      <w:pPr>
        <w:ind w:left="5400" w:hanging="360"/>
      </w:pPr>
    </w:lvl>
    <w:lvl w:ilvl="5" w:tplc="0413001B" w:tentative="1">
      <w:start w:val="1"/>
      <w:numFmt w:val="lowerRoman"/>
      <w:lvlText w:val="%6."/>
      <w:lvlJc w:val="right"/>
      <w:pPr>
        <w:ind w:left="6120" w:hanging="180"/>
      </w:pPr>
    </w:lvl>
    <w:lvl w:ilvl="6" w:tplc="0413000F" w:tentative="1">
      <w:start w:val="1"/>
      <w:numFmt w:val="decimal"/>
      <w:lvlText w:val="%7."/>
      <w:lvlJc w:val="left"/>
      <w:pPr>
        <w:ind w:left="6840" w:hanging="360"/>
      </w:pPr>
    </w:lvl>
    <w:lvl w:ilvl="7" w:tplc="04130019" w:tentative="1">
      <w:start w:val="1"/>
      <w:numFmt w:val="lowerLetter"/>
      <w:lvlText w:val="%8."/>
      <w:lvlJc w:val="left"/>
      <w:pPr>
        <w:ind w:left="7560" w:hanging="360"/>
      </w:pPr>
    </w:lvl>
    <w:lvl w:ilvl="8" w:tplc="0413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 w15:restartNumberingAfterBreak="0">
    <w:nsid w:val="643335DD"/>
    <w:multiLevelType w:val="hybridMultilevel"/>
    <w:tmpl w:val="1A0C8E40"/>
    <w:lvl w:ilvl="0" w:tplc="0413000F">
      <w:start w:val="1"/>
      <w:numFmt w:val="decimal"/>
      <w:lvlText w:val="%1."/>
      <w:lvlJc w:val="left"/>
      <w:pPr>
        <w:ind w:left="2705" w:hanging="360"/>
      </w:p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64B718AF"/>
    <w:multiLevelType w:val="hybridMultilevel"/>
    <w:tmpl w:val="49AA86B6"/>
    <w:lvl w:ilvl="0" w:tplc="EBBC1F16">
      <w:start w:val="1"/>
      <w:numFmt w:val="bullet"/>
      <w:pStyle w:val="bullets"/>
      <w:lvlText w:val="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10DF2"/>
    <w:multiLevelType w:val="hybridMultilevel"/>
    <w:tmpl w:val="04882A9E"/>
    <w:lvl w:ilvl="0" w:tplc="5F4EC44A">
      <w:start w:val="1"/>
      <w:numFmt w:val="upperLetter"/>
      <w:lvlText w:val="%1."/>
      <w:lvlJc w:val="left"/>
      <w:pPr>
        <w:ind w:left="234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5" w:hanging="360"/>
      </w:pPr>
    </w:lvl>
    <w:lvl w:ilvl="2" w:tplc="0413001B" w:tentative="1">
      <w:start w:val="1"/>
      <w:numFmt w:val="lowerRoman"/>
      <w:lvlText w:val="%3."/>
      <w:lvlJc w:val="right"/>
      <w:pPr>
        <w:ind w:left="3785" w:hanging="180"/>
      </w:pPr>
    </w:lvl>
    <w:lvl w:ilvl="3" w:tplc="0413000F" w:tentative="1">
      <w:start w:val="1"/>
      <w:numFmt w:val="decimal"/>
      <w:lvlText w:val="%4."/>
      <w:lvlJc w:val="left"/>
      <w:pPr>
        <w:ind w:left="4505" w:hanging="360"/>
      </w:pPr>
    </w:lvl>
    <w:lvl w:ilvl="4" w:tplc="04130019" w:tentative="1">
      <w:start w:val="1"/>
      <w:numFmt w:val="lowerLetter"/>
      <w:lvlText w:val="%5."/>
      <w:lvlJc w:val="left"/>
      <w:pPr>
        <w:ind w:left="5225" w:hanging="360"/>
      </w:pPr>
    </w:lvl>
    <w:lvl w:ilvl="5" w:tplc="0413001B" w:tentative="1">
      <w:start w:val="1"/>
      <w:numFmt w:val="lowerRoman"/>
      <w:lvlText w:val="%6."/>
      <w:lvlJc w:val="right"/>
      <w:pPr>
        <w:ind w:left="5945" w:hanging="180"/>
      </w:pPr>
    </w:lvl>
    <w:lvl w:ilvl="6" w:tplc="0413000F" w:tentative="1">
      <w:start w:val="1"/>
      <w:numFmt w:val="decimal"/>
      <w:lvlText w:val="%7."/>
      <w:lvlJc w:val="left"/>
      <w:pPr>
        <w:ind w:left="6665" w:hanging="360"/>
      </w:pPr>
    </w:lvl>
    <w:lvl w:ilvl="7" w:tplc="04130019" w:tentative="1">
      <w:start w:val="1"/>
      <w:numFmt w:val="lowerLetter"/>
      <w:lvlText w:val="%8."/>
      <w:lvlJc w:val="left"/>
      <w:pPr>
        <w:ind w:left="7385" w:hanging="360"/>
      </w:pPr>
    </w:lvl>
    <w:lvl w:ilvl="8" w:tplc="0413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26" w15:restartNumberingAfterBreak="0">
    <w:nsid w:val="6C624138"/>
    <w:multiLevelType w:val="hybridMultilevel"/>
    <w:tmpl w:val="A23662AC"/>
    <w:lvl w:ilvl="0" w:tplc="0409000F">
      <w:start w:val="1"/>
      <w:numFmt w:val="decimal"/>
      <w:lvlText w:val="%1."/>
      <w:lvlJc w:val="left"/>
      <w:pPr>
        <w:tabs>
          <w:tab w:val="num" w:pos="2705"/>
        </w:tabs>
        <w:ind w:left="2705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abstractNum w:abstractNumId="27" w15:restartNumberingAfterBreak="0">
    <w:nsid w:val="6D036A6E"/>
    <w:multiLevelType w:val="hybridMultilevel"/>
    <w:tmpl w:val="9324701E"/>
    <w:lvl w:ilvl="0" w:tplc="0413000F">
      <w:start w:val="1"/>
      <w:numFmt w:val="decimal"/>
      <w:lvlText w:val="%1."/>
      <w:lvlJc w:val="left"/>
      <w:pPr>
        <w:ind w:left="2705" w:hanging="360"/>
      </w:p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8" w15:restartNumberingAfterBreak="0">
    <w:nsid w:val="6D1939C4"/>
    <w:multiLevelType w:val="hybridMultilevel"/>
    <w:tmpl w:val="7E8082EE"/>
    <w:lvl w:ilvl="0" w:tplc="76621F5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FD5AE0"/>
    <w:multiLevelType w:val="hybridMultilevel"/>
    <w:tmpl w:val="3FE0E658"/>
    <w:lvl w:ilvl="0" w:tplc="47109392">
      <w:start w:val="1"/>
      <w:numFmt w:val="bullet"/>
      <w:lvlText w:val=""/>
      <w:lvlJc w:val="left"/>
      <w:pPr>
        <w:tabs>
          <w:tab w:val="num" w:pos="2345"/>
        </w:tabs>
        <w:ind w:left="234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3065"/>
        </w:tabs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785"/>
        </w:tabs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05"/>
        </w:tabs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225"/>
        </w:tabs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945"/>
        </w:tabs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665"/>
        </w:tabs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385"/>
        </w:tabs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05"/>
        </w:tabs>
        <w:ind w:left="8105" w:hanging="360"/>
      </w:pPr>
      <w:rPr>
        <w:rFonts w:ascii="Wingdings" w:hAnsi="Wingdings" w:hint="default"/>
      </w:rPr>
    </w:lvl>
  </w:abstractNum>
  <w:abstractNum w:abstractNumId="30" w15:restartNumberingAfterBreak="0">
    <w:nsid w:val="7B9E2D90"/>
    <w:multiLevelType w:val="hybridMultilevel"/>
    <w:tmpl w:val="C6787BDE"/>
    <w:lvl w:ilvl="0" w:tplc="535A140A">
      <w:start w:val="1"/>
      <w:numFmt w:val="decimal"/>
      <w:lvlText w:val="%1."/>
      <w:lvlJc w:val="left"/>
      <w:pPr>
        <w:ind w:left="1440" w:hanging="360"/>
      </w:pPr>
      <w:rPr>
        <w:rFonts w:asciiTheme="minorHAnsi" w:eastAsia="Times New Roman" w:hAnsiTheme="minorHAnsi" w:cs="Times New Roman" w:hint="default"/>
        <w:sz w:val="20"/>
        <w:szCs w:val="20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DC53996"/>
    <w:multiLevelType w:val="multilevel"/>
    <w:tmpl w:val="A8DA59CC"/>
    <w:lvl w:ilvl="0">
      <w:start w:val="1"/>
      <w:numFmt w:val="upperLetter"/>
      <w:pStyle w:val="Kopbijlage"/>
      <w:lvlText w:val="Bijlage %1"/>
      <w:lvlJc w:val="left"/>
      <w:pPr>
        <w:tabs>
          <w:tab w:val="num" w:pos="-1319"/>
        </w:tabs>
        <w:ind w:left="-2759" w:hanging="360"/>
      </w:pPr>
      <w:rPr>
        <w:rFonts w:hint="default"/>
      </w:rPr>
    </w:lvl>
    <w:lvl w:ilvl="1">
      <w:start w:val="1"/>
      <w:numFmt w:val="decimal"/>
      <w:pStyle w:val="Inhopg9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ijlageKop2"/>
      <w:lvlText w:val="%1.%2.%3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-1319"/>
        </w:tabs>
        <w:ind w:left="-16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-1319"/>
        </w:tabs>
        <w:ind w:left="-131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-959"/>
        </w:tabs>
        <w:ind w:left="-95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-599"/>
        </w:tabs>
        <w:ind w:left="-5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-239"/>
        </w:tabs>
        <w:ind w:left="-23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1"/>
        </w:tabs>
        <w:ind w:left="121" w:hanging="360"/>
      </w:pPr>
      <w:rPr>
        <w:rFonts w:hint="default"/>
      </w:r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0"/>
  </w:num>
  <w:num w:numId="5">
    <w:abstractNumId w:val="31"/>
  </w:num>
  <w:num w:numId="6">
    <w:abstractNumId w:val="24"/>
  </w:num>
  <w:num w:numId="7">
    <w:abstractNumId w:val="29"/>
  </w:num>
  <w:num w:numId="8">
    <w:abstractNumId w:val="26"/>
  </w:num>
  <w:num w:numId="9">
    <w:abstractNumId w:val="22"/>
  </w:num>
  <w:num w:numId="10">
    <w:abstractNumId w:val="6"/>
  </w:num>
  <w:num w:numId="11">
    <w:abstractNumId w:val="1"/>
  </w:num>
  <w:num w:numId="12">
    <w:abstractNumId w:val="11"/>
  </w:num>
  <w:num w:numId="13">
    <w:abstractNumId w:val="17"/>
  </w:num>
  <w:num w:numId="14">
    <w:abstractNumId w:val="25"/>
  </w:num>
  <w:num w:numId="15">
    <w:abstractNumId w:val="16"/>
  </w:num>
  <w:num w:numId="16">
    <w:abstractNumId w:val="27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3"/>
  </w:num>
  <w:num w:numId="21">
    <w:abstractNumId w:val="20"/>
  </w:num>
  <w:num w:numId="22">
    <w:abstractNumId w:val="23"/>
  </w:num>
  <w:num w:numId="23">
    <w:abstractNumId w:val="18"/>
  </w:num>
  <w:num w:numId="24">
    <w:abstractNumId w:val="19"/>
  </w:num>
  <w:num w:numId="25">
    <w:abstractNumId w:val="9"/>
  </w:num>
  <w:num w:numId="26">
    <w:abstractNumId w:val="14"/>
  </w:num>
  <w:num w:numId="27">
    <w:abstractNumId w:val="12"/>
  </w:num>
  <w:num w:numId="28">
    <w:abstractNumId w:val="28"/>
  </w:num>
  <w:num w:numId="29">
    <w:abstractNumId w:val="30"/>
  </w:num>
  <w:num w:numId="30">
    <w:abstractNumId w:val="13"/>
  </w:num>
  <w:num w:numId="3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JABLOONID" w:val="HEIDEMIJ"/>
  </w:docVars>
  <w:rsids>
    <w:rsidRoot w:val="00B8045D"/>
    <w:rsid w:val="0000181F"/>
    <w:rsid w:val="00002984"/>
    <w:rsid w:val="000040C9"/>
    <w:rsid w:val="000048EE"/>
    <w:rsid w:val="00005575"/>
    <w:rsid w:val="00005BF1"/>
    <w:rsid w:val="00006420"/>
    <w:rsid w:val="00006C74"/>
    <w:rsid w:val="00010E51"/>
    <w:rsid w:val="000130A0"/>
    <w:rsid w:val="00013DB9"/>
    <w:rsid w:val="00015853"/>
    <w:rsid w:val="00015F3E"/>
    <w:rsid w:val="00017AF4"/>
    <w:rsid w:val="000206EA"/>
    <w:rsid w:val="00020B47"/>
    <w:rsid w:val="00021F7C"/>
    <w:rsid w:val="0002276E"/>
    <w:rsid w:val="0002399C"/>
    <w:rsid w:val="00027CF9"/>
    <w:rsid w:val="00030C1D"/>
    <w:rsid w:val="00031DD0"/>
    <w:rsid w:val="000324C2"/>
    <w:rsid w:val="00032E13"/>
    <w:rsid w:val="00033E8D"/>
    <w:rsid w:val="00036FE1"/>
    <w:rsid w:val="000370E7"/>
    <w:rsid w:val="00037A59"/>
    <w:rsid w:val="0004075A"/>
    <w:rsid w:val="00050E1E"/>
    <w:rsid w:val="00052E6B"/>
    <w:rsid w:val="0005344F"/>
    <w:rsid w:val="00053F1D"/>
    <w:rsid w:val="0005416D"/>
    <w:rsid w:val="00054FC3"/>
    <w:rsid w:val="000559E1"/>
    <w:rsid w:val="000564B1"/>
    <w:rsid w:val="00056D7F"/>
    <w:rsid w:val="00061527"/>
    <w:rsid w:val="000619F2"/>
    <w:rsid w:val="00062808"/>
    <w:rsid w:val="0006326B"/>
    <w:rsid w:val="000633A5"/>
    <w:rsid w:val="00065912"/>
    <w:rsid w:val="0006752B"/>
    <w:rsid w:val="0006778E"/>
    <w:rsid w:val="00067AD8"/>
    <w:rsid w:val="00067F52"/>
    <w:rsid w:val="000731BE"/>
    <w:rsid w:val="00073250"/>
    <w:rsid w:val="000739D5"/>
    <w:rsid w:val="00074C80"/>
    <w:rsid w:val="000755B4"/>
    <w:rsid w:val="00075EBB"/>
    <w:rsid w:val="000766E6"/>
    <w:rsid w:val="000827E7"/>
    <w:rsid w:val="00083A4E"/>
    <w:rsid w:val="00083CFD"/>
    <w:rsid w:val="00084255"/>
    <w:rsid w:val="00084DEE"/>
    <w:rsid w:val="00096CFF"/>
    <w:rsid w:val="000A0B34"/>
    <w:rsid w:val="000A20D3"/>
    <w:rsid w:val="000A2AEE"/>
    <w:rsid w:val="000A3A4B"/>
    <w:rsid w:val="000A3ECC"/>
    <w:rsid w:val="000A5295"/>
    <w:rsid w:val="000A52A2"/>
    <w:rsid w:val="000B0C85"/>
    <w:rsid w:val="000B1A7D"/>
    <w:rsid w:val="000B1E16"/>
    <w:rsid w:val="000B1E30"/>
    <w:rsid w:val="000B28C1"/>
    <w:rsid w:val="000B4221"/>
    <w:rsid w:val="000B519F"/>
    <w:rsid w:val="000B55F0"/>
    <w:rsid w:val="000C471A"/>
    <w:rsid w:val="000C4F73"/>
    <w:rsid w:val="000C56EB"/>
    <w:rsid w:val="000C6532"/>
    <w:rsid w:val="000D1A5A"/>
    <w:rsid w:val="000D1CA4"/>
    <w:rsid w:val="000D3C6F"/>
    <w:rsid w:val="000D438B"/>
    <w:rsid w:val="000D5335"/>
    <w:rsid w:val="000D6326"/>
    <w:rsid w:val="000D6748"/>
    <w:rsid w:val="000E0C96"/>
    <w:rsid w:val="000E1372"/>
    <w:rsid w:val="000E1A83"/>
    <w:rsid w:val="000E35FA"/>
    <w:rsid w:val="000E4074"/>
    <w:rsid w:val="000E4085"/>
    <w:rsid w:val="000E4D60"/>
    <w:rsid w:val="000E5BBB"/>
    <w:rsid w:val="000F05CB"/>
    <w:rsid w:val="000F0EDB"/>
    <w:rsid w:val="000F169D"/>
    <w:rsid w:val="000F26FD"/>
    <w:rsid w:val="000F2D0A"/>
    <w:rsid w:val="000F38DC"/>
    <w:rsid w:val="000F728A"/>
    <w:rsid w:val="001003F0"/>
    <w:rsid w:val="00102B9A"/>
    <w:rsid w:val="00102E8E"/>
    <w:rsid w:val="00104BCC"/>
    <w:rsid w:val="001074A6"/>
    <w:rsid w:val="00110625"/>
    <w:rsid w:val="001114B7"/>
    <w:rsid w:val="0011227D"/>
    <w:rsid w:val="00114318"/>
    <w:rsid w:val="00117A7D"/>
    <w:rsid w:val="001204B5"/>
    <w:rsid w:val="00120F66"/>
    <w:rsid w:val="00125039"/>
    <w:rsid w:val="00127D83"/>
    <w:rsid w:val="0013063A"/>
    <w:rsid w:val="00130BBB"/>
    <w:rsid w:val="0013100A"/>
    <w:rsid w:val="00133326"/>
    <w:rsid w:val="00133B5C"/>
    <w:rsid w:val="00133DC0"/>
    <w:rsid w:val="00134C13"/>
    <w:rsid w:val="001352A5"/>
    <w:rsid w:val="001356D6"/>
    <w:rsid w:val="00136215"/>
    <w:rsid w:val="00140A07"/>
    <w:rsid w:val="00140DA4"/>
    <w:rsid w:val="00140EB3"/>
    <w:rsid w:val="00141C9B"/>
    <w:rsid w:val="00142FCB"/>
    <w:rsid w:val="001656EE"/>
    <w:rsid w:val="00170A93"/>
    <w:rsid w:val="00170C81"/>
    <w:rsid w:val="001713B4"/>
    <w:rsid w:val="001720DD"/>
    <w:rsid w:val="00173571"/>
    <w:rsid w:val="00175C3E"/>
    <w:rsid w:val="0017701F"/>
    <w:rsid w:val="00180409"/>
    <w:rsid w:val="00181A41"/>
    <w:rsid w:val="001840C3"/>
    <w:rsid w:val="001860E0"/>
    <w:rsid w:val="001864C6"/>
    <w:rsid w:val="0018700F"/>
    <w:rsid w:val="001871E4"/>
    <w:rsid w:val="001901A1"/>
    <w:rsid w:val="00190D36"/>
    <w:rsid w:val="001A14E2"/>
    <w:rsid w:val="001A4102"/>
    <w:rsid w:val="001A7662"/>
    <w:rsid w:val="001A7FAD"/>
    <w:rsid w:val="001B0332"/>
    <w:rsid w:val="001B0E00"/>
    <w:rsid w:val="001B104B"/>
    <w:rsid w:val="001B3B17"/>
    <w:rsid w:val="001B3CDB"/>
    <w:rsid w:val="001B4499"/>
    <w:rsid w:val="001B4699"/>
    <w:rsid w:val="001B5E10"/>
    <w:rsid w:val="001C173C"/>
    <w:rsid w:val="001C3EAB"/>
    <w:rsid w:val="001C445E"/>
    <w:rsid w:val="001C5757"/>
    <w:rsid w:val="001C7441"/>
    <w:rsid w:val="001D4519"/>
    <w:rsid w:val="001D503A"/>
    <w:rsid w:val="001D6115"/>
    <w:rsid w:val="001E24F0"/>
    <w:rsid w:val="001E2BAA"/>
    <w:rsid w:val="001E3C3F"/>
    <w:rsid w:val="001E4475"/>
    <w:rsid w:val="001E6875"/>
    <w:rsid w:val="001E7896"/>
    <w:rsid w:val="001F06E1"/>
    <w:rsid w:val="001F2119"/>
    <w:rsid w:val="001F4DD3"/>
    <w:rsid w:val="001F5034"/>
    <w:rsid w:val="001F775C"/>
    <w:rsid w:val="0020205F"/>
    <w:rsid w:val="00203603"/>
    <w:rsid w:val="00205120"/>
    <w:rsid w:val="0020525D"/>
    <w:rsid w:val="002069B4"/>
    <w:rsid w:val="00206B8D"/>
    <w:rsid w:val="00206C87"/>
    <w:rsid w:val="00206FD9"/>
    <w:rsid w:val="002107D2"/>
    <w:rsid w:val="002112B4"/>
    <w:rsid w:val="00212386"/>
    <w:rsid w:val="002127B0"/>
    <w:rsid w:val="00213799"/>
    <w:rsid w:val="00213A78"/>
    <w:rsid w:val="00216563"/>
    <w:rsid w:val="00217A8E"/>
    <w:rsid w:val="00220E4A"/>
    <w:rsid w:val="00221D0E"/>
    <w:rsid w:val="00231013"/>
    <w:rsid w:val="00232898"/>
    <w:rsid w:val="00233F01"/>
    <w:rsid w:val="00236332"/>
    <w:rsid w:val="002404F0"/>
    <w:rsid w:val="00241383"/>
    <w:rsid w:val="002415F1"/>
    <w:rsid w:val="002425E8"/>
    <w:rsid w:val="00243617"/>
    <w:rsid w:val="00243A21"/>
    <w:rsid w:val="00243B0B"/>
    <w:rsid w:val="0024457A"/>
    <w:rsid w:val="00250298"/>
    <w:rsid w:val="00252392"/>
    <w:rsid w:val="00256384"/>
    <w:rsid w:val="00260B81"/>
    <w:rsid w:val="00260BC6"/>
    <w:rsid w:val="0026133E"/>
    <w:rsid w:val="002614B7"/>
    <w:rsid w:val="00262BF8"/>
    <w:rsid w:val="00263EB1"/>
    <w:rsid w:val="00266F58"/>
    <w:rsid w:val="002702DF"/>
    <w:rsid w:val="0027171E"/>
    <w:rsid w:val="0027721A"/>
    <w:rsid w:val="002836F0"/>
    <w:rsid w:val="00284DA3"/>
    <w:rsid w:val="00285618"/>
    <w:rsid w:val="00285B4F"/>
    <w:rsid w:val="0028732D"/>
    <w:rsid w:val="002902AE"/>
    <w:rsid w:val="00295F7F"/>
    <w:rsid w:val="00296030"/>
    <w:rsid w:val="002978FE"/>
    <w:rsid w:val="002A01ED"/>
    <w:rsid w:val="002A6AF5"/>
    <w:rsid w:val="002A7034"/>
    <w:rsid w:val="002A7448"/>
    <w:rsid w:val="002B49E7"/>
    <w:rsid w:val="002B4C38"/>
    <w:rsid w:val="002B560D"/>
    <w:rsid w:val="002B62DB"/>
    <w:rsid w:val="002B6639"/>
    <w:rsid w:val="002B6D15"/>
    <w:rsid w:val="002C1054"/>
    <w:rsid w:val="002C2182"/>
    <w:rsid w:val="002C512D"/>
    <w:rsid w:val="002C522B"/>
    <w:rsid w:val="002C5B36"/>
    <w:rsid w:val="002D218E"/>
    <w:rsid w:val="002D4136"/>
    <w:rsid w:val="002D4B3C"/>
    <w:rsid w:val="002D7DE4"/>
    <w:rsid w:val="002E1301"/>
    <w:rsid w:val="002E22B8"/>
    <w:rsid w:val="002E2D48"/>
    <w:rsid w:val="002E4604"/>
    <w:rsid w:val="002E4D1A"/>
    <w:rsid w:val="002E50D7"/>
    <w:rsid w:val="002E541F"/>
    <w:rsid w:val="002E5D99"/>
    <w:rsid w:val="002E6EDA"/>
    <w:rsid w:val="002E7C95"/>
    <w:rsid w:val="002F2013"/>
    <w:rsid w:val="002F2B27"/>
    <w:rsid w:val="002F3D13"/>
    <w:rsid w:val="002F3E18"/>
    <w:rsid w:val="002F51C8"/>
    <w:rsid w:val="002F5F37"/>
    <w:rsid w:val="002F5FF8"/>
    <w:rsid w:val="002F7D74"/>
    <w:rsid w:val="00300207"/>
    <w:rsid w:val="0030287C"/>
    <w:rsid w:val="0030356D"/>
    <w:rsid w:val="00303616"/>
    <w:rsid w:val="00310A2F"/>
    <w:rsid w:val="00313371"/>
    <w:rsid w:val="00314CF2"/>
    <w:rsid w:val="00316AEA"/>
    <w:rsid w:val="003204FA"/>
    <w:rsid w:val="003224FC"/>
    <w:rsid w:val="00322924"/>
    <w:rsid w:val="00323ACA"/>
    <w:rsid w:val="00323D0E"/>
    <w:rsid w:val="003241EF"/>
    <w:rsid w:val="00324497"/>
    <w:rsid w:val="00325A83"/>
    <w:rsid w:val="00325D37"/>
    <w:rsid w:val="00325D92"/>
    <w:rsid w:val="003265F8"/>
    <w:rsid w:val="00326903"/>
    <w:rsid w:val="00330004"/>
    <w:rsid w:val="003301FF"/>
    <w:rsid w:val="00333553"/>
    <w:rsid w:val="003342EE"/>
    <w:rsid w:val="00341DF2"/>
    <w:rsid w:val="00342A14"/>
    <w:rsid w:val="0034696A"/>
    <w:rsid w:val="0035035B"/>
    <w:rsid w:val="003521B0"/>
    <w:rsid w:val="00354F46"/>
    <w:rsid w:val="00355426"/>
    <w:rsid w:val="00355616"/>
    <w:rsid w:val="003629C0"/>
    <w:rsid w:val="00362F7D"/>
    <w:rsid w:val="00363A51"/>
    <w:rsid w:val="00363D2E"/>
    <w:rsid w:val="00364AE3"/>
    <w:rsid w:val="00365613"/>
    <w:rsid w:val="0036564F"/>
    <w:rsid w:val="00365F8D"/>
    <w:rsid w:val="00366265"/>
    <w:rsid w:val="00367760"/>
    <w:rsid w:val="003679C2"/>
    <w:rsid w:val="003702BF"/>
    <w:rsid w:val="0037035F"/>
    <w:rsid w:val="00373032"/>
    <w:rsid w:val="00375ACC"/>
    <w:rsid w:val="00376A75"/>
    <w:rsid w:val="00377590"/>
    <w:rsid w:val="00377B05"/>
    <w:rsid w:val="003804D2"/>
    <w:rsid w:val="00381A45"/>
    <w:rsid w:val="003827DF"/>
    <w:rsid w:val="00382F24"/>
    <w:rsid w:val="00384D0F"/>
    <w:rsid w:val="00390237"/>
    <w:rsid w:val="0039029D"/>
    <w:rsid w:val="00390CD1"/>
    <w:rsid w:val="00391CF9"/>
    <w:rsid w:val="003930F1"/>
    <w:rsid w:val="003945D6"/>
    <w:rsid w:val="0039519C"/>
    <w:rsid w:val="003A3E0C"/>
    <w:rsid w:val="003A67DE"/>
    <w:rsid w:val="003A67DF"/>
    <w:rsid w:val="003A741A"/>
    <w:rsid w:val="003B18D1"/>
    <w:rsid w:val="003B5051"/>
    <w:rsid w:val="003B5A2C"/>
    <w:rsid w:val="003B67F8"/>
    <w:rsid w:val="003C044B"/>
    <w:rsid w:val="003C0494"/>
    <w:rsid w:val="003C09BE"/>
    <w:rsid w:val="003C0D53"/>
    <w:rsid w:val="003C0DE4"/>
    <w:rsid w:val="003C1514"/>
    <w:rsid w:val="003C157B"/>
    <w:rsid w:val="003C1DE0"/>
    <w:rsid w:val="003C2941"/>
    <w:rsid w:val="003C2D7C"/>
    <w:rsid w:val="003C31E7"/>
    <w:rsid w:val="003C3673"/>
    <w:rsid w:val="003C60CC"/>
    <w:rsid w:val="003C6AD2"/>
    <w:rsid w:val="003C6CDF"/>
    <w:rsid w:val="003D12F2"/>
    <w:rsid w:val="003D17AC"/>
    <w:rsid w:val="003D34A7"/>
    <w:rsid w:val="003D67F3"/>
    <w:rsid w:val="003D76F0"/>
    <w:rsid w:val="003E2329"/>
    <w:rsid w:val="003E45B9"/>
    <w:rsid w:val="003E607A"/>
    <w:rsid w:val="003E7142"/>
    <w:rsid w:val="003E76B9"/>
    <w:rsid w:val="003F19C1"/>
    <w:rsid w:val="003F24DC"/>
    <w:rsid w:val="003F265C"/>
    <w:rsid w:val="003F2932"/>
    <w:rsid w:val="003F3645"/>
    <w:rsid w:val="003F3CD5"/>
    <w:rsid w:val="003F3E74"/>
    <w:rsid w:val="003F6964"/>
    <w:rsid w:val="003F7EA1"/>
    <w:rsid w:val="004007EE"/>
    <w:rsid w:val="004034C2"/>
    <w:rsid w:val="004047F9"/>
    <w:rsid w:val="00406C0E"/>
    <w:rsid w:val="004075C4"/>
    <w:rsid w:val="00412135"/>
    <w:rsid w:val="00413B29"/>
    <w:rsid w:val="00415E48"/>
    <w:rsid w:val="00420B83"/>
    <w:rsid w:val="00421405"/>
    <w:rsid w:val="00425691"/>
    <w:rsid w:val="00425C75"/>
    <w:rsid w:val="004271D9"/>
    <w:rsid w:val="00430D23"/>
    <w:rsid w:val="00431454"/>
    <w:rsid w:val="004318B8"/>
    <w:rsid w:val="0043298B"/>
    <w:rsid w:val="00432A89"/>
    <w:rsid w:val="00433106"/>
    <w:rsid w:val="0043376A"/>
    <w:rsid w:val="004354CD"/>
    <w:rsid w:val="00436814"/>
    <w:rsid w:val="00440492"/>
    <w:rsid w:val="004445EC"/>
    <w:rsid w:val="00446C48"/>
    <w:rsid w:val="00446CAD"/>
    <w:rsid w:val="0044797C"/>
    <w:rsid w:val="0045254D"/>
    <w:rsid w:val="004546BF"/>
    <w:rsid w:val="00464BE8"/>
    <w:rsid w:val="00465415"/>
    <w:rsid w:val="004671EC"/>
    <w:rsid w:val="004672AF"/>
    <w:rsid w:val="0046768C"/>
    <w:rsid w:val="004706B5"/>
    <w:rsid w:val="0047091F"/>
    <w:rsid w:val="00470FE5"/>
    <w:rsid w:val="0047180E"/>
    <w:rsid w:val="00473CBC"/>
    <w:rsid w:val="00474613"/>
    <w:rsid w:val="00476D4C"/>
    <w:rsid w:val="004834E8"/>
    <w:rsid w:val="00485E57"/>
    <w:rsid w:val="00487B18"/>
    <w:rsid w:val="00490733"/>
    <w:rsid w:val="00490B22"/>
    <w:rsid w:val="00491447"/>
    <w:rsid w:val="00492AE5"/>
    <w:rsid w:val="004938BC"/>
    <w:rsid w:val="004966C5"/>
    <w:rsid w:val="00496CD1"/>
    <w:rsid w:val="004A06A2"/>
    <w:rsid w:val="004A0CFF"/>
    <w:rsid w:val="004A2554"/>
    <w:rsid w:val="004A3545"/>
    <w:rsid w:val="004A535C"/>
    <w:rsid w:val="004A646B"/>
    <w:rsid w:val="004B2651"/>
    <w:rsid w:val="004B345E"/>
    <w:rsid w:val="004B3C5C"/>
    <w:rsid w:val="004B3E79"/>
    <w:rsid w:val="004B5446"/>
    <w:rsid w:val="004B5739"/>
    <w:rsid w:val="004B5E70"/>
    <w:rsid w:val="004B6738"/>
    <w:rsid w:val="004B7944"/>
    <w:rsid w:val="004B7DD3"/>
    <w:rsid w:val="004C1A60"/>
    <w:rsid w:val="004C2142"/>
    <w:rsid w:val="004C387C"/>
    <w:rsid w:val="004C3AF4"/>
    <w:rsid w:val="004C3CB2"/>
    <w:rsid w:val="004C45CE"/>
    <w:rsid w:val="004C5C40"/>
    <w:rsid w:val="004D05ED"/>
    <w:rsid w:val="004D05FB"/>
    <w:rsid w:val="004D062F"/>
    <w:rsid w:val="004D08DB"/>
    <w:rsid w:val="004D0D79"/>
    <w:rsid w:val="004D1B9D"/>
    <w:rsid w:val="004D275D"/>
    <w:rsid w:val="004D471A"/>
    <w:rsid w:val="004D762E"/>
    <w:rsid w:val="004D7856"/>
    <w:rsid w:val="004E3802"/>
    <w:rsid w:val="004E39DD"/>
    <w:rsid w:val="004E40ED"/>
    <w:rsid w:val="004E4C5E"/>
    <w:rsid w:val="004E67C9"/>
    <w:rsid w:val="004E69C7"/>
    <w:rsid w:val="004E71AC"/>
    <w:rsid w:val="004F2371"/>
    <w:rsid w:val="004F7F54"/>
    <w:rsid w:val="00502CAF"/>
    <w:rsid w:val="00503786"/>
    <w:rsid w:val="0050454E"/>
    <w:rsid w:val="005051D8"/>
    <w:rsid w:val="005052D7"/>
    <w:rsid w:val="00505763"/>
    <w:rsid w:val="0050665B"/>
    <w:rsid w:val="00512F95"/>
    <w:rsid w:val="00514354"/>
    <w:rsid w:val="00517B94"/>
    <w:rsid w:val="005222F8"/>
    <w:rsid w:val="00522D0E"/>
    <w:rsid w:val="00523ABB"/>
    <w:rsid w:val="0052431F"/>
    <w:rsid w:val="00526F0F"/>
    <w:rsid w:val="00527D63"/>
    <w:rsid w:val="00530A97"/>
    <w:rsid w:val="005340C2"/>
    <w:rsid w:val="00534C88"/>
    <w:rsid w:val="00535303"/>
    <w:rsid w:val="005353B4"/>
    <w:rsid w:val="00535600"/>
    <w:rsid w:val="00540DEE"/>
    <w:rsid w:val="00541230"/>
    <w:rsid w:val="0054144E"/>
    <w:rsid w:val="00542188"/>
    <w:rsid w:val="00543CB1"/>
    <w:rsid w:val="00550251"/>
    <w:rsid w:val="00552A2A"/>
    <w:rsid w:val="00552BE4"/>
    <w:rsid w:val="00552DDF"/>
    <w:rsid w:val="00560BB4"/>
    <w:rsid w:val="0056245D"/>
    <w:rsid w:val="00562E81"/>
    <w:rsid w:val="00563799"/>
    <w:rsid w:val="0056718E"/>
    <w:rsid w:val="0057011C"/>
    <w:rsid w:val="0057072A"/>
    <w:rsid w:val="00571D86"/>
    <w:rsid w:val="005721C4"/>
    <w:rsid w:val="0057330C"/>
    <w:rsid w:val="00575CAB"/>
    <w:rsid w:val="00576321"/>
    <w:rsid w:val="00582778"/>
    <w:rsid w:val="00582FF0"/>
    <w:rsid w:val="00585805"/>
    <w:rsid w:val="00585FD7"/>
    <w:rsid w:val="00587D51"/>
    <w:rsid w:val="00590F5F"/>
    <w:rsid w:val="005915E7"/>
    <w:rsid w:val="00595D33"/>
    <w:rsid w:val="005A025F"/>
    <w:rsid w:val="005A4149"/>
    <w:rsid w:val="005A7E5F"/>
    <w:rsid w:val="005A7FB4"/>
    <w:rsid w:val="005B028E"/>
    <w:rsid w:val="005B2BC6"/>
    <w:rsid w:val="005B5147"/>
    <w:rsid w:val="005B5949"/>
    <w:rsid w:val="005B7EE3"/>
    <w:rsid w:val="005C02CC"/>
    <w:rsid w:val="005C1139"/>
    <w:rsid w:val="005C1DC7"/>
    <w:rsid w:val="005C33B2"/>
    <w:rsid w:val="005C6130"/>
    <w:rsid w:val="005C76A1"/>
    <w:rsid w:val="005D0D70"/>
    <w:rsid w:val="005D391C"/>
    <w:rsid w:val="005D39F0"/>
    <w:rsid w:val="005D4487"/>
    <w:rsid w:val="005D5162"/>
    <w:rsid w:val="005D5BA4"/>
    <w:rsid w:val="005D5CD7"/>
    <w:rsid w:val="005D678D"/>
    <w:rsid w:val="005D7963"/>
    <w:rsid w:val="005E0D9D"/>
    <w:rsid w:val="005E4B52"/>
    <w:rsid w:val="005E56DB"/>
    <w:rsid w:val="005E6884"/>
    <w:rsid w:val="005F080B"/>
    <w:rsid w:val="005F1A16"/>
    <w:rsid w:val="005F3068"/>
    <w:rsid w:val="005F610B"/>
    <w:rsid w:val="005F63A1"/>
    <w:rsid w:val="005F6446"/>
    <w:rsid w:val="005F649B"/>
    <w:rsid w:val="005F75D0"/>
    <w:rsid w:val="00606DA8"/>
    <w:rsid w:val="0061165E"/>
    <w:rsid w:val="0061246F"/>
    <w:rsid w:val="00612A56"/>
    <w:rsid w:val="006135A3"/>
    <w:rsid w:val="00615701"/>
    <w:rsid w:val="006217DF"/>
    <w:rsid w:val="0063011D"/>
    <w:rsid w:val="00631D9E"/>
    <w:rsid w:val="0063206A"/>
    <w:rsid w:val="0063280C"/>
    <w:rsid w:val="00635561"/>
    <w:rsid w:val="00636C09"/>
    <w:rsid w:val="006371E8"/>
    <w:rsid w:val="00640C5C"/>
    <w:rsid w:val="006411FA"/>
    <w:rsid w:val="00643A8B"/>
    <w:rsid w:val="00644A2F"/>
    <w:rsid w:val="00645EFA"/>
    <w:rsid w:val="006519BE"/>
    <w:rsid w:val="0065455F"/>
    <w:rsid w:val="00660A96"/>
    <w:rsid w:val="00664E2C"/>
    <w:rsid w:val="00666243"/>
    <w:rsid w:val="006667AF"/>
    <w:rsid w:val="006732D5"/>
    <w:rsid w:val="006733BA"/>
    <w:rsid w:val="00675643"/>
    <w:rsid w:val="006757FB"/>
    <w:rsid w:val="006763C7"/>
    <w:rsid w:val="00677A3D"/>
    <w:rsid w:val="00682100"/>
    <w:rsid w:val="00685B41"/>
    <w:rsid w:val="00685EDB"/>
    <w:rsid w:val="00686354"/>
    <w:rsid w:val="00687454"/>
    <w:rsid w:val="0069122D"/>
    <w:rsid w:val="00691B79"/>
    <w:rsid w:val="00692614"/>
    <w:rsid w:val="00692EC4"/>
    <w:rsid w:val="0069581B"/>
    <w:rsid w:val="006A0AEF"/>
    <w:rsid w:val="006A0ED9"/>
    <w:rsid w:val="006A1412"/>
    <w:rsid w:val="006A1C6C"/>
    <w:rsid w:val="006A6D26"/>
    <w:rsid w:val="006A6D74"/>
    <w:rsid w:val="006B0824"/>
    <w:rsid w:val="006B1971"/>
    <w:rsid w:val="006B75B1"/>
    <w:rsid w:val="006C05E6"/>
    <w:rsid w:val="006C2135"/>
    <w:rsid w:val="006C323A"/>
    <w:rsid w:val="006C3676"/>
    <w:rsid w:val="006C4213"/>
    <w:rsid w:val="006C4FEA"/>
    <w:rsid w:val="006D28EF"/>
    <w:rsid w:val="006D2A9E"/>
    <w:rsid w:val="006D6550"/>
    <w:rsid w:val="006D71C4"/>
    <w:rsid w:val="006E02D1"/>
    <w:rsid w:val="006E19A9"/>
    <w:rsid w:val="006E2E1E"/>
    <w:rsid w:val="006E2F38"/>
    <w:rsid w:val="006E46F8"/>
    <w:rsid w:val="006E4CB5"/>
    <w:rsid w:val="006F09F5"/>
    <w:rsid w:val="006F0C77"/>
    <w:rsid w:val="006F0DBB"/>
    <w:rsid w:val="006F38E6"/>
    <w:rsid w:val="006F59E6"/>
    <w:rsid w:val="006F630A"/>
    <w:rsid w:val="006F7861"/>
    <w:rsid w:val="006F78DC"/>
    <w:rsid w:val="00701D05"/>
    <w:rsid w:val="007021C4"/>
    <w:rsid w:val="007036B2"/>
    <w:rsid w:val="0070420C"/>
    <w:rsid w:val="00704461"/>
    <w:rsid w:val="00707DFD"/>
    <w:rsid w:val="007104F1"/>
    <w:rsid w:val="00717EBD"/>
    <w:rsid w:val="00720803"/>
    <w:rsid w:val="00720B34"/>
    <w:rsid w:val="00721560"/>
    <w:rsid w:val="00722D26"/>
    <w:rsid w:val="007275E0"/>
    <w:rsid w:val="00730B7D"/>
    <w:rsid w:val="00733AE5"/>
    <w:rsid w:val="007340A4"/>
    <w:rsid w:val="00734FAA"/>
    <w:rsid w:val="00737131"/>
    <w:rsid w:val="00743B2B"/>
    <w:rsid w:val="00743B61"/>
    <w:rsid w:val="00750D76"/>
    <w:rsid w:val="00750F3C"/>
    <w:rsid w:val="00753643"/>
    <w:rsid w:val="00755BC2"/>
    <w:rsid w:val="00756DFB"/>
    <w:rsid w:val="00757E0E"/>
    <w:rsid w:val="0076099A"/>
    <w:rsid w:val="0076271A"/>
    <w:rsid w:val="00762860"/>
    <w:rsid w:val="00763511"/>
    <w:rsid w:val="00763ACB"/>
    <w:rsid w:val="0076419F"/>
    <w:rsid w:val="0076482D"/>
    <w:rsid w:val="00764977"/>
    <w:rsid w:val="0076544C"/>
    <w:rsid w:val="00765543"/>
    <w:rsid w:val="00766096"/>
    <w:rsid w:val="00767BC0"/>
    <w:rsid w:val="00771B7D"/>
    <w:rsid w:val="00772ADC"/>
    <w:rsid w:val="0077347E"/>
    <w:rsid w:val="00774A64"/>
    <w:rsid w:val="00775F28"/>
    <w:rsid w:val="00780BDD"/>
    <w:rsid w:val="007819A0"/>
    <w:rsid w:val="00782A32"/>
    <w:rsid w:val="00783A37"/>
    <w:rsid w:val="0078655A"/>
    <w:rsid w:val="00790020"/>
    <w:rsid w:val="00790B89"/>
    <w:rsid w:val="00793185"/>
    <w:rsid w:val="00794C27"/>
    <w:rsid w:val="00797494"/>
    <w:rsid w:val="007A1589"/>
    <w:rsid w:val="007A33A2"/>
    <w:rsid w:val="007A3B73"/>
    <w:rsid w:val="007A546A"/>
    <w:rsid w:val="007A7382"/>
    <w:rsid w:val="007B0362"/>
    <w:rsid w:val="007B2AC6"/>
    <w:rsid w:val="007B3249"/>
    <w:rsid w:val="007B34E9"/>
    <w:rsid w:val="007B40D5"/>
    <w:rsid w:val="007B4AF4"/>
    <w:rsid w:val="007B67F9"/>
    <w:rsid w:val="007B6AE1"/>
    <w:rsid w:val="007B7020"/>
    <w:rsid w:val="007C05B8"/>
    <w:rsid w:val="007C129E"/>
    <w:rsid w:val="007C1DBE"/>
    <w:rsid w:val="007C2B5C"/>
    <w:rsid w:val="007C7C2A"/>
    <w:rsid w:val="007D0649"/>
    <w:rsid w:val="007D19FF"/>
    <w:rsid w:val="007D2A3C"/>
    <w:rsid w:val="007D599C"/>
    <w:rsid w:val="007D60FE"/>
    <w:rsid w:val="007D6F8C"/>
    <w:rsid w:val="007D779A"/>
    <w:rsid w:val="007E0376"/>
    <w:rsid w:val="007E0610"/>
    <w:rsid w:val="007E184F"/>
    <w:rsid w:val="007E1A2A"/>
    <w:rsid w:val="007E1D8D"/>
    <w:rsid w:val="007E3436"/>
    <w:rsid w:val="007E3500"/>
    <w:rsid w:val="007E4865"/>
    <w:rsid w:val="007E5309"/>
    <w:rsid w:val="007E6B4E"/>
    <w:rsid w:val="007F0AF7"/>
    <w:rsid w:val="007F3462"/>
    <w:rsid w:val="007F7DF9"/>
    <w:rsid w:val="00800BFF"/>
    <w:rsid w:val="008021A2"/>
    <w:rsid w:val="008032E3"/>
    <w:rsid w:val="00807184"/>
    <w:rsid w:val="00811F7D"/>
    <w:rsid w:val="008121B0"/>
    <w:rsid w:val="00816C53"/>
    <w:rsid w:val="00820076"/>
    <w:rsid w:val="00820B94"/>
    <w:rsid w:val="00820CCD"/>
    <w:rsid w:val="00821CAE"/>
    <w:rsid w:val="00822010"/>
    <w:rsid w:val="00822AE8"/>
    <w:rsid w:val="00822B3E"/>
    <w:rsid w:val="00822D5B"/>
    <w:rsid w:val="00822F50"/>
    <w:rsid w:val="00823369"/>
    <w:rsid w:val="00824CC2"/>
    <w:rsid w:val="00824DF7"/>
    <w:rsid w:val="00825253"/>
    <w:rsid w:val="00826F36"/>
    <w:rsid w:val="008308EA"/>
    <w:rsid w:val="0083091D"/>
    <w:rsid w:val="00830C2D"/>
    <w:rsid w:val="00831AE2"/>
    <w:rsid w:val="00832922"/>
    <w:rsid w:val="008329A2"/>
    <w:rsid w:val="008331D8"/>
    <w:rsid w:val="00836A45"/>
    <w:rsid w:val="00837E72"/>
    <w:rsid w:val="0084058D"/>
    <w:rsid w:val="0084090E"/>
    <w:rsid w:val="00845100"/>
    <w:rsid w:val="00845850"/>
    <w:rsid w:val="00847A1A"/>
    <w:rsid w:val="00850207"/>
    <w:rsid w:val="00851483"/>
    <w:rsid w:val="00855491"/>
    <w:rsid w:val="008562CA"/>
    <w:rsid w:val="008574E7"/>
    <w:rsid w:val="0085786C"/>
    <w:rsid w:val="00857F88"/>
    <w:rsid w:val="00864123"/>
    <w:rsid w:val="00866B32"/>
    <w:rsid w:val="00870197"/>
    <w:rsid w:val="008730B1"/>
    <w:rsid w:val="008750FF"/>
    <w:rsid w:val="00876314"/>
    <w:rsid w:val="008771CC"/>
    <w:rsid w:val="00881310"/>
    <w:rsid w:val="00881C9F"/>
    <w:rsid w:val="00882F75"/>
    <w:rsid w:val="00883326"/>
    <w:rsid w:val="00883359"/>
    <w:rsid w:val="0088428D"/>
    <w:rsid w:val="00886BEB"/>
    <w:rsid w:val="00886F16"/>
    <w:rsid w:val="0089098B"/>
    <w:rsid w:val="00892859"/>
    <w:rsid w:val="00893925"/>
    <w:rsid w:val="00894051"/>
    <w:rsid w:val="00894C86"/>
    <w:rsid w:val="008A03B8"/>
    <w:rsid w:val="008A0835"/>
    <w:rsid w:val="008A11D8"/>
    <w:rsid w:val="008A276A"/>
    <w:rsid w:val="008A5353"/>
    <w:rsid w:val="008A777F"/>
    <w:rsid w:val="008B0093"/>
    <w:rsid w:val="008B37F2"/>
    <w:rsid w:val="008B3924"/>
    <w:rsid w:val="008B5409"/>
    <w:rsid w:val="008C2B4C"/>
    <w:rsid w:val="008C3253"/>
    <w:rsid w:val="008C409B"/>
    <w:rsid w:val="008C4FF7"/>
    <w:rsid w:val="008C581F"/>
    <w:rsid w:val="008D2709"/>
    <w:rsid w:val="008D28DA"/>
    <w:rsid w:val="008D6FC7"/>
    <w:rsid w:val="008D79B3"/>
    <w:rsid w:val="008E3577"/>
    <w:rsid w:val="008E37C1"/>
    <w:rsid w:val="008E4F5C"/>
    <w:rsid w:val="008E61C8"/>
    <w:rsid w:val="008E6BC7"/>
    <w:rsid w:val="008E6D81"/>
    <w:rsid w:val="008F09E7"/>
    <w:rsid w:val="008F1BCC"/>
    <w:rsid w:val="008F1CE9"/>
    <w:rsid w:val="008F3B26"/>
    <w:rsid w:val="008F3E93"/>
    <w:rsid w:val="008F6580"/>
    <w:rsid w:val="008F71A9"/>
    <w:rsid w:val="00904A7F"/>
    <w:rsid w:val="00904DFD"/>
    <w:rsid w:val="009141AC"/>
    <w:rsid w:val="0091681F"/>
    <w:rsid w:val="00916AF0"/>
    <w:rsid w:val="00921657"/>
    <w:rsid w:val="00921F30"/>
    <w:rsid w:val="00922C4E"/>
    <w:rsid w:val="009243DB"/>
    <w:rsid w:val="009250C3"/>
    <w:rsid w:val="00925B51"/>
    <w:rsid w:val="00926BC3"/>
    <w:rsid w:val="009303CE"/>
    <w:rsid w:val="00930D1B"/>
    <w:rsid w:val="00931D37"/>
    <w:rsid w:val="00932471"/>
    <w:rsid w:val="009346BC"/>
    <w:rsid w:val="0093590A"/>
    <w:rsid w:val="0093658D"/>
    <w:rsid w:val="00940350"/>
    <w:rsid w:val="00941A5B"/>
    <w:rsid w:val="00943C25"/>
    <w:rsid w:val="00943C32"/>
    <w:rsid w:val="00944EEA"/>
    <w:rsid w:val="00951302"/>
    <w:rsid w:val="00952F1A"/>
    <w:rsid w:val="00955FEA"/>
    <w:rsid w:val="009560D8"/>
    <w:rsid w:val="00956F0E"/>
    <w:rsid w:val="00957A57"/>
    <w:rsid w:val="00962AF4"/>
    <w:rsid w:val="009633B1"/>
    <w:rsid w:val="0096457D"/>
    <w:rsid w:val="00967E0F"/>
    <w:rsid w:val="00971320"/>
    <w:rsid w:val="00971AC7"/>
    <w:rsid w:val="00977DE9"/>
    <w:rsid w:val="0098222D"/>
    <w:rsid w:val="00982447"/>
    <w:rsid w:val="00982FBE"/>
    <w:rsid w:val="0098338E"/>
    <w:rsid w:val="00985521"/>
    <w:rsid w:val="00985658"/>
    <w:rsid w:val="00985D24"/>
    <w:rsid w:val="00986601"/>
    <w:rsid w:val="0098755D"/>
    <w:rsid w:val="009878D2"/>
    <w:rsid w:val="00990057"/>
    <w:rsid w:val="0099091F"/>
    <w:rsid w:val="009918F9"/>
    <w:rsid w:val="00992AB0"/>
    <w:rsid w:val="00992C54"/>
    <w:rsid w:val="00993831"/>
    <w:rsid w:val="00994088"/>
    <w:rsid w:val="0099410A"/>
    <w:rsid w:val="009A42B1"/>
    <w:rsid w:val="009A49CD"/>
    <w:rsid w:val="009A50B0"/>
    <w:rsid w:val="009C1803"/>
    <w:rsid w:val="009C1E9D"/>
    <w:rsid w:val="009C4D0B"/>
    <w:rsid w:val="009C5334"/>
    <w:rsid w:val="009C632E"/>
    <w:rsid w:val="009C7490"/>
    <w:rsid w:val="009C778B"/>
    <w:rsid w:val="009D0747"/>
    <w:rsid w:val="009D14F9"/>
    <w:rsid w:val="009D33AF"/>
    <w:rsid w:val="009D48EF"/>
    <w:rsid w:val="009D4D33"/>
    <w:rsid w:val="009D6622"/>
    <w:rsid w:val="009E0B6F"/>
    <w:rsid w:val="009E1D58"/>
    <w:rsid w:val="009E547F"/>
    <w:rsid w:val="009E5B10"/>
    <w:rsid w:val="009F1CBA"/>
    <w:rsid w:val="009F1D95"/>
    <w:rsid w:val="009F3019"/>
    <w:rsid w:val="009F3267"/>
    <w:rsid w:val="009F3C8B"/>
    <w:rsid w:val="009F56E0"/>
    <w:rsid w:val="009F5D64"/>
    <w:rsid w:val="009F5D78"/>
    <w:rsid w:val="009F681C"/>
    <w:rsid w:val="00A01EF1"/>
    <w:rsid w:val="00A023F8"/>
    <w:rsid w:val="00A03AEC"/>
    <w:rsid w:val="00A0438F"/>
    <w:rsid w:val="00A05DC7"/>
    <w:rsid w:val="00A115DF"/>
    <w:rsid w:val="00A12039"/>
    <w:rsid w:val="00A124C4"/>
    <w:rsid w:val="00A13BAE"/>
    <w:rsid w:val="00A141CF"/>
    <w:rsid w:val="00A1452D"/>
    <w:rsid w:val="00A219E2"/>
    <w:rsid w:val="00A2252F"/>
    <w:rsid w:val="00A23173"/>
    <w:rsid w:val="00A231C8"/>
    <w:rsid w:val="00A246A8"/>
    <w:rsid w:val="00A250FF"/>
    <w:rsid w:val="00A32BC1"/>
    <w:rsid w:val="00A33140"/>
    <w:rsid w:val="00A339FD"/>
    <w:rsid w:val="00A3570B"/>
    <w:rsid w:val="00A3607D"/>
    <w:rsid w:val="00A40134"/>
    <w:rsid w:val="00A411FF"/>
    <w:rsid w:val="00A440F6"/>
    <w:rsid w:val="00A4619F"/>
    <w:rsid w:val="00A472E3"/>
    <w:rsid w:val="00A47559"/>
    <w:rsid w:val="00A5039E"/>
    <w:rsid w:val="00A50FA7"/>
    <w:rsid w:val="00A530CB"/>
    <w:rsid w:val="00A53BE5"/>
    <w:rsid w:val="00A552D0"/>
    <w:rsid w:val="00A5583C"/>
    <w:rsid w:val="00A5590E"/>
    <w:rsid w:val="00A566EA"/>
    <w:rsid w:val="00A61A86"/>
    <w:rsid w:val="00A6503F"/>
    <w:rsid w:val="00A65150"/>
    <w:rsid w:val="00A67BC7"/>
    <w:rsid w:val="00A711E2"/>
    <w:rsid w:val="00A7128E"/>
    <w:rsid w:val="00A737D7"/>
    <w:rsid w:val="00A7397D"/>
    <w:rsid w:val="00A80359"/>
    <w:rsid w:val="00A8050E"/>
    <w:rsid w:val="00A80E6F"/>
    <w:rsid w:val="00A84014"/>
    <w:rsid w:val="00A84A01"/>
    <w:rsid w:val="00A85484"/>
    <w:rsid w:val="00A8756A"/>
    <w:rsid w:val="00A879BD"/>
    <w:rsid w:val="00A9213D"/>
    <w:rsid w:val="00A927C9"/>
    <w:rsid w:val="00A92A42"/>
    <w:rsid w:val="00A96D96"/>
    <w:rsid w:val="00AA05EC"/>
    <w:rsid w:val="00AA17C9"/>
    <w:rsid w:val="00AA24F4"/>
    <w:rsid w:val="00AA2F15"/>
    <w:rsid w:val="00AA41FA"/>
    <w:rsid w:val="00AA5DC7"/>
    <w:rsid w:val="00AB00CC"/>
    <w:rsid w:val="00AB2EA5"/>
    <w:rsid w:val="00AB4372"/>
    <w:rsid w:val="00AB5714"/>
    <w:rsid w:val="00AB5942"/>
    <w:rsid w:val="00AB6285"/>
    <w:rsid w:val="00AB6302"/>
    <w:rsid w:val="00AB657D"/>
    <w:rsid w:val="00AB6E91"/>
    <w:rsid w:val="00AC0D6C"/>
    <w:rsid w:val="00AC1D62"/>
    <w:rsid w:val="00AC3D81"/>
    <w:rsid w:val="00AC52B3"/>
    <w:rsid w:val="00AC5DBC"/>
    <w:rsid w:val="00AC7034"/>
    <w:rsid w:val="00AC7750"/>
    <w:rsid w:val="00AC7EBE"/>
    <w:rsid w:val="00AD0CD7"/>
    <w:rsid w:val="00AD18DF"/>
    <w:rsid w:val="00AD192D"/>
    <w:rsid w:val="00AD2728"/>
    <w:rsid w:val="00AD308A"/>
    <w:rsid w:val="00AD4A44"/>
    <w:rsid w:val="00AD533D"/>
    <w:rsid w:val="00AD7163"/>
    <w:rsid w:val="00AD7BEB"/>
    <w:rsid w:val="00AE198A"/>
    <w:rsid w:val="00AE1D2E"/>
    <w:rsid w:val="00AE4412"/>
    <w:rsid w:val="00AE44C2"/>
    <w:rsid w:val="00AE4EEC"/>
    <w:rsid w:val="00AF25C9"/>
    <w:rsid w:val="00AF25D2"/>
    <w:rsid w:val="00AF3627"/>
    <w:rsid w:val="00AF3865"/>
    <w:rsid w:val="00AF3A03"/>
    <w:rsid w:val="00AF432A"/>
    <w:rsid w:val="00AF4946"/>
    <w:rsid w:val="00AF50DA"/>
    <w:rsid w:val="00AF6970"/>
    <w:rsid w:val="00AF7B60"/>
    <w:rsid w:val="00B00728"/>
    <w:rsid w:val="00B01B8A"/>
    <w:rsid w:val="00B0382C"/>
    <w:rsid w:val="00B05513"/>
    <w:rsid w:val="00B06EE2"/>
    <w:rsid w:val="00B105A1"/>
    <w:rsid w:val="00B10967"/>
    <w:rsid w:val="00B116C4"/>
    <w:rsid w:val="00B123A1"/>
    <w:rsid w:val="00B13789"/>
    <w:rsid w:val="00B14C2B"/>
    <w:rsid w:val="00B15053"/>
    <w:rsid w:val="00B15947"/>
    <w:rsid w:val="00B16196"/>
    <w:rsid w:val="00B20FBE"/>
    <w:rsid w:val="00B21F9F"/>
    <w:rsid w:val="00B237DE"/>
    <w:rsid w:val="00B23AFA"/>
    <w:rsid w:val="00B26486"/>
    <w:rsid w:val="00B266CC"/>
    <w:rsid w:val="00B26710"/>
    <w:rsid w:val="00B27437"/>
    <w:rsid w:val="00B31D76"/>
    <w:rsid w:val="00B32564"/>
    <w:rsid w:val="00B32F69"/>
    <w:rsid w:val="00B3372B"/>
    <w:rsid w:val="00B33EBE"/>
    <w:rsid w:val="00B347AB"/>
    <w:rsid w:val="00B34A96"/>
    <w:rsid w:val="00B414D6"/>
    <w:rsid w:val="00B47EF7"/>
    <w:rsid w:val="00B50BFB"/>
    <w:rsid w:val="00B52CF5"/>
    <w:rsid w:val="00B5329F"/>
    <w:rsid w:val="00B54760"/>
    <w:rsid w:val="00B54E9A"/>
    <w:rsid w:val="00B5544D"/>
    <w:rsid w:val="00B56B61"/>
    <w:rsid w:val="00B56FE7"/>
    <w:rsid w:val="00B6173F"/>
    <w:rsid w:val="00B62224"/>
    <w:rsid w:val="00B63D3C"/>
    <w:rsid w:val="00B642CB"/>
    <w:rsid w:val="00B665E7"/>
    <w:rsid w:val="00B66788"/>
    <w:rsid w:val="00B712C8"/>
    <w:rsid w:val="00B71C26"/>
    <w:rsid w:val="00B7270D"/>
    <w:rsid w:val="00B72B85"/>
    <w:rsid w:val="00B72D48"/>
    <w:rsid w:val="00B7427C"/>
    <w:rsid w:val="00B8045D"/>
    <w:rsid w:val="00B811AF"/>
    <w:rsid w:val="00B814D3"/>
    <w:rsid w:val="00B81EEC"/>
    <w:rsid w:val="00B8367D"/>
    <w:rsid w:val="00B86509"/>
    <w:rsid w:val="00B86610"/>
    <w:rsid w:val="00B906EA"/>
    <w:rsid w:val="00B90FCD"/>
    <w:rsid w:val="00B91A0E"/>
    <w:rsid w:val="00B93234"/>
    <w:rsid w:val="00B95833"/>
    <w:rsid w:val="00B95EF0"/>
    <w:rsid w:val="00B96F0A"/>
    <w:rsid w:val="00B9747F"/>
    <w:rsid w:val="00B978BA"/>
    <w:rsid w:val="00B97FFA"/>
    <w:rsid w:val="00BA0586"/>
    <w:rsid w:val="00BA0DDF"/>
    <w:rsid w:val="00BA213B"/>
    <w:rsid w:val="00BA3F26"/>
    <w:rsid w:val="00BA42D8"/>
    <w:rsid w:val="00BA5CAB"/>
    <w:rsid w:val="00BA7567"/>
    <w:rsid w:val="00BB15CC"/>
    <w:rsid w:val="00BB17F8"/>
    <w:rsid w:val="00BB47A6"/>
    <w:rsid w:val="00BB4DC7"/>
    <w:rsid w:val="00BB5552"/>
    <w:rsid w:val="00BB6FAE"/>
    <w:rsid w:val="00BB71BF"/>
    <w:rsid w:val="00BB7591"/>
    <w:rsid w:val="00BC08EB"/>
    <w:rsid w:val="00BC332F"/>
    <w:rsid w:val="00BC57C8"/>
    <w:rsid w:val="00BC64D2"/>
    <w:rsid w:val="00BC658A"/>
    <w:rsid w:val="00BD0DFC"/>
    <w:rsid w:val="00BD3EB7"/>
    <w:rsid w:val="00BD4793"/>
    <w:rsid w:val="00BD74DB"/>
    <w:rsid w:val="00BE0625"/>
    <w:rsid w:val="00BE1D53"/>
    <w:rsid w:val="00BE2ED7"/>
    <w:rsid w:val="00BE5436"/>
    <w:rsid w:val="00BE7178"/>
    <w:rsid w:val="00BF145A"/>
    <w:rsid w:val="00BF282C"/>
    <w:rsid w:val="00BF4A23"/>
    <w:rsid w:val="00BF579A"/>
    <w:rsid w:val="00BF6CDD"/>
    <w:rsid w:val="00BF73F9"/>
    <w:rsid w:val="00C00357"/>
    <w:rsid w:val="00C01D86"/>
    <w:rsid w:val="00C04E17"/>
    <w:rsid w:val="00C06DFA"/>
    <w:rsid w:val="00C10B0F"/>
    <w:rsid w:val="00C10F66"/>
    <w:rsid w:val="00C128EF"/>
    <w:rsid w:val="00C13F3F"/>
    <w:rsid w:val="00C14051"/>
    <w:rsid w:val="00C177B3"/>
    <w:rsid w:val="00C208BA"/>
    <w:rsid w:val="00C24C4F"/>
    <w:rsid w:val="00C25875"/>
    <w:rsid w:val="00C2698F"/>
    <w:rsid w:val="00C27648"/>
    <w:rsid w:val="00C27959"/>
    <w:rsid w:val="00C3213E"/>
    <w:rsid w:val="00C3279F"/>
    <w:rsid w:val="00C37313"/>
    <w:rsid w:val="00C4218B"/>
    <w:rsid w:val="00C42A6E"/>
    <w:rsid w:val="00C43743"/>
    <w:rsid w:val="00C45CFC"/>
    <w:rsid w:val="00C46A9B"/>
    <w:rsid w:val="00C518C7"/>
    <w:rsid w:val="00C521A7"/>
    <w:rsid w:val="00C5309F"/>
    <w:rsid w:val="00C57500"/>
    <w:rsid w:val="00C579E5"/>
    <w:rsid w:val="00C63291"/>
    <w:rsid w:val="00C6629C"/>
    <w:rsid w:val="00C6729F"/>
    <w:rsid w:val="00C67A08"/>
    <w:rsid w:val="00C67B2A"/>
    <w:rsid w:val="00C707CF"/>
    <w:rsid w:val="00C709B2"/>
    <w:rsid w:val="00C73285"/>
    <w:rsid w:val="00C73B7E"/>
    <w:rsid w:val="00C74538"/>
    <w:rsid w:val="00C7761D"/>
    <w:rsid w:val="00C815DF"/>
    <w:rsid w:val="00C85873"/>
    <w:rsid w:val="00C91F38"/>
    <w:rsid w:val="00C93623"/>
    <w:rsid w:val="00C9543B"/>
    <w:rsid w:val="00C967E3"/>
    <w:rsid w:val="00C97E6C"/>
    <w:rsid w:val="00CA03A5"/>
    <w:rsid w:val="00CA0B8A"/>
    <w:rsid w:val="00CA1E41"/>
    <w:rsid w:val="00CA2CBE"/>
    <w:rsid w:val="00CA52B8"/>
    <w:rsid w:val="00CB1544"/>
    <w:rsid w:val="00CB205B"/>
    <w:rsid w:val="00CB49F4"/>
    <w:rsid w:val="00CB6A72"/>
    <w:rsid w:val="00CB6EBA"/>
    <w:rsid w:val="00CB798B"/>
    <w:rsid w:val="00CC53C4"/>
    <w:rsid w:val="00CC6DAF"/>
    <w:rsid w:val="00CC7B0A"/>
    <w:rsid w:val="00CD0054"/>
    <w:rsid w:val="00CD02E8"/>
    <w:rsid w:val="00CD1DF7"/>
    <w:rsid w:val="00CD5AF9"/>
    <w:rsid w:val="00CD7406"/>
    <w:rsid w:val="00CE0347"/>
    <w:rsid w:val="00CE0FD3"/>
    <w:rsid w:val="00CE1DEE"/>
    <w:rsid w:val="00CE27F6"/>
    <w:rsid w:val="00CE3141"/>
    <w:rsid w:val="00CE6479"/>
    <w:rsid w:val="00CE664F"/>
    <w:rsid w:val="00CE75B8"/>
    <w:rsid w:val="00CF41CF"/>
    <w:rsid w:val="00CF478F"/>
    <w:rsid w:val="00CF68A0"/>
    <w:rsid w:val="00CF71FE"/>
    <w:rsid w:val="00CF7290"/>
    <w:rsid w:val="00D01673"/>
    <w:rsid w:val="00D01914"/>
    <w:rsid w:val="00D033CF"/>
    <w:rsid w:val="00D03B7B"/>
    <w:rsid w:val="00D04371"/>
    <w:rsid w:val="00D06AC7"/>
    <w:rsid w:val="00D102FD"/>
    <w:rsid w:val="00D106B0"/>
    <w:rsid w:val="00D113A3"/>
    <w:rsid w:val="00D11D27"/>
    <w:rsid w:val="00D1209E"/>
    <w:rsid w:val="00D12AE6"/>
    <w:rsid w:val="00D14BA7"/>
    <w:rsid w:val="00D1677C"/>
    <w:rsid w:val="00D1746A"/>
    <w:rsid w:val="00D207DA"/>
    <w:rsid w:val="00D22552"/>
    <w:rsid w:val="00D23547"/>
    <w:rsid w:val="00D24F71"/>
    <w:rsid w:val="00D2500D"/>
    <w:rsid w:val="00D26B5C"/>
    <w:rsid w:val="00D27FBD"/>
    <w:rsid w:val="00D30747"/>
    <w:rsid w:val="00D31180"/>
    <w:rsid w:val="00D317FA"/>
    <w:rsid w:val="00D3240D"/>
    <w:rsid w:val="00D37A32"/>
    <w:rsid w:val="00D4068E"/>
    <w:rsid w:val="00D40727"/>
    <w:rsid w:val="00D4107B"/>
    <w:rsid w:val="00D41424"/>
    <w:rsid w:val="00D4555E"/>
    <w:rsid w:val="00D46774"/>
    <w:rsid w:val="00D46FD0"/>
    <w:rsid w:val="00D473BC"/>
    <w:rsid w:val="00D51D59"/>
    <w:rsid w:val="00D53695"/>
    <w:rsid w:val="00D53E12"/>
    <w:rsid w:val="00D540C0"/>
    <w:rsid w:val="00D554F5"/>
    <w:rsid w:val="00D55C02"/>
    <w:rsid w:val="00D62E71"/>
    <w:rsid w:val="00D62FE0"/>
    <w:rsid w:val="00D63798"/>
    <w:rsid w:val="00D6627F"/>
    <w:rsid w:val="00D66B5E"/>
    <w:rsid w:val="00D71943"/>
    <w:rsid w:val="00D71B83"/>
    <w:rsid w:val="00D72EAD"/>
    <w:rsid w:val="00D74617"/>
    <w:rsid w:val="00D74DC6"/>
    <w:rsid w:val="00D76176"/>
    <w:rsid w:val="00D768C9"/>
    <w:rsid w:val="00D769BC"/>
    <w:rsid w:val="00D776CB"/>
    <w:rsid w:val="00D77801"/>
    <w:rsid w:val="00D80481"/>
    <w:rsid w:val="00D82E29"/>
    <w:rsid w:val="00D84311"/>
    <w:rsid w:val="00D84CEF"/>
    <w:rsid w:val="00D86CC8"/>
    <w:rsid w:val="00D90789"/>
    <w:rsid w:val="00D92F57"/>
    <w:rsid w:val="00D946D8"/>
    <w:rsid w:val="00DA0185"/>
    <w:rsid w:val="00DA15A3"/>
    <w:rsid w:val="00DA2C32"/>
    <w:rsid w:val="00DA2D58"/>
    <w:rsid w:val="00DA3A86"/>
    <w:rsid w:val="00DA42A0"/>
    <w:rsid w:val="00DA4F5F"/>
    <w:rsid w:val="00DA5423"/>
    <w:rsid w:val="00DA6B77"/>
    <w:rsid w:val="00DB0E49"/>
    <w:rsid w:val="00DB11C3"/>
    <w:rsid w:val="00DB27F6"/>
    <w:rsid w:val="00DB4EF7"/>
    <w:rsid w:val="00DB51F4"/>
    <w:rsid w:val="00DB6A37"/>
    <w:rsid w:val="00DB6E4F"/>
    <w:rsid w:val="00DB6F2C"/>
    <w:rsid w:val="00DB74CE"/>
    <w:rsid w:val="00DB79DE"/>
    <w:rsid w:val="00DC0CD3"/>
    <w:rsid w:val="00DC1E4D"/>
    <w:rsid w:val="00DC323E"/>
    <w:rsid w:val="00DC4443"/>
    <w:rsid w:val="00DC676D"/>
    <w:rsid w:val="00DC7403"/>
    <w:rsid w:val="00DD0883"/>
    <w:rsid w:val="00DD0DA4"/>
    <w:rsid w:val="00DD3752"/>
    <w:rsid w:val="00DD3DA9"/>
    <w:rsid w:val="00DD3EF5"/>
    <w:rsid w:val="00DD4811"/>
    <w:rsid w:val="00DD6002"/>
    <w:rsid w:val="00DD6083"/>
    <w:rsid w:val="00DD7E23"/>
    <w:rsid w:val="00DE135C"/>
    <w:rsid w:val="00DE19D2"/>
    <w:rsid w:val="00DE507A"/>
    <w:rsid w:val="00DE5BCD"/>
    <w:rsid w:val="00DF3DFF"/>
    <w:rsid w:val="00DF3F4B"/>
    <w:rsid w:val="00DF3F92"/>
    <w:rsid w:val="00DF54F2"/>
    <w:rsid w:val="00E016AF"/>
    <w:rsid w:val="00E02B80"/>
    <w:rsid w:val="00E02BD4"/>
    <w:rsid w:val="00E05A39"/>
    <w:rsid w:val="00E0619B"/>
    <w:rsid w:val="00E07759"/>
    <w:rsid w:val="00E105D1"/>
    <w:rsid w:val="00E12A0B"/>
    <w:rsid w:val="00E12F6C"/>
    <w:rsid w:val="00E1337A"/>
    <w:rsid w:val="00E16137"/>
    <w:rsid w:val="00E1653C"/>
    <w:rsid w:val="00E21910"/>
    <w:rsid w:val="00E2341A"/>
    <w:rsid w:val="00E2493D"/>
    <w:rsid w:val="00E24DEA"/>
    <w:rsid w:val="00E26483"/>
    <w:rsid w:val="00E33C60"/>
    <w:rsid w:val="00E35984"/>
    <w:rsid w:val="00E40446"/>
    <w:rsid w:val="00E40C81"/>
    <w:rsid w:val="00E43C34"/>
    <w:rsid w:val="00E44FF6"/>
    <w:rsid w:val="00E45084"/>
    <w:rsid w:val="00E45213"/>
    <w:rsid w:val="00E465CB"/>
    <w:rsid w:val="00E46F6D"/>
    <w:rsid w:val="00E4704B"/>
    <w:rsid w:val="00E5470D"/>
    <w:rsid w:val="00E5637A"/>
    <w:rsid w:val="00E606CE"/>
    <w:rsid w:val="00E60D7E"/>
    <w:rsid w:val="00E6297D"/>
    <w:rsid w:val="00E63F19"/>
    <w:rsid w:val="00E6492C"/>
    <w:rsid w:val="00E64ACB"/>
    <w:rsid w:val="00E7093F"/>
    <w:rsid w:val="00E73A37"/>
    <w:rsid w:val="00E73D29"/>
    <w:rsid w:val="00E74282"/>
    <w:rsid w:val="00E74AF1"/>
    <w:rsid w:val="00E760EC"/>
    <w:rsid w:val="00E768A6"/>
    <w:rsid w:val="00E775F9"/>
    <w:rsid w:val="00E80125"/>
    <w:rsid w:val="00E825AF"/>
    <w:rsid w:val="00E84E30"/>
    <w:rsid w:val="00E85010"/>
    <w:rsid w:val="00E859FE"/>
    <w:rsid w:val="00E904E1"/>
    <w:rsid w:val="00E912D5"/>
    <w:rsid w:val="00EA3CD0"/>
    <w:rsid w:val="00EA47AD"/>
    <w:rsid w:val="00EA66E9"/>
    <w:rsid w:val="00EA6754"/>
    <w:rsid w:val="00EA694A"/>
    <w:rsid w:val="00EA72B4"/>
    <w:rsid w:val="00EA7A99"/>
    <w:rsid w:val="00EB132C"/>
    <w:rsid w:val="00EB3420"/>
    <w:rsid w:val="00EB38E9"/>
    <w:rsid w:val="00EB5A91"/>
    <w:rsid w:val="00EB5EB3"/>
    <w:rsid w:val="00EB6301"/>
    <w:rsid w:val="00EB678F"/>
    <w:rsid w:val="00EB7992"/>
    <w:rsid w:val="00EC0BDF"/>
    <w:rsid w:val="00EC35D5"/>
    <w:rsid w:val="00EC5B0F"/>
    <w:rsid w:val="00EC60EE"/>
    <w:rsid w:val="00EC6A4E"/>
    <w:rsid w:val="00EC7C80"/>
    <w:rsid w:val="00ED1C0D"/>
    <w:rsid w:val="00ED2A4A"/>
    <w:rsid w:val="00ED3CE7"/>
    <w:rsid w:val="00ED41F0"/>
    <w:rsid w:val="00ED6D11"/>
    <w:rsid w:val="00EE1FF3"/>
    <w:rsid w:val="00EE2DE0"/>
    <w:rsid w:val="00EE4AFF"/>
    <w:rsid w:val="00EE63E4"/>
    <w:rsid w:val="00EF0EC3"/>
    <w:rsid w:val="00EF6135"/>
    <w:rsid w:val="00EF692B"/>
    <w:rsid w:val="00EF7395"/>
    <w:rsid w:val="00F01295"/>
    <w:rsid w:val="00F02092"/>
    <w:rsid w:val="00F058BF"/>
    <w:rsid w:val="00F0641D"/>
    <w:rsid w:val="00F07644"/>
    <w:rsid w:val="00F0795C"/>
    <w:rsid w:val="00F07A1A"/>
    <w:rsid w:val="00F106DC"/>
    <w:rsid w:val="00F107AD"/>
    <w:rsid w:val="00F13D61"/>
    <w:rsid w:val="00F1526E"/>
    <w:rsid w:val="00F1771D"/>
    <w:rsid w:val="00F227D1"/>
    <w:rsid w:val="00F235AE"/>
    <w:rsid w:val="00F23FEE"/>
    <w:rsid w:val="00F24B5A"/>
    <w:rsid w:val="00F26C2A"/>
    <w:rsid w:val="00F279B9"/>
    <w:rsid w:val="00F30569"/>
    <w:rsid w:val="00F31ADD"/>
    <w:rsid w:val="00F327CC"/>
    <w:rsid w:val="00F3511A"/>
    <w:rsid w:val="00F400F5"/>
    <w:rsid w:val="00F41C82"/>
    <w:rsid w:val="00F4212C"/>
    <w:rsid w:val="00F42E43"/>
    <w:rsid w:val="00F47423"/>
    <w:rsid w:val="00F51AA4"/>
    <w:rsid w:val="00F5321A"/>
    <w:rsid w:val="00F53377"/>
    <w:rsid w:val="00F53CF6"/>
    <w:rsid w:val="00F551A4"/>
    <w:rsid w:val="00F5626C"/>
    <w:rsid w:val="00F575C3"/>
    <w:rsid w:val="00F64030"/>
    <w:rsid w:val="00F67278"/>
    <w:rsid w:val="00F71095"/>
    <w:rsid w:val="00F72DEA"/>
    <w:rsid w:val="00F74D84"/>
    <w:rsid w:val="00F74FEF"/>
    <w:rsid w:val="00F76D27"/>
    <w:rsid w:val="00F77975"/>
    <w:rsid w:val="00F80117"/>
    <w:rsid w:val="00F82647"/>
    <w:rsid w:val="00F82B54"/>
    <w:rsid w:val="00F8398E"/>
    <w:rsid w:val="00F855D0"/>
    <w:rsid w:val="00F87AC1"/>
    <w:rsid w:val="00F90188"/>
    <w:rsid w:val="00F91888"/>
    <w:rsid w:val="00F923C9"/>
    <w:rsid w:val="00F97146"/>
    <w:rsid w:val="00F97E44"/>
    <w:rsid w:val="00FA13A8"/>
    <w:rsid w:val="00FA49FB"/>
    <w:rsid w:val="00FA511A"/>
    <w:rsid w:val="00FA5D2D"/>
    <w:rsid w:val="00FA5ED8"/>
    <w:rsid w:val="00FA628A"/>
    <w:rsid w:val="00FA7C4D"/>
    <w:rsid w:val="00FB19DC"/>
    <w:rsid w:val="00FB4E3E"/>
    <w:rsid w:val="00FB5220"/>
    <w:rsid w:val="00FC55EF"/>
    <w:rsid w:val="00FC7054"/>
    <w:rsid w:val="00FC7DDF"/>
    <w:rsid w:val="00FD1C2D"/>
    <w:rsid w:val="00FD2307"/>
    <w:rsid w:val="00FD4D38"/>
    <w:rsid w:val="00FD68C9"/>
    <w:rsid w:val="00FD7EF4"/>
    <w:rsid w:val="00FE2250"/>
    <w:rsid w:val="00FE2501"/>
    <w:rsid w:val="00FE5778"/>
    <w:rsid w:val="00FE5B8B"/>
    <w:rsid w:val="00FE71D3"/>
    <w:rsid w:val="00FE72D2"/>
    <w:rsid w:val="00FE7A96"/>
    <w:rsid w:val="00FF077F"/>
    <w:rsid w:val="00FF4E24"/>
    <w:rsid w:val="00FF695E"/>
    <w:rsid w:val="00FF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67F109AC"/>
  <w15:docId w15:val="{DB626F59-B1EB-452E-B40C-E86FEE47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2A6E"/>
    <w:pPr>
      <w:spacing w:line="240" w:lineRule="atLeast"/>
      <w:ind w:left="1985"/>
    </w:pPr>
    <w:rPr>
      <w:rFonts w:ascii="Lucida Til Sans VL" w:hAnsi="Lucida Til Sans VL"/>
      <w:spacing w:val="4"/>
      <w:sz w:val="17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413B29"/>
    <w:pPr>
      <w:keepNext/>
      <w:numPr>
        <w:numId w:val="3"/>
      </w:numPr>
      <w:spacing w:after="480"/>
      <w:outlineLvl w:val="0"/>
    </w:pPr>
    <w:rPr>
      <w:rFonts w:ascii="Calibri" w:hAnsi="Calibri"/>
      <w:b/>
      <w:snapToGrid w:val="0"/>
      <w:spacing w:val="0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432A89"/>
    <w:pPr>
      <w:numPr>
        <w:ilvl w:val="1"/>
        <w:numId w:val="3"/>
      </w:numPr>
      <w:tabs>
        <w:tab w:val="left" w:pos="993"/>
        <w:tab w:val="num" w:pos="1986"/>
        <w:tab w:val="right" w:pos="18995"/>
      </w:tabs>
      <w:suppressAutoHyphens/>
      <w:spacing w:after="240"/>
      <w:ind w:left="793"/>
      <w:outlineLvl w:val="1"/>
    </w:pPr>
    <w:rPr>
      <w:rFonts w:ascii="Calibri" w:hAnsi="Calibri"/>
      <w:b/>
      <w:snapToGrid w:val="0"/>
      <w:spacing w:val="0"/>
      <w:sz w:val="20"/>
    </w:rPr>
  </w:style>
  <w:style w:type="paragraph" w:styleId="Kop3">
    <w:name w:val="heading 3"/>
    <w:basedOn w:val="Standaard"/>
    <w:next w:val="Standaard"/>
    <w:link w:val="Kop3Char"/>
    <w:autoRedefine/>
    <w:qFormat/>
    <w:rsid w:val="00C7761D"/>
    <w:pPr>
      <w:numPr>
        <w:ilvl w:val="2"/>
        <w:numId w:val="3"/>
      </w:numPr>
      <w:tabs>
        <w:tab w:val="clear" w:pos="1844"/>
        <w:tab w:val="num" w:pos="2411"/>
        <w:tab w:val="left" w:pos="2552"/>
        <w:tab w:val="right" w:pos="18995"/>
      </w:tabs>
      <w:suppressAutoHyphens/>
      <w:spacing w:line="240" w:lineRule="auto"/>
      <w:ind w:left="1650"/>
      <w:jc w:val="both"/>
      <w:outlineLvl w:val="2"/>
    </w:pPr>
    <w:rPr>
      <w:rFonts w:ascii="Calibri" w:hAnsi="Calibri"/>
      <w:i/>
      <w:sz w:val="20"/>
    </w:rPr>
  </w:style>
  <w:style w:type="paragraph" w:styleId="Kop4">
    <w:name w:val="heading 4"/>
    <w:basedOn w:val="Standaard"/>
    <w:next w:val="Standaard"/>
    <w:autoRedefine/>
    <w:qFormat/>
    <w:rsid w:val="0039029D"/>
    <w:pPr>
      <w:keepNext/>
      <w:spacing w:before="240" w:after="60"/>
      <w:ind w:left="709"/>
      <w:jc w:val="both"/>
      <w:outlineLvl w:val="3"/>
    </w:pPr>
    <w:rPr>
      <w:rFonts w:ascii="Calibri" w:hAnsi="Calibri"/>
      <w:bCs/>
      <w:iCs/>
      <w:sz w:val="20"/>
    </w:rPr>
  </w:style>
  <w:style w:type="paragraph" w:styleId="Kop5">
    <w:name w:val="heading 5"/>
    <w:aliases w:val="TbsKop 5"/>
    <w:basedOn w:val="Standaard"/>
    <w:next w:val="Standaard"/>
    <w:qFormat/>
    <w:rsid w:val="00B8045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045D"/>
    <w:pPr>
      <w:numPr>
        <w:ilvl w:val="5"/>
        <w:numId w:val="3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B8045D"/>
    <w:pPr>
      <w:tabs>
        <w:tab w:val="num" w:pos="1296"/>
      </w:tabs>
      <w:spacing w:before="240" w:after="60" w:line="240" w:lineRule="auto"/>
      <w:ind w:left="1296" w:hanging="1296"/>
      <w:jc w:val="both"/>
      <w:outlineLvl w:val="6"/>
    </w:pPr>
    <w:rPr>
      <w:rFonts w:ascii="V&amp;W Syntax (Adobe)" w:hAnsi="V&amp;W Syntax (Adobe)"/>
      <w:spacing w:val="0"/>
      <w:sz w:val="20"/>
    </w:rPr>
  </w:style>
  <w:style w:type="paragraph" w:styleId="Kop8">
    <w:name w:val="heading 8"/>
    <w:aliases w:val="Tussenkop 4"/>
    <w:basedOn w:val="Standaard"/>
    <w:next w:val="Standaard"/>
    <w:qFormat/>
    <w:rsid w:val="00B8045D"/>
    <w:pPr>
      <w:tabs>
        <w:tab w:val="num" w:pos="1440"/>
      </w:tabs>
      <w:spacing w:before="240" w:after="60" w:line="240" w:lineRule="auto"/>
      <w:ind w:left="1440" w:hanging="1440"/>
      <w:jc w:val="both"/>
      <w:outlineLvl w:val="7"/>
    </w:pPr>
    <w:rPr>
      <w:rFonts w:ascii="V&amp;W Syntax (Adobe)" w:hAnsi="V&amp;W Syntax (Adobe)"/>
      <w:i/>
      <w:spacing w:val="0"/>
      <w:sz w:val="20"/>
    </w:rPr>
  </w:style>
  <w:style w:type="paragraph" w:styleId="Kop9">
    <w:name w:val="heading 9"/>
    <w:basedOn w:val="Standaard"/>
    <w:next w:val="Standaard"/>
    <w:qFormat/>
    <w:rsid w:val="00B8045D"/>
    <w:pPr>
      <w:tabs>
        <w:tab w:val="num" w:pos="1584"/>
      </w:tabs>
      <w:spacing w:before="240" w:after="60" w:line="240" w:lineRule="auto"/>
      <w:ind w:left="1584" w:hanging="1584"/>
      <w:outlineLvl w:val="8"/>
    </w:pPr>
    <w:rPr>
      <w:rFonts w:ascii="Arial" w:hAnsi="Arial"/>
      <w:b/>
      <w:i/>
      <w:spacing w:val="0"/>
      <w:sz w:val="18"/>
      <w:szCs w:val="24"/>
      <w:lang w:bidi="he-I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413B29"/>
    <w:rPr>
      <w:rFonts w:ascii="Calibri" w:hAnsi="Calibri"/>
      <w:b/>
      <w:snapToGrid w:val="0"/>
      <w:sz w:val="28"/>
      <w:szCs w:val="28"/>
      <w:lang w:eastAsia="nl-NL"/>
    </w:rPr>
  </w:style>
  <w:style w:type="character" w:customStyle="1" w:styleId="Kop2Char">
    <w:name w:val="Kop 2 Char"/>
    <w:link w:val="Kop2"/>
    <w:rsid w:val="00432A89"/>
    <w:rPr>
      <w:rFonts w:ascii="Calibri" w:hAnsi="Calibri"/>
      <w:b/>
      <w:snapToGrid w:val="0"/>
      <w:lang w:eastAsia="nl-NL"/>
    </w:rPr>
  </w:style>
  <w:style w:type="paragraph" w:styleId="Koptekst">
    <w:name w:val="header"/>
    <w:aliases w:val="tussenkop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customStyle="1" w:styleId="RapportReferentie">
    <w:name w:val="RapportReferentie"/>
    <w:basedOn w:val="Standaard"/>
    <w:rsid w:val="00B8045D"/>
    <w:pPr>
      <w:spacing w:line="180" w:lineRule="exact"/>
    </w:pPr>
    <w:rPr>
      <w:rFonts w:ascii="V&amp;W Syntax (Adobe)" w:hAnsi="V&amp;W Syntax (Adobe)"/>
      <w:sz w:val="16"/>
    </w:rPr>
  </w:style>
  <w:style w:type="paragraph" w:styleId="Plattetekstinspringen">
    <w:name w:val="Body Text Indent"/>
    <w:basedOn w:val="Standaard"/>
    <w:rsid w:val="00B8045D"/>
    <w:pPr>
      <w:widowControl w:val="0"/>
      <w:ind w:left="360"/>
    </w:pPr>
    <w:rPr>
      <w:rFonts w:ascii="Lucida Til VL" w:hAnsi="Lucida Til VL"/>
      <w:snapToGrid w:val="0"/>
      <w:spacing w:val="0"/>
    </w:rPr>
  </w:style>
  <w:style w:type="character" w:styleId="Hyperlink">
    <w:name w:val="Hyperlink"/>
    <w:uiPriority w:val="99"/>
    <w:rsid w:val="00B8045D"/>
    <w:rPr>
      <w:color w:val="0000FF"/>
      <w:u w:val="single"/>
    </w:rPr>
  </w:style>
  <w:style w:type="paragraph" w:customStyle="1" w:styleId="eis">
    <w:name w:val="eis"/>
    <w:next w:val="Standaard"/>
    <w:rsid w:val="00B8045D"/>
    <w:pPr>
      <w:numPr>
        <w:numId w:val="1"/>
      </w:numPr>
      <w:jc w:val="both"/>
    </w:pPr>
    <w:rPr>
      <w:rFonts w:ascii="Arial" w:hAnsi="Arial" w:cs="Arial"/>
      <w:lang w:eastAsia="nl-NL"/>
    </w:rPr>
  </w:style>
  <w:style w:type="paragraph" w:customStyle="1" w:styleId="eismetopsomming">
    <w:name w:val="eis met opsomming"/>
    <w:basedOn w:val="eis"/>
    <w:next w:val="Standaard"/>
    <w:rsid w:val="00B8045D"/>
    <w:pPr>
      <w:tabs>
        <w:tab w:val="left" w:pos="0"/>
      </w:tabs>
    </w:pPr>
    <w:rPr>
      <w:rFonts w:ascii="V&amp;W Syntax (Adobe)" w:hAnsi="V&amp;W Syntax (Adobe)"/>
    </w:rPr>
  </w:style>
  <w:style w:type="paragraph" w:styleId="Bijschrift">
    <w:name w:val="caption"/>
    <w:basedOn w:val="Standaard"/>
    <w:next w:val="Standaard"/>
    <w:link w:val="BijschriftChar"/>
    <w:qFormat/>
    <w:rsid w:val="00B8045D"/>
    <w:pPr>
      <w:spacing w:before="120" w:after="120" w:line="240" w:lineRule="auto"/>
      <w:jc w:val="both"/>
    </w:pPr>
    <w:rPr>
      <w:rFonts w:ascii="V&amp;W Syntax (Adobe)" w:hAnsi="V&amp;W Syntax (Adobe)" w:cs="Arial"/>
      <w:spacing w:val="0"/>
      <w:sz w:val="16"/>
    </w:rPr>
  </w:style>
  <w:style w:type="paragraph" w:styleId="Plattetekst">
    <w:name w:val="Body Text"/>
    <w:basedOn w:val="Standaard"/>
    <w:rsid w:val="00B8045D"/>
    <w:pPr>
      <w:spacing w:after="120"/>
    </w:pPr>
  </w:style>
  <w:style w:type="paragraph" w:customStyle="1" w:styleId="Opsomming">
    <w:name w:val="Opsomming"/>
    <w:basedOn w:val="Standaard"/>
    <w:rsid w:val="00B8045D"/>
    <w:pPr>
      <w:numPr>
        <w:numId w:val="2"/>
      </w:numPr>
    </w:pPr>
    <w:rPr>
      <w:rFonts w:ascii="V&amp;W Syntax (Adobe)" w:hAnsi="V&amp;W Syntax (Adobe)"/>
      <w:sz w:val="20"/>
    </w:rPr>
  </w:style>
  <w:style w:type="paragraph" w:styleId="Plattetekstinspringen2">
    <w:name w:val="Body Text Indent 2"/>
    <w:basedOn w:val="Standaard"/>
    <w:rsid w:val="00B8045D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B8045D"/>
    <w:pPr>
      <w:spacing w:after="120"/>
      <w:ind w:left="283"/>
    </w:pPr>
    <w:rPr>
      <w:sz w:val="16"/>
      <w:szCs w:val="16"/>
    </w:rPr>
  </w:style>
  <w:style w:type="paragraph" w:styleId="Plattetekst2">
    <w:name w:val="Body Text 2"/>
    <w:basedOn w:val="Standaard"/>
    <w:rsid w:val="00B8045D"/>
    <w:pPr>
      <w:spacing w:after="120" w:line="480" w:lineRule="auto"/>
    </w:pPr>
  </w:style>
  <w:style w:type="paragraph" w:customStyle="1" w:styleId="Plattetekst21">
    <w:name w:val="Platte tekst 21"/>
    <w:basedOn w:val="Standaard"/>
    <w:rsid w:val="00B8045D"/>
    <w:pPr>
      <w:widowControl w:val="0"/>
      <w:suppressLineNumbers/>
      <w:tabs>
        <w:tab w:val="left" w:pos="227"/>
        <w:tab w:val="left" w:pos="454"/>
        <w:tab w:val="left" w:pos="680"/>
        <w:tab w:val="left" w:pos="907"/>
        <w:tab w:val="left" w:pos="1474"/>
        <w:tab w:val="left" w:pos="2041"/>
        <w:tab w:val="left" w:pos="2608"/>
        <w:tab w:val="left" w:pos="3175"/>
        <w:tab w:val="left" w:pos="3742"/>
        <w:tab w:val="left" w:pos="4309"/>
        <w:tab w:val="left" w:pos="4876"/>
        <w:tab w:val="left" w:pos="5443"/>
        <w:tab w:val="left" w:pos="6010"/>
        <w:tab w:val="left" w:pos="6577"/>
        <w:tab w:val="left" w:pos="7144"/>
        <w:tab w:val="left" w:pos="7711"/>
        <w:tab w:val="left" w:pos="8278"/>
        <w:tab w:val="left" w:pos="8845"/>
      </w:tabs>
      <w:overflowPunct w:val="0"/>
      <w:autoSpaceDE w:val="0"/>
      <w:autoSpaceDN w:val="0"/>
      <w:adjustRightInd w:val="0"/>
      <w:spacing w:after="120" w:line="260" w:lineRule="exact"/>
      <w:ind w:left="283"/>
      <w:textAlignment w:val="baseline"/>
    </w:pPr>
    <w:rPr>
      <w:rFonts w:ascii="Frutiger Lt" w:hAnsi="Frutiger Lt"/>
      <w:i/>
      <w:spacing w:val="0"/>
      <w:sz w:val="19"/>
      <w:szCs w:val="24"/>
      <w:lang w:bidi="he-IL"/>
    </w:rPr>
  </w:style>
  <w:style w:type="paragraph" w:customStyle="1" w:styleId="Tussenkop">
    <w:name w:val="Tussenkop"/>
    <w:basedOn w:val="Kop3"/>
    <w:next w:val="Standaard"/>
    <w:rsid w:val="00B8045D"/>
    <w:pPr>
      <w:widowControl w:val="0"/>
      <w:suppressLineNumbers/>
      <w:overflowPunct w:val="0"/>
      <w:autoSpaceDE w:val="0"/>
      <w:autoSpaceDN w:val="0"/>
      <w:adjustRightInd w:val="0"/>
      <w:spacing w:before="260" w:line="260" w:lineRule="exact"/>
      <w:ind w:left="720" w:hanging="720"/>
      <w:textAlignment w:val="baseline"/>
      <w:outlineLvl w:val="9"/>
    </w:pPr>
    <w:rPr>
      <w:rFonts w:ascii="Frutiger Bd" w:hAnsi="Frutiger Bd"/>
      <w:spacing w:val="0"/>
      <w:szCs w:val="24"/>
      <w:lang w:bidi="he-IL"/>
    </w:rPr>
  </w:style>
  <w:style w:type="paragraph" w:styleId="Inhopg1">
    <w:name w:val="toc 1"/>
    <w:basedOn w:val="Standaard"/>
    <w:next w:val="Standaard"/>
    <w:autoRedefine/>
    <w:uiPriority w:val="39"/>
    <w:rsid w:val="00B8045D"/>
    <w:pPr>
      <w:tabs>
        <w:tab w:val="left" w:pos="2268"/>
        <w:tab w:val="left" w:pos="2342"/>
        <w:tab w:val="right" w:leader="dot" w:pos="9629"/>
      </w:tabs>
      <w:spacing w:before="120" w:after="120"/>
      <w:ind w:left="2269" w:hanging="284"/>
    </w:pPr>
    <w:rPr>
      <w:b/>
      <w:bCs/>
      <w:caps/>
    </w:rPr>
  </w:style>
  <w:style w:type="paragraph" w:styleId="Inhopg2">
    <w:name w:val="toc 2"/>
    <w:basedOn w:val="Standaard"/>
    <w:next w:val="Standaard"/>
    <w:autoRedefine/>
    <w:uiPriority w:val="39"/>
    <w:rsid w:val="00B8045D"/>
    <w:pPr>
      <w:tabs>
        <w:tab w:val="left" w:pos="1985"/>
        <w:tab w:val="left" w:pos="2552"/>
        <w:tab w:val="right" w:leader="dot" w:pos="9629"/>
      </w:tabs>
    </w:pPr>
    <w:rPr>
      <w:smallCaps/>
    </w:rPr>
  </w:style>
  <w:style w:type="paragraph" w:customStyle="1" w:styleId="Veldlabel">
    <w:name w:val="Veldlabel"/>
    <w:basedOn w:val="Standaard"/>
    <w:rsid w:val="00B8045D"/>
    <w:pPr>
      <w:spacing w:before="60" w:after="60" w:line="240" w:lineRule="auto"/>
    </w:pPr>
    <w:rPr>
      <w:rFonts w:ascii="Arial" w:hAnsi="Arial" w:cs="Arial"/>
      <w:b/>
      <w:spacing w:val="0"/>
      <w:sz w:val="19"/>
      <w:szCs w:val="19"/>
      <w:lang w:bidi="nl-NL"/>
    </w:rPr>
  </w:style>
  <w:style w:type="paragraph" w:styleId="Plattetekst3">
    <w:name w:val="Body Text 3"/>
    <w:basedOn w:val="Standaard"/>
    <w:rsid w:val="00B8045D"/>
    <w:pPr>
      <w:spacing w:after="120"/>
    </w:pPr>
    <w:rPr>
      <w:sz w:val="16"/>
      <w:szCs w:val="16"/>
    </w:rPr>
  </w:style>
  <w:style w:type="table" w:styleId="Tabelraster">
    <w:name w:val="Table Grid"/>
    <w:basedOn w:val="Standaardtabel"/>
    <w:rsid w:val="00B8045D"/>
    <w:pPr>
      <w:tabs>
        <w:tab w:val="left" w:pos="2552"/>
      </w:tabs>
      <w:suppressAutoHyphens/>
      <w:spacing w:line="240" w:lineRule="atLeast"/>
      <w:ind w:left="1985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maakprofielKop185pt">
    <w:name w:val="Opmaakprofiel Kop 1 + 85 pt"/>
    <w:basedOn w:val="Kop1"/>
    <w:link w:val="OpmaakprofielKop185ptChar"/>
    <w:rsid w:val="00B8045D"/>
    <w:pPr>
      <w:ind w:left="357" w:firstLine="1344"/>
    </w:pPr>
    <w:rPr>
      <w:bCs/>
      <w:sz w:val="17"/>
    </w:rPr>
  </w:style>
  <w:style w:type="character" w:customStyle="1" w:styleId="OpmaakprofielKop185ptChar">
    <w:name w:val="Opmaakprofiel Kop 1 + 85 pt Char"/>
    <w:link w:val="OpmaakprofielKop185pt"/>
    <w:rsid w:val="00B8045D"/>
    <w:rPr>
      <w:rFonts w:ascii="Calibri" w:hAnsi="Calibri"/>
      <w:b/>
      <w:bCs/>
      <w:snapToGrid w:val="0"/>
      <w:sz w:val="17"/>
      <w:szCs w:val="28"/>
      <w:lang w:eastAsia="nl-NL"/>
    </w:rPr>
  </w:style>
  <w:style w:type="paragraph" w:customStyle="1" w:styleId="OpmaakprofielBijschrift65pt">
    <w:name w:val="Opmaakprofiel Bijschrift + 65 pt"/>
    <w:basedOn w:val="Bijschrift"/>
    <w:link w:val="OpmaakprofielBijschrift65ptChar"/>
    <w:rsid w:val="003D76F0"/>
    <w:rPr>
      <w:rFonts w:ascii="Arial" w:hAnsi="Arial"/>
      <w:sz w:val="13"/>
    </w:rPr>
  </w:style>
  <w:style w:type="character" w:customStyle="1" w:styleId="BijschriftChar">
    <w:name w:val="Bijschrift Char"/>
    <w:link w:val="Bijschrift"/>
    <w:rsid w:val="003D76F0"/>
    <w:rPr>
      <w:rFonts w:ascii="V&amp;W Syntax (Adobe)" w:hAnsi="V&amp;W Syntax (Adobe)" w:cs="Arial"/>
      <w:sz w:val="16"/>
      <w:lang w:val="nl-NL" w:eastAsia="nl-NL" w:bidi="ar-SA"/>
    </w:rPr>
  </w:style>
  <w:style w:type="character" w:customStyle="1" w:styleId="OpmaakprofielBijschrift65ptChar">
    <w:name w:val="Opmaakprofiel Bijschrift + 65 pt Char"/>
    <w:link w:val="OpmaakprofielBijschrift65pt"/>
    <w:rsid w:val="003D76F0"/>
    <w:rPr>
      <w:rFonts w:ascii="Arial" w:hAnsi="Arial" w:cs="Arial"/>
      <w:sz w:val="13"/>
      <w:lang w:val="nl-NL" w:eastAsia="nl-NL" w:bidi="ar-SA"/>
    </w:rPr>
  </w:style>
  <w:style w:type="paragraph" w:styleId="Inhopg9">
    <w:name w:val="toc 9"/>
    <w:basedOn w:val="Standaard"/>
    <w:next w:val="Standaard"/>
    <w:semiHidden/>
    <w:rsid w:val="002B6639"/>
    <w:pPr>
      <w:numPr>
        <w:ilvl w:val="1"/>
        <w:numId w:val="5"/>
      </w:numPr>
      <w:tabs>
        <w:tab w:val="clear" w:pos="709"/>
        <w:tab w:val="right" w:leader="dot" w:pos="6634"/>
      </w:tabs>
      <w:spacing w:line="260" w:lineRule="atLeast"/>
      <w:ind w:left="1520" w:firstLine="0"/>
    </w:pPr>
    <w:rPr>
      <w:rFonts w:ascii="V&amp;W Syntax (Adobe)" w:hAnsi="V&amp;W Syntax (Adobe)"/>
      <w:sz w:val="20"/>
    </w:rPr>
  </w:style>
  <w:style w:type="paragraph" w:customStyle="1" w:styleId="BijlageKop2">
    <w:name w:val="BijlageKop2"/>
    <w:basedOn w:val="Kop2"/>
    <w:next w:val="Standaard"/>
    <w:rsid w:val="002B6639"/>
    <w:pPr>
      <w:keepNext/>
      <w:numPr>
        <w:ilvl w:val="2"/>
        <w:numId w:val="5"/>
      </w:numPr>
      <w:tabs>
        <w:tab w:val="clear" w:pos="993"/>
        <w:tab w:val="clear" w:pos="1080"/>
        <w:tab w:val="clear" w:pos="18995"/>
        <w:tab w:val="num" w:pos="709"/>
      </w:tabs>
      <w:suppressAutoHyphens w:val="0"/>
      <w:spacing w:before="160" w:after="260" w:line="360" w:lineRule="atLeast"/>
    </w:pPr>
    <w:rPr>
      <w:rFonts w:ascii="V&amp;W Syntax (Adobe)" w:hAnsi="V&amp;W Syntax (Adobe)"/>
      <w:snapToGrid/>
      <w:spacing w:val="2"/>
      <w:sz w:val="24"/>
    </w:rPr>
  </w:style>
  <w:style w:type="paragraph" w:customStyle="1" w:styleId="Nummering">
    <w:name w:val="Nummering"/>
    <w:basedOn w:val="Standaard"/>
    <w:rsid w:val="002B6639"/>
    <w:pPr>
      <w:spacing w:line="260" w:lineRule="atLeast"/>
      <w:ind w:left="283" w:hanging="283"/>
    </w:pPr>
    <w:rPr>
      <w:rFonts w:ascii="V&amp;W Syntax (Adobe)" w:hAnsi="V&amp;W Syntax (Adobe)"/>
      <w:sz w:val="20"/>
    </w:rPr>
  </w:style>
  <w:style w:type="paragraph" w:customStyle="1" w:styleId="Kopbijlage">
    <w:name w:val="Kopbijlage"/>
    <w:basedOn w:val="Standaard"/>
    <w:next w:val="Standaard"/>
    <w:rsid w:val="002B6639"/>
    <w:pPr>
      <w:pageBreakBefore/>
      <w:numPr>
        <w:numId w:val="5"/>
      </w:numPr>
      <w:tabs>
        <w:tab w:val="left" w:pos="1276"/>
      </w:tabs>
      <w:spacing w:after="240" w:line="360" w:lineRule="exact"/>
      <w:ind w:left="1276" w:hanging="1276"/>
    </w:pPr>
    <w:rPr>
      <w:rFonts w:ascii="V&amp;W Syntax (Adobe)" w:hAnsi="V&amp;W Syntax (Adobe)"/>
      <w:b/>
      <w:spacing w:val="0"/>
      <w:sz w:val="24"/>
    </w:rPr>
  </w:style>
  <w:style w:type="paragraph" w:customStyle="1" w:styleId="bullets">
    <w:name w:val="bullets"/>
    <w:basedOn w:val="Standaard"/>
    <w:rsid w:val="00E016AF"/>
    <w:pPr>
      <w:numPr>
        <w:numId w:val="6"/>
      </w:numPr>
      <w:spacing w:line="260" w:lineRule="atLeast"/>
    </w:pPr>
    <w:rPr>
      <w:rFonts w:ascii="V&amp;W Syntax (Adobe)" w:hAnsi="V&amp;W Syntax (Adobe)"/>
      <w:sz w:val="20"/>
    </w:rPr>
  </w:style>
  <w:style w:type="character" w:styleId="Verwijzingopmerking">
    <w:name w:val="annotation reference"/>
    <w:semiHidden/>
    <w:rsid w:val="00141C9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41C9B"/>
    <w:rPr>
      <w:sz w:val="20"/>
    </w:rPr>
  </w:style>
  <w:style w:type="paragraph" w:styleId="Onderwerpvanopmerking">
    <w:name w:val="annotation subject"/>
    <w:basedOn w:val="Tekstopmerking"/>
    <w:next w:val="Tekstopmerking"/>
    <w:semiHidden/>
    <w:rsid w:val="00141C9B"/>
    <w:rPr>
      <w:b/>
      <w:bCs/>
    </w:rPr>
  </w:style>
  <w:style w:type="paragraph" w:styleId="Ballontekst">
    <w:name w:val="Balloon Text"/>
    <w:basedOn w:val="Standaard"/>
    <w:semiHidden/>
    <w:rsid w:val="00141C9B"/>
    <w:rPr>
      <w:rFonts w:ascii="Tahoma" w:hAnsi="Tahoma" w:cs="Tahoma"/>
      <w:sz w:val="16"/>
      <w:szCs w:val="16"/>
    </w:rPr>
  </w:style>
  <w:style w:type="paragraph" w:customStyle="1" w:styleId="Kpp2">
    <w:name w:val="Kpp2"/>
    <w:basedOn w:val="Standaard"/>
    <w:rsid w:val="00AB4372"/>
    <w:rPr>
      <w:i/>
    </w:rPr>
  </w:style>
  <w:style w:type="paragraph" w:styleId="Voetnoottekst">
    <w:name w:val="footnote text"/>
    <w:basedOn w:val="Standaard"/>
    <w:semiHidden/>
    <w:rsid w:val="000C471A"/>
    <w:rPr>
      <w:sz w:val="20"/>
    </w:rPr>
  </w:style>
  <w:style w:type="character" w:styleId="Voetnootmarkering">
    <w:name w:val="footnote reference"/>
    <w:semiHidden/>
    <w:rsid w:val="000C471A"/>
    <w:rPr>
      <w:vertAlign w:val="superscript"/>
    </w:rPr>
  </w:style>
  <w:style w:type="paragraph" w:customStyle="1" w:styleId="Lijstalinea1">
    <w:name w:val="Lijstalinea1"/>
    <w:basedOn w:val="Standaard"/>
    <w:rsid w:val="0069122D"/>
    <w:pPr>
      <w:ind w:left="720"/>
      <w:contextualSpacing/>
    </w:pPr>
    <w:rPr>
      <w:rFonts w:eastAsia="Calibri"/>
    </w:rPr>
  </w:style>
  <w:style w:type="character" w:customStyle="1" w:styleId="CharChar">
    <w:name w:val="Char Char"/>
    <w:locked/>
    <w:rsid w:val="0069122D"/>
    <w:rPr>
      <w:rFonts w:ascii="Lucida Til Sans VL" w:hAnsi="Lucida Til Sans VL"/>
      <w:bCs/>
      <w:sz w:val="13"/>
      <w:lang w:val="nl-NL" w:eastAsia="nl-NL" w:bidi="ar-SA"/>
    </w:rPr>
  </w:style>
  <w:style w:type="paragraph" w:styleId="Revisie">
    <w:name w:val="Revision"/>
    <w:hidden/>
    <w:uiPriority w:val="99"/>
    <w:semiHidden/>
    <w:rsid w:val="002E4D1A"/>
    <w:rPr>
      <w:rFonts w:ascii="Lucida Til Sans VL" w:hAnsi="Lucida Til Sans VL"/>
      <w:spacing w:val="4"/>
      <w:sz w:val="17"/>
      <w:lang w:eastAsia="nl-NL"/>
    </w:rPr>
  </w:style>
  <w:style w:type="paragraph" w:customStyle="1" w:styleId="Default">
    <w:name w:val="Default"/>
    <w:rsid w:val="00F8398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nl-NL"/>
    </w:rPr>
  </w:style>
  <w:style w:type="paragraph" w:styleId="Lijstalinea">
    <w:name w:val="List Paragraph"/>
    <w:basedOn w:val="Standaard"/>
    <w:uiPriority w:val="34"/>
    <w:qFormat/>
    <w:rsid w:val="005F080B"/>
    <w:pPr>
      <w:ind w:left="708"/>
    </w:pPr>
  </w:style>
  <w:style w:type="character" w:customStyle="1" w:styleId="VoettekstChar">
    <w:name w:val="Voettekst Char"/>
    <w:link w:val="Voettekst"/>
    <w:uiPriority w:val="99"/>
    <w:rsid w:val="003C6AD2"/>
    <w:rPr>
      <w:rFonts w:ascii="Lucida Til Sans VL" w:hAnsi="Lucida Til Sans VL"/>
      <w:spacing w:val="4"/>
      <w:sz w:val="17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13F3F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snapToGrid/>
      <w:color w:val="365F91"/>
    </w:rPr>
  </w:style>
  <w:style w:type="paragraph" w:styleId="Inhopg3">
    <w:name w:val="toc 3"/>
    <w:basedOn w:val="Standaard"/>
    <w:next w:val="Standaard"/>
    <w:autoRedefine/>
    <w:uiPriority w:val="39"/>
    <w:rsid w:val="00B21F9F"/>
    <w:pPr>
      <w:tabs>
        <w:tab w:val="left" w:pos="2269"/>
        <w:tab w:val="right" w:leader="dot" w:pos="9061"/>
      </w:tabs>
      <w:ind w:left="2977" w:hanging="425"/>
    </w:pPr>
  </w:style>
  <w:style w:type="character" w:customStyle="1" w:styleId="TekstopmerkingChar">
    <w:name w:val="Tekst opmerking Char"/>
    <w:basedOn w:val="Standaardalinea-lettertype"/>
    <w:link w:val="Tekstopmerking"/>
    <w:semiHidden/>
    <w:rsid w:val="00DA5423"/>
    <w:rPr>
      <w:rFonts w:ascii="Lucida Til Sans VL" w:hAnsi="Lucida Til Sans VL"/>
      <w:spacing w:val="4"/>
      <w:lang w:eastAsia="nl-NL"/>
    </w:rPr>
  </w:style>
  <w:style w:type="character" w:styleId="Nadruk">
    <w:name w:val="Emphasis"/>
    <w:basedOn w:val="Standaardalinea-lettertype"/>
    <w:qFormat/>
    <w:rsid w:val="00E825AF"/>
    <w:rPr>
      <w:i/>
      <w:iCs/>
    </w:rPr>
  </w:style>
  <w:style w:type="paragraph" w:styleId="Ondertitel">
    <w:name w:val="Subtitle"/>
    <w:basedOn w:val="Standaard"/>
    <w:next w:val="Standaard"/>
    <w:link w:val="OndertitelChar"/>
    <w:qFormat/>
    <w:rsid w:val="00E825AF"/>
    <w:pPr>
      <w:numPr>
        <w:ilvl w:val="1"/>
      </w:numPr>
      <w:ind w:left="1985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E825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B62224"/>
    <w:rPr>
      <w:color w:val="605E5C"/>
      <w:shd w:val="clear" w:color="auto" w:fill="E1DFDD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7E4865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rsid w:val="00216563"/>
    <w:rPr>
      <w:rFonts w:ascii="Calibri" w:hAnsi="Calibri"/>
      <w:i/>
      <w:spacing w:val="4"/>
      <w:lang w:eastAsia="nl-NL"/>
    </w:rPr>
  </w:style>
  <w:style w:type="paragraph" w:styleId="Titel">
    <w:name w:val="Title"/>
    <w:basedOn w:val="Standaard"/>
    <w:next w:val="Standaard"/>
    <w:link w:val="TitelChar"/>
    <w:qFormat/>
    <w:rsid w:val="009D0747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9D0747"/>
    <w:rPr>
      <w:rFonts w:asciiTheme="majorHAnsi" w:eastAsiaTheme="majorEastAsia" w:hAnsiTheme="majorHAnsi" w:cstheme="majorBidi"/>
      <w:spacing w:val="-10"/>
      <w:kern w:val="28"/>
      <w:sz w:val="56"/>
      <w:szCs w:val="56"/>
      <w:lang w:eastAsia="nl-NL"/>
    </w:rPr>
  </w:style>
  <w:style w:type="character" w:customStyle="1" w:styleId="KoptekstChar">
    <w:name w:val="Koptekst Char"/>
    <w:aliases w:val="tussenkop Char"/>
    <w:link w:val="Koptekst"/>
    <w:uiPriority w:val="99"/>
    <w:rsid w:val="006A0ED9"/>
    <w:rPr>
      <w:rFonts w:ascii="Lucida Til Sans VL" w:hAnsi="Lucida Til Sans VL"/>
      <w:spacing w:val="4"/>
      <w:sz w:val="17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9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5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153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FDFDF"/>
                        <w:left w:val="single" w:sz="6" w:space="8" w:color="DFDFDF"/>
                        <w:bottom w:val="single" w:sz="6" w:space="8" w:color="DFDFDF"/>
                        <w:right w:val="single" w:sz="6" w:space="8" w:color="CFCFCF"/>
                      </w:divBdr>
                      <w:divsChild>
                        <w:div w:id="812453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540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6692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single" w:sz="6" w:space="8" w:color="CCCCCC"/>
                                    <w:bottom w:val="single" w:sz="6" w:space="8" w:color="CCCCCC"/>
                                    <w:right w:val="single" w:sz="6" w:space="8" w:color="CCCCCC"/>
                                  </w:divBdr>
                                  <w:divsChild>
                                    <w:div w:id="17970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016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1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233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49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045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398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500043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164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276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01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23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922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DFDFDF"/>
                        <w:left w:val="single" w:sz="6" w:space="8" w:color="DFDFDF"/>
                        <w:bottom w:val="single" w:sz="6" w:space="8" w:color="DFDFDF"/>
                        <w:right w:val="single" w:sz="6" w:space="8" w:color="CFCFCF"/>
                      </w:divBdr>
                      <w:divsChild>
                        <w:div w:id="57021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75644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single" w:sz="6" w:space="8" w:color="CCCCCC"/>
                                    <w:bottom w:val="single" w:sz="6" w:space="8" w:color="CCCCCC"/>
                                    <w:right w:val="single" w:sz="6" w:space="8" w:color="CCCCCC"/>
                                  </w:divBdr>
                                  <w:divsChild>
                                    <w:div w:id="29788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4305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53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4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6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894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94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567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3780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176699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339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247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9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8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3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\SJABLOON\blanco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B5B4D3-93DE-489C-BADE-3C5F8E256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6</TotalTime>
  <Pages>1</Pages>
  <Words>68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Inschrijvingsleidraad</vt:lpstr>
    </vt:vector>
  </TitlesOfParts>
  <Company>ARCADIS Heidemij Advies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Inschrijvingsleidraad</dc:title>
  <dc:creator>ir. I.S. Kreetz</dc:creator>
  <cp:lastModifiedBy>Kuling-Bakker, J</cp:lastModifiedBy>
  <cp:revision>8</cp:revision>
  <cp:lastPrinted>2019-01-11T14:10:00Z</cp:lastPrinted>
  <dcterms:created xsi:type="dcterms:W3CDTF">2019-10-17T05:47:00Z</dcterms:created>
  <dcterms:modified xsi:type="dcterms:W3CDTF">2019-10-17T09:11:00Z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dpFileNetID">
    <vt:lpwstr>076798560</vt:lpwstr>
  </property>
  <property fmtid="{D5CDD505-2E9C-101B-9397-08002B2CF9AE}" pid="3" name="cdpVersienummer">
    <vt:lpwstr>0.4</vt:lpwstr>
  </property>
  <property fmtid="{D5CDD505-2E9C-101B-9397-08002B2CF9AE}" pid="4" name="cdpSoort">
    <vt:lpwstr>Contract/Overeenkomst</vt:lpwstr>
  </property>
  <property fmtid="{D5CDD505-2E9C-101B-9397-08002B2CF9AE}" pid="5" name="cdpTitel">
    <vt:lpwstr>01 Inschrijvingsleidraad - H6 uitgewerkt</vt:lpwstr>
  </property>
  <property fmtid="{D5CDD505-2E9C-101B-9397-08002B2CF9AE}" pid="6" name="cdpOpdrachtgever (1)">
    <vt:lpwstr>Gemeente Tilburg</vt:lpwstr>
  </property>
  <property fmtid="{D5CDD505-2E9C-101B-9397-08002B2CF9AE}" pid="7" name="cdpOpdrachtgever (2)">
    <vt:lpwstr> </vt:lpwstr>
  </property>
  <property fmtid="{D5CDD505-2E9C-101B-9397-08002B2CF9AE}" pid="8" name="cdpProjectomschrijving (1)">
    <vt:lpwstr>Verdubbeling Bredaseweg, Tilburg</vt:lpwstr>
  </property>
  <property fmtid="{D5CDD505-2E9C-101B-9397-08002B2CF9AE}" pid="9" name="cdpProjectomschrijving (2)">
    <vt:lpwstr> </vt:lpwstr>
  </property>
  <property fmtid="{D5CDD505-2E9C-101B-9397-08002B2CF9AE}" pid="10" name="cdpCheckedInByUser">
    <vt:lpwstr>kreetzi</vt:lpwstr>
  </property>
  <property fmtid="{D5CDD505-2E9C-101B-9397-08002B2CF9AE}" pid="11" name="cdpCheckindate">
    <vt:filetime>2012-12-19T15:24:43Z</vt:filetime>
  </property>
  <property fmtid="{D5CDD505-2E9C-101B-9397-08002B2CF9AE}" pid="12" name="cdpGecontroleerdDoor">
    <vt:lpwstr> </vt:lpwstr>
  </property>
  <property fmtid="{D5CDD505-2E9C-101B-9397-08002B2CF9AE}" pid="13" name="cdpGecontroleerdOp">
    <vt:lpwstr> </vt:lpwstr>
  </property>
  <property fmtid="{D5CDD505-2E9C-101B-9397-08002B2CF9AE}" pid="14" name="cdpGoedgekeurdDoor">
    <vt:lpwstr> </vt:lpwstr>
  </property>
  <property fmtid="{D5CDD505-2E9C-101B-9397-08002B2CF9AE}" pid="15" name="cdpGoedgekeurdOp">
    <vt:lpwstr> </vt:lpwstr>
  </property>
  <property fmtid="{D5CDD505-2E9C-101B-9397-08002B2CF9AE}" pid="16" name="cdpStatus">
    <vt:lpwstr>Checked In</vt:lpwstr>
  </property>
  <property fmtid="{D5CDD505-2E9C-101B-9397-08002B2CF9AE}" pid="17" name="cdpAddress1">
    <vt:lpwstr> </vt:lpwstr>
  </property>
  <property fmtid="{D5CDD505-2E9C-101B-9397-08002B2CF9AE}" pid="18" name="cdpAddress2">
    <vt:lpwstr> </vt:lpwstr>
  </property>
  <property fmtid="{D5CDD505-2E9C-101B-9397-08002B2CF9AE}" pid="19" name="cdpKenmerk">
    <vt:lpwstr> </vt:lpwstr>
  </property>
  <property fmtid="{D5CDD505-2E9C-101B-9397-08002B2CF9AE}" pid="20" name="cdpSubject1">
    <vt:lpwstr>01 Inschrijvingsleidraad - H6 uitgewerkt</vt:lpwstr>
  </property>
  <property fmtid="{D5CDD505-2E9C-101B-9397-08002B2CF9AE}" pid="21" name="cdpSubject2">
    <vt:lpwstr> </vt:lpwstr>
  </property>
  <property fmtid="{D5CDD505-2E9C-101B-9397-08002B2CF9AE}" pid="22" name="cdpProjectDefinitie">
    <vt:lpwstr>D01021.000162</vt:lpwstr>
  </property>
  <property fmtid="{D5CDD505-2E9C-101B-9397-08002B2CF9AE}" pid="23" name="cdpWBS">
    <vt:lpwstr>D01021.000162.0100</vt:lpwstr>
  </property>
  <property fmtid="{D5CDD505-2E9C-101B-9397-08002B2CF9AE}" pid="24" name="CdpVersienummerklant">
    <vt:lpwstr>0.4</vt:lpwstr>
  </property>
  <property fmtid="{D5CDD505-2E9C-101B-9397-08002B2CF9AE}" pid="25" name="cdpProjectleider">
    <vt:lpwstr>Kreetz, IS (Ivo)</vt:lpwstr>
  </property>
</Properties>
</file>