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A12" w:rsidRDefault="00805A12" w:rsidP="00142E60">
      <w:pPr>
        <w:spacing w:after="0"/>
        <w:ind w:left="705" w:hanging="705"/>
        <w:rPr>
          <w:rFonts w:ascii="Arial" w:hAnsi="Arial" w:cs="Arial"/>
        </w:rPr>
      </w:pPr>
    </w:p>
    <w:p w:rsidR="00671B56" w:rsidRDefault="00671B56" w:rsidP="00142E60">
      <w:pPr>
        <w:spacing w:after="0"/>
        <w:ind w:left="705" w:hanging="705"/>
        <w:rPr>
          <w:rFonts w:ascii="Arial" w:hAnsi="Arial" w:cs="Arial"/>
        </w:rPr>
      </w:pPr>
    </w:p>
    <w:p w:rsidR="00671B56" w:rsidRDefault="00671B56" w:rsidP="00142E60">
      <w:pPr>
        <w:spacing w:after="0"/>
        <w:ind w:left="705" w:hanging="705"/>
        <w:rPr>
          <w:rFonts w:ascii="Arial" w:hAnsi="Arial" w:cs="Arial"/>
        </w:rPr>
      </w:pPr>
    </w:p>
    <w:p w:rsidR="00671B56" w:rsidRDefault="00671B56" w:rsidP="00142E60">
      <w:pPr>
        <w:spacing w:after="0"/>
        <w:ind w:left="705" w:hanging="705"/>
        <w:rPr>
          <w:rFonts w:ascii="Arial" w:hAnsi="Arial" w:cs="Arial"/>
        </w:rPr>
      </w:pPr>
    </w:p>
    <w:p w:rsidR="00671B56" w:rsidRDefault="00671B56" w:rsidP="00142E60">
      <w:pPr>
        <w:spacing w:after="0"/>
        <w:ind w:left="705" w:hanging="705"/>
        <w:rPr>
          <w:rFonts w:ascii="Arial" w:hAnsi="Arial" w:cs="Arial"/>
        </w:rPr>
      </w:pPr>
    </w:p>
    <w:p w:rsidR="00671B56" w:rsidRPr="00671B56" w:rsidRDefault="00671B56" w:rsidP="00671B5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671B56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Nota van Inlichtingen bij </w:t>
      </w:r>
    </w:p>
    <w:p w:rsidR="00671B56" w:rsidRPr="00671B56" w:rsidRDefault="00671B56" w:rsidP="00671B5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671B56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Gepubliceerd onder nummer </w:t>
      </w:r>
    </w:p>
    <w:p w:rsidR="00671B56" w:rsidRPr="00671B56" w:rsidRDefault="00671B56" w:rsidP="00671B5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671B56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Datum: </w:t>
      </w:r>
    </w:p>
    <w:p w:rsidR="00671B56" w:rsidRPr="00671B56" w:rsidRDefault="00671B56" w:rsidP="00671B5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1060"/>
        <w:gridCol w:w="710"/>
        <w:gridCol w:w="5382"/>
        <w:gridCol w:w="6804"/>
      </w:tblGrid>
      <w:tr w:rsidR="00671B56" w:rsidRPr="00671B56" w:rsidTr="00DE21E1">
        <w:trPr>
          <w:trHeight w:val="894"/>
        </w:trPr>
        <w:tc>
          <w:tcPr>
            <w:tcW w:w="469" w:type="dxa"/>
            <w:shd w:val="clear" w:color="auto" w:fill="99CC00"/>
            <w:vAlign w:val="center"/>
          </w:tcPr>
          <w:p w:rsidR="00671B56" w:rsidRPr="00671B56" w:rsidRDefault="00671B56" w:rsidP="00671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671B56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Nr</w:t>
            </w:r>
          </w:p>
        </w:tc>
        <w:tc>
          <w:tcPr>
            <w:tcW w:w="1060" w:type="dxa"/>
            <w:shd w:val="clear" w:color="auto" w:fill="99CC00"/>
            <w:vAlign w:val="center"/>
          </w:tcPr>
          <w:p w:rsidR="00671B56" w:rsidRPr="00671B56" w:rsidRDefault="00671B56" w:rsidP="00671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671B56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Bestek/</w:t>
            </w:r>
          </w:p>
          <w:p w:rsidR="00671B56" w:rsidRPr="00671B56" w:rsidRDefault="00671B56" w:rsidP="00671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671B56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710" w:type="dxa"/>
            <w:shd w:val="clear" w:color="auto" w:fill="99CC00"/>
            <w:vAlign w:val="center"/>
          </w:tcPr>
          <w:p w:rsidR="00671B56" w:rsidRPr="00671B56" w:rsidRDefault="00671B56" w:rsidP="00671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671B56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Pag.</w:t>
            </w:r>
          </w:p>
        </w:tc>
        <w:tc>
          <w:tcPr>
            <w:tcW w:w="5382" w:type="dxa"/>
            <w:shd w:val="clear" w:color="auto" w:fill="99CC00"/>
            <w:vAlign w:val="center"/>
          </w:tcPr>
          <w:p w:rsidR="00671B56" w:rsidRPr="00671B56" w:rsidRDefault="00671B56" w:rsidP="00671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671B56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Vraag</w:t>
            </w:r>
          </w:p>
        </w:tc>
        <w:tc>
          <w:tcPr>
            <w:tcW w:w="6804" w:type="dxa"/>
            <w:shd w:val="clear" w:color="auto" w:fill="99CC00"/>
            <w:vAlign w:val="center"/>
          </w:tcPr>
          <w:p w:rsidR="00671B56" w:rsidRPr="00671B56" w:rsidRDefault="00671B56" w:rsidP="00671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671B56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Antwoord</w:t>
            </w:r>
          </w:p>
        </w:tc>
      </w:tr>
      <w:tr w:rsidR="00671B56" w:rsidRPr="00671B56" w:rsidTr="00DE21E1">
        <w:trPr>
          <w:trHeight w:val="291"/>
        </w:trPr>
        <w:tc>
          <w:tcPr>
            <w:tcW w:w="469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6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1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5382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804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671B56" w:rsidRPr="00671B56" w:rsidTr="00DE21E1">
        <w:trPr>
          <w:trHeight w:val="291"/>
        </w:trPr>
        <w:tc>
          <w:tcPr>
            <w:tcW w:w="469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6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1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5382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804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671B56" w:rsidRPr="00671B56" w:rsidTr="00DE21E1">
        <w:trPr>
          <w:trHeight w:val="291"/>
        </w:trPr>
        <w:tc>
          <w:tcPr>
            <w:tcW w:w="469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6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1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5382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804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671B56" w:rsidRPr="00671B56" w:rsidTr="00DE21E1">
        <w:trPr>
          <w:trHeight w:val="291"/>
        </w:trPr>
        <w:tc>
          <w:tcPr>
            <w:tcW w:w="469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6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1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5382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804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671B56" w:rsidRPr="00671B56" w:rsidTr="00DE21E1">
        <w:trPr>
          <w:trHeight w:val="291"/>
        </w:trPr>
        <w:tc>
          <w:tcPr>
            <w:tcW w:w="469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6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1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5382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804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671B56" w:rsidRPr="00671B56" w:rsidTr="00DE21E1">
        <w:trPr>
          <w:trHeight w:val="291"/>
        </w:trPr>
        <w:tc>
          <w:tcPr>
            <w:tcW w:w="469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6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1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5382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804" w:type="dxa"/>
          </w:tcPr>
          <w:p w:rsidR="00671B56" w:rsidRPr="00671B56" w:rsidRDefault="00671B56" w:rsidP="00671B5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671B56" w:rsidRPr="00671B56" w:rsidTr="00DE21E1">
        <w:trPr>
          <w:trHeight w:val="291"/>
        </w:trPr>
        <w:tc>
          <w:tcPr>
            <w:tcW w:w="469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6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10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5382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804" w:type="dxa"/>
          </w:tcPr>
          <w:p w:rsidR="00671B56" w:rsidRPr="00671B56" w:rsidRDefault="00671B56" w:rsidP="00671B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671B56" w:rsidRPr="00671B56" w:rsidRDefault="00671B56" w:rsidP="00671B5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nl-NL"/>
        </w:rPr>
      </w:pPr>
    </w:p>
    <w:p w:rsidR="00671B56" w:rsidRDefault="00671B56" w:rsidP="00142E60">
      <w:pPr>
        <w:spacing w:after="0"/>
        <w:ind w:left="705" w:hanging="705"/>
        <w:rPr>
          <w:rFonts w:ascii="Arial" w:hAnsi="Arial" w:cs="Arial"/>
        </w:rPr>
      </w:pPr>
    </w:p>
    <w:p w:rsidR="00E53F7C" w:rsidRDefault="00E53F7C" w:rsidP="00142E60">
      <w:pPr>
        <w:spacing w:after="0"/>
        <w:ind w:left="705" w:hanging="705"/>
        <w:rPr>
          <w:rFonts w:ascii="Arial" w:hAnsi="Arial" w:cs="Arial"/>
        </w:rPr>
      </w:pPr>
    </w:p>
    <w:p w:rsidR="00E53F7C" w:rsidRDefault="00E53F7C" w:rsidP="00142E60">
      <w:pPr>
        <w:spacing w:after="0"/>
        <w:ind w:left="705" w:hanging="705"/>
        <w:rPr>
          <w:rFonts w:ascii="Arial" w:hAnsi="Arial" w:cs="Arial"/>
        </w:rPr>
      </w:pPr>
    </w:p>
    <w:sectPr w:rsidR="00E53F7C" w:rsidSect="00671B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701" w:right="1985" w:bottom="1418" w:left="1701" w:header="74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363" w:rsidRDefault="00E82363" w:rsidP="008C166F">
      <w:pPr>
        <w:spacing w:after="0" w:line="240" w:lineRule="auto"/>
      </w:pPr>
      <w:r>
        <w:separator/>
      </w:r>
    </w:p>
  </w:endnote>
  <w:endnote w:type="continuationSeparator" w:id="0">
    <w:p w:rsidR="00E82363" w:rsidRDefault="00E82363" w:rsidP="008C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B56" w:rsidRDefault="00671B5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63" w:rsidRDefault="00E82363" w:rsidP="00842364">
    <w:pPr>
      <w:pStyle w:val="Voettekst"/>
    </w:pPr>
    <w:r w:rsidRPr="00745265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D46AE79" wp14:editId="6BA01BC4">
              <wp:simplePos x="0" y="0"/>
              <wp:positionH relativeFrom="page">
                <wp:posOffset>7021195</wp:posOffset>
              </wp:positionH>
              <wp:positionV relativeFrom="page">
                <wp:posOffset>10246995</wp:posOffset>
              </wp:positionV>
              <wp:extent cx="446400" cy="266400"/>
              <wp:effectExtent l="0" t="0" r="0" b="635"/>
              <wp:wrapNone/>
              <wp:docPr id="6" name="Tekstvak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2363" w:rsidRPr="00842364" w:rsidRDefault="00E82363" w:rsidP="00745265">
                          <w:pPr>
                            <w:ind w:right="-132"/>
                            <w:rPr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53F7C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84236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53F7C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84236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6AE79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margin-left:552.85pt;margin-top:806.85pt;width:35.1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" stroked="f">
              <v:textbox>
                <w:txbxContent>
                  <w:p w:rsidR="00E82363" w:rsidRPr="00842364" w:rsidRDefault="00E82363" w:rsidP="00745265">
                    <w:pPr>
                      <w:ind w:right="-132"/>
                      <w:rPr>
                        <w:sz w:val="16"/>
                        <w:szCs w:val="16"/>
                      </w:rPr>
                    </w:pPr>
                    <w:r w:rsidRPr="00842364">
                      <w:rPr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sz w:val="16"/>
                        <w:szCs w:val="16"/>
                      </w:rPr>
                      <w:fldChar w:fldCharType="separate"/>
                    </w:r>
                    <w:r w:rsidR="00E53F7C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842364">
                      <w:rPr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sz w:val="16"/>
                        <w:szCs w:val="16"/>
                      </w:rPr>
                      <w:fldChar w:fldCharType="separate"/>
                    </w:r>
                    <w:r w:rsidR="00E53F7C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84236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45265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85616CD" wp14:editId="19B5A632">
              <wp:simplePos x="0" y="0"/>
              <wp:positionH relativeFrom="page">
                <wp:posOffset>1076325</wp:posOffset>
              </wp:positionH>
              <wp:positionV relativeFrom="page">
                <wp:posOffset>10246995</wp:posOffset>
              </wp:positionV>
              <wp:extent cx="5868000" cy="266400"/>
              <wp:effectExtent l="0" t="0" r="0" b="635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2363" w:rsidRDefault="00E82363" w:rsidP="006C4B11">
                          <w:pPr>
                            <w:ind w:right="-13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Document</w:t>
                          </w:r>
                        </w:p>
                        <w:p w:rsidR="00E82363" w:rsidRPr="002C6FD9" w:rsidRDefault="00E82363" w:rsidP="006C4B11">
                          <w:pPr>
                            <w:ind w:right="-13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5616CD" id="Tekstvak 2" o:spid="_x0000_s1027" type="#_x0000_t202" style="position:absolute;margin-left:84.75pt;margin-top:806.85pt;width:462.0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" stroked="f">
              <v:textbox>
                <w:txbxContent>
                  <w:p w:rsidR="00E82363" w:rsidRDefault="00E82363" w:rsidP="006C4B11">
                    <w:pPr>
                      <w:ind w:right="-13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Document</w:t>
                    </w:r>
                  </w:p>
                  <w:p w:rsidR="00E82363" w:rsidRPr="002C6FD9" w:rsidRDefault="00E82363" w:rsidP="006C4B11">
                    <w:pPr>
                      <w:ind w:right="-13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B56" w:rsidRPr="00671B56" w:rsidRDefault="00671B56" w:rsidP="00671B5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nl-NL"/>
      </w:rPr>
    </w:pPr>
    <w:r>
      <w:rPr>
        <w:rFonts w:ascii="Times New Roman" w:eastAsia="Times New Roman" w:hAnsi="Times New Roman" w:cs="Times New Roman"/>
        <w:sz w:val="24"/>
        <w:szCs w:val="24"/>
        <w:lang w:val="en-US" w:eastAsia="nl-NL"/>
      </w:rPr>
      <w:t>Nota van inlichtingen R 20180405</w:t>
    </w:r>
  </w:p>
  <w:p w:rsidR="00671B56" w:rsidRDefault="00671B56">
    <w:pPr>
      <w:pStyle w:val="Voettekst"/>
    </w:pPr>
  </w:p>
  <w:p w:rsidR="00E82363" w:rsidRPr="00634206" w:rsidRDefault="00E82363" w:rsidP="00634206">
    <w:pPr>
      <w:pStyle w:val="Rijk-info"/>
      <w:ind w:right="-132"/>
      <w:rPr>
        <w:sz w:val="16"/>
        <w:szCs w:val="16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363" w:rsidRDefault="00E82363" w:rsidP="008C166F">
      <w:pPr>
        <w:spacing w:after="0" w:line="240" w:lineRule="auto"/>
      </w:pPr>
      <w:r>
        <w:separator/>
      </w:r>
    </w:p>
  </w:footnote>
  <w:footnote w:type="continuationSeparator" w:id="0">
    <w:p w:rsidR="00E82363" w:rsidRDefault="00E82363" w:rsidP="008C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B56" w:rsidRDefault="00671B5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63" w:rsidRDefault="00E82363" w:rsidP="00DB26EA">
    <w:pPr>
      <w:pStyle w:val="Koptekst"/>
      <w:tabs>
        <w:tab w:val="clear" w:pos="9072"/>
        <w:tab w:val="right" w:pos="8789"/>
      </w:tabs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708A5480" wp14:editId="05D8999B">
          <wp:simplePos x="0" y="0"/>
          <wp:positionH relativeFrom="page">
            <wp:posOffset>7951</wp:posOffset>
          </wp:positionH>
          <wp:positionV relativeFrom="page">
            <wp:posOffset>7951</wp:posOffset>
          </wp:positionV>
          <wp:extent cx="1677726" cy="1081378"/>
          <wp:effectExtent l="0" t="0" r="0" b="5080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volgvel-RIJ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677726" cy="1081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63" w:rsidRPr="00FE7671" w:rsidRDefault="00E82363" w:rsidP="0034092F">
    <w:pPr>
      <w:pStyle w:val="Koptekst"/>
      <w:tabs>
        <w:tab w:val="clear" w:pos="4536"/>
        <w:tab w:val="clear" w:pos="9072"/>
        <w:tab w:val="left" w:pos="7853"/>
      </w:tabs>
      <w:ind w:right="-1134"/>
      <w:rPr>
        <w:rFonts w:ascii="Arial" w:hAnsi="Arial" w:cs="Arial"/>
        <w:b/>
        <w:color w:val="004587"/>
        <w:sz w:val="18"/>
        <w:szCs w:val="18"/>
      </w:rPr>
    </w:pPr>
    <w:r w:rsidRPr="0095464B">
      <w:rPr>
        <w:b/>
        <w:noProof/>
        <w:lang w:eastAsia="nl-NL"/>
      </w:rPr>
      <w:drawing>
        <wp:anchor distT="0" distB="0" distL="114300" distR="114300" simplePos="0" relativeHeight="251657728" behindDoc="1" locked="0" layoutInCell="1" allowOverlap="1" wp14:anchorId="56BEE7DB" wp14:editId="74D1B1F8">
          <wp:simplePos x="0" y="0"/>
          <wp:positionH relativeFrom="column">
            <wp:posOffset>-1222639</wp:posOffset>
          </wp:positionH>
          <wp:positionV relativeFrom="paragraph">
            <wp:posOffset>-474979</wp:posOffset>
          </wp:positionV>
          <wp:extent cx="2907030" cy="1401288"/>
          <wp:effectExtent l="0" t="0" r="7620" b="8890"/>
          <wp:wrapNone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logo-adre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07102" cy="14013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464B">
      <w:rPr>
        <w:b/>
        <w:noProof/>
        <w:lang w:eastAsia="nl-NL"/>
      </w:rPr>
      <w:tab/>
    </w:r>
    <w:hyperlink r:id="rId2" w:history="1">
      <w:r w:rsidRPr="00FE7671">
        <w:rPr>
          <w:rStyle w:val="Hyperlink"/>
          <w:rFonts w:ascii="Arial" w:hAnsi="Arial" w:cs="Arial"/>
          <w:b/>
          <w:noProof/>
          <w:color w:val="004587"/>
          <w:sz w:val="18"/>
          <w:szCs w:val="18"/>
          <w:u w:val="none"/>
          <w:lang w:eastAsia="nl-NL"/>
        </w:rPr>
        <w:t>www.stichtingrijk.nl</w:t>
      </w:r>
    </w:hyperlink>
  </w:p>
  <w:p w:rsidR="00E82363" w:rsidRPr="0095464B" w:rsidRDefault="00E82363" w:rsidP="0095464B">
    <w:pPr>
      <w:pStyle w:val="Koptekst"/>
      <w:tabs>
        <w:tab w:val="clear" w:pos="4536"/>
        <w:tab w:val="clear" w:pos="9072"/>
        <w:tab w:val="right" w:pos="8749"/>
      </w:tabs>
      <w:rPr>
        <w:b/>
        <w:color w:val="1F497D" w:themeColor="text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27053"/>
    <w:multiLevelType w:val="hybridMultilevel"/>
    <w:tmpl w:val="3C82B2A2"/>
    <w:lvl w:ilvl="0" w:tplc="ADDC50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B6C57"/>
    <w:multiLevelType w:val="hybridMultilevel"/>
    <w:tmpl w:val="E1F296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8AC"/>
    <w:rsid w:val="00022E3E"/>
    <w:rsid w:val="000458AD"/>
    <w:rsid w:val="000F047B"/>
    <w:rsid w:val="000F2970"/>
    <w:rsid w:val="00124AD0"/>
    <w:rsid w:val="001358A2"/>
    <w:rsid w:val="00142E60"/>
    <w:rsid w:val="00150FCE"/>
    <w:rsid w:val="002C6FD9"/>
    <w:rsid w:val="002E51C7"/>
    <w:rsid w:val="003004C3"/>
    <w:rsid w:val="0034092F"/>
    <w:rsid w:val="0037441E"/>
    <w:rsid w:val="00385E24"/>
    <w:rsid w:val="003A315E"/>
    <w:rsid w:val="003B48CF"/>
    <w:rsid w:val="003E5253"/>
    <w:rsid w:val="003F1933"/>
    <w:rsid w:val="003F65C4"/>
    <w:rsid w:val="0040587B"/>
    <w:rsid w:val="0042414A"/>
    <w:rsid w:val="004352AA"/>
    <w:rsid w:val="00482E62"/>
    <w:rsid w:val="004858D2"/>
    <w:rsid w:val="00495DCA"/>
    <w:rsid w:val="004E61EA"/>
    <w:rsid w:val="005323D1"/>
    <w:rsid w:val="0055087F"/>
    <w:rsid w:val="005A0C0C"/>
    <w:rsid w:val="005C37F1"/>
    <w:rsid w:val="005E2DB2"/>
    <w:rsid w:val="005F2DCE"/>
    <w:rsid w:val="005F428E"/>
    <w:rsid w:val="00603BF1"/>
    <w:rsid w:val="00634206"/>
    <w:rsid w:val="0064164F"/>
    <w:rsid w:val="00671B56"/>
    <w:rsid w:val="00681E8E"/>
    <w:rsid w:val="006824BB"/>
    <w:rsid w:val="006A4382"/>
    <w:rsid w:val="006B6BD3"/>
    <w:rsid w:val="006C4B11"/>
    <w:rsid w:val="006D4FF3"/>
    <w:rsid w:val="006F20BC"/>
    <w:rsid w:val="00717F50"/>
    <w:rsid w:val="00720EB6"/>
    <w:rsid w:val="00745265"/>
    <w:rsid w:val="007550C0"/>
    <w:rsid w:val="007919AF"/>
    <w:rsid w:val="007A039F"/>
    <w:rsid w:val="007B625B"/>
    <w:rsid w:val="007C54E9"/>
    <w:rsid w:val="00805A12"/>
    <w:rsid w:val="00816D6F"/>
    <w:rsid w:val="008222F1"/>
    <w:rsid w:val="008402A0"/>
    <w:rsid w:val="008402D0"/>
    <w:rsid w:val="00842364"/>
    <w:rsid w:val="00862761"/>
    <w:rsid w:val="008C166F"/>
    <w:rsid w:val="00905044"/>
    <w:rsid w:val="00906BFA"/>
    <w:rsid w:val="00931E01"/>
    <w:rsid w:val="0095464B"/>
    <w:rsid w:val="0096395C"/>
    <w:rsid w:val="00997DB7"/>
    <w:rsid w:val="009D28AC"/>
    <w:rsid w:val="009E333C"/>
    <w:rsid w:val="009E672C"/>
    <w:rsid w:val="009F2019"/>
    <w:rsid w:val="009F5D75"/>
    <w:rsid w:val="00A4111C"/>
    <w:rsid w:val="00A8462E"/>
    <w:rsid w:val="00AC666C"/>
    <w:rsid w:val="00AD79F6"/>
    <w:rsid w:val="00AE613F"/>
    <w:rsid w:val="00AF087E"/>
    <w:rsid w:val="00AF5D64"/>
    <w:rsid w:val="00B166F4"/>
    <w:rsid w:val="00B30709"/>
    <w:rsid w:val="00B30952"/>
    <w:rsid w:val="00B378F0"/>
    <w:rsid w:val="00B71E59"/>
    <w:rsid w:val="00B8671B"/>
    <w:rsid w:val="00BF4588"/>
    <w:rsid w:val="00C0123D"/>
    <w:rsid w:val="00C06384"/>
    <w:rsid w:val="00C16476"/>
    <w:rsid w:val="00C475AA"/>
    <w:rsid w:val="00C615AF"/>
    <w:rsid w:val="00C76CB0"/>
    <w:rsid w:val="00CE4A88"/>
    <w:rsid w:val="00CF5198"/>
    <w:rsid w:val="00D27390"/>
    <w:rsid w:val="00D331B1"/>
    <w:rsid w:val="00D6694D"/>
    <w:rsid w:val="00DB26EA"/>
    <w:rsid w:val="00DB59A9"/>
    <w:rsid w:val="00DB5D8F"/>
    <w:rsid w:val="00DD4AC9"/>
    <w:rsid w:val="00DE1861"/>
    <w:rsid w:val="00DE7EDC"/>
    <w:rsid w:val="00DF19E5"/>
    <w:rsid w:val="00E457B6"/>
    <w:rsid w:val="00E53F7C"/>
    <w:rsid w:val="00E772A7"/>
    <w:rsid w:val="00E82363"/>
    <w:rsid w:val="00EC1D93"/>
    <w:rsid w:val="00ED2AEF"/>
    <w:rsid w:val="00EF18BC"/>
    <w:rsid w:val="00EF2219"/>
    <w:rsid w:val="00F65CD6"/>
    <w:rsid w:val="00F92283"/>
    <w:rsid w:val="00FA6387"/>
    <w:rsid w:val="00FF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CC7166F8-69A5-4419-A7C4-21739101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65C4"/>
  </w:style>
  <w:style w:type="paragraph" w:styleId="Kop1">
    <w:name w:val="heading 1"/>
    <w:basedOn w:val="Standaard"/>
    <w:next w:val="Standaard"/>
    <w:link w:val="Kop1Char"/>
    <w:uiPriority w:val="9"/>
    <w:qFormat/>
    <w:rsid w:val="00D27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C1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166F"/>
  </w:style>
  <w:style w:type="paragraph" w:styleId="Voettekst">
    <w:name w:val="footer"/>
    <w:basedOn w:val="Standaard"/>
    <w:link w:val="VoettekstChar"/>
    <w:uiPriority w:val="99"/>
    <w:unhideWhenUsed/>
    <w:rsid w:val="008C1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166F"/>
  </w:style>
  <w:style w:type="paragraph" w:styleId="Ballontekst">
    <w:name w:val="Balloon Text"/>
    <w:basedOn w:val="Standaard"/>
    <w:link w:val="BallontekstChar"/>
    <w:uiPriority w:val="99"/>
    <w:semiHidden/>
    <w:unhideWhenUsed/>
    <w:rsid w:val="008C1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66F"/>
    <w:rPr>
      <w:rFonts w:ascii="Tahoma" w:hAnsi="Tahoma" w:cs="Tahoma"/>
      <w:sz w:val="16"/>
      <w:szCs w:val="16"/>
    </w:rPr>
  </w:style>
  <w:style w:type="paragraph" w:customStyle="1" w:styleId="Rijk-Standaard">
    <w:name w:val="Rijk - Standaard"/>
    <w:basedOn w:val="Standaard"/>
    <w:qFormat/>
    <w:rsid w:val="00DF19E5"/>
    <w:pPr>
      <w:spacing w:after="0" w:line="260" w:lineRule="atLeast"/>
    </w:pPr>
    <w:rPr>
      <w:rFonts w:ascii="Arial" w:hAnsi="Arial"/>
    </w:rPr>
  </w:style>
  <w:style w:type="paragraph" w:customStyle="1" w:styleId="Rijk-Klein">
    <w:name w:val="Rijk - Klein"/>
    <w:basedOn w:val="Rijk-Standaard"/>
    <w:qFormat/>
    <w:rsid w:val="00DF19E5"/>
    <w:pPr>
      <w:spacing w:line="240" w:lineRule="atLeast"/>
    </w:pPr>
    <w:rPr>
      <w:sz w:val="20"/>
    </w:rPr>
  </w:style>
  <w:style w:type="paragraph" w:customStyle="1" w:styleId="Rijk-info">
    <w:name w:val="Rijk - info"/>
    <w:basedOn w:val="Rijk-Klein"/>
    <w:qFormat/>
    <w:rsid w:val="006A4382"/>
    <w:rPr>
      <w:color w:val="4D4D4D"/>
      <w:kern w:val="16"/>
    </w:rPr>
  </w:style>
  <w:style w:type="character" w:styleId="Tekstvantijdelijkeaanduiding">
    <w:name w:val="Placeholder Text"/>
    <w:basedOn w:val="Standaardalinea-lettertype"/>
    <w:uiPriority w:val="99"/>
    <w:semiHidden/>
    <w:rsid w:val="005C37F1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D27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95464B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3F6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6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ichtingrijk.nl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j\AppData\Local\Microsoft\Windows\Temporary%20Internet%20Files\Content.Outlook\R3R1K6YE\Rijk%20Brief%20lee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3D228-EE69-45D6-A528-9B0A21BD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 Brief leeg.dotx</Template>
  <TotalTime>1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Jacomijn de Meij</dc:creator>
  <cp:lastModifiedBy>Peeters, Marlies</cp:lastModifiedBy>
  <cp:revision>2</cp:revision>
  <cp:lastPrinted>2016-03-26T11:42:00Z</cp:lastPrinted>
  <dcterms:created xsi:type="dcterms:W3CDTF">2018-04-05T08:00:00Z</dcterms:created>
  <dcterms:modified xsi:type="dcterms:W3CDTF">2018-04-05T08:00:00Z</dcterms:modified>
</cp:coreProperties>
</file>