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99" w:rsidRDefault="00D06677" w:rsidP="00D47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D06677">
        <w:rPr>
          <w:b/>
          <w:sz w:val="28"/>
          <w:szCs w:val="28"/>
          <w:vertAlign w:val="superscript"/>
        </w:rPr>
        <w:t>e</w:t>
      </w:r>
      <w:r>
        <w:rPr>
          <w:b/>
          <w:sz w:val="28"/>
          <w:szCs w:val="28"/>
        </w:rPr>
        <w:t xml:space="preserve"> Nota Van Inlichtingen</w:t>
      </w:r>
    </w:p>
    <w:p w:rsidR="00D470E5" w:rsidRDefault="00D470E5" w:rsidP="00D470E5">
      <w:pPr>
        <w:jc w:val="center"/>
        <w:rPr>
          <w:b/>
          <w:sz w:val="28"/>
          <w:szCs w:val="28"/>
        </w:rPr>
      </w:pPr>
    </w:p>
    <w:p w:rsidR="00D470E5" w:rsidRDefault="00D470E5" w:rsidP="00D47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Marktconsultatie Financieel Pakket VRZHZ</w:t>
      </w:r>
    </w:p>
    <w:p w:rsidR="00D470E5" w:rsidRDefault="00D470E5" w:rsidP="00D47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als SAAS </w:t>
      </w:r>
    </w:p>
    <w:p w:rsidR="00D470E5" w:rsidRDefault="00CA7433" w:rsidP="00D470E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Tenderned</w:t>
      </w:r>
      <w:proofErr w:type="spellEnd"/>
      <w:r>
        <w:rPr>
          <w:b/>
          <w:sz w:val="28"/>
          <w:szCs w:val="28"/>
        </w:rPr>
        <w:t xml:space="preserve"> kenmerk 234236 </w:t>
      </w:r>
    </w:p>
    <w:p w:rsidR="00D470E5" w:rsidRDefault="00D470E5" w:rsidP="00D470E5">
      <w:pPr>
        <w:jc w:val="center"/>
        <w:rPr>
          <w:b/>
          <w:sz w:val="28"/>
          <w:szCs w:val="28"/>
        </w:rPr>
      </w:pPr>
    </w:p>
    <w:p w:rsidR="00475728" w:rsidRDefault="00475728" w:rsidP="00D470E5">
      <w:pPr>
        <w:rPr>
          <w:b/>
          <w:sz w:val="28"/>
          <w:szCs w:val="28"/>
        </w:rPr>
      </w:pPr>
    </w:p>
    <w:p w:rsidR="00475728" w:rsidRDefault="00475728" w:rsidP="00475728">
      <w:pPr>
        <w:ind w:left="4956" w:firstLine="708"/>
        <w:rPr>
          <w:sz w:val="20"/>
          <w:szCs w:val="20"/>
        </w:rPr>
      </w:pPr>
    </w:p>
    <w:p w:rsidR="00475728" w:rsidRDefault="00475728" w:rsidP="00475728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="00BF6B8F">
        <w:rPr>
          <w:sz w:val="20"/>
          <w:szCs w:val="20"/>
        </w:rPr>
        <w:t>2</w:t>
      </w:r>
      <w:r w:rsidRPr="00475728">
        <w:rPr>
          <w:sz w:val="20"/>
          <w:szCs w:val="20"/>
        </w:rPr>
        <w:t xml:space="preserve"> </w:t>
      </w:r>
      <w:r w:rsidR="00D06677">
        <w:rPr>
          <w:sz w:val="20"/>
          <w:szCs w:val="20"/>
        </w:rPr>
        <w:t>okto</w:t>
      </w:r>
      <w:r w:rsidRPr="00475728">
        <w:rPr>
          <w:sz w:val="20"/>
          <w:szCs w:val="20"/>
        </w:rPr>
        <w:t>ber 2019</w:t>
      </w:r>
    </w:p>
    <w:p w:rsidR="00475728" w:rsidRDefault="00475728" w:rsidP="00475728">
      <w:pPr>
        <w:ind w:left="4956" w:firstLine="708"/>
        <w:rPr>
          <w:sz w:val="20"/>
          <w:szCs w:val="20"/>
        </w:rPr>
      </w:pPr>
    </w:p>
    <w:p w:rsidR="00475728" w:rsidRPr="00475728" w:rsidRDefault="00475728" w:rsidP="00475728">
      <w:pPr>
        <w:rPr>
          <w:sz w:val="20"/>
          <w:szCs w:val="20"/>
        </w:rPr>
      </w:pPr>
      <w:r>
        <w:rPr>
          <w:sz w:val="20"/>
          <w:szCs w:val="20"/>
        </w:rPr>
        <w:t>L.S.,</w:t>
      </w:r>
    </w:p>
    <w:p w:rsidR="00475728" w:rsidRPr="00475728" w:rsidRDefault="00475728" w:rsidP="00475728">
      <w:pPr>
        <w:ind w:left="4956" w:firstLine="708"/>
        <w:rPr>
          <w:b/>
          <w:sz w:val="20"/>
          <w:szCs w:val="20"/>
        </w:rPr>
      </w:pPr>
    </w:p>
    <w:p w:rsidR="00D06677" w:rsidRDefault="00D470E5" w:rsidP="00D470E5">
      <w:pPr>
        <w:rPr>
          <w:szCs w:val="18"/>
        </w:rPr>
      </w:pPr>
      <w:r>
        <w:rPr>
          <w:szCs w:val="18"/>
        </w:rPr>
        <w:t xml:space="preserve">Op 20 augustus 2019 heeft de Veiligheidsregio Zuid-Holland Zuid (VRZHZ) </w:t>
      </w:r>
      <w:r w:rsidR="00CA7433">
        <w:rPr>
          <w:szCs w:val="18"/>
        </w:rPr>
        <w:t xml:space="preserve">op </w:t>
      </w:r>
      <w:proofErr w:type="spellStart"/>
      <w:r w:rsidR="00CA7433">
        <w:rPr>
          <w:szCs w:val="18"/>
        </w:rPr>
        <w:t>Tenderned</w:t>
      </w:r>
      <w:proofErr w:type="spellEnd"/>
      <w:r w:rsidR="00CA7433">
        <w:rPr>
          <w:szCs w:val="18"/>
        </w:rPr>
        <w:t xml:space="preserve"> </w:t>
      </w:r>
      <w:r>
        <w:rPr>
          <w:szCs w:val="18"/>
        </w:rPr>
        <w:t>een marktconsultatie</w:t>
      </w:r>
      <w:r w:rsidR="00CA7433">
        <w:rPr>
          <w:szCs w:val="18"/>
        </w:rPr>
        <w:t xml:space="preserve"> gepubliceerd voor een aan te schaffen financieel pakket in SAAS vorm</w:t>
      </w:r>
      <w:r w:rsidR="00295F28">
        <w:rPr>
          <w:szCs w:val="18"/>
        </w:rPr>
        <w:t xml:space="preserve"> met het </w:t>
      </w:r>
      <w:r w:rsidR="00CA7433">
        <w:rPr>
          <w:szCs w:val="18"/>
        </w:rPr>
        <w:t xml:space="preserve"> </w:t>
      </w:r>
      <w:proofErr w:type="spellStart"/>
      <w:r w:rsidR="00295F28">
        <w:rPr>
          <w:szCs w:val="18"/>
        </w:rPr>
        <w:t>Tenderned</w:t>
      </w:r>
      <w:proofErr w:type="spellEnd"/>
      <w:r w:rsidR="00295F28">
        <w:rPr>
          <w:szCs w:val="18"/>
        </w:rPr>
        <w:t xml:space="preserve"> kenmerk 234236. </w:t>
      </w:r>
      <w:r w:rsidR="00BF6B8F">
        <w:rPr>
          <w:szCs w:val="18"/>
        </w:rPr>
        <w:br/>
      </w:r>
      <w:r w:rsidR="00295F28">
        <w:rPr>
          <w:szCs w:val="18"/>
        </w:rPr>
        <w:t xml:space="preserve">Reden voor deze </w:t>
      </w:r>
      <w:r w:rsidR="008C334F">
        <w:rPr>
          <w:szCs w:val="18"/>
        </w:rPr>
        <w:t>consulta</w:t>
      </w:r>
      <w:r w:rsidR="00295F28">
        <w:rPr>
          <w:szCs w:val="18"/>
        </w:rPr>
        <w:t xml:space="preserve">tie was </w:t>
      </w:r>
      <w:r w:rsidR="00BF6B8F">
        <w:rPr>
          <w:szCs w:val="18"/>
        </w:rPr>
        <w:t xml:space="preserve">onder andere </w:t>
      </w:r>
      <w:r w:rsidR="00295F28">
        <w:rPr>
          <w:szCs w:val="18"/>
        </w:rPr>
        <w:t xml:space="preserve">dat er binnen de VRZHZ onvoldoende kennis aanwezig is om een goed en marktconform </w:t>
      </w:r>
      <w:r w:rsidR="00BF6B8F">
        <w:rPr>
          <w:szCs w:val="18"/>
        </w:rPr>
        <w:t>P</w:t>
      </w:r>
      <w:r w:rsidR="00295F28">
        <w:rPr>
          <w:szCs w:val="18"/>
        </w:rPr>
        <w:t xml:space="preserve">akket van </w:t>
      </w:r>
      <w:r w:rsidR="00BF6B8F">
        <w:rPr>
          <w:szCs w:val="18"/>
        </w:rPr>
        <w:t>E</w:t>
      </w:r>
      <w:r w:rsidR="00295F28">
        <w:rPr>
          <w:szCs w:val="18"/>
        </w:rPr>
        <w:t>isen op te stellen.</w:t>
      </w:r>
    </w:p>
    <w:p w:rsidR="000F2912" w:rsidRDefault="000F2912" w:rsidP="00D470E5">
      <w:pPr>
        <w:rPr>
          <w:szCs w:val="18"/>
        </w:rPr>
      </w:pPr>
    </w:p>
    <w:p w:rsidR="00BF6B8F" w:rsidRDefault="00BF6B8F" w:rsidP="00D470E5">
      <w:pPr>
        <w:rPr>
          <w:szCs w:val="18"/>
        </w:rPr>
      </w:pPr>
      <w:r>
        <w:rPr>
          <w:szCs w:val="18"/>
        </w:rPr>
        <w:t xml:space="preserve">Voor meer informatie over de VRZHZ, de eisen en wensen voor dit financieel pakket en de procedure die de VRZHZ voor ogen heeft, verwijzen wij kortheidshalve naar </w:t>
      </w:r>
      <w:r w:rsidR="000F2912">
        <w:rPr>
          <w:szCs w:val="18"/>
        </w:rPr>
        <w:t>de</w:t>
      </w:r>
      <w:r>
        <w:rPr>
          <w:szCs w:val="18"/>
        </w:rPr>
        <w:t xml:space="preserve"> marktconsultatie document</w:t>
      </w:r>
      <w:r w:rsidR="000F2912">
        <w:rPr>
          <w:szCs w:val="18"/>
        </w:rPr>
        <w:t>en</w:t>
      </w:r>
      <w:r>
        <w:rPr>
          <w:szCs w:val="18"/>
        </w:rPr>
        <w:t xml:space="preserve"> en onze website www.vrzhzveilig.nl </w:t>
      </w:r>
    </w:p>
    <w:p w:rsidR="00D06677" w:rsidRDefault="00D06677" w:rsidP="00D470E5">
      <w:pPr>
        <w:rPr>
          <w:szCs w:val="18"/>
        </w:rPr>
      </w:pPr>
    </w:p>
    <w:p w:rsidR="00D06677" w:rsidRDefault="00D06677" w:rsidP="00D470E5">
      <w:pPr>
        <w:rPr>
          <w:szCs w:val="18"/>
        </w:rPr>
      </w:pPr>
      <w:r>
        <w:rPr>
          <w:szCs w:val="18"/>
        </w:rPr>
        <w:t xml:space="preserve">Tot op heden zijn er geen </w:t>
      </w:r>
      <w:r w:rsidR="00817140">
        <w:rPr>
          <w:szCs w:val="18"/>
        </w:rPr>
        <w:t xml:space="preserve">verdiepende </w:t>
      </w:r>
      <w:r>
        <w:rPr>
          <w:szCs w:val="18"/>
        </w:rPr>
        <w:t xml:space="preserve">vragen </w:t>
      </w:r>
      <w:r w:rsidR="00817140">
        <w:rPr>
          <w:szCs w:val="18"/>
        </w:rPr>
        <w:t>ontvangen</w:t>
      </w:r>
      <w:r w:rsidR="00BF6B8F">
        <w:rPr>
          <w:szCs w:val="18"/>
        </w:rPr>
        <w:t>,</w:t>
      </w:r>
      <w:r w:rsidR="00817140">
        <w:rPr>
          <w:szCs w:val="18"/>
        </w:rPr>
        <w:t xml:space="preserve"> anders dan over de te volgen procedure. </w:t>
      </w:r>
      <w:r w:rsidR="00712575">
        <w:rPr>
          <w:szCs w:val="18"/>
        </w:rPr>
        <w:br/>
        <w:t xml:space="preserve">Geen vragen die door de VRZHZ nu beantwoord kunnen worden, derhalve </w:t>
      </w:r>
      <w:r w:rsidR="000F2912">
        <w:rPr>
          <w:szCs w:val="18"/>
        </w:rPr>
        <w:t>kan</w:t>
      </w:r>
      <w:r w:rsidR="00712575">
        <w:rPr>
          <w:szCs w:val="18"/>
        </w:rPr>
        <w:t xml:space="preserve"> er daarom ook geen Nota van Inlichtingen worden opgesteld.</w:t>
      </w:r>
    </w:p>
    <w:p w:rsidR="00712575" w:rsidRDefault="00712575" w:rsidP="00D470E5">
      <w:pPr>
        <w:rPr>
          <w:szCs w:val="18"/>
        </w:rPr>
      </w:pPr>
    </w:p>
    <w:p w:rsidR="00712575" w:rsidRDefault="00DC3FCD" w:rsidP="00D470E5">
      <w:pPr>
        <w:rPr>
          <w:szCs w:val="18"/>
        </w:rPr>
      </w:pPr>
      <w:r>
        <w:rPr>
          <w:szCs w:val="18"/>
        </w:rPr>
        <w:t xml:space="preserve">Wij zien de reacties van partijen die ons bij het opstellen van een marktconform, transparant en non-discriminatoir </w:t>
      </w:r>
      <w:r w:rsidR="00BF6B8F">
        <w:rPr>
          <w:szCs w:val="18"/>
        </w:rPr>
        <w:t>P</w:t>
      </w:r>
      <w:r>
        <w:rPr>
          <w:szCs w:val="18"/>
        </w:rPr>
        <w:t xml:space="preserve">akket van Eisen </w:t>
      </w:r>
      <w:r w:rsidR="000F2912">
        <w:rPr>
          <w:szCs w:val="18"/>
        </w:rPr>
        <w:t xml:space="preserve">willen adviseren </w:t>
      </w:r>
      <w:r>
        <w:rPr>
          <w:szCs w:val="18"/>
        </w:rPr>
        <w:t xml:space="preserve">graag uiterlijk 15 oktober 2019 12.00 uur </w:t>
      </w:r>
      <w:r w:rsidR="00F67A0A">
        <w:rPr>
          <w:szCs w:val="18"/>
        </w:rPr>
        <w:br/>
      </w:r>
      <w:bookmarkStart w:id="0" w:name="_GoBack"/>
      <w:bookmarkEnd w:id="0"/>
      <w:r>
        <w:rPr>
          <w:szCs w:val="18"/>
        </w:rPr>
        <w:t xml:space="preserve">via </w:t>
      </w:r>
      <w:r w:rsidR="000F2912">
        <w:rPr>
          <w:szCs w:val="18"/>
        </w:rPr>
        <w:t>www.</w:t>
      </w:r>
      <w:r w:rsidR="00BF6B8F">
        <w:rPr>
          <w:szCs w:val="18"/>
        </w:rPr>
        <w:t>T</w:t>
      </w:r>
      <w:r>
        <w:rPr>
          <w:szCs w:val="18"/>
        </w:rPr>
        <w:t>enderned</w:t>
      </w:r>
      <w:r w:rsidR="000F2912">
        <w:rPr>
          <w:szCs w:val="18"/>
        </w:rPr>
        <w:t>.nl</w:t>
      </w:r>
      <w:r>
        <w:rPr>
          <w:szCs w:val="18"/>
        </w:rPr>
        <w:t xml:space="preserve"> tegemoet.</w:t>
      </w:r>
    </w:p>
    <w:p w:rsidR="00D06677" w:rsidRDefault="00D06677" w:rsidP="00D470E5">
      <w:pPr>
        <w:rPr>
          <w:szCs w:val="18"/>
        </w:rPr>
      </w:pPr>
    </w:p>
    <w:p w:rsidR="008C334F" w:rsidRDefault="008C334F" w:rsidP="00D470E5">
      <w:pPr>
        <w:rPr>
          <w:szCs w:val="18"/>
        </w:rPr>
      </w:pPr>
    </w:p>
    <w:p w:rsidR="008C334F" w:rsidRDefault="00DC3FCD" w:rsidP="00D470E5">
      <w:pPr>
        <w:rPr>
          <w:szCs w:val="18"/>
        </w:rPr>
      </w:pPr>
      <w:r>
        <w:rPr>
          <w:szCs w:val="18"/>
        </w:rPr>
        <w:t>Namens de projectgroep,</w:t>
      </w:r>
    </w:p>
    <w:p w:rsidR="00DC3FCD" w:rsidRDefault="00DC3FCD" w:rsidP="00D470E5">
      <w:pPr>
        <w:rPr>
          <w:szCs w:val="18"/>
        </w:rPr>
      </w:pPr>
    </w:p>
    <w:p w:rsidR="008C334F" w:rsidRPr="00D470E5" w:rsidRDefault="008C334F" w:rsidP="00D470E5">
      <w:pPr>
        <w:rPr>
          <w:szCs w:val="18"/>
        </w:rPr>
      </w:pPr>
      <w:r>
        <w:rPr>
          <w:szCs w:val="18"/>
        </w:rPr>
        <w:t>Ton Driessen</w:t>
      </w:r>
      <w:r>
        <w:rPr>
          <w:szCs w:val="18"/>
        </w:rPr>
        <w:br/>
        <w:t>Adviseur Inkoop</w:t>
      </w:r>
    </w:p>
    <w:sectPr w:rsidR="008C334F" w:rsidRPr="00D4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A7E58"/>
    <w:multiLevelType w:val="multilevel"/>
    <w:tmpl w:val="7B0AB9D8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ylesCopied" w:val="-1"/>
  </w:docVars>
  <w:rsids>
    <w:rsidRoot w:val="00D470E5"/>
    <w:rsid w:val="00033A5B"/>
    <w:rsid w:val="00062104"/>
    <w:rsid w:val="000F2912"/>
    <w:rsid w:val="00147F17"/>
    <w:rsid w:val="0015273A"/>
    <w:rsid w:val="00157676"/>
    <w:rsid w:val="00164A13"/>
    <w:rsid w:val="00196F2C"/>
    <w:rsid w:val="001D2DA9"/>
    <w:rsid w:val="001E21D1"/>
    <w:rsid w:val="00252FEB"/>
    <w:rsid w:val="00295F28"/>
    <w:rsid w:val="002A6A05"/>
    <w:rsid w:val="003A6081"/>
    <w:rsid w:val="003C18EA"/>
    <w:rsid w:val="003C2212"/>
    <w:rsid w:val="00466F2D"/>
    <w:rsid w:val="00475728"/>
    <w:rsid w:val="00477F19"/>
    <w:rsid w:val="004D1CAA"/>
    <w:rsid w:val="004E5E69"/>
    <w:rsid w:val="005D12C2"/>
    <w:rsid w:val="0060244E"/>
    <w:rsid w:val="0061460F"/>
    <w:rsid w:val="006B65C3"/>
    <w:rsid w:val="00712575"/>
    <w:rsid w:val="00772B67"/>
    <w:rsid w:val="007B00D0"/>
    <w:rsid w:val="007C664F"/>
    <w:rsid w:val="00807282"/>
    <w:rsid w:val="00817140"/>
    <w:rsid w:val="00881EBA"/>
    <w:rsid w:val="008C1564"/>
    <w:rsid w:val="008C334F"/>
    <w:rsid w:val="00951CB5"/>
    <w:rsid w:val="00974883"/>
    <w:rsid w:val="009D77EB"/>
    <w:rsid w:val="009E09DB"/>
    <w:rsid w:val="00A41B55"/>
    <w:rsid w:val="00A85B65"/>
    <w:rsid w:val="00AA16A4"/>
    <w:rsid w:val="00BF6B8F"/>
    <w:rsid w:val="00C5273C"/>
    <w:rsid w:val="00CA7433"/>
    <w:rsid w:val="00CC61F4"/>
    <w:rsid w:val="00D03CA5"/>
    <w:rsid w:val="00D06677"/>
    <w:rsid w:val="00D446EC"/>
    <w:rsid w:val="00D470E5"/>
    <w:rsid w:val="00D75B6E"/>
    <w:rsid w:val="00D95998"/>
    <w:rsid w:val="00DC3FCD"/>
    <w:rsid w:val="00DD318B"/>
    <w:rsid w:val="00E01EFC"/>
    <w:rsid w:val="00E21CDE"/>
    <w:rsid w:val="00E22188"/>
    <w:rsid w:val="00E524F4"/>
    <w:rsid w:val="00EA6003"/>
    <w:rsid w:val="00EC552D"/>
    <w:rsid w:val="00F1431B"/>
    <w:rsid w:val="00F2265E"/>
    <w:rsid w:val="00F67A0A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70E5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D470E5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D470E5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D470E5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D470E5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470E5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D470E5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D470E5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D470E5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D470E5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D470E5"/>
    <w:rPr>
      <w:rFonts w:ascii="Verdana" w:eastAsia="Times New Roman" w:hAnsi="Verdana" w:cs="Times New Roman"/>
      <w:sz w:val="18"/>
      <w:szCs w:val="19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70E5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D470E5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D470E5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D470E5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D470E5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470E5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D470E5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D470E5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D470E5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D470E5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D470E5"/>
    <w:rPr>
      <w:rFonts w:ascii="Verdana" w:eastAsia="Times New Roman" w:hAnsi="Verdana" w:cs="Times New Roman"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CFE359F</Template>
  <TotalTime>0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Driessen, Ton</dc:creator>
  <cp:lastModifiedBy>Driessen, Ton</cp:lastModifiedBy>
  <cp:revision>2</cp:revision>
  <dcterms:created xsi:type="dcterms:W3CDTF">2019-10-01T11:16:00Z</dcterms:created>
  <dcterms:modified xsi:type="dcterms:W3CDTF">2019-10-01T11:16:00Z</dcterms:modified>
</cp:coreProperties>
</file>