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B24" w:rsidRPr="00057A10" w:rsidRDefault="003E0B24" w:rsidP="00AA570A">
      <w:pPr>
        <w:jc w:val="center"/>
        <w:rPr>
          <w:b/>
          <w:sz w:val="20"/>
          <w:szCs w:val="20"/>
        </w:rPr>
      </w:pPr>
      <w:r w:rsidRPr="00057A10">
        <w:rPr>
          <w:b/>
          <w:sz w:val="20"/>
          <w:szCs w:val="20"/>
        </w:rPr>
        <w:t>M</w:t>
      </w:r>
      <w:r w:rsidR="00057A10">
        <w:rPr>
          <w:b/>
          <w:sz w:val="20"/>
          <w:szCs w:val="20"/>
        </w:rPr>
        <w:t>ARKTCONSULTATIE</w:t>
      </w:r>
      <w:r w:rsidRPr="00057A10">
        <w:rPr>
          <w:b/>
          <w:sz w:val="20"/>
          <w:szCs w:val="20"/>
        </w:rPr>
        <w:t xml:space="preserve"> </w:t>
      </w:r>
    </w:p>
    <w:p w:rsidR="003A2D76" w:rsidRDefault="00E00A55" w:rsidP="00E00A55">
      <w:pPr>
        <w:jc w:val="center"/>
      </w:pPr>
      <w:r w:rsidRPr="00E00A55">
        <w:rPr>
          <w:b/>
        </w:rPr>
        <w:t xml:space="preserve">Financieel Registratie </w:t>
      </w:r>
      <w:r w:rsidR="004D0EFB">
        <w:rPr>
          <w:b/>
        </w:rPr>
        <w:t xml:space="preserve">en Boekhoud </w:t>
      </w:r>
      <w:r w:rsidRPr="00E00A55">
        <w:rPr>
          <w:b/>
        </w:rPr>
        <w:t>Systeem</w:t>
      </w:r>
    </w:p>
    <w:p w:rsidR="00001DFF" w:rsidRDefault="00001DFF" w:rsidP="00057A10">
      <w:pPr>
        <w:spacing w:after="240"/>
        <w:jc w:val="center"/>
        <w:rPr>
          <w:b/>
          <w:sz w:val="20"/>
          <w:szCs w:val="20"/>
        </w:rPr>
      </w:pPr>
    </w:p>
    <w:p w:rsidR="00057A10" w:rsidRPr="00402D41" w:rsidRDefault="00057A10" w:rsidP="00057A10">
      <w:pPr>
        <w:spacing w:after="240"/>
        <w:jc w:val="center"/>
        <w:rPr>
          <w:b/>
          <w:sz w:val="20"/>
          <w:szCs w:val="20"/>
        </w:rPr>
      </w:pPr>
      <w:r w:rsidRPr="00402D41">
        <w:rPr>
          <w:b/>
          <w:sz w:val="20"/>
          <w:szCs w:val="20"/>
        </w:rPr>
        <w:t>DE ORGANISATIE</w:t>
      </w:r>
    </w:p>
    <w:p w:rsidR="00B87E13" w:rsidRDefault="00F95756" w:rsidP="00057A10">
      <w:pPr>
        <w:spacing w:after="240" w:line="240" w:lineRule="auto"/>
        <w:rPr>
          <w:szCs w:val="18"/>
        </w:rPr>
      </w:pPr>
      <w:r w:rsidRPr="00F95756">
        <w:rPr>
          <w:szCs w:val="18"/>
        </w:rPr>
        <w:t>De Gemeenschappelijke Regeling Veiligheidsregio Zuid-Holland Zuid (VRZHZ) is één van de 25 veiligheidsregio’s in Nederland. Namens de 10 gemeenten in onze regio voert de V</w:t>
      </w:r>
      <w:r w:rsidR="002D2B9C">
        <w:rPr>
          <w:szCs w:val="18"/>
        </w:rPr>
        <w:t>RZHZ</w:t>
      </w:r>
      <w:r w:rsidRPr="00F95756">
        <w:rPr>
          <w:szCs w:val="18"/>
        </w:rPr>
        <w:t xml:space="preserve"> verschillende taken uit op het gebied van rampenbestrijding,</w:t>
      </w:r>
      <w:r w:rsidR="00057A10" w:rsidRPr="00402D41">
        <w:rPr>
          <w:szCs w:val="18"/>
        </w:rPr>
        <w:t xml:space="preserve"> </w:t>
      </w:r>
      <w:r w:rsidR="00057A10" w:rsidRPr="00F95756">
        <w:rPr>
          <w:szCs w:val="18"/>
        </w:rPr>
        <w:t>crisisbeheersing,</w:t>
      </w:r>
      <w:r w:rsidRPr="00F95756">
        <w:rPr>
          <w:szCs w:val="18"/>
        </w:rPr>
        <w:t xml:space="preserve"> brandweerzorg en geneeskundige hulpverlening. </w:t>
      </w:r>
    </w:p>
    <w:p w:rsidR="00F95756" w:rsidRPr="00402D41" w:rsidRDefault="00075B80" w:rsidP="00057A10">
      <w:pPr>
        <w:spacing w:after="240" w:line="240" w:lineRule="auto"/>
        <w:rPr>
          <w:szCs w:val="18"/>
        </w:rPr>
      </w:pPr>
      <w:r w:rsidRPr="00402D41">
        <w:rPr>
          <w:szCs w:val="18"/>
        </w:rPr>
        <w:t>De VRZHZ doet dit met ongeveer 300 beroeps- en ruim 700 vrijwillige brandweermedewerkers.</w:t>
      </w:r>
      <w:r w:rsidRPr="00402D41">
        <w:rPr>
          <w:szCs w:val="18"/>
        </w:rPr>
        <w:br/>
      </w:r>
      <w:r w:rsidR="00F95756" w:rsidRPr="00F95756">
        <w:rPr>
          <w:bCs/>
          <w:szCs w:val="18"/>
        </w:rPr>
        <w:t xml:space="preserve">De 10 gemeenten die samen de VRZHZ vormen zijn de gemeenten Dordrecht, Hendrik-Ido-Ambacht, Zwijndrecht, Alblasserdam, Gorinchem, Hardinxveld-Giessendam, Papendrecht, Sliedrecht, Molenlanden en Hoeksche Waard, in totaal met zo’n 437.000 inwoners. </w:t>
      </w:r>
      <w:r w:rsidR="00F95756" w:rsidRPr="00F95756">
        <w:rPr>
          <w:bCs/>
          <w:szCs w:val="18"/>
        </w:rPr>
        <w:br/>
        <w:t xml:space="preserve">Vanwege de ligging en inrichting van het gebied heeft de VRZHZ te maken met specifieke risico’s: de vele (rijks-) wegen, spoorwegen en industriegebieden met gevaarlijke stoffen. </w:t>
      </w:r>
      <w:r w:rsidR="00F95756" w:rsidRPr="00402D41">
        <w:rPr>
          <w:bCs/>
          <w:szCs w:val="18"/>
        </w:rPr>
        <w:br/>
        <w:t xml:space="preserve">De VRZHZ zorgt voor de beheersing van deze risico’s, zodat deze zo klein mogelijk worden gehouden en onze regio zo veilig mogelijk </w:t>
      </w:r>
      <w:r w:rsidR="005B2100">
        <w:rPr>
          <w:bCs/>
          <w:szCs w:val="18"/>
        </w:rPr>
        <w:t>blijft</w:t>
      </w:r>
      <w:r w:rsidR="00F95756" w:rsidRPr="00402D41">
        <w:rPr>
          <w:bCs/>
          <w:szCs w:val="18"/>
        </w:rPr>
        <w:t>.</w:t>
      </w:r>
    </w:p>
    <w:p w:rsidR="00A10283" w:rsidRDefault="00F95756" w:rsidP="00127AFD">
      <w:pPr>
        <w:spacing w:line="240" w:lineRule="auto"/>
        <w:rPr>
          <w:szCs w:val="18"/>
        </w:rPr>
      </w:pPr>
      <w:r w:rsidRPr="00402D41">
        <w:rPr>
          <w:szCs w:val="18"/>
        </w:rPr>
        <w:t xml:space="preserve">Het dagelijks werk van de Veiligheidsregio Zuid-Holland Zuid is </w:t>
      </w:r>
      <w:r w:rsidR="0006462C">
        <w:rPr>
          <w:szCs w:val="18"/>
        </w:rPr>
        <w:t xml:space="preserve">te </w:t>
      </w:r>
      <w:r w:rsidR="00391AD8">
        <w:rPr>
          <w:szCs w:val="18"/>
        </w:rPr>
        <w:t xml:space="preserve">zorgen voor </w:t>
      </w:r>
      <w:r w:rsidRPr="00402D41">
        <w:rPr>
          <w:szCs w:val="18"/>
        </w:rPr>
        <w:t>een goed voorbereide brandweer</w:t>
      </w:r>
      <w:r w:rsidR="00075B80" w:rsidRPr="00402D41">
        <w:rPr>
          <w:szCs w:val="18"/>
        </w:rPr>
        <w:t xml:space="preserve">, </w:t>
      </w:r>
      <w:r w:rsidRPr="00402D41">
        <w:rPr>
          <w:szCs w:val="18"/>
        </w:rPr>
        <w:t xml:space="preserve"> rampenbestrijdings- en crisisorganisatie die 24 uur per dag en 7 dagen in de week paraat zijn. Door de expertise is de VRZHZ dan ook veiligheidsadviseur voor de 10 gemeenten en partners in de regio. </w:t>
      </w:r>
      <w:r w:rsidR="00001DFF">
        <w:rPr>
          <w:szCs w:val="18"/>
        </w:rPr>
        <w:br/>
      </w:r>
      <w:r w:rsidRPr="00402D41">
        <w:rPr>
          <w:rFonts w:cs="CenturyGothic"/>
          <w:szCs w:val="18"/>
        </w:rPr>
        <w:t>De VRZHZ voert deze marktconsultatie mede uit namens Veiligheidscentrum Spinel te Dordrecht.</w:t>
      </w:r>
      <w:r w:rsidR="00057A10" w:rsidRPr="00402D41">
        <w:rPr>
          <w:rFonts w:cs="CenturyGothic"/>
          <w:szCs w:val="18"/>
        </w:rPr>
        <w:t xml:space="preserve"> </w:t>
      </w:r>
      <w:r w:rsidR="00A10283">
        <w:rPr>
          <w:szCs w:val="18"/>
        </w:rPr>
        <w:t xml:space="preserve">De administratie van dit </w:t>
      </w:r>
      <w:r w:rsidR="005A42C8" w:rsidRPr="00402D41">
        <w:rPr>
          <w:rFonts w:cs="CenturyGothic"/>
          <w:szCs w:val="18"/>
        </w:rPr>
        <w:t>regionale en multifunctionele</w:t>
      </w:r>
      <w:r w:rsidR="005A42C8">
        <w:rPr>
          <w:szCs w:val="18"/>
        </w:rPr>
        <w:t xml:space="preserve"> </w:t>
      </w:r>
      <w:r w:rsidR="00A10283">
        <w:rPr>
          <w:szCs w:val="18"/>
        </w:rPr>
        <w:t xml:space="preserve">opleidingscentrum </w:t>
      </w:r>
      <w:r w:rsidR="007E5F84">
        <w:rPr>
          <w:szCs w:val="18"/>
        </w:rPr>
        <w:t>wordt verzorg</w:t>
      </w:r>
      <w:r w:rsidR="002E4CE2">
        <w:rPr>
          <w:szCs w:val="18"/>
        </w:rPr>
        <w:t>d</w:t>
      </w:r>
      <w:r w:rsidR="007E5F84">
        <w:rPr>
          <w:szCs w:val="18"/>
        </w:rPr>
        <w:t xml:space="preserve"> door de </w:t>
      </w:r>
      <w:r w:rsidR="00A10283">
        <w:rPr>
          <w:szCs w:val="18"/>
        </w:rPr>
        <w:t>VRZHZ.</w:t>
      </w:r>
    </w:p>
    <w:p w:rsidR="00127AFD" w:rsidRPr="00402D41" w:rsidRDefault="00127AFD" w:rsidP="00127AFD">
      <w:pPr>
        <w:spacing w:line="240" w:lineRule="auto"/>
        <w:rPr>
          <w:szCs w:val="18"/>
        </w:rPr>
      </w:pPr>
      <w:r w:rsidRPr="00402D41">
        <w:rPr>
          <w:szCs w:val="18"/>
        </w:rPr>
        <w:t xml:space="preserve">Zie voor meer informatie over de werkzaamheden en aandachtsgebieden de websites van de VRZHZ: </w:t>
      </w:r>
      <w:hyperlink r:id="rId9" w:history="1">
        <w:r w:rsidRPr="00402D41">
          <w:rPr>
            <w:rStyle w:val="Hyperlink"/>
            <w:szCs w:val="18"/>
          </w:rPr>
          <w:t>www.ZHZveilig.nl</w:t>
        </w:r>
      </w:hyperlink>
      <w:r w:rsidRPr="00402D41">
        <w:rPr>
          <w:szCs w:val="18"/>
        </w:rPr>
        <w:t xml:space="preserve"> en www.spinel.nl.</w:t>
      </w:r>
    </w:p>
    <w:p w:rsidR="003A2D76" w:rsidRDefault="003A2D76" w:rsidP="00057A10">
      <w:pPr>
        <w:spacing w:line="240" w:lineRule="auto"/>
        <w:rPr>
          <w:rFonts w:cs="CenturyGothic"/>
          <w:szCs w:val="18"/>
        </w:rPr>
      </w:pPr>
    </w:p>
    <w:p w:rsidR="00C03FA0" w:rsidRDefault="00C03FA0" w:rsidP="00057A10">
      <w:pPr>
        <w:spacing w:line="240" w:lineRule="auto"/>
        <w:rPr>
          <w:rFonts w:cs="CenturyGothic"/>
          <w:szCs w:val="18"/>
        </w:rPr>
      </w:pPr>
    </w:p>
    <w:p w:rsidR="00127AFD" w:rsidRDefault="00057A10" w:rsidP="00057A10">
      <w:pPr>
        <w:spacing w:after="240"/>
        <w:jc w:val="center"/>
        <w:rPr>
          <w:b/>
          <w:sz w:val="20"/>
          <w:szCs w:val="20"/>
        </w:rPr>
      </w:pPr>
      <w:r w:rsidRPr="00057A10">
        <w:rPr>
          <w:b/>
          <w:sz w:val="20"/>
          <w:szCs w:val="20"/>
        </w:rPr>
        <w:t>ALGEMEEN</w:t>
      </w:r>
    </w:p>
    <w:p w:rsidR="00127AFD" w:rsidRDefault="00127AFD" w:rsidP="00127AFD">
      <w:pPr>
        <w:spacing w:line="240" w:lineRule="auto"/>
        <w:rPr>
          <w:szCs w:val="18"/>
        </w:rPr>
      </w:pPr>
      <w:r>
        <w:rPr>
          <w:szCs w:val="18"/>
        </w:rPr>
        <w:t xml:space="preserve">Het hoofdkantoor van de VRZHZ is gevestigd in het “Leerpark” </w:t>
      </w:r>
      <w:r w:rsidR="005B2100">
        <w:rPr>
          <w:szCs w:val="18"/>
        </w:rPr>
        <w:t xml:space="preserve">aan de N3 </w:t>
      </w:r>
      <w:r>
        <w:rPr>
          <w:szCs w:val="18"/>
        </w:rPr>
        <w:t xml:space="preserve">in Dordrecht. Hier zitten o.a. de afdelingen Financiën, ICT, HRM, Inkoop, Juridische Zaken, maar ook de Directie </w:t>
      </w:r>
      <w:r w:rsidR="005B2100">
        <w:rPr>
          <w:szCs w:val="18"/>
        </w:rPr>
        <w:t>zit in dit pand</w:t>
      </w:r>
      <w:r>
        <w:rPr>
          <w:szCs w:val="18"/>
        </w:rPr>
        <w:t>.</w:t>
      </w:r>
      <w:r w:rsidR="005B2100">
        <w:rPr>
          <w:szCs w:val="18"/>
        </w:rPr>
        <w:t xml:space="preserve"> Tevens is hier de hoofdvestiging van de brandweer Dordrecht gevestigd, met de magazijnen en de onderhoudswerkplaatsen voor de voertuigen, ademluchtapparatuur etc.</w:t>
      </w:r>
    </w:p>
    <w:p w:rsidR="00127AFD" w:rsidRDefault="00127AFD" w:rsidP="00057A10">
      <w:pPr>
        <w:spacing w:after="240" w:line="240" w:lineRule="auto"/>
        <w:rPr>
          <w:szCs w:val="18"/>
        </w:rPr>
      </w:pPr>
    </w:p>
    <w:p w:rsidR="00001DFF" w:rsidRDefault="0016781E" w:rsidP="00057A10">
      <w:pPr>
        <w:spacing w:after="240" w:line="240" w:lineRule="auto"/>
        <w:rPr>
          <w:szCs w:val="18"/>
        </w:rPr>
      </w:pPr>
      <w:r w:rsidRPr="00402D41">
        <w:rPr>
          <w:szCs w:val="18"/>
        </w:rPr>
        <w:t xml:space="preserve">De VRZHZ </w:t>
      </w:r>
      <w:r w:rsidR="00E00A55">
        <w:rPr>
          <w:szCs w:val="18"/>
        </w:rPr>
        <w:t xml:space="preserve">zoekt een toekomst gericht en flexibel financieel systeem voor de verwerking </w:t>
      </w:r>
      <w:r w:rsidR="00001DFF">
        <w:rPr>
          <w:szCs w:val="18"/>
        </w:rPr>
        <w:t xml:space="preserve">en afhandeling </w:t>
      </w:r>
      <w:r w:rsidR="00E00A55">
        <w:rPr>
          <w:szCs w:val="18"/>
        </w:rPr>
        <w:t xml:space="preserve">van de boekhouding van zowel de VRZHZ </w:t>
      </w:r>
      <w:r w:rsidR="00001DFF">
        <w:rPr>
          <w:szCs w:val="18"/>
        </w:rPr>
        <w:t xml:space="preserve">zelf </w:t>
      </w:r>
      <w:r w:rsidR="00E00A55">
        <w:rPr>
          <w:szCs w:val="18"/>
        </w:rPr>
        <w:t xml:space="preserve">als </w:t>
      </w:r>
      <w:r w:rsidR="005B2100">
        <w:rPr>
          <w:szCs w:val="18"/>
        </w:rPr>
        <w:t xml:space="preserve">Veiligheidscentrum </w:t>
      </w:r>
      <w:r w:rsidR="00E00A55">
        <w:rPr>
          <w:szCs w:val="18"/>
        </w:rPr>
        <w:t>Spinel.</w:t>
      </w:r>
      <w:r w:rsidR="00127AFD">
        <w:rPr>
          <w:szCs w:val="18"/>
        </w:rPr>
        <w:br/>
      </w:r>
      <w:r w:rsidR="00E00A55">
        <w:rPr>
          <w:szCs w:val="18"/>
        </w:rPr>
        <w:t xml:space="preserve">Dit </w:t>
      </w:r>
      <w:r w:rsidR="005B2100">
        <w:rPr>
          <w:szCs w:val="18"/>
        </w:rPr>
        <w:t xml:space="preserve">financieel </w:t>
      </w:r>
      <w:r w:rsidR="00E00A55">
        <w:rPr>
          <w:szCs w:val="18"/>
        </w:rPr>
        <w:t xml:space="preserve">systeem dient </w:t>
      </w:r>
      <w:r w:rsidR="00E00A55" w:rsidRPr="00C03FA0">
        <w:rPr>
          <w:i/>
          <w:szCs w:val="18"/>
          <w:u w:val="single"/>
        </w:rPr>
        <w:t>uiterlijk 31 december 2020</w:t>
      </w:r>
      <w:r w:rsidR="00E00A55">
        <w:rPr>
          <w:szCs w:val="18"/>
        </w:rPr>
        <w:t xml:space="preserve"> geheel operationeel en werkend te zijn en </w:t>
      </w:r>
      <w:r w:rsidR="00001DFF">
        <w:rPr>
          <w:szCs w:val="18"/>
        </w:rPr>
        <w:t xml:space="preserve">moeten alle </w:t>
      </w:r>
      <w:r w:rsidR="00E00A55">
        <w:rPr>
          <w:szCs w:val="18"/>
        </w:rPr>
        <w:t xml:space="preserve">betrokken medewerkers en </w:t>
      </w:r>
      <w:proofErr w:type="spellStart"/>
      <w:r w:rsidR="00E00A55">
        <w:rPr>
          <w:szCs w:val="18"/>
        </w:rPr>
        <w:t>key</w:t>
      </w:r>
      <w:proofErr w:type="spellEnd"/>
      <w:r w:rsidR="00E00A55">
        <w:rPr>
          <w:szCs w:val="18"/>
        </w:rPr>
        <w:t>-users getraind en opgeleid</w:t>
      </w:r>
      <w:r w:rsidR="00001DFF">
        <w:rPr>
          <w:szCs w:val="18"/>
        </w:rPr>
        <w:t xml:space="preserve"> zijn</w:t>
      </w:r>
      <w:r w:rsidR="00213BA1">
        <w:rPr>
          <w:szCs w:val="18"/>
        </w:rPr>
        <w:t xml:space="preserve"> in het gebruik</w:t>
      </w:r>
      <w:r w:rsidR="00E00A55">
        <w:rPr>
          <w:szCs w:val="18"/>
        </w:rPr>
        <w:t xml:space="preserve">. </w:t>
      </w:r>
    </w:p>
    <w:p w:rsidR="00127AFD" w:rsidRDefault="00001DFF" w:rsidP="00057A10">
      <w:pPr>
        <w:spacing w:line="240" w:lineRule="auto"/>
        <w:rPr>
          <w:szCs w:val="18"/>
        </w:rPr>
      </w:pPr>
      <w:r>
        <w:rPr>
          <w:szCs w:val="18"/>
        </w:rPr>
        <w:t>Met deze marktconsultatie wil de</w:t>
      </w:r>
      <w:r w:rsidR="00973070">
        <w:rPr>
          <w:szCs w:val="18"/>
        </w:rPr>
        <w:t xml:space="preserve"> </w:t>
      </w:r>
      <w:r w:rsidR="004A485A" w:rsidRPr="00402D41">
        <w:rPr>
          <w:szCs w:val="18"/>
        </w:rPr>
        <w:t>VRZHZ</w:t>
      </w:r>
      <w:r w:rsidR="00E91E19" w:rsidRPr="00402D41">
        <w:rPr>
          <w:szCs w:val="18"/>
        </w:rPr>
        <w:t xml:space="preserve"> onderzoeken </w:t>
      </w:r>
      <w:r w:rsidR="00213BA1">
        <w:rPr>
          <w:szCs w:val="18"/>
        </w:rPr>
        <w:t>welk financieel pakket het best bij haar taken en behoeften past, en wil daarbij uitdrukkelijk de mar</w:t>
      </w:r>
      <w:r w:rsidR="00127AFD">
        <w:rPr>
          <w:szCs w:val="18"/>
        </w:rPr>
        <w:t xml:space="preserve">kt betrekken. Dit om de </w:t>
      </w:r>
      <w:r w:rsidR="00E91E19" w:rsidRPr="00402D41">
        <w:rPr>
          <w:szCs w:val="18"/>
        </w:rPr>
        <w:t xml:space="preserve">voor </w:t>
      </w:r>
      <w:r w:rsidR="00075B80" w:rsidRPr="00402D41">
        <w:rPr>
          <w:szCs w:val="18"/>
        </w:rPr>
        <w:t>haar</w:t>
      </w:r>
      <w:r w:rsidR="004A485A" w:rsidRPr="00402D41">
        <w:rPr>
          <w:szCs w:val="18"/>
        </w:rPr>
        <w:t xml:space="preserve"> organisatie </w:t>
      </w:r>
      <w:r w:rsidR="00B20CFC" w:rsidRPr="00402D41">
        <w:rPr>
          <w:szCs w:val="18"/>
        </w:rPr>
        <w:t>b</w:t>
      </w:r>
      <w:r w:rsidR="00E91E19" w:rsidRPr="00402D41">
        <w:rPr>
          <w:szCs w:val="18"/>
        </w:rPr>
        <w:t xml:space="preserve">est passende </w:t>
      </w:r>
      <w:r w:rsidR="00AA570A" w:rsidRPr="00402D41">
        <w:rPr>
          <w:szCs w:val="18"/>
        </w:rPr>
        <w:t>en</w:t>
      </w:r>
      <w:r w:rsidR="008A63E1" w:rsidRPr="00402D41">
        <w:rPr>
          <w:szCs w:val="18"/>
        </w:rPr>
        <w:t xml:space="preserve"> meest </w:t>
      </w:r>
      <w:r w:rsidR="00AA570A" w:rsidRPr="00402D41">
        <w:rPr>
          <w:szCs w:val="18"/>
        </w:rPr>
        <w:t>geëigende</w:t>
      </w:r>
      <w:r w:rsidR="008A63E1" w:rsidRPr="00402D41">
        <w:rPr>
          <w:szCs w:val="18"/>
        </w:rPr>
        <w:t xml:space="preserve"> </w:t>
      </w:r>
      <w:r w:rsidR="00E91E19" w:rsidRPr="00402D41">
        <w:rPr>
          <w:szCs w:val="18"/>
        </w:rPr>
        <w:t>oplossing</w:t>
      </w:r>
      <w:r w:rsidR="004A485A" w:rsidRPr="00402D41">
        <w:rPr>
          <w:szCs w:val="18"/>
        </w:rPr>
        <w:t xml:space="preserve"> </w:t>
      </w:r>
      <w:r w:rsidR="00127AFD">
        <w:rPr>
          <w:szCs w:val="18"/>
        </w:rPr>
        <w:t xml:space="preserve">te vinden voor haar </w:t>
      </w:r>
      <w:r w:rsidR="00B87E13">
        <w:rPr>
          <w:szCs w:val="18"/>
        </w:rPr>
        <w:t>financiële</w:t>
      </w:r>
      <w:r w:rsidR="00127AFD">
        <w:rPr>
          <w:szCs w:val="18"/>
        </w:rPr>
        <w:t xml:space="preserve"> administratie, welke ook voor de toekomst alle mogelijkheden biedt. </w:t>
      </w:r>
    </w:p>
    <w:p w:rsidR="00B87E13" w:rsidRDefault="00B87E13" w:rsidP="00057A10">
      <w:pPr>
        <w:spacing w:line="240" w:lineRule="auto"/>
        <w:rPr>
          <w:szCs w:val="18"/>
        </w:rPr>
      </w:pPr>
    </w:p>
    <w:p w:rsidR="005B2100" w:rsidRDefault="00122784" w:rsidP="00057A10">
      <w:pPr>
        <w:spacing w:line="240" w:lineRule="auto"/>
        <w:rPr>
          <w:szCs w:val="18"/>
        </w:rPr>
      </w:pPr>
      <w:r w:rsidRPr="00402D41">
        <w:rPr>
          <w:szCs w:val="18"/>
        </w:rPr>
        <w:t xml:space="preserve">Zij is daarom </w:t>
      </w:r>
      <w:r w:rsidR="0016781E" w:rsidRPr="00402D41">
        <w:rPr>
          <w:szCs w:val="18"/>
        </w:rPr>
        <w:t xml:space="preserve">op zoek naar een </w:t>
      </w:r>
      <w:r w:rsidR="000C2AAC" w:rsidRPr="00402D41">
        <w:rPr>
          <w:szCs w:val="18"/>
        </w:rPr>
        <w:t>dienstverlener</w:t>
      </w:r>
      <w:r w:rsidR="0016781E" w:rsidRPr="00402D41">
        <w:rPr>
          <w:szCs w:val="18"/>
        </w:rPr>
        <w:t xml:space="preserve"> die </w:t>
      </w:r>
      <w:r w:rsidR="000C2AAC" w:rsidRPr="00402D41">
        <w:rPr>
          <w:szCs w:val="18"/>
        </w:rPr>
        <w:t xml:space="preserve">haar een </w:t>
      </w:r>
      <w:r w:rsidR="00C839F6">
        <w:rPr>
          <w:szCs w:val="18"/>
        </w:rPr>
        <w:t>goed werkend financieel pakket kan bieden</w:t>
      </w:r>
      <w:r w:rsidR="002145B0" w:rsidRPr="00402D41">
        <w:rPr>
          <w:szCs w:val="18"/>
        </w:rPr>
        <w:t>,</w:t>
      </w:r>
      <w:r w:rsidR="005743FA" w:rsidRPr="00402D41">
        <w:rPr>
          <w:szCs w:val="18"/>
        </w:rPr>
        <w:t xml:space="preserve"> inclusief het beheer en onderhoud van </w:t>
      </w:r>
      <w:r w:rsidR="005B2100">
        <w:rPr>
          <w:szCs w:val="18"/>
        </w:rPr>
        <w:t>dat</w:t>
      </w:r>
      <w:r w:rsidR="005743FA" w:rsidRPr="00402D41">
        <w:rPr>
          <w:szCs w:val="18"/>
        </w:rPr>
        <w:t xml:space="preserve"> systeem</w:t>
      </w:r>
      <w:r w:rsidR="00C839F6">
        <w:rPr>
          <w:szCs w:val="18"/>
        </w:rPr>
        <w:t xml:space="preserve">. </w:t>
      </w:r>
      <w:r w:rsidR="00B87E13">
        <w:rPr>
          <w:szCs w:val="18"/>
        </w:rPr>
        <w:t xml:space="preserve">Van de </w:t>
      </w:r>
      <w:r w:rsidR="00C839F6">
        <w:rPr>
          <w:szCs w:val="18"/>
        </w:rPr>
        <w:t xml:space="preserve">opdrachtnemer </w:t>
      </w:r>
      <w:r w:rsidR="00B87E13">
        <w:rPr>
          <w:szCs w:val="18"/>
        </w:rPr>
        <w:t>verwacht</w:t>
      </w:r>
      <w:r w:rsidR="00C839F6">
        <w:rPr>
          <w:szCs w:val="18"/>
        </w:rPr>
        <w:t xml:space="preserve"> VRZHZ </w:t>
      </w:r>
      <w:r w:rsidR="00B87E13">
        <w:rPr>
          <w:szCs w:val="18"/>
        </w:rPr>
        <w:t xml:space="preserve">dat deze </w:t>
      </w:r>
      <w:r w:rsidR="004F4C6D">
        <w:rPr>
          <w:szCs w:val="18"/>
        </w:rPr>
        <w:t xml:space="preserve">haar </w:t>
      </w:r>
      <w:r w:rsidR="00C839F6">
        <w:rPr>
          <w:szCs w:val="18"/>
        </w:rPr>
        <w:t xml:space="preserve">optimaal kan </w:t>
      </w:r>
      <w:proofErr w:type="spellStart"/>
      <w:r w:rsidR="00C839F6">
        <w:rPr>
          <w:szCs w:val="18"/>
        </w:rPr>
        <w:t>ontzorgen</w:t>
      </w:r>
      <w:proofErr w:type="spellEnd"/>
      <w:r w:rsidR="00B87E13">
        <w:rPr>
          <w:szCs w:val="18"/>
        </w:rPr>
        <w:t xml:space="preserve"> met een flexibele service</w:t>
      </w:r>
      <w:r w:rsidR="000C2AAC" w:rsidRPr="00402D41">
        <w:rPr>
          <w:szCs w:val="18"/>
        </w:rPr>
        <w:t xml:space="preserve">. </w:t>
      </w:r>
      <w:r w:rsidR="00B20CFC" w:rsidRPr="00402D41">
        <w:rPr>
          <w:szCs w:val="18"/>
        </w:rPr>
        <w:br/>
      </w:r>
    </w:p>
    <w:p w:rsidR="00221147" w:rsidRDefault="00B87E13" w:rsidP="00057A10">
      <w:pPr>
        <w:spacing w:line="240" w:lineRule="auto"/>
        <w:rPr>
          <w:szCs w:val="18"/>
        </w:rPr>
      </w:pPr>
      <w:r>
        <w:rPr>
          <w:szCs w:val="18"/>
        </w:rPr>
        <w:t xml:space="preserve">VRZHZ </w:t>
      </w:r>
      <w:r w:rsidR="00057A10" w:rsidRPr="00402D41">
        <w:rPr>
          <w:szCs w:val="18"/>
        </w:rPr>
        <w:t>wil graag weten w</w:t>
      </w:r>
      <w:r w:rsidR="009325EA">
        <w:rPr>
          <w:szCs w:val="18"/>
        </w:rPr>
        <w:t>elke functionaliteiten in een financi</w:t>
      </w:r>
      <w:r w:rsidR="004F4C6D">
        <w:rPr>
          <w:szCs w:val="18"/>
        </w:rPr>
        <w:t>e</w:t>
      </w:r>
      <w:r w:rsidR="00057A10" w:rsidRPr="00402D41">
        <w:rPr>
          <w:szCs w:val="18"/>
        </w:rPr>
        <w:t>e</w:t>
      </w:r>
      <w:r w:rsidR="00140AC5">
        <w:rPr>
          <w:szCs w:val="18"/>
        </w:rPr>
        <w:t xml:space="preserve">l pakket </w:t>
      </w:r>
      <w:r w:rsidR="00945D93" w:rsidRPr="00402D41">
        <w:rPr>
          <w:szCs w:val="18"/>
        </w:rPr>
        <w:t>de markt kan bieden</w:t>
      </w:r>
      <w:r w:rsidR="005B2100">
        <w:rPr>
          <w:szCs w:val="18"/>
        </w:rPr>
        <w:t>,</w:t>
      </w:r>
      <w:r w:rsidR="00945D93">
        <w:rPr>
          <w:szCs w:val="18"/>
        </w:rPr>
        <w:t xml:space="preserve"> </w:t>
      </w:r>
      <w:r w:rsidR="00140AC5">
        <w:rPr>
          <w:szCs w:val="18"/>
        </w:rPr>
        <w:t xml:space="preserve">maar ook </w:t>
      </w:r>
      <w:r w:rsidR="00057A10" w:rsidRPr="00402D41">
        <w:rPr>
          <w:szCs w:val="18"/>
        </w:rPr>
        <w:t>tegen welk</w:t>
      </w:r>
      <w:r w:rsidR="00402D41" w:rsidRPr="00402D41">
        <w:rPr>
          <w:szCs w:val="18"/>
        </w:rPr>
        <w:t>e</w:t>
      </w:r>
      <w:r w:rsidR="00057A10" w:rsidRPr="00402D41">
        <w:rPr>
          <w:szCs w:val="18"/>
        </w:rPr>
        <w:t xml:space="preserve"> kosten.</w:t>
      </w:r>
      <w:r w:rsidR="00402D41" w:rsidRPr="00402D41">
        <w:rPr>
          <w:szCs w:val="18"/>
        </w:rPr>
        <w:t xml:space="preserve"> </w:t>
      </w:r>
      <w:r w:rsidR="009325EA">
        <w:rPr>
          <w:szCs w:val="18"/>
        </w:rPr>
        <w:t xml:space="preserve">Zij zal daarom </w:t>
      </w:r>
      <w:r w:rsidR="00140AC5">
        <w:rPr>
          <w:szCs w:val="18"/>
        </w:rPr>
        <w:t xml:space="preserve">in samenwerking met de </w:t>
      </w:r>
      <w:r w:rsidR="00391AD8">
        <w:rPr>
          <w:szCs w:val="18"/>
        </w:rPr>
        <w:t xml:space="preserve">(maximaal) </w:t>
      </w:r>
      <w:r w:rsidR="00140AC5">
        <w:rPr>
          <w:szCs w:val="18"/>
        </w:rPr>
        <w:t xml:space="preserve">vijf </w:t>
      </w:r>
      <w:r w:rsidR="00945D93">
        <w:rPr>
          <w:szCs w:val="18"/>
        </w:rPr>
        <w:t xml:space="preserve">meest aansprekende </w:t>
      </w:r>
      <w:r w:rsidR="00140AC5">
        <w:rPr>
          <w:szCs w:val="18"/>
        </w:rPr>
        <w:t>aanb</w:t>
      </w:r>
      <w:r w:rsidR="004F4C6D">
        <w:rPr>
          <w:szCs w:val="18"/>
        </w:rPr>
        <w:t>i</w:t>
      </w:r>
      <w:r w:rsidR="00140AC5">
        <w:rPr>
          <w:szCs w:val="18"/>
        </w:rPr>
        <w:t xml:space="preserve">eders die </w:t>
      </w:r>
      <w:r w:rsidR="00945D93">
        <w:rPr>
          <w:szCs w:val="18"/>
        </w:rPr>
        <w:t>reageren op deze verkenning het definitieve Pakket van Eisen opstellen.</w:t>
      </w:r>
      <w:r w:rsidR="00EE4B57">
        <w:rPr>
          <w:szCs w:val="18"/>
        </w:rPr>
        <w:t xml:space="preserve"> Alleen d</w:t>
      </w:r>
      <w:r w:rsidR="00AA2BE0">
        <w:rPr>
          <w:szCs w:val="18"/>
        </w:rPr>
        <w:t>i</w:t>
      </w:r>
      <w:r w:rsidR="00EE4B57">
        <w:rPr>
          <w:szCs w:val="18"/>
        </w:rPr>
        <w:t>e leveranciers zal gevraagd worden gericht een offerte uit te brengen.</w:t>
      </w:r>
    </w:p>
    <w:p w:rsidR="007E5F84" w:rsidRDefault="007E5F84" w:rsidP="00057A10">
      <w:pPr>
        <w:spacing w:line="240" w:lineRule="auto"/>
        <w:rPr>
          <w:szCs w:val="18"/>
        </w:rPr>
      </w:pPr>
    </w:p>
    <w:p w:rsidR="00C839F6" w:rsidRDefault="00C839F6" w:rsidP="00057A10">
      <w:pPr>
        <w:spacing w:line="240" w:lineRule="auto"/>
        <w:rPr>
          <w:szCs w:val="18"/>
        </w:rPr>
      </w:pPr>
    </w:p>
    <w:p w:rsidR="0029604C" w:rsidRDefault="00057A10" w:rsidP="00057A10">
      <w:pPr>
        <w:jc w:val="center"/>
        <w:rPr>
          <w:b/>
          <w:sz w:val="20"/>
          <w:szCs w:val="20"/>
        </w:rPr>
      </w:pPr>
      <w:r w:rsidRPr="00057A10">
        <w:rPr>
          <w:b/>
          <w:sz w:val="20"/>
          <w:szCs w:val="20"/>
        </w:rPr>
        <w:lastRenderedPageBreak/>
        <w:t>WENSEN</w:t>
      </w:r>
      <w:r w:rsidR="007B63D4">
        <w:rPr>
          <w:b/>
          <w:sz w:val="20"/>
          <w:szCs w:val="20"/>
        </w:rPr>
        <w:t xml:space="preserve"> en VRAGEN</w:t>
      </w:r>
    </w:p>
    <w:p w:rsidR="0029604C" w:rsidRDefault="0029604C" w:rsidP="00057A10">
      <w:pPr>
        <w:jc w:val="center"/>
        <w:rPr>
          <w:b/>
          <w:sz w:val="20"/>
          <w:szCs w:val="20"/>
        </w:rPr>
      </w:pPr>
    </w:p>
    <w:p w:rsidR="0029604C" w:rsidRDefault="0029604C" w:rsidP="0029604C">
      <w:pPr>
        <w:pStyle w:val="Geenafstand"/>
      </w:pPr>
      <w:r w:rsidRPr="002014FD">
        <w:t>De opdracht betreft</w:t>
      </w:r>
      <w:r>
        <w:t xml:space="preserve"> </w:t>
      </w:r>
      <w:r w:rsidRPr="002014FD">
        <w:t xml:space="preserve">het leveren, inrichten, implementeren en onderhouden van een toekomstgericht financieel systeem voor de Veiligheidsregio Zuid-Holland Zuid (VRZHZ). De levering bestaat uit alle software, bijbehorende licenties en dienstverleningscomponenten voor een </w:t>
      </w:r>
      <w:r w:rsidRPr="006742F0">
        <w:t>financieel systeem (de basisconfiguratie), bestaande uit één of meerdere geïntegreerde applicaties voor de periode van 01-01-2021 t/m 31-12-202</w:t>
      </w:r>
      <w:r w:rsidR="006742F0" w:rsidRPr="006742F0">
        <w:t>4</w:t>
      </w:r>
      <w:r w:rsidRPr="006742F0">
        <w:t xml:space="preserve"> met jaarlijkse verlenging.</w:t>
      </w:r>
      <w:r w:rsidRPr="003378FE">
        <w:rPr>
          <w:color w:val="FF0000"/>
        </w:rPr>
        <w:br/>
      </w:r>
      <w:r w:rsidRPr="003378FE">
        <w:rPr>
          <w:color w:val="525960"/>
        </w:rPr>
        <w:t> </w:t>
      </w:r>
      <w:r w:rsidRPr="003378FE">
        <w:rPr>
          <w:color w:val="525960"/>
        </w:rPr>
        <w:br/>
      </w:r>
      <w:r w:rsidRPr="00407FB4">
        <w:t>De VRZHZ is op zoek naar een SaaS oplossing</w:t>
      </w:r>
      <w:r w:rsidR="00AA2BE0">
        <w:t>,</w:t>
      </w:r>
      <w:r>
        <w:t xml:space="preserve"> waar</w:t>
      </w:r>
      <w:r w:rsidR="005B7E15">
        <w:t>bij</w:t>
      </w:r>
      <w:r>
        <w:t xml:space="preserve"> de data opgeslagen wordt </w:t>
      </w:r>
      <w:r w:rsidR="003A43EA">
        <w:t>b</w:t>
      </w:r>
      <w:r>
        <w:t>in</w:t>
      </w:r>
      <w:r w:rsidR="003A43EA">
        <w:t>nen</w:t>
      </w:r>
      <w:r>
        <w:t xml:space="preserve"> de Europese Unie, bij voorkeur op Nederlands grondgebied. </w:t>
      </w:r>
      <w:r w:rsidR="00DA0DE6">
        <w:t xml:space="preserve">Deze data dient ten alle tijden beschikbaar en benaderbaar te zijn voor de VRZHZ als opdrachtgever. </w:t>
      </w:r>
      <w:r w:rsidR="00B87E13">
        <w:t xml:space="preserve">Het aan te bieden pakket </w:t>
      </w:r>
      <w:r>
        <w:t>dient een zo veel als mogelijk standaardoplossing te zijn en minimaal maatwerk</w:t>
      </w:r>
      <w:r w:rsidR="00C839F6">
        <w:t xml:space="preserve"> te bevatten</w:t>
      </w:r>
      <w:r>
        <w:t>.</w:t>
      </w:r>
      <w:r w:rsidR="00C839F6">
        <w:t xml:space="preserve"> </w:t>
      </w:r>
    </w:p>
    <w:p w:rsidR="005B7E15" w:rsidRDefault="005B7E15" w:rsidP="0029604C">
      <w:pPr>
        <w:pStyle w:val="Geenafstand"/>
      </w:pPr>
      <w:r>
        <w:t xml:space="preserve">Voor de vervanging van het huidige </w:t>
      </w:r>
      <w:r w:rsidR="0018556C">
        <w:t>b</w:t>
      </w:r>
      <w:r>
        <w:t xml:space="preserve">oekhoudpakket is een budget vastgesteld. Dit budget kan binnen bepaalde grenzen nog aangepast worden en zal derhalve in dit stadium van het vervangingstraject niet bekend worden gemaakt. </w:t>
      </w:r>
      <w:r w:rsidR="0018556C">
        <w:t>Uiteraard zal dit budget mede bepalend zijn in de Gunningsprocedure. (Economisch Meest Voordelige Aanbieding c.q. beste Prijs – Kwaliteit verhouding)</w:t>
      </w:r>
    </w:p>
    <w:p w:rsidR="006742F0" w:rsidRDefault="006742F0" w:rsidP="0029604C">
      <w:pPr>
        <w:pStyle w:val="Geenafstand"/>
        <w:rPr>
          <w:color w:val="525960"/>
        </w:rPr>
      </w:pPr>
    </w:p>
    <w:p w:rsidR="0029604C" w:rsidRDefault="0029604C" w:rsidP="0029604C">
      <w:pPr>
        <w:pStyle w:val="Geenafstand"/>
      </w:pPr>
      <w:r w:rsidRPr="002014FD">
        <w:t>De volgende diensten dienen geleverd te worden:</w:t>
      </w:r>
    </w:p>
    <w:p w:rsidR="00C839F6" w:rsidRDefault="00C839F6" w:rsidP="0029604C">
      <w:pPr>
        <w:pStyle w:val="Geenafstand"/>
        <w:numPr>
          <w:ilvl w:val="0"/>
          <w:numId w:val="7"/>
        </w:numPr>
      </w:pPr>
      <w:r>
        <w:t>Gebruiksklaar opleveren van een financieel systeem</w:t>
      </w:r>
      <w:r w:rsidR="007E5F84">
        <w:t>;</w:t>
      </w:r>
    </w:p>
    <w:p w:rsidR="0029604C" w:rsidRDefault="0029604C" w:rsidP="0029604C">
      <w:pPr>
        <w:pStyle w:val="Geenafstand"/>
        <w:numPr>
          <w:ilvl w:val="0"/>
          <w:numId w:val="7"/>
        </w:numPr>
      </w:pPr>
      <w:r>
        <w:t>Onderhoud (correctief, preventief, adaptief en functioneel onderhoud)</w:t>
      </w:r>
      <w:r w:rsidR="007E5F84">
        <w:t>;</w:t>
      </w:r>
    </w:p>
    <w:p w:rsidR="0029604C" w:rsidRDefault="0029604C" w:rsidP="0029604C">
      <w:pPr>
        <w:pStyle w:val="Geenafstand"/>
        <w:numPr>
          <w:ilvl w:val="0"/>
          <w:numId w:val="7"/>
        </w:numPr>
      </w:pPr>
      <w:r w:rsidRPr="002014FD">
        <w:t xml:space="preserve">Helpdeskondersteuning </w:t>
      </w:r>
      <w:r>
        <w:t>(</w:t>
      </w:r>
      <w:r w:rsidRPr="002014FD">
        <w:t>native Nederlands sprekend</w:t>
      </w:r>
      <w:r>
        <w:t>)</w:t>
      </w:r>
      <w:r w:rsidRPr="002014FD">
        <w:t xml:space="preserve"> op werkdagen tussen 08:00 en 18:00 uur</w:t>
      </w:r>
      <w:r>
        <w:t xml:space="preserve">. </w:t>
      </w:r>
      <w:r w:rsidRPr="002014FD">
        <w:t>(inrichten en in stand houden helpdesk voor incidenten en  wijzigingen)</w:t>
      </w:r>
      <w:r w:rsidR="007E5F84">
        <w:t>;</w:t>
      </w:r>
    </w:p>
    <w:p w:rsidR="0029604C" w:rsidRDefault="0029604C" w:rsidP="0029604C">
      <w:pPr>
        <w:pStyle w:val="Geenafstand"/>
        <w:numPr>
          <w:ilvl w:val="0"/>
          <w:numId w:val="7"/>
        </w:numPr>
      </w:pPr>
      <w:r w:rsidRPr="002014FD">
        <w:t>Documentatie in de Nederlandse taal (actuele functionele en technische beschrijving van het financieel systeem)</w:t>
      </w:r>
      <w:r w:rsidR="007E5F84">
        <w:t>;</w:t>
      </w:r>
    </w:p>
    <w:p w:rsidR="0029604C" w:rsidRDefault="0029604C" w:rsidP="0029604C">
      <w:pPr>
        <w:pStyle w:val="Geenafstand"/>
        <w:numPr>
          <w:ilvl w:val="0"/>
          <w:numId w:val="7"/>
        </w:numPr>
      </w:pPr>
      <w:r w:rsidRPr="002014FD">
        <w:t>De implementatie van het financieel pakket</w:t>
      </w:r>
      <w:r w:rsidR="007E5F84">
        <w:t>;</w:t>
      </w:r>
      <w:r w:rsidRPr="002014FD">
        <w:t xml:space="preserve"> </w:t>
      </w:r>
    </w:p>
    <w:p w:rsidR="003A43EA" w:rsidRPr="002014FD" w:rsidRDefault="003A43EA" w:rsidP="0029604C">
      <w:pPr>
        <w:pStyle w:val="Geenafstand"/>
        <w:numPr>
          <w:ilvl w:val="0"/>
          <w:numId w:val="7"/>
        </w:numPr>
      </w:pPr>
      <w:r>
        <w:t xml:space="preserve">Opleiden van de gebruikers en </w:t>
      </w:r>
      <w:proofErr w:type="spellStart"/>
      <w:r>
        <w:t>key</w:t>
      </w:r>
      <w:proofErr w:type="spellEnd"/>
      <w:r>
        <w:t xml:space="preserve"> users.</w:t>
      </w:r>
    </w:p>
    <w:p w:rsidR="0029604C" w:rsidRDefault="0029604C" w:rsidP="0029604C">
      <w:pPr>
        <w:pStyle w:val="Geenafstand"/>
        <w:rPr>
          <w:color w:val="525960"/>
        </w:rPr>
      </w:pPr>
    </w:p>
    <w:p w:rsidR="0029604C" w:rsidRDefault="0029604C" w:rsidP="0029604C">
      <w:pPr>
        <w:pStyle w:val="Geenafstand"/>
      </w:pPr>
      <w:r w:rsidRPr="002014FD">
        <w:t>Onder implementatie verstaa</w:t>
      </w:r>
      <w:r w:rsidR="003A43EA">
        <w:t>t VRZHZ</w:t>
      </w:r>
      <w:r w:rsidRPr="002014FD">
        <w:t>:</w:t>
      </w:r>
    </w:p>
    <w:p w:rsidR="0029604C" w:rsidRDefault="0029604C" w:rsidP="0029604C">
      <w:pPr>
        <w:pStyle w:val="Geenafstand"/>
        <w:numPr>
          <w:ilvl w:val="0"/>
          <w:numId w:val="6"/>
        </w:numPr>
      </w:pPr>
      <w:r w:rsidRPr="002014FD">
        <w:t>Het uitvoeren van een inrichting - en implementatietraject</w:t>
      </w:r>
      <w:r w:rsidR="005A1E8B">
        <w:t>;</w:t>
      </w:r>
    </w:p>
    <w:p w:rsidR="0029604C" w:rsidRDefault="0029604C" w:rsidP="0029604C">
      <w:pPr>
        <w:pStyle w:val="Geenafstand"/>
        <w:numPr>
          <w:ilvl w:val="0"/>
          <w:numId w:val="6"/>
        </w:numPr>
      </w:pPr>
      <w:r w:rsidRPr="002014FD">
        <w:t>Het volledig werkend en gebruiksklaar opleveren van de applicatie per 31-12-2020 voor het boekjaar ingaand op 01-01-2021</w:t>
      </w:r>
      <w:r w:rsidR="005A1E8B">
        <w:t>;</w:t>
      </w:r>
    </w:p>
    <w:p w:rsidR="002E4CE2" w:rsidRDefault="002E4CE2" w:rsidP="0029604C">
      <w:pPr>
        <w:pStyle w:val="Geenafstand"/>
        <w:numPr>
          <w:ilvl w:val="0"/>
          <w:numId w:val="6"/>
        </w:numPr>
      </w:pPr>
      <w:r>
        <w:t>Het ter beschikking stellen van een projectleider die de gehele implementatie zal begeleiden;</w:t>
      </w:r>
    </w:p>
    <w:p w:rsidR="0029604C" w:rsidRDefault="0029604C" w:rsidP="0029604C">
      <w:pPr>
        <w:pStyle w:val="Geenafstand"/>
        <w:numPr>
          <w:ilvl w:val="0"/>
          <w:numId w:val="6"/>
        </w:numPr>
      </w:pPr>
      <w:r w:rsidRPr="002014FD">
        <w:t>Het ter beschikking stellen van alle benodigde software</w:t>
      </w:r>
      <w:r w:rsidR="005A1E8B">
        <w:t>;</w:t>
      </w:r>
    </w:p>
    <w:p w:rsidR="0029604C" w:rsidRDefault="0029604C" w:rsidP="0029604C">
      <w:pPr>
        <w:pStyle w:val="Geenafstand"/>
        <w:numPr>
          <w:ilvl w:val="0"/>
          <w:numId w:val="6"/>
        </w:numPr>
      </w:pPr>
      <w:r w:rsidRPr="002014FD">
        <w:t xml:space="preserve">De regie voeren bij de installatie </w:t>
      </w:r>
      <w:r w:rsidR="005A1E8B">
        <w:t>en inrichting van de applicatie;</w:t>
      </w:r>
    </w:p>
    <w:p w:rsidR="00D72C7A" w:rsidRDefault="0029604C" w:rsidP="0029604C">
      <w:pPr>
        <w:pStyle w:val="Geenafstand"/>
        <w:numPr>
          <w:ilvl w:val="0"/>
          <w:numId w:val="6"/>
        </w:numPr>
      </w:pPr>
      <w:r w:rsidRPr="006742F0">
        <w:t>Het werkend opleveren van de koppelingen met applicaties die worden gebruikt bij de VRZHZ</w:t>
      </w:r>
      <w:r w:rsidR="005A1E8B">
        <w:t>:</w:t>
      </w:r>
    </w:p>
    <w:p w:rsidR="00D72C7A" w:rsidRDefault="00D72C7A" w:rsidP="00D72C7A">
      <w:pPr>
        <w:pStyle w:val="Geenafstand"/>
        <w:numPr>
          <w:ilvl w:val="1"/>
          <w:numId w:val="6"/>
        </w:numPr>
      </w:pPr>
      <w:r>
        <w:t>Excel-inleesmogelijkheden voor alle dagboeken (memoriaal, debiteuren etc.)</w:t>
      </w:r>
    </w:p>
    <w:p w:rsidR="00D72C7A" w:rsidRDefault="00D72C7A" w:rsidP="00D72C7A">
      <w:pPr>
        <w:pStyle w:val="Geenafstand"/>
        <w:numPr>
          <w:ilvl w:val="1"/>
          <w:numId w:val="6"/>
        </w:numPr>
      </w:pPr>
      <w:r>
        <w:t>In ieder ge</w:t>
      </w:r>
      <w:r w:rsidR="0029604C" w:rsidRPr="006742F0">
        <w:t>val met ADP</w:t>
      </w:r>
      <w:r>
        <w:t xml:space="preserve"> en </w:t>
      </w:r>
      <w:proofErr w:type="spellStart"/>
      <w:r>
        <w:t>PowerBI</w:t>
      </w:r>
      <w:proofErr w:type="spellEnd"/>
      <w:r w:rsidR="0029604C" w:rsidRPr="006742F0">
        <w:t xml:space="preserve">. </w:t>
      </w:r>
    </w:p>
    <w:p w:rsidR="00D72C7A" w:rsidRDefault="0029604C" w:rsidP="00D72C7A">
      <w:pPr>
        <w:pStyle w:val="Geenafstand"/>
        <w:numPr>
          <w:ilvl w:val="1"/>
          <w:numId w:val="6"/>
        </w:numPr>
      </w:pPr>
      <w:proofErr w:type="spellStart"/>
      <w:r w:rsidRPr="006742F0">
        <w:t>Scansys</w:t>
      </w:r>
      <w:proofErr w:type="spellEnd"/>
      <w:r w:rsidRPr="006742F0">
        <w:t xml:space="preserve"> en </w:t>
      </w:r>
      <w:proofErr w:type="spellStart"/>
      <w:r w:rsidRPr="006742F0">
        <w:t>Synergy</w:t>
      </w:r>
      <w:proofErr w:type="spellEnd"/>
      <w:r w:rsidRPr="006742F0">
        <w:t xml:space="preserve"> worden nu gebruikt voor factuurverwerking, maar dat kan ook een andere oplossing worden die standaard toegepast wordt door de leverancier.</w:t>
      </w:r>
      <w:r w:rsidR="00D72C7A">
        <w:t xml:space="preserve"> </w:t>
      </w:r>
    </w:p>
    <w:p w:rsidR="006742F0" w:rsidRPr="006742F0" w:rsidRDefault="00D72C7A" w:rsidP="00D72C7A">
      <w:pPr>
        <w:pStyle w:val="Geenafstand"/>
        <w:numPr>
          <w:ilvl w:val="1"/>
          <w:numId w:val="6"/>
        </w:numPr>
      </w:pPr>
      <w:r>
        <w:t>Andere applicaties die momenteel actief zijn of op korte termijn in gebruik genomen worden, zijn Veiligheidspaspoort</w:t>
      </w:r>
      <w:r w:rsidR="0029604C" w:rsidRPr="006742F0">
        <w:t xml:space="preserve"> </w:t>
      </w:r>
      <w:r>
        <w:t>en Smart Event Manager (Spinel)</w:t>
      </w:r>
    </w:p>
    <w:p w:rsidR="0029604C" w:rsidRDefault="0029604C" w:rsidP="0029604C">
      <w:pPr>
        <w:pStyle w:val="Geenafstand"/>
        <w:numPr>
          <w:ilvl w:val="0"/>
          <w:numId w:val="6"/>
        </w:numPr>
      </w:pPr>
      <w:r w:rsidRPr="002014FD">
        <w:t>Het opleiden van gebruikers.</w:t>
      </w:r>
    </w:p>
    <w:p w:rsidR="0029604C" w:rsidRPr="002014FD" w:rsidRDefault="0029604C" w:rsidP="0029604C">
      <w:pPr>
        <w:pStyle w:val="Geenafstand"/>
      </w:pPr>
    </w:p>
    <w:p w:rsidR="0029604C" w:rsidRPr="00BC6850" w:rsidRDefault="0029604C" w:rsidP="0029604C">
      <w:pPr>
        <w:pStyle w:val="Geenafstand"/>
      </w:pPr>
      <w:r>
        <w:t xml:space="preserve">De beoogd leverancier </w:t>
      </w:r>
      <w:r w:rsidRPr="009C50F4">
        <w:t xml:space="preserve">dient een oplossing aan te bieden die </w:t>
      </w:r>
      <w:r w:rsidR="00EE4B57">
        <w:t xml:space="preserve">minimaal </w:t>
      </w:r>
      <w:r w:rsidRPr="009C50F4">
        <w:t>voorziet in de volgende</w:t>
      </w:r>
      <w:r>
        <w:t xml:space="preserve"> </w:t>
      </w:r>
      <w:r w:rsidRPr="009C50F4">
        <w:t xml:space="preserve"> functionaliteiten/processen</w:t>
      </w:r>
      <w:r w:rsidR="003A43EA">
        <w:t>:</w:t>
      </w:r>
      <w:r w:rsidRPr="009C50F4">
        <w:t xml:space="preserve"> </w:t>
      </w:r>
      <w:r w:rsidRPr="009C50F4">
        <w:br/>
      </w:r>
      <w:r w:rsidRPr="009C50F4">
        <w:br/>
        <w:t>- Grootboekadministratie incl. betalingsverkeer (bank en kas)</w:t>
      </w:r>
      <w:r w:rsidRPr="009C50F4">
        <w:br/>
        <w:t>- Crediteuren- en debiteurenadministratie</w:t>
      </w:r>
      <w:r w:rsidRPr="009C50F4">
        <w:br/>
        <w:t>- Verplichtingen- en inkoopadministratie</w:t>
      </w:r>
      <w:r w:rsidRPr="009C50F4">
        <w:br/>
        <w:t>- Begrotingsmodule (meerjarenbegroting en begrotingswijzigingen)</w:t>
      </w:r>
      <w:r w:rsidRPr="009C50F4">
        <w:br/>
        <w:t>- Activa</w:t>
      </w:r>
      <w:r>
        <w:t>module</w:t>
      </w:r>
      <w:r w:rsidRPr="009C50F4">
        <w:br/>
        <w:t>- Aangifte BTW / VPB</w:t>
      </w:r>
      <w:r w:rsidRPr="009C50F4">
        <w:br/>
        <w:t xml:space="preserve">- </w:t>
      </w:r>
      <w:proofErr w:type="spellStart"/>
      <w:r w:rsidRPr="009C50F4">
        <w:t>Treasury</w:t>
      </w:r>
      <w:proofErr w:type="spellEnd"/>
      <w:r w:rsidRPr="009C50F4">
        <w:t xml:space="preserve"> (geldleningen en liquiditeitsprognose)</w:t>
      </w:r>
      <w:r w:rsidRPr="009C50F4">
        <w:br/>
        <w:t xml:space="preserve">- Rapportages incl. Iv-3 (dit laatste in </w:t>
      </w:r>
      <w:proofErr w:type="spellStart"/>
      <w:r w:rsidRPr="009C50F4">
        <w:t>Json</w:t>
      </w:r>
      <w:proofErr w:type="spellEnd"/>
      <w:r w:rsidRPr="009C50F4">
        <w:t xml:space="preserve"> formaat)</w:t>
      </w:r>
      <w:r w:rsidRPr="009C50F4">
        <w:br/>
        <w:t>- Budgetbeheer/ -bewaking</w:t>
      </w:r>
      <w:r w:rsidRPr="009C50F4">
        <w:br/>
        <w:t>- Testomgeving</w:t>
      </w:r>
      <w:r w:rsidRPr="009C50F4">
        <w:br/>
      </w:r>
      <w:r w:rsidRPr="009C50F4">
        <w:lastRenderedPageBreak/>
        <w:t>- Scanoplossing</w:t>
      </w:r>
      <w:r w:rsidRPr="009C50F4">
        <w:br/>
        <w:t>- Projectenm</w:t>
      </w:r>
      <w:r>
        <w:t xml:space="preserve">odule met meerjarig totaalbeeld, </w:t>
      </w:r>
      <w:r w:rsidRPr="00BC6850">
        <w:t>met name gericht op opleidingen</w:t>
      </w:r>
    </w:p>
    <w:p w:rsidR="0029604C" w:rsidRPr="009C50F4" w:rsidRDefault="0029604C" w:rsidP="0029604C">
      <w:pPr>
        <w:pStyle w:val="Geenafstand"/>
        <w:rPr>
          <w:color w:val="FF0000"/>
        </w:rPr>
      </w:pPr>
      <w:r w:rsidRPr="009C50F4">
        <w:rPr>
          <w:color w:val="FF0000"/>
        </w:rPr>
        <w:br/>
      </w:r>
      <w:r w:rsidRPr="00BC6850">
        <w:t xml:space="preserve">Na afloop van het contract wil VRZHZ een half jaar een mutatielicentie afnemen en voor 7 jaar een raadpleeglicentie. </w:t>
      </w:r>
    </w:p>
    <w:p w:rsidR="0029604C" w:rsidRPr="009C50F4" w:rsidRDefault="0029604C" w:rsidP="0029604C">
      <w:pPr>
        <w:pStyle w:val="Geenafstand"/>
        <w:rPr>
          <w:color w:val="FF0000"/>
        </w:rPr>
      </w:pPr>
    </w:p>
    <w:p w:rsidR="00FA5558" w:rsidRDefault="00FA5558" w:rsidP="0029604C">
      <w:pPr>
        <w:pStyle w:val="Geenafstand"/>
      </w:pPr>
    </w:p>
    <w:p w:rsidR="00CE4A2A" w:rsidRDefault="00FA5558" w:rsidP="00CE4A2A">
      <w:pPr>
        <w:pStyle w:val="Geenafstand"/>
      </w:pPr>
      <w:r>
        <w:t xml:space="preserve">De VRZHZ nodigt marktpartijen die voldoen aan de minimale eisen zoals deze zijn geformuleerd in deze Marktverkenning uit </w:t>
      </w:r>
      <w:r w:rsidR="00901C2D">
        <w:t>uiterlijk 2</w:t>
      </w:r>
      <w:r w:rsidR="00D644A0">
        <w:t>5</w:t>
      </w:r>
      <w:r w:rsidR="00901C2D">
        <w:t xml:space="preserve"> september 2019 </w:t>
      </w:r>
      <w:r>
        <w:t>hun</w:t>
      </w:r>
      <w:r w:rsidR="00901C2D">
        <w:t xml:space="preserve"> verdiepende </w:t>
      </w:r>
      <w:r>
        <w:t>vragen te stellen</w:t>
      </w:r>
      <w:r w:rsidR="004E0184">
        <w:t xml:space="preserve">. Alle gestelde vragen met alle antwoorden zullen worden </w:t>
      </w:r>
      <w:r w:rsidR="003C0CC1">
        <w:t>opgenomen</w:t>
      </w:r>
      <w:r w:rsidR="004E0184">
        <w:t xml:space="preserve"> in een Nota van Inlichtingen en gepubliceerd op </w:t>
      </w:r>
      <w:proofErr w:type="spellStart"/>
      <w:r w:rsidR="004E0184">
        <w:t>Tenderned</w:t>
      </w:r>
      <w:proofErr w:type="spellEnd"/>
      <w:r w:rsidR="004E0184">
        <w:t xml:space="preserve">. </w:t>
      </w:r>
      <w:r w:rsidR="003C0CC1">
        <w:t>Hierna</w:t>
      </w:r>
      <w:r w:rsidR="004E0184">
        <w:t xml:space="preserve"> kunnen partijen </w:t>
      </w:r>
      <w:r w:rsidR="00901C2D">
        <w:t>hun belangstelling kenbaar maken</w:t>
      </w:r>
      <w:r w:rsidR="004E0184">
        <w:t xml:space="preserve"> door een aanbod te doen</w:t>
      </w:r>
      <w:r w:rsidR="005A1E8B">
        <w:t xml:space="preserve"> in de vorm van een Plan van Aanpak</w:t>
      </w:r>
      <w:r w:rsidR="00901C2D">
        <w:t xml:space="preserve">. Uit alle partijen </w:t>
      </w:r>
      <w:r w:rsidR="000F1630">
        <w:t xml:space="preserve">die </w:t>
      </w:r>
      <w:r w:rsidR="00901C2D">
        <w:t xml:space="preserve">belangstelling hebben en een voorstel hebben gedaan zal de VRZHZ een keuze maken en de </w:t>
      </w:r>
      <w:r w:rsidR="002E4CE2">
        <w:t xml:space="preserve">(maximaal) </w:t>
      </w:r>
      <w:r w:rsidR="005A1E8B">
        <w:t xml:space="preserve">vijf (5) </w:t>
      </w:r>
      <w:r w:rsidR="00901C2D">
        <w:t>partijen die naar de mening van de VRZHZ een systeem aanbieden dat het beste aansluit bij haar wensen</w:t>
      </w:r>
      <w:r w:rsidR="000F1630">
        <w:t xml:space="preserve"> en taakstelling </w:t>
      </w:r>
      <w:r w:rsidR="00901C2D">
        <w:t xml:space="preserve">uitnodigen voor een presentatie. </w:t>
      </w:r>
      <w:r w:rsidR="00CE4A2A">
        <w:br/>
        <w:t xml:space="preserve">Het streven is om deze </w:t>
      </w:r>
      <w:r w:rsidR="00EE4B57">
        <w:t xml:space="preserve">presentaties </w:t>
      </w:r>
      <w:r w:rsidR="00CE4A2A" w:rsidRPr="00454CA0">
        <w:t>in de weken 4</w:t>
      </w:r>
      <w:r w:rsidR="00D72C7A" w:rsidRPr="00454CA0">
        <w:t>4 en 45</w:t>
      </w:r>
      <w:r w:rsidR="00CE4A2A" w:rsidRPr="00454CA0">
        <w:t xml:space="preserve"> </w:t>
      </w:r>
      <w:r w:rsidR="00DA0DE6">
        <w:t xml:space="preserve">van 2019 </w:t>
      </w:r>
      <w:r w:rsidR="00CE4A2A">
        <w:t>te laten plaatsvinden.</w:t>
      </w:r>
      <w:r w:rsidR="00454CA0">
        <w:t xml:space="preserve"> Voorlopig zijn de volgende momenten gepland: </w:t>
      </w:r>
    </w:p>
    <w:p w:rsidR="00454CA0" w:rsidRDefault="00454CA0" w:rsidP="00CE4A2A">
      <w:pPr>
        <w:pStyle w:val="Geenafstand"/>
      </w:pPr>
      <w:r>
        <w:t>28-10-2019 van 13:00 - 17:00 uur</w:t>
      </w:r>
    </w:p>
    <w:p w:rsidR="00454CA0" w:rsidRDefault="00454CA0" w:rsidP="00CE4A2A">
      <w:pPr>
        <w:pStyle w:val="Geenafstand"/>
      </w:pPr>
      <w:r>
        <w:t>31-10-2019 van 09:00 - 12:30 uur</w:t>
      </w:r>
    </w:p>
    <w:p w:rsidR="00454CA0" w:rsidRDefault="00454CA0" w:rsidP="00CE4A2A">
      <w:pPr>
        <w:pStyle w:val="Geenafstand"/>
      </w:pPr>
      <w:r>
        <w:t>05-11-2019 van 09:00 - 12:30 uur</w:t>
      </w:r>
    </w:p>
    <w:p w:rsidR="00454CA0" w:rsidRDefault="00454CA0" w:rsidP="00CE4A2A">
      <w:pPr>
        <w:pStyle w:val="Geenafstand"/>
      </w:pPr>
      <w:r>
        <w:t>06-11-2019 van 13:00 - 17:00 uur</w:t>
      </w:r>
    </w:p>
    <w:p w:rsidR="00FA5558" w:rsidRDefault="00901C2D" w:rsidP="0029604C">
      <w:pPr>
        <w:pStyle w:val="Geenafstand"/>
      </w:pPr>
      <w:r>
        <w:br/>
        <w:t xml:space="preserve">De gegevens die VRZHZ verzameld uit de </w:t>
      </w:r>
      <w:r w:rsidR="000F1630">
        <w:t xml:space="preserve">voorselectie en </w:t>
      </w:r>
      <w:r>
        <w:t>presentatie</w:t>
      </w:r>
      <w:r w:rsidR="000F1630">
        <w:t>s</w:t>
      </w:r>
      <w:r>
        <w:t xml:space="preserve"> zullen worden gebruikt voor het opstellen van </w:t>
      </w:r>
      <w:r w:rsidR="009E1420">
        <w:t>een</w:t>
      </w:r>
      <w:r>
        <w:t xml:space="preserve"> definitie</w:t>
      </w:r>
      <w:r w:rsidR="009E1420">
        <w:t xml:space="preserve">f en non-discriminatoir </w:t>
      </w:r>
      <w:r w:rsidR="000F1630">
        <w:t>P</w:t>
      </w:r>
      <w:r>
        <w:t xml:space="preserve">akket van Eisen. </w:t>
      </w:r>
      <w:r w:rsidR="00A94BB9">
        <w:t>Naar aanleiding van die presentatie</w:t>
      </w:r>
      <w:r w:rsidR="009E1420">
        <w:t>s</w:t>
      </w:r>
      <w:r w:rsidR="00A94BB9">
        <w:t xml:space="preserve"> zal VRZHZ een selectie maken van drie </w:t>
      </w:r>
      <w:r w:rsidR="00E9679A">
        <w:t xml:space="preserve">(3) </w:t>
      </w:r>
      <w:r w:rsidR="00A94BB9">
        <w:t xml:space="preserve">partijen die worden gevraagd een definitief aanbod te doen in de vorm van een </w:t>
      </w:r>
      <w:r w:rsidR="0006462C">
        <w:t xml:space="preserve">gerichte </w:t>
      </w:r>
      <w:r w:rsidR="00A94BB9">
        <w:t>Offerte.</w:t>
      </w:r>
      <w:r w:rsidR="009E1420">
        <w:t xml:space="preserve"> </w:t>
      </w:r>
      <w:r w:rsidR="000F1630">
        <w:t xml:space="preserve"> </w:t>
      </w:r>
    </w:p>
    <w:p w:rsidR="00CE4A2A" w:rsidRDefault="00CE4A2A" w:rsidP="0029604C">
      <w:pPr>
        <w:pStyle w:val="Geenafstand"/>
      </w:pPr>
    </w:p>
    <w:p w:rsidR="00600969" w:rsidRDefault="00116E83" w:rsidP="00221147">
      <w:pPr>
        <w:spacing w:line="240" w:lineRule="auto"/>
      </w:pPr>
      <w:r>
        <w:t xml:space="preserve">Dit tijdspad ziet de VRZHZ </w:t>
      </w:r>
      <w:r w:rsidR="00C53F7F">
        <w:t xml:space="preserve">voor nu </w:t>
      </w:r>
      <w:r>
        <w:t>als volgt:</w:t>
      </w:r>
    </w:p>
    <w:p w:rsidR="0064221F" w:rsidRDefault="0064221F" w:rsidP="0022114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812CB8" w:rsidTr="00A9480D">
        <w:tc>
          <w:tcPr>
            <w:tcW w:w="6345" w:type="dxa"/>
          </w:tcPr>
          <w:p w:rsidR="00812CB8" w:rsidRDefault="00812CB8" w:rsidP="00CE4A2A">
            <w:pPr>
              <w:spacing w:line="240" w:lineRule="auto"/>
            </w:pPr>
            <w:r>
              <w:t xml:space="preserve">Publicatie Marktconsultatie </w:t>
            </w:r>
            <w:r w:rsidR="004332C7">
              <w:t xml:space="preserve">Financieel </w:t>
            </w:r>
            <w:r w:rsidR="00CE4A2A">
              <w:t>S</w:t>
            </w:r>
            <w:r w:rsidR="004332C7">
              <w:t xml:space="preserve">ysteem </w:t>
            </w:r>
            <w:r>
              <w:t xml:space="preserve">op </w:t>
            </w:r>
            <w:proofErr w:type="spellStart"/>
            <w:r>
              <w:t>Tenderned</w:t>
            </w:r>
            <w:proofErr w:type="spellEnd"/>
          </w:p>
        </w:tc>
        <w:tc>
          <w:tcPr>
            <w:tcW w:w="2867" w:type="dxa"/>
          </w:tcPr>
          <w:p w:rsidR="00812CB8" w:rsidRDefault="004332C7" w:rsidP="00221147">
            <w:pPr>
              <w:spacing w:line="240" w:lineRule="auto"/>
            </w:pPr>
            <w:r>
              <w:t>20</w:t>
            </w:r>
            <w:r w:rsidR="00812CB8">
              <w:t xml:space="preserve"> augustus 2019</w:t>
            </w:r>
          </w:p>
        </w:tc>
      </w:tr>
      <w:tr w:rsidR="0064221F" w:rsidTr="00A9480D">
        <w:tc>
          <w:tcPr>
            <w:tcW w:w="6345" w:type="dxa"/>
          </w:tcPr>
          <w:p w:rsidR="0064221F" w:rsidRDefault="00607F19" w:rsidP="00D644A0">
            <w:pPr>
              <w:spacing w:line="240" w:lineRule="auto"/>
            </w:pPr>
            <w:r>
              <w:t xml:space="preserve">Ontvangst </w:t>
            </w:r>
            <w:r w:rsidR="00A9480D">
              <w:t xml:space="preserve">vragen </w:t>
            </w:r>
            <w:r>
              <w:t>van</w:t>
            </w:r>
            <w:r w:rsidR="00A9480D">
              <w:t xml:space="preserve"> marktpartijen</w:t>
            </w:r>
            <w:r>
              <w:t xml:space="preserve">, Opstellen </w:t>
            </w:r>
            <w:proofErr w:type="spellStart"/>
            <w:r>
              <w:t>NvI</w:t>
            </w:r>
            <w:proofErr w:type="spellEnd"/>
          </w:p>
        </w:tc>
        <w:tc>
          <w:tcPr>
            <w:tcW w:w="2867" w:type="dxa"/>
          </w:tcPr>
          <w:p w:rsidR="0064221F" w:rsidRDefault="004332C7" w:rsidP="00D644A0">
            <w:pPr>
              <w:spacing w:line="240" w:lineRule="auto"/>
            </w:pPr>
            <w:r>
              <w:t>2</w:t>
            </w:r>
            <w:r w:rsidR="00607F19">
              <w:t>5</w:t>
            </w:r>
            <w:r>
              <w:t xml:space="preserve"> </w:t>
            </w:r>
            <w:r w:rsidR="00973070">
              <w:t>s</w:t>
            </w:r>
            <w:r w:rsidR="0064221F">
              <w:t>eptember</w:t>
            </w:r>
            <w:r w:rsidR="00D644A0">
              <w:t>, 12.00 uur</w:t>
            </w:r>
            <w:r w:rsidR="0064221F">
              <w:t xml:space="preserve"> </w:t>
            </w:r>
          </w:p>
        </w:tc>
      </w:tr>
      <w:tr w:rsidR="00607F19" w:rsidTr="00A9480D">
        <w:tc>
          <w:tcPr>
            <w:tcW w:w="6345" w:type="dxa"/>
          </w:tcPr>
          <w:p w:rsidR="00607F19" w:rsidRDefault="00D644A0" w:rsidP="00D644A0">
            <w:pPr>
              <w:spacing w:line="240" w:lineRule="auto"/>
            </w:pPr>
            <w:r>
              <w:t xml:space="preserve">Publicatie Nota van Inlichtingen </w:t>
            </w:r>
            <w:r w:rsidR="009E1420">
              <w:t xml:space="preserve">op </w:t>
            </w:r>
            <w:proofErr w:type="spellStart"/>
            <w:r>
              <w:t>Tenderned</w:t>
            </w:r>
            <w:proofErr w:type="spellEnd"/>
          </w:p>
        </w:tc>
        <w:tc>
          <w:tcPr>
            <w:tcW w:w="2867" w:type="dxa"/>
          </w:tcPr>
          <w:p w:rsidR="00607F19" w:rsidRDefault="00D644A0" w:rsidP="00221147">
            <w:pPr>
              <w:spacing w:line="240" w:lineRule="auto"/>
            </w:pPr>
            <w:r>
              <w:t>3 oktober 2019</w:t>
            </w:r>
          </w:p>
        </w:tc>
      </w:tr>
      <w:tr w:rsidR="00D644A0" w:rsidTr="00A9480D">
        <w:tc>
          <w:tcPr>
            <w:tcW w:w="6345" w:type="dxa"/>
          </w:tcPr>
          <w:p w:rsidR="00D644A0" w:rsidRDefault="00D644A0" w:rsidP="009D75A0">
            <w:pPr>
              <w:spacing w:line="240" w:lineRule="auto"/>
            </w:pPr>
            <w:r>
              <w:t>Tonen van interesse om mee te doen, Aanbod</w:t>
            </w:r>
          </w:p>
        </w:tc>
        <w:tc>
          <w:tcPr>
            <w:tcW w:w="2867" w:type="dxa"/>
          </w:tcPr>
          <w:p w:rsidR="00D644A0" w:rsidRDefault="00D644A0" w:rsidP="00D644A0">
            <w:pPr>
              <w:spacing w:line="240" w:lineRule="auto"/>
            </w:pPr>
            <w:r>
              <w:t>15 oktober 2019, 12.00 uur</w:t>
            </w:r>
          </w:p>
        </w:tc>
      </w:tr>
      <w:tr w:rsidR="00D644A0" w:rsidTr="00A9480D">
        <w:tc>
          <w:tcPr>
            <w:tcW w:w="6345" w:type="dxa"/>
          </w:tcPr>
          <w:p w:rsidR="00D644A0" w:rsidRDefault="00D644A0" w:rsidP="00221147">
            <w:pPr>
              <w:spacing w:line="240" w:lineRule="auto"/>
            </w:pPr>
            <w:r>
              <w:t>Interne oriëntatie en verkenning reacties</w:t>
            </w:r>
          </w:p>
        </w:tc>
        <w:tc>
          <w:tcPr>
            <w:tcW w:w="2867" w:type="dxa"/>
          </w:tcPr>
          <w:p w:rsidR="00D644A0" w:rsidRDefault="00D644A0" w:rsidP="00D72C7A">
            <w:pPr>
              <w:spacing w:line="240" w:lineRule="auto"/>
            </w:pPr>
            <w:r>
              <w:t xml:space="preserve">16 – </w:t>
            </w:r>
            <w:r w:rsidR="00D72C7A">
              <w:t>22</w:t>
            </w:r>
            <w:r>
              <w:t xml:space="preserve"> oktober 2019</w:t>
            </w:r>
          </w:p>
        </w:tc>
      </w:tr>
      <w:tr w:rsidR="00D644A0" w:rsidTr="00A9480D">
        <w:tc>
          <w:tcPr>
            <w:tcW w:w="6345" w:type="dxa"/>
          </w:tcPr>
          <w:p w:rsidR="00D644A0" w:rsidRDefault="00D644A0" w:rsidP="00D72C7A">
            <w:pPr>
              <w:spacing w:line="240" w:lineRule="auto"/>
            </w:pPr>
            <w:r>
              <w:t>Presentatie door aanbieders</w:t>
            </w:r>
          </w:p>
        </w:tc>
        <w:tc>
          <w:tcPr>
            <w:tcW w:w="2867" w:type="dxa"/>
          </w:tcPr>
          <w:p w:rsidR="00D644A0" w:rsidRDefault="00D72C7A" w:rsidP="00D72C7A">
            <w:pPr>
              <w:spacing w:line="240" w:lineRule="auto"/>
            </w:pPr>
            <w:r>
              <w:t xml:space="preserve">week 44 en 45 </w:t>
            </w:r>
            <w:r w:rsidR="00DA0DE6">
              <w:t xml:space="preserve">- </w:t>
            </w:r>
            <w:bookmarkStart w:id="0" w:name="_GoBack"/>
            <w:bookmarkEnd w:id="0"/>
            <w:r>
              <w:t>2019</w:t>
            </w:r>
          </w:p>
        </w:tc>
      </w:tr>
      <w:tr w:rsidR="00D644A0" w:rsidTr="00A9480D">
        <w:tc>
          <w:tcPr>
            <w:tcW w:w="6345" w:type="dxa"/>
          </w:tcPr>
          <w:p w:rsidR="00D644A0" w:rsidRDefault="00D644A0" w:rsidP="00221147">
            <w:pPr>
              <w:spacing w:line="240" w:lineRule="auto"/>
            </w:pPr>
            <w:r>
              <w:t>Besluitvorming managementteam VRZHZ</w:t>
            </w:r>
          </w:p>
        </w:tc>
        <w:tc>
          <w:tcPr>
            <w:tcW w:w="2867" w:type="dxa"/>
          </w:tcPr>
          <w:p w:rsidR="00D644A0" w:rsidRDefault="00D72C7A" w:rsidP="00D72C7A">
            <w:pPr>
              <w:spacing w:line="240" w:lineRule="auto"/>
            </w:pPr>
            <w:r>
              <w:t>januari/februari</w:t>
            </w:r>
            <w:r w:rsidR="00D644A0">
              <w:t xml:space="preserve"> 2020</w:t>
            </w:r>
          </w:p>
        </w:tc>
      </w:tr>
      <w:tr w:rsidR="00D644A0" w:rsidTr="00A9480D">
        <w:tc>
          <w:tcPr>
            <w:tcW w:w="6345" w:type="dxa"/>
          </w:tcPr>
          <w:p w:rsidR="00D644A0" w:rsidRDefault="00D644A0" w:rsidP="00FA5558">
            <w:pPr>
              <w:spacing w:line="240" w:lineRule="auto"/>
            </w:pPr>
            <w:r>
              <w:t>Gunnen en start implementatie en testperiode</w:t>
            </w:r>
          </w:p>
        </w:tc>
        <w:tc>
          <w:tcPr>
            <w:tcW w:w="2867" w:type="dxa"/>
          </w:tcPr>
          <w:p w:rsidR="00D644A0" w:rsidRDefault="00D72C7A" w:rsidP="00D72C7A">
            <w:pPr>
              <w:spacing w:line="240" w:lineRule="auto"/>
            </w:pPr>
            <w:r>
              <w:t>februari/maart</w:t>
            </w:r>
            <w:r w:rsidR="00D644A0">
              <w:t xml:space="preserve"> 2020</w:t>
            </w:r>
          </w:p>
        </w:tc>
      </w:tr>
      <w:tr w:rsidR="00D644A0" w:rsidTr="00A9480D">
        <w:tc>
          <w:tcPr>
            <w:tcW w:w="6345" w:type="dxa"/>
          </w:tcPr>
          <w:p w:rsidR="00D644A0" w:rsidRDefault="00D644A0" w:rsidP="00FA5558">
            <w:pPr>
              <w:spacing w:line="240" w:lineRule="auto"/>
            </w:pPr>
            <w:r>
              <w:t xml:space="preserve">Systeem Ready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>, gebruikers opgeleid en getraind</w:t>
            </w:r>
          </w:p>
        </w:tc>
        <w:tc>
          <w:tcPr>
            <w:tcW w:w="2867" w:type="dxa"/>
          </w:tcPr>
          <w:p w:rsidR="00D644A0" w:rsidRDefault="00D644A0" w:rsidP="00221147">
            <w:pPr>
              <w:spacing w:line="240" w:lineRule="auto"/>
            </w:pPr>
            <w:r>
              <w:t>1 januari 2021</w:t>
            </w:r>
          </w:p>
        </w:tc>
      </w:tr>
    </w:tbl>
    <w:p w:rsidR="00116E83" w:rsidRDefault="00116E83" w:rsidP="00221147">
      <w:pPr>
        <w:spacing w:line="240" w:lineRule="auto"/>
      </w:pPr>
    </w:p>
    <w:p w:rsidR="00AA2BE0" w:rsidRDefault="00AA2BE0" w:rsidP="00221147">
      <w:pPr>
        <w:spacing w:line="240" w:lineRule="auto"/>
      </w:pPr>
    </w:p>
    <w:p w:rsidR="00E9679A" w:rsidRDefault="00AA2BE0" w:rsidP="00E9679A">
      <w:pPr>
        <w:spacing w:line="240" w:lineRule="auto"/>
      </w:pPr>
      <w:r w:rsidRPr="00AA2BE0">
        <w:rPr>
          <w:szCs w:val="18"/>
        </w:rPr>
        <w:t>De Veiligheidsregio Zuid-Holland Zuid is een aanbestedende dienst en derhalve gebonden aan de Aanbestedingswet 2012 (A</w:t>
      </w:r>
      <w:r w:rsidR="009E1420">
        <w:rPr>
          <w:szCs w:val="18"/>
        </w:rPr>
        <w:t>w</w:t>
      </w:r>
      <w:r w:rsidRPr="00AA2BE0">
        <w:rPr>
          <w:szCs w:val="18"/>
        </w:rPr>
        <w:t>2012)</w:t>
      </w:r>
      <w:r>
        <w:rPr>
          <w:szCs w:val="18"/>
        </w:rPr>
        <w:t>, de Gids Proportionaliteit en alle daaruit voortvloeiende verplichtingen. Deze markt</w:t>
      </w:r>
      <w:r w:rsidR="00B13672">
        <w:rPr>
          <w:szCs w:val="18"/>
        </w:rPr>
        <w:t>consultatie</w:t>
      </w:r>
      <w:r>
        <w:rPr>
          <w:szCs w:val="18"/>
        </w:rPr>
        <w:t xml:space="preserve"> zal daarom geheel via </w:t>
      </w:r>
      <w:hyperlink r:id="rId10" w:history="1">
        <w:r w:rsidRPr="00FF0E2C">
          <w:rPr>
            <w:rStyle w:val="Hyperlink"/>
            <w:szCs w:val="18"/>
          </w:rPr>
          <w:t>www.tenderned.nl</w:t>
        </w:r>
      </w:hyperlink>
      <w:r>
        <w:rPr>
          <w:szCs w:val="18"/>
        </w:rPr>
        <w:t xml:space="preserve"> verlopen.</w:t>
      </w:r>
      <w:r w:rsidR="00C56B93">
        <w:rPr>
          <w:szCs w:val="18"/>
        </w:rPr>
        <w:t xml:space="preserve"> </w:t>
      </w:r>
      <w:r w:rsidR="009520E7">
        <w:rPr>
          <w:szCs w:val="18"/>
        </w:rPr>
        <w:br/>
      </w:r>
      <w:r w:rsidR="00E9679A">
        <w:t xml:space="preserve">De begeleiding van deze marktconsultatie </w:t>
      </w:r>
      <w:r w:rsidR="00257664">
        <w:t>is in handen van de afdeling Inkoop</w:t>
      </w:r>
      <w:r w:rsidR="00E9679A">
        <w:t xml:space="preserve"> van de VRZHZ</w:t>
      </w:r>
      <w:r w:rsidR="00257664">
        <w:t xml:space="preserve">, inhoudelijk contactpersoon </w:t>
      </w:r>
      <w:r w:rsidR="00E9679A">
        <w:t>is</w:t>
      </w:r>
      <w:r w:rsidR="00257664">
        <w:t xml:space="preserve"> </w:t>
      </w:r>
      <w:r w:rsidR="00E9679A">
        <w:t>A.J. (Ton) Driessen,</w:t>
      </w:r>
      <w:r w:rsidR="00257664">
        <w:t xml:space="preserve"> inkoopadviseur, bereikbaar op</w:t>
      </w:r>
      <w:r w:rsidR="00E9679A">
        <w:t xml:space="preserve"> inkoop@vrzhz.nl.</w:t>
      </w:r>
    </w:p>
    <w:p w:rsidR="00E9679A" w:rsidRDefault="00E9679A" w:rsidP="00221147">
      <w:pPr>
        <w:spacing w:line="240" w:lineRule="auto"/>
        <w:rPr>
          <w:szCs w:val="18"/>
        </w:rPr>
      </w:pPr>
    </w:p>
    <w:p w:rsidR="00E9679A" w:rsidRDefault="00E9679A" w:rsidP="00221147">
      <w:pPr>
        <w:spacing w:line="240" w:lineRule="auto"/>
        <w:rPr>
          <w:szCs w:val="18"/>
        </w:rPr>
      </w:pPr>
    </w:p>
    <w:p w:rsidR="009E1420" w:rsidRDefault="00C56B93" w:rsidP="00221147">
      <w:pPr>
        <w:spacing w:line="240" w:lineRule="auto"/>
        <w:rPr>
          <w:szCs w:val="18"/>
        </w:rPr>
      </w:pPr>
      <w:r>
        <w:rPr>
          <w:szCs w:val="18"/>
        </w:rPr>
        <w:t xml:space="preserve">De uitslagen van deze marktconsultatie zullen ook worden gebruikt voor het bepalen van de te volgen </w:t>
      </w:r>
      <w:r w:rsidR="009520E7">
        <w:rPr>
          <w:szCs w:val="18"/>
        </w:rPr>
        <w:t>inkoop</w:t>
      </w:r>
      <w:r>
        <w:rPr>
          <w:szCs w:val="18"/>
        </w:rPr>
        <w:t>strategie</w:t>
      </w:r>
      <w:r w:rsidR="009520E7">
        <w:rPr>
          <w:szCs w:val="18"/>
        </w:rPr>
        <w:t xml:space="preserve">, waarbij recht wordt gedaan aan alle partijen en het gelijkheidsbeginsel en de transparantie leidend zullen zijn. </w:t>
      </w:r>
      <w:r w:rsidR="00B13672">
        <w:rPr>
          <w:szCs w:val="18"/>
        </w:rPr>
        <w:br/>
      </w:r>
    </w:p>
    <w:p w:rsidR="00AA2BE0" w:rsidRDefault="00B13672" w:rsidP="00221147">
      <w:pPr>
        <w:spacing w:line="240" w:lineRule="auto"/>
      </w:pPr>
      <w:r>
        <w:rPr>
          <w:szCs w:val="18"/>
        </w:rPr>
        <w:t xml:space="preserve">Op dit </w:t>
      </w:r>
      <w:r w:rsidR="009E1420">
        <w:rPr>
          <w:szCs w:val="18"/>
        </w:rPr>
        <w:t>consultatie</w:t>
      </w:r>
      <w:r>
        <w:rPr>
          <w:szCs w:val="18"/>
        </w:rPr>
        <w:t>document, de te volgen procedure en de eventueel naar aanleiding van uw aanbod te verstrekken Opdracht voor het leveren van een financieel pakket zijn</w:t>
      </w:r>
      <w:r w:rsidR="009E1420">
        <w:rPr>
          <w:szCs w:val="18"/>
        </w:rPr>
        <w:t>,</w:t>
      </w:r>
      <w:r>
        <w:rPr>
          <w:szCs w:val="18"/>
        </w:rPr>
        <w:t xml:space="preserve"> (uitsluitend)</w:t>
      </w:r>
      <w:r w:rsidR="009E1420">
        <w:rPr>
          <w:szCs w:val="18"/>
        </w:rPr>
        <w:t>,</w:t>
      </w:r>
      <w:r>
        <w:rPr>
          <w:szCs w:val="18"/>
        </w:rPr>
        <w:t xml:space="preserve"> de Algemene Inkoopvoorwaarden voor Goederen en Dienst</w:t>
      </w:r>
      <w:r w:rsidR="00E9679A">
        <w:rPr>
          <w:szCs w:val="18"/>
        </w:rPr>
        <w:t>en</w:t>
      </w:r>
      <w:r>
        <w:rPr>
          <w:szCs w:val="18"/>
        </w:rPr>
        <w:t xml:space="preserve"> 2017 </w:t>
      </w:r>
      <w:r w:rsidR="009E1420">
        <w:rPr>
          <w:szCs w:val="18"/>
        </w:rPr>
        <w:t xml:space="preserve">(AIV-VRZHZ) </w:t>
      </w:r>
      <w:r>
        <w:rPr>
          <w:szCs w:val="18"/>
        </w:rPr>
        <w:t xml:space="preserve">van de VRZHZ </w:t>
      </w:r>
      <w:r w:rsidR="009E1420">
        <w:rPr>
          <w:szCs w:val="18"/>
        </w:rPr>
        <w:t>van toepassing, en worden uw algemene voorwaarden –hoe dan ook genaamd- uitdrukkelijk van de hand gewezen.</w:t>
      </w:r>
      <w:r>
        <w:rPr>
          <w:szCs w:val="18"/>
        </w:rPr>
        <w:t xml:space="preserve"> </w:t>
      </w:r>
      <w:r w:rsidR="009E1420">
        <w:rPr>
          <w:szCs w:val="18"/>
        </w:rPr>
        <w:t xml:space="preserve">Deze AIV </w:t>
      </w:r>
      <w:r w:rsidR="009520E7">
        <w:rPr>
          <w:szCs w:val="18"/>
        </w:rPr>
        <w:t xml:space="preserve">– VRZHZ </w:t>
      </w:r>
      <w:r w:rsidR="009E1420">
        <w:rPr>
          <w:szCs w:val="18"/>
        </w:rPr>
        <w:t xml:space="preserve">zijn te downloaden van </w:t>
      </w:r>
      <w:hyperlink r:id="rId11" w:history="1">
        <w:r w:rsidR="009E1420" w:rsidRPr="00FF0E2C">
          <w:rPr>
            <w:rStyle w:val="Hyperlink"/>
            <w:szCs w:val="18"/>
          </w:rPr>
          <w:t>www.tenderned.nl</w:t>
        </w:r>
      </w:hyperlink>
      <w:r w:rsidR="009E1420">
        <w:rPr>
          <w:szCs w:val="18"/>
        </w:rPr>
        <w:t xml:space="preserve"> als bijlage van dit document. </w:t>
      </w:r>
    </w:p>
    <w:p w:rsidR="00AA2BE0" w:rsidRDefault="00AA2BE0" w:rsidP="00221147">
      <w:pPr>
        <w:spacing w:line="240" w:lineRule="auto"/>
      </w:pPr>
    </w:p>
    <w:p w:rsidR="00AA2BE0" w:rsidRDefault="00AA2BE0" w:rsidP="00221147">
      <w:pPr>
        <w:spacing w:line="240" w:lineRule="auto"/>
      </w:pPr>
    </w:p>
    <w:p w:rsidR="00257664" w:rsidRDefault="00257664" w:rsidP="00221147">
      <w:pPr>
        <w:spacing w:line="240" w:lineRule="auto"/>
      </w:pPr>
    </w:p>
    <w:p w:rsidR="00257664" w:rsidRDefault="00257664" w:rsidP="00221147">
      <w:pPr>
        <w:spacing w:line="240" w:lineRule="auto"/>
      </w:pPr>
    </w:p>
    <w:p w:rsidR="00257664" w:rsidRDefault="00257664" w:rsidP="00221147">
      <w:pPr>
        <w:spacing w:line="240" w:lineRule="auto"/>
      </w:pPr>
    </w:p>
    <w:p w:rsidR="00C56B93" w:rsidRDefault="00C56B93" w:rsidP="00C56B93">
      <w:pPr>
        <w:spacing w:line="240" w:lineRule="auto"/>
      </w:pPr>
      <w:r>
        <w:t xml:space="preserve">Door de VRZHZ wordt op geen enkele wijze kosten vergoed welke door Inschrijver zijn </w:t>
      </w:r>
    </w:p>
    <w:p w:rsidR="00C56B93" w:rsidRDefault="00C56B93" w:rsidP="00C56B93">
      <w:pPr>
        <w:spacing w:line="240" w:lineRule="auto"/>
      </w:pPr>
      <w:r>
        <w:t xml:space="preserve">of worden gemaakt gedurende de gehele Consultatie en/of Aanbestedingsprocedure. Dit geldt ook </w:t>
      </w:r>
    </w:p>
    <w:p w:rsidR="00C56B93" w:rsidRDefault="00C56B93" w:rsidP="00C56B93">
      <w:pPr>
        <w:spacing w:line="240" w:lineRule="auto"/>
      </w:pPr>
      <w:r>
        <w:t xml:space="preserve">wanneer de VRZHZ besluit de procedure </w:t>
      </w:r>
      <w:r w:rsidR="00E9679A">
        <w:t xml:space="preserve">te staken of </w:t>
      </w:r>
      <w:r>
        <w:t xml:space="preserve">af te breken. De VRZHZ behoudt zich het recht voor om, met opgaaf van redenen, de Aanbestedingsprocedure stop te zetten, op te </w:t>
      </w:r>
    </w:p>
    <w:p w:rsidR="00FA3BAF" w:rsidRDefault="00C56B93" w:rsidP="00C56B93">
      <w:pPr>
        <w:spacing w:line="240" w:lineRule="auto"/>
      </w:pPr>
      <w:r>
        <w:t>schorten dan wel voortijdig in alle stadia te beëindigen.</w:t>
      </w:r>
    </w:p>
    <w:p w:rsidR="00C56B93" w:rsidRDefault="00C56B93" w:rsidP="00C56B93">
      <w:pPr>
        <w:spacing w:line="240" w:lineRule="auto"/>
      </w:pPr>
    </w:p>
    <w:p w:rsidR="00C56B93" w:rsidRDefault="00C56B93" w:rsidP="00C56B93">
      <w:pPr>
        <w:spacing w:line="240" w:lineRule="auto"/>
      </w:pPr>
      <w:r>
        <w:t xml:space="preserve">Het team van de Veiligheidsregio Zuid-Holland Zuid ziet uw reactie conform bovenstaand tijdspad graag tegemoet via de daarvoor aangewezen kanalen van </w:t>
      </w:r>
      <w:hyperlink r:id="rId12" w:history="1">
        <w:r w:rsidRPr="001A4446">
          <w:rPr>
            <w:rStyle w:val="Hyperlink"/>
          </w:rPr>
          <w:t>www.Tenderned.nl</w:t>
        </w:r>
      </w:hyperlink>
      <w:r>
        <w:t>. Hier kunt u ook uw eventuele vragen stellen en op- en aanmerkingen plaatsen.</w:t>
      </w:r>
    </w:p>
    <w:p w:rsidR="00E9679A" w:rsidRDefault="00E9679A" w:rsidP="00C56B93">
      <w:pPr>
        <w:spacing w:line="240" w:lineRule="auto"/>
      </w:pPr>
    </w:p>
    <w:p w:rsidR="00C56B93" w:rsidRDefault="00C56B93" w:rsidP="00C56B93">
      <w:pPr>
        <w:spacing w:line="240" w:lineRule="auto"/>
      </w:pPr>
    </w:p>
    <w:sectPr w:rsidR="00C56B93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536" w:rsidRDefault="00121536" w:rsidP="0097438C">
      <w:pPr>
        <w:spacing w:line="240" w:lineRule="auto"/>
      </w:pPr>
      <w:r>
        <w:separator/>
      </w:r>
    </w:p>
  </w:endnote>
  <w:endnote w:type="continuationSeparator" w:id="0">
    <w:p w:rsidR="00121536" w:rsidRDefault="00121536" w:rsidP="009743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536" w:rsidRDefault="00121536" w:rsidP="0097438C">
      <w:pPr>
        <w:spacing w:line="240" w:lineRule="auto"/>
      </w:pPr>
      <w:r>
        <w:separator/>
      </w:r>
    </w:p>
  </w:footnote>
  <w:footnote w:type="continuationSeparator" w:id="0">
    <w:p w:rsidR="00121536" w:rsidRDefault="00121536" w:rsidP="009743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B24" w:rsidRDefault="00E00A55" w:rsidP="003E0B24">
    <w:pPr>
      <w:rPr>
        <w:b/>
      </w:rPr>
    </w:pPr>
    <w:proofErr w:type="spellStart"/>
    <w:r>
      <w:rPr>
        <w:b/>
      </w:rPr>
      <w:t>Tenderned</w:t>
    </w:r>
    <w:proofErr w:type="spellEnd"/>
    <w:r>
      <w:rPr>
        <w:b/>
      </w:rPr>
      <w:t xml:space="preserve"> </w:t>
    </w:r>
    <w:r w:rsidR="00950641">
      <w:rPr>
        <w:b/>
      </w:rPr>
      <w:t>code</w:t>
    </w:r>
    <w:r>
      <w:rPr>
        <w:b/>
      </w:rPr>
      <w:t xml:space="preserve">: </w:t>
    </w:r>
    <w:r w:rsidR="00950641">
      <w:rPr>
        <w:b/>
      </w:rPr>
      <w:t>234236</w:t>
    </w:r>
  </w:p>
  <w:p w:rsidR="0097438C" w:rsidRDefault="0097438C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A5CAF13" wp14:editId="70B53375">
          <wp:extent cx="936000" cy="624000"/>
          <wp:effectExtent l="0" t="0" r="0" b="5080"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RZHZ 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6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E35"/>
    <w:multiLevelType w:val="hybridMultilevel"/>
    <w:tmpl w:val="A58A4C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A7E58"/>
    <w:multiLevelType w:val="multilevel"/>
    <w:tmpl w:val="7B0AB9D8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2">
    <w:nsid w:val="52CD49F5"/>
    <w:multiLevelType w:val="hybridMultilevel"/>
    <w:tmpl w:val="E3C831A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C26F3"/>
    <w:multiLevelType w:val="hybridMultilevel"/>
    <w:tmpl w:val="EE5CDF88"/>
    <w:lvl w:ilvl="0" w:tplc="8304DA2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ylesCopied" w:val="-1"/>
  </w:docVars>
  <w:rsids>
    <w:rsidRoot w:val="0016781E"/>
    <w:rsid w:val="00001DFF"/>
    <w:rsid w:val="00033A5B"/>
    <w:rsid w:val="00057A10"/>
    <w:rsid w:val="00062104"/>
    <w:rsid w:val="0006462C"/>
    <w:rsid w:val="00075B80"/>
    <w:rsid w:val="000C2AAC"/>
    <w:rsid w:val="000F1630"/>
    <w:rsid w:val="000F4C89"/>
    <w:rsid w:val="00116E83"/>
    <w:rsid w:val="00117F87"/>
    <w:rsid w:val="00121536"/>
    <w:rsid w:val="00122784"/>
    <w:rsid w:val="00127AFD"/>
    <w:rsid w:val="00140AC5"/>
    <w:rsid w:val="00147F17"/>
    <w:rsid w:val="0015273A"/>
    <w:rsid w:val="00157676"/>
    <w:rsid w:val="00164A13"/>
    <w:rsid w:val="0016781E"/>
    <w:rsid w:val="0018556C"/>
    <w:rsid w:val="00196F2C"/>
    <w:rsid w:val="001B4566"/>
    <w:rsid w:val="001D2DA9"/>
    <w:rsid w:val="001E21D1"/>
    <w:rsid w:val="0021099B"/>
    <w:rsid w:val="00213BA1"/>
    <w:rsid w:val="002145B0"/>
    <w:rsid w:val="00221147"/>
    <w:rsid w:val="00257664"/>
    <w:rsid w:val="0029604C"/>
    <w:rsid w:val="002A6A05"/>
    <w:rsid w:val="002D2B9C"/>
    <w:rsid w:val="002E4CE2"/>
    <w:rsid w:val="003037C6"/>
    <w:rsid w:val="00333828"/>
    <w:rsid w:val="00391AD8"/>
    <w:rsid w:val="003A2D76"/>
    <w:rsid w:val="003A43EA"/>
    <w:rsid w:val="003A6081"/>
    <w:rsid w:val="003B4F58"/>
    <w:rsid w:val="003C0CC1"/>
    <w:rsid w:val="003C18EA"/>
    <w:rsid w:val="003C2212"/>
    <w:rsid w:val="003C5A8F"/>
    <w:rsid w:val="003D1C31"/>
    <w:rsid w:val="003E0B24"/>
    <w:rsid w:val="00402D41"/>
    <w:rsid w:val="004332C7"/>
    <w:rsid w:val="00454CA0"/>
    <w:rsid w:val="00477F19"/>
    <w:rsid w:val="004A485A"/>
    <w:rsid w:val="004D0EFB"/>
    <w:rsid w:val="004D1CAA"/>
    <w:rsid w:val="004E0184"/>
    <w:rsid w:val="004E5E69"/>
    <w:rsid w:val="004F4C6D"/>
    <w:rsid w:val="00506B6A"/>
    <w:rsid w:val="0052146D"/>
    <w:rsid w:val="00553C3A"/>
    <w:rsid w:val="005743FA"/>
    <w:rsid w:val="005747CB"/>
    <w:rsid w:val="005A1E8B"/>
    <w:rsid w:val="005A42C8"/>
    <w:rsid w:val="005B2100"/>
    <w:rsid w:val="005B7E15"/>
    <w:rsid w:val="005D12C2"/>
    <w:rsid w:val="00600969"/>
    <w:rsid w:val="0060244E"/>
    <w:rsid w:val="00607F19"/>
    <w:rsid w:val="0061460F"/>
    <w:rsid w:val="0064221F"/>
    <w:rsid w:val="006742F0"/>
    <w:rsid w:val="006B65C3"/>
    <w:rsid w:val="00772B67"/>
    <w:rsid w:val="00772B91"/>
    <w:rsid w:val="00773E53"/>
    <w:rsid w:val="0077504B"/>
    <w:rsid w:val="007B00D0"/>
    <w:rsid w:val="007B63D4"/>
    <w:rsid w:val="007C664F"/>
    <w:rsid w:val="007E5F84"/>
    <w:rsid w:val="00807282"/>
    <w:rsid w:val="00812CB8"/>
    <w:rsid w:val="00827135"/>
    <w:rsid w:val="0083090C"/>
    <w:rsid w:val="008372DA"/>
    <w:rsid w:val="00881EBA"/>
    <w:rsid w:val="008A57EE"/>
    <w:rsid w:val="008A63E1"/>
    <w:rsid w:val="008C1564"/>
    <w:rsid w:val="008F0A8E"/>
    <w:rsid w:val="00901C2D"/>
    <w:rsid w:val="009325EA"/>
    <w:rsid w:val="00936E51"/>
    <w:rsid w:val="00945D93"/>
    <w:rsid w:val="00950641"/>
    <w:rsid w:val="00951CB5"/>
    <w:rsid w:val="009520E7"/>
    <w:rsid w:val="00973070"/>
    <w:rsid w:val="0097438C"/>
    <w:rsid w:val="00974883"/>
    <w:rsid w:val="009D77EB"/>
    <w:rsid w:val="009E09DB"/>
    <w:rsid w:val="009E1420"/>
    <w:rsid w:val="00A10283"/>
    <w:rsid w:val="00A274FA"/>
    <w:rsid w:val="00A41B55"/>
    <w:rsid w:val="00A9480D"/>
    <w:rsid w:val="00A94BB9"/>
    <w:rsid w:val="00AA16A4"/>
    <w:rsid w:val="00AA2BE0"/>
    <w:rsid w:val="00AA570A"/>
    <w:rsid w:val="00AD3D4D"/>
    <w:rsid w:val="00B13672"/>
    <w:rsid w:val="00B20CFC"/>
    <w:rsid w:val="00B87E13"/>
    <w:rsid w:val="00BC6850"/>
    <w:rsid w:val="00C03FA0"/>
    <w:rsid w:val="00C5273C"/>
    <w:rsid w:val="00C53F7F"/>
    <w:rsid w:val="00C56B93"/>
    <w:rsid w:val="00C839F6"/>
    <w:rsid w:val="00CC61F4"/>
    <w:rsid w:val="00CE4A2A"/>
    <w:rsid w:val="00D03CA5"/>
    <w:rsid w:val="00D446EC"/>
    <w:rsid w:val="00D644A0"/>
    <w:rsid w:val="00D72C7A"/>
    <w:rsid w:val="00D75B6E"/>
    <w:rsid w:val="00D90B6D"/>
    <w:rsid w:val="00D95998"/>
    <w:rsid w:val="00DA0DE6"/>
    <w:rsid w:val="00DE11DF"/>
    <w:rsid w:val="00E00A55"/>
    <w:rsid w:val="00E01EFC"/>
    <w:rsid w:val="00E21CDE"/>
    <w:rsid w:val="00E22188"/>
    <w:rsid w:val="00E524F4"/>
    <w:rsid w:val="00E91E19"/>
    <w:rsid w:val="00E9679A"/>
    <w:rsid w:val="00EA6003"/>
    <w:rsid w:val="00EC552D"/>
    <w:rsid w:val="00EE0D8A"/>
    <w:rsid w:val="00EE4B57"/>
    <w:rsid w:val="00F1431B"/>
    <w:rsid w:val="00F2265E"/>
    <w:rsid w:val="00F95756"/>
    <w:rsid w:val="00FA3BAF"/>
    <w:rsid w:val="00FA5558"/>
    <w:rsid w:val="00F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781E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16781E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16781E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16781E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16781E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6781E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16781E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16781E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16781E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16781E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16781E"/>
    <w:rPr>
      <w:rFonts w:ascii="Verdana" w:eastAsia="Times New Roman" w:hAnsi="Verdana" w:cs="Times New Roman"/>
      <w:sz w:val="18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E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E83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145B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145B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145B0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45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145B0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145B0"/>
    <w:pPr>
      <w:ind w:left="720"/>
      <w:contextualSpacing/>
    </w:pPr>
  </w:style>
  <w:style w:type="table" w:styleId="Tabelraster">
    <w:name w:val="Table Grid"/>
    <w:basedOn w:val="Standaardtabel"/>
    <w:uiPriority w:val="59"/>
    <w:rsid w:val="00642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7438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438C"/>
    <w:rPr>
      <w:rFonts w:ascii="Verdana" w:eastAsia="Times New Roman" w:hAnsi="Verdana" w:cs="Times New Roman"/>
      <w:sz w:val="18"/>
      <w:szCs w:val="19"/>
      <w:lang w:eastAsia="nl-NL"/>
    </w:rPr>
  </w:style>
  <w:style w:type="character" w:styleId="Hyperlink">
    <w:name w:val="Hyperlink"/>
    <w:basedOn w:val="Standaardalinea-lettertype"/>
    <w:uiPriority w:val="99"/>
    <w:unhideWhenUsed/>
    <w:rsid w:val="00A274FA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29604C"/>
    <w:pPr>
      <w:spacing w:after="0" w:line="240" w:lineRule="auto"/>
    </w:pPr>
    <w:rPr>
      <w:rFonts w:ascii="Verdana" w:eastAsia="Times New Roman" w:hAnsi="Verdana" w:cs="Times New Roman"/>
      <w:sz w:val="18"/>
      <w:szCs w:val="19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781E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16781E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16781E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16781E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16781E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6781E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16781E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16781E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16781E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16781E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16781E"/>
    <w:rPr>
      <w:rFonts w:ascii="Verdana" w:eastAsia="Times New Roman" w:hAnsi="Verdana" w:cs="Times New Roman"/>
      <w:sz w:val="18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E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E83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145B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145B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145B0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45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145B0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145B0"/>
    <w:pPr>
      <w:ind w:left="720"/>
      <w:contextualSpacing/>
    </w:pPr>
  </w:style>
  <w:style w:type="table" w:styleId="Tabelraster">
    <w:name w:val="Table Grid"/>
    <w:basedOn w:val="Standaardtabel"/>
    <w:uiPriority w:val="59"/>
    <w:rsid w:val="00642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7438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438C"/>
    <w:rPr>
      <w:rFonts w:ascii="Verdana" w:eastAsia="Times New Roman" w:hAnsi="Verdana" w:cs="Times New Roman"/>
      <w:sz w:val="18"/>
      <w:szCs w:val="19"/>
      <w:lang w:eastAsia="nl-NL"/>
    </w:rPr>
  </w:style>
  <w:style w:type="character" w:styleId="Hyperlink">
    <w:name w:val="Hyperlink"/>
    <w:basedOn w:val="Standaardalinea-lettertype"/>
    <w:uiPriority w:val="99"/>
    <w:unhideWhenUsed/>
    <w:rsid w:val="00A274FA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29604C"/>
    <w:pPr>
      <w:spacing w:after="0" w:line="240" w:lineRule="auto"/>
    </w:pPr>
    <w:rPr>
      <w:rFonts w:ascii="Verdana" w:eastAsia="Times New Roman" w:hAnsi="Verdana" w:cs="Times New Roman"/>
      <w:sz w:val="18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enderned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enderned.n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tenderned.n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HZveilig.n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80316-4500-4464-A539-8EBE8003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68B2F668</Template>
  <TotalTime>0</TotalTime>
  <Pages>4</Pages>
  <Words>1656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Driessen, Ton</dc:creator>
  <cp:lastModifiedBy>Driessen, Ton</cp:lastModifiedBy>
  <cp:revision>2</cp:revision>
  <cp:lastPrinted>2019-08-19T09:44:00Z</cp:lastPrinted>
  <dcterms:created xsi:type="dcterms:W3CDTF">2019-08-20T13:51:00Z</dcterms:created>
  <dcterms:modified xsi:type="dcterms:W3CDTF">2019-08-20T13:51:00Z</dcterms:modified>
</cp:coreProperties>
</file>