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6AC8F" w14:textId="77777777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bookmarkStart w:id="0" w:name="_Ref363127921"/>
      <w:bookmarkStart w:id="1" w:name="_Toc451338042"/>
      <w:bookmarkStart w:id="2" w:name="_GoBack"/>
      <w:bookmarkEnd w:id="2"/>
      <w:r>
        <w:t>Bijlage 7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2" w14:textId="77777777" w:rsidR="005D438F" w:rsidRDefault="005D438F" w:rsidP="005D438F">
      <w:pPr>
        <w:jc w:val="both"/>
      </w:pPr>
    </w:p>
    <w:p w14:paraId="7576AC94" w14:textId="77777777" w:rsidR="005D438F" w:rsidRPr="007A5233" w:rsidRDefault="005D438F" w:rsidP="005D438F">
      <w:pPr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01"/>
        <w:gridCol w:w="1417"/>
        <w:gridCol w:w="3827"/>
        <w:gridCol w:w="1560"/>
        <w:gridCol w:w="1701"/>
      </w:tblGrid>
      <w:tr w:rsidR="00C01960" w:rsidRPr="007A5233" w14:paraId="2196AE5F" w14:textId="77777777" w:rsidTr="00222E9E">
        <w:tc>
          <w:tcPr>
            <w:tcW w:w="1101" w:type="dxa"/>
            <w:shd w:val="clear" w:color="auto" w:fill="auto"/>
          </w:tcPr>
          <w:p w14:paraId="7126409B" w14:textId="514AB874" w:rsidR="00C01960" w:rsidRPr="002245F6" w:rsidRDefault="00C01960" w:rsidP="00AD289E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Bijlage</w:t>
            </w:r>
            <w:r w:rsidR="00AD289E">
              <w:rPr>
                <w:b/>
              </w:rPr>
              <w:t xml:space="preserve"> in</w:t>
            </w:r>
            <w:r>
              <w:rPr>
                <w:b/>
              </w:rPr>
              <w:t xml:space="preserve"> leidraad</w:t>
            </w:r>
          </w:p>
        </w:tc>
        <w:tc>
          <w:tcPr>
            <w:tcW w:w="1417" w:type="dxa"/>
          </w:tcPr>
          <w:p w14:paraId="75BB7581" w14:textId="30A3B9EE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Bijlagen inschrijving</w:t>
            </w:r>
          </w:p>
        </w:tc>
        <w:tc>
          <w:tcPr>
            <w:tcW w:w="3827" w:type="dxa"/>
            <w:shd w:val="clear" w:color="auto" w:fill="auto"/>
          </w:tcPr>
          <w:p w14:paraId="63896528" w14:textId="2343A91D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8FA8A1F" w14:textId="59BA2762" w:rsidR="00C01960" w:rsidRPr="002245F6" w:rsidRDefault="00C01960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</w:tcPr>
          <w:p w14:paraId="2E9191E4" w14:textId="79D22B14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C01960" w:rsidRPr="007A5233" w14:paraId="4171D1DE" w14:textId="77777777" w:rsidTr="00222E9E">
        <w:tc>
          <w:tcPr>
            <w:tcW w:w="1101" w:type="dxa"/>
            <w:shd w:val="clear" w:color="auto" w:fill="auto"/>
          </w:tcPr>
          <w:p w14:paraId="4E2B4B26" w14:textId="1F0D9EB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</w:t>
            </w:r>
          </w:p>
        </w:tc>
        <w:tc>
          <w:tcPr>
            <w:tcW w:w="1417" w:type="dxa"/>
          </w:tcPr>
          <w:p w14:paraId="2066414A" w14:textId="6A8BDCE7" w:rsidR="00C01960" w:rsidRPr="004E40B3" w:rsidRDefault="00C01960" w:rsidP="00AD289E">
            <w:r>
              <w:t>1</w:t>
            </w:r>
            <w:r w:rsidR="00AD289E">
              <w:t xml:space="preserve"> document</w:t>
            </w:r>
          </w:p>
        </w:tc>
        <w:tc>
          <w:tcPr>
            <w:tcW w:w="3827" w:type="dxa"/>
            <w:shd w:val="clear" w:color="auto" w:fill="auto"/>
          </w:tcPr>
          <w:p w14:paraId="6DEECCD0" w14:textId="030E3A74" w:rsidR="00C01960" w:rsidRPr="00AD289E" w:rsidRDefault="00C01960" w:rsidP="00F27211">
            <w:r w:rsidRPr="00AD289E">
              <w:t>Uniform Europees Aanbestedingsdocument</w:t>
            </w:r>
            <w:r w:rsidR="008C4C62" w:rsidRPr="00AD289E">
              <w:t xml:space="preserve"> (UEA).</w:t>
            </w:r>
          </w:p>
          <w:p w14:paraId="7D3449DC" w14:textId="0696C5C9" w:rsidR="00C01960" w:rsidRPr="00AD289E" w:rsidRDefault="00C01960" w:rsidP="00AD289E">
            <w:r w:rsidRPr="00AD289E">
              <w:rPr>
                <w:spacing w:val="5"/>
              </w:rPr>
              <w:t>Het</w:t>
            </w:r>
            <w:r w:rsidRPr="00AD289E">
              <w:t xml:space="preserve"> </w:t>
            </w:r>
            <w:r w:rsidR="008C4C62" w:rsidRPr="00AD289E">
              <w:t xml:space="preserve">UEA </w:t>
            </w:r>
            <w:r w:rsidRPr="00AD289E">
              <w:rPr>
                <w:spacing w:val="5"/>
              </w:rPr>
              <w:t xml:space="preserve">dient ingevuld te worden en rechtsgeldig </w:t>
            </w:r>
            <w:r w:rsidRPr="00AD289E">
              <w:t xml:space="preserve">te worden </w:t>
            </w:r>
            <w:r w:rsidRPr="00AD289E">
              <w:rPr>
                <w:spacing w:val="5"/>
              </w:rPr>
              <w:t xml:space="preserve">ondertekend.  </w:t>
            </w:r>
            <w:r w:rsidRPr="00AD289E">
              <w:t xml:space="preserve">Indien u inschrijft in combinatie dienen </w:t>
            </w:r>
            <w:r w:rsidRPr="00AD289E">
              <w:rPr>
                <w:u w:val="single"/>
              </w:rPr>
              <w:t xml:space="preserve">alle </w:t>
            </w:r>
            <w:proofErr w:type="spellStart"/>
            <w:r w:rsidRPr="00AD289E">
              <w:rPr>
                <w:u w:val="single"/>
              </w:rPr>
              <w:t>combinantleden</w:t>
            </w:r>
            <w:proofErr w:type="spellEnd"/>
            <w:r w:rsidRPr="00AD289E">
              <w:rPr>
                <w:u w:val="single"/>
              </w:rPr>
              <w:t xml:space="preserve"> elk afzonderlijk</w:t>
            </w:r>
            <w:r w:rsidRPr="00AD289E">
              <w:t xml:space="preserve"> een </w:t>
            </w:r>
            <w:r w:rsidR="008C4C62" w:rsidRPr="00AD289E">
              <w:t>UEA</w:t>
            </w:r>
            <w:r w:rsidRPr="00AD289E">
              <w:t xml:space="preserve"> in te vullen en te ondertekenen</w:t>
            </w:r>
            <w:r w:rsidR="00AD289E">
              <w:t>.</w:t>
            </w:r>
          </w:p>
        </w:tc>
        <w:tc>
          <w:tcPr>
            <w:tcW w:w="1560" w:type="dxa"/>
          </w:tcPr>
          <w:p w14:paraId="5A027854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</w:tcPr>
          <w:p w14:paraId="2BCF0EA6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="00C01960" w:rsidRPr="007A5233" w14:paraId="3724AF6A" w14:textId="77777777" w:rsidTr="00222E9E">
        <w:tc>
          <w:tcPr>
            <w:tcW w:w="1101" w:type="dxa"/>
            <w:shd w:val="clear" w:color="auto" w:fill="auto"/>
          </w:tcPr>
          <w:p w14:paraId="468D0A24" w14:textId="77777777" w:rsidR="00C01960" w:rsidRPr="004F42CF" w:rsidRDefault="00C01960" w:rsidP="00F27211">
            <w:pPr>
              <w:widowControl w:val="0"/>
              <w:spacing w:before="120" w:after="120"/>
              <w:jc w:val="both"/>
            </w:pPr>
            <w:r w:rsidRPr="004F42CF">
              <w:t>2</w:t>
            </w:r>
          </w:p>
        </w:tc>
        <w:tc>
          <w:tcPr>
            <w:tcW w:w="1417" w:type="dxa"/>
          </w:tcPr>
          <w:p w14:paraId="7D183B2D" w14:textId="124A6025" w:rsidR="00C01960" w:rsidRDefault="00AD289E" w:rsidP="00F27211">
            <w:r>
              <w:t>1 document</w:t>
            </w:r>
          </w:p>
        </w:tc>
        <w:tc>
          <w:tcPr>
            <w:tcW w:w="3827" w:type="dxa"/>
            <w:shd w:val="clear" w:color="auto" w:fill="auto"/>
          </w:tcPr>
          <w:p w14:paraId="2BCACE69" w14:textId="7DB7C3B3" w:rsidR="00C01960" w:rsidRPr="00AD289E" w:rsidRDefault="00C01960" w:rsidP="00F27211">
            <w:r w:rsidRPr="00AD289E">
              <w:t>Verklaring van inschrijving</w:t>
            </w:r>
            <w:r w:rsidR="008C4C62" w:rsidRPr="00AD289E">
              <w:t>.</w:t>
            </w:r>
          </w:p>
          <w:p w14:paraId="1E5D68FD" w14:textId="0FC08B7C" w:rsidR="00C01960" w:rsidRPr="00AD289E" w:rsidRDefault="00C01960" w:rsidP="00F27211">
            <w:r w:rsidRPr="00AD289E">
              <w:rPr>
                <w:spacing w:val="5"/>
              </w:rPr>
              <w:t xml:space="preserve">De </w:t>
            </w:r>
            <w:r w:rsidRPr="00AD289E">
              <w:t>Verklaring van inschrijving</w:t>
            </w:r>
            <w:r w:rsidRPr="00AD289E">
              <w:rPr>
                <w:spacing w:val="5"/>
              </w:rPr>
              <w:t xml:space="preserve"> dient ingevuld te worden en rechtsgeldig </w:t>
            </w:r>
            <w:r w:rsidRPr="00AD289E">
              <w:t xml:space="preserve">te worden </w:t>
            </w:r>
            <w:r w:rsidRPr="00AD289E">
              <w:rPr>
                <w:spacing w:val="5"/>
              </w:rPr>
              <w:t xml:space="preserve">ondertekend. Indien u inschrijft in combinatie dienen </w:t>
            </w:r>
            <w:r w:rsidRPr="00AD289E">
              <w:rPr>
                <w:spacing w:val="5"/>
                <w:u w:val="single"/>
              </w:rPr>
              <w:t xml:space="preserve">alle </w:t>
            </w:r>
            <w:proofErr w:type="spellStart"/>
            <w:r w:rsidR="008C4C62" w:rsidRPr="00AD289E">
              <w:rPr>
                <w:spacing w:val="5"/>
                <w:u w:val="single"/>
              </w:rPr>
              <w:t>C</w:t>
            </w:r>
            <w:r w:rsidRPr="00AD289E">
              <w:rPr>
                <w:spacing w:val="5"/>
                <w:u w:val="single"/>
              </w:rPr>
              <w:t>ombinant</w:t>
            </w:r>
            <w:r w:rsidR="008C4C62" w:rsidRPr="00AD289E">
              <w:rPr>
                <w:spacing w:val="5"/>
                <w:u w:val="single"/>
              </w:rPr>
              <w:t>en</w:t>
            </w:r>
            <w:proofErr w:type="spellEnd"/>
            <w:r w:rsidRPr="00AD289E">
              <w:rPr>
                <w:spacing w:val="5"/>
              </w:rPr>
              <w:t xml:space="preserve"> deze verklaring gezamenlijk in te vullen en te ondertekenen.</w:t>
            </w:r>
          </w:p>
        </w:tc>
        <w:tc>
          <w:tcPr>
            <w:tcW w:w="1560" w:type="dxa"/>
          </w:tcPr>
          <w:p w14:paraId="00917965" w14:textId="77777777" w:rsidR="00C01960" w:rsidRPr="007A5233" w:rsidRDefault="00C01960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67EAD61B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 xml:space="preserve">2. </w:t>
            </w:r>
            <w:proofErr w:type="spellStart"/>
            <w:r w:rsidRPr="004F42CF">
              <w:t>VvI</w:t>
            </w:r>
            <w:proofErr w:type="spellEnd"/>
            <w:r w:rsidRPr="004F42CF">
              <w:t xml:space="preserve"> [naam Inschrijver]</w:t>
            </w:r>
          </w:p>
        </w:tc>
      </w:tr>
      <w:tr w:rsidR="00C01960" w:rsidRPr="007A5233" w14:paraId="10211D75" w14:textId="77777777" w:rsidTr="00222E9E">
        <w:tc>
          <w:tcPr>
            <w:tcW w:w="1101" w:type="dxa"/>
            <w:shd w:val="clear" w:color="auto" w:fill="auto"/>
          </w:tcPr>
          <w:p w14:paraId="156A4024" w14:textId="5FD7FF58" w:rsidR="00C01960" w:rsidRPr="004F42CF" w:rsidRDefault="00C01960" w:rsidP="00F27211">
            <w:pPr>
              <w:widowControl w:val="0"/>
              <w:spacing w:before="120" w:after="120"/>
              <w:jc w:val="both"/>
            </w:pPr>
            <w:r w:rsidRPr="004F42CF">
              <w:t>3</w:t>
            </w:r>
            <w:r w:rsidR="00AD289E">
              <w:t>, 4 en 5</w:t>
            </w:r>
          </w:p>
        </w:tc>
        <w:tc>
          <w:tcPr>
            <w:tcW w:w="1417" w:type="dxa"/>
          </w:tcPr>
          <w:p w14:paraId="63FB4CD2" w14:textId="55C1CAF1" w:rsidR="00C01960" w:rsidRPr="00194AA7" w:rsidRDefault="00AD289E" w:rsidP="00AD289E">
            <w:r>
              <w:t>3 documenten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82B5542" w14:textId="52454502" w:rsidR="00C01960" w:rsidRPr="00AD289E" w:rsidRDefault="00C01960" w:rsidP="00F27211">
            <w:r w:rsidRPr="00AD289E">
              <w:t>Referentieopdrachten</w:t>
            </w:r>
            <w:r w:rsidR="008C4C62" w:rsidRPr="00AD289E">
              <w:t>.</w:t>
            </w:r>
          </w:p>
        </w:tc>
        <w:tc>
          <w:tcPr>
            <w:tcW w:w="1560" w:type="dxa"/>
          </w:tcPr>
          <w:p w14:paraId="217296F3" w14:textId="77777777" w:rsidR="00C01960" w:rsidRPr="007A5233" w:rsidRDefault="00C01960" w:rsidP="00F27211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</w:tcPr>
          <w:p w14:paraId="4415B72D" w14:textId="17282A54" w:rsidR="00C01960" w:rsidRPr="004F42CF" w:rsidRDefault="00C01960" w:rsidP="001E04D4">
            <w:pPr>
              <w:widowControl w:val="0"/>
              <w:spacing w:before="120" w:after="120"/>
            </w:pPr>
            <w:r w:rsidRPr="004F42CF">
              <w:t>3. Ref [</w:t>
            </w:r>
            <w:r>
              <w:t xml:space="preserve">letter </w:t>
            </w:r>
            <w:r w:rsidRPr="004F42CF">
              <w:t xml:space="preserve"> </w:t>
            </w:r>
            <w:proofErr w:type="spellStart"/>
            <w:r w:rsidRPr="004F42CF">
              <w:t>ref.opdracht</w:t>
            </w:r>
            <w:proofErr w:type="spellEnd"/>
            <w:r>
              <w:t xml:space="preserve"> +</w:t>
            </w:r>
            <w:r w:rsidRPr="004F42CF">
              <w:t xml:space="preserve"> naam Inschrijver]</w:t>
            </w:r>
          </w:p>
        </w:tc>
      </w:tr>
      <w:tr w:rsidR="00C01960" w:rsidRPr="00194AA7" w14:paraId="0F6BC6A1" w14:textId="77777777" w:rsidTr="00222E9E">
        <w:tc>
          <w:tcPr>
            <w:tcW w:w="1101" w:type="dxa"/>
            <w:shd w:val="clear" w:color="auto" w:fill="auto"/>
          </w:tcPr>
          <w:p w14:paraId="6173B864" w14:textId="05C17B3B" w:rsidR="00C01960" w:rsidRPr="004F42CF" w:rsidRDefault="00AD289E" w:rsidP="00F27211">
            <w:pPr>
              <w:widowControl w:val="0"/>
              <w:spacing w:before="120" w:after="120" w:line="240" w:lineRule="atLeast"/>
              <w:jc w:val="both"/>
            </w:pPr>
            <w:r>
              <w:t>9</w:t>
            </w:r>
          </w:p>
        </w:tc>
        <w:tc>
          <w:tcPr>
            <w:tcW w:w="1417" w:type="dxa"/>
          </w:tcPr>
          <w:p w14:paraId="73AF56BC" w14:textId="620941A4" w:rsidR="00C01960" w:rsidRPr="00AD289E" w:rsidRDefault="00AD289E" w:rsidP="00F27211">
            <w:r w:rsidRPr="00AD289E">
              <w:t xml:space="preserve">1 document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24FD73" w14:textId="68B3BC22" w:rsidR="00C01960" w:rsidRPr="00AD289E" w:rsidRDefault="00C01960" w:rsidP="00F27211">
            <w:r w:rsidRPr="00AD289E">
              <w:t>Prijzenblad</w:t>
            </w:r>
            <w:r w:rsidR="008C4C62" w:rsidRPr="00AD289E">
              <w:t>.</w:t>
            </w:r>
          </w:p>
          <w:p w14:paraId="2F75B895" w14:textId="786487DA" w:rsidR="00C01960" w:rsidRPr="00AD289E" w:rsidRDefault="00C01960" w:rsidP="00B92FAF">
            <w:pPr>
              <w:rPr>
                <w:b/>
              </w:rPr>
            </w:pPr>
            <w:r w:rsidRPr="00AD289E">
              <w:rPr>
                <w:b/>
              </w:rPr>
              <w:t>(Ingevuld prijzenblad in Excel en een rechtsgeldig getekende versie in PDF)</w:t>
            </w:r>
          </w:p>
        </w:tc>
        <w:tc>
          <w:tcPr>
            <w:tcW w:w="1560" w:type="dxa"/>
          </w:tcPr>
          <w:p w14:paraId="52370751" w14:textId="77777777" w:rsidR="00C01960" w:rsidRPr="00194AA7" w:rsidRDefault="00C01960" w:rsidP="00F27211">
            <w:pPr>
              <w:widowControl w:val="0"/>
              <w:spacing w:before="120" w:after="120" w:line="240" w:lineRule="atLeast"/>
              <w:jc w:val="both"/>
            </w:pPr>
            <w:r w:rsidRPr="00194AA7">
              <w:t>x</w:t>
            </w:r>
          </w:p>
        </w:tc>
        <w:tc>
          <w:tcPr>
            <w:tcW w:w="1701" w:type="dxa"/>
            <w:shd w:val="clear" w:color="auto" w:fill="auto"/>
          </w:tcPr>
          <w:p w14:paraId="24208A71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>4. Prijzenblad [naam Inschrijver]</w:t>
            </w:r>
          </w:p>
        </w:tc>
      </w:tr>
      <w:tr w:rsidR="00C01960" w:rsidRPr="007A5233" w14:paraId="0E655B5F" w14:textId="77777777" w:rsidTr="00222E9E">
        <w:tc>
          <w:tcPr>
            <w:tcW w:w="1101" w:type="dxa"/>
            <w:shd w:val="clear" w:color="auto" w:fill="auto"/>
          </w:tcPr>
          <w:p w14:paraId="34AFBD18" w14:textId="499725E5" w:rsidR="00C01960" w:rsidRPr="004F42CF" w:rsidRDefault="00AD289E" w:rsidP="00F27211">
            <w:pPr>
              <w:widowControl w:val="0"/>
              <w:spacing w:before="120" w:after="120" w:line="240" w:lineRule="atLeast"/>
            </w:pPr>
            <w:proofErr w:type="spellStart"/>
            <w:r>
              <w:t>nvt</w:t>
            </w:r>
            <w:proofErr w:type="spellEnd"/>
          </w:p>
        </w:tc>
        <w:tc>
          <w:tcPr>
            <w:tcW w:w="1417" w:type="dxa"/>
          </w:tcPr>
          <w:p w14:paraId="2FFC2BA9" w14:textId="14672566" w:rsidR="00C01960" w:rsidRPr="00AD289E" w:rsidRDefault="00AD289E" w:rsidP="00AD289E">
            <w:pPr>
              <w:widowControl w:val="0"/>
              <w:spacing w:before="120" w:after="120" w:line="240" w:lineRule="atLeast"/>
            </w:pPr>
            <w:r w:rsidRPr="00AD289E">
              <w:t>1 document</w:t>
            </w:r>
          </w:p>
        </w:tc>
        <w:tc>
          <w:tcPr>
            <w:tcW w:w="3827" w:type="dxa"/>
            <w:shd w:val="clear" w:color="auto" w:fill="auto"/>
          </w:tcPr>
          <w:p w14:paraId="54F61ACF" w14:textId="13A8BEFD" w:rsidR="00C01960" w:rsidRPr="00AD289E" w:rsidRDefault="00C01960" w:rsidP="00AD289E">
            <w:pPr>
              <w:widowControl w:val="0"/>
              <w:spacing w:before="120" w:after="120" w:line="240" w:lineRule="atLeast"/>
            </w:pPr>
            <w:r w:rsidRPr="00AD289E">
              <w:t>Uitwerking kwalitatieve gunningcriteria (</w:t>
            </w:r>
            <w:r w:rsidR="00AD289E" w:rsidRPr="00AD289E">
              <w:t xml:space="preserve">max. 2 A4 per </w:t>
            </w:r>
            <w:proofErr w:type="spellStart"/>
            <w:r w:rsidR="00AD289E" w:rsidRPr="00AD289E">
              <w:t>subgunningscriterium</w:t>
            </w:r>
            <w:proofErr w:type="spellEnd"/>
            <w:r w:rsidR="00AD289E" w:rsidRPr="00AD289E">
              <w:t>)</w:t>
            </w:r>
          </w:p>
        </w:tc>
        <w:tc>
          <w:tcPr>
            <w:tcW w:w="1560" w:type="dxa"/>
          </w:tcPr>
          <w:p w14:paraId="006F4FEB" w14:textId="77777777" w:rsidR="00C01960" w:rsidRPr="007A5233" w:rsidRDefault="00C01960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4959A03F" w14:textId="7777777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 xml:space="preserve">5. Kwaliteit [naam Inschrijver] </w:t>
            </w:r>
          </w:p>
        </w:tc>
      </w:tr>
      <w:tr w:rsidR="00C01960" w:rsidRPr="007A5233" w14:paraId="6C497ED5" w14:textId="77777777" w:rsidTr="00222E9E">
        <w:tc>
          <w:tcPr>
            <w:tcW w:w="1101" w:type="dxa"/>
            <w:shd w:val="clear" w:color="auto" w:fill="auto"/>
          </w:tcPr>
          <w:p w14:paraId="616EF937" w14:textId="2E42377E" w:rsidR="00C01960" w:rsidRPr="004F42CF" w:rsidRDefault="00AD289E" w:rsidP="00F27211">
            <w:pPr>
              <w:widowControl w:val="0"/>
              <w:spacing w:before="120" w:after="120" w:line="240" w:lineRule="atLeast"/>
            </w:pPr>
            <w:proofErr w:type="spellStart"/>
            <w:r>
              <w:t>nvt</w:t>
            </w:r>
            <w:proofErr w:type="spellEnd"/>
          </w:p>
        </w:tc>
        <w:tc>
          <w:tcPr>
            <w:tcW w:w="1417" w:type="dxa"/>
          </w:tcPr>
          <w:p w14:paraId="5AAB3AB9" w14:textId="3EF7B0A3" w:rsidR="00C01960" w:rsidRPr="00AD289E" w:rsidRDefault="00AD289E" w:rsidP="00F27211">
            <w:pPr>
              <w:widowControl w:val="0"/>
              <w:spacing w:before="120" w:after="120" w:line="240" w:lineRule="atLeast"/>
            </w:pPr>
            <w:r w:rsidRPr="00AD289E">
              <w:t>1 document</w:t>
            </w:r>
          </w:p>
        </w:tc>
        <w:tc>
          <w:tcPr>
            <w:tcW w:w="3827" w:type="dxa"/>
            <w:shd w:val="clear" w:color="auto" w:fill="auto"/>
          </w:tcPr>
          <w:p w14:paraId="795BAB89" w14:textId="467543B4" w:rsidR="00C01960" w:rsidRPr="00AD289E" w:rsidRDefault="00C01960" w:rsidP="00F27211">
            <w:pPr>
              <w:widowControl w:val="0"/>
              <w:spacing w:before="120" w:after="120" w:line="240" w:lineRule="atLeast"/>
            </w:pPr>
            <w:r w:rsidRPr="00AD289E">
              <w:t xml:space="preserve">Korte beschrijving </w:t>
            </w:r>
            <w:proofErr w:type="spellStart"/>
            <w:r w:rsidRPr="00AD289E">
              <w:t>Social</w:t>
            </w:r>
            <w:proofErr w:type="spellEnd"/>
            <w:r w:rsidRPr="00AD289E">
              <w:t xml:space="preserve"> Return (max. 1 A4)</w:t>
            </w:r>
            <w:r w:rsidR="008C4C62" w:rsidRPr="00AD289E">
              <w:t>.</w:t>
            </w:r>
          </w:p>
        </w:tc>
        <w:tc>
          <w:tcPr>
            <w:tcW w:w="1560" w:type="dxa"/>
          </w:tcPr>
          <w:p w14:paraId="4CD0B0F0" w14:textId="77777777" w:rsidR="00C01960" w:rsidRPr="007A5233" w:rsidRDefault="00C01960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7D20BEED" w14:textId="7AEC9787" w:rsidR="00C01960" w:rsidRPr="004F42CF" w:rsidRDefault="00C01960" w:rsidP="00F27211">
            <w:pPr>
              <w:widowControl w:val="0"/>
              <w:spacing w:before="120" w:after="120" w:line="240" w:lineRule="atLeast"/>
            </w:pPr>
            <w:r w:rsidRPr="004F42CF">
              <w:t>6. SR [ naam Inschr</w:t>
            </w:r>
            <w:r>
              <w:t>i</w:t>
            </w:r>
            <w:r w:rsidRPr="004F42CF">
              <w:t>jver]</w:t>
            </w: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/>
    <w:sectPr w:rsidR="00D11B2C" w:rsidRPr="009270A6" w:rsidSect="004B32E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6ACC3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7576ACC4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6ACC8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6ACC9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8F2F06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8F2F06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76ACC1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576ACC2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6ACC5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7576ACC6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36CE7"/>
    <w:rsid w:val="00162EF7"/>
    <w:rsid w:val="001A1015"/>
    <w:rsid w:val="001B3405"/>
    <w:rsid w:val="001C1F09"/>
    <w:rsid w:val="001E04D4"/>
    <w:rsid w:val="001E6CBD"/>
    <w:rsid w:val="0020629C"/>
    <w:rsid w:val="00215101"/>
    <w:rsid w:val="00222E9E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E71F1"/>
    <w:rsid w:val="004F42CF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7141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8F2F06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D289E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2FAF"/>
    <w:rsid w:val="00B96239"/>
    <w:rsid w:val="00BA11BA"/>
    <w:rsid w:val="00BA2071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576AC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5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5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Vertrouwelijk</Vertrouwelijkheid>
    <Taakveld xmlns="12ea201c-dc8e-410f-9091-38f9fa5d1543">Alle taakgebieden</Taakveld>
    <Procestype xmlns="12ea201c-dc8e-410f-9091-38f9fa5d1543">0 Losse documenten</Procestype>
    <TaxCatchAll xmlns="f15b76c1-fdd4-4dbf-9732-f41a2c746ac0">
      <Value>10</Value>
      <Value>9</Value>
      <Value>1</Value>
      <Value>2</Value>
    </TaxCatchAll>
    <ebb03eb60f1c456383d550cda2a2ac01 xmlns="f15b76c1-fdd4-4dbf-9732-f41a2c746ac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6d226d0f-7f61-44a4-976c-85978d54608c</TermId>
        </TermInfo>
      </Terms>
    </ebb03eb60f1c456383d550cda2a2ac01>
    <TaxKeywordTaxHTField xmlns="f15b76c1-fdd4-4dbf-9732-f41a2c746ac0">
      <Terms xmlns="http://schemas.microsoft.com/office/infopath/2007/PartnerControls"/>
    </TaxKeywordTaxHTField>
    <d50c7031c3e14e86852728633980e2f5 xmlns="f15b76c1-fdd4-4dbf-9732-f41a2c746ac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ofae577968ed4be8b7cfa6b3c1b2b2a3 xmlns="f15b76c1-fdd4-4dbf-9732-f41a2c746ac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p029ae155e3448ff930bd1772e820f44 xmlns="f15b76c1-fdd4-4dbf-9732-f41a2c746ac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6a528f31-394a-48e3-bac4-3c58d5ecc0e6</TermId>
        </TermInfo>
      </Terms>
    </p029ae155e3448ff930bd1772e820f44>
    <_dlc_DocId xmlns="f15b76c1-fdd4-4dbf-9732-f41a2c746ac0">ARPFXS4E6NNN-2129767225-31</_dlc_DocId>
    <_dlc_DocIdUrl xmlns="f15b76c1-fdd4-4dbf-9732-f41a2c746ac0">
      <Url>https://samenwerken.denhaag.nl/projecten/p18_0278/DS01/_layouts/15/DocIdRedir.aspx?ID=ARPFXS4E6NNN-2129767225-31</Url>
      <Description>ARPFXS4E6NNN-2129767225-31</Description>
    </_dlc_DocIdUrl>
    <Bronomgeving xmlns="12ea201c-dc8e-410f-9091-38f9fa5d1543">BEC Inkoop - 18.2453-dienst Aanbesteding</Bronomgeving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AFA4001E4438D54EAC3F08D5E970D4F4" ma:contentTypeVersion="21" ma:contentTypeDescription=" " ma:contentTypeScope="" ma:versionID="9c13b8a5525006b76db3abc235f7705d">
  <xsd:schema xmlns:xsd="http://www.w3.org/2001/XMLSchema" xmlns:xs="http://www.w3.org/2001/XMLSchema" xmlns:p="http://schemas.microsoft.com/office/2006/metadata/properties" xmlns:ns2="f15b76c1-fdd4-4dbf-9732-f41a2c746ac0" xmlns:ns3="528e656d-4f2f-4f1b-a763-6ee946ea4b83" xmlns:ns4="12ea201c-dc8e-410f-9091-38f9fa5d1543" targetNamespace="http://schemas.microsoft.com/office/2006/metadata/properties" ma:root="true" ma:fieldsID="998ba4263b4d952347ab1672bdc3050c" ns2:_="" ns3:_="" ns4:_="">
    <xsd:import namespace="f15b76c1-fdd4-4dbf-9732-f41a2c746ac0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b76c1-fdd4-4dbf-9732-f41a2c746ac0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9764a7f2-aa6d-47fc-8b18-b2cb5a70dc1f}" ma:internalName="TaxCatchAll" ma:showField="CatchAllData" ma:web="f15b76c1-fdd4-4dbf-9732-f41a2c746a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9764a7f2-aa6d-47fc-8b18-b2cb5a70dc1f}" ma:internalName="TaxCatchAllLabel" ma:readOnly="true" ma:showField="CatchAllDataLabel" ma:web="f15b76c1-fdd4-4dbf-9732-f41a2c746a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c38157cb-7259-4b48-95dd-592bd012709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0 Losse documenten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.2453-dienst Aanbesteding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31A65-D772-4316-9A5C-F6DFE69C59D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/>
</ds:datastoreItem>
</file>

<file path=customXml/itemProps3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E575B1-9BCD-4649-A7A1-6E3D7149E16B}">
  <ds:schemaRefs>
    <ds:schemaRef ds:uri="http://schemas.openxmlformats.org/package/2006/metadata/core-properties"/>
    <ds:schemaRef ds:uri="http://schemas.microsoft.com/office/2006/metadata/properties"/>
    <ds:schemaRef ds:uri="12ea201c-dc8e-410f-9091-38f9fa5d1543"/>
    <ds:schemaRef ds:uri="http://schemas.microsoft.com/office/infopath/2007/PartnerControls"/>
    <ds:schemaRef ds:uri="http://www.w3.org/XML/1998/namespace"/>
    <ds:schemaRef ds:uri="f15b76c1-fdd4-4dbf-9732-f41a2c746ac0"/>
    <ds:schemaRef ds:uri="528e656d-4f2f-4f1b-a763-6ee946ea4b83"/>
    <ds:schemaRef ds:uri="http://purl.org/dc/terms/"/>
    <ds:schemaRef ds:uri="http://schemas.microsoft.com/office/2006/documentManagement/types"/>
    <ds:schemaRef ds:uri="http://purl.org/dc/elements/1.1/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597262C-D2CD-4141-B0AF-507B98CD41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b76c1-fdd4-4dbf-9732-f41a2c746ac0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ACE0017-A16A-4555-92A4-E25B9D6D5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0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10 Checklist</vt:lpstr>
      <vt:lpstr/>
    </vt:vector>
  </TitlesOfParts>
  <Company>Gemeente Den Haag / IDC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10 Checklist</dc:title>
  <dc:creator>Monica Demkes</dc:creator>
  <cp:lastModifiedBy>Bhagwanbali, A.R.</cp:lastModifiedBy>
  <cp:revision>2</cp:revision>
  <dcterms:created xsi:type="dcterms:W3CDTF">2019-07-25T10:20:00Z</dcterms:created>
  <dcterms:modified xsi:type="dcterms:W3CDTF">2019-07-25T10:20:00Z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0x010100BEC55C395C3A4D439500036AD5EAA41300AFA4001E4438D54EAC3F08D5E970D4F4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5b609af2-40d7-4d8e-b9d7-ce17891cdcc3</vt:lpwstr>
  </property>
  <property fmtid="{D5CDD505-2E9C-101B-9397-08002B2CF9AE}" pid="15" name="TaxKeyword">
    <vt:lpwstr/>
  </property>
  <property fmtid="{D5CDD505-2E9C-101B-9397-08002B2CF9AE}" pid="16" name="Teamtrefwoorden">
    <vt:lpwstr>10;#Leidraad|6d226d0f-7f61-44a4-976c-85978d54608c</vt:lpwstr>
  </property>
  <property fmtid="{D5CDD505-2E9C-101B-9397-08002B2CF9AE}" pid="17" name="Documentsoort">
    <vt:lpwstr>9;#Beleidsdocument|70267d87-ce61-40c3-b119-e0ecc30f9747</vt:lpwstr>
  </property>
  <property fmtid="{D5CDD505-2E9C-101B-9397-08002B2CF9AE}" pid="18" name="_docset_NoMedatataSyncRequired">
    <vt:lpwstr>False</vt:lpwstr>
  </property>
</Properties>
</file>