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45B6F9" w14:textId="77777777" w:rsidR="002D2EF8" w:rsidRPr="00B56E63" w:rsidRDefault="002D2EF8" w:rsidP="002D2EF8">
      <w:pPr>
        <w:pStyle w:val="bijlage"/>
        <w:numPr>
          <w:ilvl w:val="0"/>
          <w:numId w:val="0"/>
        </w:numPr>
        <w:ind w:left="360" w:hanging="360"/>
      </w:pPr>
      <w:bookmarkStart w:id="0" w:name="_Ref363127134"/>
      <w:bookmarkStart w:id="1" w:name="_Toc451338037"/>
      <w:bookmarkStart w:id="2" w:name="_GoBack"/>
      <w:bookmarkEnd w:id="2"/>
      <w:r>
        <w:t>Bijlage 4.</w:t>
      </w:r>
      <w:r>
        <w:tab/>
      </w:r>
      <w:r w:rsidRPr="00827E78">
        <w:t xml:space="preserve">Verklaring </w:t>
      </w:r>
      <w:bookmarkEnd w:id="0"/>
      <w:bookmarkEnd w:id="1"/>
      <w:r w:rsidR="00506E36">
        <w:t xml:space="preserve">Personeelsbestand </w:t>
      </w:r>
      <w:r>
        <w:t xml:space="preserve">MMB </w:t>
      </w:r>
      <w:proofErr w:type="spellStart"/>
      <w:r>
        <w:t>labdiensten</w:t>
      </w:r>
      <w:proofErr w:type="spellEnd"/>
      <w:r>
        <w:t xml:space="preserve"> CSG – GGD </w:t>
      </w:r>
      <w:r w:rsidRPr="00B56E63">
        <w:t>Haaglanden</w:t>
      </w:r>
    </w:p>
    <w:p w14:paraId="6F45B6FA" w14:textId="77777777" w:rsidR="002D2EF8" w:rsidRPr="00B56E63" w:rsidRDefault="002D2EF8" w:rsidP="002D2EF8">
      <w:pPr>
        <w:jc w:val="both"/>
        <w:rPr>
          <w:b/>
        </w:rPr>
      </w:pPr>
    </w:p>
    <w:p w14:paraId="6F45B6FB" w14:textId="77777777" w:rsidR="002D2EF8" w:rsidRPr="00B56E63" w:rsidRDefault="002D2EF8" w:rsidP="002D2EF8">
      <w:pPr>
        <w:jc w:val="both"/>
        <w:rPr>
          <w:rFonts w:ascii="Georgia" w:hAnsi="Georgia"/>
          <w:szCs w:val="19"/>
        </w:rPr>
      </w:pPr>
    </w:p>
    <w:p w14:paraId="6F45B6FC" w14:textId="77777777" w:rsidR="002D2EF8" w:rsidRPr="00B56E63" w:rsidRDefault="002D2EF8" w:rsidP="002D2EF8">
      <w:pPr>
        <w:jc w:val="both"/>
        <w:rPr>
          <w:rFonts w:ascii="Georgia" w:eastAsia="Georgia" w:hAnsi="Georgia"/>
        </w:rPr>
      </w:pPr>
      <w:r w:rsidRPr="00B56E63">
        <w:rPr>
          <w:rFonts w:ascii="Georgia" w:eastAsia="Georgia" w:hAnsi="Georgia"/>
        </w:rPr>
        <w:t xml:space="preserve">Inschrijver verklaart in het kader van eis C.2 uit paragraaf 7.2 </w:t>
      </w:r>
      <w:r w:rsidR="00FA133F" w:rsidRPr="00B56E63">
        <w:rPr>
          <w:rFonts w:ascii="Georgia" w:eastAsia="Georgia" w:hAnsi="Georgia"/>
        </w:rPr>
        <w:t xml:space="preserve">van de aanbestedingsleidraad </w:t>
      </w:r>
      <w:r w:rsidRPr="00B56E63">
        <w:rPr>
          <w:rFonts w:ascii="Georgia" w:eastAsia="Georgia" w:hAnsi="Georgia"/>
        </w:rPr>
        <w:t>te voldoen aan het gest</w:t>
      </w:r>
      <w:r w:rsidR="00FA133F" w:rsidRPr="00B56E63">
        <w:rPr>
          <w:rFonts w:ascii="Georgia" w:eastAsia="Georgia" w:hAnsi="Georgia"/>
        </w:rPr>
        <w:t>elde minimum personeelsbezetting.</w:t>
      </w:r>
    </w:p>
    <w:p w14:paraId="6F45B6FD" w14:textId="77777777" w:rsidR="002D2EF8" w:rsidRPr="00B56E63" w:rsidRDefault="002D2EF8" w:rsidP="002D2EF8">
      <w:pPr>
        <w:jc w:val="both"/>
        <w:rPr>
          <w:rFonts w:ascii="Georgia" w:eastAsia="Georgia" w:hAnsi="Georgia"/>
        </w:rPr>
      </w:pPr>
    </w:p>
    <w:p w14:paraId="6F45B6FE" w14:textId="77777777" w:rsidR="002D2EF8" w:rsidRPr="007C5E8D" w:rsidRDefault="002D2EF8" w:rsidP="002D2EF8">
      <w:pPr>
        <w:jc w:val="both"/>
        <w:rPr>
          <w:rFonts w:ascii="Georgia" w:eastAsia="Georgia" w:hAnsi="Georgia"/>
        </w:rPr>
      </w:pPr>
      <w:r w:rsidRPr="00B56E63">
        <w:rPr>
          <w:rFonts w:ascii="Georgia" w:eastAsia="Georgia" w:hAnsi="Georgia"/>
        </w:rPr>
        <w:t>Inschrijver wordt verzocht om onderstaand de namen van de huidige in dienst zijnde arts-microbiologen te vermelden en een overzicht te geven van het aantal</w:t>
      </w:r>
      <w:r>
        <w:rPr>
          <w:rFonts w:ascii="Georgia" w:eastAsia="Georgia" w:hAnsi="Georgia"/>
        </w:rPr>
        <w:t xml:space="preserve"> </w:t>
      </w:r>
    </w:p>
    <w:p w14:paraId="6F45B6FF" w14:textId="77777777" w:rsidR="002D2EF8" w:rsidRPr="002D2EF8" w:rsidRDefault="002D2EF8" w:rsidP="002D2EF8">
      <w:pPr>
        <w:jc w:val="both"/>
        <w:rPr>
          <w:rFonts w:ascii="Georgia" w:hAnsi="Georgia"/>
          <w:szCs w:val="19"/>
        </w:rPr>
      </w:pPr>
    </w:p>
    <w:p w14:paraId="6F45B700" w14:textId="77777777" w:rsidR="002D2EF8" w:rsidRPr="002D2EF8" w:rsidRDefault="002D2EF8" w:rsidP="002D2EF8">
      <w:pPr>
        <w:jc w:val="both"/>
        <w:rPr>
          <w:rFonts w:ascii="Georgia" w:hAnsi="Georgia"/>
          <w:szCs w:val="19"/>
        </w:rPr>
      </w:pPr>
      <w:r w:rsidRPr="002D2EF8">
        <w:rPr>
          <w:rFonts w:ascii="Georgia" w:hAnsi="Georgia"/>
          <w:szCs w:val="19"/>
        </w:rPr>
        <w:t>Aldus opgemaakt en naar waarheid rechtsgeldig (bevoegd) ondertekend:</w:t>
      </w:r>
    </w:p>
    <w:p w14:paraId="6F45B701" w14:textId="77777777" w:rsidR="002D2EF8" w:rsidRPr="002D2EF8" w:rsidRDefault="002D2EF8" w:rsidP="002D2EF8">
      <w:pPr>
        <w:jc w:val="both"/>
        <w:rPr>
          <w:rFonts w:ascii="Georgia" w:hAnsi="Georgia"/>
          <w:szCs w:val="19"/>
        </w:rPr>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2D2EF8" w:rsidRPr="002D2EF8" w14:paraId="6F45B704" w14:textId="77777777" w:rsidTr="001F2ADD">
        <w:trPr>
          <w:trHeight w:val="340"/>
        </w:trPr>
        <w:tc>
          <w:tcPr>
            <w:tcW w:w="4373" w:type="dxa"/>
          </w:tcPr>
          <w:p w14:paraId="6F45B702" w14:textId="77777777" w:rsidR="002D2EF8" w:rsidRPr="002D2EF8" w:rsidRDefault="002D2EF8" w:rsidP="001F2ADD">
            <w:pPr>
              <w:rPr>
                <w:rFonts w:ascii="Georgia" w:hAnsi="Georgia"/>
                <w:szCs w:val="19"/>
              </w:rPr>
            </w:pPr>
            <w:r w:rsidRPr="002D2EF8">
              <w:rPr>
                <w:rFonts w:ascii="Georgia" w:hAnsi="Georgia"/>
                <w:szCs w:val="19"/>
              </w:rPr>
              <w:t>Datum:</w:t>
            </w:r>
          </w:p>
        </w:tc>
        <w:tc>
          <w:tcPr>
            <w:tcW w:w="4373" w:type="dxa"/>
          </w:tcPr>
          <w:p w14:paraId="6F45B703" w14:textId="77777777" w:rsidR="002D2EF8" w:rsidRPr="002D2EF8" w:rsidRDefault="002D2EF8" w:rsidP="001F2ADD">
            <w:pPr>
              <w:rPr>
                <w:rFonts w:ascii="Georgia" w:eastAsiaTheme="minorHAnsi" w:hAnsi="Georgia"/>
                <w:szCs w:val="19"/>
                <w:lang w:eastAsia="en-US"/>
              </w:rPr>
            </w:pPr>
            <w:r w:rsidRPr="002D2EF8">
              <w:rPr>
                <w:rFonts w:ascii="Georgia" w:eastAsiaTheme="minorHAnsi" w:hAnsi="Georgia"/>
                <w:szCs w:val="19"/>
                <w:lang w:eastAsia="en-US"/>
              </w:rPr>
              <w:t>Datum:</w:t>
            </w:r>
          </w:p>
        </w:tc>
      </w:tr>
      <w:tr w:rsidR="002D2EF8" w:rsidRPr="002D2EF8" w14:paraId="6F45B707" w14:textId="77777777" w:rsidTr="001F2ADD">
        <w:trPr>
          <w:trHeight w:val="340"/>
        </w:trPr>
        <w:tc>
          <w:tcPr>
            <w:tcW w:w="4373" w:type="dxa"/>
          </w:tcPr>
          <w:p w14:paraId="6F45B705" w14:textId="77777777" w:rsidR="002D2EF8" w:rsidRPr="002D2EF8" w:rsidRDefault="002D2EF8" w:rsidP="001F2ADD">
            <w:pPr>
              <w:rPr>
                <w:rFonts w:ascii="Georgia" w:hAnsi="Georgia"/>
                <w:szCs w:val="19"/>
              </w:rPr>
            </w:pPr>
            <w:r w:rsidRPr="002D2EF8">
              <w:rPr>
                <w:rFonts w:ascii="Georgia" w:hAnsi="Georgia"/>
                <w:szCs w:val="19"/>
              </w:rPr>
              <w:t>Plaats:</w:t>
            </w:r>
          </w:p>
        </w:tc>
        <w:tc>
          <w:tcPr>
            <w:tcW w:w="4373" w:type="dxa"/>
          </w:tcPr>
          <w:p w14:paraId="6F45B706" w14:textId="77777777" w:rsidR="002D2EF8" w:rsidRPr="002D2EF8" w:rsidRDefault="002D2EF8" w:rsidP="001F2ADD">
            <w:pPr>
              <w:rPr>
                <w:rFonts w:ascii="Georgia" w:eastAsiaTheme="minorHAnsi" w:hAnsi="Georgia"/>
                <w:szCs w:val="19"/>
                <w:lang w:eastAsia="en-US"/>
              </w:rPr>
            </w:pPr>
            <w:r w:rsidRPr="002D2EF8">
              <w:rPr>
                <w:rFonts w:ascii="Georgia" w:eastAsiaTheme="minorHAnsi" w:hAnsi="Georgia"/>
                <w:szCs w:val="19"/>
                <w:lang w:eastAsia="en-US"/>
              </w:rPr>
              <w:t>Plaats:</w:t>
            </w:r>
          </w:p>
        </w:tc>
      </w:tr>
      <w:tr w:rsidR="002D2EF8" w:rsidRPr="002D2EF8" w14:paraId="6F45B70A" w14:textId="77777777" w:rsidTr="001F2ADD">
        <w:trPr>
          <w:trHeight w:val="340"/>
        </w:trPr>
        <w:tc>
          <w:tcPr>
            <w:tcW w:w="4373" w:type="dxa"/>
          </w:tcPr>
          <w:p w14:paraId="6F45B708" w14:textId="77777777" w:rsidR="002D2EF8" w:rsidRPr="002D2EF8" w:rsidRDefault="002D2EF8" w:rsidP="001F2ADD">
            <w:pPr>
              <w:rPr>
                <w:rFonts w:ascii="Georgia" w:hAnsi="Georgia"/>
                <w:szCs w:val="19"/>
              </w:rPr>
            </w:pPr>
            <w:r w:rsidRPr="002D2EF8">
              <w:rPr>
                <w:rFonts w:ascii="Georgia" w:hAnsi="Georgia"/>
                <w:szCs w:val="19"/>
              </w:rPr>
              <w:t xml:space="preserve">Inschrijver / </w:t>
            </w:r>
            <w:proofErr w:type="spellStart"/>
            <w:r w:rsidRPr="002D2EF8">
              <w:rPr>
                <w:rFonts w:ascii="Georgia" w:hAnsi="Georgia"/>
                <w:szCs w:val="19"/>
              </w:rPr>
              <w:t>Combinant</w:t>
            </w:r>
            <w:proofErr w:type="spellEnd"/>
            <w:r w:rsidRPr="002D2EF8">
              <w:rPr>
                <w:rFonts w:ascii="Georgia" w:hAnsi="Georgia"/>
                <w:szCs w:val="19"/>
              </w:rPr>
              <w:t xml:space="preserve"> 1</w:t>
            </w:r>
          </w:p>
        </w:tc>
        <w:tc>
          <w:tcPr>
            <w:tcW w:w="4373" w:type="dxa"/>
          </w:tcPr>
          <w:p w14:paraId="6F45B709" w14:textId="77777777" w:rsidR="002D2EF8" w:rsidRPr="002D2EF8" w:rsidRDefault="002D2EF8" w:rsidP="001F2ADD">
            <w:pPr>
              <w:rPr>
                <w:rFonts w:ascii="Georgia" w:hAnsi="Georgia"/>
                <w:szCs w:val="19"/>
              </w:rPr>
            </w:pPr>
            <w:proofErr w:type="spellStart"/>
            <w:r w:rsidRPr="002D2EF8">
              <w:rPr>
                <w:rFonts w:ascii="Georgia" w:hAnsi="Georgia"/>
                <w:szCs w:val="19"/>
              </w:rPr>
              <w:t>Combinant</w:t>
            </w:r>
            <w:proofErr w:type="spellEnd"/>
            <w:r w:rsidRPr="002D2EF8">
              <w:rPr>
                <w:rFonts w:ascii="Georgia" w:hAnsi="Georgia"/>
                <w:szCs w:val="19"/>
              </w:rPr>
              <w:t xml:space="preserve"> 2 (indien van toepassing)</w:t>
            </w:r>
          </w:p>
        </w:tc>
      </w:tr>
      <w:tr w:rsidR="002D2EF8" w:rsidRPr="002D2EF8" w14:paraId="6F45B70D" w14:textId="77777777" w:rsidTr="001F2ADD">
        <w:trPr>
          <w:trHeight w:val="340"/>
        </w:trPr>
        <w:tc>
          <w:tcPr>
            <w:tcW w:w="4373" w:type="dxa"/>
          </w:tcPr>
          <w:p w14:paraId="6F45B70B" w14:textId="77777777" w:rsidR="002D2EF8" w:rsidRPr="002D2EF8" w:rsidRDefault="002D2EF8" w:rsidP="001F2ADD">
            <w:pPr>
              <w:rPr>
                <w:rFonts w:ascii="Georgia" w:hAnsi="Georgia"/>
                <w:szCs w:val="19"/>
              </w:rPr>
            </w:pPr>
            <w:r w:rsidRPr="002D2EF8">
              <w:rPr>
                <w:rFonts w:ascii="Georgia" w:hAnsi="Georgia"/>
                <w:szCs w:val="19"/>
              </w:rPr>
              <w:t>&lt;naam functionaris&gt;</w:t>
            </w:r>
          </w:p>
        </w:tc>
        <w:tc>
          <w:tcPr>
            <w:tcW w:w="4373" w:type="dxa"/>
          </w:tcPr>
          <w:p w14:paraId="6F45B70C" w14:textId="77777777" w:rsidR="002D2EF8" w:rsidRPr="002D2EF8" w:rsidRDefault="002D2EF8" w:rsidP="001F2ADD">
            <w:pPr>
              <w:rPr>
                <w:rFonts w:ascii="Georgia" w:eastAsiaTheme="minorHAnsi" w:hAnsi="Georgia"/>
                <w:szCs w:val="19"/>
                <w:lang w:eastAsia="en-US"/>
              </w:rPr>
            </w:pPr>
            <w:r w:rsidRPr="002D2EF8">
              <w:rPr>
                <w:rFonts w:ascii="Georgia" w:eastAsiaTheme="minorHAnsi" w:hAnsi="Georgia"/>
                <w:szCs w:val="19"/>
                <w:lang w:eastAsia="en-US"/>
              </w:rPr>
              <w:t>&lt;naam functionaris&gt;</w:t>
            </w:r>
          </w:p>
        </w:tc>
      </w:tr>
      <w:tr w:rsidR="002D2EF8" w:rsidRPr="002D2EF8" w14:paraId="6F45B715" w14:textId="77777777" w:rsidTr="001F2ADD">
        <w:trPr>
          <w:trHeight w:val="1793"/>
        </w:trPr>
        <w:tc>
          <w:tcPr>
            <w:tcW w:w="4373" w:type="dxa"/>
          </w:tcPr>
          <w:p w14:paraId="6F45B70E" w14:textId="77777777" w:rsidR="002D2EF8" w:rsidRPr="002D2EF8" w:rsidRDefault="002D2EF8" w:rsidP="001F2ADD">
            <w:pPr>
              <w:rPr>
                <w:rFonts w:ascii="Georgia" w:eastAsiaTheme="minorHAnsi" w:hAnsi="Georgia"/>
                <w:szCs w:val="19"/>
                <w:lang w:eastAsia="en-US"/>
              </w:rPr>
            </w:pPr>
            <w:r w:rsidRPr="002D2EF8">
              <w:rPr>
                <w:rFonts w:ascii="Georgia" w:eastAsiaTheme="minorHAnsi" w:hAnsi="Georgia"/>
                <w:szCs w:val="19"/>
                <w:lang w:eastAsia="en-US"/>
              </w:rPr>
              <w:t>Handtekening:</w:t>
            </w:r>
          </w:p>
          <w:p w14:paraId="6F45B70F" w14:textId="77777777" w:rsidR="002D2EF8" w:rsidRPr="002D2EF8" w:rsidRDefault="002D2EF8" w:rsidP="001F2ADD">
            <w:pPr>
              <w:rPr>
                <w:rFonts w:ascii="Georgia" w:eastAsiaTheme="minorHAnsi" w:hAnsi="Georgia"/>
                <w:szCs w:val="19"/>
              </w:rPr>
            </w:pPr>
          </w:p>
          <w:p w14:paraId="6F45B710" w14:textId="77777777" w:rsidR="002D2EF8" w:rsidRPr="002D2EF8" w:rsidRDefault="002D2EF8" w:rsidP="001F2ADD">
            <w:pPr>
              <w:rPr>
                <w:rFonts w:ascii="Georgia" w:eastAsiaTheme="minorHAnsi" w:hAnsi="Georgia"/>
                <w:szCs w:val="19"/>
              </w:rPr>
            </w:pPr>
          </w:p>
          <w:p w14:paraId="6F45B711" w14:textId="77777777" w:rsidR="002D2EF8" w:rsidRPr="002D2EF8" w:rsidRDefault="002D2EF8" w:rsidP="001F2ADD">
            <w:pPr>
              <w:rPr>
                <w:rFonts w:ascii="Georgia" w:eastAsiaTheme="minorHAnsi" w:hAnsi="Georgia"/>
                <w:szCs w:val="19"/>
              </w:rPr>
            </w:pPr>
          </w:p>
          <w:p w14:paraId="6F45B712" w14:textId="77777777" w:rsidR="002D2EF8" w:rsidRPr="002D2EF8" w:rsidRDefault="002D2EF8" w:rsidP="001F2ADD">
            <w:pPr>
              <w:rPr>
                <w:rFonts w:ascii="Georgia" w:hAnsi="Georgia"/>
                <w:szCs w:val="19"/>
                <w:lang w:eastAsia="en-US"/>
              </w:rPr>
            </w:pPr>
          </w:p>
          <w:p w14:paraId="6F45B713" w14:textId="77777777" w:rsidR="002D2EF8" w:rsidRPr="002D2EF8" w:rsidRDefault="002D2EF8" w:rsidP="001F2ADD">
            <w:pPr>
              <w:rPr>
                <w:rFonts w:ascii="Georgia" w:hAnsi="Georgia"/>
                <w:szCs w:val="19"/>
                <w:lang w:eastAsia="en-US"/>
              </w:rPr>
            </w:pPr>
          </w:p>
        </w:tc>
        <w:tc>
          <w:tcPr>
            <w:tcW w:w="4373" w:type="dxa"/>
          </w:tcPr>
          <w:p w14:paraId="6F45B714" w14:textId="77777777" w:rsidR="002D2EF8" w:rsidRPr="002D2EF8" w:rsidRDefault="002D2EF8" w:rsidP="001F2ADD">
            <w:pPr>
              <w:rPr>
                <w:rFonts w:ascii="Georgia" w:eastAsiaTheme="minorHAnsi" w:hAnsi="Georgia"/>
                <w:szCs w:val="19"/>
                <w:lang w:eastAsia="en-US"/>
              </w:rPr>
            </w:pPr>
            <w:r w:rsidRPr="002D2EF8">
              <w:rPr>
                <w:rFonts w:ascii="Georgia" w:eastAsiaTheme="minorHAnsi" w:hAnsi="Georgia"/>
                <w:szCs w:val="19"/>
                <w:lang w:eastAsia="en-US"/>
              </w:rPr>
              <w:t>Handtekening:</w:t>
            </w:r>
          </w:p>
        </w:tc>
      </w:tr>
    </w:tbl>
    <w:p w14:paraId="6F45B716" w14:textId="77777777" w:rsidR="002D2EF8" w:rsidRPr="002D2EF8" w:rsidRDefault="002D2EF8" w:rsidP="002D2EF8">
      <w:pPr>
        <w:jc w:val="both"/>
        <w:rPr>
          <w:rFonts w:ascii="Georgia" w:hAnsi="Georgia"/>
          <w:szCs w:val="19"/>
        </w:rPr>
      </w:pPr>
    </w:p>
    <w:p w14:paraId="6F45B717" w14:textId="77777777" w:rsidR="002D2EF8" w:rsidRPr="002D2EF8" w:rsidRDefault="002D2EF8" w:rsidP="002D2EF8">
      <w:pPr>
        <w:jc w:val="both"/>
        <w:rPr>
          <w:rFonts w:ascii="Georgia" w:hAnsi="Georgia"/>
          <w:szCs w:val="19"/>
        </w:rPr>
      </w:pPr>
    </w:p>
    <w:p w14:paraId="6F45B718" w14:textId="77777777" w:rsidR="002D2EF8" w:rsidRPr="002D2EF8" w:rsidRDefault="002D2EF8" w:rsidP="002D2EF8">
      <w:pPr>
        <w:jc w:val="both"/>
        <w:rPr>
          <w:rFonts w:ascii="Georgia" w:hAnsi="Georgia"/>
          <w:szCs w:val="19"/>
        </w:rPr>
      </w:pPr>
    </w:p>
    <w:p w14:paraId="6F45B719" w14:textId="77777777" w:rsidR="002D2EF8" w:rsidRPr="002D2EF8" w:rsidRDefault="002D2EF8" w:rsidP="002D2EF8">
      <w:pPr>
        <w:jc w:val="both"/>
        <w:rPr>
          <w:rFonts w:ascii="Georgia" w:hAnsi="Georgia"/>
          <w:b/>
          <w:i/>
          <w:szCs w:val="19"/>
        </w:rPr>
      </w:pPr>
      <w:r w:rsidRPr="002D2EF8">
        <w:rPr>
          <w:rFonts w:ascii="Georgia" w:hAnsi="Georgia"/>
          <w:b/>
          <w:i/>
          <w:szCs w:val="19"/>
        </w:rPr>
        <w:t>NB: Bevoegd zijn personen die in uittreksel Kamer van Koophandel staan vermeld als bevoegd bestuurder of die een volmacht hebben gekregen van een persoon die staat vermeld. Let op dat sommige bevoegdheden beperkt zijn tot bepaalde bedragen.</w:t>
      </w:r>
      <w:r>
        <w:rPr>
          <w:rFonts w:ascii="Georgia" w:hAnsi="Georgia"/>
          <w:b/>
          <w:i/>
          <w:szCs w:val="19"/>
        </w:rPr>
        <w:t xml:space="preserve"> Zie paragraaf 4</w:t>
      </w:r>
      <w:r w:rsidRPr="002D2EF8">
        <w:rPr>
          <w:rFonts w:ascii="Georgia" w:hAnsi="Georgia"/>
          <w:b/>
          <w:i/>
          <w:szCs w:val="19"/>
        </w:rPr>
        <w:t>.</w:t>
      </w:r>
      <w:r>
        <w:rPr>
          <w:rFonts w:ascii="Georgia" w:hAnsi="Georgia"/>
          <w:b/>
          <w:i/>
          <w:szCs w:val="19"/>
        </w:rPr>
        <w:t>3</w:t>
      </w:r>
      <w:r w:rsidRPr="002D2EF8">
        <w:rPr>
          <w:rFonts w:ascii="Georgia" w:hAnsi="Georgia"/>
          <w:b/>
          <w:i/>
          <w:szCs w:val="19"/>
        </w:rPr>
        <w:t>.</w:t>
      </w:r>
      <w:r>
        <w:rPr>
          <w:rFonts w:ascii="Georgia" w:hAnsi="Georgia"/>
          <w:b/>
          <w:i/>
          <w:szCs w:val="19"/>
        </w:rPr>
        <w:t>3 van de aanbestedingsleidraad</w:t>
      </w:r>
      <w:r w:rsidRPr="002D2EF8">
        <w:rPr>
          <w:rFonts w:ascii="Georgia" w:hAnsi="Georgia"/>
          <w:b/>
          <w:i/>
          <w:szCs w:val="19"/>
        </w:rPr>
        <w:t xml:space="preserve"> voor een uitgebreide toelichting.</w:t>
      </w:r>
    </w:p>
    <w:p w14:paraId="6F45B71A" w14:textId="77777777" w:rsidR="0083009F" w:rsidRDefault="0083009F"/>
    <w:sectPr w:rsidR="008300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EF8"/>
    <w:rsid w:val="000B6632"/>
    <w:rsid w:val="001244B8"/>
    <w:rsid w:val="00190A62"/>
    <w:rsid w:val="001B58A1"/>
    <w:rsid w:val="001F60F3"/>
    <w:rsid w:val="00267B82"/>
    <w:rsid w:val="00280ECB"/>
    <w:rsid w:val="00293467"/>
    <w:rsid w:val="002D2EF8"/>
    <w:rsid w:val="00466E2C"/>
    <w:rsid w:val="00506E36"/>
    <w:rsid w:val="00546D08"/>
    <w:rsid w:val="00662EF7"/>
    <w:rsid w:val="0067032D"/>
    <w:rsid w:val="006A72E5"/>
    <w:rsid w:val="0083009F"/>
    <w:rsid w:val="00855E02"/>
    <w:rsid w:val="008804CF"/>
    <w:rsid w:val="008D17FA"/>
    <w:rsid w:val="008F1A10"/>
    <w:rsid w:val="00A60112"/>
    <w:rsid w:val="00B3190E"/>
    <w:rsid w:val="00B56E63"/>
    <w:rsid w:val="00C05396"/>
    <w:rsid w:val="00C71F11"/>
    <w:rsid w:val="00CE3717"/>
    <w:rsid w:val="00D0540B"/>
    <w:rsid w:val="00D22EC6"/>
    <w:rsid w:val="00D348C1"/>
    <w:rsid w:val="00D802F7"/>
    <w:rsid w:val="00E8619B"/>
    <w:rsid w:val="00E93FA8"/>
    <w:rsid w:val="00FA13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5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2EF8"/>
    <w:pPr>
      <w:spacing w:after="0" w:line="260" w:lineRule="atLeast"/>
    </w:pPr>
    <w:rPr>
      <w:rFonts w:cs="Times New Roman"/>
      <w:sz w:val="19"/>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D2EF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D2EF8"/>
    <w:rPr>
      <w:sz w:val="16"/>
      <w:szCs w:val="16"/>
    </w:rPr>
  </w:style>
  <w:style w:type="paragraph" w:styleId="Tekstopmerking">
    <w:name w:val="annotation text"/>
    <w:basedOn w:val="Standaard"/>
    <w:link w:val="TekstopmerkingChar"/>
    <w:uiPriority w:val="99"/>
    <w:semiHidden/>
    <w:unhideWhenUsed/>
    <w:rsid w:val="002D2EF8"/>
    <w:pPr>
      <w:spacing w:line="240" w:lineRule="auto"/>
    </w:pPr>
    <w:rPr>
      <w:sz w:val="20"/>
    </w:rPr>
  </w:style>
  <w:style w:type="character" w:customStyle="1" w:styleId="TekstopmerkingChar">
    <w:name w:val="Tekst opmerking Char"/>
    <w:basedOn w:val="Standaardalinea-lettertype"/>
    <w:link w:val="Tekstopmerking"/>
    <w:uiPriority w:val="99"/>
    <w:semiHidden/>
    <w:rsid w:val="002D2EF8"/>
    <w:rPr>
      <w:rFonts w:cs="Times New Roman"/>
      <w:sz w:val="20"/>
      <w:szCs w:val="20"/>
    </w:rPr>
  </w:style>
  <w:style w:type="paragraph" w:customStyle="1" w:styleId="DHOpsomming">
    <w:name w:val="_DH_Opsomming"/>
    <w:basedOn w:val="Standaard"/>
    <w:qFormat/>
    <w:rsid w:val="002D2EF8"/>
    <w:pPr>
      <w:numPr>
        <w:numId w:val="1"/>
      </w:numPr>
    </w:pPr>
  </w:style>
  <w:style w:type="paragraph" w:customStyle="1" w:styleId="DHSubopsomming">
    <w:name w:val="_DH_Subopsomming"/>
    <w:basedOn w:val="DHOpsomming"/>
    <w:qFormat/>
    <w:rsid w:val="002D2EF8"/>
    <w:pPr>
      <w:numPr>
        <w:ilvl w:val="1"/>
      </w:numPr>
    </w:pPr>
  </w:style>
  <w:style w:type="paragraph" w:styleId="Lijstalinea">
    <w:name w:val="List Paragraph"/>
    <w:basedOn w:val="Standaard"/>
    <w:uiPriority w:val="34"/>
    <w:qFormat/>
    <w:rsid w:val="002D2EF8"/>
    <w:pPr>
      <w:ind w:left="720"/>
      <w:contextualSpacing/>
    </w:pPr>
  </w:style>
  <w:style w:type="paragraph" w:customStyle="1" w:styleId="bijlage">
    <w:name w:val="bijlage"/>
    <w:basedOn w:val="Standaard"/>
    <w:link w:val="bijlageChar"/>
    <w:qFormat/>
    <w:rsid w:val="002D2EF8"/>
    <w:pPr>
      <w:numPr>
        <w:numId w:val="2"/>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D2EF8"/>
    <w:rPr>
      <w:rFonts w:asciiTheme="majorHAnsi" w:eastAsia="Times New Roman" w:hAnsiTheme="majorHAnsi" w:cs="Times New Roman"/>
      <w:sz w:val="30"/>
      <w:lang w:eastAsia="nl-NL"/>
    </w:rPr>
  </w:style>
  <w:style w:type="paragraph" w:styleId="Ballontekst">
    <w:name w:val="Balloon Text"/>
    <w:basedOn w:val="Standaard"/>
    <w:link w:val="BallontekstChar"/>
    <w:uiPriority w:val="99"/>
    <w:semiHidden/>
    <w:unhideWhenUsed/>
    <w:rsid w:val="002D2E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D2E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2EF8"/>
    <w:pPr>
      <w:spacing w:after="0" w:line="260" w:lineRule="atLeast"/>
    </w:pPr>
    <w:rPr>
      <w:rFonts w:cs="Times New Roman"/>
      <w:sz w:val="19"/>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D2EF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2D2EF8"/>
    <w:rPr>
      <w:sz w:val="16"/>
      <w:szCs w:val="16"/>
    </w:rPr>
  </w:style>
  <w:style w:type="paragraph" w:styleId="Tekstopmerking">
    <w:name w:val="annotation text"/>
    <w:basedOn w:val="Standaard"/>
    <w:link w:val="TekstopmerkingChar"/>
    <w:uiPriority w:val="99"/>
    <w:semiHidden/>
    <w:unhideWhenUsed/>
    <w:rsid w:val="002D2EF8"/>
    <w:pPr>
      <w:spacing w:line="240" w:lineRule="auto"/>
    </w:pPr>
    <w:rPr>
      <w:sz w:val="20"/>
    </w:rPr>
  </w:style>
  <w:style w:type="character" w:customStyle="1" w:styleId="TekstopmerkingChar">
    <w:name w:val="Tekst opmerking Char"/>
    <w:basedOn w:val="Standaardalinea-lettertype"/>
    <w:link w:val="Tekstopmerking"/>
    <w:uiPriority w:val="99"/>
    <w:semiHidden/>
    <w:rsid w:val="002D2EF8"/>
    <w:rPr>
      <w:rFonts w:cs="Times New Roman"/>
      <w:sz w:val="20"/>
      <w:szCs w:val="20"/>
    </w:rPr>
  </w:style>
  <w:style w:type="paragraph" w:customStyle="1" w:styleId="DHOpsomming">
    <w:name w:val="_DH_Opsomming"/>
    <w:basedOn w:val="Standaard"/>
    <w:qFormat/>
    <w:rsid w:val="002D2EF8"/>
    <w:pPr>
      <w:numPr>
        <w:numId w:val="1"/>
      </w:numPr>
    </w:pPr>
  </w:style>
  <w:style w:type="paragraph" w:customStyle="1" w:styleId="DHSubopsomming">
    <w:name w:val="_DH_Subopsomming"/>
    <w:basedOn w:val="DHOpsomming"/>
    <w:qFormat/>
    <w:rsid w:val="002D2EF8"/>
    <w:pPr>
      <w:numPr>
        <w:ilvl w:val="1"/>
      </w:numPr>
    </w:pPr>
  </w:style>
  <w:style w:type="paragraph" w:styleId="Lijstalinea">
    <w:name w:val="List Paragraph"/>
    <w:basedOn w:val="Standaard"/>
    <w:uiPriority w:val="34"/>
    <w:qFormat/>
    <w:rsid w:val="002D2EF8"/>
    <w:pPr>
      <w:ind w:left="720"/>
      <w:contextualSpacing/>
    </w:pPr>
  </w:style>
  <w:style w:type="paragraph" w:customStyle="1" w:styleId="bijlage">
    <w:name w:val="bijlage"/>
    <w:basedOn w:val="Standaard"/>
    <w:link w:val="bijlageChar"/>
    <w:qFormat/>
    <w:rsid w:val="002D2EF8"/>
    <w:pPr>
      <w:numPr>
        <w:numId w:val="2"/>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D2EF8"/>
    <w:rPr>
      <w:rFonts w:asciiTheme="majorHAnsi" w:eastAsia="Times New Roman" w:hAnsiTheme="majorHAnsi" w:cs="Times New Roman"/>
      <w:sz w:val="30"/>
      <w:lang w:eastAsia="nl-NL"/>
    </w:rPr>
  </w:style>
  <w:style w:type="paragraph" w:styleId="Ballontekst">
    <w:name w:val="Balloon Text"/>
    <w:basedOn w:val="Standaard"/>
    <w:link w:val="BallontekstChar"/>
    <w:uiPriority w:val="99"/>
    <w:semiHidden/>
    <w:unhideWhenUsed/>
    <w:rsid w:val="002D2E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D2E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Vertrouwelijk</Vertrouwelijkheid>
    <TaxKeywordTaxHTField xmlns="f15b76c1-fdd4-4dbf-9732-f41a2c746ac0">
      <Terms xmlns="http://schemas.microsoft.com/office/infopath/2007/PartnerControls"/>
    </TaxKeywordTaxHTField>
    <ofae577968ed4be8b7cfa6b3c1b2b2a3 xmlns="f15b76c1-fdd4-4dbf-9732-f41a2c746ac0">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TaxCatchAll xmlns="f15b76c1-fdd4-4dbf-9732-f41a2c746ac0">
      <Value>10</Value>
      <Value>3</Value>
      <Value>9</Value>
      <Value>2</Value>
    </TaxCatchAll>
    <p029ae155e3448ff930bd1772e820f44 xmlns="f15b76c1-fdd4-4dbf-9732-f41a2c746ac0">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dc204854-91f3-4ee1-9948-fc66bf60ba48</TermId>
        </TermInfo>
      </Terms>
    </p029ae155e3448ff930bd1772e820f44>
    <ebb03eb60f1c456383d550cda2a2ac01 xmlns="f15b76c1-fdd4-4dbf-9732-f41a2c746ac0">
      <Terms xmlns="http://schemas.microsoft.com/office/infopath/2007/PartnerControls">
        <TermInfo xmlns="http://schemas.microsoft.com/office/infopath/2007/PartnerControls">
          <TermName xmlns="http://schemas.microsoft.com/office/infopath/2007/PartnerControls">Leidraad</TermName>
          <TermId xmlns="http://schemas.microsoft.com/office/infopath/2007/PartnerControls">6d226d0f-7f61-44a4-976c-85978d54608c</TermId>
        </TermInfo>
      </Terms>
    </ebb03eb60f1c456383d550cda2a2ac01>
    <Taakveld xmlns="12ea201c-dc8e-410f-9091-38f9fa5d1543">Alle taakgebieden</Taakveld>
    <Procestype xmlns="12ea201c-dc8e-410f-9091-38f9fa5d1543">0 Losse documenten</Procestype>
    <Bronomgeving xmlns="12ea201c-dc8e-410f-9091-38f9fa5d1543">BEC Inkoop - 18.2453-dienst Aanbesteding</Bronomgeving>
    <d50c7031c3e14e86852728633980e2f5 xmlns="f15b76c1-fdd4-4dbf-9732-f41a2c746ac0">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_dlc_DocId xmlns="f15b76c1-fdd4-4dbf-9732-f41a2c746ac0">ARPFXS4E6NNN-2129767225-33</_dlc_DocId>
    <_dlc_DocIdUrl xmlns="f15b76c1-fdd4-4dbf-9732-f41a2c746ac0">
      <Url>https://samenwerken.denhaag.nl/projecten/p18_0278/DS01/_layouts/15/DocIdRedir.aspx?ID=ARPFXS4E6NNN-2129767225-33</Url>
      <Description>ARPFXS4E6NNN-2129767225-33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GDH Document" ma:contentTypeID="0x010100BEC55C395C3A4D439500036AD5EAA41300AFA4001E4438D54EAC3F08D5E970D4F4" ma:contentTypeVersion="21" ma:contentTypeDescription=" " ma:contentTypeScope="" ma:versionID="9c13b8a5525006b76db3abc235f7705d">
  <xsd:schema xmlns:xsd="http://www.w3.org/2001/XMLSchema" xmlns:xs="http://www.w3.org/2001/XMLSchema" xmlns:p="http://schemas.microsoft.com/office/2006/metadata/properties" xmlns:ns2="f15b76c1-fdd4-4dbf-9732-f41a2c746ac0" xmlns:ns3="528e656d-4f2f-4f1b-a763-6ee946ea4b83" xmlns:ns4="12ea201c-dc8e-410f-9091-38f9fa5d1543" targetNamespace="http://schemas.microsoft.com/office/2006/metadata/properties" ma:root="true" ma:fieldsID="998ba4263b4d952347ab1672bdc3050c" ns2:_="" ns3:_="" ns4:_="">
    <xsd:import namespace="f15b76c1-fdd4-4dbf-9732-f41a2c746ac0"/>
    <xsd:import namespace="528e656d-4f2f-4f1b-a763-6ee946ea4b83"/>
    <xsd:import namespace="12ea201c-dc8e-410f-9091-38f9fa5d1543"/>
    <xsd:element name="properties">
      <xsd:complexType>
        <xsd:sequence>
          <xsd:element name="documentManagement">
            <xsd:complexType>
              <xsd:all>
                <xsd:element ref="ns3:Vertrouwelijkheid"/>
                <xsd:element ref="ns4:Taakveld"/>
                <xsd:element ref="ns4:Procestype"/>
                <xsd:element ref="ns4:Bronomgeving" minOccurs="0"/>
                <xsd:element ref="ns2:TaxKeywordTaxHTField" minOccurs="0"/>
                <xsd:element ref="ns2:TaxCatchAll"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_dlc_DocIdPersistId" minOccurs="0"/>
                <xsd:element ref="ns2:ebb03eb60f1c456383d550cda2a2ac0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b76c1-fdd4-4dbf-9732-f41a2c746ac0"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Catch-all-kolom van taxonomie" ma:hidden="true" ma:list="{9764a7f2-aa6d-47fc-8b18-b2cb5a70dc1f}" ma:internalName="TaxCatchAll" ma:showField="CatchAllData" ma:web="f15b76c1-fdd4-4dbf-9732-f41a2c746ac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9764a7f2-aa6d-47fc-8b18-b2cb5a70dc1f}" ma:internalName="TaxCatchAllLabel" ma:readOnly="true" ma:showField="CatchAllDataLabel" ma:web="f15b76c1-fdd4-4dbf-9732-f41a2c746ac0">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18" nillable="true" ma:taxonomy="true" ma:internalName="d50c7031c3e14e86852728633980e2f5" ma:taxonomyFieldName="Organisatieonderdeel" ma:displayName="Organisatieonderdeel"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0" ma:taxonomy="true" ma:internalName="p029ae155e3448ff930bd1772e820f44" ma:taxonomyFieldName="Jaar" ma:displayName="Jaar" ma:indexed="true" ma:readOnly="false" ma:default="3;#2019|dc204854-91f3-4ee1-9948-fc66bf60ba48"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ebb03eb60f1c456383d550cda2a2ac01" ma:index="26" ma:taxonomy="true" ma:internalName="ebb03eb60f1c456383d550cda2a2ac01" ma:taxonomyFieldName="Teamtrefwoorden" ma:displayName="Teamtrefwoorden" ma:indexed="true" ma:readOnly="false" ma:fieldId="{ebb03eb6-0f1c-4563-83d5-50cda2a2ac01}" ma:sspId="5606f173-54b2-4666-9a8e-e147789621ec" ma:termSetId="c38157cb-7259-4b48-95dd-592bd012709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4" ma:displayName="Vertrouwelijkheid"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Taakveld" ma:index="7"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8" ma:displayName="Procestype" ma:default="0 Losse documenten"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element name="Bronomgeving" ma:index="9" nillable="true" ma:displayName="Bronomgeving" ma:default="BEC Inkoop - 18.2453-dienst Aanbesteding" ma:hidden="true" ma:internalName="Bronomge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6B4C5F-E087-434E-A63C-BC9EC613FDC3}">
  <ds:schemaRefs>
    <ds:schemaRef ds:uri="http://schemas.microsoft.com/sharepoint/v3/contenttype/forms"/>
  </ds:schemaRefs>
</ds:datastoreItem>
</file>

<file path=customXml/itemProps2.xml><?xml version="1.0" encoding="utf-8"?>
<ds:datastoreItem xmlns:ds="http://schemas.openxmlformats.org/officeDocument/2006/customXml" ds:itemID="{89A3DE28-C28B-430E-A36C-C9C6D1D924A9}">
  <ds:schemaRefs>
    <ds:schemaRef ds:uri="http://schemas.microsoft.com/office/2006/documentManagement/types"/>
    <ds:schemaRef ds:uri="12ea201c-dc8e-410f-9091-38f9fa5d1543"/>
    <ds:schemaRef ds:uri="http://www.w3.org/XML/1998/namespace"/>
    <ds:schemaRef ds:uri="f15b76c1-fdd4-4dbf-9732-f41a2c746ac0"/>
    <ds:schemaRef ds:uri="http://purl.org/dc/elements/1.1/"/>
    <ds:schemaRef ds:uri="528e656d-4f2f-4f1b-a763-6ee946ea4b83"/>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32DB3168-7307-4338-ABA0-DBA4BC651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b76c1-fdd4-4dbf-9732-f41a2c746ac0"/>
    <ds:schemaRef ds:uri="528e656d-4f2f-4f1b-a763-6ee946ea4b83"/>
    <ds:schemaRef ds:uri="12ea201c-dc8e-410f-9091-38f9fa5d1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8EC0F8-1FF4-4330-B18B-84726C624A5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A6F4788F.dotm</Template>
  <TotalTime>0</TotalTime>
  <Pages>1</Pages>
  <Words>147</Words>
  <Characters>810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Bijlage 4 Format verklaring personeelsbestand</vt:lpstr>
    </vt:vector>
  </TitlesOfParts>
  <Company>Gemeente Den haag</Company>
  <LinksUpToDate>false</LinksUpToDate>
  <CharactersWithSpaces>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Format verklaring personeelsbestand</dc:title>
  <dc:creator>Petra van 't Wout Oomens</dc:creator>
  <cp:lastModifiedBy>Bhagwanbali, A.R.</cp:lastModifiedBy>
  <cp:revision>2</cp:revision>
  <dcterms:created xsi:type="dcterms:W3CDTF">2019-07-25T09:53:00Z</dcterms:created>
  <dcterms:modified xsi:type="dcterms:W3CDTF">2019-07-25T09:53:00Z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0x010100BEC55C395C3A4D439500036AD5EAA41300AFA4001E4438D54EAC3F08D5E970D4F4</vt:lpwstr>
  </property>
  <property fmtid="{D5CDD505-2E9C-101B-9397-08002B2CF9AE}" pid="3" name="_dlc_DocIdItemGuid">
    <vt:lpwstr>56a4dee3-ffb2-44c8-b8d1-5c64f1ea9ee6</vt:lpwstr>
  </property>
  <property fmtid="{D5CDD505-2E9C-101B-9397-08002B2CF9AE}" pid="4" name="Jaar">
    <vt:lpwstr>3;#2019|dc204854-91f3-4ee1-9948-fc66bf60ba48</vt:lpwstr>
  </property>
  <property fmtid="{D5CDD505-2E9C-101B-9397-08002B2CF9AE}" pid="5" name="TaxKeyword">
    <vt:lpwstr/>
  </property>
  <property fmtid="{D5CDD505-2E9C-101B-9397-08002B2CF9AE}" pid="6" name="Teamtrefwoorden">
    <vt:lpwstr>10;#Leidraad|6d226d0f-7f61-44a4-976c-85978d54608c</vt:lpwstr>
  </property>
  <property fmtid="{D5CDD505-2E9C-101B-9397-08002B2CF9AE}" pid="7" name="Documentsoort">
    <vt:lpwstr>9;#Beleidsdocument|70267d87-ce61-40c3-b119-e0ecc30f9747</vt:lpwstr>
  </property>
  <property fmtid="{D5CDD505-2E9C-101B-9397-08002B2CF9AE}" pid="8" name="Organisatieonderdeel">
    <vt:lpwstr>2;#BEC|18db848a-7130-4f3d-8a09-02a244d861c9</vt:lpwstr>
  </property>
</Properties>
</file>