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250"/>
        <w:gridCol w:w="5261"/>
      </w:tblGrid>
      <w:tr w:rsidR="00A2161E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250" w:type="dxa"/>
            <w:tcBorders>
              <w:bottom w:val="single" w:sz="6" w:space="0" w:color="000000"/>
            </w:tcBorders>
          </w:tcPr>
          <w:p w:rsidR="00A2161E" w:rsidRDefault="00A2161E"/>
        </w:tc>
        <w:tc>
          <w:tcPr>
            <w:tcW w:w="5261" w:type="dxa"/>
            <w:tcBorders>
              <w:bottom w:val="single" w:sz="6" w:space="0" w:color="000000"/>
            </w:tcBorders>
          </w:tcPr>
          <w:p w:rsidR="00A2161E" w:rsidRDefault="00A2161E"/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250" w:type="dxa"/>
          </w:tcPr>
          <w:p w:rsidR="00A2161E" w:rsidRDefault="00A2161E"/>
        </w:tc>
        <w:tc>
          <w:tcPr>
            <w:tcW w:w="5261" w:type="dxa"/>
          </w:tcPr>
          <w:p w:rsidR="00A2161E" w:rsidRDefault="00A2161E"/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50" w:type="dxa"/>
          </w:tcPr>
          <w:p w:rsidR="00A2161E" w:rsidRDefault="0021312E">
            <w:pPr>
              <w:pStyle w:val="ReferentiegegevensVerdana65"/>
            </w:pPr>
            <w:r>
              <w:t>Datum bespreking</w:t>
            </w:r>
          </w:p>
        </w:tc>
        <w:tc>
          <w:tcPr>
            <w:tcW w:w="5261" w:type="dxa"/>
          </w:tcPr>
          <w:p w:rsidR="00A2161E" w:rsidRDefault="0021312E">
            <w:sdt>
              <w:sdtPr>
                <w:id w:val="-1641036094"/>
                <w:date w:fullDate="2019-08-22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>
                  <w:t>22 augustus 2019</w:t>
                </w:r>
              </w:sdtContent>
            </w:sdt>
          </w:p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50" w:type="dxa"/>
          </w:tcPr>
          <w:p w:rsidR="00A2161E" w:rsidRDefault="0021312E">
            <w:pPr>
              <w:pStyle w:val="ReferentiegegevensVerdana65"/>
            </w:pPr>
            <w:r>
              <w:t>Tijdstip</w:t>
            </w:r>
          </w:p>
        </w:tc>
        <w:tc>
          <w:tcPr>
            <w:tcW w:w="5261" w:type="dxa"/>
          </w:tcPr>
          <w:p w:rsidR="00A2161E" w:rsidRDefault="0021312E">
            <w:r>
              <w:t>09:30 - 12:30</w:t>
            </w:r>
            <w:r w:rsidR="00CA78EB">
              <w:t xml:space="preserve"> uur</w:t>
            </w:r>
          </w:p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50" w:type="dxa"/>
          </w:tcPr>
          <w:p w:rsidR="00A2161E" w:rsidRDefault="0021312E">
            <w:pPr>
              <w:pStyle w:val="ReferentiegegevensVerdana65"/>
            </w:pPr>
            <w:r>
              <w:t>Locatie</w:t>
            </w:r>
          </w:p>
        </w:tc>
        <w:tc>
          <w:tcPr>
            <w:tcW w:w="5261" w:type="dxa"/>
          </w:tcPr>
          <w:p w:rsidR="00CA78EB" w:rsidRDefault="0021312E">
            <w:r>
              <w:t>Van der Valk Hotel Utrecht,</w:t>
            </w:r>
          </w:p>
          <w:p w:rsidR="00CA78EB" w:rsidRDefault="0021312E">
            <w:proofErr w:type="spellStart"/>
            <w:r>
              <w:t>Winthontlaan</w:t>
            </w:r>
            <w:proofErr w:type="spellEnd"/>
            <w:r>
              <w:t xml:space="preserve"> 4-6,</w:t>
            </w:r>
          </w:p>
          <w:p w:rsidR="00A2161E" w:rsidRDefault="0021312E">
            <w:r>
              <w:t>3526 KV Utrecht</w:t>
            </w:r>
            <w:r w:rsidR="00857A03">
              <w:t>.</w:t>
            </w:r>
          </w:p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50" w:type="dxa"/>
          </w:tcPr>
          <w:p w:rsidR="00A2161E" w:rsidRDefault="0021312E">
            <w:pPr>
              <w:pStyle w:val="ReferentiegegevensVerdana65"/>
            </w:pPr>
            <w:r>
              <w:t>Deelnemers</w:t>
            </w:r>
          </w:p>
        </w:tc>
        <w:tc>
          <w:tcPr>
            <w:tcW w:w="5261" w:type="dxa"/>
          </w:tcPr>
          <w:p w:rsidR="00A2161E" w:rsidRDefault="00C872BD">
            <w:r>
              <w:t xml:space="preserve">Rijkswaterstaat, </w:t>
            </w:r>
            <w:proofErr w:type="spellStart"/>
            <w:r>
              <w:t>Lievense</w:t>
            </w:r>
            <w:proofErr w:type="spellEnd"/>
            <w:r>
              <w:t>, genodigden</w:t>
            </w:r>
          </w:p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50" w:type="dxa"/>
          </w:tcPr>
          <w:p w:rsidR="00A2161E" w:rsidRDefault="0021312E">
            <w:pPr>
              <w:pStyle w:val="ReferentiegegevensVerdana65"/>
            </w:pPr>
            <w:r>
              <w:t>Afschrift aan</w:t>
            </w:r>
          </w:p>
        </w:tc>
        <w:tc>
          <w:tcPr>
            <w:tcW w:w="5261" w:type="dxa"/>
          </w:tcPr>
          <w:p w:rsidR="00A2161E" w:rsidRDefault="00857A03">
            <w:r>
              <w:t>Deelnemers</w:t>
            </w:r>
          </w:p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250" w:type="dxa"/>
            <w:tcBorders>
              <w:bottom w:val="single" w:sz="6" w:space="0" w:color="000000"/>
            </w:tcBorders>
          </w:tcPr>
          <w:p w:rsidR="00A2161E" w:rsidRDefault="00A2161E"/>
        </w:tc>
        <w:tc>
          <w:tcPr>
            <w:tcW w:w="5261" w:type="dxa"/>
            <w:tcBorders>
              <w:bottom w:val="single" w:sz="6" w:space="0" w:color="000000"/>
            </w:tcBorders>
          </w:tcPr>
          <w:p w:rsidR="00A2161E" w:rsidRDefault="00A2161E"/>
        </w:tc>
      </w:tr>
      <w:tr w:rsidR="00A2161E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2250" w:type="dxa"/>
          </w:tcPr>
          <w:p w:rsidR="00A2161E" w:rsidRDefault="00A2161E"/>
        </w:tc>
        <w:tc>
          <w:tcPr>
            <w:tcW w:w="5261" w:type="dxa"/>
          </w:tcPr>
          <w:p w:rsidR="00A2161E" w:rsidRDefault="00A2161E"/>
        </w:tc>
      </w:tr>
    </w:tbl>
    <w:p w:rsidR="00A2161E" w:rsidRDefault="0021312E">
      <w:r>
        <w:t> </w:t>
      </w:r>
    </w:p>
    <w:p w:rsidR="00A2161E" w:rsidRDefault="0021312E">
      <w:pPr>
        <w:pStyle w:val="Lijstniveau1"/>
      </w:pPr>
      <w:r>
        <w:t>Opening</w:t>
      </w:r>
      <w:r w:rsidR="005C04E7">
        <w:t xml:space="preserve"> (</w:t>
      </w:r>
      <w:r w:rsidR="00C872BD">
        <w:t>RWS PPO</w:t>
      </w:r>
      <w:r w:rsidR="005C04E7">
        <w:t>)</w:t>
      </w:r>
    </w:p>
    <w:p w:rsidR="005C04E7" w:rsidRDefault="005C04E7" w:rsidP="005C04E7">
      <w:pPr>
        <w:pStyle w:val="Lijstniveau1"/>
        <w:numPr>
          <w:ilvl w:val="0"/>
          <w:numId w:val="0"/>
        </w:numPr>
        <w:ind w:left="1132"/>
      </w:pPr>
      <w:bookmarkStart w:id="0" w:name="_GoBack"/>
      <w:bookmarkEnd w:id="0"/>
    </w:p>
    <w:p w:rsidR="00C872BD" w:rsidRDefault="005C04E7">
      <w:pPr>
        <w:pStyle w:val="Lijstniveau1"/>
      </w:pPr>
      <w:r>
        <w:t>Kennismaking en d</w:t>
      </w:r>
      <w:r w:rsidR="00CA78EB">
        <w:t xml:space="preserve">oel van de bijeenkomst </w:t>
      </w:r>
      <w:r w:rsidR="00C872BD">
        <w:t>(RWS PPO)</w:t>
      </w:r>
    </w:p>
    <w:p w:rsidR="005C04E7" w:rsidRDefault="005C04E7" w:rsidP="005C04E7">
      <w:pPr>
        <w:pStyle w:val="Lijstalinea"/>
      </w:pPr>
    </w:p>
    <w:p w:rsidR="00C872BD" w:rsidRDefault="0021312E">
      <w:pPr>
        <w:pStyle w:val="Lijstniveau1"/>
      </w:pPr>
      <w:r>
        <w:t>Toelichting van situatie en historisch perspectief van de vaargeul Ameland-Holwerd</w:t>
      </w:r>
      <w:r w:rsidR="00C872BD">
        <w:t xml:space="preserve"> (</w:t>
      </w:r>
      <w:proofErr w:type="spellStart"/>
      <w:r w:rsidR="00C872BD">
        <w:t>Lievense</w:t>
      </w:r>
      <w:proofErr w:type="spellEnd"/>
      <w:r w:rsidR="00C872BD">
        <w:t>)</w:t>
      </w:r>
    </w:p>
    <w:p w:rsidR="0021312E" w:rsidRDefault="0021312E" w:rsidP="0021312E">
      <w:pPr>
        <w:pStyle w:val="Lijstalinea"/>
      </w:pPr>
    </w:p>
    <w:p w:rsidR="0021312E" w:rsidRDefault="0021312E">
      <w:pPr>
        <w:pStyle w:val="Lijstniveau1"/>
      </w:pPr>
      <w:r>
        <w:t>Toelichting van de analyse tot nu toe (</w:t>
      </w:r>
      <w:proofErr w:type="spellStart"/>
      <w:r>
        <w:t>Lievense</w:t>
      </w:r>
      <w:proofErr w:type="spellEnd"/>
      <w:r>
        <w:t>)</w:t>
      </w:r>
    </w:p>
    <w:p w:rsidR="00CA78EB" w:rsidRDefault="00CA78EB" w:rsidP="00CA78EB">
      <w:pPr>
        <w:pStyle w:val="Lijstalinea"/>
      </w:pPr>
    </w:p>
    <w:p w:rsidR="00A2161E" w:rsidRDefault="00C872BD">
      <w:pPr>
        <w:pStyle w:val="Lijstniveau1"/>
      </w:pPr>
      <w:r>
        <w:t xml:space="preserve">Discussie </w:t>
      </w:r>
      <w:r w:rsidR="0021312E">
        <w:t xml:space="preserve">en ideeën </w:t>
      </w:r>
      <w:r>
        <w:t>over mogelijke alternatieven</w:t>
      </w:r>
      <w:r w:rsidR="00CA78EB">
        <w:t xml:space="preserve"> (RWS PPO)</w:t>
      </w:r>
      <w:r w:rsidR="0021312E">
        <w:t> </w:t>
      </w:r>
    </w:p>
    <w:p w:rsidR="00CA78EB" w:rsidRDefault="00CA78EB" w:rsidP="00CA78EB">
      <w:pPr>
        <w:pStyle w:val="Lijstalinea"/>
      </w:pPr>
    </w:p>
    <w:p w:rsidR="00A2161E" w:rsidRDefault="00CA78EB">
      <w:pPr>
        <w:pStyle w:val="Lijstniveau1"/>
      </w:pPr>
      <w:r>
        <w:t xml:space="preserve">Samenvatting resultaten van de bijeenkomst (RWS PPO en </w:t>
      </w:r>
      <w:proofErr w:type="spellStart"/>
      <w:r>
        <w:t>Lievense</w:t>
      </w:r>
      <w:proofErr w:type="spellEnd"/>
      <w:r>
        <w:t>)</w:t>
      </w:r>
    </w:p>
    <w:p w:rsidR="00CA78EB" w:rsidRDefault="00CA78EB" w:rsidP="00CA78EB">
      <w:pPr>
        <w:pStyle w:val="Lijstalinea"/>
      </w:pPr>
    </w:p>
    <w:p w:rsidR="00CA78EB" w:rsidRDefault="0021312E">
      <w:pPr>
        <w:pStyle w:val="Lijstniveau1"/>
      </w:pPr>
      <w:r>
        <w:t>Afs</w:t>
      </w:r>
      <w:r w:rsidR="00CA78EB">
        <w:t>luiting (RWS PPO)</w:t>
      </w:r>
    </w:p>
    <w:sectPr w:rsidR="00CA78E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2948" w:right="281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2BD" w:rsidRDefault="00C872BD">
      <w:pPr>
        <w:spacing w:line="240" w:lineRule="auto"/>
      </w:pPr>
      <w:r>
        <w:separator/>
      </w:r>
    </w:p>
  </w:endnote>
  <w:endnote w:type="continuationSeparator" w:id="0">
    <w:p w:rsidR="00C872BD" w:rsidRDefault="00C87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1E" w:rsidRDefault="00A216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1E" w:rsidRDefault="00A216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2BD" w:rsidRDefault="00C872BD">
      <w:pPr>
        <w:spacing w:line="240" w:lineRule="auto"/>
      </w:pPr>
      <w:r>
        <w:separator/>
      </w:r>
    </w:p>
  </w:footnote>
  <w:footnote w:type="continuationSeparator" w:id="0">
    <w:p w:rsidR="00C872BD" w:rsidRDefault="00C87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1E" w:rsidRDefault="0021312E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pStyle w:val="Referentiegegevensvet65"/>
                          </w:pPr>
                          <w:r>
                            <w:t>Rijkswaterstaat Programma's, Projecten en Onderhoud</w:t>
                          </w:r>
                        </w:p>
                        <w:p w:rsidR="00A2161E" w:rsidRDefault="00A2161E">
                          <w:pPr>
                            <w:pStyle w:val="WitregelW2"/>
                          </w:pPr>
                        </w:p>
                        <w:p w:rsidR="00A2161E" w:rsidRDefault="0021312E">
                          <w:pPr>
                            <w:pStyle w:val="Referentiegegevensvet65"/>
                          </w:pPr>
                          <w:r>
                            <w:t>Datum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sdt>
                            <w:sdtPr>
                              <w:id w:val="-917863425"/>
                              <w:date w:fullDate="2019-07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juli 2019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FO5oLK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2161E" w:rsidRDefault="0021312E">
                    <w:pPr>
                      <w:pStyle w:val="Referentiegegevensvet65"/>
                    </w:pPr>
                    <w:r>
                      <w:t>Rijkswaterstaat Programma's, Projecten en Onderhoud</w:t>
                    </w:r>
                  </w:p>
                  <w:p w:rsidR="00A2161E" w:rsidRDefault="00A2161E">
                    <w:pPr>
                      <w:pStyle w:val="WitregelW2"/>
                    </w:pPr>
                  </w:p>
                  <w:p w:rsidR="00A2161E" w:rsidRDefault="0021312E">
                    <w:pPr>
                      <w:pStyle w:val="Referentiegegevensvet65"/>
                    </w:pPr>
                    <w:r>
                      <w:t>Datum</w:t>
                    </w:r>
                  </w:p>
                  <w:p w:rsidR="00A2161E" w:rsidRDefault="0021312E">
                    <w:pPr>
                      <w:pStyle w:val="ReferentiegegevensVerdana65"/>
                    </w:pPr>
                    <w:sdt>
                      <w:sdtPr>
                        <w:id w:val="-917863425"/>
                        <w:date w:fullDate="2019-07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19 juli 2019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4" name="Vertrouwelijkheidsniveau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C872B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Vertrouwelijkheidsniveau_vervolg" o:spid="_x0000_s1027" type="#_x0000_t202" style="position:absolute;margin-left:79.35pt;margin-top:805pt;width:356.25pt;height:17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" filled="f" stroked="f">
              <v:textbox inset="0,0,0,0">
                <w:txbxContent>
                  <w:p w:rsidR="00A2161E" w:rsidRDefault="0021312E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C872B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5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872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8" type="#_x0000_t202" style="position:absolute;margin-left:466.25pt;margin-top:805pt;width:99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" filled="f" stroked="f">
              <v:textbox inset="0,0,0,0">
                <w:txbxContent>
                  <w:p w:rsidR="00A2161E" w:rsidRDefault="0021312E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872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1E" w:rsidRDefault="0021312E">
    <w:pPr>
      <w:spacing w:after="595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nt_RWS" o:spid="_x0000_s1029" type="#_x0000_t202" style="position:absolute;margin-left:279.2pt;margin-top:0;width:36.8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" filled="f" stroked="f">
              <v:textbox inset="0,0,0,0">
                <w:txbxContent>
                  <w:p w:rsidR="00A2161E" w:rsidRDefault="0021312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RWS" o:spid="_x0000_s1030" type="#_x0000_t202" style="position:absolute;margin-left:316.05pt;margin-top:0;width:184.25pt;height:113.3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" filled="f" stroked="f">
              <v:textbox inset="0,0,0,0">
                <w:txbxContent>
                  <w:p w:rsidR="00A2161E" w:rsidRDefault="0021312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9092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0000" w:rsidRDefault="002131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1" type="#_x0000_t202" style="position:absolute;margin-left:79.35pt;margin-top:134.9pt;width:282.7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" filled="f" stroked="f">
              <v:textbox inset="0,0,0,0">
                <w:txbxContent>
                  <w:p w:rsidR="00000000" w:rsidRDefault="002131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r>
                            <w:t>Deelnemers marktconsultatie/expertsessie Vaarweg Ameland - Holwerd</w:t>
                          </w:r>
                        </w:p>
                        <w:p w:rsidR="00A2161E" w:rsidRDefault="0021312E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2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" filled="f" stroked="f">
              <v:textbox inset="0,0,0,0">
                <w:txbxContent>
                  <w:p w:rsidR="00A2161E" w:rsidRDefault="0021312E">
                    <w:r>
                      <w:t>Deelnemers marktconsultatie/expertsessie Vaarweg Ameland - Holwerd</w:t>
                    </w:r>
                  </w:p>
                  <w:p w:rsidR="00A2161E" w:rsidRDefault="0021312E"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3239770</wp:posOffset>
              </wp:positionV>
              <wp:extent cx="1137285" cy="427990"/>
              <wp:effectExtent l="0" t="0" r="0" b="0"/>
              <wp:wrapNone/>
              <wp:docPr id="7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427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37285" cy="430097"/>
                                <wp:effectExtent l="0" t="0" r="0" b="0"/>
                                <wp:docPr id="8" name="Agenda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Agenda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7285" cy="43009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3" type="#_x0000_t202" style="position:absolute;margin-left:79.35pt;margin-top:255.1pt;width:89.55pt;height:33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" filled="f" stroked="f">
              <v:textbox inset="0,0,0,0">
                <w:txbxContent>
                  <w:p w:rsidR="00A2161E" w:rsidRDefault="0021312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137285" cy="430097"/>
                          <wp:effectExtent l="0" t="0" r="0" b="0"/>
                          <wp:docPr id="8" name="Agenda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Agenda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7285" cy="43009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2411730</wp:posOffset>
              </wp:positionH>
              <wp:positionV relativeFrom="page">
                <wp:posOffset>3419475</wp:posOffset>
              </wp:positionV>
              <wp:extent cx="3314700" cy="33782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700" cy="3378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r>
                            <w:t>Marktconsultatie/expertsessie Vaarweg Ameland - Holwerd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4" type="#_x0000_t202" style="position:absolute;margin-left:189.9pt;margin-top:269.25pt;width:261pt;height:26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" filled="f" stroked="f">
              <v:textbox inset="0,0,0,0">
                <w:txbxContent>
                  <w:p w:rsidR="00A2161E" w:rsidRDefault="0021312E">
                    <w:r>
                      <w:t>Marktconsultatie/expertsessie Vaarweg Ameland - Holwerd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59840" cy="7599045"/>
              <wp:effectExtent l="0" t="0" r="0" b="0"/>
              <wp:wrapNone/>
              <wp:docPr id="10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5990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pStyle w:val="Referentiegegevensvet65"/>
                          </w:pPr>
                          <w:r>
                            <w:t>Rijkswaterstaat Programma's, Projecten en Onderhoud</w:t>
                          </w:r>
                        </w:p>
                        <w:p w:rsidR="00A2161E" w:rsidRDefault="00A2161E">
                          <w:pPr>
                            <w:pStyle w:val="WitregelW1"/>
                          </w:pP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>Boompjes 200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>3011 XD  Rotterdam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>Postbus 2232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 xml:space="preserve">3500 GE  </w:t>
                          </w:r>
                          <w:r>
                            <w:t>Utrecht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>T  088-7970500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>F  088-7970513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>www.rijkswaterstaat.nl</w:t>
                          </w:r>
                        </w:p>
                        <w:p w:rsidR="00A2161E" w:rsidRDefault="00A2161E">
                          <w:pPr>
                            <w:pStyle w:val="WitregelW1"/>
                          </w:pPr>
                        </w:p>
                        <w:p w:rsidR="00A2161E" w:rsidRDefault="0021312E">
                          <w:pPr>
                            <w:pStyle w:val="Referentiegegevensvet65"/>
                          </w:pPr>
                          <w:r>
                            <w:t>Opmaker</w:t>
                          </w:r>
                        </w:p>
                        <w:p w:rsidR="00A2161E" w:rsidRDefault="00A2161E">
                          <w:pPr>
                            <w:pStyle w:val="ReferentiegegevensVerdana65"/>
                          </w:pP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 xml:space="preserve">T  </w:t>
                          </w:r>
                        </w:p>
                        <w:p w:rsidR="00A2161E" w:rsidRDefault="00A2161E">
                          <w:pPr>
                            <w:pStyle w:val="WitregelW2"/>
                          </w:pPr>
                        </w:p>
                        <w:p w:rsidR="00A2161E" w:rsidRDefault="0021312E">
                          <w:pPr>
                            <w:pStyle w:val="Referentiegegevensvet65"/>
                          </w:pPr>
                          <w:r>
                            <w:t>Datum</w:t>
                          </w:r>
                        </w:p>
                        <w:p w:rsidR="00A2161E" w:rsidRDefault="0021312E">
                          <w:pPr>
                            <w:pStyle w:val="ReferentiegegevensVerdana65"/>
                          </w:pPr>
                          <w:sdt>
                            <w:sdtPr>
                              <w:id w:val="650645302"/>
                              <w:date w:fullDate="2019-07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19 juli 2019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99.2pt;height:598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" filled="f" stroked="f">
              <v:textbox inset="0,0,0,0">
                <w:txbxContent>
                  <w:p w:rsidR="00A2161E" w:rsidRDefault="0021312E">
                    <w:pPr>
                      <w:pStyle w:val="Referentiegegevensvet65"/>
                    </w:pPr>
                    <w:r>
                      <w:t>Rijkswaterstaat Programma's, Projecten en Onderhoud</w:t>
                    </w:r>
                  </w:p>
                  <w:p w:rsidR="00A2161E" w:rsidRDefault="00A2161E">
                    <w:pPr>
                      <w:pStyle w:val="WitregelW1"/>
                    </w:pPr>
                  </w:p>
                  <w:p w:rsidR="00A2161E" w:rsidRDefault="0021312E">
                    <w:pPr>
                      <w:pStyle w:val="ReferentiegegevensVerdana65"/>
                    </w:pPr>
                    <w:r>
                      <w:t>Boompjes 200</w:t>
                    </w:r>
                  </w:p>
                  <w:p w:rsidR="00A2161E" w:rsidRDefault="0021312E">
                    <w:pPr>
                      <w:pStyle w:val="ReferentiegegevensVerdana65"/>
                    </w:pPr>
                    <w:r>
                      <w:t>3011 XD  Rotterdam</w:t>
                    </w:r>
                  </w:p>
                  <w:p w:rsidR="00A2161E" w:rsidRDefault="0021312E">
                    <w:pPr>
                      <w:pStyle w:val="ReferentiegegevensVerdana65"/>
                    </w:pPr>
                    <w:r>
                      <w:t>Postbus 2232</w:t>
                    </w:r>
                  </w:p>
                  <w:p w:rsidR="00A2161E" w:rsidRDefault="0021312E">
                    <w:pPr>
                      <w:pStyle w:val="ReferentiegegevensVerdana65"/>
                    </w:pPr>
                    <w:r>
                      <w:t xml:space="preserve">3500 GE  </w:t>
                    </w:r>
                    <w:r>
                      <w:t>Utrecht</w:t>
                    </w:r>
                  </w:p>
                  <w:p w:rsidR="00A2161E" w:rsidRDefault="0021312E">
                    <w:pPr>
                      <w:pStyle w:val="ReferentiegegevensVerdana65"/>
                    </w:pPr>
                    <w:r>
                      <w:t>T  088-7970500</w:t>
                    </w:r>
                  </w:p>
                  <w:p w:rsidR="00A2161E" w:rsidRDefault="0021312E">
                    <w:pPr>
                      <w:pStyle w:val="ReferentiegegevensVerdana65"/>
                    </w:pPr>
                    <w:r>
                      <w:t>F  088-7970513</w:t>
                    </w:r>
                  </w:p>
                  <w:p w:rsidR="00A2161E" w:rsidRDefault="0021312E">
                    <w:pPr>
                      <w:pStyle w:val="ReferentiegegevensVerdana65"/>
                    </w:pPr>
                    <w:r>
                      <w:t>www.rijkswaterstaat.nl</w:t>
                    </w:r>
                  </w:p>
                  <w:p w:rsidR="00A2161E" w:rsidRDefault="00A2161E">
                    <w:pPr>
                      <w:pStyle w:val="WitregelW1"/>
                    </w:pPr>
                  </w:p>
                  <w:p w:rsidR="00A2161E" w:rsidRDefault="0021312E">
                    <w:pPr>
                      <w:pStyle w:val="Referentiegegevensvet65"/>
                    </w:pPr>
                    <w:r>
                      <w:t>Opmaker</w:t>
                    </w:r>
                  </w:p>
                  <w:p w:rsidR="00A2161E" w:rsidRDefault="00A2161E">
                    <w:pPr>
                      <w:pStyle w:val="ReferentiegegevensVerdana65"/>
                    </w:pPr>
                  </w:p>
                  <w:p w:rsidR="00A2161E" w:rsidRDefault="0021312E">
                    <w:pPr>
                      <w:pStyle w:val="ReferentiegegevensVerdana65"/>
                    </w:pPr>
                    <w:r>
                      <w:t xml:space="preserve">T  </w:t>
                    </w:r>
                  </w:p>
                  <w:p w:rsidR="00A2161E" w:rsidRDefault="00A2161E">
                    <w:pPr>
                      <w:pStyle w:val="WitregelW2"/>
                    </w:pPr>
                  </w:p>
                  <w:p w:rsidR="00A2161E" w:rsidRDefault="0021312E">
                    <w:pPr>
                      <w:pStyle w:val="Referentiegegevensvet65"/>
                    </w:pPr>
                    <w:r>
                      <w:t>Datum</w:t>
                    </w:r>
                  </w:p>
                  <w:p w:rsidR="00A2161E" w:rsidRDefault="0021312E">
                    <w:pPr>
                      <w:pStyle w:val="ReferentiegegevensVerdana65"/>
                    </w:pPr>
                    <w:sdt>
                      <w:sdtPr>
                        <w:id w:val="650645302"/>
                        <w:date w:fullDate="2019-07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19 juli 2019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1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C872B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Vertrouwelijkheidsniveau" o:spid="_x0000_s1036" type="#_x0000_t202" style="position:absolute;margin-left:79.35pt;margin-top:805pt;width:356.25pt;height:17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" filled="f" stroked="f">
              <v:textbox inset="0,0,0,0">
                <w:txbxContent>
                  <w:p w:rsidR="00A2161E" w:rsidRDefault="0021312E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C872B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161E" w:rsidRDefault="0021312E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7" type="#_x0000_t202" style="position:absolute;margin-left:466.25pt;margin-top:805pt;width:99pt;height:14.2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" filled="f" stroked="f">
              <v:textbox inset="0,0,0,0">
                <w:txbxContent>
                  <w:p w:rsidR="00A2161E" w:rsidRDefault="0021312E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29AA15"/>
    <w:multiLevelType w:val="multilevel"/>
    <w:tmpl w:val="2CDB2844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CDE224"/>
    <w:multiLevelType w:val="multilevel"/>
    <w:tmpl w:val="050D5E8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9778B0"/>
    <w:multiLevelType w:val="multilevel"/>
    <w:tmpl w:val="1CD0AE1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BD"/>
    <w:rsid w:val="0021312E"/>
    <w:rsid w:val="005C04E7"/>
    <w:rsid w:val="00857A03"/>
    <w:rsid w:val="00A2161E"/>
    <w:rsid w:val="00C872BD"/>
    <w:rsid w:val="00CA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uiPriority w:val="2"/>
    <w:qFormat/>
    <w:pPr>
      <w:numPr>
        <w:numId w:val="2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numPr>
        <w:numId w:val="1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left="-1120"/>
    </w:p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caps/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72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72BD"/>
    <w:rPr>
      <w:rFonts w:ascii="Tahoma" w:hAnsi="Tahoma" w:cs="Tahoma"/>
      <w:color w:val="000000"/>
      <w:sz w:val="16"/>
      <w:szCs w:val="16"/>
    </w:rPr>
  </w:style>
  <w:style w:type="paragraph" w:styleId="Lijstalinea">
    <w:name w:val="List Paragraph"/>
    <w:basedOn w:val="Standaard"/>
    <w:uiPriority w:val="34"/>
    <w:qFormat/>
    <w:rsid w:val="00CA7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uiPriority w:val="2"/>
    <w:qFormat/>
    <w:pPr>
      <w:numPr>
        <w:numId w:val="2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numPr>
        <w:numId w:val="1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left="-1120"/>
    </w:p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caps/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72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72BD"/>
    <w:rPr>
      <w:rFonts w:ascii="Tahoma" w:hAnsi="Tahoma" w:cs="Tahoma"/>
      <w:color w:val="000000"/>
      <w:sz w:val="16"/>
      <w:szCs w:val="16"/>
    </w:rPr>
  </w:style>
  <w:style w:type="paragraph" w:styleId="Lijstalinea">
    <w:name w:val="List Paragraph"/>
    <w:basedOn w:val="Standaard"/>
    <w:uiPriority w:val="34"/>
    <w:qFormat/>
    <w:rsid w:val="00CA7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ltn\AppData\Local\Microsoft\Windows\Temporary%20Internet%20Files\Content.IE5\7VY5LLPM\Agend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38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Kralt, Nico (GPO)</dc:creator>
  <cp:lastModifiedBy>Kralt, Nico (GPO)</cp:lastModifiedBy>
  <cp:revision>3</cp:revision>
  <dcterms:created xsi:type="dcterms:W3CDTF">2019-07-19T10:58:00Z</dcterms:created>
  <dcterms:modified xsi:type="dcterms:W3CDTF">2019-07-19T11:36:00Z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</Properties>
</file>