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821" w:rsidRDefault="007F4821" w:rsidP="00A778AF">
      <w:pPr>
        <w:pStyle w:val="Geenafstand"/>
      </w:pPr>
    </w:p>
    <w:p w:rsidR="007F4821" w:rsidRPr="006E3538" w:rsidRDefault="00E10C56" w:rsidP="00A778AF">
      <w:pPr>
        <w:pStyle w:val="Geenafstand"/>
      </w:pPr>
      <w:r>
        <w:rPr>
          <w:caps/>
        </w:rPr>
        <w:t>MAR</w:t>
      </w:r>
      <w:r w:rsidR="00D4357F">
        <w:rPr>
          <w:caps/>
        </w:rPr>
        <w:t>KTONDERZOEK</w:t>
      </w:r>
      <w:r w:rsidR="0097690F">
        <w:rPr>
          <w:caps/>
        </w:rPr>
        <w:t xml:space="preserve"> DIERENASIEL</w:t>
      </w:r>
    </w:p>
    <w:p w:rsidR="00FD01E5" w:rsidRDefault="00FD01E5" w:rsidP="00A778AF">
      <w:pPr>
        <w:pStyle w:val="Geenafstand"/>
      </w:pPr>
    </w:p>
    <w:p w:rsidR="007F4821" w:rsidRDefault="007F4821" w:rsidP="00A778AF">
      <w:pPr>
        <w:pStyle w:val="Geenafstand"/>
      </w:pPr>
      <w:r>
        <w:t>Richtlijn 2014/2</w:t>
      </w:r>
      <w:r w:rsidR="0030568A">
        <w:t>3</w:t>
      </w:r>
      <w:r>
        <w:t>/EU</w:t>
      </w:r>
    </w:p>
    <w:p w:rsidR="007F4821" w:rsidRDefault="00B872A4" w:rsidP="00A778AF">
      <w:pPr>
        <w:pStyle w:val="Geenafstand"/>
      </w:pPr>
      <w:r>
        <w:t>Aankondiging</w:t>
      </w:r>
    </w:p>
    <w:p w:rsidR="00FD01E5" w:rsidRDefault="00FD01E5" w:rsidP="00A778AF">
      <w:pPr>
        <w:pStyle w:val="Geenafstand"/>
        <w:rPr>
          <w:caps/>
        </w:rPr>
      </w:pPr>
    </w:p>
    <w:p w:rsidR="007F4821" w:rsidRDefault="007F4821" w:rsidP="00A778AF">
      <w:pPr>
        <w:pStyle w:val="Geenafstand"/>
        <w:rPr>
          <w:caps/>
        </w:rPr>
      </w:pPr>
      <w:r w:rsidRPr="007F4821">
        <w:rPr>
          <w:caps/>
        </w:rPr>
        <w:t>AFDELING I: Aanbestedende dienst</w:t>
      </w:r>
    </w:p>
    <w:p w:rsidR="00FD01E5" w:rsidRDefault="00FD01E5" w:rsidP="00A778AF">
      <w:pPr>
        <w:pStyle w:val="Geenafstand"/>
        <w:rPr>
          <w:caps/>
        </w:rPr>
      </w:pPr>
    </w:p>
    <w:p w:rsidR="007F4821" w:rsidRDefault="007F4821" w:rsidP="00A778AF">
      <w:pPr>
        <w:pStyle w:val="Geenafstand"/>
        <w:rPr>
          <w:caps/>
        </w:rPr>
      </w:pPr>
      <w:r w:rsidRPr="007F4821">
        <w:rPr>
          <w:caps/>
        </w:rPr>
        <w:t>I.1) Naam en Adressen</w:t>
      </w:r>
    </w:p>
    <w:p w:rsidR="006E3538" w:rsidRPr="006E3538" w:rsidRDefault="007F4821" w:rsidP="00A778AF">
      <w:pPr>
        <w:pStyle w:val="Geenafstand"/>
      </w:pPr>
      <w:r w:rsidRPr="007F4821">
        <w:rPr>
          <w:i/>
        </w:rPr>
        <w:t>Officiële benaming:</w:t>
      </w:r>
      <w:r>
        <w:t xml:space="preserve"> </w:t>
      </w:r>
      <w:r>
        <w:br/>
        <w:t xml:space="preserve">Gemeente </w:t>
      </w:r>
      <w:r w:rsidR="0097690F">
        <w:t>Ede</w:t>
      </w:r>
      <w:r w:rsidR="006E3538">
        <w:br/>
      </w:r>
      <w:r w:rsidR="006E3538">
        <w:rPr>
          <w:i/>
        </w:rPr>
        <w:t>Nationale identificatie:</w:t>
      </w:r>
      <w:r w:rsidR="006E3538">
        <w:rPr>
          <w:i/>
        </w:rPr>
        <w:br/>
      </w:r>
      <w:r w:rsidR="006E3538" w:rsidRPr="006E3538">
        <w:t xml:space="preserve">NL </w:t>
      </w:r>
    </w:p>
    <w:p w:rsidR="007F4821" w:rsidRDefault="007F4821" w:rsidP="00A778AF">
      <w:pPr>
        <w:pStyle w:val="Geenafstand"/>
      </w:pPr>
      <w:r>
        <w:rPr>
          <w:i/>
        </w:rPr>
        <w:t xml:space="preserve">Adres: </w:t>
      </w:r>
      <w:r>
        <w:rPr>
          <w:i/>
        </w:rPr>
        <w:br/>
      </w:r>
      <w:r w:rsidR="0097690F">
        <w:t>Bergstraat 4</w:t>
      </w:r>
      <w:r w:rsidRPr="007F4821">
        <w:br/>
      </w:r>
      <w:r>
        <w:rPr>
          <w:i/>
        </w:rPr>
        <w:t xml:space="preserve">Plaats: </w:t>
      </w:r>
      <w:r>
        <w:rPr>
          <w:i/>
        </w:rPr>
        <w:br/>
      </w:r>
      <w:r w:rsidR="0097690F">
        <w:t>Ede</w:t>
      </w:r>
    </w:p>
    <w:p w:rsidR="0097690F" w:rsidRDefault="007F4821" w:rsidP="00A778AF">
      <w:pPr>
        <w:pStyle w:val="Geenafstand"/>
      </w:pPr>
      <w:r>
        <w:rPr>
          <w:i/>
        </w:rPr>
        <w:t xml:space="preserve">Postcode: </w:t>
      </w:r>
      <w:r>
        <w:rPr>
          <w:i/>
        </w:rPr>
        <w:br/>
      </w:r>
      <w:r w:rsidR="0097690F" w:rsidRPr="0097690F">
        <w:t>6711DD</w:t>
      </w:r>
    </w:p>
    <w:p w:rsidR="007F4821" w:rsidRDefault="007F4821" w:rsidP="00A778AF">
      <w:pPr>
        <w:pStyle w:val="Geenafstand"/>
      </w:pPr>
      <w:r w:rsidRPr="007F4821">
        <w:rPr>
          <w:i/>
        </w:rPr>
        <w:t>Land:</w:t>
      </w:r>
      <w:r>
        <w:t xml:space="preserve"> </w:t>
      </w:r>
      <w:r>
        <w:br/>
        <w:t>NL</w:t>
      </w:r>
    </w:p>
    <w:p w:rsidR="007F4821" w:rsidRPr="00FD01E5" w:rsidRDefault="007F4821" w:rsidP="00A778AF">
      <w:pPr>
        <w:pStyle w:val="Geenafstand"/>
        <w:rPr>
          <w:i/>
        </w:rPr>
      </w:pPr>
      <w:r w:rsidRPr="007F4821">
        <w:rPr>
          <w:i/>
        </w:rPr>
        <w:t>Contactpersoon:</w:t>
      </w:r>
      <w:r>
        <w:t xml:space="preserve"> </w:t>
      </w:r>
      <w:r>
        <w:br/>
      </w:r>
      <w:r w:rsidR="0097690F">
        <w:t>R.</w:t>
      </w:r>
      <w:r>
        <w:t xml:space="preserve"> </w:t>
      </w:r>
      <w:r w:rsidR="0097690F">
        <w:t>Molle</w:t>
      </w:r>
      <w:r>
        <w:br/>
      </w:r>
      <w:r>
        <w:rPr>
          <w:i/>
        </w:rPr>
        <w:t>Telefoon:</w:t>
      </w:r>
      <w:r>
        <w:rPr>
          <w:i/>
        </w:rPr>
        <w:br/>
      </w:r>
      <w:r w:rsidRPr="00FD01E5">
        <w:rPr>
          <w:i/>
        </w:rPr>
        <w:t xml:space="preserve">E-mail: </w:t>
      </w:r>
      <w:r w:rsidRPr="00FD01E5">
        <w:rPr>
          <w:i/>
        </w:rPr>
        <w:br/>
      </w:r>
      <w:r w:rsidR="0097690F" w:rsidRPr="00FD01E5">
        <w:rPr>
          <w:i/>
        </w:rPr>
        <w:t>ron.molle@ede.nl</w:t>
      </w:r>
    </w:p>
    <w:p w:rsidR="006E3538" w:rsidRPr="0097690F" w:rsidRDefault="006E3538" w:rsidP="00A778AF">
      <w:pPr>
        <w:pStyle w:val="Geenafstand"/>
        <w:rPr>
          <w:lang w:val="en-US"/>
        </w:rPr>
      </w:pPr>
      <w:r w:rsidRPr="0097690F">
        <w:rPr>
          <w:i/>
          <w:lang w:val="en-US"/>
        </w:rPr>
        <w:t xml:space="preserve">Internet: </w:t>
      </w:r>
      <w:r w:rsidRPr="0097690F">
        <w:rPr>
          <w:lang w:val="en-US"/>
        </w:rPr>
        <w:br/>
      </w:r>
      <w:hyperlink r:id="rId8" w:history="1">
        <w:r w:rsidR="0097690F" w:rsidRPr="00E13933">
          <w:rPr>
            <w:rStyle w:val="Hyperlink"/>
            <w:lang w:val="en-US"/>
          </w:rPr>
          <w:t>www.ede</w:t>
        </w:r>
      </w:hyperlink>
      <w:r w:rsidRPr="0097690F">
        <w:rPr>
          <w:lang w:val="en-US"/>
        </w:rPr>
        <w:t>.nl</w:t>
      </w:r>
    </w:p>
    <w:p w:rsidR="006E3538" w:rsidRPr="0097690F" w:rsidRDefault="006E3538" w:rsidP="00A778AF">
      <w:pPr>
        <w:pStyle w:val="Geenafstand"/>
        <w:rPr>
          <w:i/>
          <w:lang w:val="en-US"/>
        </w:rPr>
      </w:pPr>
    </w:p>
    <w:p w:rsidR="006E3538" w:rsidRPr="0097690F" w:rsidRDefault="006E3538" w:rsidP="00A778AF">
      <w:pPr>
        <w:pStyle w:val="Geenafstand"/>
        <w:rPr>
          <w:lang w:val="en-US"/>
        </w:rPr>
      </w:pPr>
      <w:r w:rsidRPr="0097690F">
        <w:rPr>
          <w:lang w:val="en-US"/>
        </w:rPr>
        <w:t>I.2) COMMUNICATIE</w:t>
      </w:r>
    </w:p>
    <w:p w:rsidR="006E3538" w:rsidRDefault="006E3538" w:rsidP="00A778AF">
      <w:pPr>
        <w:pStyle w:val="Geenafstand"/>
      </w:pPr>
      <w:r w:rsidRPr="006E3538">
        <w:t>Nadere inli</w:t>
      </w:r>
      <w:r>
        <w:t>chtingen zijn te verkrijgen op</w:t>
      </w:r>
    </w:p>
    <w:p w:rsidR="006E3538" w:rsidRDefault="006E3538" w:rsidP="00A778AF">
      <w:pPr>
        <w:pStyle w:val="Geenafstand"/>
      </w:pPr>
      <w:r>
        <w:t>Het bovengenoemde adres.</w:t>
      </w:r>
    </w:p>
    <w:p w:rsidR="006E3538" w:rsidRDefault="006E3538" w:rsidP="00A778AF">
      <w:pPr>
        <w:pStyle w:val="Geenafstand"/>
      </w:pPr>
      <w:r w:rsidRPr="006E3538">
        <w:t>I.3 SOORT AANBESTEDENDE DIENST</w:t>
      </w:r>
    </w:p>
    <w:p w:rsidR="006E3538" w:rsidRDefault="00757BD5" w:rsidP="00A778AF">
      <w:pPr>
        <w:pStyle w:val="Geenafstand"/>
      </w:pPr>
      <w:r>
        <w:t>P</w:t>
      </w:r>
      <w:r w:rsidR="0030568A">
        <w:t>ubliekrechtelijke instelling</w:t>
      </w:r>
    </w:p>
    <w:p w:rsidR="006E3538" w:rsidRDefault="006E3538" w:rsidP="00A778AF">
      <w:pPr>
        <w:pStyle w:val="Geenafstand"/>
      </w:pPr>
      <w:r w:rsidRPr="006E3538">
        <w:t>I.4 HOOFDACTIVITEIT</w:t>
      </w:r>
    </w:p>
    <w:p w:rsidR="006E3538" w:rsidRDefault="006E3538" w:rsidP="00A778AF">
      <w:pPr>
        <w:pStyle w:val="Geenafstand"/>
      </w:pPr>
      <w:r>
        <w:t>Algemene overheidsdiensten</w:t>
      </w:r>
    </w:p>
    <w:p w:rsidR="006E3538" w:rsidRDefault="006E3538" w:rsidP="00A778AF">
      <w:pPr>
        <w:pStyle w:val="Geenafstand"/>
      </w:pPr>
      <w:r>
        <w:br w:type="page"/>
      </w:r>
    </w:p>
    <w:p w:rsidR="006E3538" w:rsidRDefault="006E3538" w:rsidP="00A778AF">
      <w:pPr>
        <w:pStyle w:val="Geenafstand"/>
      </w:pPr>
      <w:r>
        <w:lastRenderedPageBreak/>
        <w:t>AFDELING II: VOORWERP</w:t>
      </w:r>
    </w:p>
    <w:p w:rsidR="00A778AF" w:rsidRDefault="00A778AF" w:rsidP="00A778AF">
      <w:pPr>
        <w:pStyle w:val="Geenafstand"/>
        <w:rPr>
          <w:caps/>
        </w:rPr>
      </w:pPr>
    </w:p>
    <w:p w:rsidR="006E3538" w:rsidRDefault="006E3538" w:rsidP="00A778AF">
      <w:pPr>
        <w:pStyle w:val="Geenafstand"/>
        <w:rPr>
          <w:caps/>
        </w:rPr>
      </w:pPr>
      <w:r w:rsidRPr="006E3538">
        <w:rPr>
          <w:caps/>
        </w:rPr>
        <w:t xml:space="preserve">II.1) </w:t>
      </w:r>
      <w:r w:rsidR="00EB026D">
        <w:rPr>
          <w:caps/>
        </w:rPr>
        <w:t>MARKTONDERZOEK</w:t>
      </w:r>
    </w:p>
    <w:p w:rsidR="006E3538" w:rsidRDefault="006E3538" w:rsidP="00A778AF">
      <w:pPr>
        <w:pStyle w:val="Geenafstand"/>
      </w:pPr>
      <w:r>
        <w:rPr>
          <w:caps/>
        </w:rPr>
        <w:t xml:space="preserve">II.1.1) </w:t>
      </w:r>
      <w:r>
        <w:t>Benaming</w:t>
      </w:r>
    </w:p>
    <w:p w:rsidR="006E3538" w:rsidRDefault="003A38E7" w:rsidP="00A778AF">
      <w:pPr>
        <w:pStyle w:val="Geenafstand"/>
      </w:pPr>
      <w:r>
        <w:t xml:space="preserve">Marktoriëntatie </w:t>
      </w:r>
      <w:r w:rsidR="0018735C">
        <w:t>Dierenasiel</w:t>
      </w:r>
      <w:r w:rsidR="000B1668">
        <w:t xml:space="preserve"> </w:t>
      </w:r>
    </w:p>
    <w:p w:rsidR="00146FB3" w:rsidRPr="00146FB3" w:rsidRDefault="00146FB3" w:rsidP="00A778AF">
      <w:pPr>
        <w:pStyle w:val="Geenafstand"/>
      </w:pPr>
      <w:r w:rsidRPr="00146FB3">
        <w:t>II.1.2) CPV-code:</w:t>
      </w:r>
    </w:p>
    <w:p w:rsidR="00A62506" w:rsidRDefault="00A62506" w:rsidP="00A778AF">
      <w:pPr>
        <w:pStyle w:val="Geenafstand"/>
      </w:pPr>
      <w:r>
        <w:t>85210000-3 Verzorging van huisdieren</w:t>
      </w:r>
    </w:p>
    <w:p w:rsidR="00146FB3" w:rsidRPr="00146FB3" w:rsidRDefault="00737E4E" w:rsidP="00A778AF">
      <w:pPr>
        <w:pStyle w:val="Geenafstand"/>
      </w:pPr>
      <w:r>
        <w:t>II.1.3) Type</w:t>
      </w:r>
    </w:p>
    <w:p w:rsidR="00146FB3" w:rsidRDefault="00146FB3" w:rsidP="00A778AF">
      <w:pPr>
        <w:pStyle w:val="Geenafstand"/>
      </w:pPr>
      <w:r>
        <w:t>Diensten</w:t>
      </w:r>
    </w:p>
    <w:p w:rsidR="00615098" w:rsidRDefault="00146FB3" w:rsidP="00A778AF">
      <w:pPr>
        <w:pStyle w:val="Geenafstand"/>
      </w:pPr>
      <w:r>
        <w:t xml:space="preserve">II.1.4) </w:t>
      </w:r>
      <w:r w:rsidRPr="00146FB3">
        <w:t>Korte beschrijving</w:t>
      </w:r>
    </w:p>
    <w:p w:rsidR="00A778AF" w:rsidRDefault="00615098" w:rsidP="00A778AF">
      <w:pPr>
        <w:pStyle w:val="Geenafstand"/>
      </w:pPr>
      <w:r>
        <w:t xml:space="preserve">Deze publicatie betreft een marktconsultatie inzake de opvang van gezelschapsdieren. </w:t>
      </w:r>
      <w:r w:rsidRPr="00615098">
        <w:t>De gemeente</w:t>
      </w:r>
      <w:r>
        <w:t xml:space="preserve"> Ede</w:t>
      </w:r>
      <w:r w:rsidRPr="00615098">
        <w:t xml:space="preserve"> w</w:t>
      </w:r>
      <w:r w:rsidR="00A04440">
        <w:t xml:space="preserve">il graag weten </w:t>
      </w:r>
      <w:r w:rsidRPr="00615098">
        <w:t>of er partijen zijn die interesse hebben in een dergelijke opdracht.</w:t>
      </w:r>
      <w:r w:rsidR="00A04440">
        <w:t xml:space="preserve"> Indien u een partij bent die geïnteresseerd is, verzoekt de gemeente Ede u dit te laten weten vóór 24 juli 2019.</w:t>
      </w:r>
      <w:r w:rsidR="00146FB3" w:rsidRPr="00615098">
        <w:br/>
      </w:r>
    </w:p>
    <w:p w:rsidR="006C3FA8" w:rsidRDefault="006C3FA8" w:rsidP="00A778AF">
      <w:pPr>
        <w:pStyle w:val="Geenafstand"/>
      </w:pPr>
      <w:r w:rsidRPr="006C3FA8">
        <w:t>II.2) BESCHRIJVING</w:t>
      </w:r>
    </w:p>
    <w:p w:rsidR="00A04440" w:rsidRDefault="00A04440" w:rsidP="00A778AF">
      <w:pPr>
        <w:pStyle w:val="Geenafstand"/>
        <w:rPr>
          <w:rFonts w:eastAsia="Times New Roman"/>
        </w:rPr>
      </w:pPr>
      <w:r>
        <w:rPr>
          <w:rFonts w:eastAsia="Times New Roman"/>
        </w:rPr>
        <w:t xml:space="preserve">1. Het gaat hier om de uitvoering van de wettelijke verplichting van de gemeente </w:t>
      </w:r>
      <w:r w:rsidR="005D06A4">
        <w:rPr>
          <w:rFonts w:eastAsia="Times New Roman"/>
        </w:rPr>
        <w:t xml:space="preserve">op het gebied van </w:t>
      </w:r>
      <w:r>
        <w:rPr>
          <w:rFonts w:eastAsia="Times New Roman"/>
        </w:rPr>
        <w:t>d</w:t>
      </w:r>
      <w:r w:rsidR="005D06A4">
        <w:rPr>
          <w:rFonts w:eastAsia="Times New Roman"/>
        </w:rPr>
        <w:t xml:space="preserve">ierennoodhulp en </w:t>
      </w:r>
      <w:r>
        <w:rPr>
          <w:rFonts w:eastAsia="Times New Roman"/>
        </w:rPr>
        <w:t>d</w:t>
      </w:r>
      <w:r w:rsidR="005D06A4">
        <w:rPr>
          <w:rFonts w:eastAsia="Times New Roman"/>
        </w:rPr>
        <w:t xml:space="preserve">ierenwelzijn binnen de </w:t>
      </w:r>
      <w:r>
        <w:rPr>
          <w:rFonts w:eastAsia="Times New Roman"/>
        </w:rPr>
        <w:t>g</w:t>
      </w:r>
      <w:r w:rsidR="005D06A4">
        <w:rPr>
          <w:rFonts w:eastAsia="Times New Roman"/>
        </w:rPr>
        <w:t xml:space="preserve">emeentegrenzen van </w:t>
      </w:r>
      <w:r>
        <w:rPr>
          <w:rFonts w:eastAsia="Times New Roman"/>
        </w:rPr>
        <w:t>Ede.</w:t>
      </w:r>
    </w:p>
    <w:p w:rsidR="00A04440" w:rsidRDefault="00A04440" w:rsidP="00A778AF">
      <w:pPr>
        <w:pStyle w:val="Geenafstand"/>
        <w:rPr>
          <w:rFonts w:eastAsia="Times New Roman"/>
        </w:rPr>
      </w:pPr>
      <w:r>
        <w:rPr>
          <w:rFonts w:eastAsia="Times New Roman"/>
        </w:rPr>
        <w:t xml:space="preserve">2. Een eventuele overeenkomst zal gebaseerd zijn op </w:t>
      </w:r>
      <w:r w:rsidR="005D06A4">
        <w:rPr>
          <w:rFonts w:eastAsia="Times New Roman"/>
        </w:rPr>
        <w:t>‘het Basisarrangement Dierennoodhulp’ van de Nederlandse Vereniging tot Bescherming van Dieren</w:t>
      </w:r>
      <w:r>
        <w:rPr>
          <w:rFonts w:eastAsia="Times New Roman"/>
        </w:rPr>
        <w:t xml:space="preserve">. Dit </w:t>
      </w:r>
      <w:r w:rsidR="005D06A4">
        <w:rPr>
          <w:rFonts w:eastAsia="Times New Roman"/>
        </w:rPr>
        <w:t xml:space="preserve">basisarrangement omvat alle gezelschapsdieren. Hieronder wordt verstaan: alle dieren die primair voor gezelschap, sport of liefhebberij worden gehouden, niet zijnde dieren die primair voor veeteelt worden gehouden of in het wild levende dieren. </w:t>
      </w:r>
    </w:p>
    <w:p w:rsidR="005D06A4" w:rsidRDefault="00A04440" w:rsidP="00A778AF">
      <w:pPr>
        <w:pStyle w:val="Geenafstand"/>
        <w:rPr>
          <w:rFonts w:eastAsia="Times New Roman"/>
        </w:rPr>
      </w:pPr>
      <w:r>
        <w:rPr>
          <w:rFonts w:eastAsia="Times New Roman"/>
        </w:rPr>
        <w:t xml:space="preserve">3. </w:t>
      </w:r>
      <w:r w:rsidR="005D06A4">
        <w:rPr>
          <w:rFonts w:eastAsia="Times New Roman"/>
        </w:rPr>
        <w:t>Het basisarrangement bestaat uit 8 deelproducten, die niet los van elkaar kunnen worden afgenomen, te weten:</w:t>
      </w:r>
    </w:p>
    <w:p w:rsidR="00A04440" w:rsidRDefault="00A04440" w:rsidP="00A778AF">
      <w:pPr>
        <w:pStyle w:val="Geenafstand"/>
        <w:ind w:firstLine="708"/>
      </w:pPr>
      <w:r>
        <w:t xml:space="preserve">1. </w:t>
      </w:r>
      <w:r w:rsidR="005D06A4">
        <w:t xml:space="preserve">24 uur </w:t>
      </w:r>
      <w:r>
        <w:t xml:space="preserve">en 7 dagen per week </w:t>
      </w:r>
      <w:r w:rsidR="005D06A4">
        <w:t>bereikbaar</w:t>
      </w:r>
    </w:p>
    <w:p w:rsidR="005D06A4" w:rsidRDefault="00A04440" w:rsidP="00A778AF">
      <w:pPr>
        <w:pStyle w:val="Geenafstand"/>
        <w:ind w:firstLine="708"/>
      </w:pPr>
      <w:r>
        <w:t xml:space="preserve">2. </w:t>
      </w:r>
      <w:r w:rsidR="005D06A4" w:rsidRPr="00A04440">
        <w:t>registratie van melding van vermiste dieren</w:t>
      </w:r>
    </w:p>
    <w:p w:rsidR="005D06A4" w:rsidRDefault="00A04440" w:rsidP="00A778AF">
      <w:pPr>
        <w:pStyle w:val="Geenafstand"/>
        <w:ind w:firstLine="708"/>
      </w:pPr>
      <w:r>
        <w:t xml:space="preserve">3. </w:t>
      </w:r>
      <w:r w:rsidR="005D06A4" w:rsidRPr="00A04440">
        <w:t>registratie van melding van gevonden (gehouden) dieren</w:t>
      </w:r>
    </w:p>
    <w:p w:rsidR="00A04440" w:rsidRDefault="00A04440" w:rsidP="00A778AF">
      <w:pPr>
        <w:pStyle w:val="Geenafstand"/>
        <w:ind w:firstLine="708"/>
      </w:pPr>
      <w:r>
        <w:t xml:space="preserve">4. </w:t>
      </w:r>
      <w:r w:rsidR="005D06A4" w:rsidRPr="00A04440">
        <w:t>transport</w:t>
      </w:r>
    </w:p>
    <w:p w:rsidR="005D06A4" w:rsidRDefault="00A04440" w:rsidP="00A778AF">
      <w:pPr>
        <w:pStyle w:val="Geenafstand"/>
        <w:ind w:firstLine="708"/>
      </w:pPr>
      <w:r>
        <w:t xml:space="preserve">5. </w:t>
      </w:r>
      <w:r w:rsidR="005D06A4" w:rsidRPr="00A04440">
        <w:t>veterinaire zorg</w:t>
      </w:r>
    </w:p>
    <w:p w:rsidR="005D06A4" w:rsidRDefault="00A04440" w:rsidP="00A778AF">
      <w:pPr>
        <w:pStyle w:val="Geenafstand"/>
        <w:ind w:firstLine="708"/>
      </w:pPr>
      <w:r>
        <w:t xml:space="preserve">6. </w:t>
      </w:r>
      <w:r w:rsidR="005D06A4" w:rsidRPr="00A04440">
        <w:t>opvang van gevonden dieren</w:t>
      </w:r>
    </w:p>
    <w:p w:rsidR="005D06A4" w:rsidRDefault="00A04440" w:rsidP="00A778AF">
      <w:pPr>
        <w:pStyle w:val="Geenafstand"/>
        <w:ind w:firstLine="708"/>
      </w:pPr>
      <w:r>
        <w:t xml:space="preserve">7. </w:t>
      </w:r>
      <w:r w:rsidR="005D06A4" w:rsidRPr="00A04440">
        <w:t>hereniging gevonden dier met eigenaar</w:t>
      </w:r>
    </w:p>
    <w:p w:rsidR="00A04440" w:rsidRDefault="00A04440" w:rsidP="00A778AF">
      <w:pPr>
        <w:pStyle w:val="Geenafstand"/>
        <w:ind w:firstLine="708"/>
      </w:pPr>
      <w:r>
        <w:t xml:space="preserve">8. </w:t>
      </w:r>
      <w:r w:rsidR="005D06A4" w:rsidRPr="00A04440">
        <w:t>eigendomsoverdracht van gevonden dieren</w:t>
      </w:r>
    </w:p>
    <w:p w:rsidR="00A778AF" w:rsidRDefault="00A04440" w:rsidP="00A778AF">
      <w:pPr>
        <w:pStyle w:val="Geenafstand"/>
        <w:rPr>
          <w:rFonts w:eastAsia="Times New Roman"/>
        </w:rPr>
      </w:pPr>
      <w:r>
        <w:t xml:space="preserve">4. </w:t>
      </w:r>
      <w:r w:rsidR="00A778AF">
        <w:t xml:space="preserve">Uit te voeren activiteiten naast </w:t>
      </w:r>
      <w:r w:rsidR="005D06A4">
        <w:rPr>
          <w:rFonts w:eastAsia="Times New Roman"/>
        </w:rPr>
        <w:t xml:space="preserve">de </w:t>
      </w:r>
      <w:r w:rsidR="00A778AF">
        <w:rPr>
          <w:rFonts w:eastAsia="Times New Roman"/>
        </w:rPr>
        <w:t>al beschreven deelproducten:</w:t>
      </w:r>
    </w:p>
    <w:p w:rsidR="005D06A4" w:rsidRDefault="005D06A4" w:rsidP="00A778AF">
      <w:pPr>
        <w:pStyle w:val="Geenafstand"/>
        <w:ind w:left="708"/>
        <w:rPr>
          <w:color w:val="000000"/>
        </w:rPr>
      </w:pPr>
      <w:r>
        <w:rPr>
          <w:color w:val="000000"/>
        </w:rPr>
        <w:t xml:space="preserve">a) </w:t>
      </w:r>
      <w:r w:rsidR="00A778AF">
        <w:rPr>
          <w:color w:val="000000"/>
        </w:rPr>
        <w:t xml:space="preserve">uitbesteden van </w:t>
      </w:r>
      <w:r>
        <w:rPr>
          <w:color w:val="000000"/>
        </w:rPr>
        <w:t>vervoer van levende gezelschapsdieren</w:t>
      </w:r>
    </w:p>
    <w:p w:rsidR="005D06A4" w:rsidRDefault="005D06A4" w:rsidP="00A778AF">
      <w:pPr>
        <w:pStyle w:val="Geenafstand"/>
        <w:ind w:firstLine="708"/>
        <w:rPr>
          <w:color w:val="000000"/>
        </w:rPr>
      </w:pPr>
      <w:r>
        <w:rPr>
          <w:color w:val="000000"/>
        </w:rPr>
        <w:t xml:space="preserve">b) verwijderen van kadavers van gezelschapsdieren </w:t>
      </w:r>
    </w:p>
    <w:p w:rsidR="005D06A4" w:rsidRDefault="005D06A4" w:rsidP="00A778AF">
      <w:pPr>
        <w:pStyle w:val="Geenafstand"/>
        <w:ind w:firstLine="708"/>
        <w:rPr>
          <w:color w:val="000000"/>
        </w:rPr>
      </w:pPr>
      <w:r>
        <w:rPr>
          <w:color w:val="000000"/>
        </w:rPr>
        <w:t>c) ophalen van dieren in het wild (vogels en klein wild, niet gehoefd</w:t>
      </w:r>
    </w:p>
    <w:p w:rsidR="005D06A4" w:rsidRDefault="005D06A4" w:rsidP="00A778AF">
      <w:pPr>
        <w:pStyle w:val="Geenafstand"/>
        <w:ind w:firstLine="708"/>
      </w:pPr>
      <w:r>
        <w:t>d) huisontruiming</w:t>
      </w:r>
    </w:p>
    <w:p w:rsidR="005D06A4" w:rsidRDefault="005D06A4" w:rsidP="00A778AF">
      <w:pPr>
        <w:pStyle w:val="Geenafstand"/>
      </w:pPr>
    </w:p>
    <w:p w:rsidR="006E1100" w:rsidRDefault="006E1100" w:rsidP="00A778AF">
      <w:pPr>
        <w:pStyle w:val="Geenafstand"/>
      </w:pPr>
      <w:r>
        <w:t>II.2.1) Benaming</w:t>
      </w:r>
    </w:p>
    <w:p w:rsidR="006E1100" w:rsidRDefault="006E1100" w:rsidP="00A778AF">
      <w:pPr>
        <w:pStyle w:val="Geenafstand"/>
      </w:pPr>
      <w:r>
        <w:t>II.2.2) Aanvullende CPV-code(s)</w:t>
      </w:r>
    </w:p>
    <w:p w:rsidR="006E1100" w:rsidRDefault="006E1100" w:rsidP="00A778AF">
      <w:pPr>
        <w:pStyle w:val="Geenafstand"/>
      </w:pPr>
      <w:r>
        <w:t>II.2.3) Plaats van uitvoering</w:t>
      </w:r>
    </w:p>
    <w:p w:rsidR="006E1100" w:rsidRDefault="006E1100" w:rsidP="00A778AF">
      <w:pPr>
        <w:pStyle w:val="Geenafstand"/>
        <w:rPr>
          <w:i/>
        </w:rPr>
      </w:pPr>
      <w:r>
        <w:t xml:space="preserve">NUTS-code: </w:t>
      </w:r>
      <w:r>
        <w:br/>
      </w:r>
      <w:r w:rsidRPr="006E1100">
        <w:rPr>
          <w:i/>
        </w:rPr>
        <w:t>NL Nederland</w:t>
      </w:r>
    </w:p>
    <w:p w:rsidR="006E1100" w:rsidRDefault="006E1100" w:rsidP="00A778AF">
      <w:pPr>
        <w:pStyle w:val="Geenafstand"/>
      </w:pPr>
      <w:r>
        <w:t>Voornaamste plaats van uitvoering:</w:t>
      </w:r>
      <w:r>
        <w:br/>
      </w:r>
      <w:r w:rsidR="00FD01E5">
        <w:rPr>
          <w:i/>
        </w:rPr>
        <w:t>Ede</w:t>
      </w:r>
    </w:p>
    <w:p w:rsidR="00FD01E5" w:rsidRDefault="006E1100" w:rsidP="00FD01E5">
      <w:pPr>
        <w:pStyle w:val="Geenafstand"/>
      </w:pPr>
      <w:r w:rsidRPr="00E54376">
        <w:t xml:space="preserve">II.2.4) Beschrijving van </w:t>
      </w:r>
      <w:r w:rsidR="00B55FAF">
        <w:t>het marktonderzoek</w:t>
      </w:r>
      <w:r>
        <w:br/>
      </w:r>
      <w:r w:rsidR="00FD01E5">
        <w:t xml:space="preserve">Deze publicatie betreft een marktconsultatie inzake de opvang van gezelschapsdieren. </w:t>
      </w:r>
      <w:r w:rsidR="00FD01E5" w:rsidRPr="00615098">
        <w:t>De gemeente</w:t>
      </w:r>
      <w:r w:rsidR="00FD01E5">
        <w:t xml:space="preserve"> Ede</w:t>
      </w:r>
      <w:r w:rsidR="00FD01E5" w:rsidRPr="00615098">
        <w:t xml:space="preserve"> w</w:t>
      </w:r>
      <w:r w:rsidR="00FD01E5">
        <w:t xml:space="preserve">il graag weten </w:t>
      </w:r>
      <w:r w:rsidR="00FD01E5" w:rsidRPr="00615098">
        <w:t>of er partijen zijn die interesse hebben in een dergelijke opdracht.</w:t>
      </w:r>
      <w:r w:rsidR="00FD01E5">
        <w:t xml:space="preserve"> Indien u een partij bent die geïnteresseerd is, verzoekt de gemeente Ede u dit te laten weten vóór 24 juli 2019.</w:t>
      </w:r>
      <w:r w:rsidR="00FD01E5" w:rsidRPr="00615098">
        <w:br/>
      </w:r>
    </w:p>
    <w:p w:rsidR="005C1DF7" w:rsidRDefault="005C1DF7" w:rsidP="00FD01E5">
      <w:pPr>
        <w:pStyle w:val="Geenafstand"/>
      </w:pPr>
    </w:p>
    <w:p w:rsidR="00124FB1" w:rsidRDefault="00124FB1" w:rsidP="00A778AF">
      <w:pPr>
        <w:pStyle w:val="Geenafstand"/>
      </w:pPr>
    </w:p>
    <w:p w:rsidR="00D323A1" w:rsidRDefault="009F50FF" w:rsidP="00A778AF">
      <w:pPr>
        <w:pStyle w:val="Geenafstand"/>
      </w:pPr>
      <w:r>
        <w:lastRenderedPageBreak/>
        <w:t>Aan d</w:t>
      </w:r>
      <w:r w:rsidR="00D323A1">
        <w:t>it marktonderzoek</w:t>
      </w:r>
      <w:r>
        <w:t xml:space="preserve"> kunnen geen rechten worden ontleend. </w:t>
      </w:r>
    </w:p>
    <w:p w:rsidR="00222787" w:rsidRDefault="00D323A1" w:rsidP="00A778AF">
      <w:pPr>
        <w:pStyle w:val="Geenafstand"/>
      </w:pPr>
      <w:r>
        <w:t xml:space="preserve">Na dit marktonderzoek zal de gemeente de verdere procedure bepalen en wenst uiteindelijk </w:t>
      </w:r>
      <w:r w:rsidR="009F50FF">
        <w:t xml:space="preserve">met </w:t>
      </w:r>
      <w:r>
        <w:t xml:space="preserve">één aanbieder een overeenkomst </w:t>
      </w:r>
      <w:r w:rsidR="009F50FF">
        <w:t>aan</w:t>
      </w:r>
      <w:r>
        <w:t xml:space="preserve"> te </w:t>
      </w:r>
      <w:r w:rsidR="009F50FF">
        <w:t>gaan</w:t>
      </w:r>
      <w:r>
        <w:t>.</w:t>
      </w:r>
      <w:r w:rsidR="009F50FF">
        <w:t xml:space="preserve"> </w:t>
      </w:r>
    </w:p>
    <w:p w:rsidR="0052635B" w:rsidRDefault="006E6E35" w:rsidP="00A778AF">
      <w:pPr>
        <w:pStyle w:val="Geenafstand"/>
        <w:rPr>
          <w:rFonts w:cs="Arial"/>
        </w:rPr>
      </w:pPr>
      <w:r w:rsidRPr="006E6E35">
        <w:t xml:space="preserve">II.2.14) </w:t>
      </w:r>
      <w:r w:rsidR="0052635B">
        <w:t>Planning</w:t>
      </w:r>
      <w:r w:rsidR="0052635B">
        <w:br/>
      </w:r>
      <w:r w:rsidR="0052635B" w:rsidRPr="00C06BBD">
        <w:rPr>
          <w:rFonts w:cs="Arial"/>
        </w:rPr>
        <w:t>De onderstaande planning geeft enig inzicht in het tijdpad van d</w:t>
      </w:r>
      <w:r w:rsidR="0091371F">
        <w:rPr>
          <w:rFonts w:cs="Arial"/>
        </w:rPr>
        <w:t xml:space="preserve">it marktonderzoek en het vervolg daarop. </w:t>
      </w:r>
      <w:r w:rsidR="0052635B" w:rsidRPr="00C06BBD">
        <w:rPr>
          <w:rFonts w:cs="Arial"/>
        </w:rPr>
        <w:t>Deze planning is indicatief en er kunnen geen rechten aan worden ontleend.</w:t>
      </w:r>
    </w:p>
    <w:p w:rsidR="00770A97" w:rsidRDefault="00770A97" w:rsidP="00A778AF">
      <w:pPr>
        <w:pStyle w:val="Geenafstand"/>
        <w:rPr>
          <w:rFonts w:cs="Arial"/>
        </w:rPr>
      </w:pPr>
    </w:p>
    <w:p w:rsidR="00770A97" w:rsidRPr="00C06BBD" w:rsidRDefault="00770A97" w:rsidP="00A778AF">
      <w:pPr>
        <w:pStyle w:val="Geenafstand"/>
        <w:rPr>
          <w:rFonts w:cs="Arial"/>
        </w:rPr>
      </w:pP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575"/>
      </w:tblGrid>
      <w:tr w:rsidR="0052635B" w:rsidRPr="00C06BBD" w:rsidTr="0052635B">
        <w:trPr>
          <w:trHeight w:val="2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2635B" w:rsidRPr="00C06BBD" w:rsidRDefault="0052635B" w:rsidP="00A778AF">
            <w:pPr>
              <w:pStyle w:val="Geenafstand"/>
              <w:rPr>
                <w:rFonts w:cs="Arial"/>
              </w:rPr>
            </w:pPr>
            <w:r w:rsidRPr="00C06BBD">
              <w:rPr>
                <w:rFonts w:cs="Arial"/>
              </w:rPr>
              <w:t>Activiteit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2635B" w:rsidRPr="00C06BBD" w:rsidRDefault="0052635B" w:rsidP="00A778AF">
            <w:pPr>
              <w:pStyle w:val="Geenafstand"/>
              <w:rPr>
                <w:rFonts w:cs="Arial"/>
              </w:rPr>
            </w:pPr>
            <w:r w:rsidRPr="00C06BBD">
              <w:rPr>
                <w:rFonts w:cs="Arial"/>
              </w:rPr>
              <w:t>Data</w:t>
            </w:r>
          </w:p>
        </w:tc>
      </w:tr>
      <w:tr w:rsidR="0052635B" w:rsidRPr="00C06BBD" w:rsidTr="00526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B" w:rsidRPr="00C06BBD" w:rsidRDefault="0052635B" w:rsidP="00A778AF">
            <w:pPr>
              <w:pStyle w:val="Geenafstand"/>
              <w:rPr>
                <w:rFonts w:cs="Arial"/>
              </w:rPr>
            </w:pPr>
            <w:r w:rsidRPr="00C06BBD">
              <w:rPr>
                <w:rFonts w:cs="Arial"/>
              </w:rPr>
              <w:t xml:space="preserve">Publicatie </w:t>
            </w:r>
            <w:r w:rsidR="00E10C56">
              <w:rPr>
                <w:rFonts w:cs="Arial"/>
              </w:rPr>
              <w:t>marktverkenning</w:t>
            </w:r>
            <w:r w:rsidRPr="00C06BBD">
              <w:rPr>
                <w:rFonts w:cs="Arial"/>
              </w:rPr>
              <w:t xml:space="preserve"> (TenderNed)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B" w:rsidRPr="00C06BBD" w:rsidRDefault="00B4133A" w:rsidP="00222787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2787">
              <w:rPr>
                <w:rFonts w:cs="Arial"/>
              </w:rPr>
              <w:t>2</w:t>
            </w:r>
            <w:r>
              <w:rPr>
                <w:rFonts w:cs="Arial"/>
              </w:rPr>
              <w:t xml:space="preserve"> </w:t>
            </w:r>
            <w:r w:rsidR="00222787">
              <w:rPr>
                <w:rFonts w:cs="Arial"/>
              </w:rPr>
              <w:t xml:space="preserve">juli </w:t>
            </w:r>
            <w:r w:rsidR="0052635B">
              <w:rPr>
                <w:rFonts w:cs="Arial"/>
              </w:rPr>
              <w:t>2019</w:t>
            </w:r>
          </w:p>
        </w:tc>
      </w:tr>
      <w:tr w:rsidR="006E211D" w:rsidRPr="00C06BBD" w:rsidTr="0052635B">
        <w:tc>
          <w:tcPr>
            <w:tcW w:w="5529" w:type="dxa"/>
          </w:tcPr>
          <w:p w:rsidR="006E211D" w:rsidRDefault="006E211D" w:rsidP="00222787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 xml:space="preserve">Uiterlijk datum </w:t>
            </w:r>
            <w:r w:rsidR="00222787">
              <w:rPr>
                <w:rFonts w:cs="Arial"/>
              </w:rPr>
              <w:t>tonen interesse aanbieders</w:t>
            </w:r>
          </w:p>
        </w:tc>
        <w:tc>
          <w:tcPr>
            <w:tcW w:w="3575" w:type="dxa"/>
          </w:tcPr>
          <w:p w:rsidR="006E211D" w:rsidRDefault="00222787" w:rsidP="00222787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24 juli 2019,</w:t>
            </w:r>
            <w:r w:rsidR="006E211D">
              <w:rPr>
                <w:rFonts w:cs="Arial"/>
              </w:rPr>
              <w:t xml:space="preserve"> 12:00 uur</w:t>
            </w:r>
          </w:p>
        </w:tc>
      </w:tr>
      <w:tr w:rsidR="0052635B" w:rsidRPr="00C06BBD" w:rsidTr="0052635B">
        <w:tc>
          <w:tcPr>
            <w:tcW w:w="5529" w:type="dxa"/>
          </w:tcPr>
          <w:p w:rsidR="0052635B" w:rsidRPr="00C06BBD" w:rsidRDefault="00EC5653" w:rsidP="00EC5653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B4133A">
              <w:rPr>
                <w:rFonts w:cs="Arial"/>
              </w:rPr>
              <w:t xml:space="preserve">epalen van de verdere procedure </w:t>
            </w:r>
          </w:p>
        </w:tc>
        <w:tc>
          <w:tcPr>
            <w:tcW w:w="3575" w:type="dxa"/>
          </w:tcPr>
          <w:p w:rsidR="0052635B" w:rsidRPr="00C06BBD" w:rsidRDefault="00222787" w:rsidP="00222787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24 juli - 31 juli</w:t>
            </w:r>
            <w:r w:rsidR="00B4133A">
              <w:rPr>
                <w:rFonts w:cs="Arial"/>
              </w:rPr>
              <w:t xml:space="preserve"> 2019 </w:t>
            </w:r>
          </w:p>
        </w:tc>
      </w:tr>
    </w:tbl>
    <w:p w:rsidR="003C030D" w:rsidRPr="003C030D" w:rsidRDefault="0052635B" w:rsidP="00A778AF">
      <w:pPr>
        <w:pStyle w:val="Geenafstand"/>
      </w:pPr>
      <w:r>
        <w:br/>
        <w:t>II.2.15) Nadere inlichtingen</w:t>
      </w:r>
    </w:p>
    <w:p w:rsidR="00EC5653" w:rsidRDefault="003C030D" w:rsidP="00A778AF">
      <w:pPr>
        <w:pStyle w:val="Geenafstand"/>
      </w:pPr>
      <w:r w:rsidRPr="003C030D">
        <w:t>Contactpersoon</w:t>
      </w:r>
      <w:r w:rsidR="00EC5653">
        <w:t xml:space="preserve"> </w:t>
      </w:r>
      <w:r w:rsidR="000B1668">
        <w:t>vanuit</w:t>
      </w:r>
      <w:r w:rsidR="000B1668" w:rsidRPr="003C030D">
        <w:t xml:space="preserve"> </w:t>
      </w:r>
      <w:r w:rsidRPr="003C030D">
        <w:t xml:space="preserve">de gemeente tijdens dit traject is </w:t>
      </w:r>
      <w:r>
        <w:t xml:space="preserve">de heer </w:t>
      </w:r>
      <w:r w:rsidR="00EC5653">
        <w:t>Ron Molle.</w:t>
      </w:r>
    </w:p>
    <w:p w:rsidR="003C030D" w:rsidRPr="003C030D" w:rsidRDefault="003C030D" w:rsidP="00A778AF">
      <w:pPr>
        <w:pStyle w:val="Geenafstand"/>
      </w:pPr>
      <w:r>
        <w:t>Zie contactgegevens in deze</w:t>
      </w:r>
      <w:r w:rsidR="000B1668">
        <w:t xml:space="preserve"> </w:t>
      </w:r>
      <w:r w:rsidRPr="003C030D">
        <w:t>aankondiging.</w:t>
      </w:r>
      <w:r w:rsidR="000B1668">
        <w:t xml:space="preserve"> </w:t>
      </w:r>
    </w:p>
    <w:p w:rsidR="003C030D" w:rsidRPr="003C030D" w:rsidRDefault="003C030D" w:rsidP="00A778AF">
      <w:pPr>
        <w:pStyle w:val="Geenafstand"/>
      </w:pPr>
    </w:p>
    <w:p w:rsidR="003C030D" w:rsidRPr="003C030D" w:rsidRDefault="00EC5653" w:rsidP="00A778AF">
      <w:pPr>
        <w:pStyle w:val="Geenafstand"/>
      </w:pPr>
      <w:r>
        <w:t xml:space="preserve">Aanbieders </w:t>
      </w:r>
      <w:r w:rsidR="003C030D" w:rsidRPr="003C030D">
        <w:t>die geïnteresseerd zijn</w:t>
      </w:r>
      <w:r>
        <w:t>,</w:t>
      </w:r>
      <w:r w:rsidR="003C030D" w:rsidRPr="003C030D">
        <w:t xml:space="preserve"> dienen zich uiterlijk </w:t>
      </w:r>
      <w:r>
        <w:t>24</w:t>
      </w:r>
      <w:r w:rsidR="003D4786">
        <w:t xml:space="preserve"> </w:t>
      </w:r>
      <w:r>
        <w:t xml:space="preserve">juli </w:t>
      </w:r>
      <w:r w:rsidR="003D4786">
        <w:t xml:space="preserve">12:00 uur </w:t>
      </w:r>
      <w:r>
        <w:t xml:space="preserve">gemeld te hebben </w:t>
      </w:r>
      <w:r w:rsidR="003C030D" w:rsidRPr="003C030D">
        <w:t xml:space="preserve">via </w:t>
      </w:r>
      <w:r w:rsidR="003D4786">
        <w:t>TenderNed.</w:t>
      </w:r>
      <w:r w:rsidR="003C030D" w:rsidRPr="003C030D">
        <w:t xml:space="preserve"> </w:t>
      </w:r>
      <w:r w:rsidR="003D4786">
        <w:t xml:space="preserve">Geïnteresseerde partijen dienen aan </w:t>
      </w:r>
      <w:r w:rsidR="003C030D" w:rsidRPr="003C030D">
        <w:t>de</w:t>
      </w:r>
      <w:r w:rsidR="003D4786">
        <w:t xml:space="preserve"> </w:t>
      </w:r>
      <w:r w:rsidR="003C030D" w:rsidRPr="003C030D">
        <w:t>volgende vereisten te voldoen:</w:t>
      </w:r>
    </w:p>
    <w:p w:rsidR="003C030D" w:rsidRPr="003C030D" w:rsidRDefault="003C030D" w:rsidP="00A778AF">
      <w:pPr>
        <w:pStyle w:val="Geenafstand"/>
      </w:pPr>
    </w:p>
    <w:p w:rsidR="003C030D" w:rsidRPr="003C030D" w:rsidRDefault="003C030D" w:rsidP="00A778AF">
      <w:pPr>
        <w:pStyle w:val="Geenafstand"/>
      </w:pPr>
      <w:r w:rsidRPr="003C030D">
        <w:t>--&gt; Ingeschreven in het nationale handelsregister;</w:t>
      </w:r>
    </w:p>
    <w:p w:rsidR="008A2FC2" w:rsidRDefault="003C030D" w:rsidP="00A778AF">
      <w:pPr>
        <w:pStyle w:val="Geenafstand"/>
      </w:pPr>
      <w:r w:rsidRPr="003C030D">
        <w:t xml:space="preserve">--&gt; </w:t>
      </w:r>
      <w:r w:rsidR="008A2FC2">
        <w:t>Geldig bewijs van vakbekwaamheid</w:t>
      </w:r>
    </w:p>
    <w:p w:rsidR="003C030D" w:rsidRPr="003C030D" w:rsidRDefault="003C030D" w:rsidP="008A2FC2">
      <w:pPr>
        <w:pStyle w:val="Geenafstand"/>
      </w:pPr>
      <w:r w:rsidRPr="003C030D">
        <w:t>--&gt; Niet in omstandigheden verkeren zoals beschreven in art. 2.</w:t>
      </w:r>
      <w:r w:rsidR="008A2FC2">
        <w:t>3.5.1 van de Aanbestedingswet</w:t>
      </w:r>
    </w:p>
    <w:p w:rsidR="003C030D" w:rsidRPr="003C030D" w:rsidRDefault="003C030D" w:rsidP="00A778AF">
      <w:pPr>
        <w:pStyle w:val="Geenafstand"/>
      </w:pPr>
    </w:p>
    <w:p w:rsidR="003C030D" w:rsidRPr="003C030D" w:rsidRDefault="003C030D" w:rsidP="00A778AF">
      <w:pPr>
        <w:pStyle w:val="Geenafstand"/>
      </w:pPr>
      <w:r w:rsidRPr="003C030D">
        <w:t>Bij de aanmelding hoeven hiervoor geen bewijsstukken te worden verstrekt.</w:t>
      </w:r>
    </w:p>
    <w:p w:rsidR="006E211D" w:rsidRDefault="006E211D" w:rsidP="00A778AF">
      <w:pPr>
        <w:pStyle w:val="Geenafstand"/>
      </w:pPr>
    </w:p>
    <w:p w:rsidR="003C030D" w:rsidRPr="003C030D" w:rsidRDefault="003C030D" w:rsidP="00A778AF">
      <w:pPr>
        <w:pStyle w:val="Geenafstand"/>
      </w:pPr>
      <w:r w:rsidRPr="003C030D">
        <w:t>De gemeente wil een transparant proces met zo min mogelijk administratieve lasten</w:t>
      </w:r>
    </w:p>
    <w:p w:rsidR="003C030D" w:rsidRPr="003C030D" w:rsidRDefault="003C030D" w:rsidP="00A778AF">
      <w:pPr>
        <w:pStyle w:val="Geenafstand"/>
      </w:pPr>
      <w:r w:rsidRPr="003C030D">
        <w:t>voor alle partijen, waarbij de gemeente de beginselen inzake gelijke behandeling en non-</w:t>
      </w:r>
    </w:p>
    <w:p w:rsidR="003C030D" w:rsidRPr="003C030D" w:rsidRDefault="003C030D" w:rsidP="00A778AF">
      <w:pPr>
        <w:pStyle w:val="Geenafstand"/>
      </w:pPr>
      <w:r w:rsidRPr="003C030D">
        <w:t xml:space="preserve">discriminatie zal naleven. Er wordt bewust voor gekozen de met deze </w:t>
      </w:r>
      <w:r w:rsidR="00B872A4">
        <w:t>aankondiging</w:t>
      </w:r>
      <w:r w:rsidR="00B872A4" w:rsidRPr="003C030D">
        <w:t xml:space="preserve"> </w:t>
      </w:r>
      <w:r w:rsidRPr="003C030D">
        <w:t>te verstrekken informatie</w:t>
      </w:r>
      <w:r w:rsidR="008A2FC2">
        <w:t xml:space="preserve"> </w:t>
      </w:r>
      <w:r w:rsidRPr="003C030D">
        <w:t>zo beperkt mogelijk te houden; mocht er toch behoefte zijn aan nadere informatie, voordat</w:t>
      </w:r>
      <w:r w:rsidR="008A2FC2">
        <w:t xml:space="preserve"> </w:t>
      </w:r>
      <w:bookmarkStart w:id="0" w:name="_GoBack"/>
      <w:bookmarkEnd w:id="0"/>
      <w:r w:rsidRPr="003C030D">
        <w:t>gegadigden hun interesse kenbaar kunnen maken, dan kunnen deze vragen gesteld worden</w:t>
      </w:r>
    </w:p>
    <w:p w:rsidR="003C030D" w:rsidRPr="003C030D" w:rsidRDefault="003C030D" w:rsidP="00A778AF">
      <w:pPr>
        <w:pStyle w:val="Geenafstand"/>
      </w:pPr>
      <w:r w:rsidRPr="003C030D">
        <w:t>via een TenderNed-bericht. De gemeente zal vervolgens inschatten of en zo ja op welke wijze</w:t>
      </w:r>
    </w:p>
    <w:p w:rsidR="003C030D" w:rsidRPr="003C030D" w:rsidRDefault="003C030D" w:rsidP="00A778AF">
      <w:pPr>
        <w:pStyle w:val="Geenafstand"/>
      </w:pPr>
      <w:r w:rsidRPr="003C030D">
        <w:t>zij het opportuun acht deze vragen in deze fase te beantwoorden.</w:t>
      </w:r>
    </w:p>
    <w:sectPr w:rsidR="003C030D" w:rsidRPr="003C030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0B" w:rsidRDefault="009B6F0B" w:rsidP="00367107">
      <w:pPr>
        <w:spacing w:after="0" w:line="240" w:lineRule="auto"/>
      </w:pPr>
      <w:r>
        <w:separator/>
      </w:r>
    </w:p>
  </w:endnote>
  <w:endnote w:type="continuationSeparator" w:id="0">
    <w:p w:rsidR="009B6F0B" w:rsidRDefault="009B6F0B" w:rsidP="0036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186921"/>
      <w:docPartObj>
        <w:docPartGallery w:val="Page Numbers (Bottom of Page)"/>
        <w:docPartUnique/>
      </w:docPartObj>
    </w:sdtPr>
    <w:sdtEndPr/>
    <w:sdtContent>
      <w:p w:rsidR="0094720B" w:rsidRDefault="0094720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CAD">
          <w:rPr>
            <w:noProof/>
          </w:rPr>
          <w:t>3</w:t>
        </w:r>
        <w:r>
          <w:fldChar w:fldCharType="end"/>
        </w:r>
      </w:p>
    </w:sdtContent>
  </w:sdt>
  <w:p w:rsidR="0094720B" w:rsidRDefault="0094720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0B" w:rsidRDefault="009B6F0B" w:rsidP="00367107">
      <w:pPr>
        <w:spacing w:after="0" w:line="240" w:lineRule="auto"/>
      </w:pPr>
      <w:r>
        <w:separator/>
      </w:r>
    </w:p>
  </w:footnote>
  <w:footnote w:type="continuationSeparator" w:id="0">
    <w:p w:rsidR="009B6F0B" w:rsidRDefault="009B6F0B" w:rsidP="00367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6AEB"/>
    <w:multiLevelType w:val="hybridMultilevel"/>
    <w:tmpl w:val="0D8AE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D5B12"/>
    <w:multiLevelType w:val="hybridMultilevel"/>
    <w:tmpl w:val="CDFE1C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21"/>
    <w:rsid w:val="00092699"/>
    <w:rsid w:val="000B058E"/>
    <w:rsid w:val="000B1668"/>
    <w:rsid w:val="000B64BB"/>
    <w:rsid w:val="000D1BE5"/>
    <w:rsid w:val="00124FB1"/>
    <w:rsid w:val="00146FB3"/>
    <w:rsid w:val="00155438"/>
    <w:rsid w:val="0018735C"/>
    <w:rsid w:val="00222787"/>
    <w:rsid w:val="00236A58"/>
    <w:rsid w:val="0027011E"/>
    <w:rsid w:val="002C034A"/>
    <w:rsid w:val="002D4967"/>
    <w:rsid w:val="00300342"/>
    <w:rsid w:val="0030568A"/>
    <w:rsid w:val="00311B02"/>
    <w:rsid w:val="00367107"/>
    <w:rsid w:val="003A38E7"/>
    <w:rsid w:val="003C030D"/>
    <w:rsid w:val="003D4786"/>
    <w:rsid w:val="00404EBA"/>
    <w:rsid w:val="00473B98"/>
    <w:rsid w:val="004C109D"/>
    <w:rsid w:val="0052635B"/>
    <w:rsid w:val="005C1DF7"/>
    <w:rsid w:val="005C1EC8"/>
    <w:rsid w:val="005D06A4"/>
    <w:rsid w:val="0060202E"/>
    <w:rsid w:val="00602094"/>
    <w:rsid w:val="00615098"/>
    <w:rsid w:val="0063411F"/>
    <w:rsid w:val="006C3FA8"/>
    <w:rsid w:val="006C674D"/>
    <w:rsid w:val="006E1100"/>
    <w:rsid w:val="006E211D"/>
    <w:rsid w:val="006E3538"/>
    <w:rsid w:val="006E6E35"/>
    <w:rsid w:val="00737E4E"/>
    <w:rsid w:val="00757BD5"/>
    <w:rsid w:val="00770A97"/>
    <w:rsid w:val="007B1A62"/>
    <w:rsid w:val="007B63C2"/>
    <w:rsid w:val="007F4821"/>
    <w:rsid w:val="00833B53"/>
    <w:rsid w:val="00834487"/>
    <w:rsid w:val="00857D17"/>
    <w:rsid w:val="008A2FC2"/>
    <w:rsid w:val="0091371F"/>
    <w:rsid w:val="0094720B"/>
    <w:rsid w:val="0097690F"/>
    <w:rsid w:val="009B6F0B"/>
    <w:rsid w:val="009F50FF"/>
    <w:rsid w:val="00A04440"/>
    <w:rsid w:val="00A62506"/>
    <w:rsid w:val="00A778AF"/>
    <w:rsid w:val="00AC5782"/>
    <w:rsid w:val="00AE6272"/>
    <w:rsid w:val="00B4133A"/>
    <w:rsid w:val="00B55FAF"/>
    <w:rsid w:val="00B872A4"/>
    <w:rsid w:val="00BF25E7"/>
    <w:rsid w:val="00C16AE2"/>
    <w:rsid w:val="00CC1CAD"/>
    <w:rsid w:val="00D323A1"/>
    <w:rsid w:val="00D412CF"/>
    <w:rsid w:val="00D4357F"/>
    <w:rsid w:val="00D67AF0"/>
    <w:rsid w:val="00DC148C"/>
    <w:rsid w:val="00E04981"/>
    <w:rsid w:val="00E10C56"/>
    <w:rsid w:val="00E54376"/>
    <w:rsid w:val="00E60C7B"/>
    <w:rsid w:val="00E72EB8"/>
    <w:rsid w:val="00E94874"/>
    <w:rsid w:val="00EB026D"/>
    <w:rsid w:val="00EC5653"/>
    <w:rsid w:val="00EF4E75"/>
    <w:rsid w:val="00F11655"/>
    <w:rsid w:val="00F2461A"/>
    <w:rsid w:val="00F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DACB4-4C53-44EC-A25D-B1815A4A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E353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6E110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6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107"/>
  </w:style>
  <w:style w:type="paragraph" w:styleId="Voettekst">
    <w:name w:val="footer"/>
    <w:basedOn w:val="Standaard"/>
    <w:link w:val="VoettekstChar"/>
    <w:uiPriority w:val="99"/>
    <w:unhideWhenUsed/>
    <w:rsid w:val="0036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107"/>
  </w:style>
  <w:style w:type="character" w:styleId="Verwijzingopmerking">
    <w:name w:val="annotation reference"/>
    <w:basedOn w:val="Standaardalinea-lettertype"/>
    <w:uiPriority w:val="99"/>
    <w:semiHidden/>
    <w:unhideWhenUsed/>
    <w:rsid w:val="005C1D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1D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1D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1D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1DF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1DF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C1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044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E20CA-37A1-4026-9DB6-4BD89FED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E122CDA8</Template>
  <TotalTime>0</TotalTime>
  <Pages>3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Barneveld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Westert, Jochem</dc:creator>
  <cp:lastModifiedBy>Schipstra, Kees</cp:lastModifiedBy>
  <cp:revision>2</cp:revision>
  <cp:lastPrinted>2019-04-15T08:31:00Z</cp:lastPrinted>
  <dcterms:created xsi:type="dcterms:W3CDTF">2019-07-12T09:44:00Z</dcterms:created>
  <dcterms:modified xsi:type="dcterms:W3CDTF">2019-07-12T09:44:00Z</dcterms:modified>
</cp:coreProperties>
</file>