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B4B" w:rsidRDefault="00CC1B4B" w:rsidP="00CC1B4B">
      <w:pPr>
        <w:pStyle w:val="Kop1"/>
        <w:numPr>
          <w:ilvl w:val="0"/>
          <w:numId w:val="0"/>
        </w:numPr>
        <w:ind w:left="431" w:hanging="431"/>
      </w:pPr>
      <w:bookmarkStart w:id="0" w:name="_Toc11934436"/>
      <w:r w:rsidRPr="00E02065">
        <w:t>Bijlage 4</w:t>
      </w:r>
      <w:r>
        <w:tab/>
      </w:r>
      <w:r w:rsidRPr="00E02065">
        <w:t>Formulier referentie geschiktheidseisen</w:t>
      </w:r>
      <w:bookmarkEnd w:id="0"/>
    </w:p>
    <w:p w:rsidR="00CC1B4B" w:rsidRDefault="00CC1B4B" w:rsidP="00CC1B4B">
      <w:r w:rsidRPr="0005526A">
        <w:t xml:space="preserve">Ter verantwoording van de </w:t>
      </w:r>
      <w:r>
        <w:t>geschiktheids</w:t>
      </w:r>
      <w:r w:rsidRPr="0005526A">
        <w:t xml:space="preserve">eis als gesteld in </w:t>
      </w:r>
      <w:r w:rsidRPr="00995CFD">
        <w:t>paragraaf 2.2</w:t>
      </w:r>
      <w:r>
        <w:t>.</w:t>
      </w:r>
    </w:p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  <w:u w:val="single"/>
              </w:rPr>
            </w:pPr>
            <w:r w:rsidRPr="00123D5E">
              <w:rPr>
                <w:szCs w:val="18"/>
              </w:rPr>
              <w:t>Aantoonbare ervaring met het realiseren/bouwen van een nieuw onderwijsgebouw van minimaal 1.200 m2 bvo, onderdeel bouwkundige werkzaamheden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Betreft nieuwbouw onderwijsgebouw: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Betreft bouwkundige werkzaamheden: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bCs w:val="0"/>
                <w:szCs w:val="18"/>
              </w:rPr>
              <w:t xml:space="preserve">Minimale omvang </w:t>
            </w:r>
            <w:r>
              <w:rPr>
                <w:b w:val="0"/>
                <w:bCs w:val="0"/>
                <w:szCs w:val="18"/>
              </w:rPr>
              <w:t>1.2</w:t>
            </w:r>
            <w:r w:rsidRPr="00123D5E">
              <w:rPr>
                <w:b w:val="0"/>
                <w:bCs w:val="0"/>
                <w:szCs w:val="18"/>
              </w:rPr>
              <w:t>00 m2 bvo:</w:t>
            </w:r>
            <w:r>
              <w:rPr>
                <w:b w:val="0"/>
                <w:bCs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Exacte omvang: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Default="00CC1B4B" w:rsidP="00CC1B4B"/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  <w:u w:val="single"/>
              </w:rPr>
            </w:pPr>
            <w:r w:rsidRPr="00123D5E">
              <w:rPr>
                <w:szCs w:val="18"/>
              </w:rPr>
              <w:lastRenderedPageBreak/>
              <w:t xml:space="preserve">Aantoonbare ervaring met het realiseren/bouwen van een nieuw onderwijsgebouw van minimaal 1.200 m2 bvo, onderdeel </w:t>
            </w:r>
            <w:r>
              <w:rPr>
                <w:szCs w:val="18"/>
              </w:rPr>
              <w:t>werktuigbouwkundige</w:t>
            </w:r>
            <w:r w:rsidRPr="00123D5E">
              <w:rPr>
                <w:szCs w:val="18"/>
              </w:rPr>
              <w:t xml:space="preserve"> werkzaamheden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Betreft nieuwbouw onderwijsgebouw: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</w:t>
            </w:r>
            <w:r>
              <w:rPr>
                <w:b w:val="0"/>
                <w:szCs w:val="18"/>
              </w:rPr>
              <w:t>werktuig</w:t>
            </w:r>
            <w:r w:rsidRPr="00123D5E">
              <w:rPr>
                <w:b w:val="0"/>
                <w:szCs w:val="18"/>
              </w:rPr>
              <w:t>bouwkundige werkzaamheden: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bCs w:val="0"/>
                <w:szCs w:val="18"/>
              </w:rPr>
              <w:t xml:space="preserve">Minimale omvang </w:t>
            </w:r>
            <w:r>
              <w:rPr>
                <w:b w:val="0"/>
                <w:bCs w:val="0"/>
                <w:szCs w:val="18"/>
              </w:rPr>
              <w:t>1.2</w:t>
            </w:r>
            <w:r w:rsidRPr="00123D5E">
              <w:rPr>
                <w:b w:val="0"/>
                <w:bCs w:val="0"/>
                <w:szCs w:val="18"/>
              </w:rPr>
              <w:t>00 m2 bvo:</w:t>
            </w:r>
            <w:r>
              <w:rPr>
                <w:b w:val="0"/>
                <w:bCs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Exacte omvang: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Pr="0005526A" w:rsidRDefault="00CC1B4B" w:rsidP="00CC1B4B"/>
    <w:p w:rsidR="00CC1B4B" w:rsidRDefault="00CC1B4B" w:rsidP="00CC1B4B"/>
    <w:p w:rsidR="00CC1B4B" w:rsidRDefault="00CC1B4B" w:rsidP="00CC1B4B"/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  <w:u w:val="single"/>
              </w:rPr>
            </w:pPr>
            <w:r w:rsidRPr="00123D5E">
              <w:rPr>
                <w:szCs w:val="18"/>
              </w:rPr>
              <w:lastRenderedPageBreak/>
              <w:t xml:space="preserve">Aantoonbare ervaring met het realiseren/bouwen van een nieuw onderwijsgebouw van minimaal 1.200 m2 bvo, onderdeel </w:t>
            </w:r>
            <w:r>
              <w:rPr>
                <w:szCs w:val="18"/>
              </w:rPr>
              <w:t>elektrotechnische</w:t>
            </w:r>
            <w:r w:rsidRPr="00123D5E">
              <w:rPr>
                <w:szCs w:val="18"/>
              </w:rPr>
              <w:t xml:space="preserve"> werkzaamheden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Betreft nieuwbouw onderwijsgebouw: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</w:t>
            </w:r>
            <w:r>
              <w:rPr>
                <w:b w:val="0"/>
                <w:szCs w:val="18"/>
              </w:rPr>
              <w:t>elektrotechnische</w:t>
            </w:r>
            <w:r w:rsidRPr="00123D5E">
              <w:rPr>
                <w:b w:val="0"/>
                <w:szCs w:val="18"/>
              </w:rPr>
              <w:t xml:space="preserve"> werkzaamheden: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bCs w:val="0"/>
                <w:szCs w:val="18"/>
              </w:rPr>
              <w:t xml:space="preserve">Minimale omvang </w:t>
            </w:r>
            <w:r>
              <w:rPr>
                <w:b w:val="0"/>
                <w:bCs w:val="0"/>
                <w:szCs w:val="18"/>
              </w:rPr>
              <w:t>1.2</w:t>
            </w:r>
            <w:r w:rsidRPr="00123D5E">
              <w:rPr>
                <w:b w:val="0"/>
                <w:bCs w:val="0"/>
                <w:szCs w:val="18"/>
              </w:rPr>
              <w:t>00 m2 bvo:</w:t>
            </w:r>
            <w:r>
              <w:rPr>
                <w:b w:val="0"/>
                <w:bCs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Exacte omvang: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Pr="00C333EB" w:rsidRDefault="00CC1B4B" w:rsidP="00CC1B4B"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14F3797A" wp14:editId="5B88092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0CD3C9C1" wp14:editId="33EFA78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0BFA217D" wp14:editId="15E3642C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4F86A275" wp14:editId="7B133E5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6432" behindDoc="0" locked="0" layoutInCell="1" allowOverlap="1" wp14:anchorId="2C4C6A26" wp14:editId="0A91111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97EA9" wp14:editId="708D1B64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B4B" w:rsidRPr="00916D1B" w:rsidRDefault="00CC1B4B" w:rsidP="00CC1B4B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</w:pP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instrText xml:space="preserve"> DOCVARIABLE  idxWebsite  \* MERGEFORMAT </w:instrText>
                            </w: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>www.icsadviseurs.nl</w:t>
                            </w: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916D1B">
                              <w:rPr>
                                <w:color w:val="F3DFD7" w:themeColor="background2"/>
                                <w:sz w:val="15"/>
                                <w:szCs w:val="15"/>
                              </w:rPr>
                              <w:tab/>
                              <w:t xml:space="preserve">     Onderdeel van </w:t>
                            </w:r>
                            <w:r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>ICS R</w:t>
                            </w:r>
                            <w:r w:rsidRPr="00916D1B"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>uimteregie</w:t>
                            </w:r>
                            <w:r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>groep</w:t>
                            </w:r>
                            <w:r w:rsidRPr="00916D1B">
                              <w:rPr>
                                <w:b/>
                                <w:bCs/>
                                <w:color w:val="F3DFD7" w:themeColor="background2"/>
                                <w:sz w:val="15"/>
                                <w:szCs w:val="15"/>
                              </w:rPr>
                              <w:t xml:space="preserve"> BV</w:t>
                            </w:r>
                          </w:p>
                          <w:p w:rsidR="00CC1B4B" w:rsidRDefault="00CC1B4B" w:rsidP="00CC1B4B"/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97EA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788.25pt;width:595.2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" filled="f" stroked="f" strokeweight=".5pt">
                <v:textbox inset="20mm,,15mm">
                  <w:txbxContent>
                    <w:p w:rsidR="00CC1B4B" w:rsidRPr="00916D1B" w:rsidRDefault="00CC1B4B" w:rsidP="00CC1B4B">
                      <w:pPr>
                        <w:tabs>
                          <w:tab w:val="left" w:pos="142"/>
                          <w:tab w:val="right" w:pos="9639"/>
                        </w:tabs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</w:pP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begin"/>
                      </w: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instrText xml:space="preserve"> DOCVARIABLE  idxWebsite  \* MERGEFORMAT </w:instrText>
                      </w: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separate"/>
                      </w:r>
                      <w:r>
                        <w:rPr>
                          <w:color w:val="F3DFD7" w:themeColor="background2"/>
                          <w:sz w:val="15"/>
                          <w:szCs w:val="15"/>
                        </w:rPr>
                        <w:t>www.icsadviseurs.nl</w:t>
                      </w: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fldChar w:fldCharType="end"/>
                      </w: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t xml:space="preserve"> </w:t>
                      </w:r>
                      <w:r w:rsidRPr="00916D1B">
                        <w:rPr>
                          <w:color w:val="F3DFD7" w:themeColor="background2"/>
                          <w:sz w:val="15"/>
                          <w:szCs w:val="15"/>
                        </w:rPr>
                        <w:tab/>
                        <w:t xml:space="preserve">     Onderdeel van </w:t>
                      </w:r>
                      <w:r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>ICS R</w:t>
                      </w:r>
                      <w:r w:rsidRPr="00916D1B"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>uimteregie</w:t>
                      </w:r>
                      <w:r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>groep</w:t>
                      </w:r>
                      <w:r w:rsidRPr="00916D1B">
                        <w:rPr>
                          <w:b/>
                          <w:bCs/>
                          <w:color w:val="F3DFD7" w:themeColor="background2"/>
                          <w:sz w:val="15"/>
                          <w:szCs w:val="15"/>
                        </w:rPr>
                        <w:t xml:space="preserve"> BV</w:t>
                      </w:r>
                    </w:p>
                    <w:p w:rsidR="00CC1B4B" w:rsidRDefault="00CC1B4B" w:rsidP="00CC1B4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0D139" wp14:editId="4D476853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B79A7" id="Rechte verbindingslijn 3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A124A" wp14:editId="311C8E6E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B4B" w:rsidRPr="00D62E75" w:rsidRDefault="00CC1B4B" w:rsidP="00CC1B4B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A124A" id="Tekstvak 14" o:spid="_x0000_s1027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" filled="f" stroked="f" strokeweight=".5pt">
                <v:textbox inset=",10mm,10mm">
                  <w:txbxContent>
                    <w:p w:rsidR="00CC1B4B" w:rsidRPr="00D62E75" w:rsidRDefault="00CC1B4B" w:rsidP="00CC1B4B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C1B4B" w:rsidRDefault="00CC1B4B" w:rsidP="00CC1B4B">
      <w:r>
        <w:br w:type="page"/>
      </w:r>
    </w:p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D52B20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</w:rPr>
            </w:pPr>
            <w:r w:rsidRPr="00D52B20">
              <w:rPr>
                <w:szCs w:val="18"/>
              </w:rPr>
              <w:lastRenderedPageBreak/>
              <w:t>Aantoonbare ervaring met het realiseren/bouwen van een nieuw utiliteitsgebouw van minimaal 1.200 m2 bvo in bouwteamverband (participatie aan de ontwerpfase)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nieuwbouw </w:t>
            </w:r>
            <w:r>
              <w:rPr>
                <w:b w:val="0"/>
                <w:szCs w:val="18"/>
              </w:rPr>
              <w:t>utiliteitsgebouw</w:t>
            </w:r>
            <w:r w:rsidRPr="00123D5E">
              <w:rPr>
                <w:b w:val="0"/>
                <w:szCs w:val="18"/>
              </w:rPr>
              <w:t>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</w:t>
            </w:r>
            <w:r>
              <w:rPr>
                <w:b w:val="0"/>
                <w:szCs w:val="18"/>
              </w:rPr>
              <w:t>bouwteamverband</w:t>
            </w:r>
            <w:r w:rsidRPr="00123D5E">
              <w:rPr>
                <w:b w:val="0"/>
                <w:szCs w:val="18"/>
              </w:rPr>
              <w:t>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szCs w:val="18"/>
              </w:rPr>
            </w:pPr>
            <w:r>
              <w:rPr>
                <w:b w:val="0"/>
                <w:szCs w:val="18"/>
              </w:rPr>
              <w:t>Vanaf ontwerpfase</w:t>
            </w:r>
            <w:r w:rsidRPr="00123D5E">
              <w:rPr>
                <w:b w:val="0"/>
                <w:szCs w:val="18"/>
              </w:rPr>
              <w:t>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bCs w:val="0"/>
                <w:szCs w:val="18"/>
              </w:rPr>
              <w:t xml:space="preserve">Minimale omvang </w:t>
            </w:r>
            <w:r>
              <w:rPr>
                <w:b w:val="0"/>
                <w:bCs w:val="0"/>
                <w:szCs w:val="18"/>
              </w:rPr>
              <w:t>1.2</w:t>
            </w:r>
            <w:r w:rsidRPr="00123D5E">
              <w:rPr>
                <w:b w:val="0"/>
                <w:bCs w:val="0"/>
                <w:szCs w:val="18"/>
              </w:rPr>
              <w:t>00 m2 bvo:</w:t>
            </w:r>
            <w:r>
              <w:rPr>
                <w:b w:val="0"/>
                <w:bCs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Exacte omvang: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Default="00CC1B4B" w:rsidP="00CC1B4B"/>
    <w:p w:rsidR="00CC1B4B" w:rsidRDefault="00CC1B4B" w:rsidP="00CC1B4B">
      <w:pPr>
        <w:spacing w:before="100" w:beforeAutospacing="1" w:after="100" w:afterAutospacing="1" w:line="260" w:lineRule="atLeast"/>
        <w:ind w:left="66"/>
        <w:rPr>
          <w:rFonts w:cs="Arial"/>
          <w:lang w:eastAsia="nl-NL"/>
        </w:rPr>
      </w:pPr>
    </w:p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D52B20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</w:rPr>
            </w:pPr>
            <w:r>
              <w:rPr>
                <w:szCs w:val="18"/>
              </w:rPr>
              <w:lastRenderedPageBreak/>
              <w:t>A</w:t>
            </w:r>
            <w:r w:rsidRPr="00D52B20">
              <w:rPr>
                <w:szCs w:val="18"/>
              </w:rPr>
              <w:t>antoonbare ervaring met het realiseren/in bedrijf stellen van warmtepompen met bijbehorende regelinstallatie volgens BRL 6000-21/00 certificering binnen een nieuw utiliteitsgebouw van minimaal 1.200 m2 bvo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nieuwbouw </w:t>
            </w:r>
            <w:r>
              <w:rPr>
                <w:b w:val="0"/>
                <w:szCs w:val="18"/>
              </w:rPr>
              <w:t>utiliteitsgebouw</w:t>
            </w:r>
            <w:r w:rsidRPr="00123D5E">
              <w:rPr>
                <w:b w:val="0"/>
                <w:szCs w:val="18"/>
              </w:rPr>
              <w:t>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D52B20" w:rsidRDefault="00CC1B4B" w:rsidP="007F7B07">
            <w:pPr>
              <w:rPr>
                <w:b w:val="0"/>
                <w:szCs w:val="18"/>
              </w:rPr>
            </w:pPr>
            <w:r w:rsidRPr="00D52B20">
              <w:rPr>
                <w:b w:val="0"/>
                <w:szCs w:val="18"/>
              </w:rPr>
              <w:t>Betreft realisatie/in bedrijf stellen van warmtepompen met bijbehorende regelinstallatie</w:t>
            </w:r>
            <w:r>
              <w:rPr>
                <w:b w:val="0"/>
                <w:szCs w:val="18"/>
              </w:rPr>
              <w:t>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D52B20">
              <w:rPr>
                <w:b w:val="0"/>
                <w:szCs w:val="18"/>
              </w:rPr>
              <w:t>BRL 6000-21/00 certificering</w:t>
            </w:r>
            <w:r>
              <w:rPr>
                <w:b w:val="0"/>
                <w:szCs w:val="18"/>
              </w:rPr>
              <w:t>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bCs w:val="0"/>
                <w:szCs w:val="18"/>
              </w:rPr>
              <w:t xml:space="preserve">Minimale omvang </w:t>
            </w:r>
            <w:r>
              <w:rPr>
                <w:b w:val="0"/>
                <w:bCs w:val="0"/>
                <w:szCs w:val="18"/>
              </w:rPr>
              <w:t>1.2</w:t>
            </w:r>
            <w:r w:rsidRPr="00123D5E">
              <w:rPr>
                <w:b w:val="0"/>
                <w:bCs w:val="0"/>
                <w:szCs w:val="18"/>
              </w:rPr>
              <w:t>00 m2 bvo:</w:t>
            </w:r>
            <w:r>
              <w:rPr>
                <w:b w:val="0"/>
                <w:bCs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Exacte omvang: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Pr="0005526A" w:rsidRDefault="00CC1B4B" w:rsidP="00CC1B4B">
      <w:pPr>
        <w:spacing w:before="100" w:beforeAutospacing="1" w:after="100" w:afterAutospacing="1" w:line="260" w:lineRule="atLeast"/>
        <w:ind w:left="66"/>
        <w:rPr>
          <w:rFonts w:cs="Arial"/>
          <w:lang w:eastAsia="nl-NL"/>
        </w:rPr>
      </w:pPr>
    </w:p>
    <w:tbl>
      <w:tblPr>
        <w:tblStyle w:val="Rastertabel4-Accent1"/>
        <w:tblpPr w:leftFromText="141" w:rightFromText="141" w:vertAnchor="text" w:horzAnchor="margin" w:tblpXSpec="center" w:tblpY="4"/>
        <w:tblW w:w="5000" w:type="pct"/>
        <w:tblLook w:val="04A0" w:firstRow="1" w:lastRow="0" w:firstColumn="1" w:lastColumn="0" w:noHBand="0" w:noVBand="1"/>
      </w:tblPr>
      <w:tblGrid>
        <w:gridCol w:w="4106"/>
        <w:gridCol w:w="5523"/>
      </w:tblGrid>
      <w:tr w:rsidR="00CC1B4B" w:rsidRPr="00123D5E" w:rsidTr="007F7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D52B20" w:rsidRDefault="00CC1B4B" w:rsidP="00CC1B4B">
            <w:pPr>
              <w:pStyle w:val="Lijstalinea"/>
              <w:numPr>
                <w:ilvl w:val="7"/>
                <w:numId w:val="15"/>
              </w:numPr>
              <w:ind w:left="318" w:hanging="284"/>
              <w:rPr>
                <w:szCs w:val="18"/>
              </w:rPr>
            </w:pPr>
            <w:r>
              <w:rPr>
                <w:szCs w:val="18"/>
              </w:rPr>
              <w:lastRenderedPageBreak/>
              <w:t>A</w:t>
            </w:r>
            <w:r w:rsidRPr="00D52B20">
              <w:rPr>
                <w:szCs w:val="18"/>
              </w:rPr>
              <w:t>antoonbare ervaring met het realiseren/bouwe</w:t>
            </w:r>
            <w:r>
              <w:rPr>
                <w:szCs w:val="18"/>
              </w:rPr>
              <w:t xml:space="preserve">n </w:t>
            </w:r>
            <w:r w:rsidRPr="00D52B20">
              <w:rPr>
                <w:szCs w:val="18"/>
              </w:rPr>
              <w:t xml:space="preserve">van een energiezuinig (luchtdicht bouwen </w:t>
            </w:r>
            <w:r>
              <w:rPr>
                <w:szCs w:val="18"/>
              </w:rPr>
              <w:t xml:space="preserve">met een </w:t>
            </w:r>
            <w:r>
              <w:t xml:space="preserve"> q</w:t>
            </w:r>
            <w:r w:rsidRPr="00AE37C8">
              <w:rPr>
                <w:szCs w:val="18"/>
              </w:rPr>
              <w:t>v;10 tussen 0,3 en 0,4 dm3/s.m2</w:t>
            </w:r>
            <w:r w:rsidRPr="00D52B20">
              <w:rPr>
                <w:szCs w:val="18"/>
              </w:rPr>
              <w:t>) nieuw utiliteitsgebouw</w:t>
            </w:r>
            <w:r>
              <w:rPr>
                <w:szCs w:val="18"/>
              </w:rPr>
              <w:t xml:space="preserve"> </w:t>
            </w:r>
            <w:r w:rsidRPr="00D52B20">
              <w:rPr>
                <w:szCs w:val="18"/>
              </w:rPr>
              <w:t>van minimaal 1.200 m2 bvo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Project:</w:t>
            </w:r>
          </w:p>
          <w:p w:rsidR="00CC1B4B" w:rsidRPr="00123D5E" w:rsidRDefault="00CC1B4B" w:rsidP="007F7B07">
            <w:pPr>
              <w:rPr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Plaats: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Default="00CC1B4B" w:rsidP="007F7B07">
            <w:pPr>
              <w:rPr>
                <w:bCs w:val="0"/>
                <w:szCs w:val="18"/>
              </w:rPr>
            </w:pPr>
            <w:r w:rsidRPr="00123D5E">
              <w:rPr>
                <w:b w:val="0"/>
                <w:szCs w:val="18"/>
              </w:rPr>
              <w:t>Opdrachtgever:</w:t>
            </w:r>
          </w:p>
          <w:p w:rsidR="00CC1B4B" w:rsidRPr="00123D5E" w:rsidRDefault="00CC1B4B" w:rsidP="007F7B07">
            <w:pPr>
              <w:rPr>
                <w:b w:val="0"/>
                <w:szCs w:val="18"/>
              </w:rPr>
            </w:pP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Contactgegevens opdrachtgever (naam contactpersoon + telefoon):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Statutaire naam uitvoerende partij opdrachtnemer***: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 xml:space="preserve">…………………… 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 xml:space="preserve">Betreft nieuwbouw </w:t>
            </w:r>
            <w:r>
              <w:rPr>
                <w:b w:val="0"/>
                <w:szCs w:val="18"/>
              </w:rPr>
              <w:t>utiliteitsgebouw</w:t>
            </w:r>
            <w:r w:rsidRPr="00123D5E">
              <w:rPr>
                <w:b w:val="0"/>
                <w:szCs w:val="18"/>
              </w:rPr>
              <w:t>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D52B20" w:rsidRDefault="00CC1B4B" w:rsidP="007F7B07">
            <w:pPr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 xml:space="preserve">Energiezuinig </w:t>
            </w:r>
            <w:r w:rsidRPr="00832A60">
              <w:rPr>
                <w:b w:val="0"/>
                <w:szCs w:val="18"/>
              </w:rPr>
              <w:t>(luchtdicht bouwen</w:t>
            </w:r>
            <w:r>
              <w:rPr>
                <w:b w:val="0"/>
                <w:szCs w:val="18"/>
              </w:rPr>
              <w:t>)</w:t>
            </w:r>
            <w:r w:rsidRPr="00832A60">
              <w:rPr>
                <w:b w:val="0"/>
                <w:szCs w:val="18"/>
              </w:rPr>
              <w:t xml:space="preserve"> 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4324E9" w:rsidRDefault="00CC1B4B" w:rsidP="007F7B07">
            <w:pPr>
              <w:rPr>
                <w:b w:val="0"/>
                <w:szCs w:val="18"/>
              </w:rPr>
            </w:pPr>
            <w:r w:rsidRPr="004324E9">
              <w:rPr>
                <w:b w:val="0"/>
                <w:szCs w:val="18"/>
              </w:rPr>
              <w:t>qv;10 ≤ 0,30 dm3/s.m2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4324E9" w:rsidRDefault="00CC1B4B" w:rsidP="007F7B07">
            <w:pPr>
              <w:rPr>
                <w:b w:val="0"/>
                <w:szCs w:val="18"/>
              </w:rPr>
            </w:pPr>
            <w:r w:rsidRPr="004324E9">
              <w:rPr>
                <w:b w:val="0"/>
                <w:szCs w:val="18"/>
              </w:rPr>
              <w:t>Exacte waarde:</w:t>
            </w:r>
            <w:r w:rsidRPr="004324E9"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Gebouw opgeleverd maximaal 5 jaar voorafgaand aan uiterste datum van Aanmelding:</w:t>
            </w:r>
            <w:r>
              <w:rPr>
                <w:b w:val="0"/>
                <w:szCs w:val="18"/>
              </w:rPr>
              <w:br/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Ja</w:t>
            </w:r>
          </w:p>
          <w:p w:rsidR="00CC1B4B" w:rsidRPr="00123D5E" w:rsidRDefault="00CC1B4B" w:rsidP="007F7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3D5E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23D5E">
              <w:rPr>
                <w:szCs w:val="18"/>
              </w:rPr>
              <w:fldChar w:fldCharType="end"/>
            </w:r>
            <w:r w:rsidRPr="00123D5E">
              <w:rPr>
                <w:szCs w:val="18"/>
              </w:rPr>
              <w:t xml:space="preserve"> Nee (uitsluiting)</w:t>
            </w:r>
          </w:p>
        </w:tc>
      </w:tr>
      <w:tr w:rsidR="00CC1B4B" w:rsidRPr="00123D5E" w:rsidTr="007F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pct"/>
          </w:tcPr>
          <w:p w:rsidR="00CC1B4B" w:rsidRPr="00123D5E" w:rsidRDefault="00CC1B4B" w:rsidP="007F7B07">
            <w:pPr>
              <w:rPr>
                <w:b w:val="0"/>
                <w:szCs w:val="18"/>
              </w:rPr>
            </w:pPr>
            <w:r w:rsidRPr="00123D5E">
              <w:rPr>
                <w:b w:val="0"/>
                <w:szCs w:val="18"/>
              </w:rPr>
              <w:t>Beschrijving project/ motivatie ervaring:</w:t>
            </w:r>
          </w:p>
        </w:tc>
        <w:tc>
          <w:tcPr>
            <w:tcW w:w="2868" w:type="pct"/>
          </w:tcPr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  <w:r w:rsidRPr="00123D5E">
              <w:rPr>
                <w:b/>
                <w:szCs w:val="18"/>
              </w:rPr>
              <w:t>……………………</w:t>
            </w: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  <w:p w:rsidR="00CC1B4B" w:rsidRPr="00123D5E" w:rsidRDefault="00CC1B4B" w:rsidP="007F7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18"/>
              </w:rPr>
            </w:pPr>
          </w:p>
        </w:tc>
      </w:tr>
      <w:tr w:rsidR="00CC1B4B" w:rsidRPr="00123D5E" w:rsidTr="007F7B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CC1B4B" w:rsidRPr="00123D5E" w:rsidRDefault="00CC1B4B" w:rsidP="007F7B07">
            <w:pPr>
              <w:rPr>
                <w:b w:val="0"/>
                <w:bCs w:val="0"/>
                <w:sz w:val="16"/>
                <w:szCs w:val="20"/>
              </w:rPr>
            </w:pPr>
            <w:r w:rsidRPr="00123D5E">
              <w:rPr>
                <w:b w:val="0"/>
                <w:bCs w:val="0"/>
                <w:sz w:val="16"/>
                <w:szCs w:val="20"/>
              </w:rPr>
              <w:t xml:space="preserve">***Indien de werkzaamheden waarop de kerncompetentie </w:t>
            </w:r>
            <w:r>
              <w:rPr>
                <w:b w:val="0"/>
                <w:bCs w:val="0"/>
                <w:sz w:val="16"/>
                <w:szCs w:val="20"/>
              </w:rPr>
              <w:t>toe</w:t>
            </w:r>
            <w:r w:rsidRPr="00123D5E">
              <w:rPr>
                <w:b w:val="0"/>
                <w:bCs w:val="0"/>
                <w:sz w:val="16"/>
                <w:szCs w:val="20"/>
              </w:rPr>
              <w:t>ziet zijn uitgevoerd door een onderaannemer of door een nevenaannemer dan dient hierbij een beroep op een derde te worden gedaan (invullen UEA).</w:t>
            </w:r>
          </w:p>
        </w:tc>
      </w:tr>
    </w:tbl>
    <w:p w:rsidR="00CC1B4B" w:rsidRDefault="00CC1B4B" w:rsidP="00CC1B4B">
      <w:pPr>
        <w:spacing w:before="100" w:beforeAutospacing="1" w:after="100" w:afterAutospacing="1" w:line="260" w:lineRule="atLeast"/>
        <w:rPr>
          <w:lang w:eastAsia="nl-NL"/>
        </w:rPr>
      </w:pPr>
    </w:p>
    <w:p w:rsidR="000051FE" w:rsidRPr="00CC1B4B" w:rsidRDefault="000051FE" w:rsidP="00CC1B4B">
      <w:bookmarkStart w:id="1" w:name="_GoBack"/>
      <w:bookmarkEnd w:id="1"/>
    </w:p>
    <w:sectPr w:rsidR="000051FE" w:rsidRPr="00CC1B4B" w:rsidSect="009F663B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B4B" w:rsidRDefault="00CC1B4B" w:rsidP="00E15770">
      <w:pPr>
        <w:spacing w:after="0" w:line="240" w:lineRule="auto"/>
      </w:pPr>
      <w:r>
        <w:separator/>
      </w:r>
    </w:p>
  </w:endnote>
  <w:endnote w:type="continuationSeparator" w:id="0">
    <w:p w:rsidR="00CC1B4B" w:rsidRDefault="00CC1B4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BA4" w:rsidRDefault="00905BA4" w:rsidP="00905BA4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B8B289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:rsidR="00E15770" w:rsidRPr="003950B1" w:rsidRDefault="00C77AC1" w:rsidP="0063342B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C1B4B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E4A45A" wp14:editId="6A821697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C9AF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C1B4B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B4B" w:rsidRDefault="00CC1B4B" w:rsidP="00E15770">
      <w:pPr>
        <w:spacing w:after="0" w:line="240" w:lineRule="auto"/>
      </w:pPr>
      <w:r>
        <w:separator/>
      </w:r>
    </w:p>
  </w:footnote>
  <w:footnote w:type="continuationSeparator" w:id="0">
    <w:p w:rsidR="00CC1B4B" w:rsidRDefault="00CC1B4B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0B1" w:rsidRDefault="000F1301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 w:rsidRPr="000F1301">
      <w:rPr>
        <w:b/>
        <w:bCs/>
        <w:noProof/>
        <w:color w:val="4C8488" w:themeColor="accent1"/>
        <w:sz w:val="24"/>
        <w:szCs w:val="24"/>
      </w:rPr>
      <w:drawing>
        <wp:anchor distT="0" distB="0" distL="114300" distR="114300" simplePos="0" relativeHeight="251680768" behindDoc="0" locked="0" layoutInCell="1" allowOverlap="1" wp14:anchorId="0FEFA381" wp14:editId="776041A9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1200"/>
          <wp:effectExtent l="0" t="0" r="0" b="0"/>
          <wp:wrapNone/>
          <wp:docPr id="5" name="ImageICS" title="Artwork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6300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b/>
        <w:bCs/>
        <w:noProof/>
        <w:color w:val="4C8488" w:themeColor="accent1"/>
        <w:sz w:val="24"/>
        <w:szCs w:val="24"/>
      </w:rPr>
      <w:drawing>
        <wp:anchor distT="0" distB="0" distL="114300" distR="114300" simplePos="0" relativeHeight="251681792" behindDoc="0" locked="0" layoutInCell="1" allowOverlap="1" wp14:anchorId="6E9955DE" wp14:editId="0B800676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77600"/>
          <wp:effectExtent l="0" t="0" r="0" b="3810"/>
          <wp:wrapNone/>
          <wp:docPr id="7" name="ImageBOA" hidden="1" title="ArtworkB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7"/>
                  <a:stretch/>
                </pic:blipFill>
                <pic:spPr bwMode="auto">
                  <a:xfrm>
                    <a:off x="0" y="0"/>
                    <a:ext cx="630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b/>
        <w:bCs/>
        <w:noProof/>
        <w:color w:val="4C8488" w:themeColor="accent1"/>
        <w:sz w:val="24"/>
        <w:szCs w:val="24"/>
      </w:rPr>
      <w:drawing>
        <wp:anchor distT="0" distB="0" distL="114300" distR="114300" simplePos="0" relativeHeight="251682816" behindDoc="0" locked="0" layoutInCell="1" allowOverlap="1" wp14:anchorId="7BCAE6D9" wp14:editId="320703E6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8400"/>
          <wp:effectExtent l="0" t="0" r="0" b="0"/>
          <wp:wrapNone/>
          <wp:docPr id="8" name="ImageIM" hidden="1" title="Artwork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b/>
        <w:bCs/>
        <w:noProof/>
        <w:color w:val="4C8488" w:themeColor="accent1"/>
        <w:sz w:val="24"/>
        <w:szCs w:val="24"/>
      </w:rPr>
      <w:drawing>
        <wp:anchor distT="0" distB="0" distL="114300" distR="114300" simplePos="0" relativeHeight="251683840" behindDoc="0" locked="0" layoutInCell="1" allowOverlap="1" wp14:anchorId="339A75E6" wp14:editId="47A9C3B5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56000"/>
          <wp:effectExtent l="0" t="0" r="0" b="6350"/>
          <wp:wrapNone/>
          <wp:docPr id="11" name="ImageRR" hidden="1" title="Artwork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b/>
        <w:bCs/>
        <w:noProof/>
        <w:color w:val="4C8488" w:themeColor="accent1"/>
        <w:sz w:val="24"/>
        <w:szCs w:val="24"/>
      </w:rPr>
      <w:drawing>
        <wp:anchor distT="0" distB="0" distL="114300" distR="114300" simplePos="0" relativeHeight="251684864" behindDoc="0" locked="0" layoutInCell="1" allowOverlap="1" wp14:anchorId="7EF13C9A" wp14:editId="07AED7D6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8400"/>
          <wp:effectExtent l="0" t="0" r="0" b="0"/>
          <wp:wrapNone/>
          <wp:docPr id="12" name="ImageWSM" hidden="1" title="ArtworkW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171A91A7571345E3BCD2123698DFC2F2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0069E4">
          <w:rPr>
            <w:b/>
            <w:bCs/>
            <w:color w:val="4C8488" w:themeColor="accent1"/>
            <w:sz w:val="24"/>
            <w:szCs w:val="24"/>
          </w:rPr>
          <w:t>Memo</w:t>
        </w:r>
      </w:sdtContent>
    </w:sdt>
  </w:p>
  <w:p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1C4" w:rsidRDefault="000F1301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 w:rsidRPr="000F1301">
      <w:rPr>
        <w:noProof/>
      </w:rPr>
      <w:drawing>
        <wp:anchor distT="0" distB="0" distL="114300" distR="114300" simplePos="0" relativeHeight="251674624" behindDoc="0" locked="0" layoutInCell="1" allowOverlap="1" wp14:anchorId="7B01E6AE" wp14:editId="12FB9EB8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1200"/>
          <wp:effectExtent l="0" t="0" r="0" b="0"/>
          <wp:wrapNone/>
          <wp:docPr id="23" name="ImageICS" title="Artwork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6300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noProof/>
      </w:rPr>
      <w:drawing>
        <wp:anchor distT="0" distB="0" distL="114300" distR="114300" simplePos="0" relativeHeight="251675648" behindDoc="0" locked="0" layoutInCell="1" allowOverlap="1" wp14:anchorId="01C386E9" wp14:editId="451B5543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77600"/>
          <wp:effectExtent l="0" t="0" r="0" b="3810"/>
          <wp:wrapNone/>
          <wp:docPr id="21" name="ImageBOA" hidden="1" title="ArtworkB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7"/>
                  <a:stretch/>
                </pic:blipFill>
                <pic:spPr bwMode="auto">
                  <a:xfrm>
                    <a:off x="0" y="0"/>
                    <a:ext cx="630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noProof/>
      </w:rPr>
      <w:drawing>
        <wp:anchor distT="0" distB="0" distL="114300" distR="114300" simplePos="0" relativeHeight="251676672" behindDoc="0" locked="0" layoutInCell="1" allowOverlap="1" wp14:anchorId="3325C1E1" wp14:editId="4A8BA13D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8400"/>
          <wp:effectExtent l="0" t="0" r="0" b="0"/>
          <wp:wrapNone/>
          <wp:docPr id="3" name="ImageIM" hidden="1" title="Artwork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noProof/>
      </w:rPr>
      <w:drawing>
        <wp:anchor distT="0" distB="0" distL="114300" distR="114300" simplePos="0" relativeHeight="251677696" behindDoc="0" locked="0" layoutInCell="1" allowOverlap="1" wp14:anchorId="74DA4289" wp14:editId="74378065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56000"/>
          <wp:effectExtent l="0" t="0" r="0" b="6350"/>
          <wp:wrapNone/>
          <wp:docPr id="89" name="ImageRR" hidden="1" title="Artwork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301">
      <w:rPr>
        <w:noProof/>
      </w:rPr>
      <w:drawing>
        <wp:anchor distT="0" distB="0" distL="114300" distR="114300" simplePos="0" relativeHeight="251678720" behindDoc="0" locked="0" layoutInCell="1" allowOverlap="1" wp14:anchorId="5A647E7D" wp14:editId="5C556CDB">
          <wp:simplePos x="0" y="0"/>
          <wp:positionH relativeFrom="page">
            <wp:posOffset>615950</wp:posOffset>
          </wp:positionH>
          <wp:positionV relativeFrom="page">
            <wp:posOffset>0</wp:posOffset>
          </wp:positionV>
          <wp:extent cx="630000" cy="788400"/>
          <wp:effectExtent l="0" t="0" r="0" b="0"/>
          <wp:wrapNone/>
          <wp:docPr id="90" name="ImageICS" hidden="1" title="ArtworkW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663B">
      <w:tab/>
    </w:r>
    <w:r w:rsidR="009F663B">
      <w:tab/>
    </w:r>
  </w:p>
  <w:p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44B3D00"/>
    <w:multiLevelType w:val="multilevel"/>
    <w:tmpl w:val="AFF6DF5A"/>
    <w:numStyleLink w:val="ICSBullets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CC1B4B"/>
    <w:rsid w:val="000051FE"/>
    <w:rsid w:val="00006123"/>
    <w:rsid w:val="000069E4"/>
    <w:rsid w:val="00015867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E3A7D"/>
    <w:rsid w:val="00314163"/>
    <w:rsid w:val="00331522"/>
    <w:rsid w:val="00361694"/>
    <w:rsid w:val="00365D6B"/>
    <w:rsid w:val="003838BE"/>
    <w:rsid w:val="003950B1"/>
    <w:rsid w:val="003F687B"/>
    <w:rsid w:val="004160B1"/>
    <w:rsid w:val="00430391"/>
    <w:rsid w:val="004323EA"/>
    <w:rsid w:val="004C53C5"/>
    <w:rsid w:val="004D289F"/>
    <w:rsid w:val="004F33BE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7206A"/>
    <w:rsid w:val="00792592"/>
    <w:rsid w:val="007D2139"/>
    <w:rsid w:val="007E0605"/>
    <w:rsid w:val="00841CFD"/>
    <w:rsid w:val="00845546"/>
    <w:rsid w:val="008E05AB"/>
    <w:rsid w:val="00905BA4"/>
    <w:rsid w:val="009956BB"/>
    <w:rsid w:val="0099664E"/>
    <w:rsid w:val="009A1824"/>
    <w:rsid w:val="009A6352"/>
    <w:rsid w:val="009F663B"/>
    <w:rsid w:val="009F6E3E"/>
    <w:rsid w:val="00AA1DE1"/>
    <w:rsid w:val="00AD3025"/>
    <w:rsid w:val="00AE0CE8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C1A20"/>
    <w:rsid w:val="00CC1B4B"/>
    <w:rsid w:val="00CF606D"/>
    <w:rsid w:val="00D06F75"/>
    <w:rsid w:val="00D51A6C"/>
    <w:rsid w:val="00DA00D9"/>
    <w:rsid w:val="00E06DD2"/>
    <w:rsid w:val="00E15770"/>
    <w:rsid w:val="00E92C16"/>
    <w:rsid w:val="00EB7B00"/>
    <w:rsid w:val="00EE11A0"/>
    <w:rsid w:val="00F35065"/>
    <w:rsid w:val="00F80A9C"/>
    <w:rsid w:val="00FA0280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61DC3"/>
  <w15:chartTrackingRefBased/>
  <w15:docId w15:val="{17D0BF96-46CA-496E-8411-84372584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B4B"/>
  </w:style>
  <w:style w:type="paragraph" w:styleId="Kop1">
    <w:name w:val="heading 1"/>
    <w:basedOn w:val="Standaard"/>
    <w:next w:val="Standaard"/>
    <w:link w:val="Kop1Char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table" w:styleId="Rastertabel4-Accent1">
    <w:name w:val="Grid Table 4 Accent 1"/>
    <w:basedOn w:val="Standaardtabel"/>
    <w:uiPriority w:val="49"/>
    <w:rsid w:val="00CC1B4B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C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1A91A7571345E3BCD2123698DFC2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8489EB-A903-4331-8846-A47D01E76116}"/>
      </w:docPartPr>
      <w:docPartBody>
        <w:p w:rsidR="00000000" w:rsidRDefault="003B177B">
          <w:pPr>
            <w:pStyle w:val="171A91A7571345E3BCD2123698DFC2F2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171A91A7571345E3BCD2123698DFC2F2">
    <w:name w:val="171A91A7571345E3BCD2123698DFC2F2"/>
  </w:style>
  <w:style w:type="paragraph" w:customStyle="1" w:styleId="AE6A831E22334AC2A158CA4EBEBEFB0B">
    <w:name w:val="AE6A831E22334AC2A158CA4EBEBEFB0B"/>
  </w:style>
  <w:style w:type="paragraph" w:customStyle="1" w:styleId="1F712500C7934BD1B08100475DDEC72D">
    <w:name w:val="1F712500C7934BD1B08100475DDEC72D"/>
  </w:style>
  <w:style w:type="paragraph" w:customStyle="1" w:styleId="E75BE8DDFA32441BBC906F77E39638AF">
    <w:name w:val="E75BE8DDFA32441BBC906F77E39638AF"/>
  </w:style>
  <w:style w:type="paragraph" w:customStyle="1" w:styleId="25469AD27F964501AF469715D5D1A82C">
    <w:name w:val="25469AD27F964501AF469715D5D1A82C"/>
  </w:style>
  <w:style w:type="paragraph" w:customStyle="1" w:styleId="D22C1D8FC9B74AC9B6B03D2CBE328B30">
    <w:name w:val="D22C1D8FC9B74AC9B6B03D2CBE328B30"/>
  </w:style>
  <w:style w:type="paragraph" w:customStyle="1" w:styleId="2C4B7E02E68E4FC1811810EA7C00BE4E">
    <w:name w:val="2C4B7E02E68E4FC1811810EA7C00BE4E"/>
  </w:style>
  <w:style w:type="paragraph" w:customStyle="1" w:styleId="10C66E7B1EB44BBAA56A2E071AF54113">
    <w:name w:val="10C66E7B1EB44BBAA56A2E071AF54113"/>
  </w:style>
  <w:style w:type="paragraph" w:customStyle="1" w:styleId="918B0B5013704218A27B2D719D8BD2FE">
    <w:name w:val="918B0B5013704218A27B2D719D8BD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adviseur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2019-07-10T00:00:00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BF7A4104-7FA0-4478-9A06-8B67A96C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6</Pages>
  <Words>1063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Westerhuis</dc:creator>
  <cp:keywords/>
  <dc:description/>
  <cp:lastModifiedBy>J. Westerhuis</cp:lastModifiedBy>
  <cp:revision>1</cp:revision>
  <dcterms:created xsi:type="dcterms:W3CDTF">2019-07-10T07:25:00Z</dcterms:created>
  <dcterms:modified xsi:type="dcterms:W3CDTF">2019-07-10T07:26:00Z</dcterms:modified>
</cp:coreProperties>
</file>