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4CC" w:rsidRPr="00B72E94" w:rsidRDefault="003264CC" w:rsidP="003264CC">
      <w:r>
        <w:tab/>
      </w:r>
      <w:r w:rsidRPr="00B72E94">
        <w:tab/>
      </w:r>
      <w:r>
        <w:t>Nota van Inlichtingen</w:t>
      </w:r>
      <w:r w:rsidRPr="00B72E94">
        <w:t xml:space="preserve"> </w:t>
      </w:r>
    </w:p>
    <w:p w:rsidR="003264CC" w:rsidRPr="00E97C20" w:rsidRDefault="00E97C20" w:rsidP="003264CC">
      <w:pPr>
        <w:ind w:left="708" w:firstLine="708"/>
      </w:pPr>
      <w:r w:rsidRPr="00E97C20">
        <w:rPr>
          <w:bCs/>
        </w:rPr>
        <w:t>ICT-oplossing Energie Management Systeem</w:t>
      </w:r>
    </w:p>
    <w:p w:rsidR="003264CC" w:rsidRDefault="003264CC" w:rsidP="003264CC">
      <w:pPr>
        <w:ind w:left="708" w:firstLine="708"/>
        <w:rPr>
          <w:b/>
        </w:rPr>
      </w:pPr>
      <w:r w:rsidRPr="00B72E94">
        <w:t>Kenmerk</w:t>
      </w:r>
      <w:r>
        <w:t xml:space="preserve">     </w:t>
      </w:r>
      <w:r w:rsidRPr="00281431">
        <w:rPr>
          <w:b/>
        </w:rPr>
        <w:t>EHV-2018-JA-00</w:t>
      </w:r>
      <w:r w:rsidR="00E97C20">
        <w:rPr>
          <w:b/>
        </w:rPr>
        <w:t>3</w:t>
      </w:r>
    </w:p>
    <w:p w:rsidR="00A269CC" w:rsidRDefault="00A269CC" w:rsidP="003264CC"/>
    <w:p w:rsidR="00E97C20" w:rsidRDefault="003264CC" w:rsidP="00EF33AB">
      <w:r>
        <w:t xml:space="preserve">Bijgaand treft u het </w:t>
      </w:r>
      <w:r w:rsidR="00E10675">
        <w:t>8</w:t>
      </w:r>
      <w:bookmarkStart w:id="0" w:name="_GoBack"/>
      <w:bookmarkEnd w:id="0"/>
      <w:r w:rsidR="00A70014">
        <w:t xml:space="preserve"> </w:t>
      </w:r>
      <w:r>
        <w:t xml:space="preserve">pagina’s tellende document </w:t>
      </w:r>
      <w:r w:rsidR="00E97C20" w:rsidRPr="00E97C20">
        <w:t xml:space="preserve">Vragen en antwoorden </w:t>
      </w:r>
      <w:proofErr w:type="spellStart"/>
      <w:r w:rsidR="00E97C20" w:rsidRPr="00E97C20">
        <w:t>ems</w:t>
      </w:r>
      <w:proofErr w:type="spellEnd"/>
      <w:r w:rsidR="00E97C20" w:rsidRPr="00E97C20">
        <w:t xml:space="preserve"> </w:t>
      </w:r>
      <w:r w:rsidR="00EF33AB">
        <w:t>1904</w:t>
      </w:r>
      <w:r w:rsidR="00E97C20" w:rsidRPr="00E97C20">
        <w:t>19 totaal def.pdf</w:t>
      </w:r>
      <w:r w:rsidR="00AE7B87">
        <w:t xml:space="preserve"> </w:t>
      </w:r>
      <w:r>
        <w:t>aan.</w:t>
      </w:r>
      <w:r w:rsidR="00E97C20">
        <w:t xml:space="preserve"> </w:t>
      </w:r>
    </w:p>
    <w:p w:rsidR="003264CC" w:rsidRPr="003264CC" w:rsidRDefault="003264CC" w:rsidP="003264CC">
      <w:r>
        <w:t xml:space="preserve">Dit betreft de </w:t>
      </w:r>
      <w:r w:rsidR="00EF33AB">
        <w:t xml:space="preserve">tweede en laatste </w:t>
      </w:r>
      <w:r>
        <w:t>nota van inlichtingen voor bovengenoemde aanbesteding.</w:t>
      </w:r>
    </w:p>
    <w:sectPr w:rsidR="003264CC" w:rsidRPr="00326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0070E"/>
    <w:multiLevelType w:val="hybridMultilevel"/>
    <w:tmpl w:val="2CC4B1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995"/>
    <w:rsid w:val="00035C2B"/>
    <w:rsid w:val="003264CC"/>
    <w:rsid w:val="004B0995"/>
    <w:rsid w:val="004E32B9"/>
    <w:rsid w:val="008B49FE"/>
    <w:rsid w:val="00A269CC"/>
    <w:rsid w:val="00A70014"/>
    <w:rsid w:val="00AE7B87"/>
    <w:rsid w:val="00BB7C68"/>
    <w:rsid w:val="00C23D7E"/>
    <w:rsid w:val="00E10675"/>
    <w:rsid w:val="00E97C20"/>
    <w:rsid w:val="00EF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264CC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97C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264CC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97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E349D1C.dotm</Template>
  <TotalTime>1</TotalTime>
  <Pages>1</Pages>
  <Words>44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Atgier</dc:creator>
  <cp:lastModifiedBy>John Atgier</cp:lastModifiedBy>
  <cp:revision>3</cp:revision>
  <dcterms:created xsi:type="dcterms:W3CDTF">2019-04-19T19:21:00Z</dcterms:created>
  <dcterms:modified xsi:type="dcterms:W3CDTF">2019-04-19T19:37:00Z</dcterms:modified>
</cp:coreProperties>
</file>