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CC" w:rsidRPr="00B72E94" w:rsidRDefault="003264CC" w:rsidP="003264CC">
      <w:r>
        <w:tab/>
      </w:r>
      <w:r w:rsidRPr="00B72E94">
        <w:tab/>
      </w:r>
      <w:r>
        <w:t>Nota van Inlichtingen</w:t>
      </w:r>
      <w:r w:rsidRPr="00B72E94">
        <w:t xml:space="preserve"> </w:t>
      </w:r>
    </w:p>
    <w:p w:rsidR="003264CC" w:rsidRPr="00E97C20" w:rsidRDefault="00E97C20" w:rsidP="003264CC">
      <w:pPr>
        <w:ind w:left="708" w:firstLine="708"/>
      </w:pPr>
      <w:r w:rsidRPr="00E97C20">
        <w:rPr>
          <w:bCs/>
        </w:rPr>
        <w:t>ICT-oplossing Energie Management Systeem</w:t>
      </w:r>
    </w:p>
    <w:p w:rsidR="003264CC" w:rsidRDefault="003264CC" w:rsidP="003264CC">
      <w:pPr>
        <w:ind w:left="708" w:firstLine="708"/>
        <w:rPr>
          <w:b/>
        </w:rPr>
      </w:pPr>
      <w:r w:rsidRPr="00B72E94">
        <w:t>Kenmerk</w:t>
      </w:r>
      <w:r>
        <w:t xml:space="preserve">     </w:t>
      </w:r>
      <w:r w:rsidRPr="00281431">
        <w:rPr>
          <w:b/>
        </w:rPr>
        <w:t>EHV-2018-JA-00</w:t>
      </w:r>
      <w:r w:rsidR="00E97C20">
        <w:rPr>
          <w:b/>
        </w:rPr>
        <w:t>3</w:t>
      </w:r>
    </w:p>
    <w:p w:rsidR="00A269CC" w:rsidRDefault="00A269CC" w:rsidP="003264CC"/>
    <w:p w:rsidR="003264CC" w:rsidRDefault="003264CC" w:rsidP="003264CC">
      <w:r>
        <w:t xml:space="preserve">Bijgaand treft u het </w:t>
      </w:r>
      <w:r w:rsidR="00BB7C68">
        <w:t>8</w:t>
      </w:r>
      <w:bookmarkStart w:id="0" w:name="_GoBack"/>
      <w:bookmarkEnd w:id="0"/>
      <w:r w:rsidR="00A70014">
        <w:t xml:space="preserve"> </w:t>
      </w:r>
      <w:r>
        <w:t xml:space="preserve">pagina’s tellende document </w:t>
      </w:r>
      <w:r w:rsidR="00E97C20" w:rsidRPr="00E97C20">
        <w:t xml:space="preserve">Vragen en antwoorden </w:t>
      </w:r>
      <w:proofErr w:type="spellStart"/>
      <w:r w:rsidR="00E97C20" w:rsidRPr="00E97C20">
        <w:t>ems</w:t>
      </w:r>
      <w:proofErr w:type="spellEnd"/>
      <w:r w:rsidR="00E97C20" w:rsidRPr="00E97C20">
        <w:t xml:space="preserve"> 280319 totaal def.pdf</w:t>
      </w:r>
      <w:r w:rsidR="00AE7B87">
        <w:t xml:space="preserve"> </w:t>
      </w:r>
      <w:r>
        <w:t>aan.</w:t>
      </w:r>
      <w:r w:rsidR="00E97C20">
        <w:t xml:space="preserve"> Daarbij gevoegd zijn de volgende 2 bijlagen:</w:t>
      </w:r>
    </w:p>
    <w:p w:rsidR="00E97C20" w:rsidRDefault="00E97C20" w:rsidP="00E97C20">
      <w:pPr>
        <w:pStyle w:val="Lijstalinea"/>
        <w:numPr>
          <w:ilvl w:val="0"/>
          <w:numId w:val="1"/>
        </w:numPr>
      </w:pPr>
      <w:r w:rsidRPr="00E97C20">
        <w:t>Gemeentelijke-ICT-kwaliteitsnormen-v2018-1_0.pdf</w:t>
      </w:r>
    </w:p>
    <w:p w:rsidR="00E97C20" w:rsidRDefault="00E97C20" w:rsidP="00E97C20">
      <w:pPr>
        <w:pStyle w:val="Lijstalinea"/>
        <w:numPr>
          <w:ilvl w:val="0"/>
          <w:numId w:val="1"/>
        </w:numPr>
      </w:pPr>
      <w:r w:rsidRPr="00E97C20">
        <w:t>Bijlage B Specificatie aanlevering meetbestanden ten behoeve van factuurcontrole.docx</w:t>
      </w:r>
    </w:p>
    <w:p w:rsidR="003264CC" w:rsidRPr="003264CC" w:rsidRDefault="003264CC" w:rsidP="003264CC">
      <w:r>
        <w:t>Dit betreft de eerste</w:t>
      </w:r>
      <w:r w:rsidR="00C23D7E">
        <w:t xml:space="preserve"> </w:t>
      </w:r>
      <w:r>
        <w:t>nota van inlichtingen voor bovengenoemde aanbesteding.</w:t>
      </w:r>
    </w:p>
    <w:sectPr w:rsidR="003264CC" w:rsidRPr="0032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0070E"/>
    <w:multiLevelType w:val="hybridMultilevel"/>
    <w:tmpl w:val="2CC4B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95"/>
    <w:rsid w:val="00035C2B"/>
    <w:rsid w:val="003264CC"/>
    <w:rsid w:val="004B0995"/>
    <w:rsid w:val="004E32B9"/>
    <w:rsid w:val="008B49FE"/>
    <w:rsid w:val="00A269CC"/>
    <w:rsid w:val="00A70014"/>
    <w:rsid w:val="00AE7B87"/>
    <w:rsid w:val="00BB7C68"/>
    <w:rsid w:val="00C23D7E"/>
    <w:rsid w:val="00E9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97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97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7B93FD25.dotm</Template>
  <TotalTime>1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3</cp:revision>
  <dcterms:created xsi:type="dcterms:W3CDTF">2019-03-28T14:10:00Z</dcterms:created>
  <dcterms:modified xsi:type="dcterms:W3CDTF">2019-03-28T14:11:00Z</dcterms:modified>
</cp:coreProperties>
</file>