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E94" w:rsidRPr="00BE72C2" w:rsidRDefault="00B72E94" w:rsidP="00B72E94">
      <w:pPr>
        <w:rPr>
          <w:rFonts w:ascii="Arial" w:hAnsi="Arial" w:cs="Arial"/>
          <w:sz w:val="20"/>
          <w:szCs w:val="20"/>
        </w:rPr>
      </w:pPr>
      <w:r w:rsidRPr="00BE72C2">
        <w:rPr>
          <w:rFonts w:ascii="Arial" w:hAnsi="Arial" w:cs="Arial"/>
          <w:sz w:val="20"/>
          <w:szCs w:val="20"/>
        </w:rPr>
        <w:t xml:space="preserve">Bijlage </w:t>
      </w:r>
      <w:r w:rsidR="009842A4" w:rsidRPr="00BE72C2">
        <w:rPr>
          <w:rFonts w:ascii="Arial" w:hAnsi="Arial" w:cs="Arial"/>
          <w:sz w:val="20"/>
          <w:szCs w:val="20"/>
        </w:rPr>
        <w:t>9</w:t>
      </w:r>
      <w:r w:rsidRPr="00BE72C2">
        <w:rPr>
          <w:rFonts w:ascii="Arial" w:hAnsi="Arial" w:cs="Arial"/>
          <w:sz w:val="20"/>
          <w:szCs w:val="20"/>
        </w:rPr>
        <w:t xml:space="preserve"> </w:t>
      </w:r>
      <w:r w:rsidRPr="00BE72C2">
        <w:rPr>
          <w:rFonts w:ascii="Arial" w:hAnsi="Arial" w:cs="Arial"/>
          <w:sz w:val="20"/>
          <w:szCs w:val="20"/>
        </w:rPr>
        <w:tab/>
        <w:t xml:space="preserve">Verklaring referentie </w:t>
      </w:r>
    </w:p>
    <w:p w:rsidR="009842A4" w:rsidRPr="00BE72C2" w:rsidRDefault="009842A4" w:rsidP="00B72E94">
      <w:pPr>
        <w:ind w:left="708" w:firstLine="708"/>
        <w:rPr>
          <w:rFonts w:ascii="Arial" w:hAnsi="Arial" w:cs="Arial"/>
          <w:bCs/>
          <w:sz w:val="20"/>
          <w:szCs w:val="20"/>
        </w:rPr>
      </w:pPr>
      <w:r w:rsidRPr="00BE72C2">
        <w:rPr>
          <w:rFonts w:ascii="Arial" w:hAnsi="Arial" w:cs="Arial"/>
          <w:bCs/>
          <w:sz w:val="20"/>
          <w:szCs w:val="20"/>
        </w:rPr>
        <w:t>ICT-oplossing Energie Management Systeem</w:t>
      </w:r>
    </w:p>
    <w:p w:rsidR="00DF03CB" w:rsidRPr="00BE72C2" w:rsidRDefault="00B72E94" w:rsidP="00B72E94">
      <w:pPr>
        <w:ind w:left="708" w:firstLine="708"/>
        <w:rPr>
          <w:rFonts w:ascii="Arial" w:hAnsi="Arial" w:cs="Arial"/>
          <w:b/>
          <w:sz w:val="20"/>
          <w:szCs w:val="20"/>
        </w:rPr>
      </w:pPr>
      <w:r w:rsidRPr="00BE72C2">
        <w:rPr>
          <w:rFonts w:ascii="Arial" w:hAnsi="Arial" w:cs="Arial"/>
          <w:sz w:val="20"/>
          <w:szCs w:val="20"/>
        </w:rPr>
        <w:t>Kenmerk</w:t>
      </w:r>
      <w:r w:rsidR="00281431" w:rsidRPr="00BE72C2">
        <w:rPr>
          <w:rFonts w:ascii="Arial" w:hAnsi="Arial" w:cs="Arial"/>
          <w:sz w:val="20"/>
          <w:szCs w:val="20"/>
        </w:rPr>
        <w:t xml:space="preserve">     EHV-2018-JA-00</w:t>
      </w:r>
      <w:r w:rsidR="009842A4" w:rsidRPr="00BE72C2">
        <w:rPr>
          <w:rFonts w:ascii="Arial" w:hAnsi="Arial" w:cs="Arial"/>
          <w:sz w:val="20"/>
          <w:szCs w:val="20"/>
        </w:rPr>
        <w:t>3</w:t>
      </w:r>
    </w:p>
    <w:p w:rsidR="008768F0" w:rsidRPr="00BE72C2" w:rsidRDefault="008768F0" w:rsidP="00B72E94">
      <w:pPr>
        <w:ind w:left="708" w:firstLine="708"/>
        <w:rPr>
          <w:rFonts w:ascii="Arial" w:hAnsi="Arial" w:cs="Arial"/>
          <w:b/>
          <w:sz w:val="20"/>
          <w:szCs w:val="20"/>
        </w:rPr>
      </w:pPr>
    </w:p>
    <w:tbl>
      <w:tblPr>
        <w:tblW w:w="8222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8222"/>
      </w:tblGrid>
      <w:tr w:rsidR="008768F0" w:rsidRPr="00BE72C2" w:rsidTr="00E46343">
        <w:tc>
          <w:tcPr>
            <w:tcW w:w="8222" w:type="dxa"/>
          </w:tcPr>
          <w:p w:rsidR="008768F0" w:rsidRPr="00BE72C2" w:rsidRDefault="008768F0" w:rsidP="00E46343">
            <w:pPr>
              <w:spacing w:after="0" w:line="284" w:lineRule="exact"/>
              <w:ind w:right="-2518"/>
              <w:rPr>
                <w:rFonts w:ascii="Arial" w:eastAsia="Times New Roman" w:hAnsi="Arial" w:cs="Arial"/>
                <w:sz w:val="20"/>
                <w:szCs w:val="20"/>
              </w:rPr>
            </w:pPr>
            <w:r w:rsidRPr="00BE72C2">
              <w:rPr>
                <w:rFonts w:ascii="Arial" w:eastAsia="Times New Roman" w:hAnsi="Arial" w:cs="Arial"/>
                <w:sz w:val="20"/>
                <w:szCs w:val="20"/>
              </w:rPr>
              <w:t xml:space="preserve">Referentienummer:  1:  </w:t>
            </w:r>
            <w:r w:rsidRPr="00BE72C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72C2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="008A58C6">
              <w:rPr>
                <w:rFonts w:ascii="Arial" w:eastAsia="Times New Roman" w:hAnsi="Arial" w:cs="Arial"/>
                <w:sz w:val="20"/>
                <w:szCs w:val="20"/>
              </w:rPr>
            </w:r>
            <w:r w:rsidR="008A58C6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BE72C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BE72C2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:rsidR="008768F0" w:rsidRPr="00BE72C2" w:rsidRDefault="008768F0" w:rsidP="00E46343">
            <w:pPr>
              <w:spacing w:after="0" w:line="284" w:lineRule="exact"/>
              <w:ind w:right="-2518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768F0" w:rsidRPr="00BE72C2" w:rsidRDefault="008768F0" w:rsidP="00E46343">
            <w:pPr>
              <w:spacing w:after="0" w:line="284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E72C2">
              <w:rPr>
                <w:rFonts w:ascii="Arial" w:eastAsia="Times New Roman" w:hAnsi="Arial" w:cs="Arial"/>
                <w:b/>
                <w:sz w:val="20"/>
                <w:szCs w:val="20"/>
              </w:rPr>
              <w:t>Informatie over opdrachtgever:</w:t>
            </w:r>
          </w:p>
          <w:tbl>
            <w:tblPr>
              <w:tblW w:w="796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00"/>
              <w:gridCol w:w="4768"/>
            </w:tblGrid>
            <w:tr w:rsidR="008768F0" w:rsidRPr="00BE72C2" w:rsidTr="00E46343">
              <w:trPr>
                <w:cantSplit/>
                <w:trHeight w:hRule="exact" w:val="312"/>
                <w:jc w:val="center"/>
              </w:trPr>
              <w:tc>
                <w:tcPr>
                  <w:tcW w:w="3200" w:type="dxa"/>
                  <w:vAlign w:val="center"/>
                </w:tcPr>
                <w:p w:rsidR="008768F0" w:rsidRPr="00BE72C2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Naam van opdrachtgever organisatie </w:t>
                  </w:r>
                </w:p>
              </w:tc>
              <w:bookmarkStart w:id="0" w:name="Text15"/>
              <w:tc>
                <w:tcPr>
                  <w:tcW w:w="4768" w:type="dxa"/>
                  <w:vAlign w:val="center"/>
                </w:tcPr>
                <w:p w:rsidR="008768F0" w:rsidRPr="00BE72C2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BE72C2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BE72C2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BE72C2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BE72C2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BE72C2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bookmarkEnd w:id="0"/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</w:t>
                  </w:r>
                </w:p>
              </w:tc>
            </w:tr>
            <w:tr w:rsidR="008768F0" w:rsidRPr="00BE72C2" w:rsidTr="00E46343">
              <w:trPr>
                <w:cantSplit/>
                <w:trHeight w:hRule="exact" w:val="312"/>
                <w:jc w:val="center"/>
              </w:trPr>
              <w:tc>
                <w:tcPr>
                  <w:tcW w:w="3200" w:type="dxa"/>
                  <w:vAlign w:val="center"/>
                </w:tcPr>
                <w:p w:rsidR="008768F0" w:rsidRPr="00BE72C2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t>Naam contactpersoon</w:t>
                  </w:r>
                </w:p>
              </w:tc>
              <w:tc>
                <w:tcPr>
                  <w:tcW w:w="4768" w:type="dxa"/>
                  <w:vAlign w:val="center"/>
                </w:tcPr>
                <w:p w:rsidR="008768F0" w:rsidRPr="00BE72C2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Dhr. </w:t>
                  </w: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8A58C6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="008A58C6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/  Mw. </w:t>
                  </w: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8A58C6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="008A58C6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Voorl.:    </w:t>
                  </w:r>
                  <w:bookmarkStart w:id="1" w:name="Text6"/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BE72C2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BE72C2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BE72C2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BE72C2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BE72C2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bookmarkEnd w:id="1"/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Achternaam: </w:t>
                  </w:r>
                  <w:bookmarkStart w:id="2" w:name="Text20"/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20"/>
                        <w:enabled/>
                        <w:calcOnExit w:val="0"/>
                        <w:textInput/>
                      </w:ffData>
                    </w:fldChar>
                  </w: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BE72C2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BE72C2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BE72C2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BE72C2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BE72C2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bookmarkEnd w:id="2"/>
                </w:p>
              </w:tc>
            </w:tr>
            <w:tr w:rsidR="008768F0" w:rsidRPr="00BE72C2" w:rsidTr="00E46343">
              <w:trPr>
                <w:cantSplit/>
                <w:trHeight w:hRule="exact" w:val="312"/>
                <w:jc w:val="center"/>
              </w:trPr>
              <w:tc>
                <w:tcPr>
                  <w:tcW w:w="3200" w:type="dxa"/>
                  <w:vAlign w:val="center"/>
                </w:tcPr>
                <w:p w:rsidR="008768F0" w:rsidRPr="00BE72C2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t>Functie contactpersoon</w:t>
                  </w:r>
                </w:p>
              </w:tc>
              <w:bookmarkStart w:id="3" w:name="Text7"/>
              <w:tc>
                <w:tcPr>
                  <w:tcW w:w="4768" w:type="dxa"/>
                  <w:vAlign w:val="center"/>
                </w:tcPr>
                <w:p w:rsidR="008768F0" w:rsidRPr="00BE72C2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BE72C2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BE72C2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BE72C2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BE72C2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BE72C2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bookmarkEnd w:id="3"/>
                </w:p>
              </w:tc>
            </w:tr>
            <w:tr w:rsidR="008768F0" w:rsidRPr="00BE72C2" w:rsidTr="00E46343">
              <w:trPr>
                <w:cantSplit/>
                <w:trHeight w:hRule="exact" w:val="312"/>
                <w:jc w:val="center"/>
              </w:trPr>
              <w:tc>
                <w:tcPr>
                  <w:tcW w:w="3200" w:type="dxa"/>
                  <w:vAlign w:val="center"/>
                </w:tcPr>
                <w:p w:rsidR="008768F0" w:rsidRPr="00BE72C2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t>Telefoon contactpersoon</w:t>
                  </w:r>
                </w:p>
              </w:tc>
              <w:tc>
                <w:tcPr>
                  <w:tcW w:w="4768" w:type="dxa"/>
                  <w:vAlign w:val="center"/>
                </w:tcPr>
                <w:p w:rsidR="008768F0" w:rsidRPr="00BE72C2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BE72C2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     </w:t>
                  </w: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768F0" w:rsidRPr="00BE72C2" w:rsidTr="00E46343">
              <w:trPr>
                <w:cantSplit/>
                <w:trHeight w:hRule="exact" w:val="312"/>
                <w:jc w:val="center"/>
              </w:trPr>
              <w:tc>
                <w:tcPr>
                  <w:tcW w:w="3200" w:type="dxa"/>
                  <w:vAlign w:val="center"/>
                </w:tcPr>
                <w:p w:rsidR="008768F0" w:rsidRPr="00BE72C2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t>E-mailadres contactpersoon</w:t>
                  </w:r>
                </w:p>
              </w:tc>
              <w:tc>
                <w:tcPr>
                  <w:tcW w:w="4768" w:type="dxa"/>
                  <w:vAlign w:val="center"/>
                </w:tcPr>
                <w:p w:rsidR="008768F0" w:rsidRPr="00BE72C2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BE72C2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     </w:t>
                  </w: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:rsidR="008768F0" w:rsidRPr="00BE72C2" w:rsidRDefault="008768F0" w:rsidP="00E46343">
            <w:pPr>
              <w:spacing w:after="0" w:line="284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768F0" w:rsidRPr="00BE72C2" w:rsidRDefault="008768F0" w:rsidP="00E46343">
            <w:pPr>
              <w:spacing w:after="0" w:line="284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E72C2">
              <w:rPr>
                <w:rFonts w:ascii="Arial" w:eastAsia="Times New Roman" w:hAnsi="Arial" w:cs="Arial"/>
                <w:b/>
                <w:sz w:val="20"/>
                <w:szCs w:val="20"/>
              </w:rPr>
              <w:t>Omschrijving opdracht:</w:t>
            </w:r>
          </w:p>
          <w:tbl>
            <w:tblPr>
              <w:tblW w:w="802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0"/>
              <w:gridCol w:w="3302"/>
            </w:tblGrid>
            <w:tr w:rsidR="008768F0" w:rsidRPr="00BE72C2" w:rsidTr="00E46343">
              <w:trPr>
                <w:cantSplit/>
                <w:trHeight w:val="286"/>
                <w:jc w:val="center"/>
              </w:trPr>
              <w:tc>
                <w:tcPr>
                  <w:tcW w:w="4720" w:type="dxa"/>
                </w:tcPr>
                <w:p w:rsidR="008768F0" w:rsidRPr="00BE72C2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302" w:type="dxa"/>
                </w:tcPr>
                <w:p w:rsidR="008768F0" w:rsidRPr="00BE72C2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t>Toelichting door Inschrijver</w:t>
                  </w:r>
                </w:p>
              </w:tc>
            </w:tr>
            <w:tr w:rsidR="008768F0" w:rsidRPr="00BE72C2" w:rsidTr="00E46343">
              <w:trPr>
                <w:cantSplit/>
                <w:trHeight w:val="246"/>
                <w:jc w:val="center"/>
              </w:trPr>
              <w:tc>
                <w:tcPr>
                  <w:tcW w:w="4720" w:type="dxa"/>
                </w:tcPr>
                <w:p w:rsidR="008768F0" w:rsidRPr="00BE72C2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BE72C2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 xml:space="preserve">Periode van uitvoering opdracht  </w:t>
                  </w:r>
                </w:p>
              </w:tc>
              <w:tc>
                <w:tcPr>
                  <w:tcW w:w="3302" w:type="dxa"/>
                </w:tcPr>
                <w:p w:rsidR="008768F0" w:rsidRPr="00BE72C2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BE72C2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 xml:space="preserve">Begindatum: </w:t>
                  </w:r>
                  <w:r w:rsidRPr="00BE72C2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BE72C2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 w:rsidRPr="00BE72C2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r>
                  <w:r w:rsidRPr="00BE72C2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 w:rsidRPr="00BE72C2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     </w:t>
                  </w:r>
                  <w:r w:rsidRPr="00BE72C2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fldChar w:fldCharType="end"/>
                  </w:r>
                  <w:r w:rsidRPr="00BE72C2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 xml:space="preserve">                       Einddatum:</w:t>
                  </w:r>
                </w:p>
              </w:tc>
            </w:tr>
            <w:tr w:rsidR="008768F0" w:rsidRPr="00BE72C2" w:rsidTr="008F18AB">
              <w:trPr>
                <w:cantSplit/>
                <w:trHeight w:val="1738"/>
                <w:jc w:val="center"/>
              </w:trPr>
              <w:tc>
                <w:tcPr>
                  <w:tcW w:w="4720" w:type="dxa"/>
                </w:tcPr>
                <w:p w:rsidR="009842A4" w:rsidRPr="00BE72C2" w:rsidRDefault="00F54336" w:rsidP="00F54336">
                  <w:pPr>
                    <w:spacing w:after="0" w:line="30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In de laatste drie jaar heeft inschrijver een opdracht uitgevoerd en opgeleverd waarin een ICT-oplossing </w:t>
                  </w:r>
                  <w:r w:rsidR="009842A4" w:rsidRPr="00BE72C2"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  <w:t>Energie Management Systeem</w:t>
                  </w: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in gebruik is genomen. </w:t>
                  </w:r>
                  <w:r w:rsidR="00C30B67" w:rsidRPr="00BE72C2"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  <w:t>De in gebruik genomen oplossing omvat de processen zoals benoemd in hoofdstuk 2</w:t>
                  </w:r>
                  <w:r w:rsidR="009842A4" w:rsidRPr="00BE72C2"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  <w:t xml:space="preserve"> van het aanbestedingsdocument</w:t>
                  </w:r>
                  <w:r w:rsidR="008A58C6"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  <w:t>.</w:t>
                  </w:r>
                  <w:bookmarkStart w:id="4" w:name="_GoBack"/>
                  <w:bookmarkEnd w:id="4"/>
                </w:p>
                <w:p w:rsidR="008768F0" w:rsidRPr="00BE72C2" w:rsidRDefault="009842A4" w:rsidP="009842A4">
                  <w:pPr>
                    <w:tabs>
                      <w:tab w:val="left" w:pos="3256"/>
                    </w:tabs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3302" w:type="dxa"/>
                </w:tcPr>
                <w:p w:rsidR="008768F0" w:rsidRPr="00BE72C2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8768F0" w:rsidRPr="00BE72C2" w:rsidRDefault="008768F0" w:rsidP="00E46343">
            <w:pPr>
              <w:spacing w:after="0" w:line="284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tbl>
            <w:tblPr>
              <w:tblW w:w="8167" w:type="dxa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61"/>
              <w:gridCol w:w="4606"/>
            </w:tblGrid>
            <w:tr w:rsidR="008768F0" w:rsidRPr="00BE72C2" w:rsidTr="00E46343">
              <w:trPr>
                <w:tblHeader/>
                <w:jc w:val="center"/>
              </w:trPr>
              <w:tc>
                <w:tcPr>
                  <w:tcW w:w="8167" w:type="dxa"/>
                  <w:gridSpan w:val="2"/>
                  <w:shd w:val="clear" w:color="auto" w:fill="C0C0C0"/>
                  <w:vAlign w:val="center"/>
                </w:tcPr>
                <w:p w:rsidR="008768F0" w:rsidRPr="00BE72C2" w:rsidRDefault="008768F0" w:rsidP="00E46343">
                  <w:pPr>
                    <w:spacing w:after="0" w:line="300" w:lineRule="exact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BE72C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Namens genoemde referentie </w:t>
                  </w: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verklaart ondergetekende, uit hoofde van zijn functie, dat bovenstaande naar waarheid is ingevuld:        </w:t>
                  </w:r>
                </w:p>
              </w:tc>
            </w:tr>
            <w:tr w:rsidR="008768F0" w:rsidRPr="00BE72C2" w:rsidTr="00E4634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3561" w:type="dxa"/>
                  <w:shd w:val="clear" w:color="auto" w:fill="C0C0C0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:rsidR="008768F0" w:rsidRPr="00BE72C2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bCs/>
                      <w:kern w:val="2"/>
                      <w:sz w:val="20"/>
                      <w:szCs w:val="20"/>
                    </w:rPr>
                  </w:pPr>
                  <w:r w:rsidRPr="00BE72C2">
                    <w:rPr>
                      <w:rFonts w:ascii="Arial" w:eastAsia="Times New Roman" w:hAnsi="Arial" w:cs="Arial"/>
                      <w:bCs/>
                      <w:kern w:val="2"/>
                      <w:sz w:val="20"/>
                      <w:szCs w:val="20"/>
                    </w:rPr>
                    <w:t xml:space="preserve">Naam tekenbevoegde functionaris </w:t>
                  </w:r>
                  <w:r w:rsidRPr="00BE72C2">
                    <w:rPr>
                      <w:rFonts w:ascii="Arial" w:eastAsia="Times New Roman" w:hAnsi="Arial" w:cs="Arial"/>
                      <w:bCs/>
                      <w:kern w:val="2"/>
                      <w:sz w:val="20"/>
                      <w:szCs w:val="20"/>
                      <w:vertAlign w:val="superscript"/>
                    </w:rPr>
                    <w:footnoteReference w:id="1"/>
                  </w:r>
                  <w:r w:rsidRPr="00BE72C2">
                    <w:rPr>
                      <w:rFonts w:ascii="Arial" w:eastAsia="Times New Roman" w:hAnsi="Arial" w:cs="Arial"/>
                      <w:bCs/>
                      <w:kern w:val="2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4606" w:type="dxa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:rsidR="008768F0" w:rsidRPr="00BE72C2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bCs/>
                      <w:kern w:val="2"/>
                      <w:sz w:val="20"/>
                      <w:szCs w:val="20"/>
                    </w:rPr>
                  </w:pP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BE72C2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     </w:t>
                  </w: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768F0" w:rsidRPr="00BE72C2" w:rsidTr="00E4634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3561" w:type="dxa"/>
                  <w:shd w:val="clear" w:color="auto" w:fill="C0C0C0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:rsidR="008768F0" w:rsidRPr="00BE72C2" w:rsidRDefault="008768F0" w:rsidP="00E46343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  <w:r w:rsidRPr="00BE72C2"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  <w:t>Datum van ondertekening</w:t>
                  </w:r>
                </w:p>
              </w:tc>
              <w:tc>
                <w:tcPr>
                  <w:tcW w:w="4606" w:type="dxa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:rsidR="008768F0" w:rsidRPr="00BE72C2" w:rsidRDefault="008768F0" w:rsidP="00E46343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BE72C2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     </w:t>
                  </w:r>
                  <w:r w:rsidRPr="00BE72C2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768F0" w:rsidRPr="00BE72C2" w:rsidTr="00E4634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3561" w:type="dxa"/>
                  <w:tcBorders>
                    <w:top w:val="nil"/>
                  </w:tcBorders>
                  <w:shd w:val="clear" w:color="auto" w:fill="C0C0C0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:rsidR="008768F0" w:rsidRPr="00BE72C2" w:rsidRDefault="008768F0" w:rsidP="00E46343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  <w:r w:rsidRPr="00BE72C2"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  <w:t>Handtekening:</w:t>
                  </w:r>
                </w:p>
                <w:p w:rsidR="008768F0" w:rsidRPr="00BE72C2" w:rsidRDefault="008768F0" w:rsidP="00E46343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</w:p>
                <w:p w:rsidR="008768F0" w:rsidRPr="00BE72C2" w:rsidRDefault="008768F0" w:rsidP="00E46343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</w:p>
              </w:tc>
              <w:tc>
                <w:tcPr>
                  <w:tcW w:w="4606" w:type="dxa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:rsidR="008768F0" w:rsidRPr="00BE72C2" w:rsidRDefault="008768F0" w:rsidP="00E46343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</w:p>
              </w:tc>
            </w:tr>
          </w:tbl>
          <w:p w:rsidR="008768F0" w:rsidRPr="00BE72C2" w:rsidRDefault="008768F0" w:rsidP="00E46343">
            <w:pPr>
              <w:spacing w:after="0" w:line="284" w:lineRule="exact"/>
              <w:ind w:right="-2518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8768F0" w:rsidRPr="00BE72C2" w:rsidRDefault="008768F0" w:rsidP="00B72E94">
      <w:pPr>
        <w:ind w:left="708" w:firstLine="708"/>
        <w:rPr>
          <w:rFonts w:ascii="Arial" w:hAnsi="Arial" w:cs="Arial"/>
          <w:sz w:val="20"/>
          <w:szCs w:val="20"/>
        </w:rPr>
      </w:pPr>
    </w:p>
    <w:sectPr w:rsidR="008768F0" w:rsidRPr="00BE72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8F0" w:rsidRDefault="008768F0" w:rsidP="008768F0">
      <w:pPr>
        <w:spacing w:after="0" w:line="240" w:lineRule="auto"/>
      </w:pPr>
      <w:r>
        <w:separator/>
      </w:r>
    </w:p>
  </w:endnote>
  <w:endnote w:type="continuationSeparator" w:id="0">
    <w:p w:rsidR="008768F0" w:rsidRDefault="008768F0" w:rsidP="00876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">
    <w:altName w:val="Trebuchet MS"/>
    <w:panose1 w:val="020B0603030803020504"/>
    <w:charset w:val="00"/>
    <w:family w:val="swiss"/>
    <w:pitch w:val="variable"/>
    <w:sig w:usb0="8000002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8F0" w:rsidRDefault="008768F0" w:rsidP="008768F0">
      <w:pPr>
        <w:spacing w:after="0" w:line="240" w:lineRule="auto"/>
      </w:pPr>
      <w:r>
        <w:separator/>
      </w:r>
    </w:p>
  </w:footnote>
  <w:footnote w:type="continuationSeparator" w:id="0">
    <w:p w:rsidR="008768F0" w:rsidRDefault="008768F0" w:rsidP="008768F0">
      <w:pPr>
        <w:spacing w:after="0" w:line="240" w:lineRule="auto"/>
      </w:pPr>
      <w:r>
        <w:continuationSeparator/>
      </w:r>
    </w:p>
  </w:footnote>
  <w:footnote w:id="1">
    <w:p w:rsidR="008768F0" w:rsidRDefault="008768F0" w:rsidP="008768F0">
      <w:pPr>
        <w:rPr>
          <w:rFonts w:ascii="Arial" w:hAnsi="Arial" w:cs="Arial"/>
          <w:sz w:val="16"/>
          <w:szCs w:val="16"/>
        </w:rPr>
      </w:pPr>
      <w:r>
        <w:rPr>
          <w:rStyle w:val="Voetnootmarkering"/>
        </w:rPr>
        <w:footnoteRef/>
      </w:r>
      <w:r>
        <w:t xml:space="preserve"> ) </w:t>
      </w:r>
      <w:r>
        <w:rPr>
          <w:rStyle w:val="IngesprongenTekstChar"/>
          <w:rFonts w:eastAsiaTheme="minorHAnsi"/>
          <w:sz w:val="16"/>
          <w:szCs w:val="16"/>
        </w:rPr>
        <w:t>blijkend uit de inschrijving in het nationaal Handelsregister of uit een bijgevoegde volmacht</w:t>
      </w:r>
    </w:p>
    <w:p w:rsidR="008768F0" w:rsidRDefault="008768F0" w:rsidP="008768F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E94"/>
    <w:rsid w:val="00281431"/>
    <w:rsid w:val="003961BF"/>
    <w:rsid w:val="008768F0"/>
    <w:rsid w:val="008A58C6"/>
    <w:rsid w:val="008F18AB"/>
    <w:rsid w:val="009842A4"/>
    <w:rsid w:val="00B72E94"/>
    <w:rsid w:val="00BE72C2"/>
    <w:rsid w:val="00C30B67"/>
    <w:rsid w:val="00DF03CB"/>
    <w:rsid w:val="00F5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oetnootmarkering">
    <w:name w:val="footnote reference"/>
    <w:semiHidden/>
    <w:rsid w:val="008768F0"/>
    <w:rPr>
      <w:vertAlign w:val="superscript"/>
    </w:rPr>
  </w:style>
  <w:style w:type="paragraph" w:customStyle="1" w:styleId="IngesprongenTekst">
    <w:name w:val="Ingesprongen Tekst"/>
    <w:basedOn w:val="Standaard"/>
    <w:link w:val="IngesprongenTekstChar"/>
    <w:autoRedefine/>
    <w:rsid w:val="008768F0"/>
    <w:pPr>
      <w:spacing w:after="0" w:line="284" w:lineRule="exact"/>
      <w:ind w:left="284"/>
    </w:pPr>
    <w:rPr>
      <w:rFonts w:ascii="Myriad" w:eastAsia="Times New Roman" w:hAnsi="Myriad" w:cs="Times New Roman"/>
      <w:sz w:val="20"/>
      <w:szCs w:val="20"/>
    </w:rPr>
  </w:style>
  <w:style w:type="character" w:customStyle="1" w:styleId="IngesprongenTekstChar">
    <w:name w:val="Ingesprongen Tekst Char"/>
    <w:link w:val="IngesprongenTekst"/>
    <w:locked/>
    <w:rsid w:val="008768F0"/>
    <w:rPr>
      <w:rFonts w:ascii="Myriad" w:eastAsia="Times New Roman" w:hAnsi="Myriad" w:cs="Times New Roman"/>
      <w:sz w:val="20"/>
      <w:szCs w:val="2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961B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961BF"/>
    <w:rPr>
      <w:sz w:val="20"/>
      <w:szCs w:val="20"/>
    </w:rPr>
  </w:style>
  <w:style w:type="character" w:styleId="Verwijzingopmerking">
    <w:name w:val="annotation reference"/>
    <w:basedOn w:val="Standaardalinea-lettertype"/>
    <w:rsid w:val="003961BF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96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61B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oetnootmarkering">
    <w:name w:val="footnote reference"/>
    <w:semiHidden/>
    <w:rsid w:val="008768F0"/>
    <w:rPr>
      <w:vertAlign w:val="superscript"/>
    </w:rPr>
  </w:style>
  <w:style w:type="paragraph" w:customStyle="1" w:styleId="IngesprongenTekst">
    <w:name w:val="Ingesprongen Tekst"/>
    <w:basedOn w:val="Standaard"/>
    <w:link w:val="IngesprongenTekstChar"/>
    <w:autoRedefine/>
    <w:rsid w:val="008768F0"/>
    <w:pPr>
      <w:spacing w:after="0" w:line="284" w:lineRule="exact"/>
      <w:ind w:left="284"/>
    </w:pPr>
    <w:rPr>
      <w:rFonts w:ascii="Myriad" w:eastAsia="Times New Roman" w:hAnsi="Myriad" w:cs="Times New Roman"/>
      <w:sz w:val="20"/>
      <w:szCs w:val="20"/>
    </w:rPr>
  </w:style>
  <w:style w:type="character" w:customStyle="1" w:styleId="IngesprongenTekstChar">
    <w:name w:val="Ingesprongen Tekst Char"/>
    <w:link w:val="IngesprongenTekst"/>
    <w:locked/>
    <w:rsid w:val="008768F0"/>
    <w:rPr>
      <w:rFonts w:ascii="Myriad" w:eastAsia="Times New Roman" w:hAnsi="Myriad" w:cs="Times New Roman"/>
      <w:sz w:val="20"/>
      <w:szCs w:val="2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961B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961BF"/>
    <w:rPr>
      <w:sz w:val="20"/>
      <w:szCs w:val="20"/>
    </w:rPr>
  </w:style>
  <w:style w:type="character" w:styleId="Verwijzingopmerking">
    <w:name w:val="annotation reference"/>
    <w:basedOn w:val="Standaardalinea-lettertype"/>
    <w:rsid w:val="003961BF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96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61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6132B654.dotm</Template>
  <TotalTime>1</TotalTime>
  <Pages>1</Pages>
  <Words>184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Atgier</dc:creator>
  <cp:lastModifiedBy>John Atgier</cp:lastModifiedBy>
  <cp:revision>3</cp:revision>
  <dcterms:created xsi:type="dcterms:W3CDTF">2019-02-25T15:06:00Z</dcterms:created>
  <dcterms:modified xsi:type="dcterms:W3CDTF">2019-03-04T07:30:00Z</dcterms:modified>
</cp:coreProperties>
</file>