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62E" w:rsidRPr="0033462E" w:rsidRDefault="0033462E" w:rsidP="0033462E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3462E">
        <w:rPr>
          <w:rFonts w:ascii="Arial" w:hAnsi="Arial" w:cs="Arial"/>
          <w:b/>
          <w:sz w:val="24"/>
          <w:szCs w:val="24"/>
          <w:shd w:val="clear" w:color="auto" w:fill="FFFFFF"/>
        </w:rPr>
        <w:t>Overzicht softwarelijst Stichting Scala:</w:t>
      </w:r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proofErr w:type="spellStart"/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Athena</w:t>
      </w:r>
      <w:proofErr w:type="spellEnd"/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: </w:t>
      </w:r>
    </w:p>
    <w:p w:rsidR="00FF1AE5" w:rsidRPr="0033462E" w:rsidRDefault="0033462E">
      <w:pPr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Nicole; </w:t>
      </w:r>
      <w:r w:rsidR="00AE644E"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Wij werken maar met 1 programma welke niet </w:t>
      </w:r>
      <w:proofErr w:type="spellStart"/>
      <w:r w:rsidR="00AE644E" w:rsidRPr="0033462E">
        <w:rPr>
          <w:rFonts w:ascii="Arial" w:hAnsi="Arial" w:cs="Arial"/>
          <w:sz w:val="20"/>
          <w:szCs w:val="20"/>
          <w:shd w:val="clear" w:color="auto" w:fill="FFFFFF"/>
        </w:rPr>
        <w:t>webbased</w:t>
      </w:r>
      <w:proofErr w:type="spellEnd"/>
      <w:r w:rsidR="00AE644E"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 is. Echter dit programma komt t.z.t te vervallen.</w:t>
      </w:r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Lambertus:</w:t>
      </w:r>
    </w:p>
    <w:p w:rsidR="00B63891" w:rsidRDefault="00AE644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Dat is het programma </w:t>
      </w:r>
      <w:proofErr w:type="spellStart"/>
      <w:r w:rsidRPr="0033462E">
        <w:rPr>
          <w:rFonts w:ascii="Arial" w:hAnsi="Arial" w:cs="Arial"/>
          <w:sz w:val="20"/>
          <w:szCs w:val="20"/>
          <w:shd w:val="clear" w:color="auto" w:fill="FFFFFF"/>
        </w:rPr>
        <w:t>ActivInspire</w:t>
      </w:r>
      <w:proofErr w:type="spellEnd"/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. Deze is wel in de </w:t>
      </w:r>
      <w:proofErr w:type="spellStart"/>
      <w:r w:rsidRPr="0033462E">
        <w:rPr>
          <w:rFonts w:ascii="Arial" w:hAnsi="Arial" w:cs="Arial"/>
          <w:sz w:val="20"/>
          <w:szCs w:val="20"/>
          <w:shd w:val="clear" w:color="auto" w:fill="FFFFFF"/>
        </w:rPr>
        <w:t>cloud</w:t>
      </w:r>
      <w:proofErr w:type="spellEnd"/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 beschikbaar maar met veel minder mogelijkheden en werkt niet fijn. Met dit programma kun je je lessen leuk maken. </w:t>
      </w:r>
    </w:p>
    <w:p w:rsidR="00AE644E" w:rsidRPr="0033462E" w:rsidRDefault="0033462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B63891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 xml:space="preserve">Lambertus </w:t>
      </w:r>
      <w:r w:rsidR="00AE644E" w:rsidRPr="00B63891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 xml:space="preserve">zou het fijn vinden als hij op de </w:t>
      </w:r>
      <w:proofErr w:type="spellStart"/>
      <w:r w:rsidR="00AE644E" w:rsidRPr="00B63891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>de</w:t>
      </w:r>
      <w:proofErr w:type="spellEnd"/>
      <w:r w:rsidR="00AE644E" w:rsidRPr="00B63891">
        <w:rPr>
          <w:rFonts w:ascii="Arial" w:hAnsi="Arial" w:cs="Arial"/>
          <w:b/>
          <w:color w:val="0070C0"/>
          <w:sz w:val="20"/>
          <w:szCs w:val="20"/>
          <w:shd w:val="clear" w:color="auto" w:fill="FFFFFF"/>
        </w:rPr>
        <w:t xml:space="preserve"> computer blijft staan</w:t>
      </w:r>
      <w:r w:rsidR="00AE644E" w:rsidRPr="0033462E">
        <w:rPr>
          <w:rFonts w:ascii="Arial" w:hAnsi="Arial" w:cs="Arial"/>
          <w:sz w:val="20"/>
          <w:szCs w:val="20"/>
          <w:shd w:val="clear" w:color="auto" w:fill="FFFFFF"/>
        </w:rPr>
        <w:t>. Nu werk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en we er ook mee met op externe schijf maar dit heeft niet de voorkeur. </w:t>
      </w:r>
      <w:r w:rsidR="00AE644E" w:rsidRPr="0033462E">
        <w:rPr>
          <w:rFonts w:ascii="Arial" w:hAnsi="Arial" w:cs="Arial"/>
          <w:sz w:val="20"/>
          <w:szCs w:val="20"/>
          <w:shd w:val="clear" w:color="auto" w:fill="FFFFFF"/>
        </w:rPr>
        <w:t> </w:t>
      </w:r>
      <w:bookmarkStart w:id="0" w:name="_GoBack"/>
      <w:bookmarkEnd w:id="0"/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JPS:</w:t>
      </w:r>
    </w:p>
    <w:p w:rsidR="00A31867" w:rsidRPr="0033462E" w:rsidRDefault="00AE644E" w:rsidP="0033462E">
      <w:pPr>
        <w:pStyle w:val="Lijstalinea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iCs/>
          <w:sz w:val="20"/>
          <w:szCs w:val="20"/>
          <w:lang w:eastAsia="nl-NL"/>
        </w:rPr>
        <w:t xml:space="preserve">De Natuur, </w:t>
      </w:r>
      <w:proofErr w:type="spellStart"/>
      <w:r w:rsidRPr="0033462E">
        <w:rPr>
          <w:rFonts w:ascii="Arial" w:eastAsia="Times New Roman" w:hAnsi="Arial" w:cs="Arial"/>
          <w:iCs/>
          <w:sz w:val="20"/>
          <w:szCs w:val="20"/>
          <w:lang w:eastAsia="nl-NL"/>
        </w:rPr>
        <w:t>Emindmap</w:t>
      </w:r>
      <w:proofErr w:type="spellEnd"/>
      <w:r w:rsidRPr="0033462E">
        <w:rPr>
          <w:rFonts w:ascii="Arial" w:eastAsia="Times New Roman" w:hAnsi="Arial" w:cs="Arial"/>
          <w:iCs/>
          <w:sz w:val="20"/>
          <w:szCs w:val="20"/>
          <w:lang w:eastAsia="nl-NL"/>
        </w:rPr>
        <w:t>, Ontdek je eigen lichaam, Tommy SWV</w:t>
      </w:r>
      <w:r w:rsidRPr="0033462E">
        <w:rPr>
          <w:rFonts w:ascii="Arial" w:eastAsia="Times New Roman" w:hAnsi="Arial" w:cs="Arial"/>
          <w:iCs/>
          <w:sz w:val="20"/>
          <w:szCs w:val="20"/>
          <w:lang w:eastAsia="nl-NL"/>
        </w:rPr>
        <w:br/>
        <w:t>Deze programma's ken ik niet. Geen idee of dit gebruikt wordt</w:t>
      </w:r>
    </w:p>
    <w:p w:rsidR="00AE644E" w:rsidRPr="0033462E" w:rsidRDefault="00AE644E" w:rsidP="0053356A">
      <w:pPr>
        <w:pStyle w:val="Lijstalinea"/>
        <w:numPr>
          <w:ilvl w:val="0"/>
          <w:numId w:val="2"/>
        </w:numPr>
        <w:shd w:val="clear" w:color="auto" w:fill="FFFFFF"/>
        <w:spacing w:after="24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eastAsia="Times New Roman" w:hAnsi="Arial" w:cs="Arial"/>
          <w:iCs/>
          <w:sz w:val="20"/>
          <w:szCs w:val="20"/>
          <w:lang w:eastAsia="nl-NL"/>
        </w:rPr>
        <w:t>De leessleutel en Rekenrijk mag weg</w:t>
      </w:r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Vijfhoeven/Wilgen:</w:t>
      </w:r>
    </w:p>
    <w:p w:rsidR="00AE644E" w:rsidRPr="0033462E" w:rsidRDefault="00AE644E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Op </w:t>
      </w:r>
      <w:r w:rsidRPr="0033462E">
        <w:rPr>
          <w:rFonts w:ascii="Arial" w:eastAsia="Times New Roman" w:hAnsi="Arial" w:cs="Arial"/>
          <w:color w:val="000000"/>
          <w:sz w:val="20"/>
          <w:szCs w:val="20"/>
          <w:shd w:val="clear" w:color="auto" w:fill="FFEE94"/>
          <w:lang w:eastAsia="nl-NL"/>
        </w:rPr>
        <w:t>de</w:t>
      </w: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Vijfhoeven zijn </w:t>
      </w:r>
      <w:r w:rsidRPr="0033462E">
        <w:rPr>
          <w:rFonts w:ascii="Arial" w:eastAsia="Times New Roman" w:hAnsi="Arial" w:cs="Arial"/>
          <w:color w:val="000000"/>
          <w:sz w:val="20"/>
          <w:szCs w:val="20"/>
          <w:shd w:val="clear" w:color="auto" w:fill="FFEE94"/>
          <w:lang w:eastAsia="nl-NL"/>
        </w:rPr>
        <w:t>de</w:t>
      </w: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volgende softwareprogramma's lokaal geïnstalleerd: </w:t>
      </w:r>
    </w:p>
    <w:p w:rsidR="00AE644E" w:rsidRPr="0033462E" w:rsidRDefault="00AE644E" w:rsidP="00AE64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Lekker weertje </w:t>
      </w:r>
      <w:proofErr w:type="spellStart"/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Koekepeertje</w:t>
      </w:r>
      <w:proofErr w:type="spellEnd"/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(bij </w:t>
      </w:r>
      <w:r w:rsidRPr="0033462E">
        <w:rPr>
          <w:rFonts w:ascii="Arial" w:eastAsia="Times New Roman" w:hAnsi="Arial" w:cs="Arial"/>
          <w:color w:val="000000"/>
          <w:sz w:val="20"/>
          <w:szCs w:val="20"/>
          <w:shd w:val="clear" w:color="auto" w:fill="FFEE94"/>
          <w:lang w:eastAsia="nl-NL"/>
        </w:rPr>
        <w:t>de</w:t>
      </w: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 kleuters);</w:t>
      </w:r>
    </w:p>
    <w:p w:rsidR="00AE644E" w:rsidRPr="0033462E" w:rsidRDefault="00AE644E" w:rsidP="00AE64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proofErr w:type="spellStart"/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Selected</w:t>
      </w:r>
      <w:proofErr w:type="spellEnd"/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 Tools en timer tools (Coöperatief leren)</w:t>
      </w:r>
    </w:p>
    <w:p w:rsidR="0033462E" w:rsidRDefault="00AE644E" w:rsidP="003346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Hoofdwerk;</w:t>
      </w:r>
    </w:p>
    <w:p w:rsidR="00AE644E" w:rsidRPr="0033462E" w:rsidRDefault="00AE644E" w:rsidP="0033462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sz w:val="20"/>
          <w:szCs w:val="20"/>
          <w:lang w:eastAsia="nl-NL"/>
        </w:rPr>
        <w:t>Patricia heeft laten weten dit zelf te regelen en Joyce te vragen om eventuele licenties stop te zetten.</w:t>
      </w:r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Kompas:</w:t>
      </w:r>
    </w:p>
    <w:p w:rsidR="00AE644E" w:rsidRPr="0033462E" w:rsidRDefault="00AE644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sz w:val="20"/>
          <w:szCs w:val="20"/>
          <w:shd w:val="clear" w:color="auto" w:fill="FFFFFF"/>
        </w:rPr>
        <w:t>Is reeds over gegaan naar OWE, volgens Kees geen lokale software meer</w:t>
      </w:r>
    </w:p>
    <w:p w:rsidR="00AE644E" w:rsidRPr="0033462E" w:rsidRDefault="00AE644E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proofErr w:type="spellStart"/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</w:t>
      </w:r>
      <w:r w:rsidR="00A31867"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lof</w:t>
      </w:r>
      <w:proofErr w:type="spellEnd"/>
      <w:r w:rsidR="00A31867"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proofErr w:type="spellStart"/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P</w:t>
      </w:r>
      <w:r w:rsidR="00A31867"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alme</w:t>
      </w:r>
      <w:proofErr w:type="spellEnd"/>
    </w:p>
    <w:p w:rsidR="00AE644E" w:rsidRPr="0033462E" w:rsidRDefault="00A31867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Flits; navraag gedaan en het blijkt om eenmalige licentiekosten te gaan. Verder geen lokale software</w:t>
      </w:r>
    </w:p>
    <w:p w:rsidR="00A31867" w:rsidRPr="0033462E" w:rsidRDefault="00A31867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p w:rsidR="00A31867" w:rsidRPr="0033462E" w:rsidRDefault="00A31867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  <w:t>Palet:</w:t>
      </w:r>
    </w:p>
    <w:p w:rsidR="00A31867" w:rsidRPr="0033462E" w:rsidRDefault="00A31867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Zie PDF met lijst wat kan blijven en wat niet meer gebruikt wordt.</w:t>
      </w:r>
    </w:p>
    <w:p w:rsidR="00A31867" w:rsidRPr="0033462E" w:rsidRDefault="00A31867" w:rsidP="00AE644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p w:rsidR="00A31867" w:rsidRPr="0033462E" w:rsidRDefault="00A31867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Jongleren/Bolster:</w:t>
      </w:r>
    </w:p>
    <w:p w:rsidR="00A31867" w:rsidRDefault="00A31867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sz w:val="20"/>
          <w:szCs w:val="20"/>
          <w:shd w:val="clear" w:color="auto" w:fill="FFFFFF"/>
        </w:rPr>
        <w:t>Is door Kees opgepakt bij migratie</w:t>
      </w:r>
    </w:p>
    <w:p w:rsidR="00B63891" w:rsidRPr="0033462E" w:rsidRDefault="00B63891" w:rsidP="00B6389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  <w:t>Bussel:</w:t>
      </w:r>
    </w:p>
    <w:p w:rsidR="00B63891" w:rsidRPr="0033462E" w:rsidRDefault="00B63891" w:rsidP="00B63891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nl-NL"/>
        </w:rPr>
        <w:t>Geen reacties ontvangen, Alice zou dit zelf oppakken voorafgaand aan migratie indien nodig.</w:t>
      </w:r>
    </w:p>
    <w:p w:rsidR="00A31867" w:rsidRPr="0033462E" w:rsidRDefault="00A31867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TH rijke</w:t>
      </w:r>
    </w:p>
    <w:p w:rsidR="0033462E" w:rsidRPr="0033462E" w:rsidRDefault="009E159D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Geen reactie gehad, </w:t>
      </w:r>
      <w:r w:rsidR="00F1309D">
        <w:rPr>
          <w:rFonts w:ascii="Arial" w:hAnsi="Arial" w:cs="Arial"/>
          <w:sz w:val="20"/>
          <w:szCs w:val="20"/>
          <w:shd w:val="clear" w:color="auto" w:fill="FFFFFF"/>
        </w:rPr>
        <w:t>Debby nogmaals gevraagd</w:t>
      </w:r>
      <w:r w:rsidR="00B63891">
        <w:rPr>
          <w:rFonts w:ascii="Arial" w:hAnsi="Arial" w:cs="Arial"/>
          <w:sz w:val="20"/>
          <w:szCs w:val="20"/>
          <w:shd w:val="clear" w:color="auto" w:fill="FFFFFF"/>
        </w:rPr>
        <w:t xml:space="preserve"> en zij heeft overzicht gestuurd. Heeft geen alternatieven aangedragen en geeft aan dat ze het wel ziet na de migratie</w:t>
      </w:r>
    </w:p>
    <w:p w:rsidR="009E159D" w:rsidRPr="0033462E" w:rsidRDefault="009E159D">
      <w:pP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Duinsprong</w:t>
      </w:r>
    </w:p>
    <w:p w:rsidR="0033462E" w:rsidRPr="0033462E" w:rsidRDefault="0033462E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33462E">
        <w:rPr>
          <w:rFonts w:ascii="Arial" w:hAnsi="Arial" w:cs="Arial"/>
          <w:sz w:val="20"/>
          <w:szCs w:val="20"/>
          <w:shd w:val="clear" w:color="auto" w:fill="FFFFFF"/>
        </w:rPr>
        <w:t>Geen</w:t>
      </w:r>
      <w:r w:rsidR="00EB66EE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reactie gehad, Heidi </w:t>
      </w:r>
      <w:r w:rsidR="00EB66EE">
        <w:rPr>
          <w:rFonts w:ascii="Arial" w:hAnsi="Arial" w:cs="Arial"/>
          <w:sz w:val="20"/>
          <w:szCs w:val="20"/>
          <w:shd w:val="clear" w:color="auto" w:fill="FFFFFF"/>
        </w:rPr>
        <w:t xml:space="preserve">nogmaals gevraagd en </w:t>
      </w:r>
      <w:r w:rsidRPr="0033462E">
        <w:rPr>
          <w:rFonts w:ascii="Arial" w:hAnsi="Arial" w:cs="Arial"/>
          <w:sz w:val="20"/>
          <w:szCs w:val="20"/>
          <w:shd w:val="clear" w:color="auto" w:fill="FFFFFF"/>
        </w:rPr>
        <w:t xml:space="preserve">mailt dit </w:t>
      </w:r>
      <w:proofErr w:type="spellStart"/>
      <w:r w:rsidRPr="0033462E">
        <w:rPr>
          <w:rFonts w:ascii="Arial" w:hAnsi="Arial" w:cs="Arial"/>
          <w:sz w:val="20"/>
          <w:szCs w:val="20"/>
          <w:shd w:val="clear" w:color="auto" w:fill="FFFFFF"/>
        </w:rPr>
        <w:t>zsm</w:t>
      </w:r>
      <w:proofErr w:type="spellEnd"/>
    </w:p>
    <w:p w:rsidR="0033462E" w:rsidRPr="0033462E" w:rsidRDefault="0033462E" w:rsidP="003346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  <w:t>Dromenvanger:</w:t>
      </w:r>
    </w:p>
    <w:p w:rsidR="0033462E" w:rsidRDefault="0033462E" w:rsidP="0033462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Geen reactie ontvangen; </w:t>
      </w:r>
      <w:r w:rsidR="00EB66E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Elly </w:t>
      </w:r>
      <w:r w:rsidRPr="0033462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nogmaals </w:t>
      </w:r>
      <w:r w:rsidR="00EB66E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 xml:space="preserve">gevraagd en mailt dit </w:t>
      </w:r>
      <w:proofErr w:type="spellStart"/>
      <w:r w:rsidR="00EB66EE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zsm</w:t>
      </w:r>
      <w:proofErr w:type="spellEnd"/>
    </w:p>
    <w:p w:rsidR="00B63891" w:rsidRDefault="00B63891" w:rsidP="0033462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nl-NL"/>
        </w:rPr>
      </w:pPr>
    </w:p>
    <w:p w:rsidR="0033462E" w:rsidRPr="00B63891" w:rsidRDefault="00B63891" w:rsidP="00B63891">
      <w:pPr>
        <w:shd w:val="clear" w:color="auto" w:fill="FFFFFF"/>
        <w:spacing w:after="0" w:line="240" w:lineRule="auto"/>
        <w:rPr>
          <w:rFonts w:ascii="Arial" w:hAnsi="Arial" w:cs="Arial"/>
          <w:color w:val="0070C0"/>
          <w:shd w:val="clear" w:color="auto" w:fill="FFFFFF"/>
        </w:rPr>
      </w:pPr>
      <w:r w:rsidRPr="00B63891">
        <w:rPr>
          <w:rFonts w:ascii="Arial" w:eastAsia="Times New Roman" w:hAnsi="Arial" w:cs="Arial"/>
          <w:b/>
          <w:color w:val="0070C0"/>
          <w:sz w:val="20"/>
          <w:szCs w:val="20"/>
          <w:lang w:eastAsia="nl-NL"/>
        </w:rPr>
        <w:t xml:space="preserve">LOVS: </w:t>
      </w:r>
      <w:r w:rsidRPr="00B63891">
        <w:rPr>
          <w:rFonts w:ascii="Arial" w:eastAsia="Times New Roman" w:hAnsi="Arial" w:cs="Arial"/>
          <w:color w:val="0070C0"/>
          <w:sz w:val="20"/>
          <w:szCs w:val="20"/>
          <w:lang w:eastAsia="nl-NL"/>
        </w:rPr>
        <w:t>zoekt Miranda uit en bespreekt mogelijkheden voortgang in Stuurgroep</w:t>
      </w:r>
    </w:p>
    <w:p w:rsidR="00AE644E" w:rsidRPr="00AE644E" w:rsidRDefault="00AE644E">
      <w:pPr>
        <w:rPr>
          <w:rFonts w:ascii="Calibri" w:hAnsi="Calibri"/>
          <w:color w:val="0000FF"/>
          <w:shd w:val="clear" w:color="auto" w:fill="FFFFFF"/>
        </w:rPr>
      </w:pPr>
    </w:p>
    <w:sectPr w:rsidR="00AE644E" w:rsidRPr="00AE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30656"/>
    <w:multiLevelType w:val="hybridMultilevel"/>
    <w:tmpl w:val="C1D831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90F0A"/>
    <w:multiLevelType w:val="multilevel"/>
    <w:tmpl w:val="42D4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4E"/>
    <w:rsid w:val="0033462E"/>
    <w:rsid w:val="009E159D"/>
    <w:rsid w:val="00A31867"/>
    <w:rsid w:val="00AE644E"/>
    <w:rsid w:val="00B63891"/>
    <w:rsid w:val="00EB66EE"/>
    <w:rsid w:val="00F1309D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A9FDA"/>
  <w15:chartTrackingRefBased/>
  <w15:docId w15:val="{AA62D00F-EC12-4407-995D-6E1C0E4E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31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320DFB9A.dotm</Template>
  <TotalTime>2993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Corien van Casteren</dc:creator>
  <cp:keywords/>
  <dc:description/>
  <cp:lastModifiedBy>Corien van Casteren</cp:lastModifiedBy>
  <cp:revision>5</cp:revision>
  <dcterms:created xsi:type="dcterms:W3CDTF">2018-02-16T11:47:00Z</dcterms:created>
  <dcterms:modified xsi:type="dcterms:W3CDTF">2018-02-18T14:04:00Z</dcterms:modified>
</cp:coreProperties>
</file>