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"/>
        <w:gridCol w:w="8308"/>
        <w:gridCol w:w="1100"/>
        <w:gridCol w:w="1521"/>
      </w:tblGrid>
      <w:tr w:rsidR="00543533" w:rsidRPr="007B15F9" w:rsidTr="00187F8E">
        <w:trPr>
          <w:cantSplit/>
          <w:trHeight w:val="557"/>
          <w:tblHeader/>
        </w:trPr>
        <w:tc>
          <w:tcPr>
            <w:tcW w:w="0" w:type="auto"/>
            <w:shd w:val="clear" w:color="auto" w:fill="4F81BD" w:themeFill="accent1"/>
            <w:vAlign w:val="center"/>
            <w:hideMark/>
          </w:tcPr>
          <w:p w:rsidR="00543533" w:rsidRPr="007B15F9" w:rsidRDefault="00543533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Nr.</w:t>
            </w:r>
          </w:p>
        </w:tc>
        <w:tc>
          <w:tcPr>
            <w:tcW w:w="8308" w:type="dxa"/>
            <w:shd w:val="clear" w:color="auto" w:fill="4F81BD" w:themeFill="accent1"/>
            <w:vAlign w:val="center"/>
            <w:hideMark/>
          </w:tcPr>
          <w:p w:rsidR="00543533" w:rsidRPr="007B15F9" w:rsidRDefault="00543533" w:rsidP="008735CB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Omschrijving </w:t>
            </w:r>
            <w:r w:rsidR="00BB163B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Specifieke</w:t>
            </w:r>
            <w:r w:rsidRPr="00146E02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 eisen</w:t>
            </w:r>
            <w:r w:rsidR="00C1267D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 Perceel </w:t>
            </w:r>
            <w:r w:rsidR="00BB163B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I (</w:t>
            </w:r>
            <w:r w:rsidR="008735CB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P</w:t>
            </w:r>
            <w:r w:rsidR="00BB163B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ersonenauto’s)</w:t>
            </w:r>
          </w:p>
        </w:tc>
        <w:tc>
          <w:tcPr>
            <w:tcW w:w="1100" w:type="dxa"/>
            <w:shd w:val="clear" w:color="auto" w:fill="4F81BD" w:themeFill="accent1"/>
            <w:vAlign w:val="center"/>
            <w:hideMark/>
          </w:tcPr>
          <w:p w:rsidR="00543533" w:rsidRPr="007B15F9" w:rsidRDefault="00543533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Ja/Nee</w:t>
            </w:r>
          </w:p>
        </w:tc>
        <w:tc>
          <w:tcPr>
            <w:tcW w:w="1521" w:type="dxa"/>
            <w:shd w:val="clear" w:color="auto" w:fill="4F81BD" w:themeFill="accent1"/>
            <w:vAlign w:val="center"/>
            <w:hideMark/>
          </w:tcPr>
          <w:p w:rsidR="00543533" w:rsidRPr="007B15F9" w:rsidRDefault="00543533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Opmerking</w:t>
            </w:r>
          </w:p>
        </w:tc>
      </w:tr>
      <w:tr w:rsidR="00146E02" w:rsidRPr="00617BCE" w:rsidTr="00187F8E">
        <w:trPr>
          <w:cantSplit/>
          <w:trHeight w:val="507"/>
        </w:trPr>
        <w:tc>
          <w:tcPr>
            <w:tcW w:w="0" w:type="auto"/>
            <w:shd w:val="clear" w:color="auto" w:fill="auto"/>
            <w:vAlign w:val="bottom"/>
            <w:hideMark/>
          </w:tcPr>
          <w:p w:rsidR="00146E02" w:rsidRPr="00617BCE" w:rsidRDefault="00F50040" w:rsidP="00F50040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SE-101</w:t>
            </w:r>
          </w:p>
        </w:tc>
        <w:tc>
          <w:tcPr>
            <w:tcW w:w="8308" w:type="dxa"/>
            <w:shd w:val="clear" w:color="auto" w:fill="auto"/>
            <w:vAlign w:val="center"/>
            <w:hideMark/>
          </w:tcPr>
          <w:p w:rsidR="00F50040" w:rsidRDefault="00F5004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BB163B" w:rsidRPr="00F50040" w:rsidRDefault="00BB163B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 xml:space="preserve">Voertuigen </w:t>
            </w:r>
            <w:r w:rsidRPr="00BB163B">
              <w:rPr>
                <w:rFonts w:eastAsia="Times New Roman" w:cs="Times New Roman"/>
                <w:szCs w:val="20"/>
                <w:lang w:eastAsia="nl-NL"/>
              </w:rPr>
              <w:t>zijn voor zien van minimaa</w:t>
            </w:r>
            <w:r w:rsidR="00311E4F">
              <w:rPr>
                <w:rFonts w:eastAsia="Times New Roman" w:cs="Times New Roman"/>
                <w:szCs w:val="20"/>
                <w:lang w:eastAsia="nl-NL"/>
              </w:rPr>
              <w:t>l vier zitplaatsen(volwassenen).</w:t>
            </w:r>
          </w:p>
        </w:tc>
        <w:tc>
          <w:tcPr>
            <w:tcW w:w="1100" w:type="dxa"/>
            <w:shd w:val="clear" w:color="auto" w:fill="auto"/>
            <w:hideMark/>
          </w:tcPr>
          <w:p w:rsidR="00146E02" w:rsidRPr="00617BCE" w:rsidRDefault="00146E02" w:rsidP="00BB163B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1521" w:type="dxa"/>
            <w:shd w:val="clear" w:color="auto" w:fill="auto"/>
            <w:hideMark/>
          </w:tcPr>
          <w:p w:rsidR="00146E02" w:rsidRPr="00617BCE" w:rsidRDefault="00146E02" w:rsidP="00BB163B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</w:p>
        </w:tc>
      </w:tr>
      <w:tr w:rsidR="00BB163B" w:rsidRPr="00617BCE" w:rsidTr="00187F8E">
        <w:trPr>
          <w:cantSplit/>
          <w:trHeight w:val="507"/>
        </w:trPr>
        <w:tc>
          <w:tcPr>
            <w:tcW w:w="0" w:type="auto"/>
            <w:shd w:val="clear" w:color="auto" w:fill="auto"/>
            <w:vAlign w:val="bottom"/>
          </w:tcPr>
          <w:p w:rsidR="00BB163B" w:rsidRDefault="00F50040" w:rsidP="00F50040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SE-102</w:t>
            </w:r>
          </w:p>
        </w:tc>
        <w:tc>
          <w:tcPr>
            <w:tcW w:w="8308" w:type="dxa"/>
            <w:shd w:val="clear" w:color="auto" w:fill="auto"/>
            <w:vAlign w:val="center"/>
          </w:tcPr>
          <w:p w:rsidR="00F50040" w:rsidRDefault="00F5004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BB163B" w:rsidRDefault="00BB163B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>De voertuigen zijn voorzien van 5 deuren.</w:t>
            </w:r>
          </w:p>
        </w:tc>
        <w:tc>
          <w:tcPr>
            <w:tcW w:w="1100" w:type="dxa"/>
            <w:shd w:val="clear" w:color="auto" w:fill="auto"/>
          </w:tcPr>
          <w:p w:rsidR="00BB163B" w:rsidRDefault="00BB163B" w:rsidP="00BB163B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</w:p>
        </w:tc>
        <w:tc>
          <w:tcPr>
            <w:tcW w:w="1521" w:type="dxa"/>
            <w:shd w:val="clear" w:color="auto" w:fill="auto"/>
          </w:tcPr>
          <w:p w:rsidR="00BB163B" w:rsidRPr="00617BCE" w:rsidRDefault="00BB163B" w:rsidP="00BB163B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</w:p>
        </w:tc>
      </w:tr>
      <w:tr w:rsidR="00146E02" w:rsidRPr="00617BCE" w:rsidTr="00187F8E">
        <w:trPr>
          <w:cantSplit/>
          <w:trHeight w:val="259"/>
        </w:trPr>
        <w:tc>
          <w:tcPr>
            <w:tcW w:w="0" w:type="auto"/>
            <w:shd w:val="clear" w:color="auto" w:fill="auto"/>
            <w:vAlign w:val="bottom"/>
            <w:hideMark/>
          </w:tcPr>
          <w:p w:rsidR="00146E02" w:rsidRDefault="00F50040" w:rsidP="00F50040">
            <w:r>
              <w:t>SE-103</w:t>
            </w:r>
          </w:p>
        </w:tc>
        <w:tc>
          <w:tcPr>
            <w:tcW w:w="8308" w:type="dxa"/>
            <w:shd w:val="clear" w:color="auto" w:fill="auto"/>
            <w:vAlign w:val="center"/>
            <w:hideMark/>
          </w:tcPr>
          <w:p w:rsidR="00F50040" w:rsidRDefault="00F50040" w:rsidP="00F50040">
            <w:pPr>
              <w:contextualSpacing w:val="0"/>
              <w:rPr>
                <w:rFonts w:eastAsia="Times New Roman" w:cs="Times New Roman"/>
                <w:szCs w:val="20"/>
                <w:lang w:eastAsia="nl-NL"/>
              </w:rPr>
            </w:pPr>
          </w:p>
          <w:p w:rsidR="00BB163B" w:rsidRPr="00BB163B" w:rsidRDefault="00BB163B" w:rsidP="00F50040">
            <w:pPr>
              <w:contextualSpacing w:val="0"/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>De a</w:t>
            </w:r>
            <w:r w:rsidRPr="00BB163B">
              <w:rPr>
                <w:rFonts w:eastAsia="Times New Roman" w:cs="Times New Roman"/>
                <w:szCs w:val="20"/>
                <w:lang w:eastAsia="nl-NL"/>
              </w:rPr>
              <w:t xml:space="preserve">chterbank </w:t>
            </w:r>
            <w:r>
              <w:rPr>
                <w:rFonts w:eastAsia="Times New Roman" w:cs="Times New Roman"/>
                <w:szCs w:val="20"/>
                <w:lang w:eastAsia="nl-NL"/>
              </w:rPr>
              <w:t xml:space="preserve">is </w:t>
            </w:r>
            <w:r w:rsidRPr="00BB163B">
              <w:rPr>
                <w:rFonts w:eastAsia="Times New Roman" w:cs="Times New Roman"/>
                <w:szCs w:val="20"/>
                <w:lang w:eastAsia="nl-NL"/>
              </w:rPr>
              <w:t>in delen neerklapbaar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hideMark/>
          </w:tcPr>
          <w:p w:rsidR="00146E02" w:rsidRDefault="00146E02" w:rsidP="00BB163B"/>
        </w:tc>
        <w:tc>
          <w:tcPr>
            <w:tcW w:w="1521" w:type="dxa"/>
            <w:shd w:val="clear" w:color="auto" w:fill="auto"/>
            <w:hideMark/>
          </w:tcPr>
          <w:p w:rsidR="00146E02" w:rsidRDefault="00146E02" w:rsidP="00BB163B"/>
        </w:tc>
      </w:tr>
      <w:tr w:rsidR="00146E02" w:rsidRPr="00617BCE" w:rsidTr="00187F8E">
        <w:trPr>
          <w:cantSplit/>
          <w:trHeight w:val="553"/>
        </w:trPr>
        <w:tc>
          <w:tcPr>
            <w:tcW w:w="0" w:type="auto"/>
            <w:shd w:val="clear" w:color="auto" w:fill="auto"/>
            <w:vAlign w:val="bottom"/>
          </w:tcPr>
          <w:p w:rsidR="00146E02" w:rsidRDefault="00F50040" w:rsidP="00F50040">
            <w:r>
              <w:t>SE-104</w:t>
            </w:r>
          </w:p>
        </w:tc>
        <w:tc>
          <w:tcPr>
            <w:tcW w:w="8308" w:type="dxa"/>
            <w:shd w:val="clear" w:color="auto" w:fill="auto"/>
            <w:vAlign w:val="center"/>
          </w:tcPr>
          <w:p w:rsidR="00F50040" w:rsidRDefault="00F50040" w:rsidP="00F50040"/>
          <w:p w:rsidR="00CD0E9A" w:rsidRPr="00EA6F24" w:rsidRDefault="00BB163B" w:rsidP="00F50040">
            <w:r w:rsidRPr="00BB163B">
              <w:t>Alle stoelen zijn voorzien van hoofdsteunen.</w:t>
            </w:r>
          </w:p>
        </w:tc>
        <w:tc>
          <w:tcPr>
            <w:tcW w:w="1100" w:type="dxa"/>
            <w:shd w:val="clear" w:color="auto" w:fill="auto"/>
          </w:tcPr>
          <w:p w:rsidR="00146E02" w:rsidRDefault="00146E02" w:rsidP="00BB163B"/>
        </w:tc>
        <w:tc>
          <w:tcPr>
            <w:tcW w:w="1521" w:type="dxa"/>
            <w:shd w:val="clear" w:color="auto" w:fill="auto"/>
          </w:tcPr>
          <w:p w:rsidR="00146E02" w:rsidRDefault="00146E02" w:rsidP="00BB163B"/>
        </w:tc>
      </w:tr>
      <w:tr w:rsidR="00146E02" w:rsidRPr="00617BCE" w:rsidTr="00187F8E">
        <w:trPr>
          <w:cantSplit/>
          <w:trHeight w:val="520"/>
        </w:trPr>
        <w:tc>
          <w:tcPr>
            <w:tcW w:w="0" w:type="auto"/>
            <w:shd w:val="clear" w:color="auto" w:fill="auto"/>
            <w:vAlign w:val="bottom"/>
          </w:tcPr>
          <w:p w:rsidR="00146E02" w:rsidRDefault="00F50040" w:rsidP="00F50040">
            <w:r>
              <w:t>SE-105</w:t>
            </w:r>
          </w:p>
        </w:tc>
        <w:tc>
          <w:tcPr>
            <w:tcW w:w="8308" w:type="dxa"/>
            <w:shd w:val="clear" w:color="auto" w:fill="auto"/>
            <w:vAlign w:val="center"/>
          </w:tcPr>
          <w:p w:rsidR="00F50040" w:rsidRDefault="00F50040" w:rsidP="00F50040"/>
          <w:p w:rsidR="00BB163B" w:rsidRPr="00C44694" w:rsidRDefault="00BB163B" w:rsidP="00F50040">
            <w:r w:rsidRPr="00311E4F">
              <w:t>De voertuigen vallen binnen het A, B, C segment</w:t>
            </w:r>
            <w:r w:rsidR="00935827">
              <w:t>.</w:t>
            </w:r>
          </w:p>
        </w:tc>
        <w:tc>
          <w:tcPr>
            <w:tcW w:w="1100" w:type="dxa"/>
            <w:shd w:val="clear" w:color="auto" w:fill="auto"/>
          </w:tcPr>
          <w:p w:rsidR="00146E02" w:rsidRDefault="00146E02" w:rsidP="00BB163B"/>
        </w:tc>
        <w:tc>
          <w:tcPr>
            <w:tcW w:w="1521" w:type="dxa"/>
            <w:shd w:val="clear" w:color="auto" w:fill="auto"/>
          </w:tcPr>
          <w:p w:rsidR="00146E02" w:rsidRDefault="00146E02" w:rsidP="00BB163B"/>
        </w:tc>
      </w:tr>
    </w:tbl>
    <w:p w:rsidR="00B5589E" w:rsidRDefault="00B5589E" w:rsidP="00BB163B"/>
    <w:p w:rsidR="00BB163B" w:rsidRDefault="00BB163B" w:rsidP="00BB163B"/>
    <w:p w:rsidR="00BB163B" w:rsidRDefault="00BB163B" w:rsidP="00BB163B"/>
    <w:p w:rsidR="004D57B0" w:rsidRDefault="004D57B0" w:rsidP="00BB163B"/>
    <w:p w:rsidR="004D57B0" w:rsidRDefault="004D57B0" w:rsidP="00BB163B"/>
    <w:p w:rsidR="004D57B0" w:rsidRDefault="004D57B0" w:rsidP="00BB163B"/>
    <w:p w:rsidR="004D57B0" w:rsidRDefault="004D57B0" w:rsidP="00BB163B"/>
    <w:p w:rsidR="004D57B0" w:rsidRDefault="004D57B0" w:rsidP="00BB163B"/>
    <w:p w:rsidR="004D57B0" w:rsidRDefault="004D57B0" w:rsidP="00BB163B"/>
    <w:p w:rsidR="004D57B0" w:rsidRDefault="004D57B0" w:rsidP="00BB163B"/>
    <w:p w:rsidR="004D57B0" w:rsidRDefault="004D57B0" w:rsidP="00BB163B"/>
    <w:p w:rsidR="00BB163B" w:rsidRDefault="00BB163B" w:rsidP="00BB163B"/>
    <w:p w:rsidR="00BB163B" w:rsidRDefault="00BB163B" w:rsidP="00BB163B"/>
    <w:p w:rsidR="00BB163B" w:rsidRDefault="00BB163B" w:rsidP="00BB163B"/>
    <w:p w:rsidR="00BB163B" w:rsidRDefault="00BB163B" w:rsidP="00BB163B">
      <w:bookmarkStart w:id="0" w:name="_GoBack"/>
      <w:bookmarkEnd w:id="0"/>
    </w:p>
    <w:p w:rsidR="00BB163B" w:rsidRDefault="00BB163B" w:rsidP="00BB163B"/>
    <w:p w:rsidR="00BB163B" w:rsidRDefault="00BB163B" w:rsidP="00BB163B"/>
    <w:tbl>
      <w:tblPr>
        <w:tblW w:w="0" w:type="auto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"/>
        <w:gridCol w:w="8308"/>
        <w:gridCol w:w="1100"/>
        <w:gridCol w:w="1521"/>
      </w:tblGrid>
      <w:tr w:rsidR="008A0068" w:rsidRPr="007B15F9" w:rsidTr="00187F8E">
        <w:trPr>
          <w:cantSplit/>
          <w:trHeight w:val="557"/>
          <w:tblHeader/>
        </w:trPr>
        <w:tc>
          <w:tcPr>
            <w:tcW w:w="0" w:type="auto"/>
            <w:shd w:val="clear" w:color="auto" w:fill="00B050"/>
            <w:vAlign w:val="center"/>
            <w:hideMark/>
          </w:tcPr>
          <w:p w:rsidR="008A0068" w:rsidRPr="007B15F9" w:rsidRDefault="008A0068" w:rsidP="008A0068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lastRenderedPageBreak/>
              <w:t>Nr.</w:t>
            </w:r>
          </w:p>
        </w:tc>
        <w:tc>
          <w:tcPr>
            <w:tcW w:w="8308" w:type="dxa"/>
            <w:shd w:val="clear" w:color="auto" w:fill="00B050"/>
            <w:vAlign w:val="center"/>
            <w:hideMark/>
          </w:tcPr>
          <w:p w:rsidR="008A0068" w:rsidRPr="007B15F9" w:rsidRDefault="008A0068" w:rsidP="008735CB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Omschrijving Specifieke</w:t>
            </w:r>
            <w:r w:rsidRPr="00146E02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 eisen</w:t>
            </w: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 Perceel II (kleine </w:t>
            </w:r>
            <w:r w:rsidR="008735CB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B</w:t>
            </w: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estelauto’s)</w:t>
            </w:r>
          </w:p>
        </w:tc>
        <w:tc>
          <w:tcPr>
            <w:tcW w:w="1100" w:type="dxa"/>
            <w:shd w:val="clear" w:color="auto" w:fill="00B050"/>
            <w:vAlign w:val="center"/>
            <w:hideMark/>
          </w:tcPr>
          <w:p w:rsidR="008A0068" w:rsidRPr="007B15F9" w:rsidRDefault="008A0068" w:rsidP="008A0068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Ja/Nee</w:t>
            </w:r>
          </w:p>
        </w:tc>
        <w:tc>
          <w:tcPr>
            <w:tcW w:w="1521" w:type="dxa"/>
            <w:shd w:val="clear" w:color="auto" w:fill="00B050"/>
            <w:vAlign w:val="center"/>
            <w:hideMark/>
          </w:tcPr>
          <w:p w:rsidR="008A0068" w:rsidRPr="007B15F9" w:rsidRDefault="008A0068" w:rsidP="008A0068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Opmerking</w:t>
            </w:r>
          </w:p>
        </w:tc>
      </w:tr>
      <w:tr w:rsidR="008A0068" w:rsidRPr="00617BCE" w:rsidTr="00187F8E">
        <w:trPr>
          <w:cantSplit/>
          <w:trHeight w:val="507"/>
        </w:trPr>
        <w:tc>
          <w:tcPr>
            <w:tcW w:w="0" w:type="auto"/>
            <w:shd w:val="clear" w:color="auto" w:fill="auto"/>
            <w:vAlign w:val="bottom"/>
            <w:hideMark/>
          </w:tcPr>
          <w:p w:rsidR="008A0068" w:rsidRPr="00617BCE" w:rsidRDefault="00F50040" w:rsidP="00F50040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SE-201</w:t>
            </w:r>
          </w:p>
        </w:tc>
        <w:tc>
          <w:tcPr>
            <w:tcW w:w="8308" w:type="dxa"/>
            <w:shd w:val="clear" w:color="auto" w:fill="auto"/>
            <w:vAlign w:val="bottom"/>
            <w:hideMark/>
          </w:tcPr>
          <w:p w:rsidR="008A0068" w:rsidRPr="00AD0599" w:rsidRDefault="00AD0599" w:rsidP="00F50040">
            <w:pPr>
              <w:rPr>
                <w:rFonts w:eastAsia="Times New Roman" w:cs="Times New Roman"/>
                <w:szCs w:val="20"/>
                <w:highlight w:val="yellow"/>
                <w:lang w:eastAsia="nl-NL"/>
              </w:rPr>
            </w:pPr>
            <w:r w:rsidRPr="00311E4F">
              <w:rPr>
                <w:rFonts w:eastAsia="Times New Roman" w:cs="Times New Roman"/>
                <w:szCs w:val="20"/>
                <w:lang w:eastAsia="nl-NL"/>
              </w:rPr>
              <w:t>Voertuigen zijn voorzien van een enkele cabine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:rsidR="008A0068" w:rsidRPr="00617BCE" w:rsidRDefault="008A0068" w:rsidP="00F50040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8A0068" w:rsidRPr="00617BCE" w:rsidRDefault="008A0068" w:rsidP="00F50040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</w:p>
        </w:tc>
      </w:tr>
      <w:tr w:rsidR="008A0068" w:rsidRPr="00617BCE" w:rsidTr="00187F8E">
        <w:trPr>
          <w:cantSplit/>
          <w:trHeight w:val="446"/>
        </w:trPr>
        <w:tc>
          <w:tcPr>
            <w:tcW w:w="0" w:type="auto"/>
            <w:shd w:val="clear" w:color="auto" w:fill="auto"/>
            <w:vAlign w:val="bottom"/>
          </w:tcPr>
          <w:p w:rsidR="008A0068" w:rsidRDefault="00F50040" w:rsidP="00F50040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SE-202</w:t>
            </w:r>
          </w:p>
        </w:tc>
        <w:tc>
          <w:tcPr>
            <w:tcW w:w="8308" w:type="dxa"/>
            <w:shd w:val="clear" w:color="auto" w:fill="auto"/>
            <w:vAlign w:val="bottom"/>
          </w:tcPr>
          <w:p w:rsidR="008A0068" w:rsidRDefault="008735CB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 xml:space="preserve">Voertuigen 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zijn voorzien van twee zitplaatsen</w:t>
            </w:r>
            <w:r w:rsidR="009B4B90">
              <w:rPr>
                <w:rFonts w:eastAsia="Times New Roman" w:cs="Times New Roman"/>
                <w:szCs w:val="20"/>
                <w:lang w:eastAsia="nl-NL"/>
              </w:rPr>
              <w:t xml:space="preserve"> (bestuurder en bijrijder)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8A0068" w:rsidRDefault="008A0068" w:rsidP="00F50040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</w:p>
        </w:tc>
        <w:tc>
          <w:tcPr>
            <w:tcW w:w="1521" w:type="dxa"/>
            <w:shd w:val="clear" w:color="auto" w:fill="auto"/>
            <w:vAlign w:val="bottom"/>
          </w:tcPr>
          <w:p w:rsidR="008A0068" w:rsidRPr="00617BCE" w:rsidRDefault="008A0068" w:rsidP="00F50040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</w:p>
        </w:tc>
      </w:tr>
      <w:tr w:rsidR="008A0068" w:rsidRPr="00617BCE" w:rsidTr="00187F8E">
        <w:trPr>
          <w:cantSplit/>
          <w:trHeight w:val="259"/>
        </w:trPr>
        <w:tc>
          <w:tcPr>
            <w:tcW w:w="0" w:type="auto"/>
            <w:shd w:val="clear" w:color="auto" w:fill="auto"/>
            <w:vAlign w:val="bottom"/>
            <w:hideMark/>
          </w:tcPr>
          <w:p w:rsidR="00F50040" w:rsidRDefault="00F50040" w:rsidP="00F50040">
            <w:r>
              <w:t>SE-203</w:t>
            </w:r>
          </w:p>
        </w:tc>
        <w:tc>
          <w:tcPr>
            <w:tcW w:w="8308" w:type="dxa"/>
            <w:shd w:val="clear" w:color="auto" w:fill="auto"/>
            <w:vAlign w:val="bottom"/>
            <w:hideMark/>
          </w:tcPr>
          <w:p w:rsidR="00F50040" w:rsidRDefault="00F50040" w:rsidP="00F50040">
            <w:pPr>
              <w:contextualSpacing w:val="0"/>
              <w:rPr>
                <w:rFonts w:eastAsia="Times New Roman" w:cs="Times New Roman"/>
                <w:szCs w:val="20"/>
                <w:lang w:eastAsia="nl-NL"/>
              </w:rPr>
            </w:pPr>
          </w:p>
          <w:p w:rsidR="008A0068" w:rsidRPr="00BB163B" w:rsidRDefault="008735CB" w:rsidP="00F50040">
            <w:pPr>
              <w:contextualSpacing w:val="0"/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 xml:space="preserve">Voertuigen 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zijn voorzien van een rechter schuifdeur met ruit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:rsidR="008A0068" w:rsidRDefault="008A0068" w:rsidP="00F50040"/>
        </w:tc>
        <w:tc>
          <w:tcPr>
            <w:tcW w:w="1521" w:type="dxa"/>
            <w:shd w:val="clear" w:color="auto" w:fill="auto"/>
            <w:vAlign w:val="bottom"/>
            <w:hideMark/>
          </w:tcPr>
          <w:p w:rsidR="008A0068" w:rsidRDefault="008A0068" w:rsidP="00F50040"/>
        </w:tc>
      </w:tr>
      <w:tr w:rsidR="008A0068" w:rsidRPr="00617BCE" w:rsidTr="00187F8E">
        <w:trPr>
          <w:cantSplit/>
          <w:trHeight w:val="456"/>
        </w:trPr>
        <w:tc>
          <w:tcPr>
            <w:tcW w:w="0" w:type="auto"/>
            <w:shd w:val="clear" w:color="auto" w:fill="auto"/>
            <w:vAlign w:val="bottom"/>
          </w:tcPr>
          <w:p w:rsidR="008A0068" w:rsidRDefault="00F50040" w:rsidP="00F50040">
            <w:r>
              <w:t>SE-204</w:t>
            </w:r>
          </w:p>
        </w:tc>
        <w:tc>
          <w:tcPr>
            <w:tcW w:w="8308" w:type="dxa"/>
            <w:shd w:val="clear" w:color="auto" w:fill="auto"/>
            <w:vAlign w:val="bottom"/>
          </w:tcPr>
          <w:p w:rsidR="00187F8E" w:rsidRDefault="00187F8E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8735CB" w:rsidRPr="008735CB" w:rsidRDefault="008735CB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 xml:space="preserve">Voertuigen 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zijn voorzien van twee asymmetrisch achterdeuren welke 180 graden geopend kunnen worden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8A0068" w:rsidRDefault="008A0068" w:rsidP="00F50040"/>
        </w:tc>
        <w:tc>
          <w:tcPr>
            <w:tcW w:w="1521" w:type="dxa"/>
            <w:shd w:val="clear" w:color="auto" w:fill="auto"/>
            <w:vAlign w:val="bottom"/>
          </w:tcPr>
          <w:p w:rsidR="008A0068" w:rsidRDefault="008A0068" w:rsidP="00F50040"/>
        </w:tc>
      </w:tr>
      <w:tr w:rsidR="008A0068" w:rsidRPr="00617BCE" w:rsidTr="00187F8E">
        <w:trPr>
          <w:cantSplit/>
          <w:trHeight w:val="520"/>
        </w:trPr>
        <w:tc>
          <w:tcPr>
            <w:tcW w:w="0" w:type="auto"/>
            <w:shd w:val="clear" w:color="auto" w:fill="auto"/>
            <w:vAlign w:val="bottom"/>
          </w:tcPr>
          <w:p w:rsidR="008A0068" w:rsidRDefault="00F50040" w:rsidP="00F50040">
            <w:r>
              <w:t>SE-205</w:t>
            </w:r>
          </w:p>
        </w:tc>
        <w:tc>
          <w:tcPr>
            <w:tcW w:w="8308" w:type="dxa"/>
            <w:shd w:val="clear" w:color="auto" w:fill="auto"/>
            <w:vAlign w:val="bottom"/>
          </w:tcPr>
          <w:p w:rsidR="00F50040" w:rsidRDefault="00F5004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8A0068" w:rsidRPr="00C44694" w:rsidRDefault="008735CB" w:rsidP="00F50040">
            <w:r>
              <w:rPr>
                <w:rFonts w:eastAsia="Times New Roman" w:cs="Times New Roman"/>
                <w:szCs w:val="20"/>
                <w:lang w:eastAsia="nl-NL"/>
              </w:rPr>
              <w:t xml:space="preserve">Voertuigen 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zijn voor zien van een verdiept tussenschot met ruit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8A0068" w:rsidRDefault="008A0068" w:rsidP="00F50040"/>
        </w:tc>
        <w:tc>
          <w:tcPr>
            <w:tcW w:w="1521" w:type="dxa"/>
            <w:shd w:val="clear" w:color="auto" w:fill="auto"/>
            <w:vAlign w:val="bottom"/>
          </w:tcPr>
          <w:p w:rsidR="008A0068" w:rsidRDefault="008A0068" w:rsidP="00F50040"/>
        </w:tc>
      </w:tr>
      <w:tr w:rsidR="008A0068" w:rsidRPr="00617BCE" w:rsidTr="00187F8E">
        <w:trPr>
          <w:cantSplit/>
          <w:trHeight w:val="502"/>
        </w:trPr>
        <w:tc>
          <w:tcPr>
            <w:tcW w:w="0" w:type="auto"/>
            <w:shd w:val="clear" w:color="auto" w:fill="auto"/>
            <w:vAlign w:val="bottom"/>
          </w:tcPr>
          <w:p w:rsidR="008A0068" w:rsidRDefault="00F50040" w:rsidP="00F50040">
            <w:r>
              <w:t>SE-206</w:t>
            </w:r>
          </w:p>
        </w:tc>
        <w:tc>
          <w:tcPr>
            <w:tcW w:w="8308" w:type="dxa"/>
            <w:shd w:val="clear" w:color="auto" w:fill="auto"/>
            <w:vAlign w:val="bottom"/>
          </w:tcPr>
          <w:p w:rsidR="00F50040" w:rsidRDefault="00F5004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8A0068" w:rsidRPr="00F50040" w:rsidRDefault="008735CB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>Voertuigen hebben een l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aadvermogen van minimaal 500</w:t>
            </w:r>
            <w:r>
              <w:rPr>
                <w:rFonts w:eastAsia="Times New Roman" w:cs="Times New Roman"/>
                <w:szCs w:val="20"/>
                <w:lang w:eastAsia="nl-NL"/>
              </w:rPr>
              <w:t xml:space="preserve"> 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kg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8A0068" w:rsidRDefault="008A0068" w:rsidP="00F50040"/>
        </w:tc>
        <w:tc>
          <w:tcPr>
            <w:tcW w:w="1521" w:type="dxa"/>
            <w:shd w:val="clear" w:color="auto" w:fill="auto"/>
            <w:vAlign w:val="bottom"/>
          </w:tcPr>
          <w:p w:rsidR="008A0068" w:rsidRDefault="008A0068" w:rsidP="00F50040"/>
        </w:tc>
      </w:tr>
      <w:tr w:rsidR="008A0068" w:rsidRPr="00617BCE" w:rsidTr="00187F8E">
        <w:trPr>
          <w:cantSplit/>
          <w:trHeight w:val="328"/>
        </w:trPr>
        <w:tc>
          <w:tcPr>
            <w:tcW w:w="0" w:type="auto"/>
            <w:shd w:val="clear" w:color="auto" w:fill="auto"/>
            <w:vAlign w:val="bottom"/>
          </w:tcPr>
          <w:p w:rsidR="008A0068" w:rsidRDefault="00F50040" w:rsidP="00F50040">
            <w:r>
              <w:t>SE-207</w:t>
            </w:r>
          </w:p>
        </w:tc>
        <w:tc>
          <w:tcPr>
            <w:tcW w:w="8308" w:type="dxa"/>
            <w:shd w:val="clear" w:color="auto" w:fill="auto"/>
            <w:vAlign w:val="bottom"/>
          </w:tcPr>
          <w:p w:rsidR="00F50040" w:rsidRDefault="00F5004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8735CB" w:rsidRPr="008735CB" w:rsidRDefault="008735CB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>Voertuigen hebben een t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otaal gewicht maximaal 2500</w:t>
            </w:r>
            <w:r>
              <w:rPr>
                <w:rFonts w:eastAsia="Times New Roman" w:cs="Times New Roman"/>
                <w:szCs w:val="20"/>
                <w:lang w:eastAsia="nl-NL"/>
              </w:rPr>
              <w:t xml:space="preserve"> 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kg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8A0068" w:rsidRDefault="008A0068" w:rsidP="00F50040"/>
        </w:tc>
        <w:tc>
          <w:tcPr>
            <w:tcW w:w="1521" w:type="dxa"/>
            <w:shd w:val="clear" w:color="auto" w:fill="auto"/>
            <w:vAlign w:val="bottom"/>
          </w:tcPr>
          <w:p w:rsidR="008A0068" w:rsidRDefault="008A0068" w:rsidP="00F50040"/>
        </w:tc>
      </w:tr>
      <w:tr w:rsidR="008A0068" w:rsidRPr="00617BCE" w:rsidTr="00187F8E">
        <w:trPr>
          <w:cantSplit/>
          <w:trHeight w:val="406"/>
        </w:trPr>
        <w:tc>
          <w:tcPr>
            <w:tcW w:w="0" w:type="auto"/>
            <w:shd w:val="clear" w:color="auto" w:fill="auto"/>
            <w:vAlign w:val="bottom"/>
          </w:tcPr>
          <w:p w:rsidR="008A0068" w:rsidRDefault="00F50040" w:rsidP="00F50040">
            <w:r>
              <w:t>SE-208</w:t>
            </w:r>
          </w:p>
        </w:tc>
        <w:tc>
          <w:tcPr>
            <w:tcW w:w="8308" w:type="dxa"/>
            <w:shd w:val="clear" w:color="auto" w:fill="auto"/>
            <w:vAlign w:val="bottom"/>
          </w:tcPr>
          <w:p w:rsidR="00F50040" w:rsidRDefault="00F5004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8A0068" w:rsidRPr="00F50040" w:rsidRDefault="008735CB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>Voertuigen hebben een l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aadvolume tussen de twee en drie kubieke meter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8A0068" w:rsidRDefault="008A0068" w:rsidP="00F50040"/>
        </w:tc>
        <w:tc>
          <w:tcPr>
            <w:tcW w:w="1521" w:type="dxa"/>
            <w:shd w:val="clear" w:color="auto" w:fill="auto"/>
            <w:vAlign w:val="bottom"/>
          </w:tcPr>
          <w:p w:rsidR="008A0068" w:rsidRDefault="008A0068" w:rsidP="00F50040"/>
        </w:tc>
      </w:tr>
      <w:tr w:rsidR="008A0068" w:rsidRPr="00617BCE" w:rsidTr="00187F8E">
        <w:trPr>
          <w:cantSplit/>
          <w:trHeight w:val="456"/>
        </w:trPr>
        <w:tc>
          <w:tcPr>
            <w:tcW w:w="0" w:type="auto"/>
            <w:shd w:val="clear" w:color="auto" w:fill="auto"/>
            <w:vAlign w:val="bottom"/>
          </w:tcPr>
          <w:p w:rsidR="008A0068" w:rsidRDefault="00F50040" w:rsidP="00F50040">
            <w:r>
              <w:t>SE-209</w:t>
            </w:r>
          </w:p>
        </w:tc>
        <w:tc>
          <w:tcPr>
            <w:tcW w:w="8308" w:type="dxa"/>
            <w:shd w:val="clear" w:color="auto" w:fill="auto"/>
            <w:vAlign w:val="bottom"/>
          </w:tcPr>
          <w:p w:rsidR="00F50040" w:rsidRDefault="00F5004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8A0068" w:rsidRPr="00C44694" w:rsidRDefault="008735CB" w:rsidP="00F50040">
            <w:r>
              <w:rPr>
                <w:rFonts w:eastAsia="Times New Roman" w:cs="Times New Roman"/>
                <w:szCs w:val="20"/>
                <w:lang w:eastAsia="nl-NL"/>
              </w:rPr>
              <w:t>Voertuigen hebben een l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aadvloerlengte 130cm of langer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8A0068" w:rsidRDefault="008A0068" w:rsidP="00F50040"/>
        </w:tc>
        <w:tc>
          <w:tcPr>
            <w:tcW w:w="1521" w:type="dxa"/>
            <w:shd w:val="clear" w:color="auto" w:fill="auto"/>
            <w:vAlign w:val="bottom"/>
          </w:tcPr>
          <w:p w:rsidR="008A0068" w:rsidRDefault="008A0068" w:rsidP="00F50040"/>
        </w:tc>
      </w:tr>
      <w:tr w:rsidR="008A0068" w:rsidRPr="00617BCE" w:rsidTr="00187F8E">
        <w:trPr>
          <w:cantSplit/>
          <w:trHeight w:val="438"/>
        </w:trPr>
        <w:tc>
          <w:tcPr>
            <w:tcW w:w="0" w:type="auto"/>
            <w:shd w:val="clear" w:color="auto" w:fill="auto"/>
            <w:vAlign w:val="bottom"/>
          </w:tcPr>
          <w:p w:rsidR="008A0068" w:rsidRDefault="00F50040" w:rsidP="00F50040">
            <w:r>
              <w:t>SE-210</w:t>
            </w:r>
          </w:p>
        </w:tc>
        <w:tc>
          <w:tcPr>
            <w:tcW w:w="8308" w:type="dxa"/>
            <w:shd w:val="clear" w:color="auto" w:fill="auto"/>
            <w:vAlign w:val="bottom"/>
          </w:tcPr>
          <w:p w:rsidR="00F50040" w:rsidRDefault="00F5004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8A0068" w:rsidRPr="00F50040" w:rsidRDefault="008735CB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>De m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 xml:space="preserve">inimale breedte tussen de wielkasten in de laadruimte </w:t>
            </w:r>
            <w:r>
              <w:rPr>
                <w:rFonts w:eastAsia="Times New Roman" w:cs="Times New Roman"/>
                <w:szCs w:val="20"/>
                <w:lang w:eastAsia="nl-NL"/>
              </w:rPr>
              <w:t xml:space="preserve">is 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110</w:t>
            </w:r>
            <w:r>
              <w:rPr>
                <w:rFonts w:eastAsia="Times New Roman" w:cs="Times New Roman"/>
                <w:szCs w:val="20"/>
                <w:lang w:eastAsia="nl-NL"/>
              </w:rPr>
              <w:t xml:space="preserve"> 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cm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8A0068" w:rsidRDefault="008A0068" w:rsidP="00F50040"/>
        </w:tc>
        <w:tc>
          <w:tcPr>
            <w:tcW w:w="1521" w:type="dxa"/>
            <w:shd w:val="clear" w:color="auto" w:fill="auto"/>
            <w:vAlign w:val="bottom"/>
          </w:tcPr>
          <w:p w:rsidR="008A0068" w:rsidRDefault="008A0068" w:rsidP="00F50040"/>
        </w:tc>
      </w:tr>
      <w:tr w:rsidR="008735CB" w:rsidRPr="00617BCE" w:rsidTr="00187F8E">
        <w:trPr>
          <w:cantSplit/>
          <w:trHeight w:val="438"/>
        </w:trPr>
        <w:tc>
          <w:tcPr>
            <w:tcW w:w="0" w:type="auto"/>
            <w:shd w:val="clear" w:color="auto" w:fill="auto"/>
            <w:vAlign w:val="bottom"/>
          </w:tcPr>
          <w:p w:rsidR="008735CB" w:rsidRDefault="00F50040" w:rsidP="00F50040">
            <w:r>
              <w:t>SE-211</w:t>
            </w:r>
          </w:p>
        </w:tc>
        <w:tc>
          <w:tcPr>
            <w:tcW w:w="8308" w:type="dxa"/>
            <w:shd w:val="clear" w:color="auto" w:fill="auto"/>
            <w:vAlign w:val="bottom"/>
          </w:tcPr>
          <w:p w:rsidR="00F50040" w:rsidRDefault="00F5004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8735CB" w:rsidRPr="00F50040" w:rsidRDefault="008735CB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>De h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 xml:space="preserve">oogte in laadruimte </w:t>
            </w:r>
            <w:r>
              <w:rPr>
                <w:rFonts w:eastAsia="Times New Roman" w:cs="Times New Roman"/>
                <w:szCs w:val="20"/>
                <w:lang w:eastAsia="nl-NL"/>
              </w:rPr>
              <w:t xml:space="preserve">is 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 xml:space="preserve">minimaal 110cm vanaf </w:t>
            </w:r>
            <w:r>
              <w:rPr>
                <w:rFonts w:eastAsia="Times New Roman" w:cs="Times New Roman"/>
                <w:szCs w:val="20"/>
                <w:lang w:eastAsia="nl-NL"/>
              </w:rPr>
              <w:t xml:space="preserve">de </w:t>
            </w:r>
            <w:r w:rsidRPr="008735CB">
              <w:rPr>
                <w:rFonts w:eastAsia="Times New Roman" w:cs="Times New Roman"/>
                <w:szCs w:val="20"/>
                <w:lang w:eastAsia="nl-NL"/>
              </w:rPr>
              <w:t>laadvloer naar dakspant</w:t>
            </w:r>
            <w:r>
              <w:rPr>
                <w:rFonts w:eastAsia="Times New Roman" w:cs="Times New Roman"/>
                <w:szCs w:val="20"/>
                <w:lang w:eastAsia="nl-NL"/>
              </w:rPr>
              <w:t>.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8735CB" w:rsidRDefault="008735CB" w:rsidP="00F50040"/>
        </w:tc>
        <w:tc>
          <w:tcPr>
            <w:tcW w:w="1521" w:type="dxa"/>
            <w:shd w:val="clear" w:color="auto" w:fill="auto"/>
            <w:vAlign w:val="bottom"/>
          </w:tcPr>
          <w:p w:rsidR="008735CB" w:rsidRDefault="008735CB" w:rsidP="00F50040"/>
        </w:tc>
      </w:tr>
      <w:tr w:rsidR="009B4B90" w:rsidRPr="00617BCE" w:rsidTr="00187F8E">
        <w:trPr>
          <w:cantSplit/>
          <w:trHeight w:val="438"/>
        </w:trPr>
        <w:tc>
          <w:tcPr>
            <w:tcW w:w="0" w:type="auto"/>
            <w:shd w:val="clear" w:color="auto" w:fill="auto"/>
            <w:vAlign w:val="bottom"/>
          </w:tcPr>
          <w:p w:rsidR="009B4B90" w:rsidRDefault="00F50040" w:rsidP="00F50040">
            <w:r>
              <w:t>SE-212</w:t>
            </w:r>
          </w:p>
        </w:tc>
        <w:tc>
          <w:tcPr>
            <w:tcW w:w="8308" w:type="dxa"/>
            <w:shd w:val="clear" w:color="auto" w:fill="auto"/>
            <w:vAlign w:val="bottom"/>
          </w:tcPr>
          <w:p w:rsidR="00F50040" w:rsidRDefault="00F5004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9B4B90" w:rsidRDefault="009B4B90" w:rsidP="00F50040">
            <w:pPr>
              <w:rPr>
                <w:rFonts w:eastAsia="Times New Roman" w:cs="Times New Roman"/>
                <w:szCs w:val="20"/>
                <w:lang w:eastAsia="nl-NL"/>
              </w:rPr>
            </w:pPr>
            <w:r w:rsidRPr="009B4B90">
              <w:rPr>
                <w:rFonts w:eastAsia="Times New Roman" w:cs="Times New Roman"/>
                <w:szCs w:val="20"/>
                <w:lang w:eastAsia="nl-NL"/>
              </w:rPr>
              <w:t>De laadruimte is voorzien van verlichting. De verlichting wordt ingeschakeld bij het openen van een van de achterdeuren</w:t>
            </w:r>
            <w:r w:rsidR="00F701B9">
              <w:rPr>
                <w:rFonts w:eastAsia="Times New Roman" w:cs="Times New Roman"/>
                <w:szCs w:val="20"/>
                <w:lang w:eastAsia="nl-NL"/>
              </w:rPr>
              <w:t xml:space="preserve"> en schuifdeuren</w:t>
            </w:r>
            <w:r w:rsidRPr="009B4B90">
              <w:rPr>
                <w:rFonts w:eastAsia="Times New Roman" w:cs="Times New Roman"/>
                <w:szCs w:val="20"/>
                <w:lang w:eastAsia="nl-NL"/>
              </w:rPr>
              <w:t xml:space="preserve"> en gaat uit bij het afsluiten van </w:t>
            </w:r>
            <w:r w:rsidR="00F701B9">
              <w:rPr>
                <w:rFonts w:eastAsia="Times New Roman" w:cs="Times New Roman"/>
                <w:szCs w:val="20"/>
                <w:lang w:eastAsia="nl-NL"/>
              </w:rPr>
              <w:t xml:space="preserve">de deuren dan wel </w:t>
            </w:r>
            <w:r w:rsidRPr="009B4B90">
              <w:rPr>
                <w:rFonts w:eastAsia="Times New Roman" w:cs="Times New Roman"/>
                <w:szCs w:val="20"/>
                <w:lang w:eastAsia="nl-NL"/>
              </w:rPr>
              <w:t>het voertuig.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B4B90" w:rsidRDefault="009B4B90" w:rsidP="00F50040"/>
        </w:tc>
        <w:tc>
          <w:tcPr>
            <w:tcW w:w="1521" w:type="dxa"/>
            <w:shd w:val="clear" w:color="auto" w:fill="auto"/>
            <w:vAlign w:val="bottom"/>
          </w:tcPr>
          <w:p w:rsidR="009B4B90" w:rsidRDefault="009B4B90" w:rsidP="00F50040"/>
        </w:tc>
      </w:tr>
    </w:tbl>
    <w:p w:rsidR="008A0068" w:rsidRDefault="008A0068" w:rsidP="00BB163B"/>
    <w:sectPr w:rsidR="008A0068" w:rsidSect="00146E02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55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DCA" w:rsidRDefault="00246DCA" w:rsidP="00421F4C">
      <w:r>
        <w:separator/>
      </w:r>
    </w:p>
  </w:endnote>
  <w:endnote w:type="continuationSeparator" w:id="0">
    <w:p w:rsidR="00246DCA" w:rsidRDefault="00246DCA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:rsidR="00246DCA" w:rsidRDefault="00246DCA">
            <w:pPr>
              <w:pStyle w:val="Voettekst"/>
              <w:jc w:val="right"/>
            </w:pPr>
            <w:r w:rsidRPr="00146E02">
              <w:rPr>
                <w:sz w:val="16"/>
                <w:szCs w:val="16"/>
              </w:rPr>
              <w:t xml:space="preserve">Pagina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PAGE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187F8E">
              <w:rPr>
                <w:bCs/>
                <w:noProof/>
                <w:sz w:val="16"/>
                <w:szCs w:val="16"/>
              </w:rPr>
              <w:t>1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  <w:r w:rsidRPr="00146E02">
              <w:rPr>
                <w:sz w:val="16"/>
                <w:szCs w:val="16"/>
              </w:rPr>
              <w:t xml:space="preserve"> van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NUMPAGES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187F8E">
              <w:rPr>
                <w:bCs/>
                <w:noProof/>
                <w:sz w:val="16"/>
                <w:szCs w:val="16"/>
              </w:rPr>
              <w:t>2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46DCA" w:rsidRPr="00146E02" w:rsidRDefault="00246DCA">
    <w:pPr>
      <w:pStyle w:val="Voettekst"/>
      <w:rPr>
        <w:sz w:val="16"/>
        <w:szCs w:val="16"/>
      </w:rPr>
    </w:pPr>
    <w:r>
      <w:rPr>
        <w:sz w:val="16"/>
        <w:szCs w:val="16"/>
      </w:rPr>
      <w:t>Zaaknummer: 586650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9258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46DCA" w:rsidRDefault="00246DCA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6DCA" w:rsidRDefault="00246DC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DCA" w:rsidRDefault="00246DCA" w:rsidP="00421F4C">
      <w:r>
        <w:separator/>
      </w:r>
    </w:p>
  </w:footnote>
  <w:footnote w:type="continuationSeparator" w:id="0">
    <w:p w:rsidR="00246DCA" w:rsidRDefault="00246DCA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DCA" w:rsidRPr="00146E02" w:rsidRDefault="00246DCA">
    <w:pPr>
      <w:pStyle w:val="Koptekst"/>
      <w:rPr>
        <w:rFonts w:eastAsia="Times New Roman" w:cs="Arial"/>
        <w:b/>
        <w:sz w:val="24"/>
        <w:szCs w:val="24"/>
        <w:lang w:eastAsia="nl-NL"/>
      </w:rPr>
    </w:pPr>
    <w:r>
      <w:rPr>
        <w:rFonts w:eastAsia="Times New Roman" w:cs="Arial"/>
        <w:b/>
        <w:sz w:val="24"/>
        <w:szCs w:val="24"/>
        <w:lang w:eastAsia="nl-NL"/>
      </w:rPr>
      <w:t xml:space="preserve">Bijlage </w:t>
    </w:r>
    <w:r w:rsidR="004D57B0">
      <w:rPr>
        <w:rFonts w:eastAsia="Times New Roman" w:cs="Arial"/>
        <w:b/>
        <w:sz w:val="24"/>
        <w:szCs w:val="24"/>
        <w:lang w:eastAsia="nl-NL"/>
      </w:rPr>
      <w:t>5</w:t>
    </w:r>
    <w:r>
      <w:rPr>
        <w:rFonts w:eastAsia="Times New Roman" w:cs="Arial"/>
        <w:b/>
        <w:sz w:val="24"/>
        <w:szCs w:val="24"/>
        <w:lang w:eastAsia="nl-NL"/>
      </w:rPr>
      <w:t>: Specifieke eisen Perceel I en II</w:t>
    </w:r>
    <w:r>
      <w:rPr>
        <w:rFonts w:eastAsia="Times New Roman" w:cs="Arial"/>
        <w:b/>
        <w:sz w:val="24"/>
        <w:szCs w:val="24"/>
        <w:lang w:eastAsia="nl-NL"/>
      </w:rPr>
      <w:tab/>
    </w:r>
    <w:r>
      <w:rPr>
        <w:rFonts w:eastAsia="Times New Roman" w:cs="Arial"/>
        <w:b/>
        <w:sz w:val="24"/>
        <w:szCs w:val="24"/>
        <w:lang w:eastAsia="nl-NL"/>
      </w:rPr>
      <w:tab/>
    </w:r>
    <w:r>
      <w:rPr>
        <w:rFonts w:eastAsia="Times New Roman" w:cs="Arial"/>
        <w:b/>
        <w:sz w:val="24"/>
        <w:szCs w:val="24"/>
        <w:lang w:eastAsia="nl-NL"/>
      </w:rPr>
      <w:tab/>
    </w:r>
    <w:r>
      <w:rPr>
        <w:rFonts w:eastAsia="Times New Roman" w:cs="Arial"/>
        <w:b/>
        <w:sz w:val="24"/>
        <w:szCs w:val="24"/>
        <w:lang w:eastAsia="nl-NL"/>
      </w:rPr>
      <w:tab/>
    </w:r>
    <w:r>
      <w:rPr>
        <w:rFonts w:eastAsia="Times New Roman" w:cs="Arial"/>
        <w:b/>
        <w:sz w:val="24"/>
        <w:szCs w:val="24"/>
        <w:lang w:eastAsia="nl-NL"/>
      </w:rPr>
      <w:tab/>
    </w:r>
    <w:r>
      <w:rPr>
        <w:rFonts w:eastAsia="Times New Roman" w:cs="Arial"/>
        <w:b/>
        <w:noProof/>
        <w:sz w:val="24"/>
        <w:szCs w:val="24"/>
        <w:lang w:eastAsia="nl-NL"/>
      </w:rPr>
      <w:drawing>
        <wp:inline distT="0" distB="0" distL="0" distR="0" wp14:anchorId="2E6A1307" wp14:editId="3668C358">
          <wp:extent cx="1238250" cy="1009650"/>
          <wp:effectExtent l="0" t="0" r="0" b="0"/>
          <wp:docPr id="1" name="Afbeelding 1" descr="M:\Mijn Documenten\Logo NOP\Logo 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Mijn Documenten\Logo NOP\Logo 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Times New Roman" w:cs="Arial"/>
        <w:b/>
        <w:sz w:val="24"/>
        <w:szCs w:val="24"/>
        <w:lang w:eastAsia="nl-NL"/>
      </w:rPr>
      <w:tab/>
    </w:r>
  </w:p>
  <w:p w:rsidR="00246DCA" w:rsidRDefault="00246DC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DCA" w:rsidRPr="00146E02" w:rsidRDefault="00246DCA">
    <w:pPr>
      <w:pStyle w:val="Koptekst"/>
      <w:rPr>
        <w:b/>
        <w:sz w:val="24"/>
        <w:szCs w:val="24"/>
      </w:rPr>
    </w:pPr>
    <w:r>
      <w:rPr>
        <w:b/>
        <w:sz w:val="24"/>
        <w:szCs w:val="24"/>
      </w:rPr>
      <w:t>Bijlage X: Programma van eisen en wensen Perceel I en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32BDE"/>
    <w:multiLevelType w:val="hybridMultilevel"/>
    <w:tmpl w:val="20DC1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5E36B8"/>
    <w:multiLevelType w:val="hybridMultilevel"/>
    <w:tmpl w:val="C0CE2A78"/>
    <w:lvl w:ilvl="0" w:tplc="9E7A2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B0"/>
    <w:rsid w:val="00012F4E"/>
    <w:rsid w:val="000264BB"/>
    <w:rsid w:val="000270A5"/>
    <w:rsid w:val="00027A4D"/>
    <w:rsid w:val="00087D1C"/>
    <w:rsid w:val="000D06F0"/>
    <w:rsid w:val="00146E02"/>
    <w:rsid w:val="001649BB"/>
    <w:rsid w:val="00170E2E"/>
    <w:rsid w:val="00187F8E"/>
    <w:rsid w:val="001912B8"/>
    <w:rsid w:val="001C7A1A"/>
    <w:rsid w:val="001E38EE"/>
    <w:rsid w:val="001E65BB"/>
    <w:rsid w:val="001F3746"/>
    <w:rsid w:val="00217073"/>
    <w:rsid w:val="00246DCA"/>
    <w:rsid w:val="00272C65"/>
    <w:rsid w:val="00294332"/>
    <w:rsid w:val="002C01F5"/>
    <w:rsid w:val="00307C62"/>
    <w:rsid w:val="00311E4F"/>
    <w:rsid w:val="00315905"/>
    <w:rsid w:val="00334553"/>
    <w:rsid w:val="00366B8B"/>
    <w:rsid w:val="00375A41"/>
    <w:rsid w:val="003A509D"/>
    <w:rsid w:val="003A6563"/>
    <w:rsid w:val="003B1948"/>
    <w:rsid w:val="003D17DB"/>
    <w:rsid w:val="00421F4C"/>
    <w:rsid w:val="00441E26"/>
    <w:rsid w:val="0046757D"/>
    <w:rsid w:val="004676EF"/>
    <w:rsid w:val="004D57B0"/>
    <w:rsid w:val="00521CA0"/>
    <w:rsid w:val="0053725B"/>
    <w:rsid w:val="00543533"/>
    <w:rsid w:val="00592339"/>
    <w:rsid w:val="00594BB8"/>
    <w:rsid w:val="005D5517"/>
    <w:rsid w:val="005F41AD"/>
    <w:rsid w:val="005F545A"/>
    <w:rsid w:val="00617BCE"/>
    <w:rsid w:val="0062389D"/>
    <w:rsid w:val="00636059"/>
    <w:rsid w:val="006365EE"/>
    <w:rsid w:val="006936E8"/>
    <w:rsid w:val="006E62F3"/>
    <w:rsid w:val="00707E2D"/>
    <w:rsid w:val="00746523"/>
    <w:rsid w:val="007476BD"/>
    <w:rsid w:val="00763956"/>
    <w:rsid w:val="00770C5E"/>
    <w:rsid w:val="00774AD2"/>
    <w:rsid w:val="0079085B"/>
    <w:rsid w:val="00794858"/>
    <w:rsid w:val="007B15F9"/>
    <w:rsid w:val="007B54B0"/>
    <w:rsid w:val="007E63F4"/>
    <w:rsid w:val="0081323F"/>
    <w:rsid w:val="008140BB"/>
    <w:rsid w:val="008356E9"/>
    <w:rsid w:val="008735CB"/>
    <w:rsid w:val="00881844"/>
    <w:rsid w:val="008A0068"/>
    <w:rsid w:val="008C7BE3"/>
    <w:rsid w:val="008E700F"/>
    <w:rsid w:val="00902AE3"/>
    <w:rsid w:val="00904A83"/>
    <w:rsid w:val="00925D68"/>
    <w:rsid w:val="009312A2"/>
    <w:rsid w:val="00935827"/>
    <w:rsid w:val="00940F6E"/>
    <w:rsid w:val="00954BC4"/>
    <w:rsid w:val="009A6671"/>
    <w:rsid w:val="009B4B90"/>
    <w:rsid w:val="009D3B4B"/>
    <w:rsid w:val="00A01BAF"/>
    <w:rsid w:val="00A405F2"/>
    <w:rsid w:val="00A479EC"/>
    <w:rsid w:val="00A568BF"/>
    <w:rsid w:val="00AC473F"/>
    <w:rsid w:val="00AD0599"/>
    <w:rsid w:val="00B24EB3"/>
    <w:rsid w:val="00B552B5"/>
    <w:rsid w:val="00B5589E"/>
    <w:rsid w:val="00B7112D"/>
    <w:rsid w:val="00B87842"/>
    <w:rsid w:val="00B9405D"/>
    <w:rsid w:val="00BB163B"/>
    <w:rsid w:val="00C0674B"/>
    <w:rsid w:val="00C1267D"/>
    <w:rsid w:val="00CB63E2"/>
    <w:rsid w:val="00CD0E9A"/>
    <w:rsid w:val="00CE1E6C"/>
    <w:rsid w:val="00D00C52"/>
    <w:rsid w:val="00D02359"/>
    <w:rsid w:val="00D06F18"/>
    <w:rsid w:val="00D2395E"/>
    <w:rsid w:val="00D5259E"/>
    <w:rsid w:val="00E02A17"/>
    <w:rsid w:val="00E06860"/>
    <w:rsid w:val="00E24067"/>
    <w:rsid w:val="00EA430C"/>
    <w:rsid w:val="00EB7090"/>
    <w:rsid w:val="00EC3F42"/>
    <w:rsid w:val="00F004CE"/>
    <w:rsid w:val="00F04891"/>
    <w:rsid w:val="00F214DA"/>
    <w:rsid w:val="00F50040"/>
    <w:rsid w:val="00F701B9"/>
    <w:rsid w:val="00F83AF7"/>
    <w:rsid w:val="00F97E58"/>
    <w:rsid w:val="00FA729D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B4B90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B4B90"/>
    <w:rPr>
      <w:rFonts w:ascii="Verdana" w:eastAsia="Times New Roman" w:hAnsi="Verdana" w:cstheme="minorBid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B4B90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B4B90"/>
    <w:rPr>
      <w:rFonts w:ascii="Verdana" w:eastAsia="Times New Roman" w:hAnsi="Verdana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084CB-8950-4803-9163-A7F0EB771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8E0A1D3F.dotm</Template>
  <TotalTime>0</TotalTime>
  <Pages>2</Pages>
  <Words>211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Kallen, Marcel van</cp:lastModifiedBy>
  <cp:revision>8</cp:revision>
  <cp:lastPrinted>2017-01-25T15:02:00Z</cp:lastPrinted>
  <dcterms:created xsi:type="dcterms:W3CDTF">2018-09-11T05:27:00Z</dcterms:created>
  <dcterms:modified xsi:type="dcterms:W3CDTF">2018-09-14T10:55:00Z</dcterms:modified>
</cp:coreProperties>
</file>