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EC9" w:rsidRPr="00D76EC9" w:rsidRDefault="00D76EC9" w:rsidP="00D76EC9">
      <w:pPr>
        <w:rPr>
          <w:b/>
          <w:sz w:val="28"/>
          <w:szCs w:val="28"/>
          <w:lang w:eastAsia="en-US"/>
        </w:rPr>
      </w:pPr>
      <w:r w:rsidRPr="00D76EC9">
        <w:rPr>
          <w:b/>
          <w:sz w:val="28"/>
          <w:szCs w:val="28"/>
          <w:lang w:eastAsia="en-US"/>
        </w:rPr>
        <w:t>Bijlage 3 Technische bekwaamheid</w:t>
      </w:r>
    </w:p>
    <w:p w:rsidR="00D76EC9" w:rsidRDefault="00D76EC9" w:rsidP="00D76EC9">
      <w:pPr>
        <w:rPr>
          <w:lang w:eastAsia="en-US"/>
        </w:rPr>
      </w:pPr>
    </w:p>
    <w:p w:rsidR="00D76EC9" w:rsidRDefault="00D76EC9" w:rsidP="00D76EC9">
      <w:pPr>
        <w:rPr>
          <w:b/>
          <w:lang w:eastAsia="en-US"/>
        </w:rPr>
      </w:pPr>
      <w:r w:rsidRPr="00D76EC9">
        <w:rPr>
          <w:b/>
          <w:lang w:eastAsia="en-US"/>
        </w:rPr>
        <w:t>Referenties per kerncompetentie</w:t>
      </w:r>
    </w:p>
    <w:p w:rsidR="00D76EC9" w:rsidRPr="00D76EC9" w:rsidRDefault="00D76EC9" w:rsidP="00D76EC9">
      <w:pPr>
        <w:rPr>
          <w:b/>
          <w:lang w:eastAsia="en-US"/>
        </w:rPr>
      </w:pPr>
    </w:p>
    <w:p w:rsidR="00D307A1" w:rsidRPr="00D307A1" w:rsidRDefault="00D307A1" w:rsidP="00D307A1">
      <w:pPr>
        <w:rPr>
          <w:lang w:eastAsia="en-US"/>
        </w:rPr>
      </w:pPr>
      <w:r w:rsidRPr="00D307A1">
        <w:rPr>
          <w:lang w:eastAsia="en-US"/>
        </w:rPr>
        <w:t>Voor het toetsen van technische bekwaamheid en beroepsbekwaamheid van inschrijvers stelt de gemeente kerncompetenties vast. Dit zijn punten die in het licht van de opdracht essentieel zijn. Inschrijver dient via bijlage 3 Technische bekwaamheid per kerncompetentie één referentie in van een gelijksoortige kerncompetentie uit de afgelopen 3 jaar. Het is toegestaan om bij verschillende kerncompetenties dezelfde referentie in te dienen. In dat geval dienen dezelfde gegevens herhaaldelijk te worden opgegeven.</w:t>
      </w:r>
    </w:p>
    <w:p w:rsidR="00D307A1" w:rsidRPr="00D307A1" w:rsidRDefault="00D307A1" w:rsidP="00D307A1">
      <w:pPr>
        <w:rPr>
          <w:lang w:eastAsia="en-US"/>
        </w:rPr>
      </w:pPr>
    </w:p>
    <w:p w:rsidR="00D307A1" w:rsidRPr="00D307A1" w:rsidRDefault="00D307A1" w:rsidP="00D307A1">
      <w:pPr>
        <w:rPr>
          <w:lang w:eastAsia="en-US"/>
        </w:rPr>
      </w:pPr>
      <w:r w:rsidRPr="00D307A1">
        <w:rPr>
          <w:lang w:eastAsia="en-US"/>
        </w:rPr>
        <w:t>Teneinde aan het voorgaande te voldoen kunnen ook referenties van deelnemers aan het samenwerkingsverband (combinanten) en onderaannemers (derden) worden meegezonden. Het is alleen toegestaan om een beroep te doen op referenties van combinanten en onderaannemers indien deze vermeld zijn onder Deel II van het Uniform Europees Aanbestedingsdocument.</w:t>
      </w:r>
    </w:p>
    <w:p w:rsidR="00D307A1" w:rsidRPr="00D307A1" w:rsidRDefault="00D307A1" w:rsidP="00D307A1">
      <w:pPr>
        <w:rPr>
          <w:lang w:eastAsia="en-US"/>
        </w:rPr>
      </w:pPr>
    </w:p>
    <w:p w:rsidR="00D307A1" w:rsidRPr="00D307A1" w:rsidRDefault="00D307A1" w:rsidP="00D307A1">
      <w:pPr>
        <w:rPr>
          <w:lang w:eastAsia="en-US"/>
        </w:rPr>
      </w:pPr>
      <w:r w:rsidRPr="00D307A1">
        <w:rPr>
          <w:lang w:eastAsia="en-US"/>
        </w:rPr>
        <w:t>Bij de referent is de opdracht naar tevredenheid uitgevoerd. Dit betekent dat bij de uitvoering van de opdracht afspraken m.b.t. de overeengekomen levering en bijbehorende dienstverlening zijn nagekomen.</w:t>
      </w:r>
    </w:p>
    <w:p w:rsidR="00D307A1" w:rsidRPr="00D307A1" w:rsidRDefault="00D307A1" w:rsidP="00D307A1">
      <w:pPr>
        <w:rPr>
          <w:lang w:eastAsia="en-US"/>
        </w:rPr>
      </w:pPr>
      <w:r w:rsidRPr="00D307A1">
        <w:rPr>
          <w:lang w:eastAsia="en-US"/>
        </w:rPr>
        <w:tab/>
      </w:r>
    </w:p>
    <w:p w:rsidR="00D307A1" w:rsidRPr="00D307A1" w:rsidRDefault="00D307A1" w:rsidP="00D307A1">
      <w:pPr>
        <w:rPr>
          <w:lang w:eastAsia="en-US"/>
        </w:rPr>
      </w:pPr>
      <w:r w:rsidRPr="00D307A1">
        <w:rPr>
          <w:lang w:eastAsia="en-US"/>
        </w:rPr>
        <w:t>Nadere bewijsmiddelen hoeven niet te worden overgelegd.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de inschrijving uitsluiten. De gemeente doet dit niet zonder de inschrijver in staat te stellen zijn zienswijze over de referentie te geven.</w:t>
      </w:r>
    </w:p>
    <w:p w:rsidR="00B5589E" w:rsidRDefault="00B5589E"/>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Default="00D76EC9"/>
    <w:p w:rsidR="00D76EC9" w:rsidRPr="00D307A1" w:rsidRDefault="00D307A1">
      <w:pPr>
        <w:rPr>
          <w:b/>
        </w:rPr>
      </w:pPr>
      <w:r w:rsidRPr="00D307A1">
        <w:rPr>
          <w:b/>
        </w:rPr>
        <w:t>Perceel I</w:t>
      </w:r>
    </w:p>
    <w:p w:rsidR="00D307A1" w:rsidRDefault="00D76EC9">
      <w:pPr>
        <w:rPr>
          <w:b/>
        </w:rPr>
      </w:pPr>
      <w:r w:rsidRPr="00D76EC9">
        <w:rPr>
          <w:b/>
        </w:rPr>
        <w:t>Referentieblad Kerncompetentie 1</w:t>
      </w:r>
      <w:r w:rsidR="00D307A1">
        <w:rPr>
          <w:b/>
        </w:rPr>
        <w:t>:</w:t>
      </w:r>
    </w:p>
    <w:p w:rsidR="00D307A1" w:rsidRDefault="00D307A1">
      <w:pPr>
        <w:rPr>
          <w:b/>
        </w:rPr>
      </w:pPr>
    </w:p>
    <w:p w:rsidR="00D76EC9" w:rsidRPr="00D307A1" w:rsidRDefault="00D307A1">
      <w:pPr>
        <w:rPr>
          <w:b/>
          <w:u w:val="single"/>
          <w:lang w:eastAsia="en-US"/>
        </w:rPr>
      </w:pPr>
      <w:r w:rsidRPr="00D307A1">
        <w:rPr>
          <w:b/>
          <w:u w:val="single"/>
          <w:lang w:eastAsia="en-US"/>
        </w:rPr>
        <w:t>Ervaring met het leveren van elektrische personenauto’s</w:t>
      </w:r>
      <w:r w:rsidR="00813F94">
        <w:rPr>
          <w:b/>
          <w:u w:val="single"/>
          <w:lang w:eastAsia="en-US"/>
        </w:rPr>
        <w:t xml:space="preserve"> (BEV)</w:t>
      </w:r>
    </w:p>
    <w:p w:rsidR="00D76EC9" w:rsidRDefault="00D76EC9"/>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D76EC9" w:rsidRPr="00D76EC9" w:rsidTr="00D76EC9">
        <w:tc>
          <w:tcPr>
            <w:tcW w:w="4605" w:type="dxa"/>
            <w:shd w:val="clear" w:color="auto" w:fill="auto"/>
          </w:tcPr>
          <w:p w:rsidR="00D76EC9" w:rsidRPr="00D76EC9" w:rsidRDefault="00D76EC9" w:rsidP="00D76EC9"/>
          <w:p w:rsidR="00D76EC9" w:rsidRPr="00D76EC9" w:rsidRDefault="00D76EC9" w:rsidP="00D76EC9">
            <w:r w:rsidRPr="00D76EC9">
              <w:t>Naam opdracht gevend bedrijf of instelling, adres en telefoonnummer + naam van contactpersoon</w:t>
            </w:r>
          </w:p>
        </w:tc>
        <w:tc>
          <w:tcPr>
            <w:tcW w:w="4605" w:type="dxa"/>
            <w:shd w:val="clear" w:color="auto" w:fill="auto"/>
          </w:tcPr>
          <w:p w:rsidR="00D76EC9" w:rsidRPr="00D76EC9" w:rsidRDefault="00D76EC9" w:rsidP="00D76EC9"/>
        </w:tc>
      </w:tr>
      <w:tr w:rsidR="00D76EC9" w:rsidRPr="00D76EC9" w:rsidTr="00D76EC9">
        <w:tc>
          <w:tcPr>
            <w:tcW w:w="4605" w:type="dxa"/>
            <w:shd w:val="clear" w:color="auto" w:fill="auto"/>
          </w:tcPr>
          <w:p w:rsidR="00D76EC9" w:rsidRPr="00D76EC9" w:rsidRDefault="00D76EC9" w:rsidP="00D76EC9"/>
          <w:p w:rsidR="00D76EC9" w:rsidRPr="00D76EC9" w:rsidRDefault="00D76EC9" w:rsidP="00D76EC9">
            <w:r w:rsidRPr="00D76EC9">
              <w:t>Ko</w:t>
            </w:r>
            <w:r>
              <w:t>rte omschrijving van de opdracht</w:t>
            </w:r>
          </w:p>
        </w:tc>
        <w:tc>
          <w:tcPr>
            <w:tcW w:w="4605" w:type="dxa"/>
            <w:shd w:val="clear" w:color="auto" w:fill="auto"/>
          </w:tcPr>
          <w:p w:rsidR="00D76EC9" w:rsidRPr="00D76EC9" w:rsidRDefault="00D76EC9" w:rsidP="00D76EC9"/>
        </w:tc>
      </w:tr>
      <w:tr w:rsidR="00D76EC9" w:rsidRPr="00D76EC9" w:rsidTr="00D76EC9">
        <w:tc>
          <w:tcPr>
            <w:tcW w:w="4605" w:type="dxa"/>
            <w:shd w:val="clear" w:color="auto" w:fill="auto"/>
          </w:tcPr>
          <w:p w:rsidR="00D76EC9" w:rsidRPr="00D76EC9" w:rsidRDefault="00D76EC9" w:rsidP="00D76EC9"/>
          <w:p w:rsidR="00D76EC9" w:rsidRPr="00D76EC9" w:rsidRDefault="00D76EC9" w:rsidP="00D76EC9">
            <w:r>
              <w:t>Omvang van de levering</w:t>
            </w:r>
            <w:r w:rsidRPr="00D76EC9">
              <w:t xml:space="preserve"> (</w:t>
            </w:r>
            <w:r w:rsidR="00D307A1">
              <w:t>minimaal 4 voertuigen)</w:t>
            </w:r>
          </w:p>
        </w:tc>
        <w:tc>
          <w:tcPr>
            <w:tcW w:w="4605" w:type="dxa"/>
            <w:shd w:val="clear" w:color="auto" w:fill="auto"/>
          </w:tcPr>
          <w:p w:rsidR="00D76EC9" w:rsidRPr="00D76EC9" w:rsidRDefault="00D76EC9" w:rsidP="00D76EC9"/>
        </w:tc>
      </w:tr>
      <w:tr w:rsidR="00D76EC9" w:rsidRPr="00D76EC9" w:rsidTr="00D76EC9">
        <w:tc>
          <w:tcPr>
            <w:tcW w:w="4605" w:type="dxa"/>
            <w:shd w:val="clear" w:color="auto" w:fill="auto"/>
          </w:tcPr>
          <w:p w:rsidR="00D307A1" w:rsidRDefault="00D307A1" w:rsidP="00D76EC9">
            <w:r>
              <w:t>Datum levering/</w:t>
            </w:r>
          </w:p>
          <w:p w:rsidR="00D76EC9" w:rsidRPr="00D76EC9" w:rsidRDefault="00D307A1" w:rsidP="00D76EC9">
            <w:r>
              <w:t xml:space="preserve">Ingangsdatum </w:t>
            </w:r>
            <w:r w:rsidR="00D76EC9">
              <w:t>overeenkomst</w:t>
            </w:r>
          </w:p>
        </w:tc>
        <w:tc>
          <w:tcPr>
            <w:tcW w:w="4605" w:type="dxa"/>
            <w:shd w:val="clear" w:color="auto" w:fill="auto"/>
          </w:tcPr>
          <w:p w:rsidR="00D76EC9" w:rsidRPr="00D76EC9" w:rsidRDefault="00D76EC9" w:rsidP="00D76EC9"/>
        </w:tc>
      </w:tr>
      <w:tr w:rsidR="00D76EC9" w:rsidRPr="00D76EC9" w:rsidTr="00D76EC9">
        <w:tc>
          <w:tcPr>
            <w:tcW w:w="4605" w:type="dxa"/>
            <w:shd w:val="clear" w:color="auto" w:fill="auto"/>
          </w:tcPr>
          <w:p w:rsidR="00D76EC9" w:rsidRDefault="00D76EC9" w:rsidP="00D76EC9">
            <w:r>
              <w:t>Looptijd van de overeenkomst</w:t>
            </w:r>
          </w:p>
        </w:tc>
        <w:tc>
          <w:tcPr>
            <w:tcW w:w="4605" w:type="dxa"/>
            <w:shd w:val="clear" w:color="auto" w:fill="auto"/>
          </w:tcPr>
          <w:p w:rsidR="00D76EC9" w:rsidRPr="00D76EC9" w:rsidRDefault="00D76EC9" w:rsidP="00D76EC9"/>
        </w:tc>
      </w:tr>
    </w:tbl>
    <w:p w:rsidR="00D76EC9" w:rsidRDefault="00D76EC9"/>
    <w:p w:rsidR="00D76EC9" w:rsidRDefault="00D76EC9"/>
    <w:p w:rsidR="00D307A1" w:rsidRPr="00D307A1" w:rsidRDefault="00D307A1">
      <w:pPr>
        <w:rPr>
          <w:b/>
        </w:rPr>
      </w:pPr>
      <w:r w:rsidRPr="00D307A1">
        <w:rPr>
          <w:b/>
        </w:rPr>
        <w:t>Perceel I</w:t>
      </w:r>
    </w:p>
    <w:p w:rsidR="00D307A1" w:rsidRDefault="00D76EC9">
      <w:pPr>
        <w:rPr>
          <w:b/>
        </w:rPr>
      </w:pPr>
      <w:r w:rsidRPr="00D76EC9">
        <w:rPr>
          <w:b/>
        </w:rPr>
        <w:t xml:space="preserve">Referentieblad Kerncompetentie 2: </w:t>
      </w:r>
    </w:p>
    <w:p w:rsidR="00D307A1" w:rsidRDefault="00D307A1" w:rsidP="00D307A1">
      <w:pPr>
        <w:rPr>
          <w:b/>
          <w:u w:val="single"/>
          <w:lang w:eastAsia="en-US"/>
        </w:rPr>
      </w:pPr>
    </w:p>
    <w:p w:rsidR="00D307A1" w:rsidRPr="00D307A1" w:rsidRDefault="00D307A1" w:rsidP="00D307A1">
      <w:pPr>
        <w:rPr>
          <w:b/>
          <w:u w:val="single"/>
          <w:lang w:eastAsia="en-US"/>
        </w:rPr>
      </w:pPr>
      <w:r w:rsidRPr="00D307A1">
        <w:rPr>
          <w:b/>
          <w:u w:val="single"/>
          <w:lang w:eastAsia="en-US"/>
        </w:rPr>
        <w:t xml:space="preserve">Ervaring met het onderhouden </w:t>
      </w:r>
      <w:r w:rsidR="002E3F50">
        <w:rPr>
          <w:b/>
          <w:u w:val="single"/>
          <w:lang w:eastAsia="en-US"/>
        </w:rPr>
        <w:t xml:space="preserve">van </w:t>
      </w:r>
      <w:r w:rsidRPr="00D307A1">
        <w:rPr>
          <w:b/>
          <w:u w:val="single"/>
          <w:lang w:eastAsia="en-US"/>
        </w:rPr>
        <w:t>elektrische personenauto</w:t>
      </w:r>
      <w:r w:rsidR="00813F94">
        <w:rPr>
          <w:b/>
          <w:u w:val="single"/>
          <w:lang w:eastAsia="en-US"/>
        </w:rPr>
        <w:t>’</w:t>
      </w:r>
      <w:r w:rsidRPr="00D307A1">
        <w:rPr>
          <w:b/>
          <w:u w:val="single"/>
          <w:lang w:eastAsia="en-US"/>
        </w:rPr>
        <w:t>s</w:t>
      </w:r>
      <w:r w:rsidR="00813F94">
        <w:rPr>
          <w:b/>
          <w:u w:val="single"/>
          <w:lang w:eastAsia="en-US"/>
        </w:rPr>
        <w:t xml:space="preserve"> (BEV)</w:t>
      </w:r>
    </w:p>
    <w:p w:rsidR="00D76EC9" w:rsidRPr="00D76EC9" w:rsidRDefault="00D76EC9">
      <w:pPr>
        <w:rPr>
          <w:b/>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D76EC9" w:rsidRPr="00D76EC9" w:rsidTr="00D307A1">
        <w:tc>
          <w:tcPr>
            <w:tcW w:w="4605" w:type="dxa"/>
            <w:shd w:val="clear" w:color="auto" w:fill="auto"/>
          </w:tcPr>
          <w:p w:rsidR="00D76EC9" w:rsidRPr="00D76EC9" w:rsidRDefault="00D76EC9" w:rsidP="00D307A1"/>
          <w:p w:rsidR="00D76EC9" w:rsidRPr="00D76EC9" w:rsidRDefault="00D76EC9" w:rsidP="00D307A1">
            <w:r w:rsidRPr="00D76EC9">
              <w:t>Naam opdracht gevend bedrijf of instelling, adres en telefoonnummer + naam van contactpersoon</w:t>
            </w:r>
          </w:p>
        </w:tc>
        <w:tc>
          <w:tcPr>
            <w:tcW w:w="4605" w:type="dxa"/>
            <w:shd w:val="clear" w:color="auto" w:fill="auto"/>
          </w:tcPr>
          <w:p w:rsidR="00D76EC9" w:rsidRPr="00D76EC9" w:rsidRDefault="00D76EC9" w:rsidP="00D307A1"/>
        </w:tc>
      </w:tr>
      <w:tr w:rsidR="00D76EC9" w:rsidRPr="00D76EC9" w:rsidTr="00D307A1">
        <w:tc>
          <w:tcPr>
            <w:tcW w:w="4605" w:type="dxa"/>
            <w:shd w:val="clear" w:color="auto" w:fill="auto"/>
          </w:tcPr>
          <w:p w:rsidR="00D76EC9" w:rsidRPr="00D76EC9" w:rsidRDefault="00D76EC9" w:rsidP="00D307A1"/>
          <w:p w:rsidR="00D76EC9" w:rsidRPr="00D76EC9" w:rsidRDefault="00D76EC9" w:rsidP="00D307A1">
            <w:r w:rsidRPr="00D76EC9">
              <w:t>Ko</w:t>
            </w:r>
            <w:r>
              <w:t>rte omschrijving van de opdracht</w:t>
            </w:r>
          </w:p>
        </w:tc>
        <w:tc>
          <w:tcPr>
            <w:tcW w:w="4605" w:type="dxa"/>
            <w:shd w:val="clear" w:color="auto" w:fill="auto"/>
          </w:tcPr>
          <w:p w:rsidR="00D76EC9" w:rsidRPr="00D76EC9" w:rsidRDefault="00D76EC9" w:rsidP="00D307A1"/>
        </w:tc>
      </w:tr>
      <w:tr w:rsidR="00D76EC9" w:rsidRPr="00D76EC9" w:rsidTr="00D307A1">
        <w:tc>
          <w:tcPr>
            <w:tcW w:w="4605" w:type="dxa"/>
            <w:shd w:val="clear" w:color="auto" w:fill="auto"/>
          </w:tcPr>
          <w:p w:rsidR="00D76EC9" w:rsidRPr="00D76EC9" w:rsidRDefault="00D76EC9" w:rsidP="00D307A1"/>
          <w:p w:rsidR="00D76EC9" w:rsidRPr="00D76EC9" w:rsidRDefault="00D76EC9" w:rsidP="00D307A1">
            <w:r w:rsidRPr="00D76EC9">
              <w:t>Beschrijving van de uitgevoerde werkzaamheden/leveringen</w:t>
            </w:r>
            <w:r>
              <w:t xml:space="preserve"> ten bewijze van het voldoen aan deze kerncompetentie</w:t>
            </w:r>
          </w:p>
        </w:tc>
        <w:tc>
          <w:tcPr>
            <w:tcW w:w="4605" w:type="dxa"/>
            <w:shd w:val="clear" w:color="auto" w:fill="auto"/>
          </w:tcPr>
          <w:p w:rsidR="00D76EC9" w:rsidRPr="00D76EC9" w:rsidRDefault="00D76EC9" w:rsidP="00D307A1"/>
        </w:tc>
      </w:tr>
      <w:tr w:rsidR="00D76EC9" w:rsidRPr="00D76EC9" w:rsidTr="00D307A1">
        <w:tc>
          <w:tcPr>
            <w:tcW w:w="4605" w:type="dxa"/>
            <w:shd w:val="clear" w:color="auto" w:fill="auto"/>
          </w:tcPr>
          <w:p w:rsidR="00D76EC9" w:rsidRPr="00D76EC9" w:rsidRDefault="00D76EC9" w:rsidP="002E3F50">
            <w:r>
              <w:t xml:space="preserve">Omvang van de </w:t>
            </w:r>
            <w:r w:rsidR="00D307A1">
              <w:t xml:space="preserve">onderhouden voertuigen (minimaal </w:t>
            </w:r>
            <w:r w:rsidR="002E3F50">
              <w:t>4</w:t>
            </w:r>
            <w:r w:rsidR="00D307A1">
              <w:t xml:space="preserve"> voertuigen onderhouden)</w:t>
            </w:r>
          </w:p>
        </w:tc>
        <w:tc>
          <w:tcPr>
            <w:tcW w:w="4605" w:type="dxa"/>
            <w:shd w:val="clear" w:color="auto" w:fill="auto"/>
          </w:tcPr>
          <w:p w:rsidR="00D76EC9" w:rsidRPr="00D76EC9" w:rsidRDefault="00D76EC9" w:rsidP="00D307A1"/>
        </w:tc>
      </w:tr>
      <w:tr w:rsidR="00D76EC9" w:rsidRPr="00D76EC9" w:rsidTr="00D307A1">
        <w:tc>
          <w:tcPr>
            <w:tcW w:w="4605" w:type="dxa"/>
            <w:shd w:val="clear" w:color="auto" w:fill="auto"/>
          </w:tcPr>
          <w:p w:rsidR="00D76EC9" w:rsidRPr="00D76EC9" w:rsidRDefault="00D76EC9" w:rsidP="00D307A1">
            <w:r>
              <w:t xml:space="preserve">Startdatum </w:t>
            </w:r>
            <w:r w:rsidR="00D307A1">
              <w:t>onderhoud</w:t>
            </w:r>
          </w:p>
        </w:tc>
        <w:tc>
          <w:tcPr>
            <w:tcW w:w="4605" w:type="dxa"/>
            <w:shd w:val="clear" w:color="auto" w:fill="auto"/>
          </w:tcPr>
          <w:p w:rsidR="00D76EC9" w:rsidRPr="00D76EC9" w:rsidRDefault="00D76EC9" w:rsidP="00D307A1"/>
        </w:tc>
      </w:tr>
      <w:tr w:rsidR="00D76EC9" w:rsidRPr="00D76EC9" w:rsidTr="00D307A1">
        <w:tc>
          <w:tcPr>
            <w:tcW w:w="4605" w:type="dxa"/>
            <w:shd w:val="clear" w:color="auto" w:fill="auto"/>
          </w:tcPr>
          <w:p w:rsidR="00D76EC9" w:rsidRPr="00D76EC9" w:rsidRDefault="00D307A1" w:rsidP="00D307A1">
            <w:r>
              <w:t xml:space="preserve">Einddatum </w:t>
            </w:r>
            <w:r w:rsidR="00D76EC9">
              <w:t>onderhoud</w:t>
            </w:r>
          </w:p>
        </w:tc>
        <w:tc>
          <w:tcPr>
            <w:tcW w:w="4605" w:type="dxa"/>
            <w:shd w:val="clear" w:color="auto" w:fill="auto"/>
          </w:tcPr>
          <w:p w:rsidR="00D76EC9" w:rsidRPr="00D76EC9" w:rsidRDefault="00D76EC9" w:rsidP="00D307A1"/>
        </w:tc>
      </w:tr>
      <w:tr w:rsidR="00D76EC9" w:rsidRPr="00D76EC9" w:rsidTr="00D307A1">
        <w:tc>
          <w:tcPr>
            <w:tcW w:w="4605" w:type="dxa"/>
            <w:shd w:val="clear" w:color="auto" w:fill="auto"/>
          </w:tcPr>
          <w:p w:rsidR="00D76EC9" w:rsidRPr="00D76EC9" w:rsidRDefault="00D76EC9" w:rsidP="00D307A1">
            <w:r>
              <w:t>Ingangsdatum overeenkomst</w:t>
            </w:r>
          </w:p>
        </w:tc>
        <w:tc>
          <w:tcPr>
            <w:tcW w:w="4605" w:type="dxa"/>
            <w:shd w:val="clear" w:color="auto" w:fill="auto"/>
          </w:tcPr>
          <w:p w:rsidR="00D76EC9" w:rsidRPr="00D76EC9" w:rsidRDefault="00D76EC9" w:rsidP="00D307A1"/>
        </w:tc>
      </w:tr>
      <w:tr w:rsidR="00D76EC9" w:rsidRPr="00D76EC9" w:rsidTr="00D307A1">
        <w:tc>
          <w:tcPr>
            <w:tcW w:w="4605" w:type="dxa"/>
            <w:shd w:val="clear" w:color="auto" w:fill="auto"/>
          </w:tcPr>
          <w:p w:rsidR="00D76EC9" w:rsidRDefault="00D76EC9" w:rsidP="00D307A1">
            <w:r>
              <w:t>Looptijd van de overeenkomst</w:t>
            </w:r>
          </w:p>
        </w:tc>
        <w:tc>
          <w:tcPr>
            <w:tcW w:w="4605" w:type="dxa"/>
            <w:shd w:val="clear" w:color="auto" w:fill="auto"/>
          </w:tcPr>
          <w:p w:rsidR="00D76EC9" w:rsidRPr="00D76EC9" w:rsidRDefault="00D76EC9" w:rsidP="00D307A1"/>
        </w:tc>
      </w:tr>
    </w:tbl>
    <w:p w:rsidR="00D76EC9" w:rsidRDefault="00D76EC9"/>
    <w:p w:rsidR="00D307A1" w:rsidRDefault="00D307A1"/>
    <w:p w:rsidR="00D307A1" w:rsidRDefault="00D307A1"/>
    <w:p w:rsidR="00D307A1" w:rsidRDefault="00D307A1"/>
    <w:p w:rsidR="00D307A1" w:rsidRDefault="00D307A1"/>
    <w:p w:rsidR="00D307A1" w:rsidRDefault="00D307A1"/>
    <w:p w:rsidR="00D307A1" w:rsidRDefault="00D307A1"/>
    <w:p w:rsidR="00D307A1" w:rsidRDefault="00D307A1"/>
    <w:p w:rsidR="00D307A1" w:rsidRDefault="00D307A1"/>
    <w:p w:rsidR="00D307A1" w:rsidRDefault="00D307A1"/>
    <w:p w:rsidR="00D307A1" w:rsidRDefault="00D307A1"/>
    <w:p w:rsidR="00D307A1" w:rsidRDefault="00D307A1"/>
    <w:p w:rsidR="00D307A1" w:rsidRDefault="00D307A1"/>
    <w:p w:rsidR="00D307A1" w:rsidRDefault="00D307A1"/>
    <w:p w:rsidR="00D307A1" w:rsidRPr="00D307A1" w:rsidRDefault="00D307A1" w:rsidP="00D307A1">
      <w:pPr>
        <w:rPr>
          <w:b/>
        </w:rPr>
      </w:pPr>
      <w:r w:rsidRPr="00D307A1">
        <w:rPr>
          <w:b/>
        </w:rPr>
        <w:t>Perceel I</w:t>
      </w:r>
      <w:r>
        <w:rPr>
          <w:b/>
        </w:rPr>
        <w:t>I</w:t>
      </w:r>
    </w:p>
    <w:p w:rsidR="00D307A1" w:rsidRDefault="00D307A1" w:rsidP="00D307A1">
      <w:pPr>
        <w:rPr>
          <w:b/>
        </w:rPr>
      </w:pPr>
      <w:r w:rsidRPr="00D76EC9">
        <w:rPr>
          <w:b/>
        </w:rPr>
        <w:t>Referentieblad Kerncompetentie 1</w:t>
      </w:r>
      <w:r>
        <w:rPr>
          <w:b/>
        </w:rPr>
        <w:t>:</w:t>
      </w:r>
    </w:p>
    <w:p w:rsidR="00D307A1" w:rsidRDefault="00D307A1" w:rsidP="00D307A1">
      <w:pPr>
        <w:rPr>
          <w:b/>
        </w:rPr>
      </w:pPr>
    </w:p>
    <w:p w:rsidR="00D307A1" w:rsidRPr="00D307A1" w:rsidRDefault="00D307A1" w:rsidP="00D307A1">
      <w:pPr>
        <w:rPr>
          <w:b/>
          <w:u w:val="single"/>
          <w:lang w:eastAsia="en-US"/>
        </w:rPr>
      </w:pPr>
      <w:r w:rsidRPr="00D307A1">
        <w:rPr>
          <w:b/>
          <w:u w:val="single"/>
          <w:lang w:eastAsia="en-US"/>
        </w:rPr>
        <w:t xml:space="preserve">Ervaring met het leveren van elektrische </w:t>
      </w:r>
      <w:r>
        <w:rPr>
          <w:b/>
          <w:u w:val="single"/>
          <w:lang w:eastAsia="en-US"/>
        </w:rPr>
        <w:t>(kleine) bestel</w:t>
      </w:r>
      <w:r w:rsidRPr="00D307A1">
        <w:rPr>
          <w:b/>
          <w:u w:val="single"/>
          <w:lang w:eastAsia="en-US"/>
        </w:rPr>
        <w:t>auto’s</w:t>
      </w:r>
      <w:r w:rsidR="00813F94">
        <w:rPr>
          <w:b/>
          <w:u w:val="single"/>
          <w:lang w:eastAsia="en-US"/>
        </w:rPr>
        <w:t xml:space="preserve"> </w:t>
      </w:r>
      <w:bookmarkStart w:id="0" w:name="_GoBack"/>
      <w:bookmarkEnd w:id="0"/>
      <w:r w:rsidR="00813F94">
        <w:rPr>
          <w:b/>
          <w:u w:val="single"/>
          <w:lang w:eastAsia="en-US"/>
        </w:rPr>
        <w:t>(BEV)</w:t>
      </w:r>
    </w:p>
    <w:p w:rsidR="00D307A1" w:rsidRDefault="00D307A1" w:rsidP="00D307A1"/>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D307A1" w:rsidRPr="00D76EC9" w:rsidTr="00D307A1">
        <w:tc>
          <w:tcPr>
            <w:tcW w:w="4605" w:type="dxa"/>
            <w:shd w:val="clear" w:color="auto" w:fill="auto"/>
          </w:tcPr>
          <w:p w:rsidR="00D307A1" w:rsidRPr="00D76EC9" w:rsidRDefault="00D307A1" w:rsidP="00D307A1"/>
          <w:p w:rsidR="00D307A1" w:rsidRPr="00D76EC9" w:rsidRDefault="00D307A1" w:rsidP="00D307A1">
            <w:r w:rsidRPr="00D76EC9">
              <w:t>Naam opdracht gevend bedrijf of instelling, adres en telefoonnummer + naam van contactpersoon</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Pr="00D76EC9" w:rsidRDefault="00D307A1" w:rsidP="00D307A1"/>
          <w:p w:rsidR="00D307A1" w:rsidRPr="00D76EC9" w:rsidRDefault="00D307A1" w:rsidP="00D307A1">
            <w:r w:rsidRPr="00D76EC9">
              <w:t>Ko</w:t>
            </w:r>
            <w:r>
              <w:t>rte omschrijving van de opdracht</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Pr="00D76EC9" w:rsidRDefault="00D307A1" w:rsidP="00D307A1"/>
          <w:p w:rsidR="00D307A1" w:rsidRPr="00D76EC9" w:rsidRDefault="00D307A1" w:rsidP="00D307A1">
            <w:r>
              <w:t>Omvang van de levering</w:t>
            </w:r>
            <w:r w:rsidRPr="00D76EC9">
              <w:t xml:space="preserve"> (</w:t>
            </w:r>
            <w:r>
              <w:t>minimaal 2 voertuigen)</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Default="00D307A1" w:rsidP="00D307A1">
            <w:r>
              <w:t>Datum levering/</w:t>
            </w:r>
          </w:p>
          <w:p w:rsidR="00D307A1" w:rsidRPr="00D76EC9" w:rsidRDefault="00D307A1" w:rsidP="00D307A1">
            <w:r>
              <w:t>Ingangsdatum overeenkomst</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Default="00D307A1" w:rsidP="00D307A1">
            <w:r>
              <w:t>Looptijd van de overeenkomst</w:t>
            </w:r>
          </w:p>
        </w:tc>
        <w:tc>
          <w:tcPr>
            <w:tcW w:w="4605" w:type="dxa"/>
            <w:shd w:val="clear" w:color="auto" w:fill="auto"/>
          </w:tcPr>
          <w:p w:rsidR="00D307A1" w:rsidRPr="00D76EC9" w:rsidRDefault="00D307A1" w:rsidP="00D307A1"/>
        </w:tc>
      </w:tr>
    </w:tbl>
    <w:p w:rsidR="00D307A1" w:rsidRDefault="00D307A1" w:rsidP="00D307A1"/>
    <w:p w:rsidR="00D307A1" w:rsidRDefault="00D307A1" w:rsidP="00D307A1"/>
    <w:p w:rsidR="00D307A1" w:rsidRPr="00D307A1" w:rsidRDefault="00D307A1" w:rsidP="00D307A1">
      <w:pPr>
        <w:rPr>
          <w:b/>
        </w:rPr>
      </w:pPr>
      <w:r w:rsidRPr="00D307A1">
        <w:rPr>
          <w:b/>
        </w:rPr>
        <w:t>Perceel I</w:t>
      </w:r>
      <w:r w:rsidR="002E3F50">
        <w:rPr>
          <w:b/>
        </w:rPr>
        <w:t>I</w:t>
      </w:r>
    </w:p>
    <w:p w:rsidR="00D307A1" w:rsidRDefault="00D307A1" w:rsidP="00D307A1">
      <w:pPr>
        <w:rPr>
          <w:b/>
        </w:rPr>
      </w:pPr>
      <w:r w:rsidRPr="00D76EC9">
        <w:rPr>
          <w:b/>
        </w:rPr>
        <w:t xml:space="preserve">Referentieblad Kerncompetentie 2: </w:t>
      </w:r>
    </w:p>
    <w:p w:rsidR="00D307A1" w:rsidRDefault="00D307A1" w:rsidP="00D307A1">
      <w:pPr>
        <w:rPr>
          <w:b/>
          <w:u w:val="single"/>
          <w:lang w:eastAsia="en-US"/>
        </w:rPr>
      </w:pPr>
    </w:p>
    <w:p w:rsidR="00D307A1" w:rsidRPr="00D307A1" w:rsidRDefault="00D307A1" w:rsidP="00D307A1">
      <w:pPr>
        <w:rPr>
          <w:b/>
          <w:u w:val="single"/>
          <w:lang w:eastAsia="en-US"/>
        </w:rPr>
      </w:pPr>
      <w:r w:rsidRPr="00D307A1">
        <w:rPr>
          <w:b/>
          <w:u w:val="single"/>
          <w:lang w:eastAsia="en-US"/>
        </w:rPr>
        <w:t xml:space="preserve">Ervaring met het onderhouden </w:t>
      </w:r>
      <w:r w:rsidR="002E3F50">
        <w:rPr>
          <w:b/>
          <w:u w:val="single"/>
          <w:lang w:eastAsia="en-US"/>
        </w:rPr>
        <w:t xml:space="preserve">van </w:t>
      </w:r>
      <w:r w:rsidRPr="00D307A1">
        <w:rPr>
          <w:b/>
          <w:u w:val="single"/>
          <w:lang w:eastAsia="en-US"/>
        </w:rPr>
        <w:t xml:space="preserve">elektrische </w:t>
      </w:r>
      <w:r w:rsidR="002E3F50">
        <w:rPr>
          <w:b/>
          <w:u w:val="single"/>
          <w:lang w:eastAsia="en-US"/>
        </w:rPr>
        <w:t>(kleine) bestel</w:t>
      </w:r>
      <w:r w:rsidR="002E3F50" w:rsidRPr="00EA0517">
        <w:rPr>
          <w:b/>
          <w:u w:val="single"/>
          <w:lang w:eastAsia="en-US"/>
        </w:rPr>
        <w:t>auto</w:t>
      </w:r>
      <w:r w:rsidR="00813F94">
        <w:rPr>
          <w:b/>
          <w:u w:val="single"/>
          <w:lang w:eastAsia="en-US"/>
        </w:rPr>
        <w:t>’</w:t>
      </w:r>
      <w:r w:rsidR="002E3F50" w:rsidRPr="00EA0517">
        <w:rPr>
          <w:b/>
          <w:u w:val="single"/>
          <w:lang w:eastAsia="en-US"/>
        </w:rPr>
        <w:t>s</w:t>
      </w:r>
      <w:r w:rsidR="00813F94">
        <w:rPr>
          <w:b/>
          <w:u w:val="single"/>
          <w:lang w:eastAsia="en-US"/>
        </w:rPr>
        <w:t xml:space="preserve"> (BEV)</w:t>
      </w:r>
      <w:r w:rsidR="002E3F50">
        <w:rPr>
          <w:b/>
          <w:u w:val="single"/>
          <w:lang w:eastAsia="en-US"/>
        </w:rPr>
        <w:t xml:space="preserve"> </w:t>
      </w:r>
    </w:p>
    <w:p w:rsidR="00D307A1" w:rsidRPr="00D76EC9" w:rsidRDefault="00D307A1" w:rsidP="00D307A1">
      <w:pPr>
        <w:rPr>
          <w:b/>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D307A1" w:rsidRPr="00D76EC9" w:rsidTr="00D307A1">
        <w:tc>
          <w:tcPr>
            <w:tcW w:w="4605" w:type="dxa"/>
            <w:shd w:val="clear" w:color="auto" w:fill="auto"/>
          </w:tcPr>
          <w:p w:rsidR="00D307A1" w:rsidRPr="00D76EC9" w:rsidRDefault="00D307A1" w:rsidP="00D307A1"/>
          <w:p w:rsidR="00D307A1" w:rsidRPr="00D76EC9" w:rsidRDefault="00D307A1" w:rsidP="00D307A1">
            <w:r w:rsidRPr="00D76EC9">
              <w:t>Naam opdracht gevend bedrijf of instelling, adres en telefoonnummer + naam van contactpersoon</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Pr="00D76EC9" w:rsidRDefault="00D307A1" w:rsidP="00D307A1"/>
          <w:p w:rsidR="00D307A1" w:rsidRPr="00D76EC9" w:rsidRDefault="00D307A1" w:rsidP="00D307A1">
            <w:r w:rsidRPr="00D76EC9">
              <w:t>Ko</w:t>
            </w:r>
            <w:r>
              <w:t>rte omschrijving van de opdracht</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Pr="00D76EC9" w:rsidRDefault="00D307A1" w:rsidP="00D307A1"/>
          <w:p w:rsidR="00D307A1" w:rsidRPr="00D76EC9" w:rsidRDefault="00D307A1" w:rsidP="00D307A1">
            <w:r w:rsidRPr="00D76EC9">
              <w:t>Beschrijving van de uitgevoerde werkzaamheden/leveringen</w:t>
            </w:r>
            <w:r>
              <w:t xml:space="preserve"> ten bewijze van het voldoen aan deze kerncompetentie</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Pr="00D76EC9" w:rsidRDefault="00D307A1" w:rsidP="00D307A1">
            <w:r>
              <w:t>Omvang van de onderhouden voertuigen (minimaal 2 voertuigen onderhouden)</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Pr="00D76EC9" w:rsidRDefault="00D307A1" w:rsidP="00D307A1">
            <w:r>
              <w:t>Startdatum onderhoud</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Pr="00D76EC9" w:rsidRDefault="00D307A1" w:rsidP="00D307A1">
            <w:r>
              <w:t>Einddatum onderhoud</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Pr="00D76EC9" w:rsidRDefault="00D307A1" w:rsidP="00D307A1">
            <w:r>
              <w:t>Ingangsdatum overeenkomst</w:t>
            </w:r>
          </w:p>
        </w:tc>
        <w:tc>
          <w:tcPr>
            <w:tcW w:w="4605" w:type="dxa"/>
            <w:shd w:val="clear" w:color="auto" w:fill="auto"/>
          </w:tcPr>
          <w:p w:rsidR="00D307A1" w:rsidRPr="00D76EC9" w:rsidRDefault="00D307A1" w:rsidP="00D307A1"/>
        </w:tc>
      </w:tr>
      <w:tr w:rsidR="00D307A1" w:rsidRPr="00D76EC9" w:rsidTr="00D307A1">
        <w:tc>
          <w:tcPr>
            <w:tcW w:w="4605" w:type="dxa"/>
            <w:shd w:val="clear" w:color="auto" w:fill="auto"/>
          </w:tcPr>
          <w:p w:rsidR="00D307A1" w:rsidRDefault="00D307A1" w:rsidP="00D307A1">
            <w:r>
              <w:t>Looptijd van de overeenkomst</w:t>
            </w:r>
          </w:p>
        </w:tc>
        <w:tc>
          <w:tcPr>
            <w:tcW w:w="4605" w:type="dxa"/>
            <w:shd w:val="clear" w:color="auto" w:fill="auto"/>
          </w:tcPr>
          <w:p w:rsidR="00D307A1" w:rsidRPr="00D76EC9" w:rsidRDefault="00D307A1" w:rsidP="00D307A1"/>
        </w:tc>
      </w:tr>
    </w:tbl>
    <w:p w:rsidR="00D307A1" w:rsidRDefault="00D307A1"/>
    <w:sectPr w:rsidR="00D307A1">
      <w:headerReference w:type="default" r:id="rId7"/>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7A1" w:rsidRDefault="00D307A1" w:rsidP="00D76EC9">
      <w:r>
        <w:separator/>
      </w:r>
    </w:p>
  </w:endnote>
  <w:endnote w:type="continuationSeparator" w:id="0">
    <w:p w:rsidR="00D307A1" w:rsidRDefault="00D307A1" w:rsidP="00D7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7A1" w:rsidRPr="00D76EC9" w:rsidRDefault="00D307A1">
    <w:pPr>
      <w:pStyle w:val="Voettekst"/>
      <w:rPr>
        <w:sz w:val="16"/>
        <w:szCs w:val="16"/>
      </w:rPr>
    </w:pPr>
    <w:r w:rsidRPr="00D76EC9">
      <w:rPr>
        <w:sz w:val="16"/>
        <w:szCs w:val="16"/>
      </w:rPr>
      <w:t>Z</w:t>
    </w:r>
    <w:r>
      <w:rPr>
        <w:sz w:val="16"/>
        <w:szCs w:val="16"/>
      </w:rPr>
      <w:t>aaknummer: 586650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7A1" w:rsidRDefault="00D307A1" w:rsidP="00D76EC9">
      <w:r>
        <w:separator/>
      </w:r>
    </w:p>
  </w:footnote>
  <w:footnote w:type="continuationSeparator" w:id="0">
    <w:p w:rsidR="00D307A1" w:rsidRDefault="00D307A1" w:rsidP="00D76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7A1" w:rsidRPr="00D45896" w:rsidRDefault="00D307A1" w:rsidP="00D76EC9">
    <w:pPr>
      <w:ind w:left="3540"/>
      <w:rPr>
        <w:sz w:val="16"/>
      </w:rPr>
    </w:pPr>
    <w:r>
      <w:rPr>
        <w:noProof/>
      </w:rPr>
      <w:drawing>
        <wp:anchor distT="0" distB="0" distL="114935" distR="114935" simplePos="0" relativeHeight="251659264" behindDoc="1" locked="0" layoutInCell="1" allowOverlap="1">
          <wp:simplePos x="0" y="0"/>
          <wp:positionH relativeFrom="column">
            <wp:posOffset>5029200</wp:posOffset>
          </wp:positionH>
          <wp:positionV relativeFrom="paragraph">
            <wp:posOffset>-196215</wp:posOffset>
          </wp:positionV>
          <wp:extent cx="1080770" cy="686435"/>
          <wp:effectExtent l="0" t="0" r="508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Levering en onderhoud elektrisch aangedreven voertuigen</w:t>
    </w:r>
  </w:p>
  <w:p w:rsidR="00D307A1" w:rsidRDefault="00D307A1">
    <w:pPr>
      <w:pStyle w:val="Koptekst"/>
    </w:pPr>
  </w:p>
  <w:p w:rsidR="00D307A1" w:rsidRDefault="00D307A1">
    <w:pPr>
      <w:pStyle w:val="Koptekst"/>
    </w:pPr>
  </w:p>
  <w:p w:rsidR="00D307A1" w:rsidRDefault="00D307A1">
    <w:pPr>
      <w:pStyle w:val="Koptekst"/>
    </w:pPr>
  </w:p>
  <w:p w:rsidR="00D307A1" w:rsidRDefault="00D307A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EC9"/>
    <w:rsid w:val="000264BB"/>
    <w:rsid w:val="000270A5"/>
    <w:rsid w:val="00027A4D"/>
    <w:rsid w:val="000D06F0"/>
    <w:rsid w:val="001912B8"/>
    <w:rsid w:val="001C6658"/>
    <w:rsid w:val="001C7A1A"/>
    <w:rsid w:val="001E38EE"/>
    <w:rsid w:val="001E65BB"/>
    <w:rsid w:val="001F3746"/>
    <w:rsid w:val="00217073"/>
    <w:rsid w:val="00272C65"/>
    <w:rsid w:val="00294332"/>
    <w:rsid w:val="00297491"/>
    <w:rsid w:val="002E3F50"/>
    <w:rsid w:val="00307C62"/>
    <w:rsid w:val="00375A41"/>
    <w:rsid w:val="003A509D"/>
    <w:rsid w:val="004676EF"/>
    <w:rsid w:val="004B2072"/>
    <w:rsid w:val="00521CA0"/>
    <w:rsid w:val="00592339"/>
    <w:rsid w:val="00594BB8"/>
    <w:rsid w:val="005D5517"/>
    <w:rsid w:val="005F41AD"/>
    <w:rsid w:val="005F545A"/>
    <w:rsid w:val="006365EE"/>
    <w:rsid w:val="006E0D87"/>
    <w:rsid w:val="006E62F3"/>
    <w:rsid w:val="00707E2D"/>
    <w:rsid w:val="00746523"/>
    <w:rsid w:val="00763956"/>
    <w:rsid w:val="00774AD2"/>
    <w:rsid w:val="0079085B"/>
    <w:rsid w:val="00794858"/>
    <w:rsid w:val="0081323F"/>
    <w:rsid w:val="00813F94"/>
    <w:rsid w:val="008140BB"/>
    <w:rsid w:val="00825136"/>
    <w:rsid w:val="008E700F"/>
    <w:rsid w:val="00925D68"/>
    <w:rsid w:val="009312A2"/>
    <w:rsid w:val="00940F6E"/>
    <w:rsid w:val="00A405F2"/>
    <w:rsid w:val="00A479EC"/>
    <w:rsid w:val="00A568BF"/>
    <w:rsid w:val="00B552B5"/>
    <w:rsid w:val="00B5589E"/>
    <w:rsid w:val="00C0674B"/>
    <w:rsid w:val="00CB63E2"/>
    <w:rsid w:val="00CE1E6C"/>
    <w:rsid w:val="00D00C52"/>
    <w:rsid w:val="00D06F18"/>
    <w:rsid w:val="00D2395E"/>
    <w:rsid w:val="00D307A1"/>
    <w:rsid w:val="00D76EC9"/>
    <w:rsid w:val="00E06860"/>
    <w:rsid w:val="00E24067"/>
    <w:rsid w:val="00EA430C"/>
    <w:rsid w:val="00EC3F42"/>
    <w:rsid w:val="00F004CE"/>
    <w:rsid w:val="00F04891"/>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imes New Roman" w:hAnsi="Verdana" w:cs="Times New Roman"/>
        <w:color w:val="2B9ECF"/>
        <w:sz w:val="22"/>
        <w:lang w:val="nl-NL" w:eastAsia="nl-NL" w:bidi="ar-SA"/>
      </w:rPr>
    </w:rPrDefault>
    <w:pPrDefault>
      <w:pPr>
        <w:ind w:left="720" w:hanging="720"/>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6EC9"/>
    <w:pPr>
      <w:ind w:left="0" w:firstLine="0"/>
    </w:pPr>
    <w:rPr>
      <w:color w:val="auto"/>
      <w:sz w:val="20"/>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C6658"/>
    <w:pPr>
      <w:keepNext/>
      <w:outlineLvl w:val="1"/>
    </w:pPr>
    <w:rPr>
      <w:rFonts w:cs="Arial"/>
      <w:b/>
      <w:bCs/>
      <w:i/>
      <w:iCs/>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D76EC9"/>
    <w:pPr>
      <w:tabs>
        <w:tab w:val="center" w:pos="4536"/>
        <w:tab w:val="right" w:pos="9072"/>
      </w:tabs>
    </w:pPr>
  </w:style>
  <w:style w:type="character" w:customStyle="1" w:styleId="KoptekstChar">
    <w:name w:val="Koptekst Char"/>
    <w:basedOn w:val="Standaardalinea-lettertype"/>
    <w:link w:val="Koptekst"/>
    <w:rsid w:val="00D76EC9"/>
    <w:rPr>
      <w:color w:val="auto"/>
      <w:sz w:val="20"/>
    </w:rPr>
  </w:style>
  <w:style w:type="paragraph" w:styleId="Voettekst">
    <w:name w:val="footer"/>
    <w:basedOn w:val="Standaard"/>
    <w:link w:val="VoettekstChar"/>
    <w:rsid w:val="00D76EC9"/>
    <w:pPr>
      <w:tabs>
        <w:tab w:val="center" w:pos="4536"/>
        <w:tab w:val="right" w:pos="9072"/>
      </w:tabs>
    </w:pPr>
  </w:style>
  <w:style w:type="character" w:customStyle="1" w:styleId="VoettekstChar">
    <w:name w:val="Voettekst Char"/>
    <w:basedOn w:val="Standaardalinea-lettertype"/>
    <w:link w:val="Voettekst"/>
    <w:rsid w:val="00D76EC9"/>
    <w:rPr>
      <w:color w:val="auto"/>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imes New Roman" w:hAnsi="Verdana" w:cs="Times New Roman"/>
        <w:color w:val="2B9ECF"/>
        <w:sz w:val="22"/>
        <w:lang w:val="nl-NL" w:eastAsia="nl-NL" w:bidi="ar-SA"/>
      </w:rPr>
    </w:rPrDefault>
    <w:pPrDefault>
      <w:pPr>
        <w:ind w:left="720" w:hanging="720"/>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6EC9"/>
    <w:pPr>
      <w:ind w:left="0" w:firstLine="0"/>
    </w:pPr>
    <w:rPr>
      <w:color w:val="auto"/>
      <w:sz w:val="20"/>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C6658"/>
    <w:pPr>
      <w:keepNext/>
      <w:outlineLvl w:val="1"/>
    </w:pPr>
    <w:rPr>
      <w:rFonts w:cs="Arial"/>
      <w:b/>
      <w:bCs/>
      <w:i/>
      <w:iCs/>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D76EC9"/>
    <w:pPr>
      <w:tabs>
        <w:tab w:val="center" w:pos="4536"/>
        <w:tab w:val="right" w:pos="9072"/>
      </w:tabs>
    </w:pPr>
  </w:style>
  <w:style w:type="character" w:customStyle="1" w:styleId="KoptekstChar">
    <w:name w:val="Koptekst Char"/>
    <w:basedOn w:val="Standaardalinea-lettertype"/>
    <w:link w:val="Koptekst"/>
    <w:rsid w:val="00D76EC9"/>
    <w:rPr>
      <w:color w:val="auto"/>
      <w:sz w:val="20"/>
    </w:rPr>
  </w:style>
  <w:style w:type="paragraph" w:styleId="Voettekst">
    <w:name w:val="footer"/>
    <w:basedOn w:val="Standaard"/>
    <w:link w:val="VoettekstChar"/>
    <w:rsid w:val="00D76EC9"/>
    <w:pPr>
      <w:tabs>
        <w:tab w:val="center" w:pos="4536"/>
        <w:tab w:val="right" w:pos="9072"/>
      </w:tabs>
    </w:pPr>
  </w:style>
  <w:style w:type="character" w:customStyle="1" w:styleId="VoettekstChar">
    <w:name w:val="Voettekst Char"/>
    <w:basedOn w:val="Standaardalinea-lettertype"/>
    <w:link w:val="Voettekst"/>
    <w:rsid w:val="00D76EC9"/>
    <w:rPr>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8E0A1D3F.dotm</Template>
  <TotalTime>0</TotalTime>
  <Pages>3</Pages>
  <Words>435</Words>
  <Characters>3065</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Kallen, Marcel van</cp:lastModifiedBy>
  <cp:revision>4</cp:revision>
  <dcterms:created xsi:type="dcterms:W3CDTF">2018-09-13T10:24:00Z</dcterms:created>
  <dcterms:modified xsi:type="dcterms:W3CDTF">2018-09-14T10:51:00Z</dcterms:modified>
</cp:coreProperties>
</file>