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raster"/>
        <w:tblW w:w="0" w:type="auto"/>
        <w:tblInd w:w="3397" w:type="dxa"/>
        <w:tblLook w:val="04A0" w:firstRow="1" w:lastRow="0" w:firstColumn="1" w:lastColumn="0" w:noHBand="0" w:noVBand="1"/>
      </w:tblPr>
      <w:tblGrid>
        <w:gridCol w:w="5665"/>
      </w:tblGrid>
      <w:tr w:rsidR="00480E35" w:rsidRPr="00480E35" w:rsidTr="00480E35">
        <w:tc>
          <w:tcPr>
            <w:tcW w:w="5665" w:type="dxa"/>
            <w:shd w:val="clear" w:color="auto" w:fill="DBE5F1" w:themeFill="accent1" w:themeFillTint="33"/>
          </w:tcPr>
          <w:p w:rsidR="00480E35" w:rsidRPr="00480E35" w:rsidRDefault="00480E35" w:rsidP="00EA6102">
            <w:pPr>
              <w:rPr>
                <w:rFonts w:cs="Arial"/>
                <w:b/>
              </w:rPr>
            </w:pPr>
            <w:r w:rsidRPr="00480E35">
              <w:rPr>
                <w:rFonts w:cs="Arial"/>
                <w:b/>
              </w:rPr>
              <w:t xml:space="preserve">Marktconsultatie: </w:t>
            </w:r>
            <w:r w:rsidRPr="00480E35">
              <w:rPr>
                <w:rFonts w:cs="Arial"/>
                <w:b/>
              </w:rPr>
              <w:tab/>
              <w:t xml:space="preserve"> Software KCC Klant contact center</w:t>
            </w:r>
            <w:r w:rsidRPr="00480E35">
              <w:rPr>
                <w:rFonts w:cs="Arial"/>
                <w:b/>
              </w:rPr>
              <w:tab/>
              <w:t xml:space="preserve">    </w:t>
            </w:r>
          </w:p>
        </w:tc>
      </w:tr>
    </w:tbl>
    <w:p w:rsidR="00480E35" w:rsidRPr="0091717B" w:rsidRDefault="00480E35" w:rsidP="00EA6102">
      <w:pPr>
        <w:spacing w:after="0" w:line="240" w:lineRule="auto"/>
        <w:rPr>
          <w:rFonts w:cs="Arial"/>
        </w:rPr>
      </w:pPr>
    </w:p>
    <w:tbl>
      <w:tblPr>
        <w:tblW w:w="9020" w:type="dxa"/>
        <w:tblInd w:w="70" w:type="dxa"/>
        <w:tblCellMar>
          <w:left w:w="70" w:type="dxa"/>
          <w:right w:w="70" w:type="dxa"/>
        </w:tblCellMar>
        <w:tblLook w:val="00A0" w:firstRow="1" w:lastRow="0" w:firstColumn="1" w:lastColumn="0" w:noHBand="0" w:noVBand="0"/>
      </w:tblPr>
      <w:tblGrid>
        <w:gridCol w:w="3332"/>
        <w:gridCol w:w="5688"/>
      </w:tblGrid>
      <w:tr w:rsidR="00436DEF" w:rsidRPr="0091717B" w:rsidTr="00480E35">
        <w:trPr>
          <w:trHeight w:val="255"/>
        </w:trPr>
        <w:tc>
          <w:tcPr>
            <w:tcW w:w="3332" w:type="dxa"/>
            <w:tcBorders>
              <w:top w:val="nil"/>
              <w:left w:val="nil"/>
              <w:bottom w:val="nil"/>
              <w:right w:val="nil"/>
            </w:tcBorders>
            <w:noWrap/>
            <w:vAlign w:val="bottom"/>
          </w:tcPr>
          <w:p w:rsidR="00436DEF" w:rsidRPr="0091717B" w:rsidRDefault="00436DEF" w:rsidP="002D1234">
            <w:pPr>
              <w:spacing w:after="0"/>
              <w:ind w:left="-70"/>
              <w:rPr>
                <w:rFonts w:cs="Arial"/>
                <w:b/>
              </w:rPr>
            </w:pPr>
            <w:r w:rsidRPr="0091717B">
              <w:rPr>
                <w:rFonts w:cs="Arial"/>
                <w:b/>
              </w:rPr>
              <w:t>Bedrijfsnaam:</w:t>
            </w:r>
          </w:p>
        </w:tc>
        <w:tc>
          <w:tcPr>
            <w:tcW w:w="5688" w:type="dxa"/>
            <w:tcBorders>
              <w:top w:val="single" w:sz="4" w:space="0" w:color="969696"/>
              <w:left w:val="single" w:sz="4" w:space="0" w:color="969696"/>
              <w:bottom w:val="single" w:sz="4" w:space="0" w:color="969696"/>
              <w:right w:val="single" w:sz="4" w:space="0" w:color="969696"/>
            </w:tcBorders>
            <w:shd w:val="clear" w:color="auto" w:fill="DBE5F1" w:themeFill="accent1" w:themeFillTint="33"/>
            <w:noWrap/>
            <w:vAlign w:val="bottom"/>
          </w:tcPr>
          <w:p w:rsidR="00436DEF" w:rsidRPr="0091717B" w:rsidRDefault="00436DEF" w:rsidP="002D1234">
            <w:pPr>
              <w:spacing w:after="0"/>
              <w:rPr>
                <w:rFonts w:cs="Arial"/>
                <w:b/>
              </w:rPr>
            </w:pPr>
          </w:p>
        </w:tc>
      </w:tr>
      <w:tr w:rsidR="00436DEF" w:rsidRPr="0091717B" w:rsidTr="00480E35">
        <w:trPr>
          <w:trHeight w:val="255"/>
        </w:trPr>
        <w:tc>
          <w:tcPr>
            <w:tcW w:w="3332" w:type="dxa"/>
            <w:tcBorders>
              <w:top w:val="nil"/>
              <w:left w:val="nil"/>
              <w:bottom w:val="nil"/>
              <w:right w:val="nil"/>
            </w:tcBorders>
            <w:noWrap/>
            <w:vAlign w:val="bottom"/>
          </w:tcPr>
          <w:p w:rsidR="00436DEF" w:rsidRPr="0091717B" w:rsidRDefault="00436DEF" w:rsidP="002D1234">
            <w:pPr>
              <w:spacing w:after="0"/>
              <w:ind w:left="-70"/>
              <w:rPr>
                <w:rFonts w:cs="Arial"/>
                <w:b/>
              </w:rPr>
            </w:pPr>
            <w:r w:rsidRPr="0091717B">
              <w:rPr>
                <w:rFonts w:cs="Arial"/>
                <w:b/>
              </w:rPr>
              <w:t>Ingevuld door:</w:t>
            </w:r>
          </w:p>
        </w:tc>
        <w:tc>
          <w:tcPr>
            <w:tcW w:w="5688" w:type="dxa"/>
            <w:tcBorders>
              <w:top w:val="single" w:sz="4" w:space="0" w:color="969696"/>
              <w:left w:val="single" w:sz="4" w:space="0" w:color="969696"/>
              <w:bottom w:val="single" w:sz="4" w:space="0" w:color="969696"/>
              <w:right w:val="single" w:sz="4" w:space="0" w:color="969696"/>
            </w:tcBorders>
            <w:shd w:val="clear" w:color="auto" w:fill="DBE5F1" w:themeFill="accent1" w:themeFillTint="33"/>
            <w:noWrap/>
            <w:vAlign w:val="bottom"/>
          </w:tcPr>
          <w:p w:rsidR="00436DEF" w:rsidRPr="0091717B" w:rsidRDefault="00436DEF" w:rsidP="00480E35">
            <w:pPr>
              <w:spacing w:after="0"/>
              <w:rPr>
                <w:rFonts w:cs="Arial"/>
                <w:b/>
              </w:rPr>
            </w:pPr>
          </w:p>
        </w:tc>
      </w:tr>
      <w:tr w:rsidR="00436DEF" w:rsidRPr="0091717B" w:rsidTr="00480E35">
        <w:trPr>
          <w:trHeight w:val="255"/>
        </w:trPr>
        <w:tc>
          <w:tcPr>
            <w:tcW w:w="3332" w:type="dxa"/>
            <w:tcBorders>
              <w:top w:val="nil"/>
              <w:left w:val="nil"/>
              <w:bottom w:val="nil"/>
              <w:right w:val="nil"/>
            </w:tcBorders>
            <w:noWrap/>
            <w:vAlign w:val="bottom"/>
          </w:tcPr>
          <w:p w:rsidR="00436DEF" w:rsidRPr="0091717B" w:rsidRDefault="00436DEF" w:rsidP="002D1234">
            <w:pPr>
              <w:spacing w:after="0"/>
              <w:ind w:left="-70"/>
              <w:rPr>
                <w:rFonts w:cs="Arial"/>
                <w:b/>
              </w:rPr>
            </w:pPr>
            <w:r w:rsidRPr="0091717B">
              <w:rPr>
                <w:rFonts w:cs="Arial"/>
                <w:b/>
              </w:rPr>
              <w:t>Functie:</w:t>
            </w:r>
          </w:p>
        </w:tc>
        <w:tc>
          <w:tcPr>
            <w:tcW w:w="5688" w:type="dxa"/>
            <w:tcBorders>
              <w:top w:val="single" w:sz="4" w:space="0" w:color="969696"/>
              <w:left w:val="single" w:sz="4" w:space="0" w:color="969696"/>
              <w:bottom w:val="single" w:sz="4" w:space="0" w:color="969696"/>
              <w:right w:val="single" w:sz="4" w:space="0" w:color="969696"/>
            </w:tcBorders>
            <w:shd w:val="clear" w:color="auto" w:fill="DBE5F1" w:themeFill="accent1" w:themeFillTint="33"/>
            <w:noWrap/>
            <w:vAlign w:val="bottom"/>
          </w:tcPr>
          <w:p w:rsidR="00436DEF" w:rsidRPr="0091717B" w:rsidRDefault="00436DEF" w:rsidP="002D1234">
            <w:pPr>
              <w:spacing w:after="0"/>
              <w:rPr>
                <w:rFonts w:cs="Arial"/>
                <w:b/>
              </w:rPr>
            </w:pPr>
          </w:p>
        </w:tc>
      </w:tr>
      <w:tr w:rsidR="00436DEF" w:rsidRPr="0091717B" w:rsidTr="00480E35">
        <w:trPr>
          <w:trHeight w:val="255"/>
        </w:trPr>
        <w:tc>
          <w:tcPr>
            <w:tcW w:w="3332" w:type="dxa"/>
            <w:tcBorders>
              <w:top w:val="nil"/>
              <w:left w:val="nil"/>
              <w:bottom w:val="nil"/>
              <w:right w:val="nil"/>
            </w:tcBorders>
            <w:noWrap/>
            <w:vAlign w:val="bottom"/>
          </w:tcPr>
          <w:p w:rsidR="00436DEF" w:rsidRPr="0091717B" w:rsidRDefault="00436DEF" w:rsidP="002D1234">
            <w:pPr>
              <w:spacing w:after="0"/>
              <w:ind w:left="-70"/>
              <w:rPr>
                <w:rFonts w:cs="Arial"/>
                <w:b/>
              </w:rPr>
            </w:pPr>
            <w:r w:rsidRPr="0091717B">
              <w:rPr>
                <w:rFonts w:cs="Arial"/>
                <w:b/>
              </w:rPr>
              <w:t>Telefoonnummer:</w:t>
            </w:r>
          </w:p>
        </w:tc>
        <w:tc>
          <w:tcPr>
            <w:tcW w:w="5688" w:type="dxa"/>
            <w:tcBorders>
              <w:top w:val="single" w:sz="4" w:space="0" w:color="969696"/>
              <w:left w:val="single" w:sz="4" w:space="0" w:color="969696"/>
              <w:bottom w:val="single" w:sz="4" w:space="0" w:color="969696"/>
              <w:right w:val="single" w:sz="4" w:space="0" w:color="969696"/>
            </w:tcBorders>
            <w:shd w:val="clear" w:color="auto" w:fill="DBE5F1" w:themeFill="accent1" w:themeFillTint="33"/>
            <w:noWrap/>
            <w:vAlign w:val="bottom"/>
          </w:tcPr>
          <w:p w:rsidR="00436DEF" w:rsidRPr="0091717B" w:rsidRDefault="00436DEF" w:rsidP="002D1234">
            <w:pPr>
              <w:spacing w:after="0"/>
              <w:rPr>
                <w:rFonts w:cs="Arial"/>
                <w:b/>
              </w:rPr>
            </w:pPr>
          </w:p>
        </w:tc>
      </w:tr>
      <w:tr w:rsidR="00436DEF" w:rsidRPr="0091717B" w:rsidTr="00480E35">
        <w:trPr>
          <w:trHeight w:val="255"/>
        </w:trPr>
        <w:tc>
          <w:tcPr>
            <w:tcW w:w="3332" w:type="dxa"/>
            <w:tcBorders>
              <w:top w:val="nil"/>
              <w:left w:val="nil"/>
              <w:bottom w:val="nil"/>
              <w:right w:val="nil"/>
            </w:tcBorders>
            <w:noWrap/>
            <w:vAlign w:val="bottom"/>
          </w:tcPr>
          <w:p w:rsidR="00436DEF" w:rsidRPr="0091717B" w:rsidRDefault="00436DEF" w:rsidP="002D1234">
            <w:pPr>
              <w:spacing w:after="0"/>
              <w:ind w:left="-70"/>
              <w:rPr>
                <w:rFonts w:cs="Arial"/>
                <w:b/>
              </w:rPr>
            </w:pPr>
            <w:r w:rsidRPr="0091717B">
              <w:rPr>
                <w:rFonts w:cs="Arial"/>
                <w:b/>
              </w:rPr>
              <w:t>E-mail adres:</w:t>
            </w:r>
          </w:p>
        </w:tc>
        <w:tc>
          <w:tcPr>
            <w:tcW w:w="5688" w:type="dxa"/>
            <w:tcBorders>
              <w:top w:val="single" w:sz="4" w:space="0" w:color="969696"/>
              <w:left w:val="single" w:sz="4" w:space="0" w:color="969696"/>
              <w:bottom w:val="single" w:sz="4" w:space="0" w:color="969696"/>
              <w:right w:val="single" w:sz="4" w:space="0" w:color="969696"/>
            </w:tcBorders>
            <w:shd w:val="clear" w:color="auto" w:fill="DBE5F1" w:themeFill="accent1" w:themeFillTint="33"/>
            <w:noWrap/>
            <w:vAlign w:val="bottom"/>
          </w:tcPr>
          <w:p w:rsidR="00436DEF" w:rsidRPr="0091717B" w:rsidRDefault="00436DEF" w:rsidP="002D1234">
            <w:pPr>
              <w:spacing w:after="0"/>
              <w:rPr>
                <w:rFonts w:cs="Arial"/>
                <w:b/>
              </w:rPr>
            </w:pPr>
          </w:p>
        </w:tc>
      </w:tr>
      <w:tr w:rsidR="00436DEF" w:rsidRPr="0091717B" w:rsidTr="00480E35">
        <w:trPr>
          <w:trHeight w:val="255"/>
        </w:trPr>
        <w:tc>
          <w:tcPr>
            <w:tcW w:w="3332" w:type="dxa"/>
            <w:tcBorders>
              <w:top w:val="nil"/>
              <w:left w:val="nil"/>
              <w:bottom w:val="nil"/>
              <w:right w:val="nil"/>
            </w:tcBorders>
            <w:noWrap/>
            <w:vAlign w:val="bottom"/>
          </w:tcPr>
          <w:p w:rsidR="00436DEF" w:rsidRPr="0091717B" w:rsidRDefault="00436DEF" w:rsidP="002D1234">
            <w:pPr>
              <w:spacing w:after="0"/>
              <w:ind w:left="-70"/>
              <w:rPr>
                <w:rFonts w:cs="Arial"/>
                <w:b/>
              </w:rPr>
            </w:pPr>
            <w:r w:rsidRPr="0091717B">
              <w:rPr>
                <w:rFonts w:cs="Arial"/>
                <w:b/>
              </w:rPr>
              <w:t>Datum:</w:t>
            </w:r>
          </w:p>
        </w:tc>
        <w:tc>
          <w:tcPr>
            <w:tcW w:w="5688" w:type="dxa"/>
            <w:tcBorders>
              <w:top w:val="single" w:sz="4" w:space="0" w:color="969696"/>
              <w:left w:val="single" w:sz="4" w:space="0" w:color="969696"/>
              <w:bottom w:val="single" w:sz="4" w:space="0" w:color="969696"/>
              <w:right w:val="single" w:sz="4" w:space="0" w:color="969696"/>
            </w:tcBorders>
            <w:shd w:val="clear" w:color="auto" w:fill="DBE5F1" w:themeFill="accent1" w:themeFillTint="33"/>
            <w:noWrap/>
            <w:vAlign w:val="bottom"/>
          </w:tcPr>
          <w:p w:rsidR="00436DEF" w:rsidRPr="0091717B" w:rsidRDefault="00436DEF" w:rsidP="002D1234">
            <w:pPr>
              <w:spacing w:after="0"/>
              <w:rPr>
                <w:rFonts w:cs="Arial"/>
                <w:b/>
              </w:rPr>
            </w:pPr>
          </w:p>
        </w:tc>
      </w:tr>
    </w:tbl>
    <w:p w:rsidR="00436DEF" w:rsidRPr="0091717B" w:rsidRDefault="00436DEF" w:rsidP="00436DEF">
      <w:pPr>
        <w:rPr>
          <w:rFonts w:cs="Arial"/>
          <w:b/>
        </w:rPr>
      </w:pPr>
    </w:p>
    <w:p w:rsidR="00436DEF" w:rsidRPr="0091717B" w:rsidRDefault="00436DEF" w:rsidP="00436DEF">
      <w:pPr>
        <w:rPr>
          <w:rFonts w:cs="Arial"/>
          <w:b/>
        </w:rPr>
      </w:pPr>
      <w:r w:rsidRPr="0091717B">
        <w:rPr>
          <w:rFonts w:cs="Arial"/>
          <w:b/>
        </w:rPr>
        <w:t>Algemeen:</w:t>
      </w:r>
    </w:p>
    <w:p w:rsidR="00AD5FA1" w:rsidRPr="00B80CAE" w:rsidRDefault="00480E35" w:rsidP="00AD5FA1">
      <w:pPr>
        <w:rPr>
          <w:rFonts w:cs="Arial"/>
          <w:i/>
        </w:rPr>
      </w:pPr>
      <w:r>
        <w:rPr>
          <w:rFonts w:cs="Arial"/>
          <w:i/>
        </w:rPr>
        <w:t xml:space="preserve">Roc Gilde Opleidingen </w:t>
      </w:r>
      <w:r w:rsidR="00AD5FA1" w:rsidRPr="0091717B">
        <w:rPr>
          <w:rFonts w:cs="Arial"/>
        </w:rPr>
        <w:t xml:space="preserve">is voornemens </w:t>
      </w:r>
      <w:r w:rsidR="00801C0C" w:rsidRPr="0091717B">
        <w:rPr>
          <w:rFonts w:cs="Arial"/>
        </w:rPr>
        <w:t xml:space="preserve">een opdracht op de markt te zetten voor </w:t>
      </w:r>
      <w:r w:rsidR="00582575">
        <w:rPr>
          <w:rFonts w:cs="Arial"/>
        </w:rPr>
        <w:t>klantenservice software.</w:t>
      </w:r>
    </w:p>
    <w:p w:rsidR="001C74C5" w:rsidRPr="00621F15" w:rsidRDefault="00582575" w:rsidP="00582575">
      <w:pPr>
        <w:spacing w:line="240" w:lineRule="auto"/>
        <w:rPr>
          <w:rFonts w:cs="Arial"/>
          <w:i/>
          <w:lang w:eastAsia="nl-NL"/>
        </w:rPr>
      </w:pPr>
      <w:r>
        <w:rPr>
          <w:rFonts w:cs="Arial"/>
          <w:i/>
          <w:lang w:eastAsia="nl-NL"/>
        </w:rPr>
        <w:t xml:space="preserve">Voor het te implementeren klanten contact centrum / de klantenservice wordt gezocht naar een software systeem wat bij kan dragen aan de doelstelling om </w:t>
      </w:r>
      <w:r w:rsidRPr="00621F15">
        <w:rPr>
          <w:rFonts w:cs="Arial"/>
          <w:i/>
          <w:lang w:eastAsia="nl-NL"/>
        </w:rPr>
        <w:t xml:space="preserve"> locatie-onafhankelijk uniforme, eenduidige en klantgerichte</w:t>
      </w:r>
      <w:r>
        <w:rPr>
          <w:rFonts w:cs="Arial"/>
          <w:i/>
          <w:lang w:eastAsia="nl-NL"/>
        </w:rPr>
        <w:t>, multichannel</w:t>
      </w:r>
      <w:r w:rsidRPr="00621F15">
        <w:rPr>
          <w:rFonts w:cs="Arial"/>
          <w:i/>
          <w:lang w:eastAsia="nl-NL"/>
        </w:rPr>
        <w:t xml:space="preserve"> dienstverlening</w:t>
      </w:r>
      <w:r>
        <w:rPr>
          <w:rFonts w:cs="Arial"/>
          <w:i/>
          <w:lang w:eastAsia="nl-NL"/>
        </w:rPr>
        <w:t xml:space="preserve"> te kunnen bieden. W</w:t>
      </w:r>
      <w:r w:rsidRPr="00621F15">
        <w:rPr>
          <w:rFonts w:cs="Arial"/>
          <w:i/>
          <w:lang w:eastAsia="nl-NL"/>
        </w:rPr>
        <w:t>aarbij eenieder die contact zoekt met Gilde zoveel als mogelijk in é</w:t>
      </w:r>
      <w:r>
        <w:rPr>
          <w:rFonts w:cs="Arial"/>
          <w:i/>
          <w:lang w:eastAsia="nl-NL"/>
        </w:rPr>
        <w:t>én klantcontact geholpen wordt.</w:t>
      </w:r>
      <w:r w:rsidR="00C679E5">
        <w:rPr>
          <w:rFonts w:cs="Arial"/>
          <w:i/>
          <w:lang w:eastAsia="nl-NL"/>
        </w:rPr>
        <w:t xml:space="preserve"> Als dat niet mogelijk is wordt de klant doorverbonden dan wel een terugbelverzoek gemaakt voor de collega in de tweede lijn. </w:t>
      </w:r>
      <w:r>
        <w:rPr>
          <w:rFonts w:cs="Arial"/>
          <w:i/>
          <w:lang w:eastAsia="nl-NL"/>
        </w:rPr>
        <w:t xml:space="preserve">Deze software moet </w:t>
      </w:r>
      <w:r w:rsidR="00C679E5">
        <w:rPr>
          <w:rFonts w:cs="Arial"/>
          <w:i/>
          <w:lang w:eastAsia="nl-NL"/>
        </w:rPr>
        <w:t xml:space="preserve">daarom </w:t>
      </w:r>
      <w:r>
        <w:rPr>
          <w:rFonts w:cs="Arial"/>
          <w:i/>
          <w:lang w:eastAsia="nl-NL"/>
        </w:rPr>
        <w:t>ook ondersteunen in klantcontactregistratie en het maken en opvolgen van terugbelverzoeken. Data uit ons bronsystemen moet (daar waar van belang) getoond kunnen worden in de software, gekoppeld aan kennis die we in het systeem zetten,  met beslisbomen om het juiste antwoord te kunnen geven</w:t>
      </w:r>
      <w:r w:rsidR="00C679E5">
        <w:rPr>
          <w:rFonts w:cs="Arial"/>
          <w:i/>
          <w:lang w:eastAsia="nl-NL"/>
        </w:rPr>
        <w:t>. Geïntegreerde telefonie is wenselijk</w:t>
      </w:r>
      <w:r w:rsidR="00FF71A0">
        <w:rPr>
          <w:rFonts w:cs="Arial"/>
          <w:i/>
          <w:lang w:eastAsia="nl-NL"/>
        </w:rPr>
        <w:t xml:space="preserve"> in verband met klantherkenning</w:t>
      </w:r>
      <w:r w:rsidR="004E01A7">
        <w:rPr>
          <w:rFonts w:cs="Arial"/>
          <w:i/>
          <w:lang w:eastAsia="nl-NL"/>
        </w:rPr>
        <w:t xml:space="preserve"> en doorverbinden</w:t>
      </w:r>
      <w:r w:rsidR="00FF71A0">
        <w:rPr>
          <w:rFonts w:cs="Arial"/>
          <w:i/>
          <w:lang w:eastAsia="nl-NL"/>
        </w:rPr>
        <w:t>.</w:t>
      </w:r>
      <w:r w:rsidR="004E01A7">
        <w:rPr>
          <w:rFonts w:cs="Arial"/>
          <w:i/>
          <w:lang w:eastAsia="nl-NL"/>
        </w:rPr>
        <w:t xml:space="preserve"> Gezien de veelheid aan te verwachten contacten heeft een softwarepakket die al het bovenstaande kan combineren in 1 scherm onze voorkeur.</w:t>
      </w:r>
      <w:r w:rsidR="001C74C5">
        <w:rPr>
          <w:rFonts w:cs="Arial"/>
          <w:i/>
          <w:lang w:eastAsia="nl-NL"/>
        </w:rPr>
        <w:t xml:space="preserve"> </w:t>
      </w:r>
      <w:r w:rsidR="001C74C5" w:rsidRPr="001C74C5">
        <w:rPr>
          <w:rFonts w:cs="Arial"/>
          <w:i/>
          <w:lang w:eastAsia="nl-NL"/>
        </w:rPr>
        <w:t>Van buiten naar binnen denken en innovatie zijn twee belangrijke thema’s in deze ambitie.</w:t>
      </w:r>
    </w:p>
    <w:p w:rsidR="00DE5181" w:rsidRDefault="00480E35" w:rsidP="00AD5FA1">
      <w:pPr>
        <w:rPr>
          <w:rFonts w:cs="Arial"/>
        </w:rPr>
      </w:pPr>
      <w:r w:rsidRPr="001C74C5">
        <w:rPr>
          <w:rFonts w:cs="Arial"/>
        </w:rPr>
        <w:t>Roc Gilde Opleidingen</w:t>
      </w:r>
      <w:r>
        <w:rPr>
          <w:rFonts w:cs="Arial"/>
          <w:i/>
        </w:rPr>
        <w:t xml:space="preserve"> </w:t>
      </w:r>
      <w:r w:rsidR="00AD5FA1" w:rsidRPr="0091717B">
        <w:rPr>
          <w:rFonts w:cs="Arial"/>
        </w:rPr>
        <w:t xml:space="preserve">wil graag van u weten hoe in dit marktsegment een bestek kan worden samengesteld met daarin de ‘op de markt afgestemde vragen’. Om dit goed te kunnen doen, en u geen onnodig dik bestek voor te leggen, willen wij graag uitvoerig worden voorgelicht door u en zal onderstaande vragenlijst </w:t>
      </w:r>
      <w:r w:rsidR="004603E8">
        <w:rPr>
          <w:rFonts w:cs="Arial"/>
        </w:rPr>
        <w:t xml:space="preserve">daarbij </w:t>
      </w:r>
      <w:r w:rsidR="00AD5FA1" w:rsidRPr="0091717B">
        <w:rPr>
          <w:rFonts w:cs="Arial"/>
        </w:rPr>
        <w:t>als leidraad dienen</w:t>
      </w:r>
      <w:r w:rsidR="00591939" w:rsidRPr="0091717B">
        <w:rPr>
          <w:rFonts w:cs="Arial"/>
        </w:rPr>
        <w:t>.</w:t>
      </w:r>
      <w:r w:rsidR="009703CD">
        <w:rPr>
          <w:rFonts w:cs="Arial"/>
        </w:rPr>
        <w:t xml:space="preserve"> H</w:t>
      </w:r>
      <w:r w:rsidR="00591939" w:rsidRPr="0091717B">
        <w:rPr>
          <w:rFonts w:cs="Arial"/>
        </w:rPr>
        <w:t xml:space="preserve">ierna </w:t>
      </w:r>
      <w:r w:rsidR="009703CD">
        <w:rPr>
          <w:rFonts w:cs="Arial"/>
        </w:rPr>
        <w:t xml:space="preserve">vindt </w:t>
      </w:r>
      <w:r w:rsidR="004603E8">
        <w:rPr>
          <w:rFonts w:cs="Arial"/>
        </w:rPr>
        <w:t xml:space="preserve">mogelijk </w:t>
      </w:r>
      <w:r w:rsidR="00591939" w:rsidRPr="0091717B">
        <w:rPr>
          <w:rFonts w:cs="Arial"/>
        </w:rPr>
        <w:t>een</w:t>
      </w:r>
      <w:r w:rsidR="004603E8">
        <w:rPr>
          <w:rFonts w:cs="Arial"/>
        </w:rPr>
        <w:t xml:space="preserve"> </w:t>
      </w:r>
      <w:r w:rsidR="00AD5FA1" w:rsidRPr="0091717B">
        <w:rPr>
          <w:rFonts w:cs="Arial"/>
        </w:rPr>
        <w:t>vervolggesprek</w:t>
      </w:r>
      <w:r w:rsidR="00591939" w:rsidRPr="0091717B">
        <w:rPr>
          <w:rFonts w:cs="Arial"/>
        </w:rPr>
        <w:t xml:space="preserve"> plaats</w:t>
      </w:r>
      <w:r w:rsidR="00AD5FA1" w:rsidRPr="0091717B">
        <w:rPr>
          <w:rFonts w:cs="Arial"/>
        </w:rPr>
        <w:t>. Wij gaan er van uit dat dit ook in uw belang is.</w:t>
      </w:r>
    </w:p>
    <w:p w:rsidR="002C13FB" w:rsidRPr="0091717B" w:rsidRDefault="00DE5181" w:rsidP="00591939">
      <w:pPr>
        <w:pBdr>
          <w:top w:val="single" w:sz="4" w:space="1" w:color="auto"/>
          <w:left w:val="single" w:sz="4" w:space="4" w:color="auto"/>
          <w:bottom w:val="single" w:sz="4" w:space="1" w:color="auto"/>
          <w:right w:val="single" w:sz="4" w:space="4" w:color="auto"/>
        </w:pBdr>
        <w:shd w:val="clear" w:color="auto" w:fill="BFBFBF" w:themeFill="background1" w:themeFillShade="BF"/>
        <w:rPr>
          <w:rFonts w:cs="Arial"/>
        </w:rPr>
      </w:pPr>
      <w:r w:rsidRPr="0091717B">
        <w:rPr>
          <w:rFonts w:cs="Arial"/>
        </w:rPr>
        <w:t>Probeer uw antwoorden zo concreet mogelijk en kort en bondig te formuleren.</w:t>
      </w:r>
      <w:r w:rsidR="002C13FB" w:rsidRPr="0091717B">
        <w:rPr>
          <w:rFonts w:cs="Arial"/>
        </w:rPr>
        <w:t xml:space="preserve"> </w:t>
      </w:r>
    </w:p>
    <w:p w:rsidR="005B234C" w:rsidRPr="005B234C" w:rsidRDefault="0055443D" w:rsidP="00591939">
      <w:pPr>
        <w:pBdr>
          <w:top w:val="single" w:sz="4" w:space="1" w:color="auto"/>
          <w:left w:val="single" w:sz="4" w:space="4" w:color="auto"/>
          <w:bottom w:val="single" w:sz="4" w:space="1" w:color="auto"/>
          <w:right w:val="single" w:sz="4" w:space="4" w:color="auto"/>
        </w:pBdr>
        <w:shd w:val="clear" w:color="auto" w:fill="BFBFBF" w:themeFill="background1" w:themeFillShade="BF"/>
        <w:rPr>
          <w:rFonts w:cs="Arial"/>
          <w:i/>
        </w:rPr>
      </w:pPr>
      <w:r w:rsidRPr="0091717B">
        <w:rPr>
          <w:rFonts w:cs="Arial"/>
        </w:rPr>
        <w:t>Relevante antwoorden op de vragen in de</w:t>
      </w:r>
      <w:r w:rsidR="00504ECE" w:rsidRPr="0091717B">
        <w:rPr>
          <w:rFonts w:cs="Arial"/>
        </w:rPr>
        <w:t xml:space="preserve"> marktconsultatie word</w:t>
      </w:r>
      <w:r w:rsidRPr="0091717B">
        <w:rPr>
          <w:rFonts w:cs="Arial"/>
        </w:rPr>
        <w:t xml:space="preserve">en verwerkt in de aanbestedingsstukken. </w:t>
      </w:r>
      <w:r w:rsidR="00445DBB" w:rsidRPr="0091717B">
        <w:rPr>
          <w:rFonts w:cs="Arial"/>
        </w:rPr>
        <w:t>Niet relevante antwoorden worden niet verder gecommuniceerd.</w:t>
      </w:r>
      <w:r w:rsidR="005B234C">
        <w:rPr>
          <w:rFonts w:cs="Arial"/>
        </w:rPr>
        <w:t xml:space="preserve"> </w:t>
      </w:r>
    </w:p>
    <w:p w:rsidR="00504ECE" w:rsidRPr="0091717B" w:rsidRDefault="00AD5FA1" w:rsidP="00591939">
      <w:pPr>
        <w:pBdr>
          <w:top w:val="single" w:sz="4" w:space="1" w:color="auto"/>
          <w:left w:val="single" w:sz="4" w:space="4" w:color="auto"/>
          <w:bottom w:val="single" w:sz="4" w:space="1" w:color="auto"/>
          <w:right w:val="single" w:sz="4" w:space="4" w:color="auto"/>
        </w:pBdr>
        <w:shd w:val="clear" w:color="auto" w:fill="BFBFBF" w:themeFill="background1" w:themeFillShade="BF"/>
        <w:rPr>
          <w:rFonts w:cs="Arial"/>
          <w:color w:val="76923C" w:themeColor="accent3" w:themeShade="BF"/>
        </w:rPr>
      </w:pPr>
      <w:r w:rsidRPr="0091717B">
        <w:rPr>
          <w:rFonts w:cs="Arial"/>
        </w:rPr>
        <w:t xml:space="preserve">Uw antwoorden, ideeën, en anderszins </w:t>
      </w:r>
      <w:r w:rsidR="00504ECE" w:rsidRPr="0091717B">
        <w:rPr>
          <w:rFonts w:cs="Arial"/>
        </w:rPr>
        <w:t xml:space="preserve">die concurrentiegevoelige informatie bevatten </w:t>
      </w:r>
      <w:r w:rsidRPr="0091717B">
        <w:rPr>
          <w:rFonts w:cs="Arial"/>
        </w:rPr>
        <w:t>zullen niet worden gecommuni</w:t>
      </w:r>
      <w:r w:rsidR="00504ECE" w:rsidRPr="0091717B">
        <w:rPr>
          <w:rFonts w:cs="Arial"/>
        </w:rPr>
        <w:t xml:space="preserve">ceerd met andere marktpartijen. </w:t>
      </w:r>
      <w:r w:rsidR="00504ECE" w:rsidRPr="00E337F3">
        <w:rPr>
          <w:rFonts w:cs="Arial"/>
        </w:rPr>
        <w:t xml:space="preserve">U kunt desgewenst de tekst die </w:t>
      </w:r>
      <w:r w:rsidR="00A9606D" w:rsidRPr="00E337F3">
        <w:rPr>
          <w:rFonts w:cs="Arial"/>
        </w:rPr>
        <w:t xml:space="preserve">volgens u </w:t>
      </w:r>
      <w:r w:rsidR="00504ECE" w:rsidRPr="00E337F3">
        <w:rPr>
          <w:rFonts w:cs="Arial"/>
        </w:rPr>
        <w:t>concurrentiegevoelige informatie bevat voorzien van een afwijkende kleur.</w:t>
      </w:r>
    </w:p>
    <w:p w:rsidR="005A6671" w:rsidRPr="0091717B" w:rsidRDefault="00504ECE" w:rsidP="00591939">
      <w:pPr>
        <w:pBdr>
          <w:top w:val="single" w:sz="4" w:space="1" w:color="auto"/>
          <w:left w:val="single" w:sz="4" w:space="4" w:color="auto"/>
          <w:bottom w:val="single" w:sz="4" w:space="1" w:color="auto"/>
          <w:right w:val="single" w:sz="4" w:space="4" w:color="auto"/>
        </w:pBdr>
        <w:shd w:val="clear" w:color="auto" w:fill="BFBFBF" w:themeFill="background1" w:themeFillShade="BF"/>
        <w:rPr>
          <w:rFonts w:cs="Arial"/>
          <w:b/>
        </w:rPr>
      </w:pPr>
      <w:r w:rsidRPr="0091717B">
        <w:rPr>
          <w:rFonts w:cs="Arial"/>
        </w:rPr>
        <w:t>De</w:t>
      </w:r>
      <w:r w:rsidR="00591939" w:rsidRPr="0091717B">
        <w:rPr>
          <w:rFonts w:cs="Arial"/>
        </w:rPr>
        <w:t xml:space="preserve"> m</w:t>
      </w:r>
      <w:r w:rsidR="00AD5FA1" w:rsidRPr="0091717B">
        <w:rPr>
          <w:rFonts w:cs="Arial"/>
        </w:rPr>
        <w:t xml:space="preserve">arktpartijen </w:t>
      </w:r>
      <w:r w:rsidRPr="0091717B">
        <w:rPr>
          <w:rFonts w:cs="Arial"/>
        </w:rPr>
        <w:t xml:space="preserve">die worden benaderd voor marktconsultatie </w:t>
      </w:r>
      <w:r w:rsidR="004603E8">
        <w:rPr>
          <w:rFonts w:cs="Arial"/>
        </w:rPr>
        <w:t xml:space="preserve">ontvangen </w:t>
      </w:r>
      <w:r w:rsidR="00591939" w:rsidRPr="0091717B">
        <w:rPr>
          <w:rFonts w:cs="Arial"/>
        </w:rPr>
        <w:t xml:space="preserve">dezelfde vragenlijst. </w:t>
      </w:r>
    </w:p>
    <w:p w:rsidR="00DA5605" w:rsidRDefault="00DA5605">
      <w:pPr>
        <w:rPr>
          <w:rFonts w:cs="Arial"/>
          <w:b/>
        </w:rPr>
      </w:pPr>
    </w:p>
    <w:p w:rsidR="00010EA6" w:rsidRDefault="00010EA6">
      <w:pPr>
        <w:rPr>
          <w:rFonts w:cs="Arial"/>
          <w:b/>
        </w:rPr>
      </w:pPr>
      <w:r>
        <w:rPr>
          <w:rFonts w:cs="Arial"/>
          <w:b/>
        </w:rPr>
        <w:br w:type="page"/>
      </w:r>
    </w:p>
    <w:p w:rsidR="00D82E56" w:rsidRDefault="00D82E56" w:rsidP="00AD5FA1">
      <w:pPr>
        <w:rPr>
          <w:rFonts w:cs="Arial"/>
          <w:b/>
        </w:rPr>
      </w:pPr>
      <w:r>
        <w:rPr>
          <w:rFonts w:cs="Arial"/>
          <w:b/>
        </w:rPr>
        <w:lastRenderedPageBreak/>
        <w:t>Algemeen</w:t>
      </w:r>
    </w:p>
    <w:tbl>
      <w:tblPr>
        <w:tblStyle w:val="Tabelraster"/>
        <w:tblW w:w="0" w:type="auto"/>
        <w:tblLook w:val="04A0" w:firstRow="1" w:lastRow="0" w:firstColumn="1" w:lastColumn="0" w:noHBand="0" w:noVBand="1"/>
      </w:tblPr>
      <w:tblGrid>
        <w:gridCol w:w="704"/>
        <w:gridCol w:w="4394"/>
        <w:gridCol w:w="3964"/>
      </w:tblGrid>
      <w:tr w:rsidR="00505F5A" w:rsidRPr="0091717B" w:rsidTr="00376D7F">
        <w:tc>
          <w:tcPr>
            <w:tcW w:w="704" w:type="dxa"/>
          </w:tcPr>
          <w:p w:rsidR="00505F5A" w:rsidRPr="0091717B" w:rsidRDefault="00505F5A" w:rsidP="00376D7F">
            <w:pPr>
              <w:pStyle w:val="Lijstalinea"/>
              <w:numPr>
                <w:ilvl w:val="0"/>
                <w:numId w:val="19"/>
              </w:numPr>
              <w:rPr>
                <w:rFonts w:cs="Arial"/>
              </w:rPr>
            </w:pPr>
          </w:p>
        </w:tc>
        <w:tc>
          <w:tcPr>
            <w:tcW w:w="4394" w:type="dxa"/>
          </w:tcPr>
          <w:p w:rsidR="00505F5A" w:rsidRDefault="00505F5A" w:rsidP="00FF5143">
            <w:r w:rsidRPr="00FE478E">
              <w:t>Kunt u de gevraagde geïntegreerde klantenservice software leveren</w:t>
            </w:r>
            <w:r>
              <w:t xml:space="preserve"> (software die de volgende elementen slim combineert: informatie uit andere systemen, kennis/beleid in de klantenservicesoftware, beslisbomen en telefonie)</w:t>
            </w:r>
            <w:r w:rsidRPr="00FE478E">
              <w:t>.</w:t>
            </w:r>
            <w:r>
              <w:t xml:space="preserve">  Zo niet wat is dan een betere oplossing?</w:t>
            </w:r>
          </w:p>
        </w:tc>
        <w:tc>
          <w:tcPr>
            <w:tcW w:w="3964" w:type="dxa"/>
          </w:tcPr>
          <w:p w:rsidR="00505F5A" w:rsidRPr="0091717B" w:rsidRDefault="00505F5A" w:rsidP="00DE3016">
            <w:pPr>
              <w:rPr>
                <w:rFonts w:cstheme="minorHAnsi"/>
                <w:i/>
                <w:noProof/>
                <w:color w:val="57014C"/>
              </w:rPr>
            </w:pPr>
          </w:p>
        </w:tc>
      </w:tr>
      <w:tr w:rsidR="00505F5A" w:rsidRPr="0091717B" w:rsidTr="00376D7F">
        <w:tc>
          <w:tcPr>
            <w:tcW w:w="704" w:type="dxa"/>
          </w:tcPr>
          <w:p w:rsidR="00505F5A" w:rsidRPr="0091717B" w:rsidRDefault="00505F5A" w:rsidP="00376D7F">
            <w:pPr>
              <w:pStyle w:val="Lijstalinea"/>
              <w:numPr>
                <w:ilvl w:val="0"/>
                <w:numId w:val="19"/>
              </w:numPr>
              <w:rPr>
                <w:rFonts w:cs="Arial"/>
              </w:rPr>
            </w:pPr>
          </w:p>
        </w:tc>
        <w:tc>
          <w:tcPr>
            <w:tcW w:w="4394" w:type="dxa"/>
          </w:tcPr>
          <w:p w:rsidR="00505F5A" w:rsidRDefault="00505F5A" w:rsidP="00505F5A">
            <w:r>
              <w:t>Wat maakt de door u aangeboden software/ dienstverlening uniek en zou als onderscheidend vermogen gezien kunnen worden?</w:t>
            </w:r>
          </w:p>
        </w:tc>
        <w:tc>
          <w:tcPr>
            <w:tcW w:w="3964" w:type="dxa"/>
          </w:tcPr>
          <w:p w:rsidR="00505F5A" w:rsidRPr="0091717B" w:rsidRDefault="00505F5A" w:rsidP="00DE3016">
            <w:pPr>
              <w:rPr>
                <w:rFonts w:cstheme="minorHAnsi"/>
                <w:i/>
                <w:noProof/>
                <w:color w:val="57014C"/>
              </w:rPr>
            </w:pPr>
          </w:p>
        </w:tc>
      </w:tr>
      <w:tr w:rsidR="00D82E56" w:rsidRPr="0091717B" w:rsidTr="00376D7F">
        <w:tc>
          <w:tcPr>
            <w:tcW w:w="704" w:type="dxa"/>
          </w:tcPr>
          <w:p w:rsidR="00D82E56" w:rsidRPr="0091717B" w:rsidRDefault="00D82E56" w:rsidP="00376D7F">
            <w:pPr>
              <w:pStyle w:val="Lijstalinea"/>
              <w:numPr>
                <w:ilvl w:val="0"/>
                <w:numId w:val="19"/>
              </w:numPr>
              <w:rPr>
                <w:rFonts w:cs="Arial"/>
              </w:rPr>
            </w:pPr>
          </w:p>
        </w:tc>
        <w:tc>
          <w:tcPr>
            <w:tcW w:w="4394" w:type="dxa"/>
          </w:tcPr>
          <w:p w:rsidR="00D82E56" w:rsidRPr="0091717B" w:rsidRDefault="00B44DDB" w:rsidP="00505F5A">
            <w:r>
              <w:t xml:space="preserve">Zijn </w:t>
            </w:r>
            <w:r w:rsidR="00505F5A">
              <w:t xml:space="preserve">er recente ontwikkelingen in deze </w:t>
            </w:r>
            <w:r>
              <w:t xml:space="preserve">branche </w:t>
            </w:r>
            <w:r w:rsidR="00505F5A">
              <w:t xml:space="preserve">van dienstverlening </w:t>
            </w:r>
            <w:r>
              <w:t xml:space="preserve">die van belang kunnen zijn voor </w:t>
            </w:r>
            <w:r w:rsidR="00FF5143">
              <w:t>de</w:t>
            </w:r>
            <w:r w:rsidR="00505F5A">
              <w:t xml:space="preserve"> </w:t>
            </w:r>
            <w:r>
              <w:t>aanbesteding? (b.v. innovaties, nieuwe producten, service, etc.)</w:t>
            </w:r>
            <w:r w:rsidR="00505F5A">
              <w:t xml:space="preserve">  Wat is uw visie op deze ontwikkeling?</w:t>
            </w:r>
          </w:p>
        </w:tc>
        <w:tc>
          <w:tcPr>
            <w:tcW w:w="3964" w:type="dxa"/>
          </w:tcPr>
          <w:p w:rsidR="00D82E56" w:rsidRPr="0091717B" w:rsidRDefault="00D82E56" w:rsidP="00DE3016">
            <w:pPr>
              <w:rPr>
                <w:rFonts w:cstheme="minorHAnsi"/>
                <w:i/>
                <w:noProof/>
                <w:color w:val="57014C"/>
              </w:rPr>
            </w:pPr>
          </w:p>
        </w:tc>
      </w:tr>
      <w:tr w:rsidR="003E7504" w:rsidRPr="0091717B" w:rsidTr="00376D7F">
        <w:tc>
          <w:tcPr>
            <w:tcW w:w="704" w:type="dxa"/>
          </w:tcPr>
          <w:p w:rsidR="003E7504" w:rsidRPr="0091717B" w:rsidRDefault="003E7504" w:rsidP="00376D7F">
            <w:pPr>
              <w:pStyle w:val="Lijstalinea"/>
              <w:numPr>
                <w:ilvl w:val="0"/>
                <w:numId w:val="19"/>
              </w:numPr>
              <w:rPr>
                <w:rFonts w:cs="Arial"/>
              </w:rPr>
            </w:pPr>
          </w:p>
        </w:tc>
        <w:tc>
          <w:tcPr>
            <w:tcW w:w="4394" w:type="dxa"/>
          </w:tcPr>
          <w:p w:rsidR="003E7504" w:rsidRDefault="003E7504" w:rsidP="00505F5A">
            <w:pPr>
              <w:rPr>
                <w:rFonts w:cs="Arial"/>
              </w:rPr>
            </w:pPr>
            <w:r>
              <w:rPr>
                <w:rFonts w:cs="Arial"/>
              </w:rPr>
              <w:t>Welke aspecten dienen hoe dan ook aan bod te komen bij de uitvraag?</w:t>
            </w:r>
          </w:p>
        </w:tc>
        <w:tc>
          <w:tcPr>
            <w:tcW w:w="3964" w:type="dxa"/>
          </w:tcPr>
          <w:p w:rsidR="003E7504" w:rsidRPr="0091717B" w:rsidRDefault="003E7504" w:rsidP="00DE3016">
            <w:pPr>
              <w:rPr>
                <w:rFonts w:cstheme="minorHAnsi"/>
                <w:i/>
                <w:noProof/>
                <w:color w:val="57014C"/>
              </w:rPr>
            </w:pPr>
          </w:p>
        </w:tc>
      </w:tr>
    </w:tbl>
    <w:p w:rsidR="00D82E56" w:rsidRDefault="00D82E56" w:rsidP="00AD5FA1">
      <w:pPr>
        <w:rPr>
          <w:rFonts w:cs="Arial"/>
          <w:b/>
        </w:rPr>
      </w:pPr>
    </w:p>
    <w:p w:rsidR="00AD5FA1" w:rsidRDefault="00D82E56" w:rsidP="00AD5FA1">
      <w:pPr>
        <w:rPr>
          <w:rFonts w:cs="Arial"/>
          <w:b/>
        </w:rPr>
      </w:pPr>
      <w:r>
        <w:rPr>
          <w:rFonts w:cs="Arial"/>
          <w:b/>
        </w:rPr>
        <w:t>Technische specificaties</w:t>
      </w:r>
    </w:p>
    <w:tbl>
      <w:tblPr>
        <w:tblStyle w:val="Tabelraster"/>
        <w:tblW w:w="0" w:type="auto"/>
        <w:tblLook w:val="04A0" w:firstRow="1" w:lastRow="0" w:firstColumn="1" w:lastColumn="0" w:noHBand="0" w:noVBand="1"/>
      </w:tblPr>
      <w:tblGrid>
        <w:gridCol w:w="704"/>
        <w:gridCol w:w="4394"/>
        <w:gridCol w:w="3964"/>
      </w:tblGrid>
      <w:tr w:rsidR="00505F5A" w:rsidRPr="0091717B" w:rsidTr="00570F8F">
        <w:tc>
          <w:tcPr>
            <w:tcW w:w="704" w:type="dxa"/>
          </w:tcPr>
          <w:p w:rsidR="00505F5A" w:rsidRPr="0091717B" w:rsidRDefault="00505F5A" w:rsidP="002C13FB">
            <w:pPr>
              <w:pStyle w:val="Lijstalinea"/>
              <w:numPr>
                <w:ilvl w:val="0"/>
                <w:numId w:val="19"/>
              </w:numPr>
              <w:rPr>
                <w:rFonts w:cs="Arial"/>
              </w:rPr>
            </w:pPr>
          </w:p>
        </w:tc>
        <w:tc>
          <w:tcPr>
            <w:tcW w:w="4394" w:type="dxa"/>
          </w:tcPr>
          <w:p w:rsidR="00505F5A" w:rsidRPr="00505F5A" w:rsidRDefault="00505F5A" w:rsidP="00FE478E">
            <w:pPr>
              <w:rPr>
                <w:rFonts w:cs="Arial"/>
              </w:rPr>
            </w:pPr>
            <w:r w:rsidRPr="00F31A32">
              <w:rPr>
                <w:rFonts w:cs="Arial"/>
              </w:rPr>
              <w:t>Welke eisen</w:t>
            </w:r>
            <w:r>
              <w:rPr>
                <w:rFonts w:cs="Arial"/>
              </w:rPr>
              <w:t xml:space="preserve"> en voorwaarden</w:t>
            </w:r>
            <w:r w:rsidRPr="00F31A32">
              <w:rPr>
                <w:rFonts w:cs="Arial"/>
              </w:rPr>
              <w:t xml:space="preserve"> stellen jullie aan de telefonieomgeving?</w:t>
            </w:r>
            <w:r>
              <w:rPr>
                <w:rFonts w:cs="Arial"/>
              </w:rPr>
              <w:t xml:space="preserve">  Welke aandachtspunten zijn dan van belang?</w:t>
            </w:r>
          </w:p>
        </w:tc>
        <w:tc>
          <w:tcPr>
            <w:tcW w:w="3964" w:type="dxa"/>
          </w:tcPr>
          <w:p w:rsidR="00505F5A" w:rsidRPr="0091717B" w:rsidRDefault="00505F5A" w:rsidP="002C13FB">
            <w:pPr>
              <w:rPr>
                <w:rFonts w:cstheme="minorHAnsi"/>
                <w:i/>
                <w:noProof/>
                <w:color w:val="57014C"/>
              </w:rPr>
            </w:pPr>
          </w:p>
        </w:tc>
      </w:tr>
      <w:tr w:rsidR="002C13FB" w:rsidRPr="0091717B" w:rsidTr="00570F8F">
        <w:tc>
          <w:tcPr>
            <w:tcW w:w="704" w:type="dxa"/>
          </w:tcPr>
          <w:p w:rsidR="002C13FB" w:rsidRPr="0091717B" w:rsidRDefault="002C13FB" w:rsidP="002C13FB">
            <w:pPr>
              <w:pStyle w:val="Lijstalinea"/>
              <w:numPr>
                <w:ilvl w:val="0"/>
                <w:numId w:val="19"/>
              </w:numPr>
              <w:rPr>
                <w:rFonts w:cs="Arial"/>
              </w:rPr>
            </w:pPr>
          </w:p>
        </w:tc>
        <w:tc>
          <w:tcPr>
            <w:tcW w:w="4394" w:type="dxa"/>
          </w:tcPr>
          <w:p w:rsidR="002C13FB" w:rsidRPr="0091717B" w:rsidRDefault="008863EE" w:rsidP="00FE478E">
            <w:r>
              <w:t xml:space="preserve">De doelstelling van </w:t>
            </w:r>
            <w:r w:rsidR="00FE478E" w:rsidRPr="00FE478E">
              <w:t>de klantenservice is i</w:t>
            </w:r>
            <w:r w:rsidR="00FF5143">
              <w:t>n bovenstaand schrijven benoemd</w:t>
            </w:r>
            <w:r w:rsidR="00FE478E">
              <w:t xml:space="preserve">. </w:t>
            </w:r>
            <w:r>
              <w:t>Welke spec</w:t>
            </w:r>
            <w:r w:rsidR="00D11928">
              <w:t xml:space="preserve">ificaties dienen hiervoor </w:t>
            </w:r>
            <w:r>
              <w:t>volgens</w:t>
            </w:r>
            <w:r w:rsidR="00FE478E">
              <w:t xml:space="preserve"> u</w:t>
            </w:r>
            <w:r>
              <w:t xml:space="preserve"> </w:t>
            </w:r>
            <w:r w:rsidR="00D11928">
              <w:t>te worden opgenomen in het Programma van eisen</w:t>
            </w:r>
            <w:r>
              <w:t>?</w:t>
            </w:r>
          </w:p>
        </w:tc>
        <w:tc>
          <w:tcPr>
            <w:tcW w:w="3964" w:type="dxa"/>
          </w:tcPr>
          <w:p w:rsidR="002C13FB" w:rsidRPr="0091717B" w:rsidRDefault="002C13FB" w:rsidP="002C13FB">
            <w:pPr>
              <w:rPr>
                <w:rFonts w:cstheme="minorHAnsi"/>
                <w:i/>
                <w:noProof/>
                <w:color w:val="57014C"/>
              </w:rPr>
            </w:pPr>
          </w:p>
        </w:tc>
      </w:tr>
      <w:tr w:rsidR="002C13FB" w:rsidRPr="0091717B" w:rsidTr="00570F8F">
        <w:tc>
          <w:tcPr>
            <w:tcW w:w="704" w:type="dxa"/>
          </w:tcPr>
          <w:p w:rsidR="002C13FB" w:rsidRPr="0091717B" w:rsidRDefault="002C13FB" w:rsidP="002C13FB">
            <w:pPr>
              <w:pStyle w:val="Lijstalinea"/>
              <w:numPr>
                <w:ilvl w:val="0"/>
                <w:numId w:val="19"/>
              </w:numPr>
              <w:rPr>
                <w:rFonts w:cs="Arial"/>
              </w:rPr>
            </w:pPr>
          </w:p>
        </w:tc>
        <w:tc>
          <w:tcPr>
            <w:tcW w:w="4394" w:type="dxa"/>
          </w:tcPr>
          <w:p w:rsidR="002C13FB" w:rsidRPr="004B7212" w:rsidRDefault="00A14198" w:rsidP="00101552">
            <w:pPr>
              <w:rPr>
                <w:rFonts w:cs="Arial"/>
                <w:highlight w:val="yellow"/>
              </w:rPr>
            </w:pPr>
            <w:r>
              <w:rPr>
                <w:rFonts w:cs="Arial"/>
              </w:rPr>
              <w:t xml:space="preserve">Wat is uw visie op </w:t>
            </w:r>
            <w:proofErr w:type="spellStart"/>
            <w:r>
              <w:rPr>
                <w:rFonts w:cs="Arial"/>
              </w:rPr>
              <w:t>omnichannel</w:t>
            </w:r>
            <w:proofErr w:type="spellEnd"/>
            <w:r>
              <w:rPr>
                <w:rFonts w:cs="Arial"/>
              </w:rPr>
              <w:t xml:space="preserve"> dienstverlening? Hoe uit zich dit in uw software?</w:t>
            </w:r>
          </w:p>
        </w:tc>
        <w:tc>
          <w:tcPr>
            <w:tcW w:w="3964" w:type="dxa"/>
          </w:tcPr>
          <w:p w:rsidR="002C13FB" w:rsidRPr="0091717B" w:rsidRDefault="002C13FB" w:rsidP="002C13FB">
            <w:pPr>
              <w:rPr>
                <w:rFonts w:cstheme="minorHAnsi"/>
                <w:i/>
                <w:noProof/>
                <w:color w:val="57014C"/>
              </w:rPr>
            </w:pPr>
          </w:p>
        </w:tc>
      </w:tr>
      <w:tr w:rsidR="00D5219B" w:rsidRPr="0091717B" w:rsidTr="00570F8F">
        <w:tc>
          <w:tcPr>
            <w:tcW w:w="704" w:type="dxa"/>
          </w:tcPr>
          <w:p w:rsidR="00D5219B" w:rsidRPr="0091717B" w:rsidRDefault="00D5219B" w:rsidP="00861148">
            <w:pPr>
              <w:pStyle w:val="Lijstalinea"/>
              <w:numPr>
                <w:ilvl w:val="0"/>
                <w:numId w:val="19"/>
              </w:numPr>
              <w:rPr>
                <w:rFonts w:cs="Arial"/>
              </w:rPr>
            </w:pPr>
          </w:p>
        </w:tc>
        <w:tc>
          <w:tcPr>
            <w:tcW w:w="4394" w:type="dxa"/>
          </w:tcPr>
          <w:p w:rsidR="00D5219B" w:rsidRPr="00D5219B" w:rsidRDefault="00A14198" w:rsidP="004B7212">
            <w:pPr>
              <w:rPr>
                <w:rFonts w:cs="Arial"/>
              </w:rPr>
            </w:pPr>
            <w:r w:rsidRPr="00A14198">
              <w:rPr>
                <w:rFonts w:cs="Arial"/>
              </w:rPr>
              <w:t>Er is onderscheid in de functionaliteiten die ter beschikking moeten staan tussen een supervisor, de eerste lijn en de tweede lijn. Hoe kan dit meegenomen worden in de uitvraag</w:t>
            </w:r>
            <w:r>
              <w:rPr>
                <w:rFonts w:cs="Arial"/>
              </w:rPr>
              <w:t>?</w:t>
            </w:r>
          </w:p>
        </w:tc>
        <w:tc>
          <w:tcPr>
            <w:tcW w:w="3964" w:type="dxa"/>
          </w:tcPr>
          <w:p w:rsidR="00D5219B" w:rsidRPr="0091717B" w:rsidRDefault="00D5219B" w:rsidP="00861148">
            <w:pPr>
              <w:rPr>
                <w:rFonts w:cstheme="minorHAnsi"/>
                <w:i/>
                <w:noProof/>
                <w:color w:val="57014C"/>
              </w:rPr>
            </w:pPr>
          </w:p>
        </w:tc>
      </w:tr>
      <w:tr w:rsidR="00D5219B" w:rsidRPr="0091717B" w:rsidTr="00570F8F">
        <w:tc>
          <w:tcPr>
            <w:tcW w:w="704" w:type="dxa"/>
          </w:tcPr>
          <w:p w:rsidR="00D5219B" w:rsidRPr="0091717B" w:rsidRDefault="00D5219B" w:rsidP="00861148">
            <w:pPr>
              <w:pStyle w:val="Lijstalinea"/>
              <w:numPr>
                <w:ilvl w:val="0"/>
                <w:numId w:val="19"/>
              </w:numPr>
              <w:rPr>
                <w:rFonts w:cs="Arial"/>
              </w:rPr>
            </w:pPr>
          </w:p>
        </w:tc>
        <w:tc>
          <w:tcPr>
            <w:tcW w:w="4394" w:type="dxa"/>
          </w:tcPr>
          <w:p w:rsidR="00D5219B" w:rsidRDefault="00A14198" w:rsidP="00A14198">
            <w:pPr>
              <w:rPr>
                <w:rFonts w:cs="Arial"/>
              </w:rPr>
            </w:pPr>
            <w:r>
              <w:rPr>
                <w:rFonts w:cs="Arial"/>
              </w:rPr>
              <w:t>Welke risico's kunt u benoemen m.b.t. de klantenservicesoftware?</w:t>
            </w:r>
          </w:p>
        </w:tc>
        <w:tc>
          <w:tcPr>
            <w:tcW w:w="3964" w:type="dxa"/>
          </w:tcPr>
          <w:p w:rsidR="00D5219B" w:rsidRPr="0091717B" w:rsidRDefault="00D5219B" w:rsidP="00861148">
            <w:pPr>
              <w:rPr>
                <w:rFonts w:cstheme="minorHAnsi"/>
                <w:i/>
                <w:noProof/>
                <w:color w:val="57014C"/>
              </w:rPr>
            </w:pPr>
          </w:p>
        </w:tc>
      </w:tr>
    </w:tbl>
    <w:p w:rsidR="0070076E" w:rsidRDefault="0070076E" w:rsidP="00AD5FA1">
      <w:pPr>
        <w:rPr>
          <w:rFonts w:cs="Arial"/>
          <w:b/>
        </w:rPr>
      </w:pPr>
    </w:p>
    <w:p w:rsidR="00AD5FA1" w:rsidRPr="0091717B" w:rsidRDefault="00101552" w:rsidP="00AD5FA1">
      <w:pPr>
        <w:rPr>
          <w:rFonts w:cs="Arial"/>
          <w:b/>
        </w:rPr>
      </w:pPr>
      <w:r>
        <w:rPr>
          <w:rFonts w:cs="Arial"/>
          <w:b/>
        </w:rPr>
        <w:t>Onderhoud en service</w:t>
      </w:r>
    </w:p>
    <w:tbl>
      <w:tblPr>
        <w:tblStyle w:val="Tabelraster"/>
        <w:tblW w:w="0" w:type="auto"/>
        <w:tblLook w:val="04A0" w:firstRow="1" w:lastRow="0" w:firstColumn="1" w:lastColumn="0" w:noHBand="0" w:noVBand="1"/>
      </w:tblPr>
      <w:tblGrid>
        <w:gridCol w:w="846"/>
        <w:gridCol w:w="4252"/>
        <w:gridCol w:w="3964"/>
      </w:tblGrid>
      <w:tr w:rsidR="00581EE6" w:rsidRPr="0091717B" w:rsidTr="00570F8F">
        <w:tc>
          <w:tcPr>
            <w:tcW w:w="846" w:type="dxa"/>
          </w:tcPr>
          <w:p w:rsidR="00581EE6" w:rsidRPr="0091717B" w:rsidRDefault="00581EE6" w:rsidP="008863EE">
            <w:pPr>
              <w:pStyle w:val="Lijstalinea"/>
              <w:numPr>
                <w:ilvl w:val="0"/>
                <w:numId w:val="19"/>
              </w:numPr>
            </w:pPr>
          </w:p>
        </w:tc>
        <w:tc>
          <w:tcPr>
            <w:tcW w:w="4252" w:type="dxa"/>
          </w:tcPr>
          <w:p w:rsidR="00581EE6" w:rsidRPr="0091717B" w:rsidRDefault="00A14198" w:rsidP="00D5219B">
            <w:pPr>
              <w:rPr>
                <w:rFonts w:cs="Arial"/>
              </w:rPr>
            </w:pPr>
            <w:r>
              <w:rPr>
                <w:rFonts w:cs="Arial"/>
              </w:rPr>
              <w:t xml:space="preserve">Wat is uw onderhoudsbeleid en hoe gaat u om met changes/ wensen? </w:t>
            </w:r>
            <w:r w:rsidR="003E7504">
              <w:rPr>
                <w:rFonts w:cs="Arial"/>
              </w:rPr>
              <w:t>Van klanten</w:t>
            </w:r>
          </w:p>
        </w:tc>
        <w:tc>
          <w:tcPr>
            <w:tcW w:w="3964" w:type="dxa"/>
          </w:tcPr>
          <w:p w:rsidR="00581EE6" w:rsidRPr="0091717B" w:rsidRDefault="00581EE6" w:rsidP="00581EE6">
            <w:pPr>
              <w:rPr>
                <w:rFonts w:cstheme="minorHAnsi"/>
                <w:noProof/>
                <w:color w:val="57014C"/>
              </w:rPr>
            </w:pPr>
          </w:p>
        </w:tc>
      </w:tr>
      <w:tr w:rsidR="00101552" w:rsidRPr="0091717B" w:rsidTr="00570F8F">
        <w:tc>
          <w:tcPr>
            <w:tcW w:w="846" w:type="dxa"/>
          </w:tcPr>
          <w:p w:rsidR="00101552" w:rsidRPr="0091717B" w:rsidRDefault="00101552" w:rsidP="008863EE">
            <w:pPr>
              <w:pStyle w:val="Lijstalinea"/>
              <w:numPr>
                <w:ilvl w:val="0"/>
                <w:numId w:val="19"/>
              </w:numPr>
            </w:pPr>
          </w:p>
        </w:tc>
        <w:tc>
          <w:tcPr>
            <w:tcW w:w="4252" w:type="dxa"/>
          </w:tcPr>
          <w:p w:rsidR="00101552" w:rsidRPr="0091717B" w:rsidRDefault="00A14198" w:rsidP="003E4026">
            <w:pPr>
              <w:rPr>
                <w:rFonts w:cs="Arial"/>
              </w:rPr>
            </w:pPr>
            <w:r w:rsidRPr="0091717B">
              <w:rPr>
                <w:rFonts w:cs="Arial"/>
              </w:rPr>
              <w:t>Welke KPI's</w:t>
            </w:r>
            <w:r>
              <w:rPr>
                <w:rFonts w:cs="Arial"/>
              </w:rPr>
              <w:t xml:space="preserve"> </w:t>
            </w:r>
            <w:r w:rsidRPr="0091717B">
              <w:rPr>
                <w:rFonts w:cs="Arial"/>
              </w:rPr>
              <w:t xml:space="preserve"> zijn volgens u van belang en leveren een goede </w:t>
            </w:r>
            <w:r>
              <w:rPr>
                <w:rFonts w:cs="Arial"/>
              </w:rPr>
              <w:t xml:space="preserve">basis/afspraak </w:t>
            </w:r>
            <w:r w:rsidRPr="0091717B">
              <w:rPr>
                <w:rFonts w:cs="Arial"/>
              </w:rPr>
              <w:t>waarop beide partijen kunnen bouwen?</w:t>
            </w:r>
            <w:r>
              <w:rPr>
                <w:rFonts w:cs="Arial"/>
              </w:rPr>
              <w:t xml:space="preserve"> Hoe worden </w:t>
            </w:r>
            <w:r>
              <w:rPr>
                <w:rFonts w:cs="Arial"/>
              </w:rPr>
              <w:lastRenderedPageBreak/>
              <w:t>de KPI's berekend? Hoe wordt omgegaan met naleving?</w:t>
            </w:r>
          </w:p>
        </w:tc>
        <w:tc>
          <w:tcPr>
            <w:tcW w:w="3964" w:type="dxa"/>
          </w:tcPr>
          <w:p w:rsidR="00101552" w:rsidRPr="0091717B" w:rsidRDefault="00101552" w:rsidP="00101552">
            <w:pPr>
              <w:rPr>
                <w:rFonts w:cstheme="minorHAnsi"/>
                <w:noProof/>
                <w:color w:val="57014C"/>
              </w:rPr>
            </w:pPr>
          </w:p>
        </w:tc>
      </w:tr>
      <w:tr w:rsidR="003E4026" w:rsidRPr="0091717B" w:rsidTr="00570F8F">
        <w:tc>
          <w:tcPr>
            <w:tcW w:w="846" w:type="dxa"/>
          </w:tcPr>
          <w:p w:rsidR="003E4026" w:rsidRPr="0091717B" w:rsidRDefault="003E4026" w:rsidP="008863EE">
            <w:pPr>
              <w:pStyle w:val="Lijstalinea"/>
              <w:numPr>
                <w:ilvl w:val="0"/>
                <w:numId w:val="19"/>
              </w:numPr>
            </w:pPr>
          </w:p>
        </w:tc>
        <w:tc>
          <w:tcPr>
            <w:tcW w:w="4252" w:type="dxa"/>
          </w:tcPr>
          <w:p w:rsidR="003E4026" w:rsidRPr="0091717B" w:rsidRDefault="00A14198" w:rsidP="004603E8">
            <w:pPr>
              <w:rPr>
                <w:rFonts w:cs="Arial"/>
              </w:rPr>
            </w:pPr>
            <w:r w:rsidRPr="0091717B">
              <w:rPr>
                <w:rFonts w:cs="Arial"/>
              </w:rPr>
              <w:t>Hoe staat u tegenover een bonus/malus constructie en welke bonus/malus vindt u acceptabel?</w:t>
            </w:r>
          </w:p>
        </w:tc>
        <w:tc>
          <w:tcPr>
            <w:tcW w:w="3964" w:type="dxa"/>
          </w:tcPr>
          <w:p w:rsidR="003E4026" w:rsidRPr="0091717B" w:rsidRDefault="003E4026" w:rsidP="00101552">
            <w:pPr>
              <w:rPr>
                <w:rFonts w:cstheme="minorHAnsi"/>
                <w:noProof/>
                <w:color w:val="57014C"/>
              </w:rPr>
            </w:pPr>
          </w:p>
        </w:tc>
      </w:tr>
    </w:tbl>
    <w:p w:rsidR="00AD5FA1" w:rsidRDefault="00AD5FA1" w:rsidP="00AD5FA1">
      <w:pPr>
        <w:rPr>
          <w:rFonts w:cs="Arial"/>
        </w:rPr>
      </w:pPr>
    </w:p>
    <w:p w:rsidR="00D5219B" w:rsidRPr="0091717B" w:rsidRDefault="00D5219B" w:rsidP="00D5219B">
      <w:pPr>
        <w:rPr>
          <w:rFonts w:cs="Arial"/>
          <w:b/>
        </w:rPr>
      </w:pPr>
      <w:r>
        <w:rPr>
          <w:rFonts w:cs="Arial"/>
          <w:b/>
        </w:rPr>
        <w:t>Wet-</w:t>
      </w:r>
      <w:r w:rsidR="001875AD">
        <w:rPr>
          <w:rFonts w:cs="Arial"/>
          <w:b/>
        </w:rPr>
        <w:t xml:space="preserve"> </w:t>
      </w:r>
      <w:r>
        <w:rPr>
          <w:rFonts w:cs="Arial"/>
          <w:b/>
        </w:rPr>
        <w:t>en regelgeving en certificeringen</w:t>
      </w:r>
    </w:p>
    <w:tbl>
      <w:tblPr>
        <w:tblStyle w:val="Tabelraster"/>
        <w:tblW w:w="0" w:type="auto"/>
        <w:tblLook w:val="04A0" w:firstRow="1" w:lastRow="0" w:firstColumn="1" w:lastColumn="0" w:noHBand="0" w:noVBand="1"/>
      </w:tblPr>
      <w:tblGrid>
        <w:gridCol w:w="936"/>
        <w:gridCol w:w="4162"/>
        <w:gridCol w:w="3964"/>
      </w:tblGrid>
      <w:tr w:rsidR="00D5219B" w:rsidRPr="0091717B" w:rsidTr="00570F8F">
        <w:tc>
          <w:tcPr>
            <w:tcW w:w="936" w:type="dxa"/>
          </w:tcPr>
          <w:p w:rsidR="00D5219B" w:rsidRPr="0091717B" w:rsidRDefault="00376D7F" w:rsidP="00184785">
            <w:pPr>
              <w:ind w:left="360"/>
            </w:pPr>
            <w:r>
              <w:t>1</w:t>
            </w:r>
            <w:r w:rsidR="00184785">
              <w:t>3</w:t>
            </w:r>
          </w:p>
        </w:tc>
        <w:tc>
          <w:tcPr>
            <w:tcW w:w="4162" w:type="dxa"/>
          </w:tcPr>
          <w:p w:rsidR="00D5219B" w:rsidRPr="0091717B" w:rsidRDefault="00D5219B" w:rsidP="00DE3016">
            <w:pPr>
              <w:rPr>
                <w:rFonts w:cs="Arial"/>
              </w:rPr>
            </w:pPr>
            <w:r>
              <w:rPr>
                <w:rFonts w:cs="Arial"/>
              </w:rPr>
              <w:t>Welke wet-</w:t>
            </w:r>
            <w:r w:rsidR="001875AD">
              <w:rPr>
                <w:rFonts w:cs="Arial"/>
              </w:rPr>
              <w:t xml:space="preserve"> </w:t>
            </w:r>
            <w:r>
              <w:rPr>
                <w:rFonts w:cs="Arial"/>
              </w:rPr>
              <w:t>en regelgeving kunt u benoemen die van belang is voor deze opdracht?</w:t>
            </w:r>
            <w:r w:rsidR="00627C97">
              <w:rPr>
                <w:rFonts w:cs="Arial"/>
              </w:rPr>
              <w:t xml:space="preserve"> En tevens voor het adequaat gebruik van de software na </w:t>
            </w:r>
            <w:r w:rsidR="00376D7F">
              <w:rPr>
                <w:rFonts w:cs="Arial"/>
              </w:rPr>
              <w:t>implementatie</w:t>
            </w:r>
            <w:r w:rsidR="00627C97">
              <w:rPr>
                <w:rFonts w:cs="Arial"/>
              </w:rPr>
              <w:t>?</w:t>
            </w:r>
          </w:p>
        </w:tc>
        <w:tc>
          <w:tcPr>
            <w:tcW w:w="3964" w:type="dxa"/>
          </w:tcPr>
          <w:p w:rsidR="00D5219B" w:rsidRPr="0091717B" w:rsidRDefault="00D5219B" w:rsidP="00DE3016">
            <w:pPr>
              <w:rPr>
                <w:rFonts w:cstheme="minorHAnsi"/>
                <w:noProof/>
                <w:color w:val="57014C"/>
              </w:rPr>
            </w:pPr>
          </w:p>
        </w:tc>
      </w:tr>
      <w:tr w:rsidR="00D5219B" w:rsidRPr="0091717B" w:rsidTr="00570F8F">
        <w:tc>
          <w:tcPr>
            <w:tcW w:w="936" w:type="dxa"/>
          </w:tcPr>
          <w:p w:rsidR="00D5219B" w:rsidRPr="0091717B" w:rsidRDefault="00376D7F" w:rsidP="00184785">
            <w:pPr>
              <w:ind w:left="360"/>
            </w:pPr>
            <w:r>
              <w:t>1</w:t>
            </w:r>
            <w:r w:rsidR="00184785">
              <w:t>4</w:t>
            </w:r>
          </w:p>
        </w:tc>
        <w:tc>
          <w:tcPr>
            <w:tcW w:w="4162" w:type="dxa"/>
          </w:tcPr>
          <w:p w:rsidR="00D5219B" w:rsidRDefault="00D5219B" w:rsidP="00010EA6">
            <w:pPr>
              <w:rPr>
                <w:rFonts w:cs="Arial"/>
              </w:rPr>
            </w:pPr>
            <w:r w:rsidRPr="0091717B">
              <w:rPr>
                <w:rFonts w:cs="Arial"/>
              </w:rPr>
              <w:t xml:space="preserve">Welke normeringen en certificeringen </w:t>
            </w:r>
            <w:r w:rsidR="00010EA6">
              <w:rPr>
                <w:rFonts w:cs="Arial"/>
              </w:rPr>
              <w:t>zijn van belang voor uw branche in relatie met de beoogde opdracht.</w:t>
            </w:r>
            <w:r w:rsidRPr="0091717B">
              <w:rPr>
                <w:rFonts w:cs="Arial"/>
              </w:rPr>
              <w:t xml:space="preserve"> Graag bij iedere normering en certificering uitleggen waarom deze van belang zijn.</w:t>
            </w:r>
          </w:p>
        </w:tc>
        <w:tc>
          <w:tcPr>
            <w:tcW w:w="3964" w:type="dxa"/>
          </w:tcPr>
          <w:p w:rsidR="00D5219B" w:rsidRPr="0091717B" w:rsidRDefault="00D5219B" w:rsidP="00DE3016">
            <w:pPr>
              <w:rPr>
                <w:rFonts w:cstheme="minorHAnsi"/>
                <w:noProof/>
                <w:color w:val="57014C"/>
              </w:rPr>
            </w:pPr>
          </w:p>
        </w:tc>
      </w:tr>
    </w:tbl>
    <w:p w:rsidR="00D82E56" w:rsidRPr="0091717B" w:rsidRDefault="00D82E56" w:rsidP="00AD5FA1">
      <w:pPr>
        <w:rPr>
          <w:rFonts w:cs="Arial"/>
        </w:rPr>
      </w:pPr>
    </w:p>
    <w:p w:rsidR="006D1C89" w:rsidRPr="0091717B" w:rsidRDefault="006D1C89" w:rsidP="006D1C89">
      <w:pPr>
        <w:rPr>
          <w:rFonts w:cs="Arial"/>
          <w:b/>
        </w:rPr>
      </w:pPr>
      <w:r w:rsidRPr="0091717B">
        <w:rPr>
          <w:rFonts w:cs="Arial"/>
          <w:b/>
        </w:rPr>
        <w:t>Prijsopbouw</w:t>
      </w:r>
      <w:r w:rsidR="005B29A5">
        <w:rPr>
          <w:rFonts w:cs="Arial"/>
          <w:b/>
        </w:rPr>
        <w:t>/TCO</w:t>
      </w:r>
    </w:p>
    <w:tbl>
      <w:tblPr>
        <w:tblStyle w:val="Tabelraster"/>
        <w:tblW w:w="0" w:type="auto"/>
        <w:tblLook w:val="04A0" w:firstRow="1" w:lastRow="0" w:firstColumn="1" w:lastColumn="0" w:noHBand="0" w:noVBand="1"/>
      </w:tblPr>
      <w:tblGrid>
        <w:gridCol w:w="936"/>
        <w:gridCol w:w="4304"/>
        <w:gridCol w:w="3822"/>
      </w:tblGrid>
      <w:tr w:rsidR="00764BB9" w:rsidRPr="0091717B" w:rsidTr="00570F8F">
        <w:tc>
          <w:tcPr>
            <w:tcW w:w="936" w:type="dxa"/>
          </w:tcPr>
          <w:p w:rsidR="00764BB9" w:rsidRPr="0091717B" w:rsidRDefault="00764BB9" w:rsidP="00184785">
            <w:pPr>
              <w:pStyle w:val="Lijstalinea"/>
              <w:numPr>
                <w:ilvl w:val="0"/>
                <w:numId w:val="35"/>
              </w:numPr>
              <w:rPr>
                <w:rFonts w:cs="Arial"/>
              </w:rPr>
            </w:pPr>
            <w:bookmarkStart w:id="0" w:name="_GoBack"/>
            <w:bookmarkEnd w:id="0"/>
          </w:p>
        </w:tc>
        <w:tc>
          <w:tcPr>
            <w:tcW w:w="4304" w:type="dxa"/>
          </w:tcPr>
          <w:p w:rsidR="00764BB9" w:rsidRPr="0091717B" w:rsidRDefault="00764BB9" w:rsidP="00A048D2">
            <w:pPr>
              <w:rPr>
                <w:rFonts w:cs="Arial"/>
              </w:rPr>
            </w:pPr>
            <w:r w:rsidRPr="0091717B">
              <w:rPr>
                <w:rFonts w:cs="Arial"/>
              </w:rPr>
              <w:t>Welke manier van uitvragen van de prijs adviseert u en waarom?</w:t>
            </w:r>
          </w:p>
        </w:tc>
        <w:tc>
          <w:tcPr>
            <w:tcW w:w="3822" w:type="dxa"/>
          </w:tcPr>
          <w:p w:rsidR="00764BB9" w:rsidRPr="0091717B" w:rsidRDefault="00764BB9" w:rsidP="008B614C">
            <w:pPr>
              <w:rPr>
                <w:rFonts w:cstheme="minorHAnsi"/>
                <w:i/>
                <w:noProof/>
                <w:color w:val="57014C"/>
              </w:rPr>
            </w:pPr>
          </w:p>
        </w:tc>
      </w:tr>
      <w:tr w:rsidR="00FC7EF6" w:rsidRPr="0091717B" w:rsidTr="00570F8F">
        <w:tc>
          <w:tcPr>
            <w:tcW w:w="936" w:type="dxa"/>
          </w:tcPr>
          <w:p w:rsidR="00FC7EF6" w:rsidRPr="0091717B" w:rsidRDefault="00FC7EF6" w:rsidP="00184785">
            <w:pPr>
              <w:pStyle w:val="Lijstalinea"/>
              <w:numPr>
                <w:ilvl w:val="0"/>
                <w:numId w:val="35"/>
              </w:numPr>
              <w:rPr>
                <w:rFonts w:cs="Arial"/>
              </w:rPr>
            </w:pPr>
          </w:p>
        </w:tc>
        <w:tc>
          <w:tcPr>
            <w:tcW w:w="4304" w:type="dxa"/>
          </w:tcPr>
          <w:p w:rsidR="004012C2" w:rsidRPr="0091717B" w:rsidRDefault="00A048D2" w:rsidP="00A048D2">
            <w:pPr>
              <w:rPr>
                <w:rFonts w:cs="Arial"/>
              </w:rPr>
            </w:pPr>
            <w:r>
              <w:t>W</w:t>
            </w:r>
            <w:r w:rsidR="004012C2" w:rsidRPr="00CB4AF2">
              <w:t>elke onderdelen dien</w:t>
            </w:r>
            <w:r w:rsidR="004012C2">
              <w:t>en te worden uitgevraagd</w:t>
            </w:r>
            <w:r w:rsidR="004012C2" w:rsidRPr="00CB4AF2">
              <w:t xml:space="preserve"> bij </w:t>
            </w:r>
            <w:r>
              <w:t xml:space="preserve">de </w:t>
            </w:r>
            <w:r w:rsidR="004012C2" w:rsidRPr="00CB4AF2">
              <w:t xml:space="preserve"> jaar totaalprijs</w:t>
            </w:r>
            <w:r w:rsidR="0070076E">
              <w:t>.</w:t>
            </w:r>
            <w:r w:rsidR="004012C2" w:rsidRPr="00CB4AF2">
              <w:t xml:space="preserve"> (T</w:t>
            </w:r>
            <w:r w:rsidR="004012C2">
              <w:t xml:space="preserve">otal </w:t>
            </w:r>
            <w:proofErr w:type="spellStart"/>
            <w:r w:rsidR="004012C2" w:rsidRPr="00CB4AF2">
              <w:t>C</w:t>
            </w:r>
            <w:r w:rsidR="004012C2">
              <w:t>ost</w:t>
            </w:r>
            <w:proofErr w:type="spellEnd"/>
            <w:r w:rsidR="004012C2">
              <w:t xml:space="preserve"> of </w:t>
            </w:r>
            <w:proofErr w:type="spellStart"/>
            <w:r w:rsidR="004012C2" w:rsidRPr="00CB4AF2">
              <w:t>O</w:t>
            </w:r>
            <w:r w:rsidR="004012C2">
              <w:t>wnership</w:t>
            </w:r>
            <w:proofErr w:type="spellEnd"/>
            <w:r w:rsidR="004012C2" w:rsidRPr="00CB4AF2">
              <w:t>)</w:t>
            </w:r>
            <w:r w:rsidR="004012C2">
              <w:t>?</w:t>
            </w:r>
            <w:r w:rsidR="000B300C">
              <w:t xml:space="preserve">  Implementatie, koppelingen en licenties, en……….</w:t>
            </w:r>
          </w:p>
        </w:tc>
        <w:tc>
          <w:tcPr>
            <w:tcW w:w="3822" w:type="dxa"/>
          </w:tcPr>
          <w:p w:rsidR="00FC7EF6" w:rsidRPr="0091717B" w:rsidRDefault="00FC7EF6" w:rsidP="008B614C">
            <w:pPr>
              <w:rPr>
                <w:rFonts w:cstheme="minorHAnsi"/>
                <w:i/>
                <w:noProof/>
                <w:color w:val="57014C"/>
              </w:rPr>
            </w:pPr>
          </w:p>
        </w:tc>
      </w:tr>
      <w:tr w:rsidR="00FC7EF6" w:rsidRPr="0091717B" w:rsidTr="00570F8F">
        <w:tc>
          <w:tcPr>
            <w:tcW w:w="936" w:type="dxa"/>
          </w:tcPr>
          <w:p w:rsidR="00FC7EF6" w:rsidRPr="0091717B" w:rsidRDefault="00FC7EF6" w:rsidP="00184785">
            <w:pPr>
              <w:pStyle w:val="Lijstalinea"/>
              <w:numPr>
                <w:ilvl w:val="0"/>
                <w:numId w:val="35"/>
              </w:numPr>
              <w:rPr>
                <w:rFonts w:cs="Arial"/>
              </w:rPr>
            </w:pPr>
          </w:p>
        </w:tc>
        <w:tc>
          <w:tcPr>
            <w:tcW w:w="4304" w:type="dxa"/>
          </w:tcPr>
          <w:p w:rsidR="00FC7EF6" w:rsidRPr="00FC7EF6" w:rsidRDefault="00FC7EF6" w:rsidP="0005651C">
            <w:pPr>
              <w:spacing w:after="160" w:line="259" w:lineRule="auto"/>
              <w:rPr>
                <w:i/>
              </w:rPr>
            </w:pPr>
            <w:r>
              <w:t>Wat zijn (in het algemeen) de kosten</w:t>
            </w:r>
            <w:r w:rsidR="000B300C">
              <w:t xml:space="preserve"> </w:t>
            </w:r>
            <w:r w:rsidR="0005651C">
              <w:t>klantenservicesoftware?</w:t>
            </w:r>
            <w:r w:rsidR="0059794F">
              <w:t xml:space="preserve"> (range)</w:t>
            </w:r>
            <w:r w:rsidR="000B300C">
              <w:t xml:space="preserve">  </w:t>
            </w:r>
          </w:p>
        </w:tc>
        <w:tc>
          <w:tcPr>
            <w:tcW w:w="3822" w:type="dxa"/>
          </w:tcPr>
          <w:p w:rsidR="00FC7EF6" w:rsidRPr="0091717B" w:rsidRDefault="00FC7EF6" w:rsidP="008B614C">
            <w:pPr>
              <w:rPr>
                <w:rFonts w:cstheme="minorHAnsi"/>
                <w:i/>
                <w:noProof/>
                <w:color w:val="57014C"/>
              </w:rPr>
            </w:pPr>
          </w:p>
        </w:tc>
      </w:tr>
      <w:tr w:rsidR="00FC7EF6" w:rsidRPr="0091717B" w:rsidTr="00570F8F">
        <w:tc>
          <w:tcPr>
            <w:tcW w:w="936" w:type="dxa"/>
          </w:tcPr>
          <w:p w:rsidR="00FC7EF6" w:rsidRPr="0091717B" w:rsidRDefault="00FC7EF6" w:rsidP="00184785">
            <w:pPr>
              <w:pStyle w:val="Lijstalinea"/>
              <w:numPr>
                <w:ilvl w:val="0"/>
                <w:numId w:val="35"/>
              </w:numPr>
              <w:rPr>
                <w:rFonts w:cs="Arial"/>
              </w:rPr>
            </w:pPr>
          </w:p>
        </w:tc>
        <w:tc>
          <w:tcPr>
            <w:tcW w:w="4304" w:type="dxa"/>
          </w:tcPr>
          <w:p w:rsidR="00FC7EF6" w:rsidRPr="00FC7EF6" w:rsidRDefault="0005651C" w:rsidP="00FC7EF6">
            <w:pPr>
              <w:spacing w:after="160" w:line="259" w:lineRule="auto"/>
            </w:pPr>
            <w:r>
              <w:t>Hoe wordt qua prijsstelling omgegaan met de eerder genoemde diversiteit in licenties op basis van functionaliteit (eerste lijn agent, tweede lijn agent, super visor).</w:t>
            </w:r>
          </w:p>
        </w:tc>
        <w:tc>
          <w:tcPr>
            <w:tcW w:w="3822" w:type="dxa"/>
          </w:tcPr>
          <w:p w:rsidR="00FC7EF6" w:rsidRPr="0091717B" w:rsidRDefault="00FC7EF6" w:rsidP="008B614C">
            <w:pPr>
              <w:rPr>
                <w:rFonts w:cstheme="minorHAnsi"/>
                <w:i/>
                <w:noProof/>
                <w:color w:val="57014C"/>
              </w:rPr>
            </w:pPr>
          </w:p>
        </w:tc>
      </w:tr>
    </w:tbl>
    <w:p w:rsidR="0005651C" w:rsidRDefault="0005651C" w:rsidP="00AD5FA1">
      <w:pPr>
        <w:rPr>
          <w:rFonts w:cs="Arial"/>
          <w:b/>
        </w:rPr>
      </w:pPr>
    </w:p>
    <w:p w:rsidR="00AD5FA1" w:rsidRPr="0091717B" w:rsidRDefault="00AD5FA1" w:rsidP="00AD5FA1">
      <w:pPr>
        <w:rPr>
          <w:rFonts w:cs="Arial"/>
          <w:b/>
        </w:rPr>
      </w:pPr>
      <w:r w:rsidRPr="00376D7F">
        <w:rPr>
          <w:rFonts w:cs="Arial"/>
          <w:b/>
        </w:rPr>
        <w:t>Aanbesteding</w:t>
      </w:r>
      <w:r w:rsidR="00F96110" w:rsidRPr="00376D7F">
        <w:rPr>
          <w:rFonts w:cs="Arial"/>
          <w:b/>
        </w:rPr>
        <w:t>sprocedure en overeenkomst</w:t>
      </w:r>
    </w:p>
    <w:tbl>
      <w:tblPr>
        <w:tblStyle w:val="Tabelraster"/>
        <w:tblW w:w="0" w:type="auto"/>
        <w:tblLayout w:type="fixed"/>
        <w:tblLook w:val="04A0" w:firstRow="1" w:lastRow="0" w:firstColumn="1" w:lastColumn="0" w:noHBand="0" w:noVBand="1"/>
      </w:tblPr>
      <w:tblGrid>
        <w:gridCol w:w="846"/>
        <w:gridCol w:w="4394"/>
        <w:gridCol w:w="3822"/>
      </w:tblGrid>
      <w:tr w:rsidR="00F96110" w:rsidRPr="0091717B" w:rsidTr="00570F8F">
        <w:tc>
          <w:tcPr>
            <w:tcW w:w="846" w:type="dxa"/>
          </w:tcPr>
          <w:p w:rsidR="00F96110" w:rsidRPr="0091717B" w:rsidRDefault="00F96110" w:rsidP="00184785">
            <w:pPr>
              <w:pStyle w:val="Lijstalinea"/>
              <w:numPr>
                <w:ilvl w:val="0"/>
                <w:numId w:val="35"/>
              </w:numPr>
              <w:rPr>
                <w:rFonts w:cs="Arial"/>
              </w:rPr>
            </w:pPr>
          </w:p>
        </w:tc>
        <w:tc>
          <w:tcPr>
            <w:tcW w:w="4394" w:type="dxa"/>
          </w:tcPr>
          <w:p w:rsidR="00F96110" w:rsidRPr="0091717B" w:rsidRDefault="00F96110" w:rsidP="00376D7F">
            <w:pPr>
              <w:rPr>
                <w:rFonts w:cs="Arial"/>
              </w:rPr>
            </w:pPr>
            <w:r w:rsidRPr="0091717B">
              <w:rPr>
                <w:rFonts w:cs="Arial"/>
              </w:rPr>
              <w:t xml:space="preserve">Welke looptijd van de overeenkomst adviseert u voor een zo gunstig mogelijke prijs? </w:t>
            </w:r>
          </w:p>
        </w:tc>
        <w:tc>
          <w:tcPr>
            <w:tcW w:w="3822" w:type="dxa"/>
          </w:tcPr>
          <w:p w:rsidR="00F96110" w:rsidRPr="0091717B" w:rsidRDefault="00F96110" w:rsidP="002333EB">
            <w:pPr>
              <w:rPr>
                <w:rFonts w:cs="Arial"/>
              </w:rPr>
            </w:pPr>
          </w:p>
        </w:tc>
      </w:tr>
      <w:tr w:rsidR="00764BB9" w:rsidRPr="0091717B" w:rsidTr="00570F8F">
        <w:tc>
          <w:tcPr>
            <w:tcW w:w="846" w:type="dxa"/>
          </w:tcPr>
          <w:p w:rsidR="00764BB9" w:rsidRPr="0091717B" w:rsidRDefault="00764BB9" w:rsidP="00184785">
            <w:pPr>
              <w:pStyle w:val="Lijstalinea"/>
              <w:numPr>
                <w:ilvl w:val="0"/>
                <w:numId w:val="35"/>
              </w:numPr>
              <w:rPr>
                <w:rFonts w:cs="Arial"/>
              </w:rPr>
            </w:pPr>
          </w:p>
        </w:tc>
        <w:tc>
          <w:tcPr>
            <w:tcW w:w="4394" w:type="dxa"/>
          </w:tcPr>
          <w:p w:rsidR="00764BB9" w:rsidRDefault="00A500C4" w:rsidP="00F55730">
            <w:pPr>
              <w:rPr>
                <w:rFonts w:cs="Arial"/>
              </w:rPr>
            </w:pPr>
            <w:r>
              <w:rPr>
                <w:rFonts w:cs="Arial"/>
              </w:rPr>
              <w:t>Zijn er samenwerkingsverbanden of andere constructies (b.v. met betrekking tot onderaanneming) te verwachten binnen deze aanbesteding?</w:t>
            </w:r>
          </w:p>
        </w:tc>
        <w:tc>
          <w:tcPr>
            <w:tcW w:w="3822" w:type="dxa"/>
          </w:tcPr>
          <w:p w:rsidR="00764BB9" w:rsidRPr="0091717B" w:rsidRDefault="00764BB9" w:rsidP="002333EB">
            <w:pPr>
              <w:rPr>
                <w:rFonts w:cs="Arial"/>
              </w:rPr>
            </w:pPr>
          </w:p>
        </w:tc>
      </w:tr>
      <w:tr w:rsidR="00764BB9" w:rsidRPr="0091717B" w:rsidTr="00570F8F">
        <w:tc>
          <w:tcPr>
            <w:tcW w:w="846" w:type="dxa"/>
          </w:tcPr>
          <w:p w:rsidR="00764BB9" w:rsidRPr="0091717B" w:rsidRDefault="00764BB9" w:rsidP="00184785">
            <w:pPr>
              <w:pStyle w:val="Lijstalinea"/>
              <w:numPr>
                <w:ilvl w:val="0"/>
                <w:numId w:val="35"/>
              </w:numPr>
              <w:rPr>
                <w:rFonts w:cs="Arial"/>
              </w:rPr>
            </w:pPr>
          </w:p>
        </w:tc>
        <w:tc>
          <w:tcPr>
            <w:tcW w:w="4394" w:type="dxa"/>
          </w:tcPr>
          <w:p w:rsidR="00764BB9" w:rsidRDefault="00A500C4" w:rsidP="00A500C4">
            <w:pPr>
              <w:rPr>
                <w:rFonts w:cs="Arial"/>
              </w:rPr>
            </w:pPr>
            <w:r>
              <w:rPr>
                <w:rFonts w:cs="Arial"/>
              </w:rPr>
              <w:t>W</w:t>
            </w:r>
            <w:r w:rsidRPr="0091717B">
              <w:rPr>
                <w:rFonts w:cs="Arial"/>
              </w:rPr>
              <w:t>elke zaken gaan in vergelijkbare aanbestedingen fout en wat adviseert u om eraan te doen?</w:t>
            </w:r>
          </w:p>
        </w:tc>
        <w:tc>
          <w:tcPr>
            <w:tcW w:w="3822" w:type="dxa"/>
          </w:tcPr>
          <w:p w:rsidR="00764BB9" w:rsidRPr="0091717B" w:rsidRDefault="00764BB9" w:rsidP="002333EB">
            <w:pPr>
              <w:rPr>
                <w:rFonts w:cs="Arial"/>
              </w:rPr>
            </w:pPr>
          </w:p>
        </w:tc>
      </w:tr>
    </w:tbl>
    <w:p w:rsidR="00A54553" w:rsidRDefault="00A54553">
      <w:pPr>
        <w:rPr>
          <w:rFonts w:cs="Arial"/>
          <w:b/>
        </w:rPr>
      </w:pPr>
    </w:p>
    <w:p w:rsidR="005B29A5" w:rsidRPr="0091717B" w:rsidRDefault="005B29A5" w:rsidP="005B29A5">
      <w:pPr>
        <w:rPr>
          <w:rFonts w:cs="Arial"/>
          <w:b/>
        </w:rPr>
      </w:pPr>
      <w:r>
        <w:rPr>
          <w:rFonts w:cs="Arial"/>
          <w:b/>
        </w:rPr>
        <w:t>Implementatie</w:t>
      </w:r>
    </w:p>
    <w:tbl>
      <w:tblPr>
        <w:tblStyle w:val="Tabelraster"/>
        <w:tblW w:w="0" w:type="auto"/>
        <w:tblLook w:val="04A0" w:firstRow="1" w:lastRow="0" w:firstColumn="1" w:lastColumn="0" w:noHBand="0" w:noVBand="1"/>
      </w:tblPr>
      <w:tblGrid>
        <w:gridCol w:w="846"/>
        <w:gridCol w:w="4394"/>
        <w:gridCol w:w="3822"/>
      </w:tblGrid>
      <w:tr w:rsidR="005B29A5" w:rsidRPr="0091717B" w:rsidTr="00570F8F">
        <w:tc>
          <w:tcPr>
            <w:tcW w:w="846" w:type="dxa"/>
          </w:tcPr>
          <w:p w:rsidR="005B29A5" w:rsidRPr="0091717B" w:rsidRDefault="005B29A5" w:rsidP="00184785">
            <w:pPr>
              <w:pStyle w:val="Lijstalinea"/>
              <w:numPr>
                <w:ilvl w:val="0"/>
                <w:numId w:val="35"/>
              </w:numPr>
              <w:rPr>
                <w:rFonts w:cs="Arial"/>
              </w:rPr>
            </w:pPr>
          </w:p>
        </w:tc>
        <w:tc>
          <w:tcPr>
            <w:tcW w:w="4394" w:type="dxa"/>
          </w:tcPr>
          <w:p w:rsidR="00376D7F" w:rsidRPr="0091717B" w:rsidRDefault="005B29A5" w:rsidP="005B29A5">
            <w:pPr>
              <w:rPr>
                <w:rFonts w:cs="Arial"/>
              </w:rPr>
            </w:pPr>
            <w:r w:rsidRPr="0091717B">
              <w:rPr>
                <w:rFonts w:cs="Arial"/>
              </w:rPr>
              <w:t>Hoeveel tijd heeft u nodig om de benoemde</w:t>
            </w:r>
            <w:r w:rsidR="00376D7F">
              <w:rPr>
                <w:rFonts w:cs="Arial"/>
              </w:rPr>
              <w:t xml:space="preserve"> overeenkomst te implementeren vanaf ingangsdatum overeenkomst tot de dag van live gaan.</w:t>
            </w:r>
          </w:p>
        </w:tc>
        <w:tc>
          <w:tcPr>
            <w:tcW w:w="3822" w:type="dxa"/>
          </w:tcPr>
          <w:p w:rsidR="005B29A5" w:rsidRPr="0091717B" w:rsidRDefault="005B29A5" w:rsidP="005B29A5">
            <w:pPr>
              <w:rPr>
                <w:rFonts w:cstheme="minorHAnsi"/>
                <w:i/>
                <w:noProof/>
                <w:color w:val="57014C"/>
              </w:rPr>
            </w:pPr>
          </w:p>
        </w:tc>
      </w:tr>
      <w:tr w:rsidR="00C12199" w:rsidRPr="0091717B" w:rsidTr="00570F8F">
        <w:tc>
          <w:tcPr>
            <w:tcW w:w="846" w:type="dxa"/>
          </w:tcPr>
          <w:p w:rsidR="00C12199" w:rsidRPr="0091717B" w:rsidRDefault="00C12199" w:rsidP="00184785">
            <w:pPr>
              <w:pStyle w:val="Lijstalinea"/>
              <w:numPr>
                <w:ilvl w:val="0"/>
                <w:numId w:val="35"/>
              </w:numPr>
              <w:rPr>
                <w:rFonts w:cs="Arial"/>
              </w:rPr>
            </w:pPr>
          </w:p>
        </w:tc>
        <w:tc>
          <w:tcPr>
            <w:tcW w:w="4394" w:type="dxa"/>
          </w:tcPr>
          <w:p w:rsidR="00C12199" w:rsidRPr="0091717B" w:rsidRDefault="00D008C9" w:rsidP="00376D7F">
            <w:pPr>
              <w:spacing w:after="160" w:line="259" w:lineRule="auto"/>
              <w:rPr>
                <w:rFonts w:cs="Arial"/>
              </w:rPr>
            </w:pPr>
            <w:r>
              <w:t>W</w:t>
            </w:r>
            <w:r w:rsidR="00C12199">
              <w:t xml:space="preserve">elke criteria zijn van belang voor </w:t>
            </w:r>
            <w:r w:rsidR="00376D7F">
              <w:t>een succesvolle implementatie.</w:t>
            </w:r>
            <w:r w:rsidR="00C12199" w:rsidRPr="0091717B">
              <w:rPr>
                <w:rFonts w:cs="Arial"/>
              </w:rPr>
              <w:t xml:space="preserve"> </w:t>
            </w:r>
          </w:p>
        </w:tc>
        <w:tc>
          <w:tcPr>
            <w:tcW w:w="3822" w:type="dxa"/>
          </w:tcPr>
          <w:p w:rsidR="00C12199" w:rsidRPr="0091717B" w:rsidRDefault="00C12199" w:rsidP="005B29A5">
            <w:pPr>
              <w:rPr>
                <w:rFonts w:cstheme="minorHAnsi"/>
                <w:i/>
                <w:noProof/>
                <w:color w:val="57014C"/>
              </w:rPr>
            </w:pPr>
          </w:p>
        </w:tc>
      </w:tr>
    </w:tbl>
    <w:p w:rsidR="005B29A5" w:rsidRDefault="005B29A5" w:rsidP="00E82B0A">
      <w:pPr>
        <w:rPr>
          <w:rFonts w:cs="Arial"/>
        </w:rPr>
      </w:pPr>
    </w:p>
    <w:p w:rsidR="00570F8F" w:rsidRPr="0091717B" w:rsidRDefault="00570F8F" w:rsidP="00570F8F">
      <w:pPr>
        <w:rPr>
          <w:rFonts w:cs="Arial"/>
          <w:b/>
        </w:rPr>
      </w:pPr>
      <w:r>
        <w:rPr>
          <w:rFonts w:cs="Arial"/>
          <w:b/>
        </w:rPr>
        <w:t>Toevoeging</w:t>
      </w:r>
    </w:p>
    <w:tbl>
      <w:tblPr>
        <w:tblStyle w:val="Tabelraster"/>
        <w:tblW w:w="0" w:type="auto"/>
        <w:tblLook w:val="04A0" w:firstRow="1" w:lastRow="0" w:firstColumn="1" w:lastColumn="0" w:noHBand="0" w:noVBand="1"/>
      </w:tblPr>
      <w:tblGrid>
        <w:gridCol w:w="846"/>
        <w:gridCol w:w="4394"/>
        <w:gridCol w:w="3822"/>
      </w:tblGrid>
      <w:tr w:rsidR="00570F8F" w:rsidRPr="0091717B" w:rsidTr="00605F00">
        <w:tc>
          <w:tcPr>
            <w:tcW w:w="846" w:type="dxa"/>
          </w:tcPr>
          <w:p w:rsidR="00570F8F" w:rsidRPr="0091717B" w:rsidRDefault="00570F8F" w:rsidP="00184785">
            <w:pPr>
              <w:pStyle w:val="Lijstalinea"/>
              <w:numPr>
                <w:ilvl w:val="0"/>
                <w:numId w:val="35"/>
              </w:numPr>
              <w:rPr>
                <w:rFonts w:cs="Arial"/>
              </w:rPr>
            </w:pPr>
          </w:p>
        </w:tc>
        <w:tc>
          <w:tcPr>
            <w:tcW w:w="4394" w:type="dxa"/>
          </w:tcPr>
          <w:p w:rsidR="00570F8F" w:rsidRPr="0091717B" w:rsidRDefault="00570F8F" w:rsidP="00570F8F">
            <w:pPr>
              <w:rPr>
                <w:rFonts w:cs="Arial"/>
              </w:rPr>
            </w:pPr>
            <w:r>
              <w:rPr>
                <w:rFonts w:cs="Arial"/>
              </w:rPr>
              <w:t>Wat is nog meer van belang in de aanbesteding en is nog niet aan bod gekomen?</w:t>
            </w:r>
          </w:p>
        </w:tc>
        <w:tc>
          <w:tcPr>
            <w:tcW w:w="3822" w:type="dxa"/>
          </w:tcPr>
          <w:p w:rsidR="00570F8F" w:rsidRPr="0091717B" w:rsidRDefault="00570F8F" w:rsidP="00605F00">
            <w:pPr>
              <w:rPr>
                <w:rFonts w:cstheme="minorHAnsi"/>
                <w:i/>
                <w:noProof/>
                <w:color w:val="57014C"/>
              </w:rPr>
            </w:pPr>
          </w:p>
        </w:tc>
      </w:tr>
      <w:tr w:rsidR="00570F8F" w:rsidRPr="0091717B" w:rsidTr="00605F00">
        <w:tc>
          <w:tcPr>
            <w:tcW w:w="846" w:type="dxa"/>
          </w:tcPr>
          <w:p w:rsidR="00570F8F" w:rsidRPr="0091717B" w:rsidRDefault="00570F8F" w:rsidP="00184785">
            <w:pPr>
              <w:pStyle w:val="Lijstalinea"/>
              <w:numPr>
                <w:ilvl w:val="0"/>
                <w:numId w:val="35"/>
              </w:numPr>
              <w:rPr>
                <w:rFonts w:cs="Arial"/>
              </w:rPr>
            </w:pPr>
          </w:p>
        </w:tc>
        <w:tc>
          <w:tcPr>
            <w:tcW w:w="4394" w:type="dxa"/>
          </w:tcPr>
          <w:p w:rsidR="00570F8F" w:rsidRPr="0091717B" w:rsidRDefault="00570F8F" w:rsidP="00570F8F">
            <w:pPr>
              <w:spacing w:after="160" w:line="259" w:lineRule="auto"/>
              <w:rPr>
                <w:rFonts w:cs="Arial"/>
              </w:rPr>
            </w:pPr>
            <w:r>
              <w:t>Additionele tips en advies?</w:t>
            </w:r>
            <w:r w:rsidRPr="0091717B">
              <w:rPr>
                <w:rFonts w:cs="Arial"/>
              </w:rPr>
              <w:t xml:space="preserve"> </w:t>
            </w:r>
          </w:p>
        </w:tc>
        <w:tc>
          <w:tcPr>
            <w:tcW w:w="3822" w:type="dxa"/>
          </w:tcPr>
          <w:p w:rsidR="00570F8F" w:rsidRPr="0091717B" w:rsidRDefault="00570F8F" w:rsidP="00605F00">
            <w:pPr>
              <w:rPr>
                <w:rFonts w:cstheme="minorHAnsi"/>
                <w:i/>
                <w:noProof/>
                <w:color w:val="57014C"/>
              </w:rPr>
            </w:pPr>
          </w:p>
        </w:tc>
      </w:tr>
    </w:tbl>
    <w:p w:rsidR="00570F8F" w:rsidRPr="0091717B" w:rsidRDefault="00570F8F" w:rsidP="00570F8F">
      <w:pPr>
        <w:rPr>
          <w:rFonts w:cs="Arial"/>
        </w:rPr>
      </w:pPr>
    </w:p>
    <w:p w:rsidR="00570F8F" w:rsidRPr="0091717B" w:rsidRDefault="00570F8F" w:rsidP="00E82B0A">
      <w:pPr>
        <w:rPr>
          <w:rFonts w:cs="Arial"/>
        </w:rPr>
      </w:pPr>
    </w:p>
    <w:sectPr w:rsidR="00570F8F" w:rsidRPr="0091717B" w:rsidSect="00E337F3">
      <w:headerReference w:type="default" r:id="rId11"/>
      <w:footerReference w:type="defaul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20B3" w:rsidRDefault="00FB20B3" w:rsidP="00480E35">
      <w:pPr>
        <w:spacing w:after="0" w:line="240" w:lineRule="auto"/>
      </w:pPr>
      <w:r>
        <w:separator/>
      </w:r>
    </w:p>
  </w:endnote>
  <w:endnote w:type="continuationSeparator" w:id="0">
    <w:p w:rsidR="00FB20B3" w:rsidRDefault="00FB20B3" w:rsidP="00480E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2902982"/>
      <w:docPartObj>
        <w:docPartGallery w:val="Page Numbers (Bottom of Page)"/>
        <w:docPartUnique/>
      </w:docPartObj>
    </w:sdtPr>
    <w:sdtEndPr/>
    <w:sdtContent>
      <w:p w:rsidR="00E337F3" w:rsidRDefault="00E337F3">
        <w:pPr>
          <w:pStyle w:val="Voettekst"/>
          <w:jc w:val="right"/>
        </w:pPr>
        <w:r>
          <w:fldChar w:fldCharType="begin"/>
        </w:r>
        <w:r>
          <w:instrText>PAGE   \* MERGEFORMAT</w:instrText>
        </w:r>
        <w:r>
          <w:fldChar w:fldCharType="separate"/>
        </w:r>
        <w:r w:rsidR="00184785">
          <w:rPr>
            <w:noProof/>
          </w:rPr>
          <w:t>2</w:t>
        </w:r>
        <w:r>
          <w:fldChar w:fldCharType="end"/>
        </w:r>
      </w:p>
    </w:sdtContent>
  </w:sdt>
  <w:p w:rsidR="00E337F3" w:rsidRDefault="00E337F3">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20B3" w:rsidRDefault="00FB20B3" w:rsidP="00480E35">
      <w:pPr>
        <w:spacing w:after="0" w:line="240" w:lineRule="auto"/>
      </w:pPr>
      <w:r>
        <w:separator/>
      </w:r>
    </w:p>
  </w:footnote>
  <w:footnote w:type="continuationSeparator" w:id="0">
    <w:p w:rsidR="00FB20B3" w:rsidRDefault="00FB20B3" w:rsidP="00480E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0E35" w:rsidRPr="00480E35" w:rsidRDefault="00480E35" w:rsidP="00480E35">
    <w:pPr>
      <w:pStyle w:val="Koptekst"/>
    </w:pPr>
    <w:r>
      <w:t xml:space="preserve">                                                                                                                 </w:t>
    </w:r>
    <w:r>
      <w:rPr>
        <w:rFonts w:ascii="Arial" w:hAnsi="Arial" w:cs="Arial"/>
        <w:noProof/>
        <w:sz w:val="18"/>
        <w:lang w:eastAsia="nl-NL"/>
      </w:rPr>
      <w:drawing>
        <wp:inline distT="0" distB="0" distL="0" distR="0" wp14:anchorId="28DA58D8" wp14:editId="5B8F14BC">
          <wp:extent cx="2114139" cy="179462"/>
          <wp:effectExtent l="0" t="0" r="63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7370" cy="206051"/>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C49F8"/>
    <w:multiLevelType w:val="hybridMultilevel"/>
    <w:tmpl w:val="4B6AA4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97F7470"/>
    <w:multiLevelType w:val="hybridMultilevel"/>
    <w:tmpl w:val="842E40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A33703F"/>
    <w:multiLevelType w:val="hybridMultilevel"/>
    <w:tmpl w:val="C588757C"/>
    <w:lvl w:ilvl="0" w:tplc="2AE291C8">
      <w:start w:val="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C3862B4"/>
    <w:multiLevelType w:val="hybridMultilevel"/>
    <w:tmpl w:val="4B6AA4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EA74E3F"/>
    <w:multiLevelType w:val="hybridMultilevel"/>
    <w:tmpl w:val="24FC3C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1504A9F"/>
    <w:multiLevelType w:val="hybridMultilevel"/>
    <w:tmpl w:val="DE6ED2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1E06ADB"/>
    <w:multiLevelType w:val="hybridMultilevel"/>
    <w:tmpl w:val="0B40F788"/>
    <w:lvl w:ilvl="0" w:tplc="174C10D4">
      <w:start w:val="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9DB18E1"/>
    <w:multiLevelType w:val="hybridMultilevel"/>
    <w:tmpl w:val="36C6AE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3B10494"/>
    <w:multiLevelType w:val="hybridMultilevel"/>
    <w:tmpl w:val="8F8ECC7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546153C"/>
    <w:multiLevelType w:val="hybridMultilevel"/>
    <w:tmpl w:val="D9BEFBD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55D2CD9"/>
    <w:multiLevelType w:val="hybridMultilevel"/>
    <w:tmpl w:val="5492FD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8F205C6"/>
    <w:multiLevelType w:val="hybridMultilevel"/>
    <w:tmpl w:val="679A0F7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DDD2AAF"/>
    <w:multiLevelType w:val="hybridMultilevel"/>
    <w:tmpl w:val="618482A6"/>
    <w:lvl w:ilvl="0" w:tplc="04130001">
      <w:start w:val="1"/>
      <w:numFmt w:val="bullet"/>
      <w:lvlText w:val=""/>
      <w:lvlJc w:val="left"/>
      <w:pPr>
        <w:ind w:left="763" w:hanging="360"/>
      </w:pPr>
      <w:rPr>
        <w:rFonts w:ascii="Symbol" w:hAnsi="Symbol" w:hint="default"/>
      </w:rPr>
    </w:lvl>
    <w:lvl w:ilvl="1" w:tplc="04130003" w:tentative="1">
      <w:start w:val="1"/>
      <w:numFmt w:val="bullet"/>
      <w:lvlText w:val="o"/>
      <w:lvlJc w:val="left"/>
      <w:pPr>
        <w:ind w:left="1483" w:hanging="360"/>
      </w:pPr>
      <w:rPr>
        <w:rFonts w:ascii="Courier New" w:hAnsi="Courier New" w:cs="Courier New" w:hint="default"/>
      </w:rPr>
    </w:lvl>
    <w:lvl w:ilvl="2" w:tplc="04130005" w:tentative="1">
      <w:start w:val="1"/>
      <w:numFmt w:val="bullet"/>
      <w:lvlText w:val=""/>
      <w:lvlJc w:val="left"/>
      <w:pPr>
        <w:ind w:left="2203" w:hanging="360"/>
      </w:pPr>
      <w:rPr>
        <w:rFonts w:ascii="Wingdings" w:hAnsi="Wingdings" w:hint="default"/>
      </w:rPr>
    </w:lvl>
    <w:lvl w:ilvl="3" w:tplc="04130001" w:tentative="1">
      <w:start w:val="1"/>
      <w:numFmt w:val="bullet"/>
      <w:lvlText w:val=""/>
      <w:lvlJc w:val="left"/>
      <w:pPr>
        <w:ind w:left="2923" w:hanging="360"/>
      </w:pPr>
      <w:rPr>
        <w:rFonts w:ascii="Symbol" w:hAnsi="Symbol" w:hint="default"/>
      </w:rPr>
    </w:lvl>
    <w:lvl w:ilvl="4" w:tplc="04130003" w:tentative="1">
      <w:start w:val="1"/>
      <w:numFmt w:val="bullet"/>
      <w:lvlText w:val="o"/>
      <w:lvlJc w:val="left"/>
      <w:pPr>
        <w:ind w:left="3643" w:hanging="360"/>
      </w:pPr>
      <w:rPr>
        <w:rFonts w:ascii="Courier New" w:hAnsi="Courier New" w:cs="Courier New" w:hint="default"/>
      </w:rPr>
    </w:lvl>
    <w:lvl w:ilvl="5" w:tplc="04130005" w:tentative="1">
      <w:start w:val="1"/>
      <w:numFmt w:val="bullet"/>
      <w:lvlText w:val=""/>
      <w:lvlJc w:val="left"/>
      <w:pPr>
        <w:ind w:left="4363" w:hanging="360"/>
      </w:pPr>
      <w:rPr>
        <w:rFonts w:ascii="Wingdings" w:hAnsi="Wingdings" w:hint="default"/>
      </w:rPr>
    </w:lvl>
    <w:lvl w:ilvl="6" w:tplc="04130001" w:tentative="1">
      <w:start w:val="1"/>
      <w:numFmt w:val="bullet"/>
      <w:lvlText w:val=""/>
      <w:lvlJc w:val="left"/>
      <w:pPr>
        <w:ind w:left="5083" w:hanging="360"/>
      </w:pPr>
      <w:rPr>
        <w:rFonts w:ascii="Symbol" w:hAnsi="Symbol" w:hint="default"/>
      </w:rPr>
    </w:lvl>
    <w:lvl w:ilvl="7" w:tplc="04130003" w:tentative="1">
      <w:start w:val="1"/>
      <w:numFmt w:val="bullet"/>
      <w:lvlText w:val="o"/>
      <w:lvlJc w:val="left"/>
      <w:pPr>
        <w:ind w:left="5803" w:hanging="360"/>
      </w:pPr>
      <w:rPr>
        <w:rFonts w:ascii="Courier New" w:hAnsi="Courier New" w:cs="Courier New" w:hint="default"/>
      </w:rPr>
    </w:lvl>
    <w:lvl w:ilvl="8" w:tplc="04130005" w:tentative="1">
      <w:start w:val="1"/>
      <w:numFmt w:val="bullet"/>
      <w:lvlText w:val=""/>
      <w:lvlJc w:val="left"/>
      <w:pPr>
        <w:ind w:left="6523" w:hanging="360"/>
      </w:pPr>
      <w:rPr>
        <w:rFonts w:ascii="Wingdings" w:hAnsi="Wingdings" w:hint="default"/>
      </w:rPr>
    </w:lvl>
  </w:abstractNum>
  <w:abstractNum w:abstractNumId="13" w15:restartNumberingAfterBreak="0">
    <w:nsid w:val="2E09545E"/>
    <w:multiLevelType w:val="hybridMultilevel"/>
    <w:tmpl w:val="9A401A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81C41D9"/>
    <w:multiLevelType w:val="hybridMultilevel"/>
    <w:tmpl w:val="34AC12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894427E"/>
    <w:multiLevelType w:val="hybridMultilevel"/>
    <w:tmpl w:val="4476E418"/>
    <w:lvl w:ilvl="0" w:tplc="78608EAA">
      <w:start w:val="19"/>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BE75C45"/>
    <w:multiLevelType w:val="hybridMultilevel"/>
    <w:tmpl w:val="08F870E4"/>
    <w:lvl w:ilvl="0" w:tplc="2AE291C8">
      <w:start w:val="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0EA1C09"/>
    <w:multiLevelType w:val="hybridMultilevel"/>
    <w:tmpl w:val="7DFA835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21F5845"/>
    <w:multiLevelType w:val="hybridMultilevel"/>
    <w:tmpl w:val="125214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40002C0"/>
    <w:multiLevelType w:val="hybridMultilevel"/>
    <w:tmpl w:val="6F5A707A"/>
    <w:lvl w:ilvl="0" w:tplc="780A7546">
      <w:start w:val="19"/>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4111021"/>
    <w:multiLevelType w:val="hybridMultilevel"/>
    <w:tmpl w:val="31808C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ECE7479"/>
    <w:multiLevelType w:val="hybridMultilevel"/>
    <w:tmpl w:val="1BE6CCB8"/>
    <w:lvl w:ilvl="0" w:tplc="EC9496C6">
      <w:start w:val="1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FAC42CF"/>
    <w:multiLevelType w:val="hybridMultilevel"/>
    <w:tmpl w:val="887A564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4FEF38C2"/>
    <w:multiLevelType w:val="hybridMultilevel"/>
    <w:tmpl w:val="923ECA08"/>
    <w:lvl w:ilvl="0" w:tplc="CE0E9E2C">
      <w:start w:val="18"/>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2595BEF"/>
    <w:multiLevelType w:val="hybridMultilevel"/>
    <w:tmpl w:val="D7A8D51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B050D48"/>
    <w:multiLevelType w:val="hybridMultilevel"/>
    <w:tmpl w:val="82E62364"/>
    <w:lvl w:ilvl="0" w:tplc="81B6B0A8">
      <w:start w:val="18"/>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F520E6C"/>
    <w:multiLevelType w:val="hybridMultilevel"/>
    <w:tmpl w:val="DD3C07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5D5596A"/>
    <w:multiLevelType w:val="hybridMultilevel"/>
    <w:tmpl w:val="C5ACE8D0"/>
    <w:lvl w:ilvl="0" w:tplc="04AEEBFC">
      <w:start w:val="28"/>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7D367F3"/>
    <w:multiLevelType w:val="hybridMultilevel"/>
    <w:tmpl w:val="64C8B3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8683BD5"/>
    <w:multiLevelType w:val="hybridMultilevel"/>
    <w:tmpl w:val="DD8248E6"/>
    <w:lvl w:ilvl="0" w:tplc="63BE0FD0">
      <w:start w:val="9"/>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34277FD"/>
    <w:multiLevelType w:val="hybridMultilevel"/>
    <w:tmpl w:val="DAF485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4BA6376"/>
    <w:multiLevelType w:val="hybridMultilevel"/>
    <w:tmpl w:val="C3A63262"/>
    <w:lvl w:ilvl="0" w:tplc="1F847EAC">
      <w:start w:val="3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7CF11E6"/>
    <w:multiLevelType w:val="hybridMultilevel"/>
    <w:tmpl w:val="F4CCED90"/>
    <w:lvl w:ilvl="0" w:tplc="1F847EAC">
      <w:start w:val="3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AFE238C"/>
    <w:multiLevelType w:val="hybridMultilevel"/>
    <w:tmpl w:val="FC56FE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DD51E30"/>
    <w:multiLevelType w:val="hybridMultilevel"/>
    <w:tmpl w:val="B34A92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6"/>
  </w:num>
  <w:num w:numId="2">
    <w:abstractNumId w:val="29"/>
  </w:num>
  <w:num w:numId="3">
    <w:abstractNumId w:val="22"/>
  </w:num>
  <w:num w:numId="4">
    <w:abstractNumId w:val="26"/>
  </w:num>
  <w:num w:numId="5">
    <w:abstractNumId w:val="27"/>
  </w:num>
  <w:num w:numId="6">
    <w:abstractNumId w:val="6"/>
  </w:num>
  <w:num w:numId="7">
    <w:abstractNumId w:val="4"/>
  </w:num>
  <w:num w:numId="8">
    <w:abstractNumId w:val="9"/>
  </w:num>
  <w:num w:numId="9">
    <w:abstractNumId w:val="28"/>
  </w:num>
  <w:num w:numId="10">
    <w:abstractNumId w:val="14"/>
  </w:num>
  <w:num w:numId="11">
    <w:abstractNumId w:val="5"/>
  </w:num>
  <w:num w:numId="12">
    <w:abstractNumId w:val="34"/>
  </w:num>
  <w:num w:numId="13">
    <w:abstractNumId w:val="10"/>
  </w:num>
  <w:num w:numId="14">
    <w:abstractNumId w:val="12"/>
  </w:num>
  <w:num w:numId="15">
    <w:abstractNumId w:val="1"/>
  </w:num>
  <w:num w:numId="16">
    <w:abstractNumId w:val="7"/>
  </w:num>
  <w:num w:numId="17">
    <w:abstractNumId w:val="2"/>
  </w:num>
  <w:num w:numId="18">
    <w:abstractNumId w:val="30"/>
  </w:num>
  <w:num w:numId="19">
    <w:abstractNumId w:val="13"/>
  </w:num>
  <w:num w:numId="20">
    <w:abstractNumId w:val="11"/>
  </w:num>
  <w:num w:numId="21">
    <w:abstractNumId w:val="8"/>
  </w:num>
  <w:num w:numId="22">
    <w:abstractNumId w:val="18"/>
  </w:num>
  <w:num w:numId="23">
    <w:abstractNumId w:val="33"/>
  </w:num>
  <w:num w:numId="24">
    <w:abstractNumId w:val="24"/>
  </w:num>
  <w:num w:numId="25">
    <w:abstractNumId w:val="0"/>
  </w:num>
  <w:num w:numId="26">
    <w:abstractNumId w:val="3"/>
  </w:num>
  <w:num w:numId="27">
    <w:abstractNumId w:val="17"/>
  </w:num>
  <w:num w:numId="28">
    <w:abstractNumId w:val="20"/>
  </w:num>
  <w:num w:numId="29">
    <w:abstractNumId w:val="15"/>
  </w:num>
  <w:num w:numId="30">
    <w:abstractNumId w:val="25"/>
  </w:num>
  <w:num w:numId="31">
    <w:abstractNumId w:val="19"/>
  </w:num>
  <w:num w:numId="32">
    <w:abstractNumId w:val="32"/>
  </w:num>
  <w:num w:numId="33">
    <w:abstractNumId w:val="31"/>
  </w:num>
  <w:num w:numId="34">
    <w:abstractNumId w:val="23"/>
  </w:num>
  <w:num w:numId="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8"/>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102"/>
    <w:rsid w:val="000045FA"/>
    <w:rsid w:val="00010EA6"/>
    <w:rsid w:val="00014CA4"/>
    <w:rsid w:val="000224C7"/>
    <w:rsid w:val="000302A8"/>
    <w:rsid w:val="00036E3D"/>
    <w:rsid w:val="0005651C"/>
    <w:rsid w:val="00073FD4"/>
    <w:rsid w:val="00082BC8"/>
    <w:rsid w:val="000867A9"/>
    <w:rsid w:val="000A7CBE"/>
    <w:rsid w:val="000B300C"/>
    <w:rsid w:val="000B3402"/>
    <w:rsid w:val="000C4A22"/>
    <w:rsid w:val="000F2D51"/>
    <w:rsid w:val="00101552"/>
    <w:rsid w:val="00101DDC"/>
    <w:rsid w:val="00103314"/>
    <w:rsid w:val="00107526"/>
    <w:rsid w:val="00126EF8"/>
    <w:rsid w:val="001365D7"/>
    <w:rsid w:val="00141FA2"/>
    <w:rsid w:val="00142828"/>
    <w:rsid w:val="00144A06"/>
    <w:rsid w:val="0016590A"/>
    <w:rsid w:val="00170056"/>
    <w:rsid w:val="00184679"/>
    <w:rsid w:val="00184785"/>
    <w:rsid w:val="00186106"/>
    <w:rsid w:val="001875AD"/>
    <w:rsid w:val="001A25A6"/>
    <w:rsid w:val="001B174E"/>
    <w:rsid w:val="001C472C"/>
    <w:rsid w:val="001C74C5"/>
    <w:rsid w:val="001E001C"/>
    <w:rsid w:val="001E062E"/>
    <w:rsid w:val="001E7AE9"/>
    <w:rsid w:val="001F0DD6"/>
    <w:rsid w:val="0022212F"/>
    <w:rsid w:val="00226874"/>
    <w:rsid w:val="00230138"/>
    <w:rsid w:val="00251570"/>
    <w:rsid w:val="002534A6"/>
    <w:rsid w:val="00273F0D"/>
    <w:rsid w:val="00275D85"/>
    <w:rsid w:val="002C13FB"/>
    <w:rsid w:val="002C3450"/>
    <w:rsid w:val="002C39C4"/>
    <w:rsid w:val="002C3EA9"/>
    <w:rsid w:val="00306DE6"/>
    <w:rsid w:val="00321B43"/>
    <w:rsid w:val="003237B6"/>
    <w:rsid w:val="00335193"/>
    <w:rsid w:val="00356653"/>
    <w:rsid w:val="003571B6"/>
    <w:rsid w:val="00376D7F"/>
    <w:rsid w:val="00391853"/>
    <w:rsid w:val="003A638B"/>
    <w:rsid w:val="003D038E"/>
    <w:rsid w:val="003D2212"/>
    <w:rsid w:val="003D7FB9"/>
    <w:rsid w:val="003E4026"/>
    <w:rsid w:val="003E7504"/>
    <w:rsid w:val="003F175E"/>
    <w:rsid w:val="003F2EC0"/>
    <w:rsid w:val="004012C2"/>
    <w:rsid w:val="004050AC"/>
    <w:rsid w:val="00406DA5"/>
    <w:rsid w:val="0041450C"/>
    <w:rsid w:val="004169E0"/>
    <w:rsid w:val="00425123"/>
    <w:rsid w:val="00433E89"/>
    <w:rsid w:val="00436DEF"/>
    <w:rsid w:val="00442158"/>
    <w:rsid w:val="004447B3"/>
    <w:rsid w:val="00445DBB"/>
    <w:rsid w:val="0044611D"/>
    <w:rsid w:val="00455443"/>
    <w:rsid w:val="004603E8"/>
    <w:rsid w:val="00467395"/>
    <w:rsid w:val="00477099"/>
    <w:rsid w:val="00480E35"/>
    <w:rsid w:val="004A04EC"/>
    <w:rsid w:val="004A4265"/>
    <w:rsid w:val="004A6A4A"/>
    <w:rsid w:val="004B7212"/>
    <w:rsid w:val="004B7A62"/>
    <w:rsid w:val="004C2E81"/>
    <w:rsid w:val="004C3CCC"/>
    <w:rsid w:val="004C6ADE"/>
    <w:rsid w:val="004D01F7"/>
    <w:rsid w:val="004D6913"/>
    <w:rsid w:val="004E01A7"/>
    <w:rsid w:val="004E19E8"/>
    <w:rsid w:val="004E4D1C"/>
    <w:rsid w:val="004E5CBF"/>
    <w:rsid w:val="004E7523"/>
    <w:rsid w:val="004F33C6"/>
    <w:rsid w:val="00504ECE"/>
    <w:rsid w:val="00505486"/>
    <w:rsid w:val="00505F5A"/>
    <w:rsid w:val="005076D8"/>
    <w:rsid w:val="00514349"/>
    <w:rsid w:val="00526A79"/>
    <w:rsid w:val="00550071"/>
    <w:rsid w:val="00550C0B"/>
    <w:rsid w:val="0055443D"/>
    <w:rsid w:val="00563BFA"/>
    <w:rsid w:val="00570F8F"/>
    <w:rsid w:val="005729F0"/>
    <w:rsid w:val="00581EE6"/>
    <w:rsid w:val="00582575"/>
    <w:rsid w:val="0058403F"/>
    <w:rsid w:val="00591939"/>
    <w:rsid w:val="005969D5"/>
    <w:rsid w:val="0059794F"/>
    <w:rsid w:val="005A2C37"/>
    <w:rsid w:val="005A6671"/>
    <w:rsid w:val="005B234C"/>
    <w:rsid w:val="005B29A5"/>
    <w:rsid w:val="005B32A9"/>
    <w:rsid w:val="005B4B75"/>
    <w:rsid w:val="005D5C85"/>
    <w:rsid w:val="005E4330"/>
    <w:rsid w:val="005E6370"/>
    <w:rsid w:val="00627C97"/>
    <w:rsid w:val="006346E0"/>
    <w:rsid w:val="0067099B"/>
    <w:rsid w:val="00684C49"/>
    <w:rsid w:val="00687396"/>
    <w:rsid w:val="00690D64"/>
    <w:rsid w:val="00692BBA"/>
    <w:rsid w:val="006C289E"/>
    <w:rsid w:val="006C3358"/>
    <w:rsid w:val="006D1C89"/>
    <w:rsid w:val="006E13AE"/>
    <w:rsid w:val="006E49BA"/>
    <w:rsid w:val="0070076E"/>
    <w:rsid w:val="00713281"/>
    <w:rsid w:val="00730D67"/>
    <w:rsid w:val="0074115E"/>
    <w:rsid w:val="00742911"/>
    <w:rsid w:val="00746B0A"/>
    <w:rsid w:val="00764BB9"/>
    <w:rsid w:val="007A1CEB"/>
    <w:rsid w:val="007A629A"/>
    <w:rsid w:val="007B161B"/>
    <w:rsid w:val="007C7F92"/>
    <w:rsid w:val="007D03C6"/>
    <w:rsid w:val="007E5706"/>
    <w:rsid w:val="007F1272"/>
    <w:rsid w:val="007F1FA0"/>
    <w:rsid w:val="007F4573"/>
    <w:rsid w:val="007F469E"/>
    <w:rsid w:val="007F6EBB"/>
    <w:rsid w:val="00801C0C"/>
    <w:rsid w:val="00804A19"/>
    <w:rsid w:val="00831B1D"/>
    <w:rsid w:val="00831D64"/>
    <w:rsid w:val="00850A55"/>
    <w:rsid w:val="008529F7"/>
    <w:rsid w:val="00861148"/>
    <w:rsid w:val="008655D6"/>
    <w:rsid w:val="0087356F"/>
    <w:rsid w:val="008743C2"/>
    <w:rsid w:val="008863EE"/>
    <w:rsid w:val="00887CD5"/>
    <w:rsid w:val="008911F8"/>
    <w:rsid w:val="00893841"/>
    <w:rsid w:val="00893F6A"/>
    <w:rsid w:val="008966C4"/>
    <w:rsid w:val="008A64D1"/>
    <w:rsid w:val="008D1B44"/>
    <w:rsid w:val="008D1C2E"/>
    <w:rsid w:val="008D6940"/>
    <w:rsid w:val="008E3EA9"/>
    <w:rsid w:val="008E5BED"/>
    <w:rsid w:val="008E7809"/>
    <w:rsid w:val="008F31ED"/>
    <w:rsid w:val="008F73F9"/>
    <w:rsid w:val="00910E61"/>
    <w:rsid w:val="00913831"/>
    <w:rsid w:val="0091717B"/>
    <w:rsid w:val="00925A98"/>
    <w:rsid w:val="00942307"/>
    <w:rsid w:val="00945AAF"/>
    <w:rsid w:val="00951562"/>
    <w:rsid w:val="009703CD"/>
    <w:rsid w:val="00970DA8"/>
    <w:rsid w:val="009713AD"/>
    <w:rsid w:val="00976C6F"/>
    <w:rsid w:val="009848B0"/>
    <w:rsid w:val="0098612B"/>
    <w:rsid w:val="0099306B"/>
    <w:rsid w:val="009B6E9A"/>
    <w:rsid w:val="009C6502"/>
    <w:rsid w:val="009C751F"/>
    <w:rsid w:val="009D11A9"/>
    <w:rsid w:val="009D2471"/>
    <w:rsid w:val="009D4002"/>
    <w:rsid w:val="009F549E"/>
    <w:rsid w:val="00A048D2"/>
    <w:rsid w:val="00A0625E"/>
    <w:rsid w:val="00A13EA0"/>
    <w:rsid w:val="00A14198"/>
    <w:rsid w:val="00A14846"/>
    <w:rsid w:val="00A16A77"/>
    <w:rsid w:val="00A2606F"/>
    <w:rsid w:val="00A27F7D"/>
    <w:rsid w:val="00A43D7C"/>
    <w:rsid w:val="00A500C4"/>
    <w:rsid w:val="00A54553"/>
    <w:rsid w:val="00A60657"/>
    <w:rsid w:val="00A66FB2"/>
    <w:rsid w:val="00A67DFE"/>
    <w:rsid w:val="00A8584C"/>
    <w:rsid w:val="00A87EC2"/>
    <w:rsid w:val="00A95A25"/>
    <w:rsid w:val="00A9606D"/>
    <w:rsid w:val="00AA687A"/>
    <w:rsid w:val="00AA7B7B"/>
    <w:rsid w:val="00AB7B92"/>
    <w:rsid w:val="00AC62BD"/>
    <w:rsid w:val="00AD5FA1"/>
    <w:rsid w:val="00AE2962"/>
    <w:rsid w:val="00AE6A56"/>
    <w:rsid w:val="00AF40CA"/>
    <w:rsid w:val="00B44DDB"/>
    <w:rsid w:val="00B4625A"/>
    <w:rsid w:val="00B52465"/>
    <w:rsid w:val="00B56892"/>
    <w:rsid w:val="00B5734C"/>
    <w:rsid w:val="00B75355"/>
    <w:rsid w:val="00B776B5"/>
    <w:rsid w:val="00B80CAE"/>
    <w:rsid w:val="00B857BB"/>
    <w:rsid w:val="00B9718D"/>
    <w:rsid w:val="00BB0EAA"/>
    <w:rsid w:val="00BC44A3"/>
    <w:rsid w:val="00BD12B1"/>
    <w:rsid w:val="00BD1526"/>
    <w:rsid w:val="00BD5207"/>
    <w:rsid w:val="00BD656E"/>
    <w:rsid w:val="00BE06B6"/>
    <w:rsid w:val="00BE5079"/>
    <w:rsid w:val="00BF28E2"/>
    <w:rsid w:val="00C12199"/>
    <w:rsid w:val="00C22583"/>
    <w:rsid w:val="00C255D5"/>
    <w:rsid w:val="00C3016D"/>
    <w:rsid w:val="00C52E02"/>
    <w:rsid w:val="00C60D4D"/>
    <w:rsid w:val="00C679E5"/>
    <w:rsid w:val="00C7332A"/>
    <w:rsid w:val="00CA4FEF"/>
    <w:rsid w:val="00CA7AAD"/>
    <w:rsid w:val="00CD0444"/>
    <w:rsid w:val="00CD7139"/>
    <w:rsid w:val="00CF6AF2"/>
    <w:rsid w:val="00D008C9"/>
    <w:rsid w:val="00D11928"/>
    <w:rsid w:val="00D14893"/>
    <w:rsid w:val="00D26B1C"/>
    <w:rsid w:val="00D32957"/>
    <w:rsid w:val="00D460DE"/>
    <w:rsid w:val="00D5219B"/>
    <w:rsid w:val="00D5227F"/>
    <w:rsid w:val="00D56C82"/>
    <w:rsid w:val="00D56ED6"/>
    <w:rsid w:val="00D57167"/>
    <w:rsid w:val="00D62FFB"/>
    <w:rsid w:val="00D63913"/>
    <w:rsid w:val="00D723E7"/>
    <w:rsid w:val="00D74EEC"/>
    <w:rsid w:val="00D75B6E"/>
    <w:rsid w:val="00D80AEB"/>
    <w:rsid w:val="00D82E56"/>
    <w:rsid w:val="00D90515"/>
    <w:rsid w:val="00D91179"/>
    <w:rsid w:val="00D96E00"/>
    <w:rsid w:val="00DA5605"/>
    <w:rsid w:val="00DB0169"/>
    <w:rsid w:val="00DC2B9A"/>
    <w:rsid w:val="00DC3C7C"/>
    <w:rsid w:val="00DC4B8C"/>
    <w:rsid w:val="00DD1163"/>
    <w:rsid w:val="00DD3437"/>
    <w:rsid w:val="00DD3FDE"/>
    <w:rsid w:val="00DE5181"/>
    <w:rsid w:val="00DE6F83"/>
    <w:rsid w:val="00E046E6"/>
    <w:rsid w:val="00E1182A"/>
    <w:rsid w:val="00E1567A"/>
    <w:rsid w:val="00E16B6E"/>
    <w:rsid w:val="00E17185"/>
    <w:rsid w:val="00E32FB6"/>
    <w:rsid w:val="00E337F3"/>
    <w:rsid w:val="00E36FDA"/>
    <w:rsid w:val="00E37DA0"/>
    <w:rsid w:val="00E4276A"/>
    <w:rsid w:val="00E44A1E"/>
    <w:rsid w:val="00E524DA"/>
    <w:rsid w:val="00E53E75"/>
    <w:rsid w:val="00E57E26"/>
    <w:rsid w:val="00E70D85"/>
    <w:rsid w:val="00E82B0A"/>
    <w:rsid w:val="00E95EDB"/>
    <w:rsid w:val="00EA0137"/>
    <w:rsid w:val="00EA3B8C"/>
    <w:rsid w:val="00EA4E6D"/>
    <w:rsid w:val="00EA6102"/>
    <w:rsid w:val="00EC025F"/>
    <w:rsid w:val="00EE09DB"/>
    <w:rsid w:val="00EE15C0"/>
    <w:rsid w:val="00EF2106"/>
    <w:rsid w:val="00EF3439"/>
    <w:rsid w:val="00F0373A"/>
    <w:rsid w:val="00F064EE"/>
    <w:rsid w:val="00F113E2"/>
    <w:rsid w:val="00F31A32"/>
    <w:rsid w:val="00F341BF"/>
    <w:rsid w:val="00F5362D"/>
    <w:rsid w:val="00F55730"/>
    <w:rsid w:val="00F56932"/>
    <w:rsid w:val="00F6550F"/>
    <w:rsid w:val="00F656D0"/>
    <w:rsid w:val="00F82361"/>
    <w:rsid w:val="00F96110"/>
    <w:rsid w:val="00FA2150"/>
    <w:rsid w:val="00FA3D69"/>
    <w:rsid w:val="00FB0078"/>
    <w:rsid w:val="00FB20B3"/>
    <w:rsid w:val="00FB57A4"/>
    <w:rsid w:val="00FC0095"/>
    <w:rsid w:val="00FC1D21"/>
    <w:rsid w:val="00FC206E"/>
    <w:rsid w:val="00FC7EF6"/>
    <w:rsid w:val="00FD6A3C"/>
    <w:rsid w:val="00FE478E"/>
    <w:rsid w:val="00FF5143"/>
    <w:rsid w:val="00FF71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25067D-5256-4E35-9AF9-C921CFA3B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5A66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9D11A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D11A9"/>
    <w:rPr>
      <w:rFonts w:ascii="Tahoma" w:hAnsi="Tahoma" w:cs="Tahoma"/>
      <w:sz w:val="16"/>
      <w:szCs w:val="16"/>
    </w:rPr>
  </w:style>
  <w:style w:type="character" w:styleId="Verwijzingopmerking">
    <w:name w:val="annotation reference"/>
    <w:basedOn w:val="Standaardalinea-lettertype"/>
    <w:uiPriority w:val="99"/>
    <w:semiHidden/>
    <w:unhideWhenUsed/>
    <w:rsid w:val="003D038E"/>
    <w:rPr>
      <w:sz w:val="16"/>
      <w:szCs w:val="16"/>
    </w:rPr>
  </w:style>
  <w:style w:type="paragraph" w:styleId="Tekstopmerking">
    <w:name w:val="annotation text"/>
    <w:basedOn w:val="Standaard"/>
    <w:link w:val="TekstopmerkingChar"/>
    <w:uiPriority w:val="99"/>
    <w:semiHidden/>
    <w:unhideWhenUsed/>
    <w:rsid w:val="003D038E"/>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3D038E"/>
    <w:rPr>
      <w:sz w:val="20"/>
      <w:szCs w:val="20"/>
    </w:rPr>
  </w:style>
  <w:style w:type="paragraph" w:styleId="Onderwerpvanopmerking">
    <w:name w:val="annotation subject"/>
    <w:basedOn w:val="Tekstopmerking"/>
    <w:next w:val="Tekstopmerking"/>
    <w:link w:val="OnderwerpvanopmerkingChar"/>
    <w:uiPriority w:val="99"/>
    <w:semiHidden/>
    <w:unhideWhenUsed/>
    <w:rsid w:val="003D038E"/>
    <w:rPr>
      <w:b/>
      <w:bCs/>
    </w:rPr>
  </w:style>
  <w:style w:type="character" w:customStyle="1" w:styleId="OnderwerpvanopmerkingChar">
    <w:name w:val="Onderwerp van opmerking Char"/>
    <w:basedOn w:val="TekstopmerkingChar"/>
    <w:link w:val="Onderwerpvanopmerking"/>
    <w:uiPriority w:val="99"/>
    <w:semiHidden/>
    <w:rsid w:val="003D038E"/>
    <w:rPr>
      <w:b/>
      <w:bCs/>
      <w:sz w:val="20"/>
      <w:szCs w:val="20"/>
    </w:rPr>
  </w:style>
  <w:style w:type="paragraph" w:styleId="Lijstalinea">
    <w:name w:val="List Paragraph"/>
    <w:basedOn w:val="Standaard"/>
    <w:link w:val="LijstalineaChar"/>
    <w:uiPriority w:val="34"/>
    <w:qFormat/>
    <w:rsid w:val="00550C0B"/>
    <w:pPr>
      <w:ind w:left="720"/>
      <w:contextualSpacing/>
    </w:pPr>
  </w:style>
  <w:style w:type="character" w:customStyle="1" w:styleId="LijstalineaChar">
    <w:name w:val="Lijstalinea Char"/>
    <w:basedOn w:val="Standaardalinea-lettertype"/>
    <w:link w:val="Lijstalinea"/>
    <w:uiPriority w:val="34"/>
    <w:rsid w:val="001C472C"/>
  </w:style>
  <w:style w:type="table" w:customStyle="1" w:styleId="Tabelraster1">
    <w:name w:val="Tabelraster1"/>
    <w:basedOn w:val="Standaardtabel"/>
    <w:next w:val="Tabelraster"/>
    <w:uiPriority w:val="59"/>
    <w:rsid w:val="00436D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AD5FA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AD5FA1"/>
    <w:rPr>
      <w:b/>
      <w:bCs/>
    </w:rPr>
  </w:style>
  <w:style w:type="character" w:styleId="Hyperlink">
    <w:name w:val="Hyperlink"/>
    <w:basedOn w:val="Standaardalinea-lettertype"/>
    <w:uiPriority w:val="99"/>
    <w:unhideWhenUsed/>
    <w:rsid w:val="00230138"/>
    <w:rPr>
      <w:color w:val="0000FF" w:themeColor="hyperlink"/>
      <w:u w:val="single"/>
    </w:rPr>
  </w:style>
  <w:style w:type="character" w:styleId="GevolgdeHyperlink">
    <w:name w:val="FollowedHyperlink"/>
    <w:basedOn w:val="Standaardalinea-lettertype"/>
    <w:uiPriority w:val="99"/>
    <w:semiHidden/>
    <w:unhideWhenUsed/>
    <w:rsid w:val="00D82E56"/>
    <w:rPr>
      <w:color w:val="800080" w:themeColor="followedHyperlink"/>
      <w:u w:val="single"/>
    </w:rPr>
  </w:style>
  <w:style w:type="paragraph" w:styleId="Koptekst">
    <w:name w:val="header"/>
    <w:basedOn w:val="Standaard"/>
    <w:link w:val="KoptekstChar"/>
    <w:uiPriority w:val="99"/>
    <w:unhideWhenUsed/>
    <w:rsid w:val="00480E3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80E35"/>
  </w:style>
  <w:style w:type="paragraph" w:styleId="Voettekst">
    <w:name w:val="footer"/>
    <w:basedOn w:val="Standaard"/>
    <w:link w:val="VoettekstChar"/>
    <w:uiPriority w:val="99"/>
    <w:unhideWhenUsed/>
    <w:rsid w:val="00480E3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80E35"/>
  </w:style>
  <w:style w:type="paragraph" w:customStyle="1" w:styleId="Default">
    <w:name w:val="Default"/>
    <w:rsid w:val="001C74C5"/>
    <w:pPr>
      <w:autoSpaceDE w:val="0"/>
      <w:autoSpaceDN w:val="0"/>
      <w:adjustRightInd w:val="0"/>
      <w:spacing w:after="0" w:line="240" w:lineRule="auto"/>
    </w:pPr>
    <w:rPr>
      <w:rFonts w:ascii="Tahoma" w:eastAsia="Times New Roman" w:hAnsi="Tahoma" w:cs="Tahoma"/>
      <w:color w:val="000000"/>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6BC10B2901AA74EAA6AD4E88E05DC23" ma:contentTypeVersion="0" ma:contentTypeDescription="Een nieuw document maken." ma:contentTypeScope="" ma:versionID="a1956c864e9739d077861eb479fc64fe">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71EB33-0D04-437B-94C9-BA5AB72D9AFE}">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2.xml><?xml version="1.0" encoding="utf-8"?>
<ds:datastoreItem xmlns:ds="http://schemas.openxmlformats.org/officeDocument/2006/customXml" ds:itemID="{715DD145-4FDA-405E-A102-8149356CB4FB}">
  <ds:schemaRefs>
    <ds:schemaRef ds:uri="http://schemas.microsoft.com/sharepoint/v3/contenttype/forms"/>
  </ds:schemaRefs>
</ds:datastoreItem>
</file>

<file path=customXml/itemProps3.xml><?xml version="1.0" encoding="utf-8"?>
<ds:datastoreItem xmlns:ds="http://schemas.openxmlformats.org/officeDocument/2006/customXml" ds:itemID="{7CEA1213-7DB8-401B-BD3D-737915AE6A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4297145-D8A8-4A3C-B48F-8FB529111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85379456.dotm</Template>
  <TotalTime>31</TotalTime>
  <Pages>4</Pages>
  <Words>873</Words>
  <Characters>4805</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ROC Nijmegen</Company>
  <LinksUpToDate>false</LinksUpToDate>
  <CharactersWithSpaces>5667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Marion Brouwer</dc:creator>
  <cp:lastModifiedBy>Heugen, Marcel</cp:lastModifiedBy>
  <cp:revision>3</cp:revision>
  <cp:lastPrinted>2019-06-17T08:22:00Z</cp:lastPrinted>
  <dcterms:created xsi:type="dcterms:W3CDTF">2019-06-17T08:34:00Z</dcterms:created>
  <dcterms:modified xsi:type="dcterms:W3CDTF">2019-06-17T14:08:00Z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0x01010016BC10B2901AA74EAA6AD4E88E05DC23</vt:lpwstr>
  </property>
</Properties>
</file>