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A9CB1" w14:textId="72E00031" w:rsidR="00884D5B" w:rsidRDefault="00503B7F" w:rsidP="00BF5EE2">
      <w:pPr>
        <w:pStyle w:val="Plattetekstinspringen"/>
        <w:jc w:val="center"/>
        <w:rPr>
          <w:sz w:val="52"/>
        </w:rPr>
      </w:pPr>
      <w:r>
        <w:rPr>
          <w:noProof/>
        </w:rPr>
        <w:drawing>
          <wp:inline distT="0" distB="0" distL="0" distR="0" wp14:anchorId="167456A8" wp14:editId="6955BA13">
            <wp:extent cx="5759450" cy="1171568"/>
            <wp:effectExtent l="0" t="0" r="0" b="0"/>
            <wp:docPr id="5" name="Afbeelding 5" descr="Afbeeldingsresultaat voor logo vr kennem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logo vr kennemerla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17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A2DF0" w14:textId="302CD18C" w:rsidR="00172D05" w:rsidRDefault="00172D05" w:rsidP="00BF5EE2">
      <w:pPr>
        <w:pStyle w:val="Plattetekstinspringen"/>
        <w:jc w:val="center"/>
        <w:rPr>
          <w:sz w:val="52"/>
        </w:rPr>
      </w:pPr>
    </w:p>
    <w:p w14:paraId="426FA7C6" w14:textId="79F6AB3E" w:rsidR="00410676" w:rsidRDefault="00410676" w:rsidP="00BF5EE2">
      <w:pPr>
        <w:pStyle w:val="Plattetekstinspringen"/>
        <w:jc w:val="center"/>
        <w:rPr>
          <w:sz w:val="52"/>
        </w:rPr>
      </w:pPr>
    </w:p>
    <w:p w14:paraId="071475F1" w14:textId="36FD6150" w:rsidR="00410676" w:rsidRDefault="00410676" w:rsidP="00BF5EE2">
      <w:pPr>
        <w:pStyle w:val="Plattetekstinspringen"/>
        <w:jc w:val="center"/>
        <w:rPr>
          <w:sz w:val="52"/>
        </w:rPr>
      </w:pPr>
    </w:p>
    <w:p w14:paraId="573B211A" w14:textId="4EDDA6A3" w:rsidR="00F672D4" w:rsidRDefault="00380F95" w:rsidP="00157974">
      <w:pPr>
        <w:pStyle w:val="Plattetekstinspringen"/>
        <w:ind w:left="709" w:hanging="709"/>
        <w:jc w:val="center"/>
        <w:rPr>
          <w:sz w:val="52"/>
        </w:rPr>
      </w:pPr>
      <w:r>
        <w:rPr>
          <w:sz w:val="52"/>
        </w:rPr>
        <w:t>Marktconsultatie</w:t>
      </w:r>
      <w:r w:rsidR="006A5D46">
        <w:rPr>
          <w:sz w:val="52"/>
        </w:rPr>
        <w:t xml:space="preserve"> antwoordformulier</w:t>
      </w:r>
    </w:p>
    <w:p w14:paraId="32DD90D6" w14:textId="77777777" w:rsidR="00F672D4" w:rsidRDefault="00F672D4" w:rsidP="00157974">
      <w:pPr>
        <w:pStyle w:val="Plattetekstinspringen"/>
        <w:ind w:left="709" w:hanging="709"/>
        <w:jc w:val="center"/>
        <w:rPr>
          <w:sz w:val="52"/>
        </w:rPr>
      </w:pPr>
    </w:p>
    <w:p w14:paraId="14B5C300" w14:textId="29AD2FCC" w:rsidR="001429B0" w:rsidRDefault="00503B7F" w:rsidP="00157974">
      <w:pPr>
        <w:pStyle w:val="Plattetekstinspringen"/>
        <w:ind w:left="709" w:hanging="709"/>
        <w:jc w:val="center"/>
        <w:rPr>
          <w:sz w:val="52"/>
        </w:rPr>
      </w:pPr>
      <w:r>
        <w:rPr>
          <w:sz w:val="52"/>
        </w:rPr>
        <w:t>Onderhoud</w:t>
      </w:r>
      <w:r w:rsidR="00E218DF">
        <w:rPr>
          <w:sz w:val="52"/>
        </w:rPr>
        <w:t>, reparatie en keuringen</w:t>
      </w:r>
      <w:r>
        <w:rPr>
          <w:sz w:val="52"/>
        </w:rPr>
        <w:t xml:space="preserve"> </w:t>
      </w:r>
      <w:r w:rsidR="00157974">
        <w:rPr>
          <w:sz w:val="52"/>
        </w:rPr>
        <w:t>van voertuigen en materieel</w:t>
      </w:r>
    </w:p>
    <w:p w14:paraId="1C068C20" w14:textId="77777777" w:rsidR="001429B0" w:rsidRDefault="001429B0" w:rsidP="001429B0">
      <w:pPr>
        <w:pStyle w:val="Plattetekstinspringen"/>
        <w:ind w:left="709" w:hanging="709"/>
        <w:jc w:val="center"/>
        <w:rPr>
          <w:sz w:val="52"/>
        </w:rPr>
      </w:pPr>
    </w:p>
    <w:p w14:paraId="423A7926" w14:textId="5CAB5C99" w:rsidR="006945A2" w:rsidRDefault="00503B7F" w:rsidP="001429B0">
      <w:pPr>
        <w:pStyle w:val="Plattetekstinspringen"/>
        <w:ind w:left="709" w:hanging="709"/>
        <w:jc w:val="center"/>
        <w:rPr>
          <w:sz w:val="52"/>
        </w:rPr>
      </w:pPr>
      <w:r>
        <w:rPr>
          <w:sz w:val="52"/>
        </w:rPr>
        <w:t>Veiligheidsregio Kennemerland</w:t>
      </w:r>
    </w:p>
    <w:p w14:paraId="58467242" w14:textId="77777777" w:rsidR="006945A2" w:rsidRDefault="006945A2" w:rsidP="006945A2">
      <w:pPr>
        <w:pStyle w:val="Plattetekstinspringen"/>
        <w:ind w:left="709" w:hanging="709"/>
        <w:jc w:val="center"/>
        <w:rPr>
          <w:sz w:val="52"/>
        </w:rPr>
      </w:pPr>
    </w:p>
    <w:p w14:paraId="6ED17FE4" w14:textId="7D50D16F" w:rsidR="00BF57D9" w:rsidRPr="00157974" w:rsidRDefault="00E218DF" w:rsidP="00157974">
      <w:pPr>
        <w:pStyle w:val="Plattetekstinspringen"/>
        <w:ind w:left="0" w:firstLine="0"/>
        <w:jc w:val="center"/>
        <w:rPr>
          <w:b/>
          <w:bCs/>
          <w:i/>
          <w:iCs/>
          <w:color w:val="0000FF"/>
          <w:sz w:val="24"/>
          <w:szCs w:val="24"/>
        </w:rPr>
      </w:pPr>
      <w:r w:rsidRPr="00157974">
        <w:rPr>
          <w:b/>
          <w:bCs/>
          <w:i/>
          <w:iCs/>
          <w:color w:val="0000FF"/>
          <w:sz w:val="24"/>
          <w:szCs w:val="24"/>
        </w:rPr>
        <w:t>2019_02</w:t>
      </w:r>
    </w:p>
    <w:p w14:paraId="7624318E" w14:textId="77777777" w:rsidR="006945A2" w:rsidRDefault="006945A2" w:rsidP="001363FD">
      <w:pPr>
        <w:pStyle w:val="Plattetekstinspringen"/>
        <w:jc w:val="center"/>
        <w:rPr>
          <w:i/>
          <w:sz w:val="28"/>
          <w:szCs w:val="28"/>
        </w:rPr>
      </w:pPr>
    </w:p>
    <w:p w14:paraId="658E0BCB" w14:textId="77777777" w:rsidR="006328DB" w:rsidRDefault="006328DB" w:rsidP="001363FD">
      <w:pPr>
        <w:pStyle w:val="Plattetekstinspringen"/>
        <w:jc w:val="center"/>
        <w:rPr>
          <w:i/>
          <w:sz w:val="28"/>
          <w:szCs w:val="28"/>
        </w:rPr>
      </w:pPr>
    </w:p>
    <w:p w14:paraId="15676AA7" w14:textId="39AA20FC" w:rsidR="006328DB" w:rsidRDefault="006328DB" w:rsidP="006328DB">
      <w:pPr>
        <w:pStyle w:val="Plattetekstinspringen"/>
        <w:jc w:val="center"/>
        <w:rPr>
          <w:b/>
          <w:sz w:val="28"/>
          <w:szCs w:val="28"/>
        </w:rPr>
      </w:pPr>
    </w:p>
    <w:p w14:paraId="4EC03572" w14:textId="3ECF3559" w:rsidR="003308B5" w:rsidRDefault="003308B5" w:rsidP="006328DB">
      <w:pPr>
        <w:pStyle w:val="Plattetekstinspringen"/>
        <w:jc w:val="center"/>
        <w:rPr>
          <w:b/>
          <w:sz w:val="28"/>
          <w:szCs w:val="28"/>
        </w:rPr>
      </w:pPr>
    </w:p>
    <w:p w14:paraId="2E3E767E" w14:textId="2D548D7A" w:rsidR="003308B5" w:rsidRDefault="003308B5" w:rsidP="006328DB">
      <w:pPr>
        <w:pStyle w:val="Plattetekstinspringen"/>
        <w:jc w:val="center"/>
        <w:rPr>
          <w:b/>
          <w:sz w:val="28"/>
          <w:szCs w:val="28"/>
        </w:rPr>
      </w:pPr>
    </w:p>
    <w:p w14:paraId="1FC442A9" w14:textId="74EB69B3" w:rsidR="003308B5" w:rsidRPr="00157974" w:rsidRDefault="00E218DF" w:rsidP="00E218DF">
      <w:pPr>
        <w:pStyle w:val="Plattetekstinspringen"/>
        <w:rPr>
          <w:b/>
          <w:sz w:val="24"/>
          <w:szCs w:val="24"/>
        </w:rPr>
      </w:pPr>
      <w:r w:rsidRPr="00157974">
        <w:rPr>
          <w:b/>
          <w:sz w:val="24"/>
          <w:szCs w:val="24"/>
        </w:rPr>
        <w:t xml:space="preserve">Uitgegeven door: </w:t>
      </w:r>
      <w:r w:rsidRPr="00157974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157974">
        <w:rPr>
          <w:b/>
          <w:sz w:val="24"/>
          <w:szCs w:val="24"/>
        </w:rPr>
        <w:t>Veiligheidsregio Kennemerland (VRK)</w:t>
      </w:r>
    </w:p>
    <w:p w14:paraId="3DBD0A1F" w14:textId="5049D95A" w:rsidR="00E218DF" w:rsidRPr="00157974" w:rsidRDefault="00E218DF" w:rsidP="00E218DF">
      <w:pPr>
        <w:pStyle w:val="Plattetekstinspringen"/>
        <w:rPr>
          <w:b/>
          <w:sz w:val="24"/>
          <w:szCs w:val="24"/>
        </w:rPr>
      </w:pPr>
      <w:r w:rsidRPr="00157974">
        <w:rPr>
          <w:b/>
          <w:sz w:val="24"/>
          <w:szCs w:val="24"/>
        </w:rPr>
        <w:t>Samenstelling:</w:t>
      </w:r>
      <w:r w:rsidRPr="00157974">
        <w:rPr>
          <w:b/>
          <w:sz w:val="24"/>
          <w:szCs w:val="24"/>
        </w:rPr>
        <w:tab/>
      </w:r>
      <w:r w:rsidRPr="00157974">
        <w:rPr>
          <w:b/>
          <w:sz w:val="24"/>
          <w:szCs w:val="24"/>
        </w:rPr>
        <w:tab/>
        <w:t>Hans Ploeger &amp; Nathalie van der Meyden</w:t>
      </w:r>
    </w:p>
    <w:p w14:paraId="3C2439B2" w14:textId="13E43EFB" w:rsidR="00E218DF" w:rsidRPr="00157974" w:rsidRDefault="00E218DF" w:rsidP="00157974">
      <w:pPr>
        <w:pStyle w:val="Plattetekstinspringen"/>
        <w:ind w:left="2835" w:hanging="2835"/>
        <w:rPr>
          <w:b/>
          <w:sz w:val="24"/>
          <w:szCs w:val="24"/>
        </w:rPr>
      </w:pPr>
      <w:r w:rsidRPr="00157974">
        <w:rPr>
          <w:b/>
          <w:sz w:val="24"/>
          <w:szCs w:val="24"/>
        </w:rPr>
        <w:t>Begeleiding:</w:t>
      </w:r>
      <w:r w:rsidRPr="00157974">
        <w:rPr>
          <w:b/>
          <w:sz w:val="24"/>
          <w:szCs w:val="24"/>
        </w:rPr>
        <w:tab/>
      </w:r>
      <w:r w:rsidRPr="00157974">
        <w:rPr>
          <w:b/>
          <w:sz w:val="24"/>
          <w:szCs w:val="24"/>
        </w:rPr>
        <w:tab/>
        <w:t>Projectgroep aanbesteding onderhoud, reparatie en keuringen</w:t>
      </w:r>
    </w:p>
    <w:p w14:paraId="3650D66F" w14:textId="25EC7DB0" w:rsidR="00E218DF" w:rsidRPr="00157974" w:rsidRDefault="00E218DF" w:rsidP="00E218DF">
      <w:pPr>
        <w:pStyle w:val="Plattetekstinspringen"/>
        <w:rPr>
          <w:b/>
          <w:sz w:val="24"/>
          <w:szCs w:val="24"/>
        </w:rPr>
      </w:pPr>
    </w:p>
    <w:p w14:paraId="7C9E8C4B" w14:textId="73BE8139" w:rsidR="00E218DF" w:rsidRPr="00157974" w:rsidRDefault="00E218DF" w:rsidP="00E218DF">
      <w:pPr>
        <w:pStyle w:val="Plattetekstinspringen"/>
        <w:rPr>
          <w:b/>
          <w:sz w:val="24"/>
          <w:szCs w:val="24"/>
        </w:rPr>
      </w:pPr>
      <w:r w:rsidRPr="00157974">
        <w:rPr>
          <w:b/>
          <w:sz w:val="24"/>
          <w:szCs w:val="24"/>
        </w:rPr>
        <w:t>Versie:</w:t>
      </w:r>
      <w:r w:rsidRPr="00157974">
        <w:rPr>
          <w:b/>
          <w:sz w:val="24"/>
          <w:szCs w:val="24"/>
        </w:rPr>
        <w:tab/>
      </w:r>
      <w:r w:rsidRPr="00157974">
        <w:rPr>
          <w:b/>
          <w:sz w:val="24"/>
          <w:szCs w:val="24"/>
        </w:rPr>
        <w:tab/>
        <w:t>0.1</w:t>
      </w:r>
    </w:p>
    <w:p w14:paraId="6E705C5E" w14:textId="67B3A309" w:rsidR="00E218DF" w:rsidRPr="00157974" w:rsidRDefault="00E218DF" w:rsidP="00157974">
      <w:pPr>
        <w:pStyle w:val="Plattetekstinspringen"/>
        <w:rPr>
          <w:b/>
          <w:sz w:val="24"/>
          <w:szCs w:val="24"/>
        </w:rPr>
      </w:pPr>
      <w:r w:rsidRPr="00157974">
        <w:rPr>
          <w:b/>
          <w:sz w:val="24"/>
          <w:szCs w:val="24"/>
        </w:rPr>
        <w:t>Status:</w:t>
      </w:r>
      <w:r w:rsidRPr="00157974">
        <w:rPr>
          <w:b/>
          <w:sz w:val="24"/>
          <w:szCs w:val="24"/>
        </w:rPr>
        <w:tab/>
      </w:r>
      <w:r w:rsidRPr="00157974">
        <w:rPr>
          <w:b/>
          <w:sz w:val="24"/>
          <w:szCs w:val="24"/>
        </w:rPr>
        <w:tab/>
      </w:r>
      <w:r w:rsidR="00A9057D">
        <w:rPr>
          <w:b/>
          <w:sz w:val="24"/>
          <w:szCs w:val="24"/>
        </w:rPr>
        <w:t>Definitief</w:t>
      </w:r>
    </w:p>
    <w:p w14:paraId="17872551" w14:textId="77777777" w:rsidR="003308B5" w:rsidRDefault="003308B5" w:rsidP="006328DB">
      <w:pPr>
        <w:pStyle w:val="Plattetekstinspringen"/>
        <w:jc w:val="center"/>
        <w:rPr>
          <w:b/>
          <w:sz w:val="28"/>
          <w:szCs w:val="28"/>
        </w:rPr>
      </w:pPr>
    </w:p>
    <w:p w14:paraId="11BDE95D" w14:textId="592F2FCE" w:rsidR="0010683C" w:rsidRDefault="00C20BA4" w:rsidP="00157974">
      <w:pPr>
        <w:pStyle w:val="Plattetekstinspringen"/>
      </w:pPr>
      <w:r w:rsidRPr="00A9057D">
        <w:rPr>
          <w:b/>
          <w:sz w:val="24"/>
          <w:szCs w:val="24"/>
        </w:rPr>
        <w:t>Publicatied</w:t>
      </w:r>
      <w:r w:rsidR="001429B0" w:rsidRPr="00A9057D">
        <w:rPr>
          <w:b/>
          <w:sz w:val="24"/>
          <w:szCs w:val="24"/>
        </w:rPr>
        <w:t>atum</w:t>
      </w:r>
      <w:r w:rsidR="005F332E" w:rsidRPr="00A9057D">
        <w:rPr>
          <w:b/>
          <w:sz w:val="24"/>
          <w:szCs w:val="24"/>
        </w:rPr>
        <w:t xml:space="preserve">: </w:t>
      </w:r>
      <w:r w:rsidR="00157974" w:rsidRPr="00A9057D">
        <w:rPr>
          <w:b/>
          <w:sz w:val="24"/>
          <w:szCs w:val="24"/>
        </w:rPr>
        <w:tab/>
      </w:r>
      <w:r w:rsidR="00157974" w:rsidRPr="00A9057D">
        <w:rPr>
          <w:b/>
          <w:sz w:val="24"/>
          <w:szCs w:val="24"/>
        </w:rPr>
        <w:tab/>
      </w:r>
      <w:r w:rsidR="007C75FB" w:rsidRPr="006A5D46">
        <w:rPr>
          <w:b/>
          <w:sz w:val="24"/>
          <w:szCs w:val="24"/>
        </w:rPr>
        <w:t>Week 2</w:t>
      </w:r>
      <w:r w:rsidR="00A9057D" w:rsidRPr="006A5D46">
        <w:rPr>
          <w:b/>
          <w:sz w:val="24"/>
          <w:szCs w:val="24"/>
        </w:rPr>
        <w:t>4</w:t>
      </w:r>
      <w:r w:rsidR="007C75FB" w:rsidRPr="009655A3">
        <w:rPr>
          <w:b/>
          <w:sz w:val="24"/>
          <w:szCs w:val="24"/>
        </w:rPr>
        <w:t xml:space="preserve"> </w:t>
      </w:r>
      <w:r w:rsidR="00380F95" w:rsidRPr="009655A3">
        <w:rPr>
          <w:b/>
          <w:sz w:val="24"/>
          <w:szCs w:val="24"/>
        </w:rPr>
        <w:t>2019</w:t>
      </w:r>
    </w:p>
    <w:p w14:paraId="3DAE3CA6" w14:textId="1FDFD17C" w:rsidR="006A5D46" w:rsidRPr="0003245B" w:rsidRDefault="00DE2CDC" w:rsidP="006A5D46">
      <w:r w:rsidRPr="007067D3">
        <w:br w:type="page"/>
      </w:r>
      <w:bookmarkStart w:id="0" w:name="_Toc531946861"/>
      <w:bookmarkStart w:id="1" w:name="_Toc9695334"/>
    </w:p>
    <w:p w14:paraId="6BBFD07E" w14:textId="2B9B76EA" w:rsidR="00CD604A" w:rsidRDefault="00CD604A" w:rsidP="00CD604A">
      <w:pPr>
        <w:pStyle w:val="Kop1"/>
      </w:pPr>
      <w:bookmarkStart w:id="2" w:name="_Toc9695373"/>
      <w:bookmarkEnd w:id="0"/>
      <w:bookmarkEnd w:id="1"/>
      <w:r>
        <w:t>5.</w:t>
      </w:r>
      <w:r>
        <w:tab/>
        <w:t>Vraagstelling van deze marktconsultatie</w:t>
      </w:r>
      <w:bookmarkEnd w:id="2"/>
    </w:p>
    <w:p w14:paraId="38AE5DBF" w14:textId="77777777" w:rsidR="00CD604A" w:rsidRDefault="00CD604A" w:rsidP="00CD604A"/>
    <w:p w14:paraId="144F387D" w14:textId="1270623C" w:rsidR="00CD604A" w:rsidRDefault="00E75059" w:rsidP="00CD604A">
      <w:r>
        <w:t xml:space="preserve">De </w:t>
      </w:r>
      <w:r w:rsidR="00975829">
        <w:t>VRK</w:t>
      </w:r>
      <w:r w:rsidR="00CD604A">
        <w:t xml:space="preserve"> verzoekt u hierbij om het antwoord kort en zakelijk te houden. Indien u op een bepaalde vraag geen antwoord geeft, graag aangeven waarom u hier geen antwoord op wenst te geven. Er is geen limiet in de beantwoording gesteld, echter </w:t>
      </w:r>
      <w:r>
        <w:t xml:space="preserve">de </w:t>
      </w:r>
      <w:r w:rsidR="00975829">
        <w:t>VRK</w:t>
      </w:r>
      <w:r w:rsidR="00CD604A">
        <w:t xml:space="preserve"> verwacht dat hiervoor niet meer nodig is dan maximaal 1 A4 per antwoord per vraag.</w:t>
      </w:r>
    </w:p>
    <w:p w14:paraId="1D94F170" w14:textId="363D271A" w:rsidR="00577D15" w:rsidRPr="006760E2" w:rsidRDefault="00577D15" w:rsidP="00CD604A">
      <w:r>
        <w:t xml:space="preserve">Voor de beantwoording van de vragen dient u gebruik te maken van het bijgeleverde vragen en antwoorden document. </w:t>
      </w:r>
    </w:p>
    <w:p w14:paraId="40C1A92F" w14:textId="77777777" w:rsidR="00CD604A" w:rsidRPr="00E645D4" w:rsidRDefault="00CD604A" w:rsidP="00CD604A"/>
    <w:p w14:paraId="332DC81F" w14:textId="03888ECF" w:rsidR="00A9781A" w:rsidRDefault="00A07FA9" w:rsidP="0096101A">
      <w:pPr>
        <w:pStyle w:val="Kop2"/>
      </w:pPr>
      <w:bookmarkStart w:id="3" w:name="_Toc361236828"/>
      <w:bookmarkStart w:id="4" w:name="_Toc362274355"/>
      <w:bookmarkStart w:id="5" w:name="_Toc531600040"/>
      <w:bookmarkStart w:id="6" w:name="_Toc9695374"/>
      <w:r>
        <w:t>5.1</w:t>
      </w:r>
      <w:r w:rsidR="00CD604A">
        <w:tab/>
      </w:r>
      <w:r w:rsidR="00A9781A">
        <w:t xml:space="preserve">Doelstelling en </w:t>
      </w:r>
      <w:bookmarkStart w:id="7" w:name="_GoBack"/>
      <w:bookmarkEnd w:id="7"/>
      <w:r w:rsidR="00A9781A">
        <w:t>u</w:t>
      </w:r>
      <w:r w:rsidR="00CD604A" w:rsidRPr="00C5329D">
        <w:t>itgangspunten</w:t>
      </w:r>
      <w:bookmarkEnd w:id="3"/>
      <w:bookmarkEnd w:id="4"/>
      <w:bookmarkEnd w:id="5"/>
      <w:r w:rsidR="00A9781A">
        <w:t xml:space="preserve"> aanbesteding</w:t>
      </w:r>
      <w:bookmarkEnd w:id="6"/>
    </w:p>
    <w:p w14:paraId="6DC54EAA" w14:textId="17F61B4B" w:rsidR="0096101A" w:rsidRDefault="00927441" w:rsidP="00927441">
      <w:pPr>
        <w:pStyle w:val="Kop3"/>
      </w:pPr>
      <w:bookmarkStart w:id="8" w:name="_Toc9695375"/>
      <w:r>
        <w:t>5.1.1</w:t>
      </w:r>
      <w:r>
        <w:tab/>
      </w:r>
      <w:r w:rsidR="0096101A">
        <w:t>Doelstelling</w:t>
      </w:r>
      <w:bookmarkEnd w:id="8"/>
    </w:p>
    <w:p w14:paraId="73F8C7A1" w14:textId="77777777" w:rsidR="008723E8" w:rsidRDefault="008723E8" w:rsidP="0096101A">
      <w:pPr>
        <w:rPr>
          <w:b/>
        </w:rPr>
      </w:pPr>
    </w:p>
    <w:p w14:paraId="5781C664" w14:textId="1686392D" w:rsidR="0096101A" w:rsidRDefault="007502EC" w:rsidP="0096101A">
      <w:pPr>
        <w:rPr>
          <w:b/>
        </w:rPr>
      </w:pPr>
      <w:r>
        <w:rPr>
          <w:b/>
        </w:rPr>
        <w:t>Vraag</w:t>
      </w:r>
    </w:p>
    <w:p w14:paraId="364C3403" w14:textId="77777777" w:rsidR="008723E8" w:rsidRPr="007502EC" w:rsidRDefault="008723E8" w:rsidP="0096101A">
      <w:pPr>
        <w:rPr>
          <w:b/>
        </w:rPr>
      </w:pPr>
    </w:p>
    <w:p w14:paraId="1810FF8A" w14:textId="78A01B9F" w:rsidR="0096101A" w:rsidRDefault="0096101A" w:rsidP="0096101A">
      <w:r>
        <w:t xml:space="preserve">1. </w:t>
      </w:r>
      <w:r w:rsidR="00E75059">
        <w:t xml:space="preserve">De </w:t>
      </w:r>
      <w:r>
        <w:t>VRK heeft de volgende doelstelling geformuleerd:</w:t>
      </w:r>
    </w:p>
    <w:p w14:paraId="02779BC7" w14:textId="77777777" w:rsidR="0096101A" w:rsidRDefault="0096101A" w:rsidP="0096101A">
      <w:r>
        <w:t>“</w:t>
      </w:r>
      <w:r w:rsidRPr="0096101A">
        <w:t>Maximale inzetbaarheid tegen minimale reparatie- en onderhou</w:t>
      </w:r>
      <w:r>
        <w:t xml:space="preserve">dskosten”. </w:t>
      </w:r>
    </w:p>
    <w:p w14:paraId="2E3EB7BA" w14:textId="09EE4C41" w:rsidR="0096101A" w:rsidRDefault="007502EC" w:rsidP="0096101A">
      <w:r>
        <w:t xml:space="preserve">Welke bedreigingen ziet u in dit aanbestedingsproces ten aanzien van deze doelstelling? </w:t>
      </w:r>
    </w:p>
    <w:p w14:paraId="15F003BA" w14:textId="77777777" w:rsidR="00254EEB" w:rsidRDefault="00254EEB" w:rsidP="0096101A"/>
    <w:p w14:paraId="438A8537" w14:textId="78062D8A" w:rsidR="007502EC" w:rsidRDefault="00E96CF7" w:rsidP="007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</w:pPr>
      <w:r>
        <w:t xml:space="preserve">  </w:t>
      </w:r>
      <w:r w:rsidR="007502EC">
        <w:t xml:space="preserve">Reactie: </w:t>
      </w:r>
    </w:p>
    <w:p w14:paraId="31C85939" w14:textId="47804B08" w:rsidR="007502EC" w:rsidRDefault="007502EC" w:rsidP="007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</w:pPr>
    </w:p>
    <w:p w14:paraId="1FCB5C02" w14:textId="77777777" w:rsidR="007502EC" w:rsidRPr="0096101A" w:rsidRDefault="007502EC" w:rsidP="007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</w:pPr>
    </w:p>
    <w:p w14:paraId="2E3FF364" w14:textId="6836BEFC" w:rsidR="00927441" w:rsidRDefault="0096101A" w:rsidP="00927441">
      <w:pPr>
        <w:pStyle w:val="Kop3"/>
      </w:pPr>
      <w:bookmarkStart w:id="9" w:name="_Toc9695376"/>
      <w:r>
        <w:t xml:space="preserve">5.1.2 </w:t>
      </w:r>
      <w:r>
        <w:tab/>
      </w:r>
      <w:r w:rsidR="00927441">
        <w:t>Uitgangspunten</w:t>
      </w:r>
      <w:bookmarkEnd w:id="9"/>
    </w:p>
    <w:p w14:paraId="31FF4F32" w14:textId="77777777" w:rsidR="008723E8" w:rsidRDefault="008723E8" w:rsidP="00A9781A">
      <w:pPr>
        <w:rPr>
          <w:b/>
        </w:rPr>
      </w:pPr>
    </w:p>
    <w:p w14:paraId="2D12DB5A" w14:textId="5FD023DD" w:rsidR="00A9781A" w:rsidRDefault="00A9781A" w:rsidP="00A9781A">
      <w:pPr>
        <w:rPr>
          <w:b/>
        </w:rPr>
      </w:pPr>
      <w:r w:rsidRPr="00A9781A">
        <w:rPr>
          <w:b/>
        </w:rPr>
        <w:t>Vragen</w:t>
      </w:r>
      <w:r w:rsidR="007502EC">
        <w:rPr>
          <w:b/>
        </w:rPr>
        <w:t xml:space="preserve"> </w:t>
      </w:r>
    </w:p>
    <w:p w14:paraId="4EFCC47A" w14:textId="77777777" w:rsidR="008723E8" w:rsidRPr="00A9781A" w:rsidRDefault="008723E8" w:rsidP="00A9781A">
      <w:pPr>
        <w:rPr>
          <w:b/>
        </w:rPr>
      </w:pPr>
    </w:p>
    <w:p w14:paraId="51B860BC" w14:textId="65F363C9" w:rsidR="00A9781A" w:rsidRDefault="00A9781A" w:rsidP="00A9781A">
      <w:r>
        <w:t xml:space="preserve">1. </w:t>
      </w:r>
      <w:r w:rsidR="00E75059">
        <w:t xml:space="preserve">De </w:t>
      </w:r>
      <w:r>
        <w:t xml:space="preserve">VRK heeft de volgende situatie voor ogen. </w:t>
      </w:r>
      <w:r w:rsidR="00E75059">
        <w:t xml:space="preserve">Minimaal </w:t>
      </w:r>
      <w:r>
        <w:t>3 contractpartners voor:</w:t>
      </w:r>
    </w:p>
    <w:p w14:paraId="1FBF9988" w14:textId="698A3CE9" w:rsidR="000C518B" w:rsidRDefault="000C518B" w:rsidP="000C518B">
      <w:pPr>
        <w:pStyle w:val="Lijstalinea"/>
        <w:numPr>
          <w:ilvl w:val="0"/>
          <w:numId w:val="45"/>
        </w:numPr>
        <w:tabs>
          <w:tab w:val="left" w:pos="397"/>
        </w:tabs>
        <w:spacing w:line="276" w:lineRule="auto"/>
        <w:contextualSpacing/>
        <w:rPr>
          <w:rFonts w:cs="Arial"/>
        </w:rPr>
      </w:pPr>
      <w:r>
        <w:rPr>
          <w:rFonts w:cs="Arial"/>
        </w:rPr>
        <w:t xml:space="preserve">Het </w:t>
      </w:r>
      <w:r w:rsidRPr="00DC6904">
        <w:rPr>
          <w:rFonts w:cs="Arial"/>
        </w:rPr>
        <w:t xml:space="preserve">onderhouden en keuren van ca. 55 </w:t>
      </w:r>
      <w:r>
        <w:rPr>
          <w:rFonts w:cs="Arial"/>
        </w:rPr>
        <w:t>vrachtauto’s</w:t>
      </w:r>
      <w:r w:rsidRPr="00DC6904">
        <w:rPr>
          <w:rFonts w:cs="Arial"/>
        </w:rPr>
        <w:t>,</w:t>
      </w:r>
      <w:r>
        <w:rPr>
          <w:rFonts w:cs="Arial"/>
        </w:rPr>
        <w:t xml:space="preserve"> </w:t>
      </w:r>
      <w:r w:rsidRPr="00DC6904">
        <w:rPr>
          <w:rFonts w:cs="Arial"/>
        </w:rPr>
        <w:t xml:space="preserve">inclusief opbouw, </w:t>
      </w:r>
      <w:r w:rsidR="009060C7">
        <w:rPr>
          <w:rFonts w:cs="Arial"/>
        </w:rPr>
        <w:t>zoals mobiele laadkranen en haakarmsystemen</w:t>
      </w:r>
      <w:r w:rsidRPr="00DC6904">
        <w:rPr>
          <w:rFonts w:cs="Arial"/>
        </w:rPr>
        <w:t>.</w:t>
      </w:r>
    </w:p>
    <w:p w14:paraId="1471BAD2" w14:textId="4533377E" w:rsidR="000C518B" w:rsidRDefault="000C518B" w:rsidP="000C518B">
      <w:pPr>
        <w:pStyle w:val="Lijstalinea"/>
        <w:numPr>
          <w:ilvl w:val="0"/>
          <w:numId w:val="45"/>
        </w:numPr>
        <w:tabs>
          <w:tab w:val="left" w:pos="397"/>
        </w:tabs>
        <w:spacing w:line="276" w:lineRule="auto"/>
        <w:contextualSpacing/>
        <w:rPr>
          <w:rFonts w:cs="Arial"/>
        </w:rPr>
      </w:pPr>
      <w:r w:rsidRPr="00DC6904">
        <w:rPr>
          <w:rFonts w:cs="Arial"/>
        </w:rPr>
        <w:t xml:space="preserve">Het onderhouden </w:t>
      </w:r>
      <w:r w:rsidRPr="00A57DC6">
        <w:rPr>
          <w:rFonts w:cs="Arial"/>
        </w:rPr>
        <w:t>en algemeen periodiek keuren</w:t>
      </w:r>
      <w:r>
        <w:rPr>
          <w:rFonts w:cs="Arial"/>
        </w:rPr>
        <w:t xml:space="preserve"> (APK)</w:t>
      </w:r>
      <w:r w:rsidRPr="00DC6904">
        <w:rPr>
          <w:rFonts w:cs="Arial"/>
        </w:rPr>
        <w:t xml:space="preserve"> van ca. 93 personen</w:t>
      </w:r>
      <w:r w:rsidR="007856ED">
        <w:rPr>
          <w:rFonts w:cs="Arial"/>
        </w:rPr>
        <w:t>- en bestel</w:t>
      </w:r>
      <w:r>
        <w:rPr>
          <w:rFonts w:cs="Arial"/>
        </w:rPr>
        <w:t>auto’s.</w:t>
      </w:r>
      <w:r w:rsidRPr="00DC6904">
        <w:rPr>
          <w:rFonts w:cs="Arial"/>
        </w:rPr>
        <w:t xml:space="preserve"> </w:t>
      </w:r>
    </w:p>
    <w:p w14:paraId="6A18B78B" w14:textId="774FA8FB" w:rsidR="000C518B" w:rsidRDefault="000C518B" w:rsidP="000C518B">
      <w:pPr>
        <w:pStyle w:val="Lijstalinea"/>
        <w:numPr>
          <w:ilvl w:val="0"/>
          <w:numId w:val="45"/>
        </w:numPr>
        <w:tabs>
          <w:tab w:val="left" w:pos="397"/>
        </w:tabs>
        <w:spacing w:line="276" w:lineRule="auto"/>
        <w:contextualSpacing/>
        <w:rPr>
          <w:rFonts w:cs="Arial"/>
        </w:rPr>
      </w:pPr>
      <w:r w:rsidRPr="00DC6904">
        <w:rPr>
          <w:rFonts w:cs="Arial"/>
        </w:rPr>
        <w:t xml:space="preserve">Het keuren van de inventaris en bepakking </w:t>
      </w:r>
      <w:r w:rsidR="009060C7">
        <w:rPr>
          <w:rFonts w:cs="Arial"/>
        </w:rPr>
        <w:t xml:space="preserve">van alle voertuigen, </w:t>
      </w:r>
      <w:r w:rsidR="009060C7" w:rsidRPr="00DC6904">
        <w:rPr>
          <w:rFonts w:cs="Arial"/>
        </w:rPr>
        <w:t>containers</w:t>
      </w:r>
      <w:r w:rsidR="009060C7">
        <w:rPr>
          <w:rFonts w:cs="Arial"/>
        </w:rPr>
        <w:t>, werkplaatsen en magazijnen</w:t>
      </w:r>
      <w:r w:rsidRPr="00DC6904">
        <w:rPr>
          <w:rFonts w:cs="Arial"/>
        </w:rPr>
        <w:t xml:space="preserve">. </w:t>
      </w:r>
      <w:r w:rsidRPr="00FF3CB9">
        <w:rPr>
          <w:rFonts w:cs="Arial"/>
        </w:rPr>
        <w:t xml:space="preserve">De keuringen betreffen gecertificeerde keuringen </w:t>
      </w:r>
      <w:r>
        <w:rPr>
          <w:rFonts w:cs="Arial"/>
        </w:rPr>
        <w:t>volgens NEN normering</w:t>
      </w:r>
      <w:r w:rsidRPr="006A3AA0">
        <w:rPr>
          <w:rFonts w:cs="Arial"/>
        </w:rPr>
        <w:t>.</w:t>
      </w:r>
    </w:p>
    <w:p w14:paraId="33324F0B" w14:textId="1040AFA1" w:rsidR="00A9781A" w:rsidRDefault="000C518B" w:rsidP="00A9781A">
      <w:r>
        <w:t xml:space="preserve">Wat vind u van deze onderverdeling? </w:t>
      </w:r>
      <w:r w:rsidR="00A9781A">
        <w:t>Is dit in uw ogen een goed uitgangspunt? Zo nee, kunt u toelichten waarom niet</w:t>
      </w:r>
      <w:r>
        <w:t xml:space="preserve"> en welke andere onderverdeling stelt u dan voor</w:t>
      </w:r>
      <w:r w:rsidR="00A9781A">
        <w:t xml:space="preserve">? </w:t>
      </w:r>
    </w:p>
    <w:p w14:paraId="1C9E5CC7" w14:textId="77777777" w:rsidR="008723E8" w:rsidRDefault="008723E8" w:rsidP="00A9781A"/>
    <w:tbl>
      <w:tblPr>
        <w:tblStyle w:val="Tabelraster"/>
        <w:tblW w:w="9209" w:type="dxa"/>
        <w:tblInd w:w="-5" w:type="dxa"/>
        <w:tblLook w:val="04A0" w:firstRow="1" w:lastRow="0" w:firstColumn="1" w:lastColumn="0" w:noHBand="0" w:noVBand="1"/>
      </w:tblPr>
      <w:tblGrid>
        <w:gridCol w:w="9209"/>
      </w:tblGrid>
      <w:tr w:rsidR="00A9781A" w14:paraId="7BE7B1DA" w14:textId="77777777" w:rsidTr="007502EC">
        <w:tc>
          <w:tcPr>
            <w:tcW w:w="9209" w:type="dxa"/>
          </w:tcPr>
          <w:p w14:paraId="5BE80614" w14:textId="77777777" w:rsidR="00A9781A" w:rsidRDefault="00A9781A" w:rsidP="007502EC">
            <w:r>
              <w:t>Reactie:</w:t>
            </w:r>
          </w:p>
          <w:p w14:paraId="6F3E1244" w14:textId="77777777" w:rsidR="00A9781A" w:rsidRDefault="00A9781A" w:rsidP="00C65216"/>
          <w:p w14:paraId="3B4FB536" w14:textId="77777777" w:rsidR="00A9781A" w:rsidRDefault="00A9781A" w:rsidP="00C65216"/>
        </w:tc>
      </w:tr>
    </w:tbl>
    <w:p w14:paraId="7CFBCB6B" w14:textId="096A5F06" w:rsidR="00A9781A" w:rsidRDefault="00A9781A" w:rsidP="00A9781A"/>
    <w:p w14:paraId="50CC20C7" w14:textId="77777777" w:rsidR="008723E8" w:rsidRDefault="008723E8" w:rsidP="00A9781A"/>
    <w:p w14:paraId="70802F2A" w14:textId="4DC695F4" w:rsidR="00927441" w:rsidRDefault="00927441" w:rsidP="00A9781A">
      <w:r>
        <w:t xml:space="preserve">2. Voor welk onderdeel bent u voornemens om in te schrijven. Graag per onderdeel aangeven. </w:t>
      </w:r>
    </w:p>
    <w:p w14:paraId="27367A84" w14:textId="4612AC6E" w:rsidR="00B97DB4" w:rsidRDefault="00B97DB4" w:rsidP="00B97DB4">
      <w:pPr>
        <w:pStyle w:val="Lijstalinea"/>
        <w:numPr>
          <w:ilvl w:val="0"/>
          <w:numId w:val="46"/>
        </w:numPr>
        <w:tabs>
          <w:tab w:val="left" w:pos="397"/>
        </w:tabs>
        <w:spacing w:line="276" w:lineRule="auto"/>
        <w:contextualSpacing/>
        <w:rPr>
          <w:rFonts w:cs="Arial"/>
        </w:rPr>
      </w:pPr>
      <w:r>
        <w:rPr>
          <w:rFonts w:cs="Arial"/>
        </w:rPr>
        <w:t xml:space="preserve">Het </w:t>
      </w:r>
      <w:r w:rsidRPr="00DC6904">
        <w:rPr>
          <w:rFonts w:cs="Arial"/>
        </w:rPr>
        <w:t xml:space="preserve">onderhouden en keuren van ca. 55 </w:t>
      </w:r>
      <w:r>
        <w:rPr>
          <w:rFonts w:cs="Arial"/>
        </w:rPr>
        <w:t>vrachtauto’s</w:t>
      </w:r>
      <w:r w:rsidRPr="00DC6904">
        <w:rPr>
          <w:rFonts w:cs="Arial"/>
        </w:rPr>
        <w:t>,</w:t>
      </w:r>
      <w:r>
        <w:rPr>
          <w:rFonts w:cs="Arial"/>
        </w:rPr>
        <w:t xml:space="preserve"> </w:t>
      </w:r>
      <w:r w:rsidRPr="00DC6904">
        <w:rPr>
          <w:rFonts w:cs="Arial"/>
        </w:rPr>
        <w:t xml:space="preserve">inclusief opbouw, </w:t>
      </w:r>
      <w:r w:rsidR="009060C7">
        <w:rPr>
          <w:rFonts w:cs="Arial"/>
        </w:rPr>
        <w:t>zoals mobiele laadkranen en haakarmsystemen</w:t>
      </w:r>
      <w:r w:rsidRPr="00DC6904">
        <w:rPr>
          <w:rFonts w:cs="Arial"/>
        </w:rPr>
        <w:t>.</w:t>
      </w:r>
    </w:p>
    <w:p w14:paraId="7006E421" w14:textId="3EAFAD2B" w:rsidR="00B97DB4" w:rsidRDefault="00B97DB4" w:rsidP="00B97DB4">
      <w:pPr>
        <w:pStyle w:val="Lijstalinea"/>
        <w:numPr>
          <w:ilvl w:val="0"/>
          <w:numId w:val="46"/>
        </w:numPr>
        <w:tabs>
          <w:tab w:val="left" w:pos="397"/>
        </w:tabs>
        <w:spacing w:line="276" w:lineRule="auto"/>
        <w:contextualSpacing/>
        <w:rPr>
          <w:rFonts w:cs="Arial"/>
        </w:rPr>
      </w:pPr>
      <w:r w:rsidRPr="00DC6904">
        <w:rPr>
          <w:rFonts w:cs="Arial"/>
        </w:rPr>
        <w:t xml:space="preserve">Het onderhouden </w:t>
      </w:r>
      <w:r w:rsidRPr="00A57DC6">
        <w:rPr>
          <w:rFonts w:cs="Arial"/>
        </w:rPr>
        <w:t>en algemeen periodiek keuren</w:t>
      </w:r>
      <w:r>
        <w:rPr>
          <w:rFonts w:cs="Arial"/>
        </w:rPr>
        <w:t xml:space="preserve"> (APK)</w:t>
      </w:r>
      <w:r w:rsidRPr="00DC6904">
        <w:rPr>
          <w:rFonts w:cs="Arial"/>
        </w:rPr>
        <w:t xml:space="preserve"> van ca. 93 personen</w:t>
      </w:r>
      <w:r w:rsidR="007856ED">
        <w:rPr>
          <w:rFonts w:cs="Arial"/>
        </w:rPr>
        <w:t>- en bestel</w:t>
      </w:r>
      <w:r>
        <w:rPr>
          <w:rFonts w:cs="Arial"/>
        </w:rPr>
        <w:t>auto’s.</w:t>
      </w:r>
      <w:r w:rsidRPr="00DC6904">
        <w:rPr>
          <w:rFonts w:cs="Arial"/>
        </w:rPr>
        <w:t xml:space="preserve"> </w:t>
      </w:r>
    </w:p>
    <w:p w14:paraId="536ABF72" w14:textId="556DCC8E" w:rsidR="00B97DB4" w:rsidRDefault="00B97DB4" w:rsidP="00B97DB4">
      <w:pPr>
        <w:pStyle w:val="Lijstalinea"/>
        <w:numPr>
          <w:ilvl w:val="0"/>
          <w:numId w:val="46"/>
        </w:numPr>
        <w:tabs>
          <w:tab w:val="left" w:pos="397"/>
        </w:tabs>
        <w:spacing w:line="276" w:lineRule="auto"/>
        <w:contextualSpacing/>
        <w:rPr>
          <w:rFonts w:cs="Arial"/>
        </w:rPr>
      </w:pPr>
      <w:r w:rsidRPr="00DC6904">
        <w:rPr>
          <w:rFonts w:cs="Arial"/>
        </w:rPr>
        <w:t xml:space="preserve">Het keuren van de inventaris en bepakking </w:t>
      </w:r>
      <w:r w:rsidR="009060C7">
        <w:rPr>
          <w:rFonts w:cs="Arial"/>
        </w:rPr>
        <w:t xml:space="preserve">van alle voertuigen, </w:t>
      </w:r>
      <w:r w:rsidR="009060C7" w:rsidRPr="00DC6904">
        <w:rPr>
          <w:rFonts w:cs="Arial"/>
        </w:rPr>
        <w:t>containers</w:t>
      </w:r>
      <w:r w:rsidR="009060C7">
        <w:rPr>
          <w:rFonts w:cs="Arial"/>
        </w:rPr>
        <w:t>, werkplaatsen en magazijnen</w:t>
      </w:r>
      <w:r w:rsidRPr="00DC6904">
        <w:rPr>
          <w:rFonts w:cs="Arial"/>
        </w:rPr>
        <w:t xml:space="preserve">. </w:t>
      </w:r>
      <w:r w:rsidRPr="00FF3CB9">
        <w:rPr>
          <w:rFonts w:cs="Arial"/>
        </w:rPr>
        <w:t xml:space="preserve">De keuringen betreffen gecertificeerde keuringen </w:t>
      </w:r>
      <w:r w:rsidR="000C518B">
        <w:rPr>
          <w:rFonts w:cs="Arial"/>
        </w:rPr>
        <w:t>volgens NEN normering</w:t>
      </w:r>
      <w:r w:rsidRPr="006A3AA0">
        <w:rPr>
          <w:rFonts w:cs="Arial"/>
        </w:rPr>
        <w:t>.</w:t>
      </w:r>
    </w:p>
    <w:p w14:paraId="7DFA9CC9" w14:textId="74D5D455" w:rsidR="00927441" w:rsidRDefault="00927441" w:rsidP="00927441">
      <w:pPr>
        <w:spacing w:before="20"/>
        <w:contextualSpacing/>
        <w:rPr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502EC" w14:paraId="3F993AE1" w14:textId="77777777" w:rsidTr="00E96CF7">
        <w:tc>
          <w:tcPr>
            <w:tcW w:w="9209" w:type="dxa"/>
          </w:tcPr>
          <w:p w14:paraId="5E69B36C" w14:textId="77777777" w:rsidR="007502EC" w:rsidRDefault="007502EC" w:rsidP="00C65216">
            <w:r>
              <w:t>Reactie:</w:t>
            </w:r>
          </w:p>
          <w:p w14:paraId="181521D6" w14:textId="77777777" w:rsidR="007502EC" w:rsidRDefault="007502EC" w:rsidP="00C65216"/>
          <w:p w14:paraId="7DBFBBEC" w14:textId="77777777" w:rsidR="007502EC" w:rsidRDefault="007502EC" w:rsidP="00C65216"/>
        </w:tc>
      </w:tr>
    </w:tbl>
    <w:p w14:paraId="29BA290E" w14:textId="77777777" w:rsidR="008723E8" w:rsidRDefault="008723E8">
      <w:pPr>
        <w:rPr>
          <w:b/>
          <w:bCs/>
          <w:i/>
          <w:iCs/>
          <w:sz w:val="22"/>
        </w:rPr>
      </w:pPr>
      <w:bookmarkStart w:id="10" w:name="_Toc361236829"/>
      <w:bookmarkStart w:id="11" w:name="_Toc362274356"/>
      <w:bookmarkStart w:id="12" w:name="_Toc531600041"/>
      <w:r>
        <w:br w:type="page"/>
      </w:r>
    </w:p>
    <w:p w14:paraId="4D5F4FD4" w14:textId="1671E064" w:rsidR="00CD604A" w:rsidRDefault="00A07FA9" w:rsidP="00CD604A">
      <w:pPr>
        <w:pStyle w:val="Kop3"/>
      </w:pPr>
      <w:bookmarkStart w:id="13" w:name="_Toc9695377"/>
      <w:r>
        <w:lastRenderedPageBreak/>
        <w:t>5.1</w:t>
      </w:r>
      <w:r w:rsidR="00927441">
        <w:t>.</w:t>
      </w:r>
      <w:r w:rsidR="0096101A">
        <w:t>3</w:t>
      </w:r>
      <w:r w:rsidR="00CD604A">
        <w:tab/>
      </w:r>
      <w:bookmarkEnd w:id="10"/>
      <w:bookmarkEnd w:id="11"/>
      <w:bookmarkEnd w:id="12"/>
      <w:r>
        <w:t>Aantoonbare ervaring</w:t>
      </w:r>
      <w:bookmarkEnd w:id="13"/>
    </w:p>
    <w:p w14:paraId="4E89874D" w14:textId="77777777" w:rsidR="008723E8" w:rsidRDefault="008723E8" w:rsidP="00CD604A">
      <w:pPr>
        <w:rPr>
          <w:b/>
        </w:rPr>
      </w:pPr>
    </w:p>
    <w:p w14:paraId="7E3C8A4C" w14:textId="590A990A" w:rsidR="00A9781A" w:rsidRDefault="00CD604A" w:rsidP="00CD604A">
      <w:pPr>
        <w:rPr>
          <w:b/>
        </w:rPr>
      </w:pPr>
      <w:r w:rsidRPr="004D4D41">
        <w:rPr>
          <w:b/>
        </w:rPr>
        <w:t>Vragen</w:t>
      </w:r>
    </w:p>
    <w:p w14:paraId="069E0C99" w14:textId="77777777" w:rsidR="008723E8" w:rsidRDefault="008723E8" w:rsidP="00CD604A">
      <w:pPr>
        <w:rPr>
          <w:b/>
        </w:rPr>
      </w:pPr>
    </w:p>
    <w:p w14:paraId="2838424B" w14:textId="0A507662" w:rsidR="008723E8" w:rsidRDefault="00A07FA9" w:rsidP="008723E8">
      <w:pPr>
        <w:pStyle w:val="Lijstalinea"/>
        <w:numPr>
          <w:ilvl w:val="0"/>
          <w:numId w:val="10"/>
        </w:numPr>
        <w:tabs>
          <w:tab w:val="clear" w:pos="360"/>
          <w:tab w:val="num" w:pos="284"/>
        </w:tabs>
        <w:ind w:left="0"/>
      </w:pPr>
      <w:r>
        <w:t xml:space="preserve">Bevat het </w:t>
      </w:r>
      <w:r w:rsidR="00927441">
        <w:t xml:space="preserve">onderdeel, waarvoor u wenst in te schrijven, </w:t>
      </w:r>
      <w:r>
        <w:t>voertuigen d</w:t>
      </w:r>
      <w:r w:rsidR="00E75059">
        <w:t>ie</w:t>
      </w:r>
      <w:r>
        <w:t xml:space="preserve"> voor uw organisatie een knelpunt zou</w:t>
      </w:r>
      <w:r w:rsidR="00E75059">
        <w:t>den</w:t>
      </w:r>
      <w:r>
        <w:t xml:space="preserve"> vormen ten aanzien van de te leveren diensten? Zo ja, welke voertuigen betreft dit? Is dit knelpunt zodanig dat het voor u een belemmering zou vormen</w:t>
      </w:r>
      <w:r w:rsidR="007502EC">
        <w:t xml:space="preserve"> om in te kunnen schrijven op het betreffende onderdeel van de</w:t>
      </w:r>
      <w:r>
        <w:t xml:space="preserve"> aanbesteding?</w:t>
      </w:r>
    </w:p>
    <w:p w14:paraId="4BDA33BD" w14:textId="77777777" w:rsidR="008723E8" w:rsidRDefault="008723E8" w:rsidP="008723E8">
      <w:pPr>
        <w:pStyle w:val="Lijstalinea"/>
        <w:ind w:left="0"/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CD604A" w14:paraId="0DBDE573" w14:textId="77777777" w:rsidTr="00E96CF7">
        <w:tc>
          <w:tcPr>
            <w:tcW w:w="9209" w:type="dxa"/>
          </w:tcPr>
          <w:p w14:paraId="26BCCC7E" w14:textId="77777777" w:rsidR="00CD604A" w:rsidRDefault="00CD604A" w:rsidP="00CD604A">
            <w:r>
              <w:t>Reactie:</w:t>
            </w:r>
          </w:p>
          <w:p w14:paraId="33FDC388" w14:textId="77777777" w:rsidR="00CD604A" w:rsidRDefault="00CD604A" w:rsidP="00CD604A"/>
          <w:p w14:paraId="2943165E" w14:textId="77777777" w:rsidR="00CD604A" w:rsidRDefault="00CD604A" w:rsidP="00CD604A"/>
        </w:tc>
      </w:tr>
    </w:tbl>
    <w:p w14:paraId="49182353" w14:textId="448AB162" w:rsidR="0072393F" w:rsidRDefault="0072393F" w:rsidP="00CD604A"/>
    <w:p w14:paraId="3E1009FC" w14:textId="40391157" w:rsidR="00CD604A" w:rsidRDefault="00A07FA9" w:rsidP="00CD604A">
      <w:pPr>
        <w:pStyle w:val="Lijstalinea"/>
        <w:numPr>
          <w:ilvl w:val="0"/>
          <w:numId w:val="10"/>
        </w:numPr>
        <w:tabs>
          <w:tab w:val="clear" w:pos="360"/>
          <w:tab w:val="num" w:pos="284"/>
        </w:tabs>
        <w:ind w:left="284" w:hanging="284"/>
      </w:pPr>
      <w:r>
        <w:t xml:space="preserve">Hoe kunt </w:t>
      </w:r>
      <w:r w:rsidR="00CD604A">
        <w:t xml:space="preserve">uw </w:t>
      </w:r>
      <w:r>
        <w:t xml:space="preserve">de proactieve advisering met betrekking tot het </w:t>
      </w:r>
      <w:r w:rsidR="007502EC">
        <w:t>onderhoud</w:t>
      </w:r>
      <w:r>
        <w:t xml:space="preserve"> van het wagenpark vormgeven?</w:t>
      </w:r>
      <w:r w:rsidR="00CD604A">
        <w:t xml:space="preserve"> </w:t>
      </w:r>
    </w:p>
    <w:p w14:paraId="685B1EE8" w14:textId="77777777" w:rsidR="008723E8" w:rsidRPr="00E645D4" w:rsidRDefault="008723E8" w:rsidP="008723E8"/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CD604A" w14:paraId="45F04458" w14:textId="77777777" w:rsidTr="00E96CF7">
        <w:tc>
          <w:tcPr>
            <w:tcW w:w="9209" w:type="dxa"/>
          </w:tcPr>
          <w:p w14:paraId="085BD26E" w14:textId="77777777" w:rsidR="00CD604A" w:rsidRDefault="00CD604A" w:rsidP="00CD604A">
            <w:r>
              <w:t>Reactie:</w:t>
            </w:r>
          </w:p>
          <w:p w14:paraId="45A47D2F" w14:textId="77777777" w:rsidR="00CD604A" w:rsidRDefault="00CD604A" w:rsidP="00CD604A"/>
          <w:p w14:paraId="526348E4" w14:textId="77777777" w:rsidR="00CD604A" w:rsidRDefault="00CD604A" w:rsidP="00CD604A"/>
        </w:tc>
      </w:tr>
    </w:tbl>
    <w:p w14:paraId="2D7AC4ED" w14:textId="77777777" w:rsidR="00CD604A" w:rsidRPr="00E645D4" w:rsidRDefault="00CD604A" w:rsidP="00CD604A"/>
    <w:p w14:paraId="029E5DC6" w14:textId="27CFDA5D" w:rsidR="00CD604A" w:rsidRDefault="004011DD" w:rsidP="00CD604A">
      <w:pPr>
        <w:pStyle w:val="Lijstalinea"/>
        <w:numPr>
          <w:ilvl w:val="0"/>
          <w:numId w:val="10"/>
        </w:numPr>
        <w:tabs>
          <w:tab w:val="clear" w:pos="360"/>
          <w:tab w:val="num" w:pos="284"/>
        </w:tabs>
        <w:ind w:left="284" w:hanging="284"/>
      </w:pPr>
      <w:r>
        <w:t>Welke aandachtspunten ziet u voor wat betreft het aspect aantoonbare ervaring?</w:t>
      </w:r>
    </w:p>
    <w:p w14:paraId="6BF8DB41" w14:textId="77777777" w:rsidR="008723E8" w:rsidRPr="00E645D4" w:rsidRDefault="008723E8" w:rsidP="008723E8">
      <w:pPr>
        <w:pStyle w:val="Lijstalinea"/>
        <w:ind w:left="284"/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CD604A" w14:paraId="40B83293" w14:textId="77777777" w:rsidTr="00E96CF7">
        <w:tc>
          <w:tcPr>
            <w:tcW w:w="9209" w:type="dxa"/>
          </w:tcPr>
          <w:p w14:paraId="10802436" w14:textId="77777777" w:rsidR="00CD604A" w:rsidRDefault="00CD604A" w:rsidP="00CD604A">
            <w:r>
              <w:t>Reactie:</w:t>
            </w:r>
          </w:p>
          <w:p w14:paraId="1EF9F6B3" w14:textId="77777777" w:rsidR="00CD604A" w:rsidRDefault="00CD604A" w:rsidP="00CD604A"/>
          <w:p w14:paraId="7679FBA7" w14:textId="77777777" w:rsidR="00CD604A" w:rsidRDefault="00CD604A" w:rsidP="00CD604A"/>
        </w:tc>
      </w:tr>
    </w:tbl>
    <w:p w14:paraId="0832C5E2" w14:textId="77777777" w:rsidR="008723E8" w:rsidRDefault="008723E8" w:rsidP="008723E8">
      <w:bookmarkStart w:id="14" w:name="_Toc361236831"/>
      <w:bookmarkStart w:id="15" w:name="_Toc362274358"/>
      <w:bookmarkStart w:id="16" w:name="_Toc531600043"/>
    </w:p>
    <w:p w14:paraId="295662A7" w14:textId="41C6F1B0" w:rsidR="00CD604A" w:rsidRDefault="00CD604A" w:rsidP="00CD604A">
      <w:pPr>
        <w:pStyle w:val="Kop3"/>
      </w:pPr>
      <w:bookmarkStart w:id="17" w:name="_Toc9695378"/>
      <w:r>
        <w:t>5</w:t>
      </w:r>
      <w:r w:rsidR="00927441">
        <w:t>.</w:t>
      </w:r>
      <w:r w:rsidR="0096101A">
        <w:t>1.4</w:t>
      </w:r>
      <w:r>
        <w:tab/>
      </w:r>
      <w:bookmarkEnd w:id="14"/>
      <w:bookmarkEnd w:id="15"/>
      <w:bookmarkEnd w:id="16"/>
      <w:r w:rsidR="00ED2B02">
        <w:t>Rapportagemogelijkheden</w:t>
      </w:r>
      <w:bookmarkEnd w:id="17"/>
    </w:p>
    <w:p w14:paraId="20C11D35" w14:textId="77777777" w:rsidR="008723E8" w:rsidRDefault="008723E8" w:rsidP="00CD604A">
      <w:pPr>
        <w:rPr>
          <w:b/>
        </w:rPr>
      </w:pPr>
    </w:p>
    <w:p w14:paraId="721360BB" w14:textId="0AC84B8F" w:rsidR="00CD604A" w:rsidRDefault="00CD604A" w:rsidP="00CD604A">
      <w:pPr>
        <w:rPr>
          <w:b/>
        </w:rPr>
      </w:pPr>
      <w:r w:rsidRPr="004D4D41">
        <w:rPr>
          <w:b/>
        </w:rPr>
        <w:t>Vragen</w:t>
      </w:r>
    </w:p>
    <w:p w14:paraId="41076FDC" w14:textId="77777777" w:rsidR="008723E8" w:rsidRPr="004D4D41" w:rsidRDefault="008723E8" w:rsidP="00CD604A">
      <w:pPr>
        <w:rPr>
          <w:b/>
        </w:rPr>
      </w:pPr>
    </w:p>
    <w:p w14:paraId="6C72CB62" w14:textId="6FB1804F" w:rsidR="00CD604A" w:rsidRDefault="00ED2B02" w:rsidP="00CD604A">
      <w:pPr>
        <w:pStyle w:val="Lijstalinea"/>
        <w:numPr>
          <w:ilvl w:val="0"/>
          <w:numId w:val="12"/>
        </w:numPr>
        <w:tabs>
          <w:tab w:val="clear" w:pos="0"/>
          <w:tab w:val="num" w:pos="284"/>
        </w:tabs>
        <w:ind w:left="284" w:hanging="284"/>
      </w:pPr>
      <w:r>
        <w:t>Kunt u de aspec</w:t>
      </w:r>
      <w:r w:rsidR="00927441">
        <w:t xml:space="preserve">ten die genoemd zijn onder </w:t>
      </w:r>
      <w:r w:rsidR="00927441" w:rsidRPr="006A5D46">
        <w:t>3.2.2</w:t>
      </w:r>
      <w:r>
        <w:t xml:space="preserve"> weergeven in een online rapportagetool? Zo niet, waar liggen u</w:t>
      </w:r>
      <w:r w:rsidR="00361C94">
        <w:t>w</w:t>
      </w:r>
      <w:r>
        <w:t xml:space="preserve"> belemmeringen? </w:t>
      </w:r>
    </w:p>
    <w:p w14:paraId="079443B9" w14:textId="77777777" w:rsidR="008723E8" w:rsidRDefault="008723E8" w:rsidP="008723E8">
      <w:pPr>
        <w:pStyle w:val="Lijstalinea"/>
        <w:ind w:left="284"/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CD604A" w14:paraId="392CF9FD" w14:textId="77777777" w:rsidTr="00E96CF7">
        <w:tc>
          <w:tcPr>
            <w:tcW w:w="9209" w:type="dxa"/>
          </w:tcPr>
          <w:p w14:paraId="0AF16CB6" w14:textId="77777777" w:rsidR="00CD604A" w:rsidRDefault="00CD604A" w:rsidP="00CD604A">
            <w:r>
              <w:t>Reactie:</w:t>
            </w:r>
          </w:p>
          <w:p w14:paraId="6AE42A34" w14:textId="77777777" w:rsidR="00CD604A" w:rsidRDefault="00CD604A" w:rsidP="00CD604A"/>
          <w:p w14:paraId="4E33ED8C" w14:textId="77777777" w:rsidR="00CD604A" w:rsidRDefault="00CD604A" w:rsidP="00CD604A"/>
        </w:tc>
      </w:tr>
    </w:tbl>
    <w:p w14:paraId="0D7F287E" w14:textId="77777777" w:rsidR="00CD604A" w:rsidRDefault="00CD604A" w:rsidP="00CD604A"/>
    <w:p w14:paraId="1174EF1A" w14:textId="5254D4E4" w:rsidR="00E96CF7" w:rsidRDefault="00ED2B02" w:rsidP="00E96CF7">
      <w:pPr>
        <w:pStyle w:val="Lijstalinea"/>
        <w:numPr>
          <w:ilvl w:val="0"/>
          <w:numId w:val="12"/>
        </w:numPr>
        <w:tabs>
          <w:tab w:val="clear" w:pos="0"/>
          <w:tab w:val="num" w:pos="284"/>
        </w:tabs>
        <w:ind w:left="284" w:hanging="284"/>
      </w:pPr>
      <w:r>
        <w:t xml:space="preserve">Kunt u een voorbeeld van een dergelijke rapportage als bijlage bijvoegen bij dit document? </w:t>
      </w:r>
    </w:p>
    <w:p w14:paraId="1B781628" w14:textId="77777777" w:rsidR="008723E8" w:rsidRPr="00E645D4" w:rsidRDefault="008723E8" w:rsidP="008723E8">
      <w:pPr>
        <w:pStyle w:val="Lijstalinea"/>
        <w:ind w:left="284"/>
      </w:pPr>
    </w:p>
    <w:p w14:paraId="00317BC0" w14:textId="1DC588BF" w:rsidR="00E96CF7" w:rsidRDefault="00E96CF7" w:rsidP="00E96C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</w:pPr>
      <w:r>
        <w:t xml:space="preserve"> Reactie:</w:t>
      </w:r>
    </w:p>
    <w:p w14:paraId="430F70F0" w14:textId="2ED8975D" w:rsidR="00E96CF7" w:rsidRDefault="00E96CF7" w:rsidP="00E96C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</w:pPr>
    </w:p>
    <w:p w14:paraId="46339890" w14:textId="77777777" w:rsidR="00E96CF7" w:rsidRDefault="00E96CF7" w:rsidP="00E96C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</w:pPr>
    </w:p>
    <w:p w14:paraId="7C30DC68" w14:textId="6C538B75" w:rsidR="00E96CF7" w:rsidRDefault="00E96CF7" w:rsidP="00CD604A"/>
    <w:p w14:paraId="30C56A9A" w14:textId="63264BDE" w:rsidR="00ED2B02" w:rsidRDefault="00ED2B02" w:rsidP="00ED2B02">
      <w:pPr>
        <w:pStyle w:val="Lijstalinea"/>
        <w:numPr>
          <w:ilvl w:val="0"/>
          <w:numId w:val="12"/>
        </w:numPr>
        <w:tabs>
          <w:tab w:val="clear" w:pos="0"/>
          <w:tab w:val="num" w:pos="284"/>
        </w:tabs>
        <w:ind w:left="284" w:hanging="284"/>
      </w:pPr>
      <w:r>
        <w:t xml:space="preserve">Kunt u aangeven hoe u gesignaleerde afwijkingen in kosten, stilstand of aard van defecten omzet naar een advies voor de voorkoming van toekomstige afwijkingen?  </w:t>
      </w:r>
    </w:p>
    <w:p w14:paraId="4F396F05" w14:textId="77777777" w:rsidR="008723E8" w:rsidRDefault="008723E8" w:rsidP="008723E8">
      <w:pPr>
        <w:pStyle w:val="Lijstalinea"/>
        <w:ind w:left="284"/>
      </w:pPr>
    </w:p>
    <w:p w14:paraId="20975496" w14:textId="77777777" w:rsidR="00ED2B02" w:rsidRDefault="00ED2B02" w:rsidP="00ED2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Reactie:</w:t>
      </w:r>
    </w:p>
    <w:p w14:paraId="6894D2A2" w14:textId="3C551B74" w:rsidR="00ED2B02" w:rsidRDefault="00ED2B02" w:rsidP="00ED2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0AFAF2" w14:textId="77777777" w:rsidR="00E96CF7" w:rsidRDefault="00E96CF7" w:rsidP="00ED2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6229BC" w14:textId="77777777" w:rsidR="008723E8" w:rsidRDefault="008723E8" w:rsidP="008723E8">
      <w:bookmarkStart w:id="18" w:name="_Toc361236836"/>
      <w:bookmarkStart w:id="19" w:name="_Toc362274363"/>
      <w:bookmarkStart w:id="20" w:name="_Toc531600047"/>
    </w:p>
    <w:p w14:paraId="653FF6A4" w14:textId="68212DAA" w:rsidR="0072393F" w:rsidRDefault="0072393F" w:rsidP="0072393F">
      <w:pPr>
        <w:pStyle w:val="Kop3"/>
      </w:pPr>
      <w:bookmarkStart w:id="21" w:name="_Toc9695379"/>
      <w:r>
        <w:t>5.1.5</w:t>
      </w:r>
      <w:r>
        <w:tab/>
        <w:t>Verduurzaming wagenpark</w:t>
      </w:r>
      <w:bookmarkEnd w:id="21"/>
    </w:p>
    <w:p w14:paraId="7A73B2A4" w14:textId="7DF7C38C" w:rsidR="0072393F" w:rsidRDefault="00E96CF7" w:rsidP="0072393F">
      <w:pPr>
        <w:pStyle w:val="Lijstalinea"/>
        <w:numPr>
          <w:ilvl w:val="0"/>
          <w:numId w:val="37"/>
        </w:numPr>
        <w:tabs>
          <w:tab w:val="clear" w:pos="0"/>
          <w:tab w:val="num" w:pos="284"/>
        </w:tabs>
        <w:ind w:left="284" w:hanging="284"/>
      </w:pPr>
      <w:r>
        <w:t>Welke risico’s ziet u voor uw</w:t>
      </w:r>
      <w:r w:rsidR="0072393F">
        <w:t xml:space="preserve"> eigen organisatie </w:t>
      </w:r>
      <w:r>
        <w:t>voor wat betreft het</w:t>
      </w:r>
      <w:r w:rsidR="0072393F">
        <w:t xml:space="preserve"> onderhoud van duurzame voertuigen? </w:t>
      </w:r>
    </w:p>
    <w:p w14:paraId="2515CDA5" w14:textId="77777777" w:rsidR="008723E8" w:rsidRPr="00686F14" w:rsidRDefault="008723E8" w:rsidP="008723E8">
      <w:pPr>
        <w:pStyle w:val="Lijstalinea"/>
        <w:ind w:left="284"/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2393F" w14:paraId="73553402" w14:textId="77777777" w:rsidTr="00E96CF7">
        <w:tc>
          <w:tcPr>
            <w:tcW w:w="9209" w:type="dxa"/>
          </w:tcPr>
          <w:p w14:paraId="43992607" w14:textId="77777777" w:rsidR="0072393F" w:rsidRDefault="0072393F" w:rsidP="00C65216">
            <w:pPr>
              <w:pStyle w:val="Lijstalinea"/>
              <w:ind w:left="0"/>
            </w:pPr>
            <w:r>
              <w:t>Reactie:</w:t>
            </w:r>
          </w:p>
          <w:p w14:paraId="6554BC79" w14:textId="77777777" w:rsidR="0072393F" w:rsidRDefault="0072393F" w:rsidP="00C65216">
            <w:pPr>
              <w:pStyle w:val="Lijstalinea"/>
              <w:ind w:left="0"/>
            </w:pPr>
          </w:p>
          <w:p w14:paraId="7ECF574D" w14:textId="77777777" w:rsidR="0072393F" w:rsidRDefault="0072393F" w:rsidP="00C65216">
            <w:pPr>
              <w:pStyle w:val="Lijstalinea"/>
              <w:ind w:left="0"/>
            </w:pPr>
          </w:p>
        </w:tc>
      </w:tr>
    </w:tbl>
    <w:p w14:paraId="292C3AF0" w14:textId="4A08D37B" w:rsidR="00CD604A" w:rsidRPr="00B2598A" w:rsidRDefault="00B2598A" w:rsidP="00146E54">
      <w:pPr>
        <w:pStyle w:val="Kop3"/>
      </w:pPr>
      <w:bookmarkStart w:id="22" w:name="_Toc361236835"/>
      <w:bookmarkStart w:id="23" w:name="_Toc362274362"/>
      <w:bookmarkStart w:id="24" w:name="_Toc531600046"/>
      <w:bookmarkStart w:id="25" w:name="_Toc9695380"/>
      <w:bookmarkEnd w:id="18"/>
      <w:bookmarkEnd w:id="19"/>
      <w:bookmarkEnd w:id="20"/>
      <w:r w:rsidRPr="00B2598A">
        <w:lastRenderedPageBreak/>
        <w:t>5.</w:t>
      </w:r>
      <w:r>
        <w:t>1.</w:t>
      </w:r>
      <w:r w:rsidR="00254EEB">
        <w:t>6</w:t>
      </w:r>
      <w:r w:rsidR="00CD604A" w:rsidRPr="00B2598A">
        <w:tab/>
      </w:r>
      <w:bookmarkEnd w:id="22"/>
      <w:bookmarkEnd w:id="23"/>
      <w:bookmarkEnd w:id="24"/>
      <w:r>
        <w:t>Contractvorm</w:t>
      </w:r>
      <w:bookmarkEnd w:id="25"/>
    </w:p>
    <w:p w14:paraId="22E3504B" w14:textId="77777777" w:rsidR="008723E8" w:rsidRDefault="008723E8" w:rsidP="00CD604A">
      <w:pPr>
        <w:rPr>
          <w:b/>
        </w:rPr>
      </w:pPr>
    </w:p>
    <w:p w14:paraId="20DDD2B2" w14:textId="02093F11" w:rsidR="00CD604A" w:rsidRDefault="00CD604A" w:rsidP="00CD604A">
      <w:pPr>
        <w:rPr>
          <w:b/>
        </w:rPr>
      </w:pPr>
      <w:r w:rsidRPr="004D4D41">
        <w:rPr>
          <w:b/>
        </w:rPr>
        <w:t>Vragen</w:t>
      </w:r>
    </w:p>
    <w:p w14:paraId="37C51FE1" w14:textId="77777777" w:rsidR="008723E8" w:rsidRPr="004D4D41" w:rsidRDefault="008723E8" w:rsidP="00CD604A">
      <w:pPr>
        <w:rPr>
          <w:b/>
        </w:rPr>
      </w:pPr>
    </w:p>
    <w:p w14:paraId="3DA636EB" w14:textId="7B234AF9" w:rsidR="00AF10B4" w:rsidRDefault="00E75059" w:rsidP="00CD604A">
      <w:pPr>
        <w:pStyle w:val="Lijstalinea"/>
        <w:numPr>
          <w:ilvl w:val="0"/>
          <w:numId w:val="14"/>
        </w:numPr>
        <w:tabs>
          <w:tab w:val="clear" w:pos="0"/>
          <w:tab w:val="num" w:pos="284"/>
        </w:tabs>
        <w:ind w:left="284" w:hanging="284"/>
      </w:pPr>
      <w:r>
        <w:t xml:space="preserve">De </w:t>
      </w:r>
      <w:r w:rsidR="00B2598A">
        <w:t xml:space="preserve">VRK wenst de contractvorm (gesloten of open calculatie) te bepalen aan de hand van het soort voertuig. </w:t>
      </w:r>
    </w:p>
    <w:p w14:paraId="78E8B168" w14:textId="09111189" w:rsidR="00CD604A" w:rsidRDefault="00B2598A" w:rsidP="00AF10B4">
      <w:pPr>
        <w:pStyle w:val="Lijstalinea"/>
        <w:ind w:left="284"/>
      </w:pPr>
      <w:r>
        <w:t>Welke belemmeringen ziet u daar</w:t>
      </w:r>
      <w:r w:rsidR="006370C8">
        <w:t xml:space="preserve"> over het algemeen </w:t>
      </w:r>
      <w:r>
        <w:t xml:space="preserve">in? </w:t>
      </w:r>
    </w:p>
    <w:p w14:paraId="6EDA616D" w14:textId="77777777" w:rsidR="008723E8" w:rsidRDefault="008723E8" w:rsidP="00AF10B4">
      <w:pPr>
        <w:pStyle w:val="Lijstalinea"/>
        <w:ind w:left="284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604A" w14:paraId="1A73B6ED" w14:textId="77777777" w:rsidTr="00CD604A">
        <w:tc>
          <w:tcPr>
            <w:tcW w:w="9210" w:type="dxa"/>
          </w:tcPr>
          <w:p w14:paraId="11EACC35" w14:textId="77777777" w:rsidR="00CD604A" w:rsidRDefault="00CD604A" w:rsidP="00CD604A">
            <w:r>
              <w:t>Reactie:</w:t>
            </w:r>
          </w:p>
          <w:p w14:paraId="77A8D69B" w14:textId="77777777" w:rsidR="00CD604A" w:rsidRDefault="00CD604A" w:rsidP="00CD604A"/>
          <w:p w14:paraId="233DF1D8" w14:textId="77777777" w:rsidR="00CD604A" w:rsidRDefault="00CD604A" w:rsidP="00CD604A"/>
        </w:tc>
      </w:tr>
    </w:tbl>
    <w:p w14:paraId="517B97E4" w14:textId="46B6A51D" w:rsidR="00B2598A" w:rsidRPr="004D4D41" w:rsidRDefault="00B2598A" w:rsidP="00B2598A">
      <w:pPr>
        <w:rPr>
          <w:b/>
        </w:rPr>
      </w:pPr>
    </w:p>
    <w:p w14:paraId="53E649AD" w14:textId="44AD5C02" w:rsidR="00AF10B4" w:rsidRDefault="00E75059" w:rsidP="00B2598A">
      <w:pPr>
        <w:pStyle w:val="Lijstalinea"/>
        <w:numPr>
          <w:ilvl w:val="0"/>
          <w:numId w:val="14"/>
        </w:numPr>
        <w:tabs>
          <w:tab w:val="clear" w:pos="0"/>
          <w:tab w:val="num" w:pos="284"/>
        </w:tabs>
        <w:ind w:left="284" w:hanging="284"/>
      </w:pPr>
      <w:r>
        <w:t xml:space="preserve">De </w:t>
      </w:r>
      <w:r w:rsidR="00B2598A">
        <w:t xml:space="preserve">VRK wenst de contractvorm (gesloten of open calculatie) te bepalen aan de hand van het soort voertuig. </w:t>
      </w:r>
    </w:p>
    <w:p w14:paraId="0D7EE8D0" w14:textId="30C714D8" w:rsidR="00B2598A" w:rsidRDefault="006370C8" w:rsidP="00AF10B4">
      <w:pPr>
        <w:pStyle w:val="Lijstalinea"/>
        <w:ind w:left="284"/>
      </w:pPr>
      <w:r>
        <w:t xml:space="preserve">Van welke voertuigen bent u niet bereid een gesloten calculatie aan te bieden? </w:t>
      </w:r>
      <w:r w:rsidR="00B2598A">
        <w:t xml:space="preserve"> </w:t>
      </w:r>
    </w:p>
    <w:p w14:paraId="60777AE2" w14:textId="77777777" w:rsidR="008723E8" w:rsidRDefault="008723E8" w:rsidP="00AF10B4">
      <w:pPr>
        <w:pStyle w:val="Lijstalinea"/>
        <w:ind w:left="284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2598A" w14:paraId="2C6D5953" w14:textId="77777777" w:rsidTr="00C65216">
        <w:tc>
          <w:tcPr>
            <w:tcW w:w="9210" w:type="dxa"/>
          </w:tcPr>
          <w:p w14:paraId="58B62504" w14:textId="77777777" w:rsidR="00B2598A" w:rsidRDefault="00B2598A" w:rsidP="00C65216">
            <w:r>
              <w:t>Reactie:</w:t>
            </w:r>
          </w:p>
          <w:p w14:paraId="5EB6DFCB" w14:textId="77777777" w:rsidR="00B2598A" w:rsidRDefault="00B2598A" w:rsidP="00C65216"/>
          <w:p w14:paraId="28B46AAE" w14:textId="77777777" w:rsidR="00B2598A" w:rsidRDefault="00B2598A" w:rsidP="00C65216"/>
        </w:tc>
      </w:tr>
    </w:tbl>
    <w:p w14:paraId="66509CAA" w14:textId="77777777" w:rsidR="0072393F" w:rsidRDefault="0072393F" w:rsidP="0072393F"/>
    <w:p w14:paraId="4FEE7998" w14:textId="0490C163" w:rsidR="00FA0BF1" w:rsidRDefault="00FA0BF1" w:rsidP="009060C7">
      <w:pPr>
        <w:pStyle w:val="Lijstalinea"/>
        <w:numPr>
          <w:ilvl w:val="0"/>
          <w:numId w:val="14"/>
        </w:numPr>
        <w:tabs>
          <w:tab w:val="clear" w:pos="0"/>
          <w:tab w:val="num" w:pos="284"/>
        </w:tabs>
        <w:ind w:left="284" w:hanging="284"/>
      </w:pPr>
      <w:r>
        <w:t xml:space="preserve">Naast de contractvormen gesloten of open calculatie zijn er nog vele varianten mogelijk waarbij het exploitatierisico deels bij de dienstverlener en deels bij </w:t>
      </w:r>
      <w:r w:rsidR="00E75059">
        <w:t xml:space="preserve">de </w:t>
      </w:r>
      <w:r w:rsidR="0072393F">
        <w:t>VRK</w:t>
      </w:r>
      <w:r>
        <w:t xml:space="preserve"> ligt. </w:t>
      </w:r>
      <w:r w:rsidR="00CD0EC8">
        <w:t xml:space="preserve">Kunt u een variant beschrijven waarin het risico deels bij u en deels bij </w:t>
      </w:r>
      <w:r w:rsidR="00E75059">
        <w:t xml:space="preserve">de </w:t>
      </w:r>
      <w:r w:rsidR="0072393F">
        <w:t>VRK</w:t>
      </w:r>
      <w:r w:rsidR="00CD0EC8">
        <w:t xml:space="preserve"> ligt?</w:t>
      </w:r>
    </w:p>
    <w:p w14:paraId="383C9FBB" w14:textId="77777777" w:rsidR="008723E8" w:rsidRDefault="008723E8" w:rsidP="0072393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A0BF1" w14:paraId="1A5F2389" w14:textId="77777777" w:rsidTr="00E07D3E">
        <w:tc>
          <w:tcPr>
            <w:tcW w:w="9210" w:type="dxa"/>
          </w:tcPr>
          <w:p w14:paraId="0ABB9C95" w14:textId="77777777" w:rsidR="00FA0BF1" w:rsidRDefault="00FA0BF1" w:rsidP="00E07D3E">
            <w:pPr>
              <w:pStyle w:val="Lijstalinea"/>
              <w:ind w:left="0"/>
            </w:pPr>
            <w:r>
              <w:t>Reactie:</w:t>
            </w:r>
          </w:p>
          <w:p w14:paraId="5A72A3DE" w14:textId="77777777" w:rsidR="00FA0BF1" w:rsidRDefault="00FA0BF1" w:rsidP="00E07D3E">
            <w:pPr>
              <w:pStyle w:val="Lijstalinea"/>
              <w:ind w:left="0"/>
            </w:pPr>
          </w:p>
          <w:p w14:paraId="7B056E23" w14:textId="77777777" w:rsidR="00FA0BF1" w:rsidRDefault="00FA0BF1" w:rsidP="00E07D3E">
            <w:pPr>
              <w:pStyle w:val="Lijstalinea"/>
              <w:ind w:left="0"/>
            </w:pPr>
          </w:p>
        </w:tc>
      </w:tr>
    </w:tbl>
    <w:p w14:paraId="77463AF3" w14:textId="7E86C685" w:rsidR="00CD0EC8" w:rsidRDefault="00CD0EC8" w:rsidP="0072393F"/>
    <w:p w14:paraId="1CE8238D" w14:textId="77777777" w:rsidR="00AF10B4" w:rsidRDefault="00AF10B4" w:rsidP="00AF10B4">
      <w:r>
        <w:br w:type="page"/>
      </w:r>
    </w:p>
    <w:p w14:paraId="167EDE8F" w14:textId="4C551AD9" w:rsidR="00CD604A" w:rsidRPr="00F0514F" w:rsidRDefault="009E1041" w:rsidP="009E1041">
      <w:pPr>
        <w:pStyle w:val="Kop2"/>
        <w:rPr>
          <w:szCs w:val="32"/>
        </w:rPr>
      </w:pPr>
      <w:bookmarkStart w:id="26" w:name="_Toc362274365"/>
      <w:bookmarkStart w:id="27" w:name="_Toc531600049"/>
      <w:bookmarkStart w:id="28" w:name="_Toc9695381"/>
      <w:r>
        <w:lastRenderedPageBreak/>
        <w:t>5.2</w:t>
      </w:r>
      <w:r w:rsidR="00CD604A">
        <w:tab/>
        <w:t>Eisen inschrijver</w:t>
      </w:r>
      <w:bookmarkEnd w:id="26"/>
      <w:bookmarkEnd w:id="27"/>
      <w:r w:rsidR="00686F14">
        <w:t xml:space="preserve"> en dienstverlening</w:t>
      </w:r>
      <w:bookmarkEnd w:id="28"/>
    </w:p>
    <w:p w14:paraId="190F9369" w14:textId="2FFF18BA" w:rsidR="00686F14" w:rsidRDefault="009E1041" w:rsidP="009E1041">
      <w:pPr>
        <w:pStyle w:val="Kop3"/>
      </w:pPr>
      <w:bookmarkStart w:id="29" w:name="_Toc9695382"/>
      <w:r>
        <w:t>5</w:t>
      </w:r>
      <w:r w:rsidR="00686F14">
        <w:t>.</w:t>
      </w:r>
      <w:r>
        <w:t>2.</w:t>
      </w:r>
      <w:r w:rsidR="00686F14">
        <w:t xml:space="preserve">1 </w:t>
      </w:r>
      <w:r w:rsidR="00686F14">
        <w:tab/>
        <w:t>Eisen inschrijver</w:t>
      </w:r>
      <w:bookmarkEnd w:id="29"/>
    </w:p>
    <w:p w14:paraId="66E9D491" w14:textId="77777777" w:rsidR="008723E8" w:rsidRDefault="008723E8" w:rsidP="00CD604A">
      <w:pPr>
        <w:rPr>
          <w:b/>
        </w:rPr>
      </w:pPr>
    </w:p>
    <w:p w14:paraId="4E1F4F34" w14:textId="464ED3F4" w:rsidR="00CD604A" w:rsidRDefault="00CD604A" w:rsidP="00CD604A">
      <w:pPr>
        <w:rPr>
          <w:b/>
        </w:rPr>
      </w:pPr>
      <w:r w:rsidRPr="004D4D41">
        <w:rPr>
          <w:b/>
        </w:rPr>
        <w:t>Vragen</w:t>
      </w:r>
    </w:p>
    <w:p w14:paraId="59261D64" w14:textId="77777777" w:rsidR="009060C7" w:rsidRPr="00AF10B4" w:rsidRDefault="009060C7" w:rsidP="00CD604A">
      <w:pPr>
        <w:rPr>
          <w:b/>
        </w:rPr>
      </w:pPr>
    </w:p>
    <w:p w14:paraId="6044D78D" w14:textId="1C95AC59" w:rsidR="00356725" w:rsidRDefault="00CB5E08" w:rsidP="00356725">
      <w:pPr>
        <w:pStyle w:val="Lijstalinea"/>
        <w:numPr>
          <w:ilvl w:val="0"/>
          <w:numId w:val="17"/>
        </w:numPr>
        <w:tabs>
          <w:tab w:val="clear" w:pos="360"/>
          <w:tab w:val="num" w:pos="284"/>
        </w:tabs>
        <w:ind w:left="284" w:hanging="284"/>
      </w:pPr>
      <w:bookmarkStart w:id="30" w:name="_Toc361236840"/>
      <w:bookmarkStart w:id="31" w:name="_Toc362274366"/>
      <w:bookmarkStart w:id="32" w:name="_Toc531600050"/>
      <w:r>
        <w:t>Geef aan welke ervaring uw organisatie heeft met het onderhouden</w:t>
      </w:r>
      <w:r w:rsidR="00AF10B4">
        <w:t xml:space="preserve"> </w:t>
      </w:r>
      <w:r>
        <w:t xml:space="preserve">van </w:t>
      </w:r>
      <w:r w:rsidR="00AF10B4">
        <w:t>brandweer</w:t>
      </w:r>
      <w:r>
        <w:t>voertuigen</w:t>
      </w:r>
      <w:r w:rsidR="00146E54">
        <w:t xml:space="preserve"> of gelijkwaardig</w:t>
      </w:r>
      <w:r>
        <w:t>. Geef aan bij welke soort klanten u die ervaring heeft opgedaan, de aantallen voertuigen die het bij die klant betrof en de periode.</w:t>
      </w:r>
    </w:p>
    <w:p w14:paraId="350180CA" w14:textId="77777777" w:rsidR="00356725" w:rsidRPr="00471E0F" w:rsidRDefault="00356725" w:rsidP="00356725"/>
    <w:tbl>
      <w:tblPr>
        <w:tblStyle w:val="Tabelraster"/>
        <w:tblW w:w="904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284"/>
        <w:gridCol w:w="2693"/>
        <w:gridCol w:w="1134"/>
        <w:gridCol w:w="1388"/>
      </w:tblGrid>
      <w:tr w:rsidR="00CB5E08" w14:paraId="0383D638" w14:textId="77777777" w:rsidTr="00356725">
        <w:trPr>
          <w:trHeight w:val="283"/>
        </w:trPr>
        <w:tc>
          <w:tcPr>
            <w:tcW w:w="3544" w:type="dxa"/>
          </w:tcPr>
          <w:p w14:paraId="59B0B55E" w14:textId="45EA0279" w:rsidR="00CB5E08" w:rsidRPr="00F21B84" w:rsidRDefault="00AF10B4" w:rsidP="00E07D3E">
            <w:pPr>
              <w:rPr>
                <w:b/>
              </w:rPr>
            </w:pPr>
            <w:r>
              <w:rPr>
                <w:b/>
              </w:rPr>
              <w:t>Soort</w:t>
            </w:r>
          </w:p>
        </w:tc>
        <w:tc>
          <w:tcPr>
            <w:tcW w:w="284" w:type="dxa"/>
          </w:tcPr>
          <w:p w14:paraId="6B2ABB2D" w14:textId="77777777" w:rsidR="00CB5E08" w:rsidRDefault="00CB5E08" w:rsidP="00E07D3E">
            <w:pPr>
              <w:rPr>
                <w:b/>
              </w:rPr>
            </w:pPr>
          </w:p>
        </w:tc>
        <w:tc>
          <w:tcPr>
            <w:tcW w:w="2693" w:type="dxa"/>
          </w:tcPr>
          <w:p w14:paraId="615B99FE" w14:textId="17611952" w:rsidR="00CB5E08" w:rsidRPr="00F21B84" w:rsidRDefault="00AF10B4" w:rsidP="00E07D3E">
            <w:pPr>
              <w:rPr>
                <w:b/>
                <w:vertAlign w:val="superscript"/>
              </w:rPr>
            </w:pPr>
            <w:r>
              <w:rPr>
                <w:b/>
              </w:rPr>
              <w:t>Naam klant</w:t>
            </w:r>
            <w:r w:rsidR="00CB5E08">
              <w:rPr>
                <w:b/>
              </w:rPr>
              <w:t xml:space="preserve"> (of klanten)</w:t>
            </w:r>
            <w:r w:rsidR="00CB5E08">
              <w:rPr>
                <w:b/>
                <w:vertAlign w:val="superscript"/>
              </w:rPr>
              <w:t>1)</w:t>
            </w:r>
          </w:p>
        </w:tc>
        <w:tc>
          <w:tcPr>
            <w:tcW w:w="1134" w:type="dxa"/>
          </w:tcPr>
          <w:p w14:paraId="122F8DCD" w14:textId="77777777" w:rsidR="00CB5E08" w:rsidRPr="00F21B84" w:rsidRDefault="00CB5E08" w:rsidP="00E07D3E">
            <w:pPr>
              <w:rPr>
                <w:b/>
              </w:rPr>
            </w:pPr>
            <w:r w:rsidRPr="00F21B84">
              <w:rPr>
                <w:b/>
              </w:rPr>
              <w:t>Aantallen</w:t>
            </w:r>
          </w:p>
        </w:tc>
        <w:tc>
          <w:tcPr>
            <w:tcW w:w="1388" w:type="dxa"/>
          </w:tcPr>
          <w:p w14:paraId="455FB3DC" w14:textId="77777777" w:rsidR="00CB5E08" w:rsidRPr="00F21B84" w:rsidRDefault="00CB5E08" w:rsidP="00E07D3E">
            <w:pPr>
              <w:rPr>
                <w:b/>
              </w:rPr>
            </w:pPr>
            <w:r w:rsidRPr="00F21B84">
              <w:rPr>
                <w:b/>
              </w:rPr>
              <w:t>periode</w:t>
            </w:r>
          </w:p>
        </w:tc>
      </w:tr>
      <w:tr w:rsidR="00CB5E08" w14:paraId="4FAB6E50" w14:textId="77777777" w:rsidTr="00356725">
        <w:trPr>
          <w:trHeight w:val="851"/>
        </w:trPr>
        <w:tc>
          <w:tcPr>
            <w:tcW w:w="3544" w:type="dxa"/>
            <w:vMerge w:val="restart"/>
            <w:vAlign w:val="center"/>
          </w:tcPr>
          <w:p w14:paraId="73BDC6E8" w14:textId="5EA4AB7C" w:rsidR="00CB5E08" w:rsidRDefault="00AF10B4" w:rsidP="00AF10B4">
            <w:r>
              <w:t xml:space="preserve">1. </w:t>
            </w:r>
            <w:r w:rsidR="00146E54">
              <w:rPr>
                <w:rFonts w:cs="Arial"/>
              </w:rPr>
              <w:t xml:space="preserve">Het </w:t>
            </w:r>
            <w:r w:rsidR="00146E54" w:rsidRPr="00DC6904">
              <w:rPr>
                <w:rFonts w:cs="Arial"/>
              </w:rPr>
              <w:t xml:space="preserve">onderhouden en keuren van ca. 55 </w:t>
            </w:r>
            <w:r w:rsidR="00146E54">
              <w:rPr>
                <w:rFonts w:cs="Arial"/>
              </w:rPr>
              <w:t>vrachtauto’s</w:t>
            </w:r>
            <w:r w:rsidR="00146E54" w:rsidRPr="00DC6904">
              <w:rPr>
                <w:rFonts w:cs="Arial"/>
              </w:rPr>
              <w:t>,</w:t>
            </w:r>
            <w:r w:rsidR="00146E54">
              <w:rPr>
                <w:rFonts w:cs="Arial"/>
              </w:rPr>
              <w:t xml:space="preserve"> </w:t>
            </w:r>
            <w:r w:rsidR="00146E54" w:rsidRPr="00DC6904">
              <w:rPr>
                <w:rFonts w:cs="Arial"/>
              </w:rPr>
              <w:t xml:space="preserve">inclusief opbouw, </w:t>
            </w:r>
            <w:r w:rsidR="009060C7">
              <w:rPr>
                <w:rFonts w:cs="Arial"/>
              </w:rPr>
              <w:t>zoals mobiele laadkranen en haakarmsystemen</w:t>
            </w:r>
          </w:p>
        </w:tc>
        <w:tc>
          <w:tcPr>
            <w:tcW w:w="284" w:type="dxa"/>
            <w:vAlign w:val="center"/>
          </w:tcPr>
          <w:p w14:paraId="5284A4B2" w14:textId="77777777" w:rsidR="00CB5E08" w:rsidRDefault="00CB5E08" w:rsidP="00356725">
            <w:r>
              <w:t>1</w:t>
            </w:r>
          </w:p>
        </w:tc>
        <w:tc>
          <w:tcPr>
            <w:tcW w:w="2693" w:type="dxa"/>
            <w:vAlign w:val="center"/>
          </w:tcPr>
          <w:p w14:paraId="45AF2897" w14:textId="0F4EE209" w:rsidR="009655A3" w:rsidRPr="006A5D46" w:rsidRDefault="009655A3" w:rsidP="00356725">
            <w:pPr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BB50038" w14:textId="77777777" w:rsidR="00CB5E08" w:rsidRDefault="00CB5E08" w:rsidP="00356725"/>
        </w:tc>
        <w:tc>
          <w:tcPr>
            <w:tcW w:w="1388" w:type="dxa"/>
            <w:vAlign w:val="center"/>
          </w:tcPr>
          <w:p w14:paraId="19D65C9B" w14:textId="77777777" w:rsidR="00CB5E08" w:rsidRDefault="00CB5E08" w:rsidP="00356725"/>
        </w:tc>
      </w:tr>
      <w:tr w:rsidR="00CB5E08" w14:paraId="3D711766" w14:textId="77777777" w:rsidTr="00356725">
        <w:trPr>
          <w:trHeight w:val="851"/>
        </w:trPr>
        <w:tc>
          <w:tcPr>
            <w:tcW w:w="3544" w:type="dxa"/>
            <w:vMerge/>
            <w:vAlign w:val="center"/>
          </w:tcPr>
          <w:p w14:paraId="7EB3E241" w14:textId="77777777" w:rsidR="00CB5E08" w:rsidRDefault="00CB5E08" w:rsidP="00E07D3E"/>
        </w:tc>
        <w:tc>
          <w:tcPr>
            <w:tcW w:w="284" w:type="dxa"/>
            <w:vAlign w:val="center"/>
          </w:tcPr>
          <w:p w14:paraId="55FBC6BB" w14:textId="77777777" w:rsidR="00CB5E08" w:rsidRDefault="00CB5E08" w:rsidP="00356725">
            <w:r>
              <w:t>2</w:t>
            </w:r>
          </w:p>
        </w:tc>
        <w:tc>
          <w:tcPr>
            <w:tcW w:w="2693" w:type="dxa"/>
            <w:vAlign w:val="center"/>
          </w:tcPr>
          <w:p w14:paraId="3703DC29" w14:textId="77777777" w:rsidR="00CB5E08" w:rsidRDefault="00CB5E08" w:rsidP="00356725"/>
        </w:tc>
        <w:tc>
          <w:tcPr>
            <w:tcW w:w="1134" w:type="dxa"/>
            <w:vAlign w:val="center"/>
          </w:tcPr>
          <w:p w14:paraId="2A21DDC6" w14:textId="77777777" w:rsidR="00CB5E08" w:rsidRDefault="00CB5E08" w:rsidP="00356725"/>
        </w:tc>
        <w:tc>
          <w:tcPr>
            <w:tcW w:w="1388" w:type="dxa"/>
            <w:vAlign w:val="center"/>
          </w:tcPr>
          <w:p w14:paraId="7045B657" w14:textId="77777777" w:rsidR="00CB5E08" w:rsidRDefault="00CB5E08" w:rsidP="00356725"/>
        </w:tc>
      </w:tr>
      <w:tr w:rsidR="00CB5E08" w14:paraId="7402B9B5" w14:textId="77777777" w:rsidTr="00356725">
        <w:trPr>
          <w:trHeight w:val="851"/>
        </w:trPr>
        <w:tc>
          <w:tcPr>
            <w:tcW w:w="3544" w:type="dxa"/>
            <w:vMerge/>
            <w:vAlign w:val="center"/>
          </w:tcPr>
          <w:p w14:paraId="369B7E32" w14:textId="77777777" w:rsidR="00CB5E08" w:rsidRDefault="00CB5E08" w:rsidP="00E07D3E"/>
        </w:tc>
        <w:tc>
          <w:tcPr>
            <w:tcW w:w="284" w:type="dxa"/>
            <w:vAlign w:val="center"/>
          </w:tcPr>
          <w:p w14:paraId="06450B5A" w14:textId="77777777" w:rsidR="00CB5E08" w:rsidRDefault="00CB5E08" w:rsidP="00356725">
            <w:r>
              <w:t>3</w:t>
            </w:r>
          </w:p>
        </w:tc>
        <w:tc>
          <w:tcPr>
            <w:tcW w:w="2693" w:type="dxa"/>
            <w:vAlign w:val="center"/>
          </w:tcPr>
          <w:p w14:paraId="21D11E3D" w14:textId="77777777" w:rsidR="00CB5E08" w:rsidRDefault="00CB5E08" w:rsidP="00356725"/>
        </w:tc>
        <w:tc>
          <w:tcPr>
            <w:tcW w:w="1134" w:type="dxa"/>
            <w:vAlign w:val="center"/>
          </w:tcPr>
          <w:p w14:paraId="6E81D9E2" w14:textId="77777777" w:rsidR="00CB5E08" w:rsidRDefault="00CB5E08" w:rsidP="00356725"/>
        </w:tc>
        <w:tc>
          <w:tcPr>
            <w:tcW w:w="1388" w:type="dxa"/>
            <w:vAlign w:val="center"/>
          </w:tcPr>
          <w:p w14:paraId="06909722" w14:textId="77777777" w:rsidR="00CB5E08" w:rsidRDefault="00CB5E08" w:rsidP="00356725"/>
        </w:tc>
      </w:tr>
      <w:tr w:rsidR="00CB5E08" w14:paraId="7974689B" w14:textId="77777777" w:rsidTr="00356725">
        <w:trPr>
          <w:trHeight w:val="851"/>
        </w:trPr>
        <w:tc>
          <w:tcPr>
            <w:tcW w:w="3544" w:type="dxa"/>
            <w:vMerge w:val="restart"/>
            <w:vAlign w:val="center"/>
          </w:tcPr>
          <w:p w14:paraId="279B4419" w14:textId="3D4C56AE" w:rsidR="00CB5E08" w:rsidRDefault="00CB5E08" w:rsidP="00AF10B4">
            <w:r>
              <w:t xml:space="preserve">2. </w:t>
            </w:r>
            <w:r w:rsidR="00146E54" w:rsidRPr="00DC6904">
              <w:rPr>
                <w:rFonts w:cs="Arial"/>
              </w:rPr>
              <w:t xml:space="preserve">Het onderhouden </w:t>
            </w:r>
            <w:r w:rsidR="00146E54" w:rsidRPr="00A57DC6">
              <w:rPr>
                <w:rFonts w:cs="Arial"/>
              </w:rPr>
              <w:t>en algemeen periodiek keuren</w:t>
            </w:r>
            <w:r w:rsidR="00146E54">
              <w:rPr>
                <w:rFonts w:cs="Arial"/>
              </w:rPr>
              <w:t xml:space="preserve"> (APK)</w:t>
            </w:r>
            <w:r w:rsidR="00146E54" w:rsidRPr="00DC6904">
              <w:rPr>
                <w:rFonts w:cs="Arial"/>
              </w:rPr>
              <w:t xml:space="preserve"> van ca. 93 personen</w:t>
            </w:r>
            <w:r w:rsidR="00146E54">
              <w:rPr>
                <w:rFonts w:cs="Arial"/>
              </w:rPr>
              <w:t>auto’s</w:t>
            </w:r>
          </w:p>
        </w:tc>
        <w:tc>
          <w:tcPr>
            <w:tcW w:w="284" w:type="dxa"/>
            <w:vAlign w:val="center"/>
          </w:tcPr>
          <w:p w14:paraId="0A9049ED" w14:textId="77777777" w:rsidR="00CB5E08" w:rsidRDefault="00CB5E08" w:rsidP="00356725">
            <w:r>
              <w:t>1</w:t>
            </w:r>
          </w:p>
        </w:tc>
        <w:tc>
          <w:tcPr>
            <w:tcW w:w="2693" w:type="dxa"/>
            <w:vAlign w:val="center"/>
          </w:tcPr>
          <w:p w14:paraId="5C70D094" w14:textId="77777777" w:rsidR="00CB5E08" w:rsidRDefault="00CB5E08" w:rsidP="00356725"/>
        </w:tc>
        <w:tc>
          <w:tcPr>
            <w:tcW w:w="1134" w:type="dxa"/>
            <w:vAlign w:val="center"/>
          </w:tcPr>
          <w:p w14:paraId="6EFEA28B" w14:textId="77777777" w:rsidR="00CB5E08" w:rsidRDefault="00CB5E08" w:rsidP="00356725"/>
        </w:tc>
        <w:tc>
          <w:tcPr>
            <w:tcW w:w="1388" w:type="dxa"/>
            <w:vAlign w:val="center"/>
          </w:tcPr>
          <w:p w14:paraId="39AE9419" w14:textId="77777777" w:rsidR="00CB5E08" w:rsidRDefault="00CB5E08" w:rsidP="00356725"/>
        </w:tc>
      </w:tr>
      <w:tr w:rsidR="00CB5E08" w14:paraId="36A39E8F" w14:textId="77777777" w:rsidTr="00356725">
        <w:trPr>
          <w:trHeight w:val="851"/>
        </w:trPr>
        <w:tc>
          <w:tcPr>
            <w:tcW w:w="3544" w:type="dxa"/>
            <w:vMerge/>
            <w:vAlign w:val="center"/>
          </w:tcPr>
          <w:p w14:paraId="01DE073C" w14:textId="77777777" w:rsidR="00CB5E08" w:rsidRDefault="00CB5E08" w:rsidP="00E07D3E"/>
        </w:tc>
        <w:tc>
          <w:tcPr>
            <w:tcW w:w="284" w:type="dxa"/>
            <w:vAlign w:val="center"/>
          </w:tcPr>
          <w:p w14:paraId="3DC84544" w14:textId="77777777" w:rsidR="00CB5E08" w:rsidRDefault="00CB5E08" w:rsidP="00356725">
            <w:r>
              <w:t>2</w:t>
            </w:r>
          </w:p>
        </w:tc>
        <w:tc>
          <w:tcPr>
            <w:tcW w:w="2693" w:type="dxa"/>
            <w:vAlign w:val="center"/>
          </w:tcPr>
          <w:p w14:paraId="47160B96" w14:textId="77777777" w:rsidR="00CB5E08" w:rsidRDefault="00CB5E08" w:rsidP="00356725"/>
        </w:tc>
        <w:tc>
          <w:tcPr>
            <w:tcW w:w="1134" w:type="dxa"/>
            <w:vAlign w:val="center"/>
          </w:tcPr>
          <w:p w14:paraId="33C747B8" w14:textId="77777777" w:rsidR="00CB5E08" w:rsidRDefault="00CB5E08" w:rsidP="00356725"/>
        </w:tc>
        <w:tc>
          <w:tcPr>
            <w:tcW w:w="1388" w:type="dxa"/>
            <w:vAlign w:val="center"/>
          </w:tcPr>
          <w:p w14:paraId="7F172998" w14:textId="77777777" w:rsidR="00CB5E08" w:rsidRDefault="00CB5E08" w:rsidP="00356725"/>
        </w:tc>
      </w:tr>
      <w:tr w:rsidR="00CB5E08" w14:paraId="40D04808" w14:textId="77777777" w:rsidTr="00356725">
        <w:trPr>
          <w:trHeight w:val="851"/>
        </w:trPr>
        <w:tc>
          <w:tcPr>
            <w:tcW w:w="3544" w:type="dxa"/>
            <w:vMerge/>
            <w:vAlign w:val="center"/>
          </w:tcPr>
          <w:p w14:paraId="3E06B4FB" w14:textId="77777777" w:rsidR="00CB5E08" w:rsidRDefault="00CB5E08" w:rsidP="00E07D3E"/>
        </w:tc>
        <w:tc>
          <w:tcPr>
            <w:tcW w:w="284" w:type="dxa"/>
            <w:vAlign w:val="center"/>
          </w:tcPr>
          <w:p w14:paraId="2259E3A4" w14:textId="77777777" w:rsidR="00CB5E08" w:rsidRDefault="00CB5E08" w:rsidP="00356725">
            <w:r>
              <w:t>3</w:t>
            </w:r>
          </w:p>
        </w:tc>
        <w:tc>
          <w:tcPr>
            <w:tcW w:w="2693" w:type="dxa"/>
            <w:vAlign w:val="center"/>
          </w:tcPr>
          <w:p w14:paraId="6D7ED7FA" w14:textId="77777777" w:rsidR="00CB5E08" w:rsidRDefault="00CB5E08" w:rsidP="00356725"/>
        </w:tc>
        <w:tc>
          <w:tcPr>
            <w:tcW w:w="1134" w:type="dxa"/>
            <w:vAlign w:val="center"/>
          </w:tcPr>
          <w:p w14:paraId="36308403" w14:textId="77777777" w:rsidR="00CB5E08" w:rsidRDefault="00CB5E08" w:rsidP="00356725"/>
        </w:tc>
        <w:tc>
          <w:tcPr>
            <w:tcW w:w="1388" w:type="dxa"/>
            <w:vAlign w:val="center"/>
          </w:tcPr>
          <w:p w14:paraId="7E453A08" w14:textId="77777777" w:rsidR="00CB5E08" w:rsidRDefault="00CB5E08" w:rsidP="00356725"/>
        </w:tc>
      </w:tr>
      <w:tr w:rsidR="00146E54" w14:paraId="40D253D1" w14:textId="77777777" w:rsidTr="00356725">
        <w:trPr>
          <w:trHeight w:val="851"/>
        </w:trPr>
        <w:tc>
          <w:tcPr>
            <w:tcW w:w="3544" w:type="dxa"/>
            <w:vMerge w:val="restart"/>
            <w:vAlign w:val="center"/>
          </w:tcPr>
          <w:p w14:paraId="11682FF4" w14:textId="168E0E1B" w:rsidR="00146E54" w:rsidRDefault="00146E54" w:rsidP="00146E54">
            <w:r>
              <w:t xml:space="preserve">3. </w:t>
            </w:r>
            <w:r w:rsidRPr="00DC6904">
              <w:rPr>
                <w:rFonts w:cs="Arial"/>
              </w:rPr>
              <w:t xml:space="preserve">Het keuren van de inventaris en bepakking </w:t>
            </w:r>
            <w:r w:rsidR="009060C7">
              <w:rPr>
                <w:rFonts w:cs="Arial"/>
              </w:rPr>
              <w:t xml:space="preserve">van alle voertuigen, </w:t>
            </w:r>
            <w:r w:rsidR="009060C7" w:rsidRPr="00DC6904">
              <w:rPr>
                <w:rFonts w:cs="Arial"/>
              </w:rPr>
              <w:t>containers</w:t>
            </w:r>
            <w:r w:rsidR="009060C7">
              <w:rPr>
                <w:rFonts w:cs="Arial"/>
              </w:rPr>
              <w:t>, werkplaatsen en magazijnen</w:t>
            </w:r>
            <w:r w:rsidRPr="00DC6904">
              <w:rPr>
                <w:rFonts w:cs="Arial"/>
              </w:rPr>
              <w:t xml:space="preserve">. </w:t>
            </w:r>
            <w:r w:rsidRPr="00FF3CB9">
              <w:rPr>
                <w:rFonts w:cs="Arial"/>
              </w:rPr>
              <w:t xml:space="preserve">De keuringen betreffen gecertificeerde keuringen </w:t>
            </w:r>
            <w:r>
              <w:rPr>
                <w:rFonts w:cs="Arial"/>
              </w:rPr>
              <w:t>volgens NEN normering. Onder b</w:t>
            </w:r>
            <w:r w:rsidRPr="006A3AA0">
              <w:rPr>
                <w:rFonts w:cs="Arial"/>
              </w:rPr>
              <w:t xml:space="preserve">epakking </w:t>
            </w:r>
            <w:r>
              <w:rPr>
                <w:rFonts w:cs="Arial"/>
              </w:rPr>
              <w:t>wordt verstaan</w:t>
            </w:r>
            <w:r w:rsidRPr="006A3AA0">
              <w:rPr>
                <w:rFonts w:cs="Arial"/>
              </w:rPr>
              <w:t xml:space="preserve"> alle materialen die op de voertuigen en/of containers liggen</w:t>
            </w:r>
          </w:p>
        </w:tc>
        <w:tc>
          <w:tcPr>
            <w:tcW w:w="284" w:type="dxa"/>
            <w:vAlign w:val="center"/>
          </w:tcPr>
          <w:p w14:paraId="65045D55" w14:textId="6058DF80" w:rsidR="00146E54" w:rsidRDefault="00146E54" w:rsidP="00356725">
            <w:r>
              <w:t>1</w:t>
            </w:r>
          </w:p>
        </w:tc>
        <w:tc>
          <w:tcPr>
            <w:tcW w:w="2693" w:type="dxa"/>
            <w:vAlign w:val="center"/>
          </w:tcPr>
          <w:p w14:paraId="737D80D5" w14:textId="77777777" w:rsidR="00146E54" w:rsidRDefault="00146E54" w:rsidP="00356725"/>
        </w:tc>
        <w:tc>
          <w:tcPr>
            <w:tcW w:w="1134" w:type="dxa"/>
            <w:vAlign w:val="center"/>
          </w:tcPr>
          <w:p w14:paraId="30C46E5B" w14:textId="77777777" w:rsidR="00146E54" w:rsidRDefault="00146E54" w:rsidP="00356725"/>
        </w:tc>
        <w:tc>
          <w:tcPr>
            <w:tcW w:w="1388" w:type="dxa"/>
            <w:vAlign w:val="center"/>
          </w:tcPr>
          <w:p w14:paraId="7ACA6003" w14:textId="77777777" w:rsidR="00146E54" w:rsidRDefault="00146E54" w:rsidP="00356725"/>
        </w:tc>
      </w:tr>
      <w:tr w:rsidR="00146E54" w14:paraId="2251019A" w14:textId="77777777" w:rsidTr="00356725">
        <w:trPr>
          <w:trHeight w:val="851"/>
        </w:trPr>
        <w:tc>
          <w:tcPr>
            <w:tcW w:w="3544" w:type="dxa"/>
            <w:vMerge/>
            <w:vAlign w:val="center"/>
          </w:tcPr>
          <w:p w14:paraId="2FCEAC63" w14:textId="77777777" w:rsidR="00146E54" w:rsidRDefault="00146E54" w:rsidP="00146E54"/>
        </w:tc>
        <w:tc>
          <w:tcPr>
            <w:tcW w:w="284" w:type="dxa"/>
            <w:vAlign w:val="center"/>
          </w:tcPr>
          <w:p w14:paraId="26B81DA5" w14:textId="3ABAFA16" w:rsidR="00146E54" w:rsidRDefault="00146E54" w:rsidP="00356725">
            <w:r>
              <w:t>2</w:t>
            </w:r>
          </w:p>
        </w:tc>
        <w:tc>
          <w:tcPr>
            <w:tcW w:w="2693" w:type="dxa"/>
            <w:vAlign w:val="center"/>
          </w:tcPr>
          <w:p w14:paraId="005607F4" w14:textId="77777777" w:rsidR="00146E54" w:rsidRDefault="00146E54" w:rsidP="00356725"/>
        </w:tc>
        <w:tc>
          <w:tcPr>
            <w:tcW w:w="1134" w:type="dxa"/>
            <w:vAlign w:val="center"/>
          </w:tcPr>
          <w:p w14:paraId="7F7BDA47" w14:textId="77777777" w:rsidR="00146E54" w:rsidRDefault="00146E54" w:rsidP="00356725"/>
        </w:tc>
        <w:tc>
          <w:tcPr>
            <w:tcW w:w="1388" w:type="dxa"/>
            <w:vAlign w:val="center"/>
          </w:tcPr>
          <w:p w14:paraId="4D71D04D" w14:textId="77777777" w:rsidR="00146E54" w:rsidRDefault="00146E54" w:rsidP="00356725"/>
        </w:tc>
      </w:tr>
      <w:tr w:rsidR="00146E54" w14:paraId="5C5EE18A" w14:textId="77777777" w:rsidTr="00356725">
        <w:trPr>
          <w:trHeight w:val="851"/>
        </w:trPr>
        <w:tc>
          <w:tcPr>
            <w:tcW w:w="3544" w:type="dxa"/>
            <w:vMerge/>
            <w:vAlign w:val="center"/>
          </w:tcPr>
          <w:p w14:paraId="5FE65529" w14:textId="77777777" w:rsidR="00146E54" w:rsidRDefault="00146E54" w:rsidP="00146E54"/>
        </w:tc>
        <w:tc>
          <w:tcPr>
            <w:tcW w:w="284" w:type="dxa"/>
            <w:vAlign w:val="center"/>
          </w:tcPr>
          <w:p w14:paraId="225DF6BD" w14:textId="4CD2A015" w:rsidR="00146E54" w:rsidRDefault="00146E54" w:rsidP="00356725">
            <w:r>
              <w:t>3</w:t>
            </w:r>
          </w:p>
        </w:tc>
        <w:tc>
          <w:tcPr>
            <w:tcW w:w="2693" w:type="dxa"/>
            <w:vAlign w:val="center"/>
          </w:tcPr>
          <w:p w14:paraId="09CF7945" w14:textId="77777777" w:rsidR="00146E54" w:rsidRDefault="00146E54" w:rsidP="00356725"/>
        </w:tc>
        <w:tc>
          <w:tcPr>
            <w:tcW w:w="1134" w:type="dxa"/>
            <w:vAlign w:val="center"/>
          </w:tcPr>
          <w:p w14:paraId="776BFFEA" w14:textId="77777777" w:rsidR="00146E54" w:rsidRDefault="00146E54" w:rsidP="00356725"/>
        </w:tc>
        <w:tc>
          <w:tcPr>
            <w:tcW w:w="1388" w:type="dxa"/>
            <w:vAlign w:val="center"/>
          </w:tcPr>
          <w:p w14:paraId="0545A886" w14:textId="77777777" w:rsidR="00146E54" w:rsidRDefault="00146E54" w:rsidP="00356725"/>
        </w:tc>
      </w:tr>
    </w:tbl>
    <w:p w14:paraId="169CBA6A" w14:textId="77777777" w:rsidR="00053E69" w:rsidRDefault="00053E69" w:rsidP="009060C7">
      <w:pPr>
        <w:rPr>
          <w:rFonts w:eastAsia="Arial Unicode MS"/>
          <w:u w:color="000000"/>
        </w:rPr>
      </w:pPr>
      <w:bookmarkStart w:id="33" w:name="_Toc361236842"/>
      <w:bookmarkStart w:id="34" w:name="_Toc362274368"/>
      <w:bookmarkStart w:id="35" w:name="_Toc531600052"/>
      <w:bookmarkEnd w:id="30"/>
      <w:bookmarkEnd w:id="31"/>
      <w:bookmarkEnd w:id="32"/>
    </w:p>
    <w:p w14:paraId="6ED662EF" w14:textId="77777777" w:rsidR="00053E69" w:rsidRDefault="00053E69">
      <w:pPr>
        <w:rPr>
          <w:rFonts w:eastAsia="Arial Unicode MS"/>
          <w:b/>
          <w:bCs/>
          <w:i/>
          <w:iCs/>
          <w:sz w:val="22"/>
          <w:u w:color="000000"/>
        </w:rPr>
      </w:pPr>
      <w:r>
        <w:rPr>
          <w:rFonts w:eastAsia="Arial Unicode MS"/>
          <w:u w:color="000000"/>
        </w:rPr>
        <w:br w:type="page"/>
      </w:r>
    </w:p>
    <w:p w14:paraId="5ECEE1E7" w14:textId="15A8266A" w:rsidR="00CD604A" w:rsidRPr="00324A72" w:rsidRDefault="009E1041" w:rsidP="00CD604A">
      <w:pPr>
        <w:pStyle w:val="Kop3"/>
        <w:rPr>
          <w:rFonts w:eastAsia="Arial Unicode MS"/>
          <w:u w:color="000000"/>
        </w:rPr>
      </w:pPr>
      <w:bookmarkStart w:id="36" w:name="_Toc9695383"/>
      <w:r>
        <w:rPr>
          <w:rFonts w:eastAsia="Arial Unicode MS"/>
          <w:u w:color="000000"/>
        </w:rPr>
        <w:lastRenderedPageBreak/>
        <w:t>5.2.2</w:t>
      </w:r>
      <w:r w:rsidR="00CD604A">
        <w:rPr>
          <w:rFonts w:eastAsia="Arial Unicode MS"/>
          <w:u w:color="000000"/>
        </w:rPr>
        <w:tab/>
      </w:r>
      <w:r w:rsidR="00965334">
        <w:rPr>
          <w:rFonts w:eastAsia="Arial Unicode MS"/>
          <w:u w:color="000000"/>
        </w:rPr>
        <w:t>Serviceniveau</w:t>
      </w:r>
      <w:bookmarkEnd w:id="36"/>
    </w:p>
    <w:p w14:paraId="41BD45B1" w14:textId="005018E8" w:rsidR="00CD604A" w:rsidRDefault="00CD604A" w:rsidP="00CD604A">
      <w:pPr>
        <w:rPr>
          <w:b/>
        </w:rPr>
      </w:pPr>
      <w:r w:rsidRPr="004D4D41">
        <w:rPr>
          <w:b/>
        </w:rPr>
        <w:t>Vragen</w:t>
      </w:r>
    </w:p>
    <w:p w14:paraId="1BD83D79" w14:textId="77777777" w:rsidR="008723E8" w:rsidRDefault="008723E8" w:rsidP="00CD604A">
      <w:pPr>
        <w:rPr>
          <w:b/>
        </w:rPr>
      </w:pPr>
    </w:p>
    <w:p w14:paraId="5494352E" w14:textId="07B94320" w:rsidR="00484937" w:rsidRDefault="00484937" w:rsidP="00484937">
      <w:pPr>
        <w:pStyle w:val="Lijstalinea"/>
        <w:numPr>
          <w:ilvl w:val="0"/>
          <w:numId w:val="39"/>
        </w:numPr>
        <w:tabs>
          <w:tab w:val="clear" w:pos="0"/>
          <w:tab w:val="num" w:pos="284"/>
        </w:tabs>
      </w:pPr>
      <w:r>
        <w:t>Wat is uw reactie ten aanzien van de globale eisen zoals die geformuleerd zijn?</w:t>
      </w:r>
    </w:p>
    <w:p w14:paraId="6950DD37" w14:textId="77777777" w:rsidR="008723E8" w:rsidRDefault="008723E8" w:rsidP="008723E8">
      <w:pPr>
        <w:pStyle w:val="Lijstalinea"/>
        <w:ind w:left="0"/>
      </w:pPr>
    </w:p>
    <w:tbl>
      <w:tblPr>
        <w:tblStyle w:val="Tabelraster"/>
        <w:tblpPr w:leftFromText="141" w:rightFromText="141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84937" w14:paraId="4B1D452D" w14:textId="77777777" w:rsidTr="00484937">
        <w:tc>
          <w:tcPr>
            <w:tcW w:w="9060" w:type="dxa"/>
          </w:tcPr>
          <w:p w14:paraId="33C0CAE5" w14:textId="77777777" w:rsidR="00484937" w:rsidRDefault="00484937" w:rsidP="00484937">
            <w:r>
              <w:t>Reactie:</w:t>
            </w:r>
          </w:p>
          <w:p w14:paraId="06347668" w14:textId="77777777" w:rsidR="00484937" w:rsidRDefault="00484937" w:rsidP="00484937"/>
          <w:p w14:paraId="25AF24A3" w14:textId="77777777" w:rsidR="00484937" w:rsidRDefault="00484937" w:rsidP="00484937"/>
        </w:tc>
      </w:tr>
    </w:tbl>
    <w:p w14:paraId="0D843BB9" w14:textId="77777777" w:rsidR="00484937" w:rsidRDefault="00484937" w:rsidP="00484937">
      <w:pPr>
        <w:pStyle w:val="Lijstalinea"/>
        <w:ind w:left="0"/>
      </w:pPr>
    </w:p>
    <w:p w14:paraId="6334626B" w14:textId="5C9E17A4" w:rsidR="00484937" w:rsidRDefault="00484937" w:rsidP="00484937">
      <w:pPr>
        <w:pStyle w:val="Lijstalinea"/>
        <w:numPr>
          <w:ilvl w:val="0"/>
          <w:numId w:val="39"/>
        </w:numPr>
        <w:tabs>
          <w:tab w:val="clear" w:pos="0"/>
          <w:tab w:val="num" w:pos="284"/>
        </w:tabs>
        <w:ind w:left="284" w:hanging="284"/>
      </w:pPr>
      <w:r>
        <w:t xml:space="preserve">Beschikt u organisatie over een netwerk waar </w:t>
      </w:r>
      <w:r w:rsidR="00E75059">
        <w:t xml:space="preserve">de </w:t>
      </w:r>
      <w:r w:rsidR="007408BC">
        <w:t>VRK</w:t>
      </w:r>
      <w:r>
        <w:t xml:space="preserve"> haar </w:t>
      </w:r>
      <w:r w:rsidR="007408BC">
        <w:t>voertuigen</w:t>
      </w:r>
      <w:r>
        <w:t xml:space="preserve">, binnen de gestelde afstand, kan laten onderhouden? Zo nee, kunt u de voertuigcategorie(ën) aangeven welke dat betreft en wat de reistijd is tot de dichtstbijzijnde locatie binnen uw netwerk? </w:t>
      </w:r>
    </w:p>
    <w:p w14:paraId="7F763DB2" w14:textId="200603DC" w:rsidR="00484937" w:rsidRDefault="00484937" w:rsidP="00484937">
      <w:pPr>
        <w:pStyle w:val="Lijstalinea"/>
        <w:ind w:left="284"/>
      </w:pPr>
      <w:r>
        <w:t xml:space="preserve">Gemeten volgens routeplanner routenet.nl, instelling truck 40T, snelste route. </w:t>
      </w:r>
    </w:p>
    <w:p w14:paraId="21CECD57" w14:textId="77777777" w:rsidR="008723E8" w:rsidRDefault="008723E8" w:rsidP="008723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84937" w14:paraId="5760498E" w14:textId="77777777" w:rsidTr="008723E8">
        <w:tc>
          <w:tcPr>
            <w:tcW w:w="9060" w:type="dxa"/>
          </w:tcPr>
          <w:p w14:paraId="7629CC93" w14:textId="77777777" w:rsidR="00484937" w:rsidRDefault="00484937" w:rsidP="00E07D3E">
            <w:r>
              <w:t>Reactie:</w:t>
            </w:r>
          </w:p>
          <w:p w14:paraId="3C9A076F" w14:textId="77777777" w:rsidR="00484937" w:rsidRDefault="00484937" w:rsidP="00E07D3E"/>
          <w:p w14:paraId="7C1BF3AE" w14:textId="77777777" w:rsidR="00484937" w:rsidRDefault="00484937" w:rsidP="00E07D3E"/>
        </w:tc>
      </w:tr>
    </w:tbl>
    <w:p w14:paraId="2E66ED77" w14:textId="77777777" w:rsidR="008723E8" w:rsidRDefault="008723E8" w:rsidP="008723E8">
      <w:bookmarkStart w:id="37" w:name="_Toc361236843"/>
      <w:bookmarkStart w:id="38" w:name="_Toc362274369"/>
      <w:bookmarkStart w:id="39" w:name="_Toc531600053"/>
      <w:bookmarkEnd w:id="33"/>
      <w:bookmarkEnd w:id="34"/>
      <w:bookmarkEnd w:id="35"/>
    </w:p>
    <w:p w14:paraId="3797454D" w14:textId="4D1D9ABD" w:rsidR="00CD604A" w:rsidRPr="00324A72" w:rsidRDefault="009E1041" w:rsidP="00CD604A">
      <w:pPr>
        <w:pStyle w:val="Kop3"/>
        <w:rPr>
          <w:rFonts w:eastAsia="Arial Unicode MS"/>
          <w:u w:color="000000"/>
        </w:rPr>
      </w:pPr>
      <w:bookmarkStart w:id="40" w:name="_Toc9695384"/>
      <w:r>
        <w:rPr>
          <w:rFonts w:eastAsia="Arial Unicode MS"/>
          <w:u w:color="000000"/>
        </w:rPr>
        <w:t>5.2.3</w:t>
      </w:r>
      <w:r w:rsidR="00CD604A">
        <w:rPr>
          <w:rFonts w:eastAsia="Arial Unicode MS"/>
          <w:u w:color="000000"/>
        </w:rPr>
        <w:tab/>
      </w:r>
      <w:r w:rsidR="00CD604A" w:rsidRPr="00324A72">
        <w:rPr>
          <w:rFonts w:eastAsia="Arial Unicode MS"/>
          <w:u w:color="000000"/>
        </w:rPr>
        <w:t>Re</w:t>
      </w:r>
      <w:r w:rsidR="00AF0B2B">
        <w:rPr>
          <w:rFonts w:eastAsia="Arial Unicode MS"/>
          <w:u w:color="000000"/>
        </w:rPr>
        <w:t>spons</w:t>
      </w:r>
      <w:r w:rsidR="00CD604A" w:rsidRPr="00324A72">
        <w:rPr>
          <w:rFonts w:eastAsia="Arial Unicode MS"/>
          <w:u w:color="000000"/>
        </w:rPr>
        <w:t>tijden</w:t>
      </w:r>
      <w:bookmarkEnd w:id="37"/>
      <w:bookmarkEnd w:id="38"/>
      <w:bookmarkEnd w:id="39"/>
      <w:bookmarkEnd w:id="40"/>
    </w:p>
    <w:p w14:paraId="278CD78E" w14:textId="77777777" w:rsidR="008723E8" w:rsidRDefault="008723E8" w:rsidP="00CD604A">
      <w:pPr>
        <w:rPr>
          <w:b/>
        </w:rPr>
      </w:pPr>
    </w:p>
    <w:p w14:paraId="414A5AA9" w14:textId="27168F86" w:rsidR="00CD604A" w:rsidRDefault="00CD604A" w:rsidP="00CD604A">
      <w:pPr>
        <w:rPr>
          <w:b/>
        </w:rPr>
      </w:pPr>
      <w:r w:rsidRPr="004D4D41">
        <w:rPr>
          <w:b/>
        </w:rPr>
        <w:t>Vragen</w:t>
      </w:r>
    </w:p>
    <w:p w14:paraId="01112C50" w14:textId="77777777" w:rsidR="008723E8" w:rsidRPr="004D4D41" w:rsidRDefault="008723E8" w:rsidP="00CD604A">
      <w:pPr>
        <w:rPr>
          <w:b/>
        </w:rPr>
      </w:pPr>
    </w:p>
    <w:p w14:paraId="5C84EE5E" w14:textId="459F734E" w:rsidR="00CD604A" w:rsidRDefault="00CD604A" w:rsidP="00CD604A">
      <w:pPr>
        <w:pStyle w:val="Lijstalinea"/>
        <w:numPr>
          <w:ilvl w:val="0"/>
          <w:numId w:val="20"/>
        </w:numPr>
        <w:tabs>
          <w:tab w:val="clear" w:pos="0"/>
          <w:tab w:val="num" w:pos="284"/>
        </w:tabs>
        <w:ind w:left="284" w:hanging="284"/>
      </w:pPr>
      <w:r>
        <w:t>Wat is uw reactie ten aanzien van de globale eisen zoals die geformuleerd zijn?</w:t>
      </w:r>
    </w:p>
    <w:p w14:paraId="11174963" w14:textId="77777777" w:rsidR="008723E8" w:rsidRDefault="008723E8" w:rsidP="008723E8">
      <w:pPr>
        <w:pStyle w:val="Lijstalinea"/>
        <w:ind w:left="284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604A" w14:paraId="7F0C8316" w14:textId="77777777" w:rsidTr="00484937">
        <w:tc>
          <w:tcPr>
            <w:tcW w:w="9060" w:type="dxa"/>
          </w:tcPr>
          <w:p w14:paraId="72B97858" w14:textId="77777777" w:rsidR="00CD604A" w:rsidRDefault="00CD604A" w:rsidP="00CD604A">
            <w:r>
              <w:t>Reactie:</w:t>
            </w:r>
          </w:p>
          <w:p w14:paraId="504AACE6" w14:textId="77777777" w:rsidR="00CD604A" w:rsidRDefault="00CD604A" w:rsidP="00CD604A"/>
          <w:p w14:paraId="5BD7C0CE" w14:textId="77777777" w:rsidR="00CD604A" w:rsidRDefault="00CD604A" w:rsidP="00CD604A"/>
        </w:tc>
      </w:tr>
    </w:tbl>
    <w:p w14:paraId="515C7529" w14:textId="77777777" w:rsidR="00484937" w:rsidRDefault="00484937" w:rsidP="00484937">
      <w:pPr>
        <w:pStyle w:val="Lijstalinea"/>
        <w:ind w:left="284"/>
      </w:pPr>
      <w:bookmarkStart w:id="41" w:name="_Toc361236846"/>
      <w:bookmarkStart w:id="42" w:name="_Toc362274372"/>
      <w:bookmarkStart w:id="43" w:name="_Toc531600055"/>
    </w:p>
    <w:p w14:paraId="24C10A31" w14:textId="2996769A" w:rsidR="00484937" w:rsidRDefault="006B7576" w:rsidP="00484937">
      <w:pPr>
        <w:pStyle w:val="Lijstalinea"/>
        <w:numPr>
          <w:ilvl w:val="0"/>
          <w:numId w:val="20"/>
        </w:numPr>
        <w:tabs>
          <w:tab w:val="clear" w:pos="0"/>
          <w:tab w:val="num" w:pos="284"/>
        </w:tabs>
        <w:ind w:left="284" w:hanging="284"/>
      </w:pPr>
      <w:r>
        <w:t>Hoe kunt u borgen dat de gestelde r</w:t>
      </w:r>
      <w:r w:rsidR="00484937">
        <w:t>esponstijden</w:t>
      </w:r>
      <w:r>
        <w:t xml:space="preserve"> nagekomen worden? </w:t>
      </w:r>
      <w:r w:rsidR="00484937">
        <w:t xml:space="preserve"> </w:t>
      </w:r>
    </w:p>
    <w:p w14:paraId="0C50C39F" w14:textId="77777777" w:rsidR="008723E8" w:rsidRDefault="008723E8" w:rsidP="008723E8">
      <w:pPr>
        <w:pStyle w:val="Lijstalinea"/>
        <w:ind w:left="284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84937" w14:paraId="6C31C35E" w14:textId="77777777" w:rsidTr="006B7576">
        <w:tc>
          <w:tcPr>
            <w:tcW w:w="9060" w:type="dxa"/>
          </w:tcPr>
          <w:p w14:paraId="1CB0B239" w14:textId="77777777" w:rsidR="00484937" w:rsidRDefault="00484937" w:rsidP="00E07D3E">
            <w:r>
              <w:t>Reactie:</w:t>
            </w:r>
          </w:p>
          <w:p w14:paraId="41B205EE" w14:textId="77777777" w:rsidR="00484937" w:rsidRDefault="00484937" w:rsidP="00E07D3E"/>
          <w:p w14:paraId="659A5167" w14:textId="77777777" w:rsidR="00484937" w:rsidRDefault="00484937" w:rsidP="00E07D3E"/>
        </w:tc>
      </w:tr>
    </w:tbl>
    <w:p w14:paraId="523D6825" w14:textId="0666089A" w:rsidR="007408BC" w:rsidRDefault="007408BC"/>
    <w:p w14:paraId="2E2E435D" w14:textId="59693B7A" w:rsidR="006B7576" w:rsidRDefault="006B7576" w:rsidP="006B7576">
      <w:pPr>
        <w:pStyle w:val="Lijstalinea"/>
        <w:numPr>
          <w:ilvl w:val="0"/>
          <w:numId w:val="20"/>
        </w:numPr>
        <w:tabs>
          <w:tab w:val="clear" w:pos="0"/>
          <w:tab w:val="num" w:pos="284"/>
        </w:tabs>
        <w:ind w:left="284" w:hanging="284"/>
      </w:pPr>
      <w:r>
        <w:t xml:space="preserve">Bent u bereid de kosten of een gedeelte van de kosten die </w:t>
      </w:r>
      <w:r w:rsidR="00E75059">
        <w:t xml:space="preserve">de </w:t>
      </w:r>
      <w:r w:rsidR="007408BC">
        <w:t>VRK</w:t>
      </w:r>
      <w:r>
        <w:t xml:space="preserve"> maakt bij het niet nakomen van de responstijden voor uw rekening te nemen? </w:t>
      </w:r>
      <w:r w:rsidR="00AF0B2B">
        <w:t xml:space="preserve">Zo nee, kunt u aangeven waarom niet? </w:t>
      </w:r>
    </w:p>
    <w:p w14:paraId="351BA039" w14:textId="77777777" w:rsidR="008723E8" w:rsidRDefault="008723E8" w:rsidP="008723E8">
      <w:pPr>
        <w:pStyle w:val="Lijstalinea"/>
        <w:ind w:left="284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B7576" w14:paraId="75D3E40F" w14:textId="77777777" w:rsidTr="00AF0B2B">
        <w:tc>
          <w:tcPr>
            <w:tcW w:w="9060" w:type="dxa"/>
          </w:tcPr>
          <w:p w14:paraId="3FDB1E01" w14:textId="77777777" w:rsidR="006B7576" w:rsidRDefault="006B7576" w:rsidP="00E07D3E">
            <w:r>
              <w:t>Reactie:</w:t>
            </w:r>
          </w:p>
          <w:p w14:paraId="541AE753" w14:textId="77777777" w:rsidR="006B7576" w:rsidRDefault="006B7576" w:rsidP="00E07D3E"/>
          <w:p w14:paraId="272948A0" w14:textId="77777777" w:rsidR="006B7576" w:rsidRDefault="006B7576" w:rsidP="00E07D3E"/>
        </w:tc>
      </w:tr>
    </w:tbl>
    <w:p w14:paraId="775A341E" w14:textId="77777777" w:rsidR="00053E69" w:rsidRDefault="00053E69" w:rsidP="00053E69"/>
    <w:p w14:paraId="349A365D" w14:textId="21296A3E" w:rsidR="00AF0B2B" w:rsidRPr="00324A72" w:rsidRDefault="009E1041" w:rsidP="00AF0B2B">
      <w:pPr>
        <w:pStyle w:val="Kop3"/>
        <w:rPr>
          <w:rFonts w:eastAsia="Arial Unicode MS"/>
          <w:u w:color="000000"/>
        </w:rPr>
      </w:pPr>
      <w:bookmarkStart w:id="44" w:name="_Toc9695385"/>
      <w:r>
        <w:rPr>
          <w:rFonts w:eastAsia="Arial Unicode MS"/>
          <w:u w:color="000000"/>
        </w:rPr>
        <w:t>5.2.4</w:t>
      </w:r>
      <w:r w:rsidR="00AF0B2B">
        <w:rPr>
          <w:rFonts w:eastAsia="Arial Unicode MS"/>
          <w:u w:color="000000"/>
        </w:rPr>
        <w:tab/>
        <w:t>Organisatie en informatie</w:t>
      </w:r>
      <w:bookmarkEnd w:id="44"/>
    </w:p>
    <w:p w14:paraId="5501C4D5" w14:textId="77777777" w:rsidR="008723E8" w:rsidRDefault="008723E8" w:rsidP="00AF0B2B">
      <w:pPr>
        <w:rPr>
          <w:b/>
        </w:rPr>
      </w:pPr>
    </w:p>
    <w:p w14:paraId="1B244A8E" w14:textId="7100DFD2" w:rsidR="00AF0B2B" w:rsidRDefault="00AF0B2B" w:rsidP="00AF0B2B">
      <w:pPr>
        <w:rPr>
          <w:b/>
        </w:rPr>
      </w:pPr>
      <w:r w:rsidRPr="004D4D41">
        <w:rPr>
          <w:b/>
        </w:rPr>
        <w:t>Vragen</w:t>
      </w:r>
    </w:p>
    <w:p w14:paraId="49975E32" w14:textId="77777777" w:rsidR="008723E8" w:rsidRPr="004D4D41" w:rsidRDefault="008723E8" w:rsidP="00AF0B2B">
      <w:pPr>
        <w:rPr>
          <w:b/>
        </w:rPr>
      </w:pPr>
    </w:p>
    <w:p w14:paraId="5A4CE8F9" w14:textId="71F02148" w:rsidR="00AF0B2B" w:rsidRDefault="00AF0B2B" w:rsidP="002F5085">
      <w:pPr>
        <w:pStyle w:val="Lijstalinea"/>
        <w:numPr>
          <w:ilvl w:val="0"/>
          <w:numId w:val="41"/>
        </w:numPr>
        <w:tabs>
          <w:tab w:val="left" w:pos="284"/>
        </w:tabs>
        <w:ind w:hanging="502"/>
      </w:pPr>
      <w:r>
        <w:t>Wat is uw reactie ten aanzien van de globale eisen zoals die geformuleerd zijn?</w:t>
      </w:r>
    </w:p>
    <w:p w14:paraId="2439B095" w14:textId="77777777" w:rsidR="008723E8" w:rsidRDefault="008723E8" w:rsidP="008723E8">
      <w:pPr>
        <w:pStyle w:val="Lijstalinea"/>
        <w:tabs>
          <w:tab w:val="left" w:pos="284"/>
        </w:tabs>
        <w:ind w:left="644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0B2B" w14:paraId="0DEBFC6F" w14:textId="77777777" w:rsidTr="00E07D3E">
        <w:tc>
          <w:tcPr>
            <w:tcW w:w="9060" w:type="dxa"/>
          </w:tcPr>
          <w:p w14:paraId="53928BEC" w14:textId="77777777" w:rsidR="00AF0B2B" w:rsidRDefault="00AF0B2B" w:rsidP="00E07D3E">
            <w:r>
              <w:t>Reactie:</w:t>
            </w:r>
          </w:p>
          <w:p w14:paraId="380EB30D" w14:textId="77777777" w:rsidR="00AF0B2B" w:rsidRDefault="00AF0B2B" w:rsidP="00E07D3E"/>
          <w:p w14:paraId="26F7DD28" w14:textId="77777777" w:rsidR="00AF0B2B" w:rsidRDefault="00AF0B2B" w:rsidP="00E07D3E"/>
        </w:tc>
      </w:tr>
    </w:tbl>
    <w:p w14:paraId="0E59A0EB" w14:textId="77777777" w:rsidR="00ED5E96" w:rsidRDefault="00ED5E96" w:rsidP="00ED5E96">
      <w:pPr>
        <w:pStyle w:val="Lijstalinea"/>
        <w:tabs>
          <w:tab w:val="left" w:pos="284"/>
        </w:tabs>
        <w:ind w:left="720"/>
      </w:pPr>
    </w:p>
    <w:p w14:paraId="30C5D4D8" w14:textId="72220D54" w:rsidR="008723E8" w:rsidRDefault="00ED5E96" w:rsidP="002F5085">
      <w:pPr>
        <w:pStyle w:val="Lijstalinea"/>
        <w:numPr>
          <w:ilvl w:val="0"/>
          <w:numId w:val="41"/>
        </w:numPr>
        <w:tabs>
          <w:tab w:val="left" w:pos="284"/>
        </w:tabs>
        <w:ind w:left="284" w:hanging="142"/>
      </w:pPr>
      <w:r>
        <w:t>Kunt u een webbased informatiesysteem zoals beschreven in 4.</w:t>
      </w:r>
      <w:r w:rsidR="00461919">
        <w:t>1</w:t>
      </w:r>
      <w:r>
        <w:t>.</w:t>
      </w:r>
      <w:r w:rsidR="00461919">
        <w:t>3</w:t>
      </w:r>
      <w:r>
        <w:t xml:space="preserve"> digitaal tonen tijdens de interviews?</w:t>
      </w:r>
    </w:p>
    <w:p w14:paraId="6ECC57D3" w14:textId="40D46F7D" w:rsidR="00ED5E96" w:rsidRDefault="00ED5E96" w:rsidP="00ED5E96">
      <w:pPr>
        <w:tabs>
          <w:tab w:val="left" w:pos="284"/>
        </w:tabs>
      </w:pPr>
      <w: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5E96" w14:paraId="5B287F19" w14:textId="77777777" w:rsidTr="00503B7F">
        <w:tc>
          <w:tcPr>
            <w:tcW w:w="9060" w:type="dxa"/>
          </w:tcPr>
          <w:p w14:paraId="30522254" w14:textId="77777777" w:rsidR="00ED5E96" w:rsidRDefault="00ED5E96" w:rsidP="00503B7F">
            <w:r>
              <w:t>Reactie:</w:t>
            </w:r>
          </w:p>
          <w:p w14:paraId="59FBC0EA" w14:textId="77777777" w:rsidR="00ED5E96" w:rsidRDefault="00ED5E96" w:rsidP="00503B7F"/>
          <w:p w14:paraId="2A24A707" w14:textId="77777777" w:rsidR="00ED5E96" w:rsidRDefault="00ED5E96" w:rsidP="00503B7F"/>
        </w:tc>
      </w:tr>
    </w:tbl>
    <w:p w14:paraId="767A0DDD" w14:textId="27461247" w:rsidR="00461919" w:rsidRPr="00324A72" w:rsidRDefault="00461919" w:rsidP="00461919">
      <w:pPr>
        <w:pStyle w:val="Kop3"/>
        <w:rPr>
          <w:rFonts w:eastAsia="Arial Unicode MS"/>
          <w:u w:color="000000"/>
        </w:rPr>
      </w:pPr>
      <w:bookmarkStart w:id="45" w:name="_Toc9695386"/>
      <w:r>
        <w:rPr>
          <w:rFonts w:eastAsia="Arial Unicode MS"/>
          <w:u w:color="000000"/>
        </w:rPr>
        <w:lastRenderedPageBreak/>
        <w:t>5.2.5</w:t>
      </w:r>
      <w:r>
        <w:rPr>
          <w:rFonts w:eastAsia="Arial Unicode MS"/>
          <w:u w:color="000000"/>
        </w:rPr>
        <w:tab/>
      </w:r>
      <w:r w:rsidR="00C84A25">
        <w:rPr>
          <w:rFonts w:eastAsia="Arial Unicode MS"/>
          <w:u w:color="000000"/>
        </w:rPr>
        <w:t>Onderdelenlevering</w:t>
      </w:r>
      <w:bookmarkEnd w:id="45"/>
    </w:p>
    <w:p w14:paraId="4372D491" w14:textId="77777777" w:rsidR="00461919" w:rsidRDefault="00461919" w:rsidP="00461919">
      <w:pPr>
        <w:rPr>
          <w:b/>
        </w:rPr>
      </w:pPr>
    </w:p>
    <w:p w14:paraId="27518D21" w14:textId="77777777" w:rsidR="00461919" w:rsidRDefault="00461919" w:rsidP="00461919">
      <w:pPr>
        <w:rPr>
          <w:b/>
        </w:rPr>
      </w:pPr>
      <w:r w:rsidRPr="004D4D41">
        <w:rPr>
          <w:b/>
        </w:rPr>
        <w:t>Vragen</w:t>
      </w:r>
    </w:p>
    <w:p w14:paraId="7E9FE547" w14:textId="77777777" w:rsidR="00461919" w:rsidRPr="004D4D41" w:rsidRDefault="00461919" w:rsidP="00461919">
      <w:pPr>
        <w:rPr>
          <w:b/>
        </w:rPr>
      </w:pPr>
    </w:p>
    <w:p w14:paraId="572BE122" w14:textId="0A298AF9" w:rsidR="00461919" w:rsidRPr="00721E13" w:rsidRDefault="00C84A25" w:rsidP="00721E13">
      <w:pPr>
        <w:pStyle w:val="Lijstalinea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rPr>
          <w:rFonts w:eastAsia="Arial Unicode MS"/>
          <w:u w:color="000000"/>
        </w:rPr>
      </w:pPr>
      <w:r w:rsidRPr="00721E13">
        <w:rPr>
          <w:rFonts w:eastAsia="Arial Unicode MS"/>
          <w:u w:color="000000"/>
        </w:rPr>
        <w:t>Welke mogelijkheden en eventuele beperkingen/bezwaren ziet u m.b.t. de het leveren van de onderdelen tegen marktconforme levertijden, tarieven en bijbehorende kortingen</w:t>
      </w:r>
      <w:r w:rsidR="00461919" w:rsidRPr="00721E13">
        <w:rPr>
          <w:rFonts w:eastAsia="Arial Unicode MS"/>
          <w:u w:color="000000"/>
        </w:rPr>
        <w:t>?</w:t>
      </w:r>
    </w:p>
    <w:p w14:paraId="4968B76F" w14:textId="77777777" w:rsidR="00461919" w:rsidRDefault="00461919" w:rsidP="00461919">
      <w:pPr>
        <w:pStyle w:val="Lijstalinea"/>
        <w:tabs>
          <w:tab w:val="left" w:pos="284"/>
        </w:tabs>
        <w:ind w:left="644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61919" w14:paraId="1D04974B" w14:textId="77777777" w:rsidTr="00721E13">
        <w:tc>
          <w:tcPr>
            <w:tcW w:w="9060" w:type="dxa"/>
          </w:tcPr>
          <w:p w14:paraId="5151EE3F" w14:textId="77777777" w:rsidR="00461919" w:rsidRDefault="00461919" w:rsidP="00721E13">
            <w:r>
              <w:t>Reactie:</w:t>
            </w:r>
          </w:p>
          <w:p w14:paraId="4F2DC752" w14:textId="77777777" w:rsidR="00461919" w:rsidRDefault="00461919" w:rsidP="00721E13"/>
          <w:p w14:paraId="2A4465DD" w14:textId="77777777" w:rsidR="00461919" w:rsidRDefault="00461919" w:rsidP="00721E13"/>
        </w:tc>
      </w:tr>
    </w:tbl>
    <w:p w14:paraId="542CE113" w14:textId="77777777" w:rsidR="00461919" w:rsidRDefault="00461919" w:rsidP="00461919">
      <w:pPr>
        <w:pStyle w:val="Lijstalinea"/>
        <w:tabs>
          <w:tab w:val="left" w:pos="284"/>
        </w:tabs>
        <w:ind w:left="720"/>
      </w:pPr>
    </w:p>
    <w:p w14:paraId="58C38505" w14:textId="1D325162" w:rsidR="00461919" w:rsidRDefault="00461919" w:rsidP="00461919">
      <w:pPr>
        <w:tabs>
          <w:tab w:val="left" w:pos="284"/>
        </w:tabs>
      </w:pPr>
      <w:r>
        <w:t xml:space="preserve">2. </w:t>
      </w:r>
      <w:r>
        <w:tab/>
      </w:r>
      <w:r w:rsidR="00C84A25">
        <w:t>Hoe denkt u de onderdelenlevering te verzorgen en levertijden te minimaliseren</w:t>
      </w:r>
      <w:r>
        <w:t>?</w:t>
      </w:r>
    </w:p>
    <w:p w14:paraId="5FD2F8F7" w14:textId="77777777" w:rsidR="00461919" w:rsidRDefault="00461919" w:rsidP="00461919">
      <w:pPr>
        <w:tabs>
          <w:tab w:val="left" w:pos="284"/>
        </w:tabs>
      </w:pPr>
      <w: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61919" w14:paraId="12F02969" w14:textId="77777777" w:rsidTr="00721E13">
        <w:tc>
          <w:tcPr>
            <w:tcW w:w="9060" w:type="dxa"/>
          </w:tcPr>
          <w:p w14:paraId="3BA60801" w14:textId="77777777" w:rsidR="00461919" w:rsidRDefault="00461919" w:rsidP="00721E13">
            <w:r>
              <w:t>Reactie:</w:t>
            </w:r>
          </w:p>
          <w:p w14:paraId="6B8DD3E5" w14:textId="77777777" w:rsidR="00461919" w:rsidRDefault="00461919" w:rsidP="00721E13"/>
          <w:p w14:paraId="3B06E79C" w14:textId="77777777" w:rsidR="00461919" w:rsidRDefault="00461919" w:rsidP="00721E13"/>
        </w:tc>
      </w:tr>
    </w:tbl>
    <w:p w14:paraId="2E0AD69C" w14:textId="606ED61B" w:rsidR="00C84A25" w:rsidRPr="00324A72" w:rsidRDefault="00C84A25" w:rsidP="00C84A25">
      <w:pPr>
        <w:pStyle w:val="Kop3"/>
        <w:rPr>
          <w:rFonts w:eastAsia="Arial Unicode MS"/>
          <w:u w:color="000000"/>
        </w:rPr>
      </w:pPr>
      <w:bookmarkStart w:id="46" w:name="_Toc9695387"/>
      <w:r>
        <w:rPr>
          <w:rFonts w:eastAsia="Arial Unicode MS"/>
          <w:u w:color="000000"/>
        </w:rPr>
        <w:t>5.2.6</w:t>
      </w:r>
      <w:r>
        <w:rPr>
          <w:rFonts w:eastAsia="Arial Unicode MS"/>
          <w:u w:color="000000"/>
        </w:rPr>
        <w:tab/>
        <w:t>Schadeherstel</w:t>
      </w:r>
      <w:bookmarkEnd w:id="46"/>
    </w:p>
    <w:p w14:paraId="70D7E567" w14:textId="77777777" w:rsidR="00C84A25" w:rsidRDefault="00C84A25" w:rsidP="00C84A25">
      <w:pPr>
        <w:rPr>
          <w:b/>
        </w:rPr>
      </w:pPr>
    </w:p>
    <w:p w14:paraId="25888C3E" w14:textId="77777777" w:rsidR="00C84A25" w:rsidRDefault="00C84A25" w:rsidP="00C84A25">
      <w:pPr>
        <w:rPr>
          <w:b/>
        </w:rPr>
      </w:pPr>
      <w:r w:rsidRPr="004D4D41">
        <w:rPr>
          <w:b/>
        </w:rPr>
        <w:t>Vragen</w:t>
      </w:r>
    </w:p>
    <w:p w14:paraId="0278E8B0" w14:textId="77777777" w:rsidR="00C84A25" w:rsidRPr="004D4D41" w:rsidRDefault="00C84A25" w:rsidP="00C84A25">
      <w:pPr>
        <w:rPr>
          <w:b/>
        </w:rPr>
      </w:pPr>
    </w:p>
    <w:p w14:paraId="73836A52" w14:textId="16C7E531" w:rsidR="00C84A25" w:rsidRPr="00A83865" w:rsidRDefault="00C84A25" w:rsidP="00721E13">
      <w:pPr>
        <w:pStyle w:val="Lijstalinea"/>
        <w:numPr>
          <w:ilvl w:val="0"/>
          <w:numId w:val="23"/>
        </w:numPr>
        <w:ind w:hanging="349"/>
        <w:rPr>
          <w:rFonts w:eastAsia="Arial Unicode MS"/>
          <w:u w:color="000000"/>
        </w:rPr>
      </w:pPr>
      <w:r w:rsidRPr="00A83865">
        <w:rPr>
          <w:rFonts w:eastAsia="Arial Unicode MS"/>
          <w:u w:color="000000"/>
        </w:rPr>
        <w:t xml:space="preserve">Welke mogelijkheden en eventuele beperkingen/bezwaren ziet u m.b.t. </w:t>
      </w:r>
      <w:r>
        <w:rPr>
          <w:rFonts w:eastAsia="Arial Unicode MS"/>
          <w:u w:color="000000"/>
        </w:rPr>
        <w:t>het coördineren en/of uitvoeren van het schadeherstel van de voertuigen, opbouwen en inrichting</w:t>
      </w:r>
      <w:r w:rsidRPr="00A83865">
        <w:rPr>
          <w:rFonts w:eastAsia="Arial Unicode MS"/>
          <w:u w:color="000000"/>
        </w:rPr>
        <w:t>?</w:t>
      </w:r>
    </w:p>
    <w:p w14:paraId="1392C973" w14:textId="77777777" w:rsidR="00C84A25" w:rsidRPr="00721E13" w:rsidRDefault="00C84A25" w:rsidP="00721E13">
      <w:pPr>
        <w:pStyle w:val="Lijstalinea"/>
        <w:ind w:left="360"/>
        <w:rPr>
          <w:rFonts w:eastAsia="Arial Unicode MS"/>
          <w:u w:color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84A25" w14:paraId="0D27AA46" w14:textId="77777777" w:rsidTr="00721E13">
        <w:tc>
          <w:tcPr>
            <w:tcW w:w="9060" w:type="dxa"/>
          </w:tcPr>
          <w:p w14:paraId="0146FC59" w14:textId="77777777" w:rsidR="00C84A25" w:rsidRDefault="00C84A25" w:rsidP="00721E13">
            <w:r>
              <w:t>Reactie:</w:t>
            </w:r>
          </w:p>
          <w:p w14:paraId="1B4BA552" w14:textId="77777777" w:rsidR="00C84A25" w:rsidRDefault="00C84A25" w:rsidP="00721E13"/>
          <w:p w14:paraId="4011FD1A" w14:textId="77777777" w:rsidR="00C84A25" w:rsidRDefault="00C84A25" w:rsidP="00721E13"/>
        </w:tc>
      </w:tr>
    </w:tbl>
    <w:p w14:paraId="45BBF6BA" w14:textId="77777777" w:rsidR="00C84A25" w:rsidRDefault="00C84A25" w:rsidP="00C84A25">
      <w:pPr>
        <w:pStyle w:val="Lijstalinea"/>
        <w:tabs>
          <w:tab w:val="left" w:pos="284"/>
        </w:tabs>
        <w:ind w:left="720"/>
      </w:pPr>
    </w:p>
    <w:p w14:paraId="56F5195B" w14:textId="5EF8A73E" w:rsidR="00C84A25" w:rsidRDefault="00C84A25" w:rsidP="00254EEB">
      <w:pPr>
        <w:tabs>
          <w:tab w:val="left" w:pos="284"/>
        </w:tabs>
        <w:ind w:left="284" w:hanging="284"/>
      </w:pPr>
      <w:r>
        <w:t xml:space="preserve">2. </w:t>
      </w:r>
      <w:r>
        <w:tab/>
        <w:t>Welke mogelijkheden ziet u m.b.t. het afhandelen van de schadeherstelkosten met de verzekeringsmaatschappij van de VRK?</w:t>
      </w:r>
    </w:p>
    <w:p w14:paraId="13DAA575" w14:textId="77777777" w:rsidR="00C84A25" w:rsidRDefault="00C84A25" w:rsidP="00C84A25">
      <w:pPr>
        <w:tabs>
          <w:tab w:val="left" w:pos="284"/>
        </w:tabs>
      </w:pPr>
      <w: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84A25" w14:paraId="483488C7" w14:textId="77777777" w:rsidTr="00721E13">
        <w:tc>
          <w:tcPr>
            <w:tcW w:w="9060" w:type="dxa"/>
          </w:tcPr>
          <w:p w14:paraId="460A3479" w14:textId="77777777" w:rsidR="00C84A25" w:rsidRDefault="00C84A25" w:rsidP="00721E13">
            <w:r>
              <w:t>Reactie:</w:t>
            </w:r>
          </w:p>
          <w:p w14:paraId="108BDDED" w14:textId="77777777" w:rsidR="00C84A25" w:rsidRDefault="00C84A25" w:rsidP="00721E13"/>
          <w:p w14:paraId="60CD8A03" w14:textId="77777777" w:rsidR="00C84A25" w:rsidRDefault="00C84A25" w:rsidP="00721E13"/>
        </w:tc>
      </w:tr>
    </w:tbl>
    <w:p w14:paraId="5D7860E8" w14:textId="77777777" w:rsidR="00461919" w:rsidRDefault="00461919" w:rsidP="002F5085">
      <w:pPr>
        <w:rPr>
          <w:rFonts w:eastAsia="Arial Unicode MS"/>
        </w:rPr>
      </w:pPr>
    </w:p>
    <w:p w14:paraId="1E0DE48C" w14:textId="05385743" w:rsidR="00CD604A" w:rsidRPr="009E1041" w:rsidRDefault="009E1041" w:rsidP="009E1041">
      <w:pPr>
        <w:pStyle w:val="Kop2"/>
        <w:rPr>
          <w:rFonts w:eastAsia="Arial Unicode MS"/>
        </w:rPr>
      </w:pPr>
      <w:bookmarkStart w:id="47" w:name="_Toc9695388"/>
      <w:r w:rsidRPr="009E1041">
        <w:rPr>
          <w:rFonts w:eastAsia="Arial Unicode MS"/>
        </w:rPr>
        <w:t>5.3</w:t>
      </w:r>
      <w:r w:rsidR="00CD604A" w:rsidRPr="009E1041">
        <w:rPr>
          <w:rFonts w:eastAsia="Arial Unicode MS"/>
        </w:rPr>
        <w:tab/>
      </w:r>
      <w:bookmarkEnd w:id="41"/>
      <w:bookmarkEnd w:id="42"/>
      <w:bookmarkEnd w:id="43"/>
      <w:r w:rsidR="00053E69">
        <w:rPr>
          <w:rFonts w:eastAsia="Arial Unicode MS"/>
        </w:rPr>
        <w:t>Duurzaamheid</w:t>
      </w:r>
      <w:bookmarkEnd w:id="47"/>
    </w:p>
    <w:p w14:paraId="3BB29C1C" w14:textId="77777777" w:rsidR="00053E69" w:rsidRDefault="00053E69" w:rsidP="00CD604A">
      <w:pPr>
        <w:rPr>
          <w:b/>
        </w:rPr>
      </w:pPr>
    </w:p>
    <w:p w14:paraId="16058496" w14:textId="451B8A30" w:rsidR="00CD604A" w:rsidRDefault="00CD604A" w:rsidP="00CD604A">
      <w:pPr>
        <w:rPr>
          <w:b/>
        </w:rPr>
      </w:pPr>
      <w:r w:rsidRPr="004D4D41">
        <w:rPr>
          <w:b/>
        </w:rPr>
        <w:t>Vragen</w:t>
      </w:r>
    </w:p>
    <w:p w14:paraId="4C9135E5" w14:textId="77777777" w:rsidR="00053E69" w:rsidRPr="004D4D41" w:rsidRDefault="00053E69" w:rsidP="00CD604A">
      <w:pPr>
        <w:rPr>
          <w:b/>
        </w:rPr>
      </w:pPr>
    </w:p>
    <w:p w14:paraId="6CBC2B08" w14:textId="2C734923" w:rsidR="00CD604A" w:rsidRDefault="00CD604A" w:rsidP="00254EEB">
      <w:pPr>
        <w:pStyle w:val="Lijstalinea"/>
        <w:numPr>
          <w:ilvl w:val="0"/>
          <w:numId w:val="59"/>
        </w:numPr>
        <w:ind w:hanging="360"/>
        <w:rPr>
          <w:rFonts w:eastAsia="Arial Unicode MS"/>
          <w:u w:color="000000"/>
        </w:rPr>
      </w:pPr>
      <w:r>
        <w:rPr>
          <w:rFonts w:eastAsia="Arial Unicode MS"/>
          <w:u w:color="000000"/>
        </w:rPr>
        <w:t xml:space="preserve">Welke mogelijkheden ziet u ten aanzien van het verwerken van milieuaspecten </w:t>
      </w:r>
      <w:r w:rsidR="00AF20E6">
        <w:rPr>
          <w:rFonts w:eastAsia="Arial Unicode MS"/>
          <w:u w:color="000000"/>
        </w:rPr>
        <w:t xml:space="preserve">in de </w:t>
      </w:r>
      <w:r>
        <w:rPr>
          <w:rFonts w:eastAsia="Arial Unicode MS"/>
          <w:u w:color="000000"/>
        </w:rPr>
        <w:t>dienstverlening?</w:t>
      </w:r>
    </w:p>
    <w:p w14:paraId="5DC98E31" w14:textId="589C702F" w:rsidR="00053E69" w:rsidRDefault="00053E69" w:rsidP="00053E69">
      <w:pPr>
        <w:pStyle w:val="Lijstalinea"/>
        <w:ind w:left="284"/>
        <w:rPr>
          <w:rFonts w:eastAsia="Arial Unicode MS"/>
          <w:u w:color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604A" w14:paraId="22E307B5" w14:textId="77777777" w:rsidTr="00CD604A">
        <w:tc>
          <w:tcPr>
            <w:tcW w:w="9210" w:type="dxa"/>
          </w:tcPr>
          <w:p w14:paraId="09CBC91F" w14:textId="77777777" w:rsidR="00CD604A" w:rsidRDefault="00CD604A" w:rsidP="00CD604A">
            <w:r>
              <w:t>Reactie:</w:t>
            </w:r>
          </w:p>
          <w:p w14:paraId="69EF5D6F" w14:textId="77777777" w:rsidR="00CD604A" w:rsidRDefault="00CD604A" w:rsidP="00CD604A"/>
          <w:p w14:paraId="1EE06DDA" w14:textId="77777777" w:rsidR="00CD604A" w:rsidRDefault="00CD604A" w:rsidP="00CD604A"/>
        </w:tc>
      </w:tr>
    </w:tbl>
    <w:p w14:paraId="27D63F68" w14:textId="0D33E742" w:rsidR="00AF20E6" w:rsidRDefault="00AF20E6" w:rsidP="00CD604A">
      <w:pPr>
        <w:rPr>
          <w:rFonts w:eastAsia="Arial Unicode MS"/>
          <w:u w:color="000000"/>
        </w:rPr>
      </w:pPr>
    </w:p>
    <w:p w14:paraId="1121385C" w14:textId="7AC4D108" w:rsidR="00AF20E6" w:rsidRDefault="00AF20E6" w:rsidP="00254EEB">
      <w:pPr>
        <w:pStyle w:val="Lijstalinea"/>
        <w:numPr>
          <w:ilvl w:val="0"/>
          <w:numId w:val="59"/>
        </w:numPr>
        <w:ind w:hanging="349"/>
        <w:rPr>
          <w:rFonts w:eastAsia="Arial Unicode MS"/>
          <w:u w:color="000000"/>
        </w:rPr>
      </w:pPr>
      <w:r>
        <w:rPr>
          <w:rFonts w:eastAsia="Arial Unicode MS"/>
          <w:u w:color="000000"/>
        </w:rPr>
        <w:t xml:space="preserve">Beschikt u over een geldig ISO 9001 en ISO 14001 certificaat? Zo nee, welke niet? </w:t>
      </w:r>
    </w:p>
    <w:p w14:paraId="6B941EFB" w14:textId="77777777" w:rsidR="00C84A25" w:rsidRPr="00C84A25" w:rsidRDefault="00C84A25" w:rsidP="00C84A25">
      <w:pPr>
        <w:ind w:left="11"/>
        <w:rPr>
          <w:rFonts w:eastAsia="Arial Unicode MS"/>
          <w:u w:color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20E6" w14:paraId="304F8CD0" w14:textId="77777777" w:rsidTr="00E07D3E">
        <w:tc>
          <w:tcPr>
            <w:tcW w:w="9210" w:type="dxa"/>
          </w:tcPr>
          <w:p w14:paraId="427BD81F" w14:textId="77777777" w:rsidR="00AF20E6" w:rsidRDefault="00AF20E6" w:rsidP="00E07D3E">
            <w:r>
              <w:t>Reactie:</w:t>
            </w:r>
          </w:p>
          <w:p w14:paraId="241EE7AB" w14:textId="77777777" w:rsidR="00AF20E6" w:rsidRDefault="00AF20E6" w:rsidP="00E07D3E"/>
          <w:p w14:paraId="50AA4CC2" w14:textId="77777777" w:rsidR="00AF20E6" w:rsidRDefault="00AF20E6" w:rsidP="00E07D3E"/>
        </w:tc>
      </w:tr>
    </w:tbl>
    <w:p w14:paraId="1B3B762B" w14:textId="010A0D44" w:rsidR="00AF20E6" w:rsidRDefault="00AF20E6" w:rsidP="00CD604A">
      <w:pPr>
        <w:rPr>
          <w:rFonts w:eastAsia="Arial Unicode MS"/>
          <w:u w:color="000000"/>
        </w:rPr>
      </w:pPr>
    </w:p>
    <w:p w14:paraId="79AB8A85" w14:textId="77777777" w:rsidR="00053E69" w:rsidRDefault="00053E69" w:rsidP="00CD604A">
      <w:pPr>
        <w:rPr>
          <w:rFonts w:eastAsia="Arial Unicode MS"/>
          <w:u w:color="000000"/>
        </w:rPr>
      </w:pPr>
    </w:p>
    <w:p w14:paraId="1F138386" w14:textId="157279D2" w:rsidR="00CD604A" w:rsidRDefault="009E1041" w:rsidP="00CD604A">
      <w:pPr>
        <w:pStyle w:val="Kop2"/>
        <w:rPr>
          <w:rFonts w:eastAsia="Arial Unicode MS"/>
          <w:u w:color="000000"/>
        </w:rPr>
      </w:pPr>
      <w:bookmarkStart w:id="48" w:name="_Toc361236847"/>
      <w:bookmarkStart w:id="49" w:name="_Toc362274373"/>
      <w:bookmarkStart w:id="50" w:name="_Toc531600056"/>
      <w:bookmarkStart w:id="51" w:name="_Toc9695389"/>
      <w:r>
        <w:rPr>
          <w:rFonts w:eastAsia="Arial Unicode MS"/>
          <w:u w:color="000000"/>
        </w:rPr>
        <w:lastRenderedPageBreak/>
        <w:t>5.4</w:t>
      </w:r>
      <w:r w:rsidR="00CD604A">
        <w:rPr>
          <w:rFonts w:eastAsia="Arial Unicode MS"/>
          <w:u w:color="000000"/>
        </w:rPr>
        <w:tab/>
        <w:t>Contractuele aspecten, risico’s en overige aandachtspunten</w:t>
      </w:r>
      <w:bookmarkEnd w:id="48"/>
      <w:bookmarkEnd w:id="49"/>
      <w:bookmarkEnd w:id="50"/>
      <w:bookmarkEnd w:id="51"/>
    </w:p>
    <w:p w14:paraId="4AA97D6D" w14:textId="397F0F8F" w:rsidR="00CD604A" w:rsidRDefault="009E1041" w:rsidP="00CD604A">
      <w:pPr>
        <w:pStyle w:val="Kop3"/>
        <w:rPr>
          <w:rFonts w:eastAsia="Arial Unicode MS"/>
          <w:u w:color="000000"/>
        </w:rPr>
      </w:pPr>
      <w:bookmarkStart w:id="52" w:name="_Toc361236848"/>
      <w:bookmarkStart w:id="53" w:name="_Toc362274374"/>
      <w:bookmarkStart w:id="54" w:name="_Toc531600057"/>
      <w:bookmarkStart w:id="55" w:name="_Toc9695390"/>
      <w:r>
        <w:rPr>
          <w:rFonts w:eastAsia="Arial Unicode MS"/>
          <w:u w:color="000000"/>
        </w:rPr>
        <w:t>5.4.1</w:t>
      </w:r>
      <w:r w:rsidR="00CD604A">
        <w:rPr>
          <w:rFonts w:eastAsia="Arial Unicode MS"/>
          <w:u w:color="000000"/>
        </w:rPr>
        <w:tab/>
      </w:r>
      <w:r w:rsidR="00CD604A" w:rsidRPr="00E40C8B">
        <w:rPr>
          <w:rFonts w:eastAsia="Arial Unicode MS"/>
          <w:u w:color="000000"/>
        </w:rPr>
        <w:t>Contractuele aspecten</w:t>
      </w:r>
      <w:bookmarkEnd w:id="52"/>
      <w:bookmarkEnd w:id="53"/>
      <w:bookmarkEnd w:id="54"/>
      <w:bookmarkEnd w:id="55"/>
    </w:p>
    <w:p w14:paraId="633D9EF4" w14:textId="6B9198CB" w:rsidR="00CD604A" w:rsidRDefault="00CD604A" w:rsidP="00254EEB">
      <w:pPr>
        <w:spacing w:before="120" w:after="120"/>
        <w:rPr>
          <w:b/>
        </w:rPr>
      </w:pPr>
      <w:r w:rsidRPr="004D4D41">
        <w:rPr>
          <w:b/>
        </w:rPr>
        <w:t>Vragen</w:t>
      </w:r>
    </w:p>
    <w:p w14:paraId="4E07E71C" w14:textId="25FBC7C6" w:rsidR="00CD604A" w:rsidRDefault="00CD604A" w:rsidP="00C84A25">
      <w:pPr>
        <w:pStyle w:val="Lijstalinea"/>
        <w:numPr>
          <w:ilvl w:val="0"/>
          <w:numId w:val="56"/>
        </w:numPr>
        <w:ind w:hanging="349"/>
        <w:rPr>
          <w:rFonts w:eastAsia="Arial Unicode MS"/>
          <w:u w:color="000000"/>
        </w:rPr>
      </w:pPr>
      <w:r>
        <w:rPr>
          <w:rFonts w:eastAsia="Arial Unicode MS"/>
          <w:u w:color="000000"/>
        </w:rPr>
        <w:t>Wat is uw visie op de contracttermijn en mogelijkheden tot verlenging?</w:t>
      </w:r>
    </w:p>
    <w:p w14:paraId="472BB3C5" w14:textId="77777777" w:rsidR="00053E69" w:rsidRPr="00254EEB" w:rsidRDefault="00053E69" w:rsidP="00053E69">
      <w:pPr>
        <w:ind w:left="11"/>
        <w:rPr>
          <w:rFonts w:eastAsia="Arial Unicode MS"/>
          <w:sz w:val="12"/>
          <w:szCs w:val="12"/>
          <w:u w:color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604A" w14:paraId="2035118E" w14:textId="77777777" w:rsidTr="00CD604A">
        <w:tc>
          <w:tcPr>
            <w:tcW w:w="9060" w:type="dxa"/>
          </w:tcPr>
          <w:p w14:paraId="2039E94D" w14:textId="77777777" w:rsidR="00CD604A" w:rsidRDefault="00CD604A" w:rsidP="00CD604A">
            <w:r>
              <w:t>Reactie:</w:t>
            </w:r>
          </w:p>
          <w:p w14:paraId="68B7F76D" w14:textId="77777777" w:rsidR="00CD604A" w:rsidRDefault="00CD604A" w:rsidP="00CD604A"/>
          <w:p w14:paraId="749C033C" w14:textId="77777777" w:rsidR="00CD604A" w:rsidRDefault="00CD604A" w:rsidP="00CD604A"/>
        </w:tc>
      </w:tr>
    </w:tbl>
    <w:p w14:paraId="2EEF38B2" w14:textId="77777777" w:rsidR="00CD604A" w:rsidRDefault="00CD604A" w:rsidP="00CD604A">
      <w:pPr>
        <w:rPr>
          <w:szCs w:val="18"/>
        </w:rPr>
      </w:pPr>
    </w:p>
    <w:p w14:paraId="2A5EE2C7" w14:textId="5D29B010" w:rsidR="00CD604A" w:rsidRDefault="00CD604A" w:rsidP="00C84A25">
      <w:pPr>
        <w:pStyle w:val="Lijstalinea"/>
        <w:numPr>
          <w:ilvl w:val="0"/>
          <w:numId w:val="56"/>
        </w:numPr>
        <w:ind w:hanging="360"/>
        <w:rPr>
          <w:rFonts w:eastAsia="Arial Unicode MS"/>
          <w:u w:color="000000"/>
        </w:rPr>
      </w:pPr>
      <w:r w:rsidRPr="00D756A9">
        <w:rPr>
          <w:rFonts w:eastAsia="Arial Unicode MS"/>
          <w:u w:color="000000"/>
        </w:rPr>
        <w:t xml:space="preserve">Hoe lang zou de initiële looptijd moeten zijn en waarom? Indien </w:t>
      </w:r>
      <w:r w:rsidR="00E75059">
        <w:rPr>
          <w:rFonts w:eastAsia="Arial Unicode MS"/>
          <w:u w:color="000000"/>
        </w:rPr>
        <w:t xml:space="preserve">de </w:t>
      </w:r>
      <w:r w:rsidR="00C579EA">
        <w:rPr>
          <w:rFonts w:eastAsia="Arial Unicode MS"/>
          <w:u w:color="000000"/>
        </w:rPr>
        <w:t xml:space="preserve">VRK </w:t>
      </w:r>
      <w:r w:rsidRPr="00D756A9">
        <w:rPr>
          <w:rFonts w:eastAsia="Arial Unicode MS"/>
          <w:u w:color="000000"/>
        </w:rPr>
        <w:t>deze verlengt, hoe lang moet de verlengingsperiode dan bedragen en waarom?</w:t>
      </w:r>
    </w:p>
    <w:p w14:paraId="23544A1A" w14:textId="77777777" w:rsidR="00053E69" w:rsidRPr="00254EEB" w:rsidRDefault="00053E69" w:rsidP="00053E69">
      <w:pPr>
        <w:rPr>
          <w:rFonts w:eastAsia="Arial Unicode MS"/>
          <w:sz w:val="12"/>
          <w:szCs w:val="12"/>
          <w:u w:color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604A" w14:paraId="05BDD10D" w14:textId="77777777" w:rsidTr="00CD604A">
        <w:tc>
          <w:tcPr>
            <w:tcW w:w="9060" w:type="dxa"/>
          </w:tcPr>
          <w:p w14:paraId="152EA52B" w14:textId="77777777" w:rsidR="00CD604A" w:rsidRDefault="00CD604A" w:rsidP="00CD604A">
            <w:r>
              <w:t>Reactie:</w:t>
            </w:r>
          </w:p>
          <w:p w14:paraId="398310ED" w14:textId="77777777" w:rsidR="00CD604A" w:rsidRDefault="00CD604A" w:rsidP="00CD604A"/>
          <w:p w14:paraId="742D37AD" w14:textId="77777777" w:rsidR="00CD604A" w:rsidRDefault="00CD604A" w:rsidP="00CD604A"/>
        </w:tc>
      </w:tr>
    </w:tbl>
    <w:p w14:paraId="22E6D617" w14:textId="5ED895E4" w:rsidR="00CD604A" w:rsidRDefault="00CD604A" w:rsidP="00CD604A">
      <w:pPr>
        <w:rPr>
          <w:szCs w:val="18"/>
        </w:rPr>
      </w:pPr>
    </w:p>
    <w:p w14:paraId="30835BA6" w14:textId="7D87AD20" w:rsidR="00CD604A" w:rsidRDefault="00CD604A" w:rsidP="00C84A25">
      <w:pPr>
        <w:pStyle w:val="Lijstalinea"/>
        <w:numPr>
          <w:ilvl w:val="0"/>
          <w:numId w:val="56"/>
        </w:numPr>
        <w:ind w:hanging="360"/>
        <w:rPr>
          <w:rFonts w:eastAsia="Arial Unicode MS"/>
          <w:u w:color="000000"/>
        </w:rPr>
      </w:pPr>
      <w:r w:rsidRPr="00D756A9">
        <w:rPr>
          <w:rFonts w:eastAsia="Arial Unicode MS"/>
          <w:u w:color="000000"/>
        </w:rPr>
        <w:t xml:space="preserve">Hoe lang zou de </w:t>
      </w:r>
      <w:r>
        <w:rPr>
          <w:rFonts w:eastAsia="Arial Unicode MS"/>
          <w:u w:color="000000"/>
        </w:rPr>
        <w:t xml:space="preserve">totale maximale </w:t>
      </w:r>
      <w:r w:rsidRPr="00D756A9">
        <w:rPr>
          <w:rFonts w:eastAsia="Arial Unicode MS"/>
          <w:u w:color="000000"/>
        </w:rPr>
        <w:t>looptijd</w:t>
      </w:r>
      <w:r>
        <w:rPr>
          <w:rFonts w:eastAsia="Arial Unicode MS"/>
          <w:u w:color="000000"/>
        </w:rPr>
        <w:t xml:space="preserve"> </w:t>
      </w:r>
      <w:r w:rsidRPr="00D756A9">
        <w:rPr>
          <w:rFonts w:eastAsia="Arial Unicode MS"/>
          <w:u w:color="000000"/>
        </w:rPr>
        <w:t xml:space="preserve">van deze overeenkomst </w:t>
      </w:r>
      <w:r>
        <w:rPr>
          <w:rFonts w:eastAsia="Arial Unicode MS"/>
          <w:u w:color="000000"/>
        </w:rPr>
        <w:t>(inclusief mogelijke verlengingen)</w:t>
      </w:r>
      <w:r w:rsidRPr="00D756A9">
        <w:rPr>
          <w:rFonts w:eastAsia="Arial Unicode MS"/>
          <w:u w:color="000000"/>
        </w:rPr>
        <w:t xml:space="preserve"> </w:t>
      </w:r>
      <w:r>
        <w:rPr>
          <w:rFonts w:eastAsia="Arial Unicode MS"/>
          <w:u w:color="000000"/>
        </w:rPr>
        <w:t xml:space="preserve">in uw optiek </w:t>
      </w:r>
      <w:r w:rsidRPr="00D756A9">
        <w:rPr>
          <w:rFonts w:eastAsia="Arial Unicode MS"/>
          <w:u w:color="000000"/>
        </w:rPr>
        <w:t>moeten zijn en waarom?</w:t>
      </w:r>
    </w:p>
    <w:p w14:paraId="5909B336" w14:textId="7F67CCD4" w:rsidR="00053E69" w:rsidRPr="00254EEB" w:rsidRDefault="00053E69" w:rsidP="00053E69">
      <w:pPr>
        <w:pStyle w:val="Lijstalinea"/>
        <w:ind w:left="360"/>
        <w:rPr>
          <w:rFonts w:eastAsia="Arial Unicode MS"/>
          <w:sz w:val="12"/>
          <w:szCs w:val="12"/>
          <w:u w:color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604A" w14:paraId="58C7D218" w14:textId="77777777" w:rsidTr="00CD604A">
        <w:tc>
          <w:tcPr>
            <w:tcW w:w="9060" w:type="dxa"/>
          </w:tcPr>
          <w:p w14:paraId="3A5FBD9B" w14:textId="77777777" w:rsidR="00CD604A" w:rsidRDefault="00CD604A" w:rsidP="00CD604A">
            <w:r>
              <w:t>Reactie:</w:t>
            </w:r>
          </w:p>
          <w:p w14:paraId="77C80C0D" w14:textId="68CA39E8" w:rsidR="00AF20E6" w:rsidRDefault="00AF20E6" w:rsidP="00CD604A"/>
          <w:p w14:paraId="57C918C3" w14:textId="77777777" w:rsidR="00CD604A" w:rsidRDefault="00CD604A" w:rsidP="00CD604A"/>
        </w:tc>
      </w:tr>
    </w:tbl>
    <w:p w14:paraId="63C779A3" w14:textId="78F3D665" w:rsidR="00053E69" w:rsidRDefault="00053E69">
      <w:pPr>
        <w:rPr>
          <w:rFonts w:eastAsia="Arial Unicode MS"/>
          <w:b/>
          <w:bCs/>
          <w:i/>
          <w:iCs/>
          <w:sz w:val="22"/>
          <w:u w:color="000000"/>
        </w:rPr>
      </w:pPr>
      <w:bookmarkStart w:id="56" w:name="_Toc361236849"/>
      <w:bookmarkStart w:id="57" w:name="_Toc362274375"/>
      <w:bookmarkStart w:id="58" w:name="_Toc531600058"/>
    </w:p>
    <w:p w14:paraId="24592513" w14:textId="01D14AC4" w:rsidR="00CD604A" w:rsidRPr="00E40C8B" w:rsidRDefault="009E1041" w:rsidP="00CD604A">
      <w:pPr>
        <w:pStyle w:val="Kop3"/>
        <w:rPr>
          <w:rFonts w:eastAsia="Arial Unicode MS"/>
          <w:u w:color="000000"/>
        </w:rPr>
      </w:pPr>
      <w:bookmarkStart w:id="59" w:name="_Toc9695391"/>
      <w:r>
        <w:rPr>
          <w:rFonts w:eastAsia="Arial Unicode MS"/>
          <w:u w:color="000000"/>
        </w:rPr>
        <w:t>5.4.2</w:t>
      </w:r>
      <w:r w:rsidR="00CD604A">
        <w:rPr>
          <w:rFonts w:eastAsia="Arial Unicode MS"/>
          <w:u w:color="000000"/>
        </w:rPr>
        <w:tab/>
      </w:r>
      <w:r w:rsidR="00CD604A" w:rsidRPr="00E40C8B">
        <w:rPr>
          <w:rFonts w:eastAsia="Arial Unicode MS"/>
          <w:u w:color="000000"/>
        </w:rPr>
        <w:t>Risico’s</w:t>
      </w:r>
      <w:bookmarkEnd w:id="56"/>
      <w:bookmarkEnd w:id="57"/>
      <w:bookmarkEnd w:id="58"/>
      <w:bookmarkEnd w:id="59"/>
    </w:p>
    <w:p w14:paraId="5B9C0552" w14:textId="77777777" w:rsidR="00254EEB" w:rsidRDefault="00254EEB" w:rsidP="00254EEB">
      <w:pPr>
        <w:spacing w:before="120" w:after="120"/>
        <w:rPr>
          <w:b/>
        </w:rPr>
      </w:pPr>
      <w:r w:rsidRPr="004D4D41">
        <w:rPr>
          <w:b/>
        </w:rPr>
        <w:t>Vragen</w:t>
      </w:r>
    </w:p>
    <w:p w14:paraId="36FA3FD4" w14:textId="54B1A681" w:rsidR="00CD604A" w:rsidRDefault="00CD604A" w:rsidP="00CD604A">
      <w:pPr>
        <w:pStyle w:val="Lijstalinea"/>
        <w:numPr>
          <w:ilvl w:val="0"/>
          <w:numId w:val="24"/>
        </w:numPr>
        <w:ind w:hanging="349"/>
        <w:rPr>
          <w:rFonts w:eastAsia="Arial Unicode MS"/>
          <w:szCs w:val="18"/>
          <w:u w:color="000000"/>
        </w:rPr>
      </w:pPr>
      <w:r w:rsidRPr="00AF20E6">
        <w:rPr>
          <w:rFonts w:eastAsia="Arial Unicode MS"/>
          <w:szCs w:val="18"/>
          <w:u w:color="000000"/>
        </w:rPr>
        <w:t>Welke risico</w:t>
      </w:r>
      <w:r w:rsidR="00AF20E6">
        <w:rPr>
          <w:rFonts w:eastAsia="Arial Unicode MS"/>
          <w:szCs w:val="18"/>
          <w:u w:color="000000"/>
        </w:rPr>
        <w:t>’</w:t>
      </w:r>
      <w:r w:rsidRPr="00AF20E6">
        <w:rPr>
          <w:rFonts w:eastAsia="Arial Unicode MS"/>
          <w:szCs w:val="18"/>
          <w:u w:color="000000"/>
        </w:rPr>
        <w:t>s voorziet</w:t>
      </w:r>
      <w:r w:rsidR="00AF20E6">
        <w:rPr>
          <w:rFonts w:eastAsia="Arial Unicode MS"/>
          <w:szCs w:val="18"/>
          <w:u w:color="000000"/>
        </w:rPr>
        <w:t xml:space="preserve"> u</w:t>
      </w:r>
      <w:r w:rsidRPr="00AF20E6">
        <w:rPr>
          <w:rFonts w:eastAsia="Arial Unicode MS"/>
          <w:szCs w:val="18"/>
          <w:u w:color="000000"/>
        </w:rPr>
        <w:t>, zowel in de contractfase als in de voorbereidende fase (aanbesteding, afsluiten contract)?</w:t>
      </w:r>
    </w:p>
    <w:p w14:paraId="3E4D8818" w14:textId="77777777" w:rsidR="00053E69" w:rsidRPr="00254EEB" w:rsidRDefault="00053E69" w:rsidP="00053E69">
      <w:pPr>
        <w:pStyle w:val="Lijstalinea"/>
        <w:ind w:left="360"/>
        <w:rPr>
          <w:rFonts w:eastAsia="Arial Unicode MS"/>
          <w:sz w:val="12"/>
          <w:szCs w:val="12"/>
          <w:u w:color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604A" w14:paraId="7BFDAEB3" w14:textId="77777777" w:rsidTr="00CD604A">
        <w:tc>
          <w:tcPr>
            <w:tcW w:w="9210" w:type="dxa"/>
          </w:tcPr>
          <w:p w14:paraId="396F8288" w14:textId="77777777" w:rsidR="00CD604A" w:rsidRDefault="00CD604A" w:rsidP="00CD604A">
            <w:r>
              <w:t>Reactie:</w:t>
            </w:r>
          </w:p>
          <w:p w14:paraId="05EF5F12" w14:textId="77777777" w:rsidR="00CD604A" w:rsidRDefault="00CD604A" w:rsidP="00CD604A"/>
          <w:p w14:paraId="4B1EE9D7" w14:textId="77777777" w:rsidR="00CD604A" w:rsidRDefault="00CD604A" w:rsidP="00CD604A"/>
        </w:tc>
      </w:tr>
    </w:tbl>
    <w:p w14:paraId="4E2401D0" w14:textId="77777777" w:rsidR="00CD604A" w:rsidRPr="00DA4A5A" w:rsidRDefault="00CD604A" w:rsidP="00CD604A">
      <w:pPr>
        <w:ind w:left="11"/>
        <w:rPr>
          <w:rFonts w:eastAsia="Arial Unicode MS"/>
          <w:u w:color="000000"/>
        </w:rPr>
      </w:pPr>
    </w:p>
    <w:p w14:paraId="56665AE8" w14:textId="71AD8FCE" w:rsidR="00CD604A" w:rsidRDefault="00CD604A" w:rsidP="00CD604A">
      <w:pPr>
        <w:pStyle w:val="Lijstalinea"/>
        <w:numPr>
          <w:ilvl w:val="0"/>
          <w:numId w:val="24"/>
        </w:numPr>
        <w:ind w:hanging="349"/>
        <w:rPr>
          <w:rFonts w:eastAsia="Arial Unicode MS"/>
          <w:u w:color="000000"/>
        </w:rPr>
      </w:pPr>
      <w:r>
        <w:rPr>
          <w:rFonts w:eastAsia="Arial Unicode MS"/>
          <w:u w:color="000000"/>
        </w:rPr>
        <w:t>Hoe kunnen deze risico’s weggenomen of geminimaliseerd worden?</w:t>
      </w:r>
    </w:p>
    <w:p w14:paraId="2A72BAE4" w14:textId="77777777" w:rsidR="00053E69" w:rsidRPr="00254EEB" w:rsidRDefault="00053E69" w:rsidP="00053E69">
      <w:pPr>
        <w:pStyle w:val="Lijstalinea"/>
        <w:ind w:left="360"/>
        <w:rPr>
          <w:rFonts w:eastAsia="Arial Unicode MS"/>
          <w:sz w:val="12"/>
          <w:szCs w:val="12"/>
          <w:u w:color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604A" w14:paraId="6D0DF4E3" w14:textId="77777777" w:rsidTr="00053E69">
        <w:tc>
          <w:tcPr>
            <w:tcW w:w="9060" w:type="dxa"/>
          </w:tcPr>
          <w:p w14:paraId="2FBA6806" w14:textId="77777777" w:rsidR="00CD604A" w:rsidRDefault="00CD604A" w:rsidP="00CD604A">
            <w:r>
              <w:t>Reactie:</w:t>
            </w:r>
          </w:p>
          <w:p w14:paraId="1D357DAE" w14:textId="77777777" w:rsidR="00CD604A" w:rsidRDefault="00CD604A" w:rsidP="00CD604A"/>
          <w:p w14:paraId="28234B56" w14:textId="77777777" w:rsidR="00CD604A" w:rsidRDefault="00CD604A" w:rsidP="00CD604A"/>
        </w:tc>
      </w:tr>
    </w:tbl>
    <w:p w14:paraId="4A05FE5E" w14:textId="77777777" w:rsidR="00053E69" w:rsidRPr="004D4D41" w:rsidRDefault="00053E69" w:rsidP="00053E69">
      <w:pPr>
        <w:rPr>
          <w:rFonts w:eastAsia="Arial Unicode MS"/>
        </w:rPr>
      </w:pPr>
      <w:bookmarkStart w:id="60" w:name="_Toc361236850"/>
      <w:bookmarkStart w:id="61" w:name="_Toc362274376"/>
      <w:bookmarkStart w:id="62" w:name="_Toc531600059"/>
    </w:p>
    <w:p w14:paraId="691A3C49" w14:textId="5E71DCDB" w:rsidR="00CD604A" w:rsidRDefault="009E1041" w:rsidP="00AF20E6">
      <w:pPr>
        <w:pStyle w:val="Kop3"/>
        <w:rPr>
          <w:rFonts w:eastAsia="Arial Unicode MS"/>
          <w:u w:color="000000"/>
        </w:rPr>
      </w:pPr>
      <w:bookmarkStart w:id="63" w:name="_Toc9695392"/>
      <w:r>
        <w:rPr>
          <w:rFonts w:eastAsia="Arial Unicode MS"/>
          <w:u w:color="000000"/>
        </w:rPr>
        <w:t>5.4.3</w:t>
      </w:r>
      <w:r w:rsidR="00CD604A">
        <w:rPr>
          <w:rFonts w:eastAsia="Arial Unicode MS"/>
          <w:u w:color="000000"/>
        </w:rPr>
        <w:tab/>
      </w:r>
      <w:r w:rsidR="00CD604A" w:rsidRPr="00E40C8B">
        <w:rPr>
          <w:rFonts w:eastAsia="Arial Unicode MS"/>
          <w:u w:color="000000"/>
        </w:rPr>
        <w:t>Overige aandachtspunten</w:t>
      </w:r>
      <w:bookmarkEnd w:id="60"/>
      <w:r w:rsidR="00CD604A">
        <w:rPr>
          <w:rFonts w:eastAsia="Arial Unicode MS"/>
          <w:u w:color="000000"/>
        </w:rPr>
        <w:t xml:space="preserve"> of opmerkingen</w:t>
      </w:r>
      <w:bookmarkEnd w:id="61"/>
      <w:bookmarkEnd w:id="62"/>
      <w:bookmarkEnd w:id="63"/>
    </w:p>
    <w:p w14:paraId="4FC51153" w14:textId="77777777" w:rsidR="00254EEB" w:rsidRDefault="00254EEB" w:rsidP="00254EEB">
      <w:pPr>
        <w:spacing w:before="120" w:after="120"/>
        <w:rPr>
          <w:b/>
        </w:rPr>
      </w:pPr>
      <w:r w:rsidRPr="004D4D41">
        <w:rPr>
          <w:b/>
        </w:rPr>
        <w:t>Vragen</w:t>
      </w:r>
    </w:p>
    <w:p w14:paraId="23F90994" w14:textId="670E8B80" w:rsidR="00CD604A" w:rsidRDefault="00E75059" w:rsidP="00CD604A">
      <w:pPr>
        <w:pStyle w:val="Lijstalinea"/>
        <w:numPr>
          <w:ilvl w:val="0"/>
          <w:numId w:val="25"/>
        </w:numPr>
        <w:ind w:hanging="349"/>
        <w:rPr>
          <w:rFonts w:eastAsia="Arial Unicode MS"/>
          <w:u w:color="000000"/>
        </w:rPr>
      </w:pPr>
      <w:r>
        <w:rPr>
          <w:rFonts w:eastAsia="Arial Unicode MS"/>
          <w:u w:color="000000"/>
        </w:rPr>
        <w:t xml:space="preserve">De </w:t>
      </w:r>
      <w:r w:rsidR="00C579EA">
        <w:rPr>
          <w:rFonts w:eastAsia="Arial Unicode MS"/>
          <w:u w:color="000000"/>
        </w:rPr>
        <w:t xml:space="preserve">VRK </w:t>
      </w:r>
      <w:r w:rsidR="00CD604A">
        <w:rPr>
          <w:rFonts w:eastAsia="Arial Unicode MS"/>
          <w:u w:color="000000"/>
        </w:rPr>
        <w:t xml:space="preserve">wenst grotendeels </w:t>
      </w:r>
      <w:r w:rsidR="00AF20E6">
        <w:rPr>
          <w:rFonts w:eastAsia="Arial Unicode MS"/>
          <w:u w:color="000000"/>
        </w:rPr>
        <w:t>ontzorg</w:t>
      </w:r>
      <w:r w:rsidR="004001CF">
        <w:rPr>
          <w:rFonts w:eastAsia="Arial Unicode MS"/>
          <w:u w:color="000000"/>
        </w:rPr>
        <w:t>d</w:t>
      </w:r>
      <w:r w:rsidR="00CD604A">
        <w:rPr>
          <w:rFonts w:eastAsia="Arial Unicode MS"/>
          <w:u w:color="000000"/>
        </w:rPr>
        <w:t xml:space="preserve"> te worden op het gebied van </w:t>
      </w:r>
      <w:r w:rsidR="00AF20E6">
        <w:rPr>
          <w:rFonts w:eastAsia="Arial Unicode MS"/>
          <w:u w:color="000000"/>
        </w:rPr>
        <w:t xml:space="preserve">onderhoud. </w:t>
      </w:r>
      <w:r w:rsidR="00CD604A">
        <w:rPr>
          <w:rFonts w:eastAsia="Arial Unicode MS"/>
          <w:u w:color="000000"/>
        </w:rPr>
        <w:t xml:space="preserve">Op welke wijze kunt u </w:t>
      </w:r>
      <w:r w:rsidR="00212950">
        <w:rPr>
          <w:rFonts w:eastAsia="Arial Unicode MS"/>
          <w:u w:color="000000"/>
        </w:rPr>
        <w:t xml:space="preserve">dit voor de VRK </w:t>
      </w:r>
      <w:r w:rsidR="00CD604A">
        <w:rPr>
          <w:rFonts w:eastAsia="Arial Unicode MS"/>
          <w:u w:color="000000"/>
        </w:rPr>
        <w:t>vormgeven en heeft u praktijkvoorbeelden waarin de door u voorgestelde ontzorging reeds in praktijk wordt gebracht?</w:t>
      </w:r>
    </w:p>
    <w:p w14:paraId="340A8923" w14:textId="77777777" w:rsidR="00053E69" w:rsidRPr="00254EEB" w:rsidRDefault="00053E69" w:rsidP="00053E69">
      <w:pPr>
        <w:pStyle w:val="Lijstalinea"/>
        <w:ind w:left="360"/>
        <w:rPr>
          <w:rFonts w:eastAsia="Arial Unicode MS"/>
          <w:sz w:val="12"/>
          <w:szCs w:val="12"/>
          <w:u w:color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604A" w14:paraId="01C51507" w14:textId="77777777" w:rsidTr="00CD604A">
        <w:tc>
          <w:tcPr>
            <w:tcW w:w="9210" w:type="dxa"/>
          </w:tcPr>
          <w:p w14:paraId="23F129FD" w14:textId="77777777" w:rsidR="00CD604A" w:rsidRDefault="00CD604A" w:rsidP="00CD604A">
            <w:r>
              <w:t>Reactie:</w:t>
            </w:r>
          </w:p>
          <w:p w14:paraId="75E4A3BA" w14:textId="77777777" w:rsidR="00CD604A" w:rsidRDefault="00CD604A" w:rsidP="00CD604A"/>
          <w:p w14:paraId="5F6A0816" w14:textId="77777777" w:rsidR="00CD604A" w:rsidRDefault="00CD604A" w:rsidP="00CD604A"/>
        </w:tc>
      </w:tr>
    </w:tbl>
    <w:p w14:paraId="00C469A4" w14:textId="77777777" w:rsidR="00CD604A" w:rsidRDefault="00CD604A" w:rsidP="00CD604A">
      <w:pPr>
        <w:rPr>
          <w:rFonts w:eastAsia="Arial Unicode MS"/>
          <w:u w:color="000000"/>
        </w:rPr>
      </w:pPr>
    </w:p>
    <w:p w14:paraId="0A155F9F" w14:textId="005F07B4" w:rsidR="00CD604A" w:rsidRDefault="00CD604A" w:rsidP="00CD604A">
      <w:pPr>
        <w:pStyle w:val="Lijstalinea"/>
        <w:numPr>
          <w:ilvl w:val="0"/>
          <w:numId w:val="25"/>
        </w:numPr>
        <w:ind w:hanging="349"/>
        <w:rPr>
          <w:rFonts w:eastAsia="Arial Unicode MS"/>
          <w:u w:color="000000"/>
        </w:rPr>
      </w:pPr>
      <w:r>
        <w:rPr>
          <w:rFonts w:eastAsia="Arial Unicode MS"/>
          <w:u w:color="000000"/>
        </w:rPr>
        <w:t>Welke aandachtspunten of opmerkingen wilt u ons meegeven ten aanzien van deze aanbesteding?</w:t>
      </w:r>
    </w:p>
    <w:p w14:paraId="58B743C7" w14:textId="77777777" w:rsidR="00053E69" w:rsidRPr="00254EEB" w:rsidRDefault="00053E69" w:rsidP="00053E69">
      <w:pPr>
        <w:pStyle w:val="Lijstalinea"/>
        <w:ind w:left="360"/>
        <w:rPr>
          <w:rFonts w:eastAsia="Arial Unicode MS"/>
          <w:sz w:val="12"/>
          <w:szCs w:val="12"/>
          <w:u w:color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604A" w14:paraId="7ABB8A8D" w14:textId="77777777" w:rsidTr="00CD604A">
        <w:tc>
          <w:tcPr>
            <w:tcW w:w="9210" w:type="dxa"/>
          </w:tcPr>
          <w:p w14:paraId="71021338" w14:textId="77777777" w:rsidR="00CD604A" w:rsidRDefault="00CD604A" w:rsidP="00CD604A">
            <w:r>
              <w:t>Reactie:</w:t>
            </w:r>
          </w:p>
          <w:p w14:paraId="77A84ED2" w14:textId="77777777" w:rsidR="00CD604A" w:rsidRDefault="00CD604A" w:rsidP="00CD604A"/>
          <w:p w14:paraId="0EE4CDE5" w14:textId="77777777" w:rsidR="00CD604A" w:rsidRDefault="00CD604A" w:rsidP="00CD604A"/>
        </w:tc>
      </w:tr>
    </w:tbl>
    <w:p w14:paraId="0130586D" w14:textId="5995EB23" w:rsidR="003D6EDC" w:rsidRDefault="003D6EDC">
      <w:pPr>
        <w:rPr>
          <w:rFonts w:eastAsia="Arial Unicode MS"/>
          <w:u w:color="000000"/>
        </w:rPr>
      </w:pPr>
    </w:p>
    <w:sectPr w:rsidR="003D6EDC" w:rsidSect="009E6F9A">
      <w:headerReference w:type="default" r:id="rId9"/>
      <w:footerReference w:type="default" r:id="rId10"/>
      <w:pgSz w:w="11906" w:h="16838" w:code="9"/>
      <w:pgMar w:top="1988" w:right="1418" w:bottom="1134" w:left="1418" w:header="181" w:footer="720" w:gutter="0"/>
      <w:pgNumType w:start="1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A862FA" w16cid:durableId="2059790D"/>
  <w16cid:commentId w16cid:paraId="7E625F10" w16cid:durableId="20597A62"/>
  <w16cid:commentId w16cid:paraId="340C1833" w16cid:durableId="20597AE4"/>
  <w16cid:commentId w16cid:paraId="066734A0" w16cid:durableId="20597B12"/>
  <w16cid:commentId w16cid:paraId="7C90072F" w16cid:durableId="20597B43"/>
  <w16cid:commentId w16cid:paraId="3F818C16" w16cid:durableId="20597BFC"/>
  <w16cid:commentId w16cid:paraId="3407B5FC" w16cid:durableId="20597C1D"/>
  <w16cid:commentId w16cid:paraId="742C889A" w16cid:durableId="20597C3D"/>
  <w16cid:commentId w16cid:paraId="5F367A27" w16cid:durableId="20597C47"/>
  <w16cid:commentId w16cid:paraId="2999C127" w16cid:durableId="20597C61"/>
  <w16cid:commentId w16cid:paraId="0CB85E44" w16cid:durableId="20597C93"/>
  <w16cid:commentId w16cid:paraId="0AAA0328" w16cid:durableId="20597CE5"/>
  <w16cid:commentId w16cid:paraId="063B703E" w16cid:durableId="20597D10"/>
  <w16cid:commentId w16cid:paraId="74E4D82C" w16cid:durableId="20597D17"/>
  <w16cid:commentId w16cid:paraId="13A7EEF4" w16cid:durableId="20597D4F"/>
  <w16cid:commentId w16cid:paraId="527CF19A" w16cid:durableId="20597D75"/>
  <w16cid:commentId w16cid:paraId="2F524F1F" w16cid:durableId="20597D6E"/>
  <w16cid:commentId w16cid:paraId="136BFDCC" w16cid:durableId="20597D8E"/>
  <w16cid:commentId w16cid:paraId="559F7027" w16cid:durableId="20597D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4293F" w14:textId="77777777" w:rsidR="00A9057D" w:rsidRDefault="00A9057D">
      <w:r>
        <w:separator/>
      </w:r>
    </w:p>
  </w:endnote>
  <w:endnote w:type="continuationSeparator" w:id="0">
    <w:p w14:paraId="47FC8A22" w14:textId="77777777" w:rsidR="00A9057D" w:rsidRDefault="00A9057D">
      <w:r>
        <w:continuationSeparator/>
      </w:r>
    </w:p>
  </w:endnote>
  <w:endnote w:type="continuationNotice" w:id="1">
    <w:p w14:paraId="0A58AED3" w14:textId="77777777" w:rsidR="00A9057D" w:rsidRDefault="00A905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81808" w14:textId="27E7C511" w:rsidR="00A9057D" w:rsidRDefault="00A9057D" w:rsidP="004011DD">
    <w:pPr>
      <w:pStyle w:val="Voettekst"/>
      <w:tabs>
        <w:tab w:val="clear" w:pos="4536"/>
        <w:tab w:val="clear" w:pos="9072"/>
        <w:tab w:val="right" w:pos="9070"/>
      </w:tabs>
    </w:pPr>
    <w:r w:rsidRPr="006A5D46">
      <w:rPr>
        <w:noProof/>
      </w:rPr>
      <w:fldChar w:fldCharType="begin"/>
    </w:r>
    <w:r w:rsidRPr="006A5D46">
      <w:rPr>
        <w:noProof/>
      </w:rPr>
      <w:instrText xml:space="preserve"> FILENAME   \* MERGEFORMAT </w:instrText>
    </w:r>
    <w:r w:rsidRPr="006A5D46">
      <w:rPr>
        <w:noProof/>
      </w:rPr>
      <w:fldChar w:fldCharType="separate"/>
    </w:r>
    <w:r w:rsidR="006A5D46">
      <w:rPr>
        <w:noProof/>
      </w:rPr>
      <w:t>VRK Marktconsulatie ROB Antwoordformulier 20190613 V01 HP</w:t>
    </w:r>
    <w:r w:rsidRPr="006A5D46">
      <w:rPr>
        <w:noProof/>
      </w:rPr>
      <w:fldChar w:fldCharType="end"/>
    </w:r>
    <w:r w:rsidRPr="004052AC">
      <w:rPr>
        <w:noProof/>
      </w:rPr>
      <w:tab/>
      <w:t xml:space="preserve">Pagina </w:t>
    </w:r>
    <w:r w:rsidRPr="004052AC">
      <w:rPr>
        <w:noProof/>
      </w:rPr>
      <w:fldChar w:fldCharType="begin"/>
    </w:r>
    <w:r w:rsidRPr="006A5D46">
      <w:rPr>
        <w:noProof/>
      </w:rPr>
      <w:instrText xml:space="preserve"> PAGE   \* MERGEFORMAT </w:instrText>
    </w:r>
    <w:r w:rsidRPr="006A5D46">
      <w:rPr>
        <w:noProof/>
      </w:rPr>
      <w:fldChar w:fldCharType="separate"/>
    </w:r>
    <w:r w:rsidR="006A5D46">
      <w:rPr>
        <w:noProof/>
      </w:rPr>
      <w:t>8</w:t>
    </w:r>
    <w:r w:rsidRPr="004052AC">
      <w:rPr>
        <w:noProof/>
      </w:rPr>
      <w:fldChar w:fldCharType="end"/>
    </w:r>
    <w:r w:rsidRPr="004052AC">
      <w:rPr>
        <w:noProof/>
      </w:rPr>
      <w:t xml:space="preserve"> van </w:t>
    </w:r>
    <w:r w:rsidRPr="004052AC">
      <w:rPr>
        <w:noProof/>
      </w:rPr>
      <w:fldChar w:fldCharType="begin"/>
    </w:r>
    <w:r w:rsidRPr="006A5D46">
      <w:rPr>
        <w:noProof/>
      </w:rPr>
      <w:instrText xml:space="preserve"> SECTIONPAGES   \* MERGEFORMAT </w:instrText>
    </w:r>
    <w:r w:rsidRPr="006A5D46">
      <w:rPr>
        <w:noProof/>
      </w:rPr>
      <w:fldChar w:fldCharType="separate"/>
    </w:r>
    <w:r w:rsidR="006A5D46">
      <w:rPr>
        <w:noProof/>
      </w:rPr>
      <w:t>8</w:t>
    </w:r>
    <w:r w:rsidRPr="004052A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3BF4A" w14:textId="77777777" w:rsidR="00A9057D" w:rsidRDefault="00A9057D">
      <w:r>
        <w:separator/>
      </w:r>
    </w:p>
  </w:footnote>
  <w:footnote w:type="continuationSeparator" w:id="0">
    <w:p w14:paraId="43BC6DAB" w14:textId="77777777" w:rsidR="00A9057D" w:rsidRDefault="00A9057D">
      <w:r>
        <w:continuationSeparator/>
      </w:r>
    </w:p>
  </w:footnote>
  <w:footnote w:type="continuationNotice" w:id="1">
    <w:p w14:paraId="4F243B2A" w14:textId="77777777" w:rsidR="00A9057D" w:rsidRDefault="00A905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5B26A" w14:textId="49EA632F" w:rsidR="00A9057D" w:rsidRPr="002408F9" w:rsidRDefault="00A9057D" w:rsidP="002408F9">
    <w:pPr>
      <w:tabs>
        <w:tab w:val="left" w:pos="5103"/>
        <w:tab w:val="right" w:pos="10064"/>
      </w:tabs>
      <w:spacing w:before="120"/>
      <w:ind w:right="-1009"/>
      <w:rPr>
        <w:rStyle w:val="Paginanummer"/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75C1FB95" wp14:editId="0255BC7B">
          <wp:simplePos x="0" y="0"/>
          <wp:positionH relativeFrom="column">
            <wp:posOffset>-581253</wp:posOffset>
          </wp:positionH>
          <wp:positionV relativeFrom="paragraph">
            <wp:posOffset>299133</wp:posOffset>
          </wp:positionV>
          <wp:extent cx="2798884" cy="569343"/>
          <wp:effectExtent l="0" t="0" r="1905" b="254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V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7068" cy="577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08F9">
      <w:rPr>
        <w:rStyle w:val="Paginanummer"/>
      </w:rPr>
      <w:tab/>
    </w:r>
  </w:p>
  <w:p w14:paraId="126A4F6C" w14:textId="05F756E7" w:rsidR="00A9057D" w:rsidRPr="002408F9" w:rsidRDefault="00A9057D" w:rsidP="002408F9">
    <w:pPr>
      <w:tabs>
        <w:tab w:val="left" w:pos="5103"/>
        <w:tab w:val="right" w:pos="10064"/>
      </w:tabs>
      <w:spacing w:before="120" w:after="120"/>
      <w:ind w:right="-1009"/>
      <w:jc w:val="center"/>
      <w:rPr>
        <w:sz w:val="28"/>
        <w:szCs w:val="28"/>
      </w:rPr>
    </w:pPr>
    <w:r w:rsidRPr="002408F9">
      <w:rPr>
        <w:sz w:val="28"/>
        <w:szCs w:val="28"/>
      </w:rPr>
      <w:tab/>
    </w:r>
  </w:p>
  <w:p w14:paraId="13759D95" w14:textId="77777777" w:rsidR="00A9057D" w:rsidRDefault="00A9057D">
    <w:pPr>
      <w:pStyle w:val="Kopteks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475"/>
    <w:multiLevelType w:val="hybridMultilevel"/>
    <w:tmpl w:val="9F2CFA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12F3"/>
    <w:multiLevelType w:val="hybridMultilevel"/>
    <w:tmpl w:val="62D29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502BF"/>
    <w:multiLevelType w:val="hybridMultilevel"/>
    <w:tmpl w:val="62D29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64C"/>
    <w:multiLevelType w:val="hybridMultilevel"/>
    <w:tmpl w:val="8118E8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C5399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5" w15:restartNumberingAfterBreak="0">
    <w:nsid w:val="0CA54805"/>
    <w:multiLevelType w:val="hybridMultilevel"/>
    <w:tmpl w:val="AD228DFC"/>
    <w:lvl w:ilvl="0" w:tplc="574A2D26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9068F6"/>
    <w:multiLevelType w:val="hybridMultilevel"/>
    <w:tmpl w:val="A008FC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D0679"/>
    <w:multiLevelType w:val="multilevel"/>
    <w:tmpl w:val="C98C935E"/>
    <w:numStyleLink w:val="Huisstijl-Opsomming"/>
  </w:abstractNum>
  <w:abstractNum w:abstractNumId="8" w15:restartNumberingAfterBreak="0">
    <w:nsid w:val="1172723E"/>
    <w:multiLevelType w:val="multilevel"/>
    <w:tmpl w:val="D5805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b/>
        <w:i w:val="0"/>
        <w:sz w:val="18"/>
        <w:szCs w:val="24"/>
      </w:rPr>
    </w:lvl>
    <w:lvl w:ilvl="1">
      <w:start w:val="1"/>
      <w:numFmt w:val="decimal"/>
      <w:pStyle w:val="Calibrikop2"/>
      <w:lvlText w:val="%1.%2"/>
      <w:lvlJc w:val="left"/>
      <w:pPr>
        <w:tabs>
          <w:tab w:val="num" w:pos="576"/>
        </w:tabs>
        <w:ind w:left="576" w:hanging="576"/>
      </w:pPr>
      <w:rPr>
        <w:rFonts w:ascii="Century Gothic" w:hAnsi="Century Gothic" w:hint="default"/>
        <w:b/>
        <w:i w:val="0"/>
        <w:color w:val="00000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1912E1B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10" w15:restartNumberingAfterBreak="0">
    <w:nsid w:val="135C5C7C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11" w15:restartNumberingAfterBreak="0">
    <w:nsid w:val="136C5A91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12" w15:restartNumberingAfterBreak="0">
    <w:nsid w:val="146E77B6"/>
    <w:multiLevelType w:val="hybridMultilevel"/>
    <w:tmpl w:val="77B8682C"/>
    <w:lvl w:ilvl="0" w:tplc="4BC41DEE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04022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14" w15:restartNumberingAfterBreak="0">
    <w:nsid w:val="17566DCF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15" w15:restartNumberingAfterBreak="0">
    <w:nsid w:val="19E75FD6"/>
    <w:multiLevelType w:val="multilevel"/>
    <w:tmpl w:val="EBA600A0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16" w15:restartNumberingAfterBreak="0">
    <w:nsid w:val="1A6F5134"/>
    <w:multiLevelType w:val="hybridMultilevel"/>
    <w:tmpl w:val="3A1813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CB3985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18" w15:restartNumberingAfterBreak="0">
    <w:nsid w:val="219C0ECD"/>
    <w:multiLevelType w:val="hybridMultilevel"/>
    <w:tmpl w:val="26F4BD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DD2EAB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20" w15:restartNumberingAfterBreak="0">
    <w:nsid w:val="2BF52120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21" w15:restartNumberingAfterBreak="0">
    <w:nsid w:val="2F756318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22" w15:restartNumberingAfterBreak="0">
    <w:nsid w:val="330B7632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23" w15:restartNumberingAfterBreak="0">
    <w:nsid w:val="33EF1226"/>
    <w:multiLevelType w:val="hybridMultilevel"/>
    <w:tmpl w:val="EBC2F9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A64F8E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25" w15:restartNumberingAfterBreak="0">
    <w:nsid w:val="37903D99"/>
    <w:multiLevelType w:val="hybridMultilevel"/>
    <w:tmpl w:val="62D29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972655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27" w15:restartNumberingAfterBreak="0">
    <w:nsid w:val="3BA02304"/>
    <w:multiLevelType w:val="hybridMultilevel"/>
    <w:tmpl w:val="06426E4E"/>
    <w:lvl w:ilvl="0" w:tplc="574A2D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0A7B17"/>
    <w:multiLevelType w:val="multilevel"/>
    <w:tmpl w:val="B020582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29" w15:restartNumberingAfterBreak="0">
    <w:nsid w:val="43ED2F75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30" w15:restartNumberingAfterBreak="0">
    <w:nsid w:val="4D6568FC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31" w15:restartNumberingAfterBreak="0">
    <w:nsid w:val="54197A67"/>
    <w:multiLevelType w:val="hybridMultilevel"/>
    <w:tmpl w:val="122A4D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1D4FB9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33" w15:restartNumberingAfterBreak="0">
    <w:nsid w:val="563C05A5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34" w15:restartNumberingAfterBreak="0">
    <w:nsid w:val="58057BFE"/>
    <w:multiLevelType w:val="hybridMultilevel"/>
    <w:tmpl w:val="AD228DFC"/>
    <w:lvl w:ilvl="0" w:tplc="574A2D26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D2C2348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36" w15:restartNumberingAfterBreak="0">
    <w:nsid w:val="5DC3477D"/>
    <w:multiLevelType w:val="hybridMultilevel"/>
    <w:tmpl w:val="730AB0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7333EE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38" w15:restartNumberingAfterBreak="0">
    <w:nsid w:val="627C6CCF"/>
    <w:multiLevelType w:val="hybridMultilevel"/>
    <w:tmpl w:val="1122A5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D320EA"/>
    <w:multiLevelType w:val="hybridMultilevel"/>
    <w:tmpl w:val="62D29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70A6C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41" w15:restartNumberingAfterBreak="0">
    <w:nsid w:val="681703D2"/>
    <w:multiLevelType w:val="multilevel"/>
    <w:tmpl w:val="D8C0D0F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42" w15:restartNumberingAfterBreak="0">
    <w:nsid w:val="6BB30E86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43" w15:restartNumberingAfterBreak="0">
    <w:nsid w:val="6C6076BC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44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6E3A0981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46" w15:restartNumberingAfterBreak="0">
    <w:nsid w:val="6EFC7DAA"/>
    <w:multiLevelType w:val="hybridMultilevel"/>
    <w:tmpl w:val="8666781C"/>
    <w:lvl w:ilvl="0" w:tplc="4080D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7A6139"/>
    <w:multiLevelType w:val="hybridMultilevel"/>
    <w:tmpl w:val="196EF1C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704978D0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49" w15:restartNumberingAfterBreak="0">
    <w:nsid w:val="72B552FE"/>
    <w:multiLevelType w:val="hybridMultilevel"/>
    <w:tmpl w:val="38FC7C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014CF9"/>
    <w:multiLevelType w:val="hybridMultilevel"/>
    <w:tmpl w:val="40E2AE2C"/>
    <w:lvl w:ilvl="0" w:tplc="4BC41D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6B0E47"/>
    <w:multiLevelType w:val="hybridMultilevel"/>
    <w:tmpl w:val="E81ADB04"/>
    <w:lvl w:ilvl="0" w:tplc="4BC41DEE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406DD8"/>
    <w:multiLevelType w:val="multilevel"/>
    <w:tmpl w:val="2EFAA1B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53" w15:restartNumberingAfterBreak="0">
    <w:nsid w:val="75730F53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54" w15:restartNumberingAfterBreak="0">
    <w:nsid w:val="75BD365C"/>
    <w:multiLevelType w:val="hybridMultilevel"/>
    <w:tmpl w:val="6F7438CE"/>
    <w:lvl w:ilvl="0" w:tplc="4BC41D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C47D7F"/>
    <w:multiLevelType w:val="hybridMultilevel"/>
    <w:tmpl w:val="62D29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709AD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57" w15:restartNumberingAfterBreak="0">
    <w:nsid w:val="78163196"/>
    <w:multiLevelType w:val="hybridMultilevel"/>
    <w:tmpl w:val="184EAEC6"/>
    <w:lvl w:ilvl="0" w:tplc="4080D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817AB4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num w:numId="1">
    <w:abstractNumId w:val="3"/>
  </w:num>
  <w:num w:numId="2">
    <w:abstractNumId w:val="12"/>
  </w:num>
  <w:num w:numId="3">
    <w:abstractNumId w:val="26"/>
  </w:num>
  <w:num w:numId="4">
    <w:abstractNumId w:val="38"/>
  </w:num>
  <w:num w:numId="5">
    <w:abstractNumId w:val="49"/>
  </w:num>
  <w:num w:numId="6">
    <w:abstractNumId w:val="51"/>
  </w:num>
  <w:num w:numId="7">
    <w:abstractNumId w:val="36"/>
  </w:num>
  <w:num w:numId="8">
    <w:abstractNumId w:val="23"/>
  </w:num>
  <w:num w:numId="9">
    <w:abstractNumId w:val="19"/>
  </w:num>
  <w:num w:numId="10">
    <w:abstractNumId w:val="52"/>
  </w:num>
  <w:num w:numId="11">
    <w:abstractNumId w:val="41"/>
  </w:num>
  <w:num w:numId="12">
    <w:abstractNumId w:val="58"/>
  </w:num>
  <w:num w:numId="13">
    <w:abstractNumId w:val="32"/>
  </w:num>
  <w:num w:numId="14">
    <w:abstractNumId w:val="56"/>
  </w:num>
  <w:num w:numId="15">
    <w:abstractNumId w:val="40"/>
  </w:num>
  <w:num w:numId="16">
    <w:abstractNumId w:val="35"/>
  </w:num>
  <w:num w:numId="17">
    <w:abstractNumId w:val="43"/>
  </w:num>
  <w:num w:numId="18">
    <w:abstractNumId w:val="33"/>
  </w:num>
  <w:num w:numId="19">
    <w:abstractNumId w:val="9"/>
  </w:num>
  <w:num w:numId="20">
    <w:abstractNumId w:val="17"/>
  </w:num>
  <w:num w:numId="21">
    <w:abstractNumId w:val="13"/>
  </w:num>
  <w:num w:numId="22">
    <w:abstractNumId w:val="20"/>
  </w:num>
  <w:num w:numId="23">
    <w:abstractNumId w:val="29"/>
  </w:num>
  <w:num w:numId="24">
    <w:abstractNumId w:val="22"/>
  </w:num>
  <w:num w:numId="25">
    <w:abstractNumId w:val="30"/>
  </w:num>
  <w:num w:numId="26">
    <w:abstractNumId w:val="16"/>
  </w:num>
  <w:num w:numId="27">
    <w:abstractNumId w:val="4"/>
  </w:num>
  <w:num w:numId="28">
    <w:abstractNumId w:val="47"/>
  </w:num>
  <w:num w:numId="29">
    <w:abstractNumId w:val="8"/>
  </w:num>
  <w:num w:numId="30">
    <w:abstractNumId w:val="54"/>
  </w:num>
  <w:num w:numId="31">
    <w:abstractNumId w:val="50"/>
  </w:num>
  <w:num w:numId="32">
    <w:abstractNumId w:val="46"/>
  </w:num>
  <w:num w:numId="33">
    <w:abstractNumId w:val="57"/>
  </w:num>
  <w:num w:numId="34">
    <w:abstractNumId w:val="42"/>
  </w:num>
  <w:num w:numId="35">
    <w:abstractNumId w:val="53"/>
  </w:num>
  <w:num w:numId="36">
    <w:abstractNumId w:val="21"/>
  </w:num>
  <w:num w:numId="37">
    <w:abstractNumId w:val="37"/>
  </w:num>
  <w:num w:numId="38">
    <w:abstractNumId w:val="24"/>
  </w:num>
  <w:num w:numId="39">
    <w:abstractNumId w:val="45"/>
  </w:num>
  <w:num w:numId="40">
    <w:abstractNumId w:val="10"/>
  </w:num>
  <w:num w:numId="41">
    <w:abstractNumId w:val="34"/>
  </w:num>
  <w:num w:numId="42">
    <w:abstractNumId w:val="27"/>
  </w:num>
  <w:num w:numId="43">
    <w:abstractNumId w:val="39"/>
  </w:num>
  <w:num w:numId="44">
    <w:abstractNumId w:val="55"/>
  </w:num>
  <w:num w:numId="45">
    <w:abstractNumId w:val="25"/>
  </w:num>
  <w:num w:numId="46">
    <w:abstractNumId w:val="2"/>
  </w:num>
  <w:num w:numId="47">
    <w:abstractNumId w:val="1"/>
  </w:num>
  <w:num w:numId="48">
    <w:abstractNumId w:val="31"/>
  </w:num>
  <w:num w:numId="49">
    <w:abstractNumId w:val="6"/>
  </w:num>
  <w:num w:numId="50">
    <w:abstractNumId w:val="44"/>
  </w:num>
  <w:num w:numId="51">
    <w:abstractNumId w:val="7"/>
  </w:num>
  <w:num w:numId="52">
    <w:abstractNumId w:val="18"/>
  </w:num>
  <w:num w:numId="53">
    <w:abstractNumId w:val="0"/>
  </w:num>
  <w:num w:numId="54">
    <w:abstractNumId w:val="5"/>
  </w:num>
  <w:num w:numId="55">
    <w:abstractNumId w:val="28"/>
  </w:num>
  <w:num w:numId="56">
    <w:abstractNumId w:val="14"/>
  </w:num>
  <w:num w:numId="57">
    <w:abstractNumId w:val="15"/>
  </w:num>
  <w:num w:numId="58">
    <w:abstractNumId w:val="11"/>
  </w:num>
  <w:num w:numId="59">
    <w:abstractNumId w:val="4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 fillcolor="white" stroke="f">
      <v:fill color="white" type="frame"/>
      <v:stroke on="f"/>
      <o:colormru v:ext="edit" colors="silver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94"/>
    <w:rsid w:val="000012CE"/>
    <w:rsid w:val="00001BD4"/>
    <w:rsid w:val="000020A5"/>
    <w:rsid w:val="000022BE"/>
    <w:rsid w:val="00002D30"/>
    <w:rsid w:val="000041BF"/>
    <w:rsid w:val="00006125"/>
    <w:rsid w:val="00006270"/>
    <w:rsid w:val="0001059A"/>
    <w:rsid w:val="000116F6"/>
    <w:rsid w:val="000125BC"/>
    <w:rsid w:val="00012D45"/>
    <w:rsid w:val="000135CB"/>
    <w:rsid w:val="00013B55"/>
    <w:rsid w:val="00013ED7"/>
    <w:rsid w:val="00014138"/>
    <w:rsid w:val="00015666"/>
    <w:rsid w:val="0001582F"/>
    <w:rsid w:val="000162FA"/>
    <w:rsid w:val="00016EE1"/>
    <w:rsid w:val="000204C3"/>
    <w:rsid w:val="00020732"/>
    <w:rsid w:val="000208D0"/>
    <w:rsid w:val="0002141E"/>
    <w:rsid w:val="0002206B"/>
    <w:rsid w:val="0002237B"/>
    <w:rsid w:val="00022A9A"/>
    <w:rsid w:val="00022B21"/>
    <w:rsid w:val="00022FC4"/>
    <w:rsid w:val="00023853"/>
    <w:rsid w:val="000242C0"/>
    <w:rsid w:val="00024669"/>
    <w:rsid w:val="00025494"/>
    <w:rsid w:val="00026553"/>
    <w:rsid w:val="000267A6"/>
    <w:rsid w:val="00026DD3"/>
    <w:rsid w:val="00027761"/>
    <w:rsid w:val="000304EC"/>
    <w:rsid w:val="000305B1"/>
    <w:rsid w:val="00030618"/>
    <w:rsid w:val="000306B4"/>
    <w:rsid w:val="000316C4"/>
    <w:rsid w:val="00032230"/>
    <w:rsid w:val="0003245B"/>
    <w:rsid w:val="000327FA"/>
    <w:rsid w:val="0003345D"/>
    <w:rsid w:val="00033C8E"/>
    <w:rsid w:val="00034A6B"/>
    <w:rsid w:val="00034BA4"/>
    <w:rsid w:val="00034E00"/>
    <w:rsid w:val="00035984"/>
    <w:rsid w:val="00035BFC"/>
    <w:rsid w:val="0003655A"/>
    <w:rsid w:val="0003697F"/>
    <w:rsid w:val="00036C79"/>
    <w:rsid w:val="00040107"/>
    <w:rsid w:val="00040A33"/>
    <w:rsid w:val="00040FB5"/>
    <w:rsid w:val="000421B7"/>
    <w:rsid w:val="00042D2A"/>
    <w:rsid w:val="00043BBA"/>
    <w:rsid w:val="00043F28"/>
    <w:rsid w:val="00047A28"/>
    <w:rsid w:val="00050158"/>
    <w:rsid w:val="0005039D"/>
    <w:rsid w:val="0005055D"/>
    <w:rsid w:val="00050FB3"/>
    <w:rsid w:val="000531D6"/>
    <w:rsid w:val="00053929"/>
    <w:rsid w:val="00053E69"/>
    <w:rsid w:val="0005503A"/>
    <w:rsid w:val="00055E9A"/>
    <w:rsid w:val="000563FF"/>
    <w:rsid w:val="00057657"/>
    <w:rsid w:val="00060A38"/>
    <w:rsid w:val="00061664"/>
    <w:rsid w:val="00061A24"/>
    <w:rsid w:val="000623B3"/>
    <w:rsid w:val="00062A9D"/>
    <w:rsid w:val="0006530A"/>
    <w:rsid w:val="0006545C"/>
    <w:rsid w:val="00065EE4"/>
    <w:rsid w:val="00066394"/>
    <w:rsid w:val="00066C03"/>
    <w:rsid w:val="00067868"/>
    <w:rsid w:val="00067D0F"/>
    <w:rsid w:val="000717F2"/>
    <w:rsid w:val="00072B31"/>
    <w:rsid w:val="00073125"/>
    <w:rsid w:val="0007374A"/>
    <w:rsid w:val="0007381D"/>
    <w:rsid w:val="0007417B"/>
    <w:rsid w:val="00074C1F"/>
    <w:rsid w:val="00075A7F"/>
    <w:rsid w:val="00076039"/>
    <w:rsid w:val="0007759A"/>
    <w:rsid w:val="00077A00"/>
    <w:rsid w:val="000802CD"/>
    <w:rsid w:val="00080844"/>
    <w:rsid w:val="00082C08"/>
    <w:rsid w:val="0008351E"/>
    <w:rsid w:val="000835E5"/>
    <w:rsid w:val="0008361D"/>
    <w:rsid w:val="0008362D"/>
    <w:rsid w:val="00083D37"/>
    <w:rsid w:val="000870C0"/>
    <w:rsid w:val="0008729E"/>
    <w:rsid w:val="00090076"/>
    <w:rsid w:val="00091039"/>
    <w:rsid w:val="000915EE"/>
    <w:rsid w:val="00092EE3"/>
    <w:rsid w:val="000963D0"/>
    <w:rsid w:val="000967FC"/>
    <w:rsid w:val="00096F6F"/>
    <w:rsid w:val="000A1AE0"/>
    <w:rsid w:val="000A1D2A"/>
    <w:rsid w:val="000A244C"/>
    <w:rsid w:val="000A2FAB"/>
    <w:rsid w:val="000A3B3A"/>
    <w:rsid w:val="000A6DB5"/>
    <w:rsid w:val="000B10CE"/>
    <w:rsid w:val="000B11C8"/>
    <w:rsid w:val="000B11D6"/>
    <w:rsid w:val="000B232C"/>
    <w:rsid w:val="000B370F"/>
    <w:rsid w:val="000B3EFD"/>
    <w:rsid w:val="000B46EC"/>
    <w:rsid w:val="000B4A01"/>
    <w:rsid w:val="000B6380"/>
    <w:rsid w:val="000B681F"/>
    <w:rsid w:val="000B695D"/>
    <w:rsid w:val="000B74C7"/>
    <w:rsid w:val="000C0190"/>
    <w:rsid w:val="000C0598"/>
    <w:rsid w:val="000C0E5C"/>
    <w:rsid w:val="000C0EDB"/>
    <w:rsid w:val="000C0FF4"/>
    <w:rsid w:val="000C118A"/>
    <w:rsid w:val="000C12CE"/>
    <w:rsid w:val="000C2C03"/>
    <w:rsid w:val="000C2F9A"/>
    <w:rsid w:val="000C34E7"/>
    <w:rsid w:val="000C3B48"/>
    <w:rsid w:val="000C3E57"/>
    <w:rsid w:val="000C3FE1"/>
    <w:rsid w:val="000C43A7"/>
    <w:rsid w:val="000C4BA7"/>
    <w:rsid w:val="000C518B"/>
    <w:rsid w:val="000C53F3"/>
    <w:rsid w:val="000C583A"/>
    <w:rsid w:val="000C5E22"/>
    <w:rsid w:val="000C6658"/>
    <w:rsid w:val="000C7950"/>
    <w:rsid w:val="000C7DD4"/>
    <w:rsid w:val="000D0197"/>
    <w:rsid w:val="000D0D80"/>
    <w:rsid w:val="000D110A"/>
    <w:rsid w:val="000D1991"/>
    <w:rsid w:val="000D1BA7"/>
    <w:rsid w:val="000D1BB5"/>
    <w:rsid w:val="000D1EBC"/>
    <w:rsid w:val="000D1F7B"/>
    <w:rsid w:val="000D21AB"/>
    <w:rsid w:val="000D2A3A"/>
    <w:rsid w:val="000D2D77"/>
    <w:rsid w:val="000D36EA"/>
    <w:rsid w:val="000D3E2A"/>
    <w:rsid w:val="000D4B10"/>
    <w:rsid w:val="000D5AE5"/>
    <w:rsid w:val="000D5C1C"/>
    <w:rsid w:val="000D6F52"/>
    <w:rsid w:val="000D7B33"/>
    <w:rsid w:val="000D7D75"/>
    <w:rsid w:val="000E1342"/>
    <w:rsid w:val="000E1FF8"/>
    <w:rsid w:val="000E2390"/>
    <w:rsid w:val="000E2D7C"/>
    <w:rsid w:val="000E2FBB"/>
    <w:rsid w:val="000E492C"/>
    <w:rsid w:val="000E4A75"/>
    <w:rsid w:val="000E54E5"/>
    <w:rsid w:val="000E554D"/>
    <w:rsid w:val="000E610C"/>
    <w:rsid w:val="000E73AB"/>
    <w:rsid w:val="000E7C68"/>
    <w:rsid w:val="000F04F4"/>
    <w:rsid w:val="000F0598"/>
    <w:rsid w:val="000F144E"/>
    <w:rsid w:val="000F15FB"/>
    <w:rsid w:val="000F26B1"/>
    <w:rsid w:val="000F2EFF"/>
    <w:rsid w:val="000F2F95"/>
    <w:rsid w:val="000F3BBF"/>
    <w:rsid w:val="000F45ED"/>
    <w:rsid w:val="000F4EF1"/>
    <w:rsid w:val="000F51C8"/>
    <w:rsid w:val="000F53DC"/>
    <w:rsid w:val="000F5410"/>
    <w:rsid w:val="000F5604"/>
    <w:rsid w:val="000F59E1"/>
    <w:rsid w:val="000F5D34"/>
    <w:rsid w:val="000F7401"/>
    <w:rsid w:val="000F7A51"/>
    <w:rsid w:val="0010012B"/>
    <w:rsid w:val="001003EC"/>
    <w:rsid w:val="00100A7E"/>
    <w:rsid w:val="00101377"/>
    <w:rsid w:val="00101A34"/>
    <w:rsid w:val="00101D71"/>
    <w:rsid w:val="00103088"/>
    <w:rsid w:val="00104757"/>
    <w:rsid w:val="00105D83"/>
    <w:rsid w:val="00106605"/>
    <w:rsid w:val="0010683C"/>
    <w:rsid w:val="00106C79"/>
    <w:rsid w:val="001073C8"/>
    <w:rsid w:val="00107566"/>
    <w:rsid w:val="001101B6"/>
    <w:rsid w:val="00110902"/>
    <w:rsid w:val="00110992"/>
    <w:rsid w:val="001112D7"/>
    <w:rsid w:val="001115C4"/>
    <w:rsid w:val="00111F80"/>
    <w:rsid w:val="00112C36"/>
    <w:rsid w:val="001130B3"/>
    <w:rsid w:val="0011424D"/>
    <w:rsid w:val="00114D4D"/>
    <w:rsid w:val="00115AF9"/>
    <w:rsid w:val="00120C87"/>
    <w:rsid w:val="001215C7"/>
    <w:rsid w:val="0012226B"/>
    <w:rsid w:val="00122355"/>
    <w:rsid w:val="001228A6"/>
    <w:rsid w:val="00122A29"/>
    <w:rsid w:val="00122E34"/>
    <w:rsid w:val="001231FA"/>
    <w:rsid w:val="00123516"/>
    <w:rsid w:val="00123523"/>
    <w:rsid w:val="0012412C"/>
    <w:rsid w:val="001249C5"/>
    <w:rsid w:val="0012687A"/>
    <w:rsid w:val="00126D62"/>
    <w:rsid w:val="0012740F"/>
    <w:rsid w:val="00127B80"/>
    <w:rsid w:val="00130897"/>
    <w:rsid w:val="00131BE1"/>
    <w:rsid w:val="00131DD0"/>
    <w:rsid w:val="001323DD"/>
    <w:rsid w:val="00133BC3"/>
    <w:rsid w:val="00134E45"/>
    <w:rsid w:val="00134FAF"/>
    <w:rsid w:val="00135887"/>
    <w:rsid w:val="001363FD"/>
    <w:rsid w:val="00136C00"/>
    <w:rsid w:val="0013713D"/>
    <w:rsid w:val="001377AE"/>
    <w:rsid w:val="001377E3"/>
    <w:rsid w:val="00137898"/>
    <w:rsid w:val="00137DEA"/>
    <w:rsid w:val="00141F22"/>
    <w:rsid w:val="00142258"/>
    <w:rsid w:val="001427BB"/>
    <w:rsid w:val="001429B0"/>
    <w:rsid w:val="00144664"/>
    <w:rsid w:val="00144D3B"/>
    <w:rsid w:val="00145358"/>
    <w:rsid w:val="00146004"/>
    <w:rsid w:val="001460CC"/>
    <w:rsid w:val="00146712"/>
    <w:rsid w:val="00146C7E"/>
    <w:rsid w:val="00146E54"/>
    <w:rsid w:val="00146F25"/>
    <w:rsid w:val="00146FCD"/>
    <w:rsid w:val="001502F8"/>
    <w:rsid w:val="00150845"/>
    <w:rsid w:val="0015162D"/>
    <w:rsid w:val="0015313B"/>
    <w:rsid w:val="001532D9"/>
    <w:rsid w:val="00154422"/>
    <w:rsid w:val="001562A4"/>
    <w:rsid w:val="00157511"/>
    <w:rsid w:val="00157974"/>
    <w:rsid w:val="001604C5"/>
    <w:rsid w:val="00162B78"/>
    <w:rsid w:val="00162F69"/>
    <w:rsid w:val="00163338"/>
    <w:rsid w:val="0016459C"/>
    <w:rsid w:val="001653C2"/>
    <w:rsid w:val="00165564"/>
    <w:rsid w:val="00165DB3"/>
    <w:rsid w:val="00166316"/>
    <w:rsid w:val="00167FAF"/>
    <w:rsid w:val="00171060"/>
    <w:rsid w:val="00171785"/>
    <w:rsid w:val="001725F9"/>
    <w:rsid w:val="001726BF"/>
    <w:rsid w:val="00172D05"/>
    <w:rsid w:val="001731BB"/>
    <w:rsid w:val="001735A0"/>
    <w:rsid w:val="00173C2B"/>
    <w:rsid w:val="00173CBF"/>
    <w:rsid w:val="001759AA"/>
    <w:rsid w:val="00176032"/>
    <w:rsid w:val="0017688F"/>
    <w:rsid w:val="00176B64"/>
    <w:rsid w:val="00177F94"/>
    <w:rsid w:val="0018028E"/>
    <w:rsid w:val="001802C9"/>
    <w:rsid w:val="00181437"/>
    <w:rsid w:val="00181AAB"/>
    <w:rsid w:val="00182381"/>
    <w:rsid w:val="001830BB"/>
    <w:rsid w:val="0018378E"/>
    <w:rsid w:val="001837A9"/>
    <w:rsid w:val="00183952"/>
    <w:rsid w:val="00184507"/>
    <w:rsid w:val="001847D9"/>
    <w:rsid w:val="0018485D"/>
    <w:rsid w:val="00184E08"/>
    <w:rsid w:val="00184E22"/>
    <w:rsid w:val="001855BF"/>
    <w:rsid w:val="00185751"/>
    <w:rsid w:val="00186B73"/>
    <w:rsid w:val="00186F5D"/>
    <w:rsid w:val="001870C3"/>
    <w:rsid w:val="001876C9"/>
    <w:rsid w:val="00187CC3"/>
    <w:rsid w:val="00190B3B"/>
    <w:rsid w:val="0019184C"/>
    <w:rsid w:val="00193566"/>
    <w:rsid w:val="00193588"/>
    <w:rsid w:val="00193E01"/>
    <w:rsid w:val="001948C3"/>
    <w:rsid w:val="00194C74"/>
    <w:rsid w:val="001960A0"/>
    <w:rsid w:val="00196CA8"/>
    <w:rsid w:val="001A0143"/>
    <w:rsid w:val="001A01D7"/>
    <w:rsid w:val="001A14CF"/>
    <w:rsid w:val="001A1D98"/>
    <w:rsid w:val="001A30B8"/>
    <w:rsid w:val="001A362B"/>
    <w:rsid w:val="001A3DDC"/>
    <w:rsid w:val="001A3EDA"/>
    <w:rsid w:val="001A45E6"/>
    <w:rsid w:val="001A4E93"/>
    <w:rsid w:val="001A5F6C"/>
    <w:rsid w:val="001B073A"/>
    <w:rsid w:val="001B096E"/>
    <w:rsid w:val="001B14E3"/>
    <w:rsid w:val="001B1947"/>
    <w:rsid w:val="001B267E"/>
    <w:rsid w:val="001B27B9"/>
    <w:rsid w:val="001B29F7"/>
    <w:rsid w:val="001B322C"/>
    <w:rsid w:val="001B332F"/>
    <w:rsid w:val="001B53FC"/>
    <w:rsid w:val="001B7750"/>
    <w:rsid w:val="001B7760"/>
    <w:rsid w:val="001B78E3"/>
    <w:rsid w:val="001B7DF8"/>
    <w:rsid w:val="001C1012"/>
    <w:rsid w:val="001C111F"/>
    <w:rsid w:val="001C2382"/>
    <w:rsid w:val="001C37F5"/>
    <w:rsid w:val="001C39DB"/>
    <w:rsid w:val="001C4B74"/>
    <w:rsid w:val="001C4E7F"/>
    <w:rsid w:val="001C54DF"/>
    <w:rsid w:val="001C5EB2"/>
    <w:rsid w:val="001C6A0D"/>
    <w:rsid w:val="001C6FE6"/>
    <w:rsid w:val="001C7FE8"/>
    <w:rsid w:val="001D01AB"/>
    <w:rsid w:val="001D0B6A"/>
    <w:rsid w:val="001D247A"/>
    <w:rsid w:val="001D5B5B"/>
    <w:rsid w:val="001D6262"/>
    <w:rsid w:val="001D62E6"/>
    <w:rsid w:val="001D74A7"/>
    <w:rsid w:val="001D774D"/>
    <w:rsid w:val="001D7D92"/>
    <w:rsid w:val="001E0D9F"/>
    <w:rsid w:val="001E125B"/>
    <w:rsid w:val="001E13E9"/>
    <w:rsid w:val="001E40AE"/>
    <w:rsid w:val="001E4795"/>
    <w:rsid w:val="001E49B7"/>
    <w:rsid w:val="001E4CF9"/>
    <w:rsid w:val="001E5320"/>
    <w:rsid w:val="001E5683"/>
    <w:rsid w:val="001E5986"/>
    <w:rsid w:val="001E6769"/>
    <w:rsid w:val="001E6BCD"/>
    <w:rsid w:val="001E6F28"/>
    <w:rsid w:val="001E77AA"/>
    <w:rsid w:val="001E7956"/>
    <w:rsid w:val="001F06A2"/>
    <w:rsid w:val="001F0A19"/>
    <w:rsid w:val="001F0F71"/>
    <w:rsid w:val="001F1290"/>
    <w:rsid w:val="001F1729"/>
    <w:rsid w:val="001F314B"/>
    <w:rsid w:val="001F3AC9"/>
    <w:rsid w:val="001F3C34"/>
    <w:rsid w:val="001F49DD"/>
    <w:rsid w:val="001F5F9E"/>
    <w:rsid w:val="001F64D0"/>
    <w:rsid w:val="001F6518"/>
    <w:rsid w:val="001F6ACA"/>
    <w:rsid w:val="001F6E2B"/>
    <w:rsid w:val="001F78EE"/>
    <w:rsid w:val="002001C4"/>
    <w:rsid w:val="00200439"/>
    <w:rsid w:val="00200EE9"/>
    <w:rsid w:val="00201439"/>
    <w:rsid w:val="00202BA5"/>
    <w:rsid w:val="00203077"/>
    <w:rsid w:val="00203174"/>
    <w:rsid w:val="002036B1"/>
    <w:rsid w:val="00203DBF"/>
    <w:rsid w:val="0020491D"/>
    <w:rsid w:val="00204D7C"/>
    <w:rsid w:val="00205252"/>
    <w:rsid w:val="00207237"/>
    <w:rsid w:val="0021004D"/>
    <w:rsid w:val="00211791"/>
    <w:rsid w:val="00212950"/>
    <w:rsid w:val="00213792"/>
    <w:rsid w:val="00213958"/>
    <w:rsid w:val="00213BB1"/>
    <w:rsid w:val="00214176"/>
    <w:rsid w:val="002148B0"/>
    <w:rsid w:val="00215971"/>
    <w:rsid w:val="00215D6B"/>
    <w:rsid w:val="002162B0"/>
    <w:rsid w:val="00217905"/>
    <w:rsid w:val="00220049"/>
    <w:rsid w:val="002207B0"/>
    <w:rsid w:val="00222056"/>
    <w:rsid w:val="002226AF"/>
    <w:rsid w:val="00223AFF"/>
    <w:rsid w:val="00223C1D"/>
    <w:rsid w:val="00223D15"/>
    <w:rsid w:val="00227672"/>
    <w:rsid w:val="00227E95"/>
    <w:rsid w:val="00230E88"/>
    <w:rsid w:val="00231E92"/>
    <w:rsid w:val="00232BCA"/>
    <w:rsid w:val="00233320"/>
    <w:rsid w:val="002347E8"/>
    <w:rsid w:val="00234997"/>
    <w:rsid w:val="00234EF1"/>
    <w:rsid w:val="0023686E"/>
    <w:rsid w:val="002407FF"/>
    <w:rsid w:val="002408F9"/>
    <w:rsid w:val="00240DBB"/>
    <w:rsid w:val="0024115E"/>
    <w:rsid w:val="002411D9"/>
    <w:rsid w:val="00241AD1"/>
    <w:rsid w:val="00241B10"/>
    <w:rsid w:val="002422E8"/>
    <w:rsid w:val="00243E1B"/>
    <w:rsid w:val="00243FE1"/>
    <w:rsid w:val="00244038"/>
    <w:rsid w:val="00244290"/>
    <w:rsid w:val="00245399"/>
    <w:rsid w:val="002453E9"/>
    <w:rsid w:val="00245504"/>
    <w:rsid w:val="0024671E"/>
    <w:rsid w:val="00250A3A"/>
    <w:rsid w:val="00252100"/>
    <w:rsid w:val="00253058"/>
    <w:rsid w:val="002537F3"/>
    <w:rsid w:val="00253AA9"/>
    <w:rsid w:val="00253D20"/>
    <w:rsid w:val="0025474E"/>
    <w:rsid w:val="00254CD9"/>
    <w:rsid w:val="00254EEB"/>
    <w:rsid w:val="00255B46"/>
    <w:rsid w:val="0025647A"/>
    <w:rsid w:val="0026058C"/>
    <w:rsid w:val="00260C05"/>
    <w:rsid w:val="00260E77"/>
    <w:rsid w:val="002619BE"/>
    <w:rsid w:val="00261ADD"/>
    <w:rsid w:val="0026260F"/>
    <w:rsid w:val="002626B6"/>
    <w:rsid w:val="00262C43"/>
    <w:rsid w:val="00262D52"/>
    <w:rsid w:val="00265B14"/>
    <w:rsid w:val="00266B36"/>
    <w:rsid w:val="00267614"/>
    <w:rsid w:val="0026776B"/>
    <w:rsid w:val="00267A1A"/>
    <w:rsid w:val="0027012E"/>
    <w:rsid w:val="00270FC3"/>
    <w:rsid w:val="002712B6"/>
    <w:rsid w:val="002725DF"/>
    <w:rsid w:val="002736C3"/>
    <w:rsid w:val="00273FDE"/>
    <w:rsid w:val="00274002"/>
    <w:rsid w:val="00275700"/>
    <w:rsid w:val="00275708"/>
    <w:rsid w:val="00275C2D"/>
    <w:rsid w:val="00276704"/>
    <w:rsid w:val="00276EE4"/>
    <w:rsid w:val="00280918"/>
    <w:rsid w:val="002817CD"/>
    <w:rsid w:val="00281E70"/>
    <w:rsid w:val="00282034"/>
    <w:rsid w:val="00282E23"/>
    <w:rsid w:val="0028424C"/>
    <w:rsid w:val="002843F5"/>
    <w:rsid w:val="00284DA0"/>
    <w:rsid w:val="00285590"/>
    <w:rsid w:val="00285ACE"/>
    <w:rsid w:val="00286BCF"/>
    <w:rsid w:val="0028706F"/>
    <w:rsid w:val="00287698"/>
    <w:rsid w:val="00287B95"/>
    <w:rsid w:val="00290F99"/>
    <w:rsid w:val="00291252"/>
    <w:rsid w:val="00291B32"/>
    <w:rsid w:val="00292048"/>
    <w:rsid w:val="0029263D"/>
    <w:rsid w:val="0029278A"/>
    <w:rsid w:val="002927E1"/>
    <w:rsid w:val="00293140"/>
    <w:rsid w:val="002949CE"/>
    <w:rsid w:val="002959CD"/>
    <w:rsid w:val="00295CD8"/>
    <w:rsid w:val="002964B3"/>
    <w:rsid w:val="002965CA"/>
    <w:rsid w:val="0029714F"/>
    <w:rsid w:val="002977A1"/>
    <w:rsid w:val="002A1D8C"/>
    <w:rsid w:val="002A28B4"/>
    <w:rsid w:val="002A3117"/>
    <w:rsid w:val="002A333C"/>
    <w:rsid w:val="002A3366"/>
    <w:rsid w:val="002A4990"/>
    <w:rsid w:val="002A521B"/>
    <w:rsid w:val="002A66E8"/>
    <w:rsid w:val="002A6889"/>
    <w:rsid w:val="002A6995"/>
    <w:rsid w:val="002A7220"/>
    <w:rsid w:val="002A73C7"/>
    <w:rsid w:val="002A7971"/>
    <w:rsid w:val="002A7CF6"/>
    <w:rsid w:val="002A7D37"/>
    <w:rsid w:val="002B12E1"/>
    <w:rsid w:val="002B30E5"/>
    <w:rsid w:val="002B3D02"/>
    <w:rsid w:val="002B3F13"/>
    <w:rsid w:val="002B5BC9"/>
    <w:rsid w:val="002B662C"/>
    <w:rsid w:val="002B7DCF"/>
    <w:rsid w:val="002B7EF5"/>
    <w:rsid w:val="002B7EF9"/>
    <w:rsid w:val="002C112B"/>
    <w:rsid w:val="002C12AF"/>
    <w:rsid w:val="002C202A"/>
    <w:rsid w:val="002C23DB"/>
    <w:rsid w:val="002C2A99"/>
    <w:rsid w:val="002C33A1"/>
    <w:rsid w:val="002C3BB4"/>
    <w:rsid w:val="002C3CF1"/>
    <w:rsid w:val="002C4748"/>
    <w:rsid w:val="002C5239"/>
    <w:rsid w:val="002C5713"/>
    <w:rsid w:val="002C58E4"/>
    <w:rsid w:val="002C5F92"/>
    <w:rsid w:val="002C605D"/>
    <w:rsid w:val="002C663D"/>
    <w:rsid w:val="002C6B3D"/>
    <w:rsid w:val="002C6B4D"/>
    <w:rsid w:val="002C7E6F"/>
    <w:rsid w:val="002D1B51"/>
    <w:rsid w:val="002D1BEB"/>
    <w:rsid w:val="002D2B87"/>
    <w:rsid w:val="002D2C28"/>
    <w:rsid w:val="002D3038"/>
    <w:rsid w:val="002D3928"/>
    <w:rsid w:val="002D3C0A"/>
    <w:rsid w:val="002D3F7C"/>
    <w:rsid w:val="002D3FA2"/>
    <w:rsid w:val="002D40E1"/>
    <w:rsid w:val="002D44AB"/>
    <w:rsid w:val="002D5BA4"/>
    <w:rsid w:val="002D5D93"/>
    <w:rsid w:val="002D639E"/>
    <w:rsid w:val="002D67FF"/>
    <w:rsid w:val="002D796A"/>
    <w:rsid w:val="002E0C6B"/>
    <w:rsid w:val="002E1516"/>
    <w:rsid w:val="002E1600"/>
    <w:rsid w:val="002E370F"/>
    <w:rsid w:val="002E3CA5"/>
    <w:rsid w:val="002E439D"/>
    <w:rsid w:val="002E44C2"/>
    <w:rsid w:val="002E53ED"/>
    <w:rsid w:val="002F02EE"/>
    <w:rsid w:val="002F2466"/>
    <w:rsid w:val="002F27CC"/>
    <w:rsid w:val="002F295E"/>
    <w:rsid w:val="002F2DDF"/>
    <w:rsid w:val="002F3ADD"/>
    <w:rsid w:val="002F3DA7"/>
    <w:rsid w:val="002F3F45"/>
    <w:rsid w:val="002F5085"/>
    <w:rsid w:val="002F52F3"/>
    <w:rsid w:val="002F61C1"/>
    <w:rsid w:val="002F630E"/>
    <w:rsid w:val="002F6683"/>
    <w:rsid w:val="002F66EC"/>
    <w:rsid w:val="002F68B5"/>
    <w:rsid w:val="002F6AAD"/>
    <w:rsid w:val="002F6C02"/>
    <w:rsid w:val="002F718C"/>
    <w:rsid w:val="002F719B"/>
    <w:rsid w:val="002F7F58"/>
    <w:rsid w:val="00300A20"/>
    <w:rsid w:val="00301A81"/>
    <w:rsid w:val="00301F4A"/>
    <w:rsid w:val="00302B46"/>
    <w:rsid w:val="00302DA2"/>
    <w:rsid w:val="00302E65"/>
    <w:rsid w:val="00302EEA"/>
    <w:rsid w:val="00303B7F"/>
    <w:rsid w:val="00303ECA"/>
    <w:rsid w:val="0030415F"/>
    <w:rsid w:val="00304357"/>
    <w:rsid w:val="003044FD"/>
    <w:rsid w:val="00304B41"/>
    <w:rsid w:val="00305EAA"/>
    <w:rsid w:val="003064D1"/>
    <w:rsid w:val="00306F21"/>
    <w:rsid w:val="00306FD7"/>
    <w:rsid w:val="003079B3"/>
    <w:rsid w:val="00310014"/>
    <w:rsid w:val="0031033B"/>
    <w:rsid w:val="00311051"/>
    <w:rsid w:val="00311221"/>
    <w:rsid w:val="00312940"/>
    <w:rsid w:val="00313304"/>
    <w:rsid w:val="00313FDD"/>
    <w:rsid w:val="0031421A"/>
    <w:rsid w:val="0031551D"/>
    <w:rsid w:val="003158DD"/>
    <w:rsid w:val="00316201"/>
    <w:rsid w:val="00316492"/>
    <w:rsid w:val="00317626"/>
    <w:rsid w:val="00320369"/>
    <w:rsid w:val="00320791"/>
    <w:rsid w:val="00322811"/>
    <w:rsid w:val="00322ACC"/>
    <w:rsid w:val="00323727"/>
    <w:rsid w:val="00323DEF"/>
    <w:rsid w:val="00323E30"/>
    <w:rsid w:val="003246DA"/>
    <w:rsid w:val="00324A72"/>
    <w:rsid w:val="00324E8D"/>
    <w:rsid w:val="00325468"/>
    <w:rsid w:val="003255E4"/>
    <w:rsid w:val="00325EB0"/>
    <w:rsid w:val="00326338"/>
    <w:rsid w:val="0032714E"/>
    <w:rsid w:val="0032754C"/>
    <w:rsid w:val="00327B6A"/>
    <w:rsid w:val="003308B5"/>
    <w:rsid w:val="00330BED"/>
    <w:rsid w:val="00330ED4"/>
    <w:rsid w:val="00331699"/>
    <w:rsid w:val="00332396"/>
    <w:rsid w:val="0033386E"/>
    <w:rsid w:val="00333B2D"/>
    <w:rsid w:val="00334D21"/>
    <w:rsid w:val="00336174"/>
    <w:rsid w:val="003363D3"/>
    <w:rsid w:val="003373CA"/>
    <w:rsid w:val="00340ECE"/>
    <w:rsid w:val="00341C87"/>
    <w:rsid w:val="00343D46"/>
    <w:rsid w:val="0034499F"/>
    <w:rsid w:val="00344D68"/>
    <w:rsid w:val="003456BF"/>
    <w:rsid w:val="003461AE"/>
    <w:rsid w:val="00346B08"/>
    <w:rsid w:val="00347A5A"/>
    <w:rsid w:val="00347E23"/>
    <w:rsid w:val="003530CF"/>
    <w:rsid w:val="00353B8A"/>
    <w:rsid w:val="00353FB8"/>
    <w:rsid w:val="00354520"/>
    <w:rsid w:val="003555A1"/>
    <w:rsid w:val="00355606"/>
    <w:rsid w:val="0035651A"/>
    <w:rsid w:val="00356719"/>
    <w:rsid w:val="00356725"/>
    <w:rsid w:val="00361319"/>
    <w:rsid w:val="00361776"/>
    <w:rsid w:val="00361806"/>
    <w:rsid w:val="00361C94"/>
    <w:rsid w:val="0036544E"/>
    <w:rsid w:val="0036640C"/>
    <w:rsid w:val="00366AE1"/>
    <w:rsid w:val="00366CCA"/>
    <w:rsid w:val="003672CF"/>
    <w:rsid w:val="0037226E"/>
    <w:rsid w:val="00372514"/>
    <w:rsid w:val="00373013"/>
    <w:rsid w:val="003736DD"/>
    <w:rsid w:val="00373714"/>
    <w:rsid w:val="00373B0C"/>
    <w:rsid w:val="0037405A"/>
    <w:rsid w:val="0037516A"/>
    <w:rsid w:val="00375192"/>
    <w:rsid w:val="00375FB2"/>
    <w:rsid w:val="00376243"/>
    <w:rsid w:val="00376640"/>
    <w:rsid w:val="00376CA1"/>
    <w:rsid w:val="00376E13"/>
    <w:rsid w:val="003771FE"/>
    <w:rsid w:val="00377205"/>
    <w:rsid w:val="003779E3"/>
    <w:rsid w:val="00377CE6"/>
    <w:rsid w:val="00380077"/>
    <w:rsid w:val="00380167"/>
    <w:rsid w:val="0038093E"/>
    <w:rsid w:val="00380948"/>
    <w:rsid w:val="003809F4"/>
    <w:rsid w:val="00380F95"/>
    <w:rsid w:val="0038121D"/>
    <w:rsid w:val="00381228"/>
    <w:rsid w:val="00382854"/>
    <w:rsid w:val="00382F3B"/>
    <w:rsid w:val="003832CA"/>
    <w:rsid w:val="003834FE"/>
    <w:rsid w:val="00384605"/>
    <w:rsid w:val="0038572D"/>
    <w:rsid w:val="0039017E"/>
    <w:rsid w:val="00391260"/>
    <w:rsid w:val="00392A8F"/>
    <w:rsid w:val="003930BD"/>
    <w:rsid w:val="003933D2"/>
    <w:rsid w:val="00396123"/>
    <w:rsid w:val="00396638"/>
    <w:rsid w:val="00396F2D"/>
    <w:rsid w:val="00397873"/>
    <w:rsid w:val="003A0929"/>
    <w:rsid w:val="003A16DC"/>
    <w:rsid w:val="003A29CC"/>
    <w:rsid w:val="003A306E"/>
    <w:rsid w:val="003A3272"/>
    <w:rsid w:val="003A3B01"/>
    <w:rsid w:val="003A4459"/>
    <w:rsid w:val="003A4CB5"/>
    <w:rsid w:val="003A4D43"/>
    <w:rsid w:val="003A589E"/>
    <w:rsid w:val="003A5F33"/>
    <w:rsid w:val="003A6ED2"/>
    <w:rsid w:val="003A7151"/>
    <w:rsid w:val="003A77C7"/>
    <w:rsid w:val="003A7B8A"/>
    <w:rsid w:val="003A7C1E"/>
    <w:rsid w:val="003B01F7"/>
    <w:rsid w:val="003B037D"/>
    <w:rsid w:val="003B0D05"/>
    <w:rsid w:val="003B1088"/>
    <w:rsid w:val="003B1412"/>
    <w:rsid w:val="003B18EC"/>
    <w:rsid w:val="003B3BB8"/>
    <w:rsid w:val="003B4D63"/>
    <w:rsid w:val="003B5251"/>
    <w:rsid w:val="003B6500"/>
    <w:rsid w:val="003B698B"/>
    <w:rsid w:val="003B69E6"/>
    <w:rsid w:val="003B6D0B"/>
    <w:rsid w:val="003B6D58"/>
    <w:rsid w:val="003B7945"/>
    <w:rsid w:val="003B7DFB"/>
    <w:rsid w:val="003B7EDF"/>
    <w:rsid w:val="003C0861"/>
    <w:rsid w:val="003C10DE"/>
    <w:rsid w:val="003C12A7"/>
    <w:rsid w:val="003C12FD"/>
    <w:rsid w:val="003C1910"/>
    <w:rsid w:val="003C24E6"/>
    <w:rsid w:val="003C4D39"/>
    <w:rsid w:val="003C587A"/>
    <w:rsid w:val="003C648F"/>
    <w:rsid w:val="003C6B99"/>
    <w:rsid w:val="003C7832"/>
    <w:rsid w:val="003C7E31"/>
    <w:rsid w:val="003D0896"/>
    <w:rsid w:val="003D1425"/>
    <w:rsid w:val="003D1CED"/>
    <w:rsid w:val="003D1EB8"/>
    <w:rsid w:val="003D1FB3"/>
    <w:rsid w:val="003D21B1"/>
    <w:rsid w:val="003D2846"/>
    <w:rsid w:val="003D30EA"/>
    <w:rsid w:val="003D32B4"/>
    <w:rsid w:val="003D61A2"/>
    <w:rsid w:val="003D6813"/>
    <w:rsid w:val="003D6EDC"/>
    <w:rsid w:val="003D7643"/>
    <w:rsid w:val="003D7B4F"/>
    <w:rsid w:val="003D7DB6"/>
    <w:rsid w:val="003D7FF7"/>
    <w:rsid w:val="003E0614"/>
    <w:rsid w:val="003E0D3F"/>
    <w:rsid w:val="003E17DC"/>
    <w:rsid w:val="003E2057"/>
    <w:rsid w:val="003E22E0"/>
    <w:rsid w:val="003E2BC1"/>
    <w:rsid w:val="003E3103"/>
    <w:rsid w:val="003E35E3"/>
    <w:rsid w:val="003E36BA"/>
    <w:rsid w:val="003E4304"/>
    <w:rsid w:val="003E516E"/>
    <w:rsid w:val="003E597D"/>
    <w:rsid w:val="003E6CA5"/>
    <w:rsid w:val="003E6E7A"/>
    <w:rsid w:val="003E7203"/>
    <w:rsid w:val="003E7663"/>
    <w:rsid w:val="003E77D9"/>
    <w:rsid w:val="003E7C6B"/>
    <w:rsid w:val="003F09E3"/>
    <w:rsid w:val="003F0ECD"/>
    <w:rsid w:val="003F149F"/>
    <w:rsid w:val="003F1AAB"/>
    <w:rsid w:val="003F20E6"/>
    <w:rsid w:val="003F2638"/>
    <w:rsid w:val="003F2BD8"/>
    <w:rsid w:val="003F342C"/>
    <w:rsid w:val="003F3D69"/>
    <w:rsid w:val="003F4C34"/>
    <w:rsid w:val="003F4DD4"/>
    <w:rsid w:val="003F5223"/>
    <w:rsid w:val="003F63FC"/>
    <w:rsid w:val="003F65A9"/>
    <w:rsid w:val="003F71C6"/>
    <w:rsid w:val="004001CF"/>
    <w:rsid w:val="004002D9"/>
    <w:rsid w:val="00400557"/>
    <w:rsid w:val="00400B91"/>
    <w:rsid w:val="004011DD"/>
    <w:rsid w:val="004012B8"/>
    <w:rsid w:val="00401916"/>
    <w:rsid w:val="0040410A"/>
    <w:rsid w:val="00404428"/>
    <w:rsid w:val="00404AE2"/>
    <w:rsid w:val="00404ED5"/>
    <w:rsid w:val="004052AC"/>
    <w:rsid w:val="0040543E"/>
    <w:rsid w:val="00405F7D"/>
    <w:rsid w:val="00406962"/>
    <w:rsid w:val="00406EF3"/>
    <w:rsid w:val="00407376"/>
    <w:rsid w:val="004078B3"/>
    <w:rsid w:val="004101F9"/>
    <w:rsid w:val="00410676"/>
    <w:rsid w:val="004107A9"/>
    <w:rsid w:val="00410925"/>
    <w:rsid w:val="00412134"/>
    <w:rsid w:val="00412255"/>
    <w:rsid w:val="00414400"/>
    <w:rsid w:val="00414837"/>
    <w:rsid w:val="0041495A"/>
    <w:rsid w:val="00415D00"/>
    <w:rsid w:val="00415D08"/>
    <w:rsid w:val="00416778"/>
    <w:rsid w:val="00416FA5"/>
    <w:rsid w:val="00417281"/>
    <w:rsid w:val="004173D5"/>
    <w:rsid w:val="00420182"/>
    <w:rsid w:val="00422C5F"/>
    <w:rsid w:val="0042360A"/>
    <w:rsid w:val="00424528"/>
    <w:rsid w:val="0042581F"/>
    <w:rsid w:val="00425A33"/>
    <w:rsid w:val="00425A72"/>
    <w:rsid w:val="00430011"/>
    <w:rsid w:val="0043007E"/>
    <w:rsid w:val="00430A0D"/>
    <w:rsid w:val="00430B41"/>
    <w:rsid w:val="00430E93"/>
    <w:rsid w:val="0043375E"/>
    <w:rsid w:val="004342EF"/>
    <w:rsid w:val="0043432E"/>
    <w:rsid w:val="00434DCD"/>
    <w:rsid w:val="00435724"/>
    <w:rsid w:val="00435B83"/>
    <w:rsid w:val="00437CBE"/>
    <w:rsid w:val="00437E49"/>
    <w:rsid w:val="00437F06"/>
    <w:rsid w:val="00442C93"/>
    <w:rsid w:val="004430F1"/>
    <w:rsid w:val="004438B4"/>
    <w:rsid w:val="00444736"/>
    <w:rsid w:val="00447486"/>
    <w:rsid w:val="00447534"/>
    <w:rsid w:val="0045021C"/>
    <w:rsid w:val="00450811"/>
    <w:rsid w:val="00450892"/>
    <w:rsid w:val="00450F77"/>
    <w:rsid w:val="00451A11"/>
    <w:rsid w:val="00453D3C"/>
    <w:rsid w:val="00453E6F"/>
    <w:rsid w:val="00455490"/>
    <w:rsid w:val="00457D02"/>
    <w:rsid w:val="004602AE"/>
    <w:rsid w:val="00460626"/>
    <w:rsid w:val="0046117D"/>
    <w:rsid w:val="00461919"/>
    <w:rsid w:val="00462004"/>
    <w:rsid w:val="0046206C"/>
    <w:rsid w:val="004620AD"/>
    <w:rsid w:val="00462725"/>
    <w:rsid w:val="00463105"/>
    <w:rsid w:val="00463AB2"/>
    <w:rsid w:val="00463E42"/>
    <w:rsid w:val="00463FFD"/>
    <w:rsid w:val="0046449E"/>
    <w:rsid w:val="00465465"/>
    <w:rsid w:val="00465F4E"/>
    <w:rsid w:val="00467AFA"/>
    <w:rsid w:val="00467D85"/>
    <w:rsid w:val="00470679"/>
    <w:rsid w:val="00471E0F"/>
    <w:rsid w:val="004730D6"/>
    <w:rsid w:val="0047319D"/>
    <w:rsid w:val="0047349C"/>
    <w:rsid w:val="004736E6"/>
    <w:rsid w:val="00473AC5"/>
    <w:rsid w:val="00474663"/>
    <w:rsid w:val="00474844"/>
    <w:rsid w:val="00476BB1"/>
    <w:rsid w:val="00476C19"/>
    <w:rsid w:val="00476DB6"/>
    <w:rsid w:val="00480DD3"/>
    <w:rsid w:val="004817C7"/>
    <w:rsid w:val="00481884"/>
    <w:rsid w:val="00481A0C"/>
    <w:rsid w:val="0048238E"/>
    <w:rsid w:val="00484937"/>
    <w:rsid w:val="00485219"/>
    <w:rsid w:val="0048537F"/>
    <w:rsid w:val="00485462"/>
    <w:rsid w:val="00487385"/>
    <w:rsid w:val="004900EF"/>
    <w:rsid w:val="00490787"/>
    <w:rsid w:val="00490910"/>
    <w:rsid w:val="00490D12"/>
    <w:rsid w:val="004920FC"/>
    <w:rsid w:val="00493A7D"/>
    <w:rsid w:val="00494FF7"/>
    <w:rsid w:val="0049547A"/>
    <w:rsid w:val="00496FA1"/>
    <w:rsid w:val="00497011"/>
    <w:rsid w:val="00497033"/>
    <w:rsid w:val="004970FA"/>
    <w:rsid w:val="004A008F"/>
    <w:rsid w:val="004A04FC"/>
    <w:rsid w:val="004A074F"/>
    <w:rsid w:val="004A0855"/>
    <w:rsid w:val="004A0D56"/>
    <w:rsid w:val="004A1469"/>
    <w:rsid w:val="004A1E83"/>
    <w:rsid w:val="004A22E7"/>
    <w:rsid w:val="004A45BC"/>
    <w:rsid w:val="004A4A58"/>
    <w:rsid w:val="004A4DE4"/>
    <w:rsid w:val="004A58D0"/>
    <w:rsid w:val="004A64FD"/>
    <w:rsid w:val="004B08AD"/>
    <w:rsid w:val="004B08F5"/>
    <w:rsid w:val="004B08F6"/>
    <w:rsid w:val="004B1545"/>
    <w:rsid w:val="004B1900"/>
    <w:rsid w:val="004B1DE9"/>
    <w:rsid w:val="004B1E21"/>
    <w:rsid w:val="004B274A"/>
    <w:rsid w:val="004B31D0"/>
    <w:rsid w:val="004B3644"/>
    <w:rsid w:val="004B3EF1"/>
    <w:rsid w:val="004B461F"/>
    <w:rsid w:val="004B5029"/>
    <w:rsid w:val="004B6EBE"/>
    <w:rsid w:val="004B7496"/>
    <w:rsid w:val="004B74D7"/>
    <w:rsid w:val="004B79E3"/>
    <w:rsid w:val="004B7AB7"/>
    <w:rsid w:val="004C071D"/>
    <w:rsid w:val="004C0BCB"/>
    <w:rsid w:val="004C0F13"/>
    <w:rsid w:val="004C1965"/>
    <w:rsid w:val="004C1FC0"/>
    <w:rsid w:val="004C2E3C"/>
    <w:rsid w:val="004C3338"/>
    <w:rsid w:val="004C3F80"/>
    <w:rsid w:val="004C4E13"/>
    <w:rsid w:val="004C5582"/>
    <w:rsid w:val="004C63C9"/>
    <w:rsid w:val="004C698E"/>
    <w:rsid w:val="004D0245"/>
    <w:rsid w:val="004D139F"/>
    <w:rsid w:val="004D1A84"/>
    <w:rsid w:val="004D2736"/>
    <w:rsid w:val="004D2C61"/>
    <w:rsid w:val="004D471B"/>
    <w:rsid w:val="004D5976"/>
    <w:rsid w:val="004D5C44"/>
    <w:rsid w:val="004D6376"/>
    <w:rsid w:val="004D653D"/>
    <w:rsid w:val="004D66F2"/>
    <w:rsid w:val="004D6883"/>
    <w:rsid w:val="004D790C"/>
    <w:rsid w:val="004E04AA"/>
    <w:rsid w:val="004E084E"/>
    <w:rsid w:val="004E1FDC"/>
    <w:rsid w:val="004E23A2"/>
    <w:rsid w:val="004E2BA1"/>
    <w:rsid w:val="004E3A01"/>
    <w:rsid w:val="004E3CB6"/>
    <w:rsid w:val="004E3D4A"/>
    <w:rsid w:val="004E3F48"/>
    <w:rsid w:val="004E4B57"/>
    <w:rsid w:val="004E56F2"/>
    <w:rsid w:val="004E5B50"/>
    <w:rsid w:val="004E5CF6"/>
    <w:rsid w:val="004E6DBB"/>
    <w:rsid w:val="004E7116"/>
    <w:rsid w:val="004E7611"/>
    <w:rsid w:val="004E78A5"/>
    <w:rsid w:val="004E7A51"/>
    <w:rsid w:val="004E7E1A"/>
    <w:rsid w:val="004F038A"/>
    <w:rsid w:val="004F1186"/>
    <w:rsid w:val="004F28D6"/>
    <w:rsid w:val="004F2B41"/>
    <w:rsid w:val="004F343E"/>
    <w:rsid w:val="004F48A7"/>
    <w:rsid w:val="004F4926"/>
    <w:rsid w:val="004F50A8"/>
    <w:rsid w:val="004F5114"/>
    <w:rsid w:val="004F56B6"/>
    <w:rsid w:val="004F659C"/>
    <w:rsid w:val="004F6AA7"/>
    <w:rsid w:val="004F6B7C"/>
    <w:rsid w:val="004F774C"/>
    <w:rsid w:val="004F78AB"/>
    <w:rsid w:val="00500963"/>
    <w:rsid w:val="005010BE"/>
    <w:rsid w:val="005037A9"/>
    <w:rsid w:val="00503B7F"/>
    <w:rsid w:val="0050506D"/>
    <w:rsid w:val="005054A0"/>
    <w:rsid w:val="00506865"/>
    <w:rsid w:val="00506FAF"/>
    <w:rsid w:val="00507B4B"/>
    <w:rsid w:val="00510BFF"/>
    <w:rsid w:val="00511AE7"/>
    <w:rsid w:val="00511EFA"/>
    <w:rsid w:val="00513F7A"/>
    <w:rsid w:val="0051415B"/>
    <w:rsid w:val="005146F2"/>
    <w:rsid w:val="00514818"/>
    <w:rsid w:val="00514F71"/>
    <w:rsid w:val="005151DF"/>
    <w:rsid w:val="00516FF5"/>
    <w:rsid w:val="005170CC"/>
    <w:rsid w:val="00517F96"/>
    <w:rsid w:val="0052158A"/>
    <w:rsid w:val="005217C0"/>
    <w:rsid w:val="005225E6"/>
    <w:rsid w:val="00522C4B"/>
    <w:rsid w:val="00522D90"/>
    <w:rsid w:val="005230C8"/>
    <w:rsid w:val="005236D4"/>
    <w:rsid w:val="00523E90"/>
    <w:rsid w:val="005264A0"/>
    <w:rsid w:val="00527EB0"/>
    <w:rsid w:val="00530210"/>
    <w:rsid w:val="00530BAC"/>
    <w:rsid w:val="00531010"/>
    <w:rsid w:val="005318C0"/>
    <w:rsid w:val="005318DC"/>
    <w:rsid w:val="005322D3"/>
    <w:rsid w:val="00534790"/>
    <w:rsid w:val="00534864"/>
    <w:rsid w:val="00534AC9"/>
    <w:rsid w:val="00534CC2"/>
    <w:rsid w:val="005353D3"/>
    <w:rsid w:val="0053571D"/>
    <w:rsid w:val="00535D17"/>
    <w:rsid w:val="00536519"/>
    <w:rsid w:val="00537497"/>
    <w:rsid w:val="00540632"/>
    <w:rsid w:val="00540DBD"/>
    <w:rsid w:val="00541177"/>
    <w:rsid w:val="005416B0"/>
    <w:rsid w:val="00542380"/>
    <w:rsid w:val="005424BF"/>
    <w:rsid w:val="005425A9"/>
    <w:rsid w:val="0054534A"/>
    <w:rsid w:val="005468BA"/>
    <w:rsid w:val="00546C4E"/>
    <w:rsid w:val="00552849"/>
    <w:rsid w:val="005528D4"/>
    <w:rsid w:val="0055305E"/>
    <w:rsid w:val="005542E8"/>
    <w:rsid w:val="00554C3E"/>
    <w:rsid w:val="00554D38"/>
    <w:rsid w:val="00556870"/>
    <w:rsid w:val="005570A5"/>
    <w:rsid w:val="005570DA"/>
    <w:rsid w:val="0055723B"/>
    <w:rsid w:val="005572DA"/>
    <w:rsid w:val="00557424"/>
    <w:rsid w:val="00561A0F"/>
    <w:rsid w:val="0056233B"/>
    <w:rsid w:val="00562B9F"/>
    <w:rsid w:val="00562BC1"/>
    <w:rsid w:val="00562BD1"/>
    <w:rsid w:val="0056389A"/>
    <w:rsid w:val="00563AAD"/>
    <w:rsid w:val="00564174"/>
    <w:rsid w:val="00564449"/>
    <w:rsid w:val="005654E7"/>
    <w:rsid w:val="00565A4B"/>
    <w:rsid w:val="00565C6C"/>
    <w:rsid w:val="00566C18"/>
    <w:rsid w:val="00570657"/>
    <w:rsid w:val="0057093B"/>
    <w:rsid w:val="00570F27"/>
    <w:rsid w:val="0057191C"/>
    <w:rsid w:val="00572EE4"/>
    <w:rsid w:val="00573528"/>
    <w:rsid w:val="005735FD"/>
    <w:rsid w:val="00575073"/>
    <w:rsid w:val="00576255"/>
    <w:rsid w:val="0057682A"/>
    <w:rsid w:val="0057746E"/>
    <w:rsid w:val="00577528"/>
    <w:rsid w:val="00577D15"/>
    <w:rsid w:val="005817EB"/>
    <w:rsid w:val="00582057"/>
    <w:rsid w:val="00585BA4"/>
    <w:rsid w:val="00586A47"/>
    <w:rsid w:val="00587182"/>
    <w:rsid w:val="0058773A"/>
    <w:rsid w:val="00590723"/>
    <w:rsid w:val="0059117D"/>
    <w:rsid w:val="0059154D"/>
    <w:rsid w:val="005918F0"/>
    <w:rsid w:val="00591A66"/>
    <w:rsid w:val="005921B2"/>
    <w:rsid w:val="005924AC"/>
    <w:rsid w:val="00592AE7"/>
    <w:rsid w:val="00593066"/>
    <w:rsid w:val="00593A69"/>
    <w:rsid w:val="00594152"/>
    <w:rsid w:val="005948FC"/>
    <w:rsid w:val="005950A2"/>
    <w:rsid w:val="00595F66"/>
    <w:rsid w:val="005964C3"/>
    <w:rsid w:val="00596A77"/>
    <w:rsid w:val="00596C3D"/>
    <w:rsid w:val="005976CD"/>
    <w:rsid w:val="00597FB9"/>
    <w:rsid w:val="005A09D2"/>
    <w:rsid w:val="005A2A29"/>
    <w:rsid w:val="005A2E28"/>
    <w:rsid w:val="005A50AE"/>
    <w:rsid w:val="005A5A5D"/>
    <w:rsid w:val="005A6EEA"/>
    <w:rsid w:val="005B04D7"/>
    <w:rsid w:val="005B082E"/>
    <w:rsid w:val="005B1257"/>
    <w:rsid w:val="005B266E"/>
    <w:rsid w:val="005B2DC7"/>
    <w:rsid w:val="005B2ECB"/>
    <w:rsid w:val="005B32AF"/>
    <w:rsid w:val="005B37BD"/>
    <w:rsid w:val="005B3BD5"/>
    <w:rsid w:val="005B4557"/>
    <w:rsid w:val="005B57BE"/>
    <w:rsid w:val="005B5D89"/>
    <w:rsid w:val="005B63C3"/>
    <w:rsid w:val="005B6794"/>
    <w:rsid w:val="005B67E6"/>
    <w:rsid w:val="005B681B"/>
    <w:rsid w:val="005B730E"/>
    <w:rsid w:val="005C0CA8"/>
    <w:rsid w:val="005C0DC5"/>
    <w:rsid w:val="005C0FC4"/>
    <w:rsid w:val="005C163B"/>
    <w:rsid w:val="005C1EA5"/>
    <w:rsid w:val="005C2053"/>
    <w:rsid w:val="005C304B"/>
    <w:rsid w:val="005C3E5A"/>
    <w:rsid w:val="005C3E93"/>
    <w:rsid w:val="005C510B"/>
    <w:rsid w:val="005C55FA"/>
    <w:rsid w:val="005C5D1A"/>
    <w:rsid w:val="005C5E8F"/>
    <w:rsid w:val="005D3F37"/>
    <w:rsid w:val="005D45AF"/>
    <w:rsid w:val="005D55FA"/>
    <w:rsid w:val="005D653E"/>
    <w:rsid w:val="005D67C8"/>
    <w:rsid w:val="005D6AE0"/>
    <w:rsid w:val="005D6DA0"/>
    <w:rsid w:val="005D78CA"/>
    <w:rsid w:val="005D7F1E"/>
    <w:rsid w:val="005E016B"/>
    <w:rsid w:val="005E1A69"/>
    <w:rsid w:val="005E1AC3"/>
    <w:rsid w:val="005E2E31"/>
    <w:rsid w:val="005E335A"/>
    <w:rsid w:val="005E3DB9"/>
    <w:rsid w:val="005E3F61"/>
    <w:rsid w:val="005E3FCB"/>
    <w:rsid w:val="005E4117"/>
    <w:rsid w:val="005E418D"/>
    <w:rsid w:val="005E43F0"/>
    <w:rsid w:val="005E4863"/>
    <w:rsid w:val="005E4CDA"/>
    <w:rsid w:val="005E5613"/>
    <w:rsid w:val="005E5CB1"/>
    <w:rsid w:val="005E6492"/>
    <w:rsid w:val="005F1585"/>
    <w:rsid w:val="005F1693"/>
    <w:rsid w:val="005F1D02"/>
    <w:rsid w:val="005F2572"/>
    <w:rsid w:val="005F332E"/>
    <w:rsid w:val="005F359D"/>
    <w:rsid w:val="005F36B9"/>
    <w:rsid w:val="005F3821"/>
    <w:rsid w:val="005F3BBB"/>
    <w:rsid w:val="005F40A6"/>
    <w:rsid w:val="005F52AA"/>
    <w:rsid w:val="005F5ACF"/>
    <w:rsid w:val="005F5D74"/>
    <w:rsid w:val="005F65CA"/>
    <w:rsid w:val="005F6721"/>
    <w:rsid w:val="005F704C"/>
    <w:rsid w:val="005F70DD"/>
    <w:rsid w:val="005F710C"/>
    <w:rsid w:val="005F7393"/>
    <w:rsid w:val="005F7421"/>
    <w:rsid w:val="00601B47"/>
    <w:rsid w:val="00601DD8"/>
    <w:rsid w:val="00601DFD"/>
    <w:rsid w:val="006025EC"/>
    <w:rsid w:val="006062C4"/>
    <w:rsid w:val="0060666C"/>
    <w:rsid w:val="00606A08"/>
    <w:rsid w:val="00610109"/>
    <w:rsid w:val="00611778"/>
    <w:rsid w:val="00611CF1"/>
    <w:rsid w:val="006125A1"/>
    <w:rsid w:val="00612EE1"/>
    <w:rsid w:val="00613467"/>
    <w:rsid w:val="0061373C"/>
    <w:rsid w:val="00614330"/>
    <w:rsid w:val="00615C13"/>
    <w:rsid w:val="00616959"/>
    <w:rsid w:val="006169F1"/>
    <w:rsid w:val="00617471"/>
    <w:rsid w:val="00620545"/>
    <w:rsid w:val="00620667"/>
    <w:rsid w:val="00620748"/>
    <w:rsid w:val="00622168"/>
    <w:rsid w:val="006222C8"/>
    <w:rsid w:val="006225EA"/>
    <w:rsid w:val="00622AF5"/>
    <w:rsid w:val="00622B34"/>
    <w:rsid w:val="00623012"/>
    <w:rsid w:val="00623789"/>
    <w:rsid w:val="00623944"/>
    <w:rsid w:val="00623FCE"/>
    <w:rsid w:val="00624C61"/>
    <w:rsid w:val="0062580E"/>
    <w:rsid w:val="00625974"/>
    <w:rsid w:val="0062730A"/>
    <w:rsid w:val="006306CD"/>
    <w:rsid w:val="00630D84"/>
    <w:rsid w:val="00631412"/>
    <w:rsid w:val="006328DA"/>
    <w:rsid w:val="006328DB"/>
    <w:rsid w:val="00632C99"/>
    <w:rsid w:val="00632DE3"/>
    <w:rsid w:val="006336EB"/>
    <w:rsid w:val="00633938"/>
    <w:rsid w:val="006341C8"/>
    <w:rsid w:val="00634282"/>
    <w:rsid w:val="006344FF"/>
    <w:rsid w:val="0063482B"/>
    <w:rsid w:val="00635579"/>
    <w:rsid w:val="006362BE"/>
    <w:rsid w:val="00636E89"/>
    <w:rsid w:val="006370C8"/>
    <w:rsid w:val="006373D6"/>
    <w:rsid w:val="00637604"/>
    <w:rsid w:val="006379F4"/>
    <w:rsid w:val="006409BA"/>
    <w:rsid w:val="006413CC"/>
    <w:rsid w:val="00641E18"/>
    <w:rsid w:val="00642001"/>
    <w:rsid w:val="0064273A"/>
    <w:rsid w:val="00643407"/>
    <w:rsid w:val="00643C7B"/>
    <w:rsid w:val="006446C5"/>
    <w:rsid w:val="0064520E"/>
    <w:rsid w:val="00646367"/>
    <w:rsid w:val="00647B70"/>
    <w:rsid w:val="006504F4"/>
    <w:rsid w:val="006510F6"/>
    <w:rsid w:val="006514B0"/>
    <w:rsid w:val="00652958"/>
    <w:rsid w:val="0065320B"/>
    <w:rsid w:val="00653844"/>
    <w:rsid w:val="00654358"/>
    <w:rsid w:val="00654E1A"/>
    <w:rsid w:val="0065682F"/>
    <w:rsid w:val="006568FB"/>
    <w:rsid w:val="00662635"/>
    <w:rsid w:val="00662EE4"/>
    <w:rsid w:val="006630C8"/>
    <w:rsid w:val="006639EC"/>
    <w:rsid w:val="00663A5A"/>
    <w:rsid w:val="00664051"/>
    <w:rsid w:val="006643B6"/>
    <w:rsid w:val="00664A6F"/>
    <w:rsid w:val="006667DA"/>
    <w:rsid w:val="0067057D"/>
    <w:rsid w:val="00671083"/>
    <w:rsid w:val="006716BA"/>
    <w:rsid w:val="00672361"/>
    <w:rsid w:val="00672C96"/>
    <w:rsid w:val="00672F5E"/>
    <w:rsid w:val="0067364C"/>
    <w:rsid w:val="00673B5E"/>
    <w:rsid w:val="00673C5C"/>
    <w:rsid w:val="00673C68"/>
    <w:rsid w:val="006741AA"/>
    <w:rsid w:val="006760DD"/>
    <w:rsid w:val="00676A57"/>
    <w:rsid w:val="00676C66"/>
    <w:rsid w:val="0067796D"/>
    <w:rsid w:val="006807A9"/>
    <w:rsid w:val="006823F6"/>
    <w:rsid w:val="00682C4D"/>
    <w:rsid w:val="00683F9C"/>
    <w:rsid w:val="00684660"/>
    <w:rsid w:val="00684FEE"/>
    <w:rsid w:val="0068508C"/>
    <w:rsid w:val="00686443"/>
    <w:rsid w:val="0068651B"/>
    <w:rsid w:val="00686F14"/>
    <w:rsid w:val="00687548"/>
    <w:rsid w:val="00690E7C"/>
    <w:rsid w:val="00693300"/>
    <w:rsid w:val="0069356B"/>
    <w:rsid w:val="00693D89"/>
    <w:rsid w:val="006945A2"/>
    <w:rsid w:val="00694E67"/>
    <w:rsid w:val="00695292"/>
    <w:rsid w:val="00696484"/>
    <w:rsid w:val="0069796F"/>
    <w:rsid w:val="006A062B"/>
    <w:rsid w:val="006A083D"/>
    <w:rsid w:val="006A0940"/>
    <w:rsid w:val="006A13D6"/>
    <w:rsid w:val="006A23BB"/>
    <w:rsid w:val="006A268E"/>
    <w:rsid w:val="006A3036"/>
    <w:rsid w:val="006A3971"/>
    <w:rsid w:val="006A3F18"/>
    <w:rsid w:val="006A40AB"/>
    <w:rsid w:val="006A5D46"/>
    <w:rsid w:val="006A5FED"/>
    <w:rsid w:val="006A6086"/>
    <w:rsid w:val="006B0DE6"/>
    <w:rsid w:val="006B238B"/>
    <w:rsid w:val="006B267B"/>
    <w:rsid w:val="006B44F1"/>
    <w:rsid w:val="006B4D34"/>
    <w:rsid w:val="006B4F4C"/>
    <w:rsid w:val="006B5587"/>
    <w:rsid w:val="006B6569"/>
    <w:rsid w:val="006B69E2"/>
    <w:rsid w:val="006B7576"/>
    <w:rsid w:val="006B781F"/>
    <w:rsid w:val="006C0061"/>
    <w:rsid w:val="006C05ED"/>
    <w:rsid w:val="006C06FB"/>
    <w:rsid w:val="006C0986"/>
    <w:rsid w:val="006C1524"/>
    <w:rsid w:val="006C2533"/>
    <w:rsid w:val="006C30C1"/>
    <w:rsid w:val="006C3430"/>
    <w:rsid w:val="006C3806"/>
    <w:rsid w:val="006C3E20"/>
    <w:rsid w:val="006C3EB0"/>
    <w:rsid w:val="006C5FD2"/>
    <w:rsid w:val="006C63D8"/>
    <w:rsid w:val="006C6A67"/>
    <w:rsid w:val="006C6B00"/>
    <w:rsid w:val="006C6CDB"/>
    <w:rsid w:val="006C75C0"/>
    <w:rsid w:val="006C7E78"/>
    <w:rsid w:val="006D0A59"/>
    <w:rsid w:val="006D0DB0"/>
    <w:rsid w:val="006D137E"/>
    <w:rsid w:val="006D14CB"/>
    <w:rsid w:val="006D1E19"/>
    <w:rsid w:val="006D2D52"/>
    <w:rsid w:val="006D4F65"/>
    <w:rsid w:val="006D53A2"/>
    <w:rsid w:val="006D544A"/>
    <w:rsid w:val="006D54E3"/>
    <w:rsid w:val="006E0028"/>
    <w:rsid w:val="006E01E2"/>
    <w:rsid w:val="006E093F"/>
    <w:rsid w:val="006E0CEA"/>
    <w:rsid w:val="006E0E9D"/>
    <w:rsid w:val="006E11EC"/>
    <w:rsid w:val="006E14AE"/>
    <w:rsid w:val="006E1B3E"/>
    <w:rsid w:val="006E1F11"/>
    <w:rsid w:val="006E2D1C"/>
    <w:rsid w:val="006E2FE7"/>
    <w:rsid w:val="006E3F76"/>
    <w:rsid w:val="006E4039"/>
    <w:rsid w:val="006E51CC"/>
    <w:rsid w:val="006E5C8D"/>
    <w:rsid w:val="006E5E76"/>
    <w:rsid w:val="006E6F55"/>
    <w:rsid w:val="006E75A5"/>
    <w:rsid w:val="006E7FC0"/>
    <w:rsid w:val="006F017E"/>
    <w:rsid w:val="006F0555"/>
    <w:rsid w:val="006F1241"/>
    <w:rsid w:val="006F1C2F"/>
    <w:rsid w:val="006F2232"/>
    <w:rsid w:val="006F2269"/>
    <w:rsid w:val="006F260E"/>
    <w:rsid w:val="006F2B9C"/>
    <w:rsid w:val="006F2DDE"/>
    <w:rsid w:val="006F2FB7"/>
    <w:rsid w:val="006F2FBE"/>
    <w:rsid w:val="006F304F"/>
    <w:rsid w:val="006F3F76"/>
    <w:rsid w:val="006F4247"/>
    <w:rsid w:val="006F4671"/>
    <w:rsid w:val="006F54FC"/>
    <w:rsid w:val="006F5547"/>
    <w:rsid w:val="006F587B"/>
    <w:rsid w:val="006F5D76"/>
    <w:rsid w:val="006F5EC1"/>
    <w:rsid w:val="006F60D9"/>
    <w:rsid w:val="006F677A"/>
    <w:rsid w:val="006F7477"/>
    <w:rsid w:val="006F79A8"/>
    <w:rsid w:val="00701503"/>
    <w:rsid w:val="00702A32"/>
    <w:rsid w:val="00703118"/>
    <w:rsid w:val="00703D5C"/>
    <w:rsid w:val="007042E1"/>
    <w:rsid w:val="0070433F"/>
    <w:rsid w:val="0070587D"/>
    <w:rsid w:val="0070599B"/>
    <w:rsid w:val="00706480"/>
    <w:rsid w:val="007067D3"/>
    <w:rsid w:val="007068BD"/>
    <w:rsid w:val="007107D3"/>
    <w:rsid w:val="0071081D"/>
    <w:rsid w:val="00710C86"/>
    <w:rsid w:val="00710F4D"/>
    <w:rsid w:val="00711F86"/>
    <w:rsid w:val="007120BC"/>
    <w:rsid w:val="00712F7A"/>
    <w:rsid w:val="00712F99"/>
    <w:rsid w:val="00713CD4"/>
    <w:rsid w:val="0071407A"/>
    <w:rsid w:val="00714319"/>
    <w:rsid w:val="0071500A"/>
    <w:rsid w:val="00715149"/>
    <w:rsid w:val="00715879"/>
    <w:rsid w:val="00715BD8"/>
    <w:rsid w:val="007165ED"/>
    <w:rsid w:val="0071674C"/>
    <w:rsid w:val="00716F5C"/>
    <w:rsid w:val="0071738F"/>
    <w:rsid w:val="007173ED"/>
    <w:rsid w:val="007174E4"/>
    <w:rsid w:val="007179A0"/>
    <w:rsid w:val="00717CE6"/>
    <w:rsid w:val="00720028"/>
    <w:rsid w:val="00721091"/>
    <w:rsid w:val="007210F2"/>
    <w:rsid w:val="00721E13"/>
    <w:rsid w:val="00722F25"/>
    <w:rsid w:val="007232A4"/>
    <w:rsid w:val="0072382E"/>
    <w:rsid w:val="0072393F"/>
    <w:rsid w:val="00723945"/>
    <w:rsid w:val="00723E7E"/>
    <w:rsid w:val="00724DDD"/>
    <w:rsid w:val="00725700"/>
    <w:rsid w:val="00726770"/>
    <w:rsid w:val="00726A94"/>
    <w:rsid w:val="00731156"/>
    <w:rsid w:val="00731559"/>
    <w:rsid w:val="007320ED"/>
    <w:rsid w:val="007322FF"/>
    <w:rsid w:val="0073328A"/>
    <w:rsid w:val="007334C2"/>
    <w:rsid w:val="00733700"/>
    <w:rsid w:val="007337FA"/>
    <w:rsid w:val="00734181"/>
    <w:rsid w:val="007341FA"/>
    <w:rsid w:val="00734C12"/>
    <w:rsid w:val="00735651"/>
    <w:rsid w:val="00735A0A"/>
    <w:rsid w:val="0073659A"/>
    <w:rsid w:val="00736BAE"/>
    <w:rsid w:val="00737492"/>
    <w:rsid w:val="0074074F"/>
    <w:rsid w:val="007408BC"/>
    <w:rsid w:val="007410E3"/>
    <w:rsid w:val="00741C63"/>
    <w:rsid w:val="00742892"/>
    <w:rsid w:val="00743016"/>
    <w:rsid w:val="00743159"/>
    <w:rsid w:val="00743DFE"/>
    <w:rsid w:val="00743FCE"/>
    <w:rsid w:val="00744F41"/>
    <w:rsid w:val="007455B6"/>
    <w:rsid w:val="00745607"/>
    <w:rsid w:val="00745CC9"/>
    <w:rsid w:val="00745F86"/>
    <w:rsid w:val="00746170"/>
    <w:rsid w:val="007502EC"/>
    <w:rsid w:val="00752990"/>
    <w:rsid w:val="00753B44"/>
    <w:rsid w:val="00753F7C"/>
    <w:rsid w:val="00754775"/>
    <w:rsid w:val="00754972"/>
    <w:rsid w:val="00755308"/>
    <w:rsid w:val="00757166"/>
    <w:rsid w:val="007574E9"/>
    <w:rsid w:val="00757572"/>
    <w:rsid w:val="00757930"/>
    <w:rsid w:val="007613F5"/>
    <w:rsid w:val="00761919"/>
    <w:rsid w:val="00761949"/>
    <w:rsid w:val="0076234C"/>
    <w:rsid w:val="00762765"/>
    <w:rsid w:val="00762C6D"/>
    <w:rsid w:val="007631CE"/>
    <w:rsid w:val="007635D8"/>
    <w:rsid w:val="007639E1"/>
    <w:rsid w:val="00763A60"/>
    <w:rsid w:val="00764381"/>
    <w:rsid w:val="007657A4"/>
    <w:rsid w:val="00765A38"/>
    <w:rsid w:val="00765E04"/>
    <w:rsid w:val="00766CCA"/>
    <w:rsid w:val="00766DF4"/>
    <w:rsid w:val="0076723A"/>
    <w:rsid w:val="00767C0A"/>
    <w:rsid w:val="00767F7C"/>
    <w:rsid w:val="007712C6"/>
    <w:rsid w:val="007716F0"/>
    <w:rsid w:val="007718A9"/>
    <w:rsid w:val="0077190C"/>
    <w:rsid w:val="00771ACC"/>
    <w:rsid w:val="007726FE"/>
    <w:rsid w:val="00772C84"/>
    <w:rsid w:val="007730DD"/>
    <w:rsid w:val="007747B4"/>
    <w:rsid w:val="007749F8"/>
    <w:rsid w:val="00774E53"/>
    <w:rsid w:val="007750B8"/>
    <w:rsid w:val="00776980"/>
    <w:rsid w:val="00776AC6"/>
    <w:rsid w:val="00777001"/>
    <w:rsid w:val="00777D46"/>
    <w:rsid w:val="0078172F"/>
    <w:rsid w:val="00781B9F"/>
    <w:rsid w:val="00781FCF"/>
    <w:rsid w:val="00782509"/>
    <w:rsid w:val="00782A2C"/>
    <w:rsid w:val="00782C22"/>
    <w:rsid w:val="00782D37"/>
    <w:rsid w:val="00782F37"/>
    <w:rsid w:val="007833A4"/>
    <w:rsid w:val="007833BC"/>
    <w:rsid w:val="0078369B"/>
    <w:rsid w:val="00783A0E"/>
    <w:rsid w:val="00783C7A"/>
    <w:rsid w:val="00783D52"/>
    <w:rsid w:val="00785323"/>
    <w:rsid w:val="00785476"/>
    <w:rsid w:val="007856ED"/>
    <w:rsid w:val="007859FB"/>
    <w:rsid w:val="00785A05"/>
    <w:rsid w:val="00785B73"/>
    <w:rsid w:val="007873FD"/>
    <w:rsid w:val="00787BEC"/>
    <w:rsid w:val="007906EA"/>
    <w:rsid w:val="00790F41"/>
    <w:rsid w:val="007915AE"/>
    <w:rsid w:val="00791A38"/>
    <w:rsid w:val="00791AD3"/>
    <w:rsid w:val="00791D5F"/>
    <w:rsid w:val="007924C7"/>
    <w:rsid w:val="00792C27"/>
    <w:rsid w:val="0079374B"/>
    <w:rsid w:val="0079388B"/>
    <w:rsid w:val="00793AA7"/>
    <w:rsid w:val="00793E2A"/>
    <w:rsid w:val="00793FE9"/>
    <w:rsid w:val="007943B2"/>
    <w:rsid w:val="00794CA5"/>
    <w:rsid w:val="00796501"/>
    <w:rsid w:val="00796BDE"/>
    <w:rsid w:val="007974F1"/>
    <w:rsid w:val="00797D74"/>
    <w:rsid w:val="007A025E"/>
    <w:rsid w:val="007A0863"/>
    <w:rsid w:val="007A14F0"/>
    <w:rsid w:val="007A1A30"/>
    <w:rsid w:val="007A1BCC"/>
    <w:rsid w:val="007A29D6"/>
    <w:rsid w:val="007A2AEE"/>
    <w:rsid w:val="007A401B"/>
    <w:rsid w:val="007A4EFE"/>
    <w:rsid w:val="007A52B4"/>
    <w:rsid w:val="007A5577"/>
    <w:rsid w:val="007A6AD8"/>
    <w:rsid w:val="007A6F5C"/>
    <w:rsid w:val="007A7497"/>
    <w:rsid w:val="007B0EE0"/>
    <w:rsid w:val="007B0FF3"/>
    <w:rsid w:val="007B1622"/>
    <w:rsid w:val="007B25F5"/>
    <w:rsid w:val="007B358D"/>
    <w:rsid w:val="007B35E1"/>
    <w:rsid w:val="007B3A5D"/>
    <w:rsid w:val="007B3ED9"/>
    <w:rsid w:val="007B4FAD"/>
    <w:rsid w:val="007B5669"/>
    <w:rsid w:val="007B5C85"/>
    <w:rsid w:val="007B616D"/>
    <w:rsid w:val="007B62EA"/>
    <w:rsid w:val="007B65AF"/>
    <w:rsid w:val="007B6609"/>
    <w:rsid w:val="007B67C5"/>
    <w:rsid w:val="007B67FD"/>
    <w:rsid w:val="007B75BF"/>
    <w:rsid w:val="007B7C22"/>
    <w:rsid w:val="007C14D0"/>
    <w:rsid w:val="007C1FF2"/>
    <w:rsid w:val="007C288B"/>
    <w:rsid w:val="007C3B99"/>
    <w:rsid w:val="007C44AC"/>
    <w:rsid w:val="007C4905"/>
    <w:rsid w:val="007C4B4E"/>
    <w:rsid w:val="007C4CCA"/>
    <w:rsid w:val="007C4E94"/>
    <w:rsid w:val="007C6354"/>
    <w:rsid w:val="007C702E"/>
    <w:rsid w:val="007C75FB"/>
    <w:rsid w:val="007C7F38"/>
    <w:rsid w:val="007D0BA2"/>
    <w:rsid w:val="007D0FA2"/>
    <w:rsid w:val="007D115E"/>
    <w:rsid w:val="007D2B4E"/>
    <w:rsid w:val="007D362C"/>
    <w:rsid w:val="007D36DD"/>
    <w:rsid w:val="007D3B34"/>
    <w:rsid w:val="007D42C1"/>
    <w:rsid w:val="007D4E2C"/>
    <w:rsid w:val="007D5BAF"/>
    <w:rsid w:val="007D6778"/>
    <w:rsid w:val="007D6EDE"/>
    <w:rsid w:val="007D73DB"/>
    <w:rsid w:val="007D7D56"/>
    <w:rsid w:val="007D7DCD"/>
    <w:rsid w:val="007E0E1D"/>
    <w:rsid w:val="007E17EE"/>
    <w:rsid w:val="007E1FAD"/>
    <w:rsid w:val="007E43CE"/>
    <w:rsid w:val="007E4CD3"/>
    <w:rsid w:val="007E4E87"/>
    <w:rsid w:val="007E5E42"/>
    <w:rsid w:val="007E69B4"/>
    <w:rsid w:val="007E6D21"/>
    <w:rsid w:val="007E735C"/>
    <w:rsid w:val="007F02DA"/>
    <w:rsid w:val="007F0328"/>
    <w:rsid w:val="007F0DB1"/>
    <w:rsid w:val="007F0E37"/>
    <w:rsid w:val="007F0F51"/>
    <w:rsid w:val="007F1C1F"/>
    <w:rsid w:val="007F1EE3"/>
    <w:rsid w:val="007F27A0"/>
    <w:rsid w:val="007F34B8"/>
    <w:rsid w:val="007F3835"/>
    <w:rsid w:val="007F3C61"/>
    <w:rsid w:val="007F3D48"/>
    <w:rsid w:val="007F4604"/>
    <w:rsid w:val="007F460E"/>
    <w:rsid w:val="007F48B4"/>
    <w:rsid w:val="007F5492"/>
    <w:rsid w:val="007F6D88"/>
    <w:rsid w:val="0080065E"/>
    <w:rsid w:val="00800954"/>
    <w:rsid w:val="00801B7D"/>
    <w:rsid w:val="0080256D"/>
    <w:rsid w:val="0080331D"/>
    <w:rsid w:val="00803854"/>
    <w:rsid w:val="008039F9"/>
    <w:rsid w:val="00805281"/>
    <w:rsid w:val="008053FA"/>
    <w:rsid w:val="00805CCC"/>
    <w:rsid w:val="008061F5"/>
    <w:rsid w:val="00807074"/>
    <w:rsid w:val="008070BD"/>
    <w:rsid w:val="008073C9"/>
    <w:rsid w:val="008073E1"/>
    <w:rsid w:val="00807B14"/>
    <w:rsid w:val="008105E7"/>
    <w:rsid w:val="008110FD"/>
    <w:rsid w:val="008113E0"/>
    <w:rsid w:val="00813190"/>
    <w:rsid w:val="00814133"/>
    <w:rsid w:val="008154B9"/>
    <w:rsid w:val="00815827"/>
    <w:rsid w:val="00815D2B"/>
    <w:rsid w:val="00815FBE"/>
    <w:rsid w:val="00816AF4"/>
    <w:rsid w:val="00816C7B"/>
    <w:rsid w:val="00820404"/>
    <w:rsid w:val="00820EB4"/>
    <w:rsid w:val="0082150A"/>
    <w:rsid w:val="00822036"/>
    <w:rsid w:val="008224E6"/>
    <w:rsid w:val="00822B19"/>
    <w:rsid w:val="00822C62"/>
    <w:rsid w:val="00824C22"/>
    <w:rsid w:val="00825135"/>
    <w:rsid w:val="00826115"/>
    <w:rsid w:val="0082623C"/>
    <w:rsid w:val="008263C3"/>
    <w:rsid w:val="0082698D"/>
    <w:rsid w:val="00826C07"/>
    <w:rsid w:val="00826EEA"/>
    <w:rsid w:val="00827914"/>
    <w:rsid w:val="0083003C"/>
    <w:rsid w:val="00831021"/>
    <w:rsid w:val="00831330"/>
    <w:rsid w:val="00831B36"/>
    <w:rsid w:val="00832039"/>
    <w:rsid w:val="00832574"/>
    <w:rsid w:val="00832B02"/>
    <w:rsid w:val="00834C7D"/>
    <w:rsid w:val="00834E38"/>
    <w:rsid w:val="008352DB"/>
    <w:rsid w:val="00835531"/>
    <w:rsid w:val="008357C2"/>
    <w:rsid w:val="00835B96"/>
    <w:rsid w:val="00835C07"/>
    <w:rsid w:val="00836CBA"/>
    <w:rsid w:val="00836F6F"/>
    <w:rsid w:val="0083746C"/>
    <w:rsid w:val="008410F5"/>
    <w:rsid w:val="008413D7"/>
    <w:rsid w:val="00841A08"/>
    <w:rsid w:val="0084239B"/>
    <w:rsid w:val="0084318E"/>
    <w:rsid w:val="00843591"/>
    <w:rsid w:val="008439DA"/>
    <w:rsid w:val="00843FC4"/>
    <w:rsid w:val="0084445B"/>
    <w:rsid w:val="00845203"/>
    <w:rsid w:val="008454BF"/>
    <w:rsid w:val="00845642"/>
    <w:rsid w:val="008469C7"/>
    <w:rsid w:val="00846AE8"/>
    <w:rsid w:val="00846DB7"/>
    <w:rsid w:val="00846F33"/>
    <w:rsid w:val="0084746F"/>
    <w:rsid w:val="0084797C"/>
    <w:rsid w:val="00847ABE"/>
    <w:rsid w:val="00850826"/>
    <w:rsid w:val="00850865"/>
    <w:rsid w:val="00851BC9"/>
    <w:rsid w:val="008540D0"/>
    <w:rsid w:val="00854E96"/>
    <w:rsid w:val="00854F02"/>
    <w:rsid w:val="008555EE"/>
    <w:rsid w:val="00856470"/>
    <w:rsid w:val="00856ACC"/>
    <w:rsid w:val="00856D4A"/>
    <w:rsid w:val="0085720C"/>
    <w:rsid w:val="00857D70"/>
    <w:rsid w:val="00857E83"/>
    <w:rsid w:val="00860109"/>
    <w:rsid w:val="0086039E"/>
    <w:rsid w:val="00861941"/>
    <w:rsid w:val="00864152"/>
    <w:rsid w:val="008645F7"/>
    <w:rsid w:val="008655A3"/>
    <w:rsid w:val="00865651"/>
    <w:rsid w:val="00865C8B"/>
    <w:rsid w:val="00866169"/>
    <w:rsid w:val="00867149"/>
    <w:rsid w:val="00867AE5"/>
    <w:rsid w:val="0087096E"/>
    <w:rsid w:val="00871889"/>
    <w:rsid w:val="008723E8"/>
    <w:rsid w:val="008725D2"/>
    <w:rsid w:val="00872D2F"/>
    <w:rsid w:val="00872E97"/>
    <w:rsid w:val="00872F2D"/>
    <w:rsid w:val="008731EB"/>
    <w:rsid w:val="00874EC4"/>
    <w:rsid w:val="00874EC6"/>
    <w:rsid w:val="00874F8E"/>
    <w:rsid w:val="0087572A"/>
    <w:rsid w:val="00875B43"/>
    <w:rsid w:val="008765CB"/>
    <w:rsid w:val="008766B6"/>
    <w:rsid w:val="00877665"/>
    <w:rsid w:val="00877CF2"/>
    <w:rsid w:val="00880F44"/>
    <w:rsid w:val="008818A3"/>
    <w:rsid w:val="00881D45"/>
    <w:rsid w:val="00884D5B"/>
    <w:rsid w:val="00885898"/>
    <w:rsid w:val="00886456"/>
    <w:rsid w:val="008872D4"/>
    <w:rsid w:val="00887BD9"/>
    <w:rsid w:val="008900CF"/>
    <w:rsid w:val="008900FC"/>
    <w:rsid w:val="00891048"/>
    <w:rsid w:val="00893786"/>
    <w:rsid w:val="00893A61"/>
    <w:rsid w:val="00893C6A"/>
    <w:rsid w:val="00893EE3"/>
    <w:rsid w:val="00894116"/>
    <w:rsid w:val="00894356"/>
    <w:rsid w:val="00895779"/>
    <w:rsid w:val="008968B7"/>
    <w:rsid w:val="00897676"/>
    <w:rsid w:val="00897B6E"/>
    <w:rsid w:val="008A0CCE"/>
    <w:rsid w:val="008A19E7"/>
    <w:rsid w:val="008A206A"/>
    <w:rsid w:val="008A2A3A"/>
    <w:rsid w:val="008A2D27"/>
    <w:rsid w:val="008A2DB2"/>
    <w:rsid w:val="008A43C3"/>
    <w:rsid w:val="008A65A0"/>
    <w:rsid w:val="008A7DF0"/>
    <w:rsid w:val="008B06C3"/>
    <w:rsid w:val="008B1B22"/>
    <w:rsid w:val="008B2915"/>
    <w:rsid w:val="008B2F99"/>
    <w:rsid w:val="008B3F79"/>
    <w:rsid w:val="008B4009"/>
    <w:rsid w:val="008B409B"/>
    <w:rsid w:val="008B6224"/>
    <w:rsid w:val="008B6596"/>
    <w:rsid w:val="008B6C64"/>
    <w:rsid w:val="008B727F"/>
    <w:rsid w:val="008B7C42"/>
    <w:rsid w:val="008C092E"/>
    <w:rsid w:val="008C1590"/>
    <w:rsid w:val="008C2B76"/>
    <w:rsid w:val="008C2C6C"/>
    <w:rsid w:val="008C2DE2"/>
    <w:rsid w:val="008C4141"/>
    <w:rsid w:val="008C5B13"/>
    <w:rsid w:val="008C6098"/>
    <w:rsid w:val="008C7E33"/>
    <w:rsid w:val="008D01F8"/>
    <w:rsid w:val="008D02C0"/>
    <w:rsid w:val="008D0E0A"/>
    <w:rsid w:val="008D18E5"/>
    <w:rsid w:val="008D1FB8"/>
    <w:rsid w:val="008D4E2B"/>
    <w:rsid w:val="008D73B9"/>
    <w:rsid w:val="008D74E1"/>
    <w:rsid w:val="008D796A"/>
    <w:rsid w:val="008E06F7"/>
    <w:rsid w:val="008E07C0"/>
    <w:rsid w:val="008E1600"/>
    <w:rsid w:val="008E1610"/>
    <w:rsid w:val="008E17E5"/>
    <w:rsid w:val="008E1D2D"/>
    <w:rsid w:val="008E1FE5"/>
    <w:rsid w:val="008E279F"/>
    <w:rsid w:val="008E2A42"/>
    <w:rsid w:val="008E5AFC"/>
    <w:rsid w:val="008E65D6"/>
    <w:rsid w:val="008E67E7"/>
    <w:rsid w:val="008E68D4"/>
    <w:rsid w:val="008E7325"/>
    <w:rsid w:val="008F03D5"/>
    <w:rsid w:val="008F0A07"/>
    <w:rsid w:val="008F0F62"/>
    <w:rsid w:val="008F1F2F"/>
    <w:rsid w:val="008F29D8"/>
    <w:rsid w:val="008F2A47"/>
    <w:rsid w:val="008F31E9"/>
    <w:rsid w:val="008F35DA"/>
    <w:rsid w:val="008F52C9"/>
    <w:rsid w:val="008F5C43"/>
    <w:rsid w:val="008F64FA"/>
    <w:rsid w:val="008F7A8F"/>
    <w:rsid w:val="008F7FFB"/>
    <w:rsid w:val="0090058B"/>
    <w:rsid w:val="009005A3"/>
    <w:rsid w:val="00901609"/>
    <w:rsid w:val="00901A5F"/>
    <w:rsid w:val="00902084"/>
    <w:rsid w:val="009027E8"/>
    <w:rsid w:val="00903452"/>
    <w:rsid w:val="00903D0C"/>
    <w:rsid w:val="00903E3E"/>
    <w:rsid w:val="0090458A"/>
    <w:rsid w:val="00904A22"/>
    <w:rsid w:val="00904A66"/>
    <w:rsid w:val="009060C7"/>
    <w:rsid w:val="0090620A"/>
    <w:rsid w:val="00906CEE"/>
    <w:rsid w:val="00912F49"/>
    <w:rsid w:val="00914571"/>
    <w:rsid w:val="009145D3"/>
    <w:rsid w:val="00914ACA"/>
    <w:rsid w:val="00916905"/>
    <w:rsid w:val="00916ED1"/>
    <w:rsid w:val="009170BE"/>
    <w:rsid w:val="009174CD"/>
    <w:rsid w:val="0091753A"/>
    <w:rsid w:val="00920228"/>
    <w:rsid w:val="00920B2E"/>
    <w:rsid w:val="00920CA6"/>
    <w:rsid w:val="00921533"/>
    <w:rsid w:val="00922170"/>
    <w:rsid w:val="009222D1"/>
    <w:rsid w:val="0092359F"/>
    <w:rsid w:val="00923BD4"/>
    <w:rsid w:val="0092416E"/>
    <w:rsid w:val="009246DD"/>
    <w:rsid w:val="009247EB"/>
    <w:rsid w:val="0092480A"/>
    <w:rsid w:val="00925411"/>
    <w:rsid w:val="0092578E"/>
    <w:rsid w:val="00926473"/>
    <w:rsid w:val="00927030"/>
    <w:rsid w:val="00927087"/>
    <w:rsid w:val="00927441"/>
    <w:rsid w:val="0093035E"/>
    <w:rsid w:val="00931295"/>
    <w:rsid w:val="009314F0"/>
    <w:rsid w:val="009314FA"/>
    <w:rsid w:val="00931CD5"/>
    <w:rsid w:val="00931E7D"/>
    <w:rsid w:val="009322C0"/>
    <w:rsid w:val="009332FB"/>
    <w:rsid w:val="00935124"/>
    <w:rsid w:val="00935307"/>
    <w:rsid w:val="00935512"/>
    <w:rsid w:val="00935628"/>
    <w:rsid w:val="00935AC3"/>
    <w:rsid w:val="00935BAD"/>
    <w:rsid w:val="0093731E"/>
    <w:rsid w:val="009376BC"/>
    <w:rsid w:val="009376FF"/>
    <w:rsid w:val="009379E2"/>
    <w:rsid w:val="009379E7"/>
    <w:rsid w:val="00937DEE"/>
    <w:rsid w:val="00937F62"/>
    <w:rsid w:val="00941212"/>
    <w:rsid w:val="00942974"/>
    <w:rsid w:val="00942DFD"/>
    <w:rsid w:val="00943219"/>
    <w:rsid w:val="0094335E"/>
    <w:rsid w:val="00943D39"/>
    <w:rsid w:val="0094407A"/>
    <w:rsid w:val="009449C3"/>
    <w:rsid w:val="00944ADB"/>
    <w:rsid w:val="00944D1B"/>
    <w:rsid w:val="009469DD"/>
    <w:rsid w:val="009470B6"/>
    <w:rsid w:val="00947260"/>
    <w:rsid w:val="00950916"/>
    <w:rsid w:val="00951FA3"/>
    <w:rsid w:val="00952C6E"/>
    <w:rsid w:val="00953392"/>
    <w:rsid w:val="009537C7"/>
    <w:rsid w:val="00954D4F"/>
    <w:rsid w:val="009603E6"/>
    <w:rsid w:val="0096101A"/>
    <w:rsid w:val="009613B6"/>
    <w:rsid w:val="0096154B"/>
    <w:rsid w:val="00962B73"/>
    <w:rsid w:val="00963027"/>
    <w:rsid w:val="00963201"/>
    <w:rsid w:val="00965334"/>
    <w:rsid w:val="009655A3"/>
    <w:rsid w:val="009666F4"/>
    <w:rsid w:val="00966B23"/>
    <w:rsid w:val="0096749B"/>
    <w:rsid w:val="00970273"/>
    <w:rsid w:val="009704F6"/>
    <w:rsid w:val="00971416"/>
    <w:rsid w:val="00971C90"/>
    <w:rsid w:val="00971CB8"/>
    <w:rsid w:val="0097217D"/>
    <w:rsid w:val="009725D1"/>
    <w:rsid w:val="00973301"/>
    <w:rsid w:val="00973367"/>
    <w:rsid w:val="00973799"/>
    <w:rsid w:val="00973B3B"/>
    <w:rsid w:val="00974FBD"/>
    <w:rsid w:val="00975829"/>
    <w:rsid w:val="00976362"/>
    <w:rsid w:val="0097778A"/>
    <w:rsid w:val="00977880"/>
    <w:rsid w:val="0097791E"/>
    <w:rsid w:val="0098056A"/>
    <w:rsid w:val="00980CEB"/>
    <w:rsid w:val="00980EBC"/>
    <w:rsid w:val="009818E2"/>
    <w:rsid w:val="00982370"/>
    <w:rsid w:val="00982399"/>
    <w:rsid w:val="009826B7"/>
    <w:rsid w:val="00982F3B"/>
    <w:rsid w:val="00984BAF"/>
    <w:rsid w:val="00984CD0"/>
    <w:rsid w:val="00984EBF"/>
    <w:rsid w:val="009859FF"/>
    <w:rsid w:val="00985DEF"/>
    <w:rsid w:val="00986829"/>
    <w:rsid w:val="009872A8"/>
    <w:rsid w:val="0098731F"/>
    <w:rsid w:val="009900ED"/>
    <w:rsid w:val="00990D34"/>
    <w:rsid w:val="00991420"/>
    <w:rsid w:val="009914CB"/>
    <w:rsid w:val="00991A22"/>
    <w:rsid w:val="00991B96"/>
    <w:rsid w:val="009920E9"/>
    <w:rsid w:val="00993315"/>
    <w:rsid w:val="009938AC"/>
    <w:rsid w:val="00994CA6"/>
    <w:rsid w:val="009963F8"/>
    <w:rsid w:val="0099649B"/>
    <w:rsid w:val="0099652F"/>
    <w:rsid w:val="009968B4"/>
    <w:rsid w:val="0099724D"/>
    <w:rsid w:val="009978B2"/>
    <w:rsid w:val="009A190D"/>
    <w:rsid w:val="009A1AEF"/>
    <w:rsid w:val="009A2C65"/>
    <w:rsid w:val="009A3217"/>
    <w:rsid w:val="009A3417"/>
    <w:rsid w:val="009A37FC"/>
    <w:rsid w:val="009A4601"/>
    <w:rsid w:val="009A4877"/>
    <w:rsid w:val="009A597D"/>
    <w:rsid w:val="009A6717"/>
    <w:rsid w:val="009A6723"/>
    <w:rsid w:val="009A77C4"/>
    <w:rsid w:val="009A7D64"/>
    <w:rsid w:val="009A7EF8"/>
    <w:rsid w:val="009B0069"/>
    <w:rsid w:val="009B064A"/>
    <w:rsid w:val="009B0967"/>
    <w:rsid w:val="009B0DD8"/>
    <w:rsid w:val="009B21C4"/>
    <w:rsid w:val="009B2964"/>
    <w:rsid w:val="009B2C38"/>
    <w:rsid w:val="009B2C74"/>
    <w:rsid w:val="009B3379"/>
    <w:rsid w:val="009B37D6"/>
    <w:rsid w:val="009B3BAB"/>
    <w:rsid w:val="009B476D"/>
    <w:rsid w:val="009B4A41"/>
    <w:rsid w:val="009B55D9"/>
    <w:rsid w:val="009B5A37"/>
    <w:rsid w:val="009B5B55"/>
    <w:rsid w:val="009B693D"/>
    <w:rsid w:val="009C077A"/>
    <w:rsid w:val="009C10F7"/>
    <w:rsid w:val="009C124F"/>
    <w:rsid w:val="009C172C"/>
    <w:rsid w:val="009C21A8"/>
    <w:rsid w:val="009C291E"/>
    <w:rsid w:val="009C4E78"/>
    <w:rsid w:val="009C5563"/>
    <w:rsid w:val="009C6A0C"/>
    <w:rsid w:val="009C7D0B"/>
    <w:rsid w:val="009C7FE9"/>
    <w:rsid w:val="009D04F8"/>
    <w:rsid w:val="009D0BC9"/>
    <w:rsid w:val="009D1BE1"/>
    <w:rsid w:val="009D2E26"/>
    <w:rsid w:val="009D30DC"/>
    <w:rsid w:val="009D3386"/>
    <w:rsid w:val="009D4DD2"/>
    <w:rsid w:val="009D5043"/>
    <w:rsid w:val="009D54A9"/>
    <w:rsid w:val="009D556B"/>
    <w:rsid w:val="009D570C"/>
    <w:rsid w:val="009D6E31"/>
    <w:rsid w:val="009D7384"/>
    <w:rsid w:val="009E05D1"/>
    <w:rsid w:val="009E1041"/>
    <w:rsid w:val="009E13EC"/>
    <w:rsid w:val="009E2528"/>
    <w:rsid w:val="009E33E6"/>
    <w:rsid w:val="009E3777"/>
    <w:rsid w:val="009E413D"/>
    <w:rsid w:val="009E48B6"/>
    <w:rsid w:val="009E53BB"/>
    <w:rsid w:val="009E665D"/>
    <w:rsid w:val="009E6F9A"/>
    <w:rsid w:val="009E7A83"/>
    <w:rsid w:val="009E7BCB"/>
    <w:rsid w:val="009E7C9E"/>
    <w:rsid w:val="009F0B17"/>
    <w:rsid w:val="009F0C30"/>
    <w:rsid w:val="009F15C2"/>
    <w:rsid w:val="009F1648"/>
    <w:rsid w:val="009F16A1"/>
    <w:rsid w:val="009F1A53"/>
    <w:rsid w:val="009F1D9A"/>
    <w:rsid w:val="009F20C4"/>
    <w:rsid w:val="009F271F"/>
    <w:rsid w:val="009F3A19"/>
    <w:rsid w:val="009F3D5E"/>
    <w:rsid w:val="009F41B8"/>
    <w:rsid w:val="009F4269"/>
    <w:rsid w:val="009F5552"/>
    <w:rsid w:val="009F588D"/>
    <w:rsid w:val="009F5C67"/>
    <w:rsid w:val="009F5C71"/>
    <w:rsid w:val="009F5FB2"/>
    <w:rsid w:val="009F5FCB"/>
    <w:rsid w:val="009F62F2"/>
    <w:rsid w:val="009F783A"/>
    <w:rsid w:val="009F7A26"/>
    <w:rsid w:val="00A01609"/>
    <w:rsid w:val="00A02958"/>
    <w:rsid w:val="00A03880"/>
    <w:rsid w:val="00A06C38"/>
    <w:rsid w:val="00A07FA9"/>
    <w:rsid w:val="00A10249"/>
    <w:rsid w:val="00A10485"/>
    <w:rsid w:val="00A113F0"/>
    <w:rsid w:val="00A12922"/>
    <w:rsid w:val="00A1352F"/>
    <w:rsid w:val="00A14BFD"/>
    <w:rsid w:val="00A16011"/>
    <w:rsid w:val="00A16C71"/>
    <w:rsid w:val="00A17636"/>
    <w:rsid w:val="00A2029F"/>
    <w:rsid w:val="00A205A4"/>
    <w:rsid w:val="00A2105D"/>
    <w:rsid w:val="00A21975"/>
    <w:rsid w:val="00A22797"/>
    <w:rsid w:val="00A229FD"/>
    <w:rsid w:val="00A23517"/>
    <w:rsid w:val="00A23DFC"/>
    <w:rsid w:val="00A244B0"/>
    <w:rsid w:val="00A25115"/>
    <w:rsid w:val="00A25D62"/>
    <w:rsid w:val="00A26ACB"/>
    <w:rsid w:val="00A3017C"/>
    <w:rsid w:val="00A303D7"/>
    <w:rsid w:val="00A3059E"/>
    <w:rsid w:val="00A31A43"/>
    <w:rsid w:val="00A31BAF"/>
    <w:rsid w:val="00A31CE8"/>
    <w:rsid w:val="00A31D24"/>
    <w:rsid w:val="00A3327A"/>
    <w:rsid w:val="00A33CA9"/>
    <w:rsid w:val="00A34494"/>
    <w:rsid w:val="00A351B6"/>
    <w:rsid w:val="00A35725"/>
    <w:rsid w:val="00A35E6B"/>
    <w:rsid w:val="00A3609D"/>
    <w:rsid w:val="00A361C4"/>
    <w:rsid w:val="00A36D3E"/>
    <w:rsid w:val="00A400DB"/>
    <w:rsid w:val="00A40ED0"/>
    <w:rsid w:val="00A4174B"/>
    <w:rsid w:val="00A41FFE"/>
    <w:rsid w:val="00A42097"/>
    <w:rsid w:val="00A424A2"/>
    <w:rsid w:val="00A424F5"/>
    <w:rsid w:val="00A42DCC"/>
    <w:rsid w:val="00A42E2F"/>
    <w:rsid w:val="00A431A6"/>
    <w:rsid w:val="00A4523E"/>
    <w:rsid w:val="00A45D19"/>
    <w:rsid w:val="00A46714"/>
    <w:rsid w:val="00A47077"/>
    <w:rsid w:val="00A47324"/>
    <w:rsid w:val="00A501BF"/>
    <w:rsid w:val="00A5022C"/>
    <w:rsid w:val="00A5114F"/>
    <w:rsid w:val="00A5178F"/>
    <w:rsid w:val="00A523C3"/>
    <w:rsid w:val="00A52DF7"/>
    <w:rsid w:val="00A53500"/>
    <w:rsid w:val="00A54A76"/>
    <w:rsid w:val="00A55581"/>
    <w:rsid w:val="00A55830"/>
    <w:rsid w:val="00A55CEC"/>
    <w:rsid w:val="00A5669C"/>
    <w:rsid w:val="00A5711E"/>
    <w:rsid w:val="00A5775E"/>
    <w:rsid w:val="00A602E1"/>
    <w:rsid w:val="00A60742"/>
    <w:rsid w:val="00A60AED"/>
    <w:rsid w:val="00A61408"/>
    <w:rsid w:val="00A624B0"/>
    <w:rsid w:val="00A62ED5"/>
    <w:rsid w:val="00A6337A"/>
    <w:rsid w:val="00A65887"/>
    <w:rsid w:val="00A668B0"/>
    <w:rsid w:val="00A66CD2"/>
    <w:rsid w:val="00A705B1"/>
    <w:rsid w:val="00A70A2C"/>
    <w:rsid w:val="00A70A95"/>
    <w:rsid w:val="00A71253"/>
    <w:rsid w:val="00A71B61"/>
    <w:rsid w:val="00A7279E"/>
    <w:rsid w:val="00A7479C"/>
    <w:rsid w:val="00A76A53"/>
    <w:rsid w:val="00A76C27"/>
    <w:rsid w:val="00A7793D"/>
    <w:rsid w:val="00A77A5C"/>
    <w:rsid w:val="00A80D65"/>
    <w:rsid w:val="00A81200"/>
    <w:rsid w:val="00A813A3"/>
    <w:rsid w:val="00A826C7"/>
    <w:rsid w:val="00A82B6F"/>
    <w:rsid w:val="00A83117"/>
    <w:rsid w:val="00A84335"/>
    <w:rsid w:val="00A845D4"/>
    <w:rsid w:val="00A84B4D"/>
    <w:rsid w:val="00A9057D"/>
    <w:rsid w:val="00A9059C"/>
    <w:rsid w:val="00A905E1"/>
    <w:rsid w:val="00A90B11"/>
    <w:rsid w:val="00A90B94"/>
    <w:rsid w:val="00A9188A"/>
    <w:rsid w:val="00A91B45"/>
    <w:rsid w:val="00A927D2"/>
    <w:rsid w:val="00A92FAD"/>
    <w:rsid w:val="00A93BF5"/>
    <w:rsid w:val="00A94167"/>
    <w:rsid w:val="00A94783"/>
    <w:rsid w:val="00A94B00"/>
    <w:rsid w:val="00A94DA8"/>
    <w:rsid w:val="00A95DAD"/>
    <w:rsid w:val="00A96522"/>
    <w:rsid w:val="00A96F6A"/>
    <w:rsid w:val="00A96FB3"/>
    <w:rsid w:val="00A97459"/>
    <w:rsid w:val="00A97467"/>
    <w:rsid w:val="00A9781A"/>
    <w:rsid w:val="00A97C1F"/>
    <w:rsid w:val="00AA0877"/>
    <w:rsid w:val="00AA0B58"/>
    <w:rsid w:val="00AA0CB0"/>
    <w:rsid w:val="00AA136D"/>
    <w:rsid w:val="00AA1A45"/>
    <w:rsid w:val="00AA2418"/>
    <w:rsid w:val="00AA2491"/>
    <w:rsid w:val="00AA3A00"/>
    <w:rsid w:val="00AA45A8"/>
    <w:rsid w:val="00AA47CC"/>
    <w:rsid w:val="00AA4AEE"/>
    <w:rsid w:val="00AA4DF6"/>
    <w:rsid w:val="00AA6D06"/>
    <w:rsid w:val="00AA73E7"/>
    <w:rsid w:val="00AA7744"/>
    <w:rsid w:val="00AA7D66"/>
    <w:rsid w:val="00AA7D86"/>
    <w:rsid w:val="00AB1307"/>
    <w:rsid w:val="00AB17AB"/>
    <w:rsid w:val="00AB28DE"/>
    <w:rsid w:val="00AB4169"/>
    <w:rsid w:val="00AB59B7"/>
    <w:rsid w:val="00AB60EA"/>
    <w:rsid w:val="00AB62DC"/>
    <w:rsid w:val="00AB79CF"/>
    <w:rsid w:val="00AC18F6"/>
    <w:rsid w:val="00AC2204"/>
    <w:rsid w:val="00AC4F85"/>
    <w:rsid w:val="00AC55BB"/>
    <w:rsid w:val="00AC6118"/>
    <w:rsid w:val="00AC62FB"/>
    <w:rsid w:val="00AC716C"/>
    <w:rsid w:val="00AC763D"/>
    <w:rsid w:val="00AC7B04"/>
    <w:rsid w:val="00AD0DEC"/>
    <w:rsid w:val="00AD0FA1"/>
    <w:rsid w:val="00AD3734"/>
    <w:rsid w:val="00AD4519"/>
    <w:rsid w:val="00AD45FB"/>
    <w:rsid w:val="00AD48B5"/>
    <w:rsid w:val="00AD4C67"/>
    <w:rsid w:val="00AD4CB3"/>
    <w:rsid w:val="00AD594C"/>
    <w:rsid w:val="00AD62F8"/>
    <w:rsid w:val="00AD77E2"/>
    <w:rsid w:val="00AD7875"/>
    <w:rsid w:val="00AD7A9D"/>
    <w:rsid w:val="00AE0057"/>
    <w:rsid w:val="00AE0981"/>
    <w:rsid w:val="00AE0F7F"/>
    <w:rsid w:val="00AE15BF"/>
    <w:rsid w:val="00AE21C2"/>
    <w:rsid w:val="00AE264B"/>
    <w:rsid w:val="00AE2A48"/>
    <w:rsid w:val="00AE3930"/>
    <w:rsid w:val="00AE3DA0"/>
    <w:rsid w:val="00AE4215"/>
    <w:rsid w:val="00AE46A0"/>
    <w:rsid w:val="00AE5C6C"/>
    <w:rsid w:val="00AE7001"/>
    <w:rsid w:val="00AE78B6"/>
    <w:rsid w:val="00AF0816"/>
    <w:rsid w:val="00AF0B2B"/>
    <w:rsid w:val="00AF10B4"/>
    <w:rsid w:val="00AF176C"/>
    <w:rsid w:val="00AF1801"/>
    <w:rsid w:val="00AF20E6"/>
    <w:rsid w:val="00AF28E8"/>
    <w:rsid w:val="00AF3570"/>
    <w:rsid w:val="00AF3ECC"/>
    <w:rsid w:val="00AF45DD"/>
    <w:rsid w:val="00AF67F6"/>
    <w:rsid w:val="00AF6AD9"/>
    <w:rsid w:val="00AF775E"/>
    <w:rsid w:val="00B00013"/>
    <w:rsid w:val="00B00B7C"/>
    <w:rsid w:val="00B00E59"/>
    <w:rsid w:val="00B0155A"/>
    <w:rsid w:val="00B02331"/>
    <w:rsid w:val="00B02365"/>
    <w:rsid w:val="00B03111"/>
    <w:rsid w:val="00B03583"/>
    <w:rsid w:val="00B03C2E"/>
    <w:rsid w:val="00B03D9C"/>
    <w:rsid w:val="00B04837"/>
    <w:rsid w:val="00B0486C"/>
    <w:rsid w:val="00B05493"/>
    <w:rsid w:val="00B05D66"/>
    <w:rsid w:val="00B073D6"/>
    <w:rsid w:val="00B102CB"/>
    <w:rsid w:val="00B1157A"/>
    <w:rsid w:val="00B135A7"/>
    <w:rsid w:val="00B13E5C"/>
    <w:rsid w:val="00B15536"/>
    <w:rsid w:val="00B15897"/>
    <w:rsid w:val="00B16BC5"/>
    <w:rsid w:val="00B17252"/>
    <w:rsid w:val="00B1747A"/>
    <w:rsid w:val="00B1752F"/>
    <w:rsid w:val="00B20153"/>
    <w:rsid w:val="00B20385"/>
    <w:rsid w:val="00B20E97"/>
    <w:rsid w:val="00B20F8C"/>
    <w:rsid w:val="00B21D30"/>
    <w:rsid w:val="00B2243F"/>
    <w:rsid w:val="00B22D59"/>
    <w:rsid w:val="00B232DF"/>
    <w:rsid w:val="00B2352C"/>
    <w:rsid w:val="00B235B4"/>
    <w:rsid w:val="00B24BA7"/>
    <w:rsid w:val="00B24D09"/>
    <w:rsid w:val="00B2598A"/>
    <w:rsid w:val="00B25AF4"/>
    <w:rsid w:val="00B25E6D"/>
    <w:rsid w:val="00B27E91"/>
    <w:rsid w:val="00B3141F"/>
    <w:rsid w:val="00B357A2"/>
    <w:rsid w:val="00B35942"/>
    <w:rsid w:val="00B3595B"/>
    <w:rsid w:val="00B35DBB"/>
    <w:rsid w:val="00B36EEE"/>
    <w:rsid w:val="00B374F8"/>
    <w:rsid w:val="00B4061C"/>
    <w:rsid w:val="00B40C71"/>
    <w:rsid w:val="00B42959"/>
    <w:rsid w:val="00B42CDD"/>
    <w:rsid w:val="00B43285"/>
    <w:rsid w:val="00B43E38"/>
    <w:rsid w:val="00B449DB"/>
    <w:rsid w:val="00B45115"/>
    <w:rsid w:val="00B45FDE"/>
    <w:rsid w:val="00B461F4"/>
    <w:rsid w:val="00B46236"/>
    <w:rsid w:val="00B4633D"/>
    <w:rsid w:val="00B466C5"/>
    <w:rsid w:val="00B46EDA"/>
    <w:rsid w:val="00B514FB"/>
    <w:rsid w:val="00B51E14"/>
    <w:rsid w:val="00B53963"/>
    <w:rsid w:val="00B53BA1"/>
    <w:rsid w:val="00B54DD3"/>
    <w:rsid w:val="00B551B4"/>
    <w:rsid w:val="00B5564E"/>
    <w:rsid w:val="00B556B1"/>
    <w:rsid w:val="00B56385"/>
    <w:rsid w:val="00B56412"/>
    <w:rsid w:val="00B57AE0"/>
    <w:rsid w:val="00B60296"/>
    <w:rsid w:val="00B603F5"/>
    <w:rsid w:val="00B60C95"/>
    <w:rsid w:val="00B624DE"/>
    <w:rsid w:val="00B64109"/>
    <w:rsid w:val="00B64710"/>
    <w:rsid w:val="00B64746"/>
    <w:rsid w:val="00B653CE"/>
    <w:rsid w:val="00B6588F"/>
    <w:rsid w:val="00B65A94"/>
    <w:rsid w:val="00B65FA4"/>
    <w:rsid w:val="00B66BD1"/>
    <w:rsid w:val="00B66E55"/>
    <w:rsid w:val="00B67304"/>
    <w:rsid w:val="00B676CD"/>
    <w:rsid w:val="00B70E93"/>
    <w:rsid w:val="00B71505"/>
    <w:rsid w:val="00B721E1"/>
    <w:rsid w:val="00B724D0"/>
    <w:rsid w:val="00B72A9A"/>
    <w:rsid w:val="00B740B4"/>
    <w:rsid w:val="00B7413A"/>
    <w:rsid w:val="00B74617"/>
    <w:rsid w:val="00B74767"/>
    <w:rsid w:val="00B74969"/>
    <w:rsid w:val="00B749F8"/>
    <w:rsid w:val="00B74B41"/>
    <w:rsid w:val="00B7570E"/>
    <w:rsid w:val="00B75A3C"/>
    <w:rsid w:val="00B75A51"/>
    <w:rsid w:val="00B75B2E"/>
    <w:rsid w:val="00B75D1A"/>
    <w:rsid w:val="00B762B9"/>
    <w:rsid w:val="00B80478"/>
    <w:rsid w:val="00B804E0"/>
    <w:rsid w:val="00B80A57"/>
    <w:rsid w:val="00B80FCD"/>
    <w:rsid w:val="00B819D9"/>
    <w:rsid w:val="00B81B31"/>
    <w:rsid w:val="00B81F66"/>
    <w:rsid w:val="00B834A7"/>
    <w:rsid w:val="00B854EE"/>
    <w:rsid w:val="00B855C3"/>
    <w:rsid w:val="00B861A8"/>
    <w:rsid w:val="00B87708"/>
    <w:rsid w:val="00B8772E"/>
    <w:rsid w:val="00B87849"/>
    <w:rsid w:val="00B87C22"/>
    <w:rsid w:val="00B902CF"/>
    <w:rsid w:val="00B90843"/>
    <w:rsid w:val="00B90E6E"/>
    <w:rsid w:val="00B9340B"/>
    <w:rsid w:val="00B938EC"/>
    <w:rsid w:val="00B959EE"/>
    <w:rsid w:val="00B95DA8"/>
    <w:rsid w:val="00B96983"/>
    <w:rsid w:val="00B97057"/>
    <w:rsid w:val="00B97DB4"/>
    <w:rsid w:val="00BA02E2"/>
    <w:rsid w:val="00BA2DE8"/>
    <w:rsid w:val="00BA2FF2"/>
    <w:rsid w:val="00BA49E3"/>
    <w:rsid w:val="00BA523D"/>
    <w:rsid w:val="00BA6013"/>
    <w:rsid w:val="00BA61EF"/>
    <w:rsid w:val="00BA708C"/>
    <w:rsid w:val="00BA74A3"/>
    <w:rsid w:val="00BA7D60"/>
    <w:rsid w:val="00BA7E32"/>
    <w:rsid w:val="00BB0209"/>
    <w:rsid w:val="00BB1094"/>
    <w:rsid w:val="00BB19EC"/>
    <w:rsid w:val="00BB1CE0"/>
    <w:rsid w:val="00BB36F5"/>
    <w:rsid w:val="00BB402D"/>
    <w:rsid w:val="00BB43B4"/>
    <w:rsid w:val="00BB4A7A"/>
    <w:rsid w:val="00BB4F12"/>
    <w:rsid w:val="00BB5004"/>
    <w:rsid w:val="00BB5728"/>
    <w:rsid w:val="00BB6BD1"/>
    <w:rsid w:val="00BB6D5D"/>
    <w:rsid w:val="00BC24CC"/>
    <w:rsid w:val="00BC44B0"/>
    <w:rsid w:val="00BC479E"/>
    <w:rsid w:val="00BC5825"/>
    <w:rsid w:val="00BC601E"/>
    <w:rsid w:val="00BC6050"/>
    <w:rsid w:val="00BC69F7"/>
    <w:rsid w:val="00BC73EA"/>
    <w:rsid w:val="00BD062A"/>
    <w:rsid w:val="00BD10DC"/>
    <w:rsid w:val="00BD15E4"/>
    <w:rsid w:val="00BD2618"/>
    <w:rsid w:val="00BD26AB"/>
    <w:rsid w:val="00BD2E5C"/>
    <w:rsid w:val="00BD484F"/>
    <w:rsid w:val="00BD4B65"/>
    <w:rsid w:val="00BD53D8"/>
    <w:rsid w:val="00BD5FD8"/>
    <w:rsid w:val="00BD60FF"/>
    <w:rsid w:val="00BD691E"/>
    <w:rsid w:val="00BD71FF"/>
    <w:rsid w:val="00BD7C20"/>
    <w:rsid w:val="00BE0E48"/>
    <w:rsid w:val="00BE15C3"/>
    <w:rsid w:val="00BE18E0"/>
    <w:rsid w:val="00BE3CBC"/>
    <w:rsid w:val="00BE4BE7"/>
    <w:rsid w:val="00BE4D2A"/>
    <w:rsid w:val="00BE6386"/>
    <w:rsid w:val="00BE70E4"/>
    <w:rsid w:val="00BE7317"/>
    <w:rsid w:val="00BE77D9"/>
    <w:rsid w:val="00BE77DA"/>
    <w:rsid w:val="00BE7FBB"/>
    <w:rsid w:val="00BF0307"/>
    <w:rsid w:val="00BF1A54"/>
    <w:rsid w:val="00BF1C0E"/>
    <w:rsid w:val="00BF1C52"/>
    <w:rsid w:val="00BF371D"/>
    <w:rsid w:val="00BF4858"/>
    <w:rsid w:val="00BF49B1"/>
    <w:rsid w:val="00BF50D3"/>
    <w:rsid w:val="00BF5558"/>
    <w:rsid w:val="00BF57D9"/>
    <w:rsid w:val="00BF5EE2"/>
    <w:rsid w:val="00BF676C"/>
    <w:rsid w:val="00BF683D"/>
    <w:rsid w:val="00BF6E58"/>
    <w:rsid w:val="00BF72CA"/>
    <w:rsid w:val="00BF7DC8"/>
    <w:rsid w:val="00C003E6"/>
    <w:rsid w:val="00C00492"/>
    <w:rsid w:val="00C005B2"/>
    <w:rsid w:val="00C02609"/>
    <w:rsid w:val="00C02D5F"/>
    <w:rsid w:val="00C03E23"/>
    <w:rsid w:val="00C04925"/>
    <w:rsid w:val="00C0583F"/>
    <w:rsid w:val="00C05A07"/>
    <w:rsid w:val="00C06548"/>
    <w:rsid w:val="00C06D26"/>
    <w:rsid w:val="00C0729D"/>
    <w:rsid w:val="00C07923"/>
    <w:rsid w:val="00C10BBC"/>
    <w:rsid w:val="00C1116E"/>
    <w:rsid w:val="00C11FD6"/>
    <w:rsid w:val="00C120AE"/>
    <w:rsid w:val="00C12E38"/>
    <w:rsid w:val="00C133F8"/>
    <w:rsid w:val="00C14296"/>
    <w:rsid w:val="00C14849"/>
    <w:rsid w:val="00C14EBD"/>
    <w:rsid w:val="00C15FF8"/>
    <w:rsid w:val="00C161EB"/>
    <w:rsid w:val="00C17273"/>
    <w:rsid w:val="00C17F32"/>
    <w:rsid w:val="00C20BA4"/>
    <w:rsid w:val="00C225C2"/>
    <w:rsid w:val="00C22AEC"/>
    <w:rsid w:val="00C23A60"/>
    <w:rsid w:val="00C240E9"/>
    <w:rsid w:val="00C26EF1"/>
    <w:rsid w:val="00C275D2"/>
    <w:rsid w:val="00C307CB"/>
    <w:rsid w:val="00C308D8"/>
    <w:rsid w:val="00C30A70"/>
    <w:rsid w:val="00C30EB4"/>
    <w:rsid w:val="00C318A2"/>
    <w:rsid w:val="00C3256D"/>
    <w:rsid w:val="00C3298B"/>
    <w:rsid w:val="00C3343E"/>
    <w:rsid w:val="00C33FE4"/>
    <w:rsid w:val="00C3408B"/>
    <w:rsid w:val="00C35CC2"/>
    <w:rsid w:val="00C35CEA"/>
    <w:rsid w:val="00C35D87"/>
    <w:rsid w:val="00C35D97"/>
    <w:rsid w:val="00C3667C"/>
    <w:rsid w:val="00C36C11"/>
    <w:rsid w:val="00C37563"/>
    <w:rsid w:val="00C379A4"/>
    <w:rsid w:val="00C4027F"/>
    <w:rsid w:val="00C41245"/>
    <w:rsid w:val="00C412F5"/>
    <w:rsid w:val="00C41A2E"/>
    <w:rsid w:val="00C41D70"/>
    <w:rsid w:val="00C42171"/>
    <w:rsid w:val="00C42E69"/>
    <w:rsid w:val="00C43453"/>
    <w:rsid w:val="00C435C5"/>
    <w:rsid w:val="00C438FB"/>
    <w:rsid w:val="00C45760"/>
    <w:rsid w:val="00C46936"/>
    <w:rsid w:val="00C476EC"/>
    <w:rsid w:val="00C50647"/>
    <w:rsid w:val="00C509F6"/>
    <w:rsid w:val="00C5122A"/>
    <w:rsid w:val="00C5322A"/>
    <w:rsid w:val="00C5329D"/>
    <w:rsid w:val="00C54FF2"/>
    <w:rsid w:val="00C55417"/>
    <w:rsid w:val="00C56888"/>
    <w:rsid w:val="00C579EA"/>
    <w:rsid w:val="00C60177"/>
    <w:rsid w:val="00C60908"/>
    <w:rsid w:val="00C617D2"/>
    <w:rsid w:val="00C61DE2"/>
    <w:rsid w:val="00C620A1"/>
    <w:rsid w:val="00C621D1"/>
    <w:rsid w:val="00C622DB"/>
    <w:rsid w:val="00C62A73"/>
    <w:rsid w:val="00C63084"/>
    <w:rsid w:val="00C64BEB"/>
    <w:rsid w:val="00C64C1A"/>
    <w:rsid w:val="00C65216"/>
    <w:rsid w:val="00C65682"/>
    <w:rsid w:val="00C66905"/>
    <w:rsid w:val="00C700CB"/>
    <w:rsid w:val="00C7010F"/>
    <w:rsid w:val="00C71653"/>
    <w:rsid w:val="00C72629"/>
    <w:rsid w:val="00C72B56"/>
    <w:rsid w:val="00C75CF8"/>
    <w:rsid w:val="00C75E06"/>
    <w:rsid w:val="00C764F7"/>
    <w:rsid w:val="00C7768C"/>
    <w:rsid w:val="00C77DB9"/>
    <w:rsid w:val="00C81495"/>
    <w:rsid w:val="00C816DE"/>
    <w:rsid w:val="00C820DB"/>
    <w:rsid w:val="00C825EF"/>
    <w:rsid w:val="00C8267F"/>
    <w:rsid w:val="00C82A7F"/>
    <w:rsid w:val="00C839AF"/>
    <w:rsid w:val="00C83DFD"/>
    <w:rsid w:val="00C84A25"/>
    <w:rsid w:val="00C84AFE"/>
    <w:rsid w:val="00C85DC2"/>
    <w:rsid w:val="00C86BEA"/>
    <w:rsid w:val="00C86DE0"/>
    <w:rsid w:val="00C91BFA"/>
    <w:rsid w:val="00C92243"/>
    <w:rsid w:val="00C92272"/>
    <w:rsid w:val="00C937FB"/>
    <w:rsid w:val="00C93F06"/>
    <w:rsid w:val="00C9413F"/>
    <w:rsid w:val="00C95026"/>
    <w:rsid w:val="00C9565A"/>
    <w:rsid w:val="00C9621D"/>
    <w:rsid w:val="00C97660"/>
    <w:rsid w:val="00C97B65"/>
    <w:rsid w:val="00CA0697"/>
    <w:rsid w:val="00CA166D"/>
    <w:rsid w:val="00CA17AE"/>
    <w:rsid w:val="00CA1AC5"/>
    <w:rsid w:val="00CA1FA2"/>
    <w:rsid w:val="00CA26F2"/>
    <w:rsid w:val="00CA2C7E"/>
    <w:rsid w:val="00CA2F62"/>
    <w:rsid w:val="00CA354A"/>
    <w:rsid w:val="00CA4182"/>
    <w:rsid w:val="00CA419C"/>
    <w:rsid w:val="00CA4530"/>
    <w:rsid w:val="00CA48D0"/>
    <w:rsid w:val="00CA4BFA"/>
    <w:rsid w:val="00CA524F"/>
    <w:rsid w:val="00CA5C8B"/>
    <w:rsid w:val="00CA7DF2"/>
    <w:rsid w:val="00CB053C"/>
    <w:rsid w:val="00CB07AA"/>
    <w:rsid w:val="00CB0F18"/>
    <w:rsid w:val="00CB11BA"/>
    <w:rsid w:val="00CB1BB0"/>
    <w:rsid w:val="00CB24E9"/>
    <w:rsid w:val="00CB25B0"/>
    <w:rsid w:val="00CB285F"/>
    <w:rsid w:val="00CB2932"/>
    <w:rsid w:val="00CB3B1A"/>
    <w:rsid w:val="00CB3FCA"/>
    <w:rsid w:val="00CB4701"/>
    <w:rsid w:val="00CB5E08"/>
    <w:rsid w:val="00CB6BBD"/>
    <w:rsid w:val="00CB6BBF"/>
    <w:rsid w:val="00CB6E75"/>
    <w:rsid w:val="00CB6F54"/>
    <w:rsid w:val="00CB775C"/>
    <w:rsid w:val="00CB7C63"/>
    <w:rsid w:val="00CC0319"/>
    <w:rsid w:val="00CC0F1B"/>
    <w:rsid w:val="00CC1B08"/>
    <w:rsid w:val="00CC1F3C"/>
    <w:rsid w:val="00CC2C0B"/>
    <w:rsid w:val="00CC2E58"/>
    <w:rsid w:val="00CC4278"/>
    <w:rsid w:val="00CC609D"/>
    <w:rsid w:val="00CC60D1"/>
    <w:rsid w:val="00CC63CF"/>
    <w:rsid w:val="00CC6A9C"/>
    <w:rsid w:val="00CC6DCC"/>
    <w:rsid w:val="00CC6EF1"/>
    <w:rsid w:val="00CC7725"/>
    <w:rsid w:val="00CD0052"/>
    <w:rsid w:val="00CD0391"/>
    <w:rsid w:val="00CD0BDB"/>
    <w:rsid w:val="00CD0EC8"/>
    <w:rsid w:val="00CD19E2"/>
    <w:rsid w:val="00CD1C39"/>
    <w:rsid w:val="00CD1DD1"/>
    <w:rsid w:val="00CD1EC4"/>
    <w:rsid w:val="00CD2F3F"/>
    <w:rsid w:val="00CD351D"/>
    <w:rsid w:val="00CD4320"/>
    <w:rsid w:val="00CD4860"/>
    <w:rsid w:val="00CD604A"/>
    <w:rsid w:val="00CD633E"/>
    <w:rsid w:val="00CE0053"/>
    <w:rsid w:val="00CE1F1C"/>
    <w:rsid w:val="00CE2072"/>
    <w:rsid w:val="00CE47C0"/>
    <w:rsid w:val="00CE5307"/>
    <w:rsid w:val="00CE633A"/>
    <w:rsid w:val="00CE6AE4"/>
    <w:rsid w:val="00CE7029"/>
    <w:rsid w:val="00CE73F7"/>
    <w:rsid w:val="00CE793B"/>
    <w:rsid w:val="00CE7AEB"/>
    <w:rsid w:val="00CE7FE3"/>
    <w:rsid w:val="00CF0CE7"/>
    <w:rsid w:val="00CF1393"/>
    <w:rsid w:val="00CF20BB"/>
    <w:rsid w:val="00CF3040"/>
    <w:rsid w:val="00CF4870"/>
    <w:rsid w:val="00CF4AA6"/>
    <w:rsid w:val="00CF549D"/>
    <w:rsid w:val="00CF5615"/>
    <w:rsid w:val="00CF5ED1"/>
    <w:rsid w:val="00CF63D1"/>
    <w:rsid w:val="00CF7457"/>
    <w:rsid w:val="00CF7FD0"/>
    <w:rsid w:val="00D00DBC"/>
    <w:rsid w:val="00D00EF0"/>
    <w:rsid w:val="00D0389A"/>
    <w:rsid w:val="00D039FB"/>
    <w:rsid w:val="00D03AAC"/>
    <w:rsid w:val="00D04A5C"/>
    <w:rsid w:val="00D04C53"/>
    <w:rsid w:val="00D056B8"/>
    <w:rsid w:val="00D06384"/>
    <w:rsid w:val="00D073D4"/>
    <w:rsid w:val="00D079A2"/>
    <w:rsid w:val="00D10FA6"/>
    <w:rsid w:val="00D10FEF"/>
    <w:rsid w:val="00D1284E"/>
    <w:rsid w:val="00D13186"/>
    <w:rsid w:val="00D13534"/>
    <w:rsid w:val="00D13815"/>
    <w:rsid w:val="00D148C9"/>
    <w:rsid w:val="00D14CC9"/>
    <w:rsid w:val="00D15010"/>
    <w:rsid w:val="00D150FA"/>
    <w:rsid w:val="00D16768"/>
    <w:rsid w:val="00D1711A"/>
    <w:rsid w:val="00D17487"/>
    <w:rsid w:val="00D17909"/>
    <w:rsid w:val="00D20168"/>
    <w:rsid w:val="00D21B54"/>
    <w:rsid w:val="00D22AB4"/>
    <w:rsid w:val="00D22FD6"/>
    <w:rsid w:val="00D23554"/>
    <w:rsid w:val="00D2414A"/>
    <w:rsid w:val="00D25446"/>
    <w:rsid w:val="00D255D1"/>
    <w:rsid w:val="00D256BB"/>
    <w:rsid w:val="00D26CF3"/>
    <w:rsid w:val="00D27B37"/>
    <w:rsid w:val="00D30FB6"/>
    <w:rsid w:val="00D31929"/>
    <w:rsid w:val="00D31993"/>
    <w:rsid w:val="00D31BD4"/>
    <w:rsid w:val="00D327EB"/>
    <w:rsid w:val="00D34175"/>
    <w:rsid w:val="00D346B7"/>
    <w:rsid w:val="00D35706"/>
    <w:rsid w:val="00D40988"/>
    <w:rsid w:val="00D4157D"/>
    <w:rsid w:val="00D41F7D"/>
    <w:rsid w:val="00D42345"/>
    <w:rsid w:val="00D42C85"/>
    <w:rsid w:val="00D44CBF"/>
    <w:rsid w:val="00D45EC3"/>
    <w:rsid w:val="00D46B13"/>
    <w:rsid w:val="00D47E1F"/>
    <w:rsid w:val="00D47E37"/>
    <w:rsid w:val="00D47ED7"/>
    <w:rsid w:val="00D50105"/>
    <w:rsid w:val="00D5045B"/>
    <w:rsid w:val="00D50BCF"/>
    <w:rsid w:val="00D51859"/>
    <w:rsid w:val="00D51DAB"/>
    <w:rsid w:val="00D51DB7"/>
    <w:rsid w:val="00D51FC0"/>
    <w:rsid w:val="00D530DC"/>
    <w:rsid w:val="00D5331E"/>
    <w:rsid w:val="00D5378F"/>
    <w:rsid w:val="00D53872"/>
    <w:rsid w:val="00D54D88"/>
    <w:rsid w:val="00D55FB1"/>
    <w:rsid w:val="00D565D8"/>
    <w:rsid w:val="00D56F8D"/>
    <w:rsid w:val="00D57168"/>
    <w:rsid w:val="00D57AF2"/>
    <w:rsid w:val="00D602FC"/>
    <w:rsid w:val="00D60B2B"/>
    <w:rsid w:val="00D6179E"/>
    <w:rsid w:val="00D61ABB"/>
    <w:rsid w:val="00D630EC"/>
    <w:rsid w:val="00D6313A"/>
    <w:rsid w:val="00D63D8D"/>
    <w:rsid w:val="00D63EA8"/>
    <w:rsid w:val="00D640F0"/>
    <w:rsid w:val="00D64BDF"/>
    <w:rsid w:val="00D64C74"/>
    <w:rsid w:val="00D654C8"/>
    <w:rsid w:val="00D65CBD"/>
    <w:rsid w:val="00D67D22"/>
    <w:rsid w:val="00D70C5D"/>
    <w:rsid w:val="00D70D3C"/>
    <w:rsid w:val="00D70FDC"/>
    <w:rsid w:val="00D710DB"/>
    <w:rsid w:val="00D71E53"/>
    <w:rsid w:val="00D72133"/>
    <w:rsid w:val="00D7242E"/>
    <w:rsid w:val="00D73532"/>
    <w:rsid w:val="00D73C3A"/>
    <w:rsid w:val="00D7504C"/>
    <w:rsid w:val="00D756A9"/>
    <w:rsid w:val="00D76ABE"/>
    <w:rsid w:val="00D76AD0"/>
    <w:rsid w:val="00D804C8"/>
    <w:rsid w:val="00D805D0"/>
    <w:rsid w:val="00D812E2"/>
    <w:rsid w:val="00D8199F"/>
    <w:rsid w:val="00D82662"/>
    <w:rsid w:val="00D83312"/>
    <w:rsid w:val="00D8565C"/>
    <w:rsid w:val="00D86EFC"/>
    <w:rsid w:val="00D904B2"/>
    <w:rsid w:val="00D9061E"/>
    <w:rsid w:val="00D910CB"/>
    <w:rsid w:val="00D914FE"/>
    <w:rsid w:val="00D922BC"/>
    <w:rsid w:val="00D93C9E"/>
    <w:rsid w:val="00D943B6"/>
    <w:rsid w:val="00D94898"/>
    <w:rsid w:val="00D949DE"/>
    <w:rsid w:val="00D951B3"/>
    <w:rsid w:val="00D9560C"/>
    <w:rsid w:val="00D959E0"/>
    <w:rsid w:val="00D96E32"/>
    <w:rsid w:val="00D974F8"/>
    <w:rsid w:val="00D97578"/>
    <w:rsid w:val="00D9772C"/>
    <w:rsid w:val="00D979A7"/>
    <w:rsid w:val="00DA0397"/>
    <w:rsid w:val="00DA065C"/>
    <w:rsid w:val="00DA089F"/>
    <w:rsid w:val="00DA0A48"/>
    <w:rsid w:val="00DA3159"/>
    <w:rsid w:val="00DA4527"/>
    <w:rsid w:val="00DA718C"/>
    <w:rsid w:val="00DB2721"/>
    <w:rsid w:val="00DB39AA"/>
    <w:rsid w:val="00DB4FC7"/>
    <w:rsid w:val="00DB53AA"/>
    <w:rsid w:val="00DB59CA"/>
    <w:rsid w:val="00DB5FAC"/>
    <w:rsid w:val="00DB7460"/>
    <w:rsid w:val="00DB746B"/>
    <w:rsid w:val="00DC0289"/>
    <w:rsid w:val="00DC0421"/>
    <w:rsid w:val="00DC0868"/>
    <w:rsid w:val="00DC08AF"/>
    <w:rsid w:val="00DC0BF3"/>
    <w:rsid w:val="00DC19B3"/>
    <w:rsid w:val="00DC29CD"/>
    <w:rsid w:val="00DC2A28"/>
    <w:rsid w:val="00DC3CE3"/>
    <w:rsid w:val="00DC4A41"/>
    <w:rsid w:val="00DC4B90"/>
    <w:rsid w:val="00DC4D63"/>
    <w:rsid w:val="00DC4E3D"/>
    <w:rsid w:val="00DC53E5"/>
    <w:rsid w:val="00DC5BE7"/>
    <w:rsid w:val="00DC6668"/>
    <w:rsid w:val="00DC6C97"/>
    <w:rsid w:val="00DC71CE"/>
    <w:rsid w:val="00DC73A5"/>
    <w:rsid w:val="00DC767C"/>
    <w:rsid w:val="00DD1EC0"/>
    <w:rsid w:val="00DD3F00"/>
    <w:rsid w:val="00DD4A3E"/>
    <w:rsid w:val="00DD4F7A"/>
    <w:rsid w:val="00DD6B01"/>
    <w:rsid w:val="00DD7031"/>
    <w:rsid w:val="00DD723E"/>
    <w:rsid w:val="00DD797B"/>
    <w:rsid w:val="00DD7C25"/>
    <w:rsid w:val="00DE22CE"/>
    <w:rsid w:val="00DE23F0"/>
    <w:rsid w:val="00DE270B"/>
    <w:rsid w:val="00DE2CDC"/>
    <w:rsid w:val="00DE3480"/>
    <w:rsid w:val="00DE39EA"/>
    <w:rsid w:val="00DE41B3"/>
    <w:rsid w:val="00DE4D58"/>
    <w:rsid w:val="00DE641B"/>
    <w:rsid w:val="00DE6CAA"/>
    <w:rsid w:val="00DE713E"/>
    <w:rsid w:val="00DF07DB"/>
    <w:rsid w:val="00DF1E21"/>
    <w:rsid w:val="00DF1FDE"/>
    <w:rsid w:val="00DF206C"/>
    <w:rsid w:val="00DF2B34"/>
    <w:rsid w:val="00DF3636"/>
    <w:rsid w:val="00DF36B1"/>
    <w:rsid w:val="00DF3812"/>
    <w:rsid w:val="00DF3E29"/>
    <w:rsid w:val="00DF4A81"/>
    <w:rsid w:val="00DF4C89"/>
    <w:rsid w:val="00DF52E7"/>
    <w:rsid w:val="00DF7386"/>
    <w:rsid w:val="00DF7EB8"/>
    <w:rsid w:val="00E00356"/>
    <w:rsid w:val="00E009AE"/>
    <w:rsid w:val="00E00A8D"/>
    <w:rsid w:val="00E03003"/>
    <w:rsid w:val="00E031EC"/>
    <w:rsid w:val="00E03572"/>
    <w:rsid w:val="00E03ED4"/>
    <w:rsid w:val="00E0520A"/>
    <w:rsid w:val="00E07D3E"/>
    <w:rsid w:val="00E07D52"/>
    <w:rsid w:val="00E07D74"/>
    <w:rsid w:val="00E109AF"/>
    <w:rsid w:val="00E11023"/>
    <w:rsid w:val="00E11625"/>
    <w:rsid w:val="00E11EC5"/>
    <w:rsid w:val="00E129B8"/>
    <w:rsid w:val="00E12DFC"/>
    <w:rsid w:val="00E1379E"/>
    <w:rsid w:val="00E13ED1"/>
    <w:rsid w:val="00E145BA"/>
    <w:rsid w:val="00E15646"/>
    <w:rsid w:val="00E16A0F"/>
    <w:rsid w:val="00E171AB"/>
    <w:rsid w:val="00E17783"/>
    <w:rsid w:val="00E20248"/>
    <w:rsid w:val="00E20678"/>
    <w:rsid w:val="00E2145C"/>
    <w:rsid w:val="00E218DF"/>
    <w:rsid w:val="00E21A25"/>
    <w:rsid w:val="00E21CCD"/>
    <w:rsid w:val="00E21E42"/>
    <w:rsid w:val="00E22648"/>
    <w:rsid w:val="00E22D63"/>
    <w:rsid w:val="00E23D2F"/>
    <w:rsid w:val="00E249DD"/>
    <w:rsid w:val="00E24C1C"/>
    <w:rsid w:val="00E251A4"/>
    <w:rsid w:val="00E2526A"/>
    <w:rsid w:val="00E25C7D"/>
    <w:rsid w:val="00E2634B"/>
    <w:rsid w:val="00E2635F"/>
    <w:rsid w:val="00E26477"/>
    <w:rsid w:val="00E26956"/>
    <w:rsid w:val="00E26A36"/>
    <w:rsid w:val="00E27FC0"/>
    <w:rsid w:val="00E30494"/>
    <w:rsid w:val="00E30D2F"/>
    <w:rsid w:val="00E31F66"/>
    <w:rsid w:val="00E344CF"/>
    <w:rsid w:val="00E3463A"/>
    <w:rsid w:val="00E34920"/>
    <w:rsid w:val="00E34A41"/>
    <w:rsid w:val="00E354E9"/>
    <w:rsid w:val="00E3582E"/>
    <w:rsid w:val="00E35A62"/>
    <w:rsid w:val="00E35C23"/>
    <w:rsid w:val="00E3788A"/>
    <w:rsid w:val="00E37A03"/>
    <w:rsid w:val="00E40C8B"/>
    <w:rsid w:val="00E41ABA"/>
    <w:rsid w:val="00E425BA"/>
    <w:rsid w:val="00E427ED"/>
    <w:rsid w:val="00E4334A"/>
    <w:rsid w:val="00E439B4"/>
    <w:rsid w:val="00E4559E"/>
    <w:rsid w:val="00E506E8"/>
    <w:rsid w:val="00E50D1D"/>
    <w:rsid w:val="00E5246E"/>
    <w:rsid w:val="00E5314D"/>
    <w:rsid w:val="00E5449C"/>
    <w:rsid w:val="00E559CB"/>
    <w:rsid w:val="00E55FCF"/>
    <w:rsid w:val="00E56FA6"/>
    <w:rsid w:val="00E57417"/>
    <w:rsid w:val="00E579CF"/>
    <w:rsid w:val="00E60232"/>
    <w:rsid w:val="00E60CA5"/>
    <w:rsid w:val="00E60F06"/>
    <w:rsid w:val="00E613A6"/>
    <w:rsid w:val="00E61636"/>
    <w:rsid w:val="00E61B67"/>
    <w:rsid w:val="00E625BE"/>
    <w:rsid w:val="00E62E7F"/>
    <w:rsid w:val="00E6335E"/>
    <w:rsid w:val="00E640DE"/>
    <w:rsid w:val="00E645B2"/>
    <w:rsid w:val="00E64B3E"/>
    <w:rsid w:val="00E6623B"/>
    <w:rsid w:val="00E664A0"/>
    <w:rsid w:val="00E66B44"/>
    <w:rsid w:val="00E66C10"/>
    <w:rsid w:val="00E67718"/>
    <w:rsid w:val="00E70E1A"/>
    <w:rsid w:val="00E71A23"/>
    <w:rsid w:val="00E71C7D"/>
    <w:rsid w:val="00E726A7"/>
    <w:rsid w:val="00E726FE"/>
    <w:rsid w:val="00E729F5"/>
    <w:rsid w:val="00E72B93"/>
    <w:rsid w:val="00E72C56"/>
    <w:rsid w:val="00E72EF9"/>
    <w:rsid w:val="00E74494"/>
    <w:rsid w:val="00E75059"/>
    <w:rsid w:val="00E75B00"/>
    <w:rsid w:val="00E76EC9"/>
    <w:rsid w:val="00E77291"/>
    <w:rsid w:val="00E77376"/>
    <w:rsid w:val="00E803B9"/>
    <w:rsid w:val="00E805FE"/>
    <w:rsid w:val="00E814D5"/>
    <w:rsid w:val="00E815D4"/>
    <w:rsid w:val="00E828E0"/>
    <w:rsid w:val="00E82EB2"/>
    <w:rsid w:val="00E84153"/>
    <w:rsid w:val="00E847E6"/>
    <w:rsid w:val="00E84D31"/>
    <w:rsid w:val="00E851B9"/>
    <w:rsid w:val="00E8632F"/>
    <w:rsid w:val="00E87C3E"/>
    <w:rsid w:val="00E90E8A"/>
    <w:rsid w:val="00E91D72"/>
    <w:rsid w:val="00E91E49"/>
    <w:rsid w:val="00E93524"/>
    <w:rsid w:val="00E93CF4"/>
    <w:rsid w:val="00E93F1E"/>
    <w:rsid w:val="00E941A4"/>
    <w:rsid w:val="00E945B0"/>
    <w:rsid w:val="00E945F7"/>
    <w:rsid w:val="00E946EA"/>
    <w:rsid w:val="00E94BB8"/>
    <w:rsid w:val="00E94D6B"/>
    <w:rsid w:val="00E94DB5"/>
    <w:rsid w:val="00E955BD"/>
    <w:rsid w:val="00E95971"/>
    <w:rsid w:val="00E96190"/>
    <w:rsid w:val="00E96505"/>
    <w:rsid w:val="00E965DD"/>
    <w:rsid w:val="00E9663B"/>
    <w:rsid w:val="00E96CF7"/>
    <w:rsid w:val="00EA0BF0"/>
    <w:rsid w:val="00EA0EC8"/>
    <w:rsid w:val="00EA11AB"/>
    <w:rsid w:val="00EA170A"/>
    <w:rsid w:val="00EA1D48"/>
    <w:rsid w:val="00EA200D"/>
    <w:rsid w:val="00EA3D67"/>
    <w:rsid w:val="00EA47C2"/>
    <w:rsid w:val="00EA49D5"/>
    <w:rsid w:val="00EA59E1"/>
    <w:rsid w:val="00EA6B8B"/>
    <w:rsid w:val="00EA6E40"/>
    <w:rsid w:val="00EA7BD8"/>
    <w:rsid w:val="00EA7C2A"/>
    <w:rsid w:val="00EA7EED"/>
    <w:rsid w:val="00EA7FD3"/>
    <w:rsid w:val="00EB0B3E"/>
    <w:rsid w:val="00EB1AFE"/>
    <w:rsid w:val="00EB1C40"/>
    <w:rsid w:val="00EB309F"/>
    <w:rsid w:val="00EB3936"/>
    <w:rsid w:val="00EB571B"/>
    <w:rsid w:val="00EB57E1"/>
    <w:rsid w:val="00EB5902"/>
    <w:rsid w:val="00EB59E9"/>
    <w:rsid w:val="00EB6546"/>
    <w:rsid w:val="00EB78AF"/>
    <w:rsid w:val="00EB7D7D"/>
    <w:rsid w:val="00EC1193"/>
    <w:rsid w:val="00EC1E13"/>
    <w:rsid w:val="00EC1EC8"/>
    <w:rsid w:val="00EC27F5"/>
    <w:rsid w:val="00EC28D1"/>
    <w:rsid w:val="00EC2ACB"/>
    <w:rsid w:val="00EC2C69"/>
    <w:rsid w:val="00EC2EE2"/>
    <w:rsid w:val="00EC379D"/>
    <w:rsid w:val="00EC3A55"/>
    <w:rsid w:val="00EC3AA1"/>
    <w:rsid w:val="00EC4D58"/>
    <w:rsid w:val="00EC4F7C"/>
    <w:rsid w:val="00EC544F"/>
    <w:rsid w:val="00EC66DD"/>
    <w:rsid w:val="00EC7093"/>
    <w:rsid w:val="00EC71D8"/>
    <w:rsid w:val="00ED01FE"/>
    <w:rsid w:val="00ED03DA"/>
    <w:rsid w:val="00ED0C42"/>
    <w:rsid w:val="00ED2B02"/>
    <w:rsid w:val="00ED3A71"/>
    <w:rsid w:val="00ED4B94"/>
    <w:rsid w:val="00ED555A"/>
    <w:rsid w:val="00ED5E96"/>
    <w:rsid w:val="00ED62D7"/>
    <w:rsid w:val="00ED65CC"/>
    <w:rsid w:val="00ED706D"/>
    <w:rsid w:val="00ED75E0"/>
    <w:rsid w:val="00ED79B4"/>
    <w:rsid w:val="00ED7B34"/>
    <w:rsid w:val="00ED7E11"/>
    <w:rsid w:val="00EE0C45"/>
    <w:rsid w:val="00EE1322"/>
    <w:rsid w:val="00EE1861"/>
    <w:rsid w:val="00EE419D"/>
    <w:rsid w:val="00EE4F07"/>
    <w:rsid w:val="00EE6758"/>
    <w:rsid w:val="00EE688C"/>
    <w:rsid w:val="00EE703E"/>
    <w:rsid w:val="00EF02B6"/>
    <w:rsid w:val="00EF0DD8"/>
    <w:rsid w:val="00EF0EE8"/>
    <w:rsid w:val="00EF1E53"/>
    <w:rsid w:val="00EF3B65"/>
    <w:rsid w:val="00EF4070"/>
    <w:rsid w:val="00EF4B8B"/>
    <w:rsid w:val="00EF55DB"/>
    <w:rsid w:val="00EF611B"/>
    <w:rsid w:val="00EF690F"/>
    <w:rsid w:val="00F00163"/>
    <w:rsid w:val="00F00556"/>
    <w:rsid w:val="00F0082E"/>
    <w:rsid w:val="00F009D8"/>
    <w:rsid w:val="00F00A5D"/>
    <w:rsid w:val="00F01A69"/>
    <w:rsid w:val="00F0450F"/>
    <w:rsid w:val="00F0514F"/>
    <w:rsid w:val="00F055D8"/>
    <w:rsid w:val="00F05AD8"/>
    <w:rsid w:val="00F0703F"/>
    <w:rsid w:val="00F0726C"/>
    <w:rsid w:val="00F07950"/>
    <w:rsid w:val="00F1060D"/>
    <w:rsid w:val="00F10642"/>
    <w:rsid w:val="00F10EE8"/>
    <w:rsid w:val="00F114D2"/>
    <w:rsid w:val="00F11D55"/>
    <w:rsid w:val="00F12AB5"/>
    <w:rsid w:val="00F12C00"/>
    <w:rsid w:val="00F1320A"/>
    <w:rsid w:val="00F1352D"/>
    <w:rsid w:val="00F14A25"/>
    <w:rsid w:val="00F14AFA"/>
    <w:rsid w:val="00F14F62"/>
    <w:rsid w:val="00F20216"/>
    <w:rsid w:val="00F221B7"/>
    <w:rsid w:val="00F22510"/>
    <w:rsid w:val="00F2335B"/>
    <w:rsid w:val="00F237F1"/>
    <w:rsid w:val="00F23973"/>
    <w:rsid w:val="00F23B01"/>
    <w:rsid w:val="00F23C62"/>
    <w:rsid w:val="00F2537B"/>
    <w:rsid w:val="00F25EB3"/>
    <w:rsid w:val="00F26053"/>
    <w:rsid w:val="00F270D6"/>
    <w:rsid w:val="00F30314"/>
    <w:rsid w:val="00F30EBD"/>
    <w:rsid w:val="00F31823"/>
    <w:rsid w:val="00F32466"/>
    <w:rsid w:val="00F3273F"/>
    <w:rsid w:val="00F333AF"/>
    <w:rsid w:val="00F33DB7"/>
    <w:rsid w:val="00F33F63"/>
    <w:rsid w:val="00F34783"/>
    <w:rsid w:val="00F34FF4"/>
    <w:rsid w:val="00F35874"/>
    <w:rsid w:val="00F35C42"/>
    <w:rsid w:val="00F35F38"/>
    <w:rsid w:val="00F36850"/>
    <w:rsid w:val="00F379C7"/>
    <w:rsid w:val="00F40ACD"/>
    <w:rsid w:val="00F41558"/>
    <w:rsid w:val="00F419D3"/>
    <w:rsid w:val="00F427F6"/>
    <w:rsid w:val="00F428EF"/>
    <w:rsid w:val="00F4350A"/>
    <w:rsid w:val="00F441A6"/>
    <w:rsid w:val="00F463BE"/>
    <w:rsid w:val="00F475D7"/>
    <w:rsid w:val="00F476EE"/>
    <w:rsid w:val="00F513C7"/>
    <w:rsid w:val="00F51731"/>
    <w:rsid w:val="00F5175C"/>
    <w:rsid w:val="00F52176"/>
    <w:rsid w:val="00F52295"/>
    <w:rsid w:val="00F52385"/>
    <w:rsid w:val="00F5267C"/>
    <w:rsid w:val="00F53F45"/>
    <w:rsid w:val="00F54CD8"/>
    <w:rsid w:val="00F54D06"/>
    <w:rsid w:val="00F55FEC"/>
    <w:rsid w:val="00F56289"/>
    <w:rsid w:val="00F57564"/>
    <w:rsid w:val="00F57B0D"/>
    <w:rsid w:val="00F57C8A"/>
    <w:rsid w:val="00F57E77"/>
    <w:rsid w:val="00F606EE"/>
    <w:rsid w:val="00F6218E"/>
    <w:rsid w:val="00F621DB"/>
    <w:rsid w:val="00F63AD4"/>
    <w:rsid w:val="00F6406A"/>
    <w:rsid w:val="00F64DA4"/>
    <w:rsid w:val="00F65242"/>
    <w:rsid w:val="00F65E66"/>
    <w:rsid w:val="00F672D4"/>
    <w:rsid w:val="00F67F67"/>
    <w:rsid w:val="00F70346"/>
    <w:rsid w:val="00F70DB6"/>
    <w:rsid w:val="00F71394"/>
    <w:rsid w:val="00F717A6"/>
    <w:rsid w:val="00F7290C"/>
    <w:rsid w:val="00F74312"/>
    <w:rsid w:val="00F74353"/>
    <w:rsid w:val="00F74AA3"/>
    <w:rsid w:val="00F75F58"/>
    <w:rsid w:val="00F7631B"/>
    <w:rsid w:val="00F77493"/>
    <w:rsid w:val="00F7760C"/>
    <w:rsid w:val="00F77998"/>
    <w:rsid w:val="00F77FB6"/>
    <w:rsid w:val="00F802F3"/>
    <w:rsid w:val="00F806AD"/>
    <w:rsid w:val="00F81943"/>
    <w:rsid w:val="00F8467E"/>
    <w:rsid w:val="00F84DB8"/>
    <w:rsid w:val="00F857B6"/>
    <w:rsid w:val="00F858FF"/>
    <w:rsid w:val="00F859EF"/>
    <w:rsid w:val="00F86B6C"/>
    <w:rsid w:val="00F86CCA"/>
    <w:rsid w:val="00F86FA4"/>
    <w:rsid w:val="00F87C90"/>
    <w:rsid w:val="00F90042"/>
    <w:rsid w:val="00F92933"/>
    <w:rsid w:val="00F938E1"/>
    <w:rsid w:val="00F93ED8"/>
    <w:rsid w:val="00F945AB"/>
    <w:rsid w:val="00F95316"/>
    <w:rsid w:val="00F96B68"/>
    <w:rsid w:val="00F972B4"/>
    <w:rsid w:val="00F97632"/>
    <w:rsid w:val="00F978B9"/>
    <w:rsid w:val="00F97950"/>
    <w:rsid w:val="00FA06AA"/>
    <w:rsid w:val="00FA07AE"/>
    <w:rsid w:val="00FA0BF1"/>
    <w:rsid w:val="00FA1730"/>
    <w:rsid w:val="00FA1AAE"/>
    <w:rsid w:val="00FA4029"/>
    <w:rsid w:val="00FA4186"/>
    <w:rsid w:val="00FA4A96"/>
    <w:rsid w:val="00FA4B14"/>
    <w:rsid w:val="00FA4E9E"/>
    <w:rsid w:val="00FA59E6"/>
    <w:rsid w:val="00FA5A4B"/>
    <w:rsid w:val="00FA5B9B"/>
    <w:rsid w:val="00FA638E"/>
    <w:rsid w:val="00FA65AF"/>
    <w:rsid w:val="00FA6DE4"/>
    <w:rsid w:val="00FB0425"/>
    <w:rsid w:val="00FB04F2"/>
    <w:rsid w:val="00FB07BC"/>
    <w:rsid w:val="00FB0FA9"/>
    <w:rsid w:val="00FB14DB"/>
    <w:rsid w:val="00FB1C37"/>
    <w:rsid w:val="00FB1F59"/>
    <w:rsid w:val="00FB2C17"/>
    <w:rsid w:val="00FB3E69"/>
    <w:rsid w:val="00FB40F3"/>
    <w:rsid w:val="00FB577F"/>
    <w:rsid w:val="00FB6538"/>
    <w:rsid w:val="00FC09E7"/>
    <w:rsid w:val="00FC133B"/>
    <w:rsid w:val="00FC196A"/>
    <w:rsid w:val="00FC1F27"/>
    <w:rsid w:val="00FC2D7C"/>
    <w:rsid w:val="00FC3124"/>
    <w:rsid w:val="00FC7368"/>
    <w:rsid w:val="00FD0804"/>
    <w:rsid w:val="00FD1E24"/>
    <w:rsid w:val="00FD1E96"/>
    <w:rsid w:val="00FD355E"/>
    <w:rsid w:val="00FD387D"/>
    <w:rsid w:val="00FD48B9"/>
    <w:rsid w:val="00FD555C"/>
    <w:rsid w:val="00FD68AA"/>
    <w:rsid w:val="00FD6B15"/>
    <w:rsid w:val="00FD726B"/>
    <w:rsid w:val="00FD76A0"/>
    <w:rsid w:val="00FD78E9"/>
    <w:rsid w:val="00FD7CC2"/>
    <w:rsid w:val="00FE0502"/>
    <w:rsid w:val="00FE1842"/>
    <w:rsid w:val="00FE1B1D"/>
    <w:rsid w:val="00FE2C2C"/>
    <w:rsid w:val="00FE3563"/>
    <w:rsid w:val="00FE3799"/>
    <w:rsid w:val="00FE3B3F"/>
    <w:rsid w:val="00FE4314"/>
    <w:rsid w:val="00FE48F5"/>
    <w:rsid w:val="00FE6AE5"/>
    <w:rsid w:val="00FE6D44"/>
    <w:rsid w:val="00FE7B4F"/>
    <w:rsid w:val="00FF048B"/>
    <w:rsid w:val="00FF1C98"/>
    <w:rsid w:val="00FF284F"/>
    <w:rsid w:val="00FF3648"/>
    <w:rsid w:val="00FF4661"/>
    <w:rsid w:val="00FF6B11"/>
    <w:rsid w:val="00FF7B12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 type="frame"/>
      <v:stroke on="f"/>
      <o:colormru v:ext="edit" colors="silver"/>
    </o:shapedefaults>
    <o:shapelayout v:ext="edit">
      <o:idmap v:ext="edit" data="1"/>
    </o:shapelayout>
  </w:shapeDefaults>
  <w:decimalSymbol w:val=","/>
  <w:listSeparator w:val=";"/>
  <w14:docId w14:val="75AFBCA7"/>
  <w15:docId w15:val="{F68C0FA9-3B9C-4F2E-A34E-C12B757E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1200"/>
    <w:rPr>
      <w:rFonts w:ascii="Century Gothic" w:hAnsi="Century Gothic"/>
      <w:sz w:val="18"/>
    </w:rPr>
  </w:style>
  <w:style w:type="paragraph" w:styleId="Kop1">
    <w:name w:val="heading 1"/>
    <w:basedOn w:val="Standaard"/>
    <w:next w:val="Standaard"/>
    <w:link w:val="Kop1Char"/>
    <w:qFormat/>
    <w:rsid w:val="004A074F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61373C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75E06"/>
    <w:pPr>
      <w:keepNext/>
      <w:spacing w:before="240" w:after="60"/>
      <w:outlineLvl w:val="2"/>
    </w:pPr>
    <w:rPr>
      <w:b/>
      <w:bCs/>
      <w:i/>
      <w:i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Titel">
    <w:name w:val="Title"/>
    <w:basedOn w:val="Standaard"/>
    <w:link w:val="TitelChar"/>
    <w:qFormat/>
    <w:pPr>
      <w:jc w:val="center"/>
    </w:pPr>
    <w:rPr>
      <w:b/>
      <w:bCs/>
      <w:sz w:val="36"/>
      <w:lang w:eastAsia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pPr>
      <w:ind w:left="2127" w:hanging="2127"/>
    </w:pPr>
    <w:rPr>
      <w:szCs w:val="30"/>
    </w:rPr>
  </w:style>
  <w:style w:type="character" w:customStyle="1" w:styleId="Kop1Char">
    <w:name w:val="Kop 1 Char"/>
    <w:link w:val="Kop1"/>
    <w:rsid w:val="004A074F"/>
    <w:rPr>
      <w:rFonts w:ascii="Century Gothic" w:hAnsi="Century Gothic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link w:val="Kop2"/>
    <w:rsid w:val="0061373C"/>
    <w:rPr>
      <w:rFonts w:ascii="Century Gothic" w:hAnsi="Century Gothic"/>
      <w:b/>
      <w:bCs/>
      <w:i/>
      <w:iCs/>
      <w:sz w:val="28"/>
      <w:szCs w:val="28"/>
    </w:rPr>
  </w:style>
  <w:style w:type="character" w:customStyle="1" w:styleId="TitelChar">
    <w:name w:val="Titel Char"/>
    <w:link w:val="Titel"/>
    <w:rsid w:val="00EA11AB"/>
    <w:rPr>
      <w:rFonts w:ascii="Century Gothic" w:hAnsi="Century Gothic"/>
      <w:b/>
      <w:bCs/>
      <w:sz w:val="36"/>
      <w:szCs w:val="24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A11AB"/>
  </w:style>
  <w:style w:type="character" w:styleId="Verwijzingopmerking">
    <w:name w:val="annotation reference"/>
    <w:semiHidden/>
    <w:rsid w:val="00935BAD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935BAD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935BAD"/>
    <w:rPr>
      <w:b/>
      <w:bCs/>
    </w:rPr>
  </w:style>
  <w:style w:type="table" w:styleId="Tabelraster">
    <w:name w:val="Table Grid"/>
    <w:basedOn w:val="Standaardtabel"/>
    <w:rsid w:val="00FF6B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ttetekst">
    <w:name w:val="Body Text"/>
    <w:basedOn w:val="Standaard"/>
    <w:link w:val="PlattetekstChar"/>
    <w:rsid w:val="00AC7B04"/>
    <w:pPr>
      <w:spacing w:after="120"/>
    </w:pPr>
  </w:style>
  <w:style w:type="character" w:customStyle="1" w:styleId="PlattetekstChar">
    <w:name w:val="Platte tekst Char"/>
    <w:link w:val="Plattetekst"/>
    <w:rsid w:val="00AC7B04"/>
    <w:rPr>
      <w:sz w:val="24"/>
      <w:szCs w:val="24"/>
    </w:rPr>
  </w:style>
  <w:style w:type="paragraph" w:styleId="Documentstructuur">
    <w:name w:val="Document Map"/>
    <w:basedOn w:val="Standaard"/>
    <w:semiHidden/>
    <w:rsid w:val="00F74AA3"/>
    <w:pPr>
      <w:shd w:val="clear" w:color="auto" w:fill="000080"/>
    </w:pPr>
    <w:rPr>
      <w:rFonts w:ascii="Tahoma" w:hAnsi="Tahoma" w:cs="Tahoma"/>
      <w:sz w:val="20"/>
    </w:rPr>
  </w:style>
  <w:style w:type="paragraph" w:styleId="Inhopg1">
    <w:name w:val="toc 1"/>
    <w:basedOn w:val="Standaard"/>
    <w:next w:val="Standaard"/>
    <w:autoRedefine/>
    <w:uiPriority w:val="39"/>
    <w:rsid w:val="00C75E06"/>
    <w:pPr>
      <w:tabs>
        <w:tab w:val="left" w:pos="660"/>
        <w:tab w:val="right" w:leader="dot" w:pos="9060"/>
      </w:tabs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662635"/>
    <w:pPr>
      <w:ind w:left="200"/>
    </w:pPr>
  </w:style>
  <w:style w:type="paragraph" w:styleId="Revisie">
    <w:name w:val="Revision"/>
    <w:hidden/>
    <w:uiPriority w:val="99"/>
    <w:semiHidden/>
    <w:rsid w:val="00554C3E"/>
    <w:rPr>
      <w:rFonts w:ascii="Century Gothic" w:hAnsi="Century Gothic"/>
    </w:rPr>
  </w:style>
  <w:style w:type="paragraph" w:styleId="Index1">
    <w:name w:val="index 1"/>
    <w:basedOn w:val="Standaard"/>
    <w:next w:val="Standaard"/>
    <w:autoRedefine/>
    <w:semiHidden/>
    <w:rsid w:val="009D04F8"/>
    <w:pPr>
      <w:ind w:left="200" w:hanging="200"/>
    </w:pPr>
  </w:style>
  <w:style w:type="paragraph" w:customStyle="1" w:styleId="Default">
    <w:name w:val="Default"/>
    <w:rsid w:val="00FD726B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val="en-GB" w:eastAsia="en-GB"/>
    </w:rPr>
  </w:style>
  <w:style w:type="paragraph" w:styleId="Lijstalinea">
    <w:name w:val="List Paragraph"/>
    <w:basedOn w:val="Standaard"/>
    <w:uiPriority w:val="34"/>
    <w:qFormat/>
    <w:rsid w:val="0003245B"/>
    <w:pPr>
      <w:ind w:left="708"/>
    </w:pPr>
  </w:style>
  <w:style w:type="paragraph" w:styleId="Inhopg3">
    <w:name w:val="toc 3"/>
    <w:basedOn w:val="Standaard"/>
    <w:next w:val="Standaard"/>
    <w:autoRedefine/>
    <w:uiPriority w:val="39"/>
    <w:rsid w:val="00EC1E13"/>
    <w:pPr>
      <w:tabs>
        <w:tab w:val="left" w:pos="1100"/>
        <w:tab w:val="right" w:leader="dot" w:pos="9060"/>
      </w:tabs>
      <w:ind w:left="360"/>
    </w:pPr>
  </w:style>
  <w:style w:type="character" w:customStyle="1" w:styleId="Kop3Char">
    <w:name w:val="Kop 3 Char"/>
    <w:basedOn w:val="Standaardalinea-lettertype"/>
    <w:link w:val="Kop3"/>
    <w:rsid w:val="00EC1E13"/>
    <w:rPr>
      <w:rFonts w:ascii="Century Gothic" w:hAnsi="Century Gothic"/>
      <w:b/>
      <w:bCs/>
      <w:i/>
      <w:iCs/>
      <w:sz w:val="22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F15FB"/>
    <w:rPr>
      <w:rFonts w:ascii="Century Gothic" w:hAnsi="Century Gothic"/>
    </w:rPr>
  </w:style>
  <w:style w:type="character" w:styleId="Nadruk">
    <w:name w:val="Emphasis"/>
    <w:basedOn w:val="Standaardalinea-lettertype"/>
    <w:qFormat/>
    <w:rsid w:val="00B4633D"/>
    <w:rPr>
      <w:i/>
      <w:iCs/>
    </w:rPr>
  </w:style>
  <w:style w:type="paragraph" w:customStyle="1" w:styleId="Calibrikop2">
    <w:name w:val="Calibri kop 2"/>
    <w:basedOn w:val="Standaard"/>
    <w:rsid w:val="00FB14DB"/>
    <w:pPr>
      <w:numPr>
        <w:ilvl w:val="1"/>
        <w:numId w:val="29"/>
      </w:numPr>
    </w:pPr>
  </w:style>
  <w:style w:type="paragraph" w:styleId="Plattetekst2">
    <w:name w:val="Body Text 2"/>
    <w:basedOn w:val="Standaard"/>
    <w:link w:val="Plattetekst2Char"/>
    <w:semiHidden/>
    <w:unhideWhenUsed/>
    <w:rsid w:val="00F9531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F95316"/>
    <w:rPr>
      <w:rFonts w:ascii="Century Gothic" w:hAnsi="Century Gothic"/>
      <w:sz w:val="18"/>
    </w:rPr>
  </w:style>
  <w:style w:type="numbering" w:customStyle="1" w:styleId="Huisstijl-Opsomming">
    <w:name w:val="Huisstijl-Opsomming"/>
    <w:basedOn w:val="Geenlijst"/>
    <w:rsid w:val="00AB79CF"/>
    <w:pPr>
      <w:numPr>
        <w:numId w:val="50"/>
      </w:numPr>
    </w:pPr>
  </w:style>
  <w:style w:type="paragraph" w:styleId="Lijstopsomteken">
    <w:name w:val="List Bullet"/>
    <w:basedOn w:val="Standaard"/>
    <w:semiHidden/>
    <w:rsid w:val="00AB79CF"/>
    <w:pPr>
      <w:numPr>
        <w:numId w:val="51"/>
      </w:numPr>
      <w:tabs>
        <w:tab w:val="left" w:pos="397"/>
      </w:tabs>
      <w:spacing w:line="300" w:lineRule="atLeast"/>
    </w:pPr>
    <w:rPr>
      <w:rFonts w:ascii="Arial" w:hAnsi="Arial"/>
      <w:sz w:val="20"/>
      <w:lang w:eastAsia="en-US"/>
    </w:rPr>
  </w:style>
  <w:style w:type="paragraph" w:styleId="Lijstopsomteken2">
    <w:name w:val="List Bullet 2"/>
    <w:basedOn w:val="Standaard"/>
    <w:semiHidden/>
    <w:rsid w:val="00AB79CF"/>
    <w:pPr>
      <w:numPr>
        <w:ilvl w:val="1"/>
        <w:numId w:val="51"/>
      </w:numPr>
      <w:spacing w:line="300" w:lineRule="atLeast"/>
      <w:contextualSpacing/>
    </w:pPr>
    <w:rPr>
      <w:rFonts w:ascii="Arial" w:hAnsi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5E20B-EBCF-4B60-A2C9-F6FC7F1B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6417BF90</Template>
  <TotalTime>3</TotalTime>
  <Pages>8</Pages>
  <Words>1199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CloudedHosting</Company>
  <LinksUpToDate>false</LinksUpToDate>
  <CharactersWithSpaces>8264</CharactersWithSpaces>
  <SharedDoc>false</SharedDoc>
  <HLinks>
    <vt:vector size="84" baseType="variant">
      <vt:variant>
        <vt:i4>1048630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_Toc287255689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_Toc287255688</vt:lpwstr>
      </vt:variant>
      <vt:variant>
        <vt:i4>1048630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_Toc287255687</vt:lpwstr>
      </vt:variant>
      <vt:variant>
        <vt:i4>1048630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_Toc287255684</vt:lpwstr>
      </vt:variant>
      <vt:variant>
        <vt:i4>1048630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_Toc287255683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_Toc287255679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_Toc287255678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_Toc287255677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_Toc287255676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_Toc287255675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_Toc287255674</vt:lpwstr>
      </vt:variant>
      <vt:variant>
        <vt:i4>2031670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_Toc287255673</vt:lpwstr>
      </vt:variant>
      <vt:variant>
        <vt:i4>2031670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_Toc287255672</vt:lpwstr>
      </vt:variant>
      <vt:variant>
        <vt:i4>2031670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_Toc287255671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United Quality</dc:creator>
  <cp:lastModifiedBy>Hans Ploeger</cp:lastModifiedBy>
  <cp:revision>3</cp:revision>
  <cp:lastPrinted>2019-06-13T09:29:00Z</cp:lastPrinted>
  <dcterms:created xsi:type="dcterms:W3CDTF">2019-06-13T09:31:00Z</dcterms:created>
  <dcterms:modified xsi:type="dcterms:W3CDTF">2019-06-13T09:33:00Z</dcterms:modified>
</cp:coreProperties>
</file>