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3D93B" w14:textId="77777777" w:rsidR="00FC08C7" w:rsidRDefault="00FC08C7">
      <w:pPr>
        <w:rPr>
          <w:sz w:val="20"/>
          <w:szCs w:val="20"/>
        </w:rPr>
      </w:pPr>
    </w:p>
    <w:p w14:paraId="68418A8B" w14:textId="77777777" w:rsidR="002E561B" w:rsidRPr="0084421A" w:rsidRDefault="002E561B" w:rsidP="002E561B">
      <w:pPr>
        <w:rPr>
          <w:sz w:val="20"/>
          <w:szCs w:val="20"/>
        </w:rPr>
      </w:pPr>
    </w:p>
    <w:tbl>
      <w:tblPr>
        <w:tblStyle w:val="TableWeb2"/>
        <w:tblW w:w="7088" w:type="dxa"/>
        <w:tblInd w:w="1126" w:type="dxa"/>
        <w:tblLayout w:type="fixed"/>
        <w:tblLook w:val="0000" w:firstRow="0" w:lastRow="0" w:firstColumn="0" w:lastColumn="0" w:noHBand="0" w:noVBand="0"/>
      </w:tblPr>
      <w:tblGrid>
        <w:gridCol w:w="2410"/>
        <w:gridCol w:w="4678"/>
      </w:tblGrid>
      <w:tr w:rsidR="002E561B" w:rsidRPr="0065788B" w14:paraId="0D7A01AA" w14:textId="77777777" w:rsidTr="002E561B">
        <w:trPr>
          <w:trHeight w:hRule="exact" w:val="1569"/>
        </w:trPr>
        <w:tc>
          <w:tcPr>
            <w:tcW w:w="7008" w:type="dxa"/>
            <w:gridSpan w:val="2"/>
          </w:tcPr>
          <w:p w14:paraId="22F842AE" w14:textId="77777777" w:rsidR="005C0056" w:rsidRPr="0065788B" w:rsidRDefault="005C0056" w:rsidP="0065788B">
            <w:pPr>
              <w:tabs>
                <w:tab w:val="left" w:pos="5291"/>
              </w:tabs>
              <w:spacing w:line="276" w:lineRule="auto"/>
              <w:jc w:val="center"/>
              <w:rPr>
                <w:b/>
              </w:rPr>
            </w:pPr>
          </w:p>
          <w:p w14:paraId="356CE398" w14:textId="7D682119" w:rsidR="002E561B" w:rsidRPr="0065788B" w:rsidRDefault="00FF065C" w:rsidP="0065788B">
            <w:pPr>
              <w:tabs>
                <w:tab w:val="left" w:pos="5291"/>
              </w:tabs>
              <w:spacing w:line="360" w:lineRule="auto"/>
              <w:jc w:val="center"/>
              <w:rPr>
                <w:b/>
              </w:rPr>
            </w:pPr>
            <w:sdt>
              <w:sdtPr>
                <w:rPr>
                  <w:b/>
                </w:rPr>
                <w:alias w:val="Give subject Tender"/>
                <w:tag w:val=""/>
                <w:id w:val="2145854575"/>
                <w:placeholder>
                  <w:docPart w:val="7A5E703844F4417484E45B6B796882C1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C977C8">
                  <w:rPr>
                    <w:b/>
                  </w:rPr>
                  <w:t>Leiderschaps- en managementontwikkeling</w:t>
                </w:r>
              </w:sdtContent>
            </w:sdt>
          </w:p>
          <w:p w14:paraId="70EDEC4C" w14:textId="6602D0C3" w:rsidR="002E561B" w:rsidRPr="006C7234" w:rsidRDefault="005C0056" w:rsidP="0065788B">
            <w:pPr>
              <w:tabs>
                <w:tab w:val="left" w:pos="5291"/>
              </w:tabs>
              <w:spacing w:line="360" w:lineRule="auto"/>
              <w:rPr>
                <w:b/>
              </w:rPr>
            </w:pPr>
            <w:r w:rsidRPr="006C7234">
              <w:rPr>
                <w:b/>
              </w:rPr>
              <w:t xml:space="preserve">                                            v</w:t>
            </w:r>
            <w:r w:rsidR="002E561B" w:rsidRPr="006C7234">
              <w:rPr>
                <w:b/>
              </w:rPr>
              <w:t>oor</w:t>
            </w:r>
            <w:r w:rsidRPr="006C7234">
              <w:rPr>
                <w:b/>
              </w:rPr>
              <w:t xml:space="preserve"> het</w:t>
            </w:r>
          </w:p>
          <w:p w14:paraId="733534D0" w14:textId="0BFC2341" w:rsidR="002E561B" w:rsidRPr="0065788B" w:rsidRDefault="002E561B" w:rsidP="0065788B">
            <w:pPr>
              <w:tabs>
                <w:tab w:val="center" w:pos="3397"/>
                <w:tab w:val="left" w:pos="5676"/>
              </w:tabs>
              <w:spacing w:line="360" w:lineRule="auto"/>
              <w:rPr>
                <w:b/>
              </w:rPr>
            </w:pPr>
            <w:r w:rsidRPr="006C7234">
              <w:rPr>
                <w:b/>
              </w:rPr>
              <w:tab/>
            </w:r>
            <w:sdt>
              <w:sdtPr>
                <w:rPr>
                  <w:b/>
                </w:rPr>
                <w:alias w:val="Give name budgetholder"/>
                <w:tag w:val="Give name budgetholder"/>
                <w:id w:val="75095491"/>
                <w:placeholder>
                  <w:docPart w:val="9F5F0D7DE46141858051FFD87702382A"/>
                </w:placeholder>
              </w:sdtPr>
              <w:sdtEndPr/>
              <w:sdtContent>
                <w:r w:rsidR="005C0056" w:rsidRPr="0065788B">
                  <w:rPr>
                    <w:b/>
                  </w:rPr>
                  <w:t>Ministerie van Buitenlan</w:t>
                </w:r>
                <w:r w:rsidR="006C7234">
                  <w:rPr>
                    <w:b/>
                  </w:rPr>
                  <w:t>d</w:t>
                </w:r>
                <w:r w:rsidR="005C0056" w:rsidRPr="0065788B">
                  <w:rPr>
                    <w:b/>
                  </w:rPr>
                  <w:t xml:space="preserve">se Zaken / </w:t>
                </w:r>
                <w:r w:rsidR="00C977C8">
                  <w:rPr>
                    <w:b/>
                  </w:rPr>
                  <w:t>HDPO</w:t>
                </w:r>
              </w:sdtContent>
            </w:sdt>
            <w:r w:rsidRPr="0065788B">
              <w:rPr>
                <w:b/>
              </w:rPr>
              <w:t xml:space="preserve"> </w:t>
            </w:r>
          </w:p>
          <w:p w14:paraId="5B380785" w14:textId="77777777" w:rsidR="002E561B" w:rsidRPr="0065788B" w:rsidRDefault="002E561B" w:rsidP="0065788B">
            <w:pPr>
              <w:tabs>
                <w:tab w:val="center" w:pos="3397"/>
                <w:tab w:val="left" w:pos="5676"/>
              </w:tabs>
              <w:spacing w:line="360" w:lineRule="auto"/>
            </w:pPr>
          </w:p>
          <w:p w14:paraId="0F85722E" w14:textId="77777777" w:rsidR="002E561B" w:rsidRPr="0065788B" w:rsidRDefault="002E561B" w:rsidP="0065788B">
            <w:pPr>
              <w:spacing w:line="276" w:lineRule="auto"/>
            </w:pPr>
          </w:p>
        </w:tc>
      </w:tr>
      <w:tr w:rsidR="002E561B" w:rsidRPr="0065788B" w14:paraId="61BE951E" w14:textId="77777777" w:rsidTr="002E561B">
        <w:trPr>
          <w:trHeight w:val="240"/>
        </w:trPr>
        <w:tc>
          <w:tcPr>
            <w:tcW w:w="2350" w:type="dxa"/>
          </w:tcPr>
          <w:p w14:paraId="1C9E9E04" w14:textId="77777777" w:rsidR="002E561B" w:rsidRPr="0065788B" w:rsidRDefault="002E561B" w:rsidP="0065788B">
            <w:pPr>
              <w:spacing w:line="276" w:lineRule="auto"/>
            </w:pPr>
            <w:r w:rsidRPr="0065788B">
              <w:t>Contactpersoon</w:t>
            </w:r>
          </w:p>
        </w:tc>
        <w:tc>
          <w:tcPr>
            <w:tcW w:w="4618" w:type="dxa"/>
          </w:tcPr>
          <w:p w14:paraId="0C20CF55" w14:textId="0DB8C599" w:rsidR="002E561B" w:rsidRPr="0065788B" w:rsidRDefault="002E561B" w:rsidP="0065788B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 w:rsidRPr="0065788B">
              <w:rPr>
                <w:rFonts w:cs="Verdana"/>
              </w:rPr>
              <w:t xml:space="preserve"> </w:t>
            </w:r>
            <w:r w:rsidR="005C0056" w:rsidRPr="0065788B">
              <w:rPr>
                <w:rFonts w:cs="Verdana"/>
              </w:rPr>
              <w:t>Dennis Huntink</w:t>
            </w:r>
          </w:p>
        </w:tc>
      </w:tr>
      <w:tr w:rsidR="002E561B" w:rsidRPr="00C977C8" w14:paraId="250B4ECA" w14:textId="77777777" w:rsidTr="002E561B">
        <w:trPr>
          <w:trHeight w:val="240"/>
        </w:trPr>
        <w:tc>
          <w:tcPr>
            <w:tcW w:w="2350" w:type="dxa"/>
          </w:tcPr>
          <w:p w14:paraId="563170E1" w14:textId="77777777" w:rsidR="002E561B" w:rsidRPr="0065788B" w:rsidRDefault="002E561B" w:rsidP="0065788B">
            <w:pPr>
              <w:spacing w:line="276" w:lineRule="auto"/>
            </w:pPr>
            <w:r w:rsidRPr="0065788B">
              <w:t>Datum</w:t>
            </w:r>
          </w:p>
        </w:tc>
        <w:tc>
          <w:tcPr>
            <w:tcW w:w="4618" w:type="dxa"/>
          </w:tcPr>
          <w:p w14:paraId="41C45C07" w14:textId="0D4C1824" w:rsidR="002E561B" w:rsidRPr="0065788B" w:rsidRDefault="002E561B" w:rsidP="0065788B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lang w:val="en-US"/>
              </w:rPr>
            </w:pPr>
            <w:r w:rsidRPr="0065788B">
              <w:rPr>
                <w:rFonts w:cs="Verdana"/>
                <w:lang w:val="en-US"/>
              </w:rPr>
              <w:t xml:space="preserve"> </w:t>
            </w:r>
            <w:sdt>
              <w:sdtPr>
                <w:rPr>
                  <w:rFonts w:cs="Verdana"/>
                </w:rPr>
                <w:alias w:val="geef datum in"/>
                <w:tag w:val="geef datum in"/>
                <w:id w:val="-846317002"/>
                <w:placeholder>
                  <w:docPart w:val="E76A524AF88B45FEBBE984CA1F0F60DC"/>
                </w:placeholder>
                <w:date w:fullDate="2019-06-06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E50C5C">
                  <w:rPr>
                    <w:rFonts w:cs="Verdana"/>
                  </w:rPr>
                  <w:t>6 juni 2019</w:t>
                </w:r>
              </w:sdtContent>
            </w:sdt>
          </w:p>
        </w:tc>
      </w:tr>
      <w:tr w:rsidR="002E561B" w:rsidRPr="0065788B" w14:paraId="48395DC8" w14:textId="77777777" w:rsidTr="002E561B">
        <w:trPr>
          <w:trHeight w:val="240"/>
        </w:trPr>
        <w:tc>
          <w:tcPr>
            <w:tcW w:w="2350" w:type="dxa"/>
          </w:tcPr>
          <w:p w14:paraId="3DDA517B" w14:textId="77777777" w:rsidR="002E561B" w:rsidRPr="0065788B" w:rsidRDefault="002E561B" w:rsidP="0065788B">
            <w:pPr>
              <w:spacing w:line="276" w:lineRule="auto"/>
            </w:pPr>
            <w:r w:rsidRPr="0065788B">
              <w:t>Kenmerk</w:t>
            </w:r>
          </w:p>
        </w:tc>
        <w:tc>
          <w:tcPr>
            <w:tcW w:w="4618" w:type="dxa"/>
          </w:tcPr>
          <w:p w14:paraId="7B74BB10" w14:textId="1161C90E" w:rsidR="002E561B" w:rsidRPr="0065788B" w:rsidRDefault="006C7234" w:rsidP="00C977C8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 512</w:t>
            </w:r>
            <w:r w:rsidR="00C977C8">
              <w:rPr>
                <w:rFonts w:cs="Verdana"/>
              </w:rPr>
              <w:t>868</w:t>
            </w:r>
            <w:r>
              <w:rPr>
                <w:rFonts w:cs="Verdana"/>
              </w:rPr>
              <w:t xml:space="preserve"> </w:t>
            </w:r>
          </w:p>
        </w:tc>
      </w:tr>
      <w:tr w:rsidR="002E561B" w:rsidRPr="0065788B" w14:paraId="4DE3AC67" w14:textId="77777777" w:rsidTr="002E561B">
        <w:trPr>
          <w:trHeight w:val="240"/>
        </w:trPr>
        <w:tc>
          <w:tcPr>
            <w:tcW w:w="2350" w:type="dxa"/>
          </w:tcPr>
          <w:p w14:paraId="5BCF9CFE" w14:textId="77777777" w:rsidR="002E561B" w:rsidRPr="0065788B" w:rsidRDefault="002E561B" w:rsidP="0065788B">
            <w:pPr>
              <w:spacing w:line="276" w:lineRule="auto"/>
            </w:pPr>
            <w:r w:rsidRPr="0065788B">
              <w:t>Status</w:t>
            </w:r>
          </w:p>
        </w:tc>
        <w:tc>
          <w:tcPr>
            <w:tcW w:w="4618" w:type="dxa"/>
          </w:tcPr>
          <w:p w14:paraId="46C6A639" w14:textId="26AFF38F" w:rsidR="002E561B" w:rsidRPr="0065788B" w:rsidRDefault="002E561B" w:rsidP="0065788B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 w:rsidRPr="0065788B">
              <w:rPr>
                <w:rFonts w:cs="Verdana"/>
              </w:rPr>
              <w:t xml:space="preserve"> </w:t>
            </w:r>
            <w:sdt>
              <w:sdtPr>
                <w:rPr>
                  <w:rFonts w:cs="Verdana"/>
                </w:rPr>
                <w:alias w:val="Kies uit onderstaande lijst"/>
                <w:tag w:val="Kies uit onderstaande lijst"/>
                <w:id w:val="429791467"/>
                <w:placeholder>
                  <w:docPart w:val="6B18059624614A428340D2F60C7CD257"/>
                </w:placeholder>
                <w:comboBox>
                  <w:listItem w:displayText="Concept" w:value="Concept"/>
                  <w:listItem w:displayText="Definitief" w:value="Definitief"/>
                </w:comboBox>
              </w:sdtPr>
              <w:sdtEndPr/>
              <w:sdtContent>
                <w:r w:rsidR="00E50C5C">
                  <w:rPr>
                    <w:rFonts w:cs="Verdana"/>
                  </w:rPr>
                  <w:t>Definitief</w:t>
                </w:r>
              </w:sdtContent>
            </w:sdt>
          </w:p>
        </w:tc>
      </w:tr>
    </w:tbl>
    <w:p w14:paraId="3259C123" w14:textId="77777777" w:rsidR="002E561B" w:rsidRPr="0065788B" w:rsidRDefault="002E561B" w:rsidP="0065788B">
      <w:pPr>
        <w:spacing w:line="276" w:lineRule="auto"/>
      </w:pPr>
    </w:p>
    <w:p w14:paraId="7040DAC9" w14:textId="69288CF7" w:rsidR="00DD1A25" w:rsidRPr="00FA61F0" w:rsidRDefault="003E7AC6" w:rsidP="00DD1A25">
      <w:pPr>
        <w:rPr>
          <w:rFonts w:eastAsia="Calibri"/>
          <w:bCs/>
          <w:snapToGrid/>
          <w:sz w:val="28"/>
          <w:szCs w:val="28"/>
          <w:lang w:eastAsia="en-US"/>
        </w:rPr>
      </w:pPr>
      <w:bookmarkStart w:id="0" w:name="_Toc321484809"/>
      <w:bookmarkStart w:id="1" w:name="_GoBack"/>
      <w:bookmarkEnd w:id="1"/>
      <w:r w:rsidRPr="0065788B">
        <w:br w:type="page"/>
      </w:r>
      <w:bookmarkEnd w:id="0"/>
      <w:r w:rsidR="00DD1A25"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1</w:t>
      </w:r>
      <w:r w:rsidR="00DD1A25" w:rsidRPr="00FA61F0">
        <w:rPr>
          <w:rFonts w:eastAsia="Calibri"/>
          <w:b/>
          <w:bCs/>
          <w:snapToGrid/>
          <w:sz w:val="28"/>
          <w:szCs w:val="28"/>
          <w:lang w:eastAsia="en-US"/>
        </w:rPr>
        <w:tab/>
        <w:t>Verklaring</w:t>
      </w:r>
    </w:p>
    <w:p w14:paraId="03163414" w14:textId="77777777" w:rsidR="00DD1A25" w:rsidRPr="00FA61F0" w:rsidRDefault="00DD1A25" w:rsidP="00DD1A25">
      <w:pPr>
        <w:spacing w:line="276" w:lineRule="auto"/>
        <w:rPr>
          <w:rFonts w:eastAsia="Calibri"/>
          <w:bCs/>
          <w:snapToGrid/>
          <w:lang w:eastAsia="en-US"/>
        </w:rPr>
      </w:pPr>
    </w:p>
    <w:p w14:paraId="05D89BD7" w14:textId="4F022C5F" w:rsidR="00DD1A25" w:rsidRPr="00FA61F0" w:rsidRDefault="00DD1A25" w:rsidP="00DD1A25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="00FF065C">
        <w:rPr>
          <w:rFonts w:eastAsia="Calibri"/>
          <w:snapToGrid/>
          <w:lang w:eastAsia="en-US"/>
        </w:rPr>
      </w:r>
      <w:r w:rsidR="00FF065C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ondergetekende (</w:t>
      </w:r>
      <w:r>
        <w:rPr>
          <w:rFonts w:eastAsia="Calibri"/>
          <w:snapToGrid/>
          <w:lang w:eastAsia="en-US"/>
        </w:rPr>
        <w:t>Gegadigde</w:t>
      </w:r>
      <w:r w:rsidRPr="00FA61F0">
        <w:rPr>
          <w:rFonts w:eastAsia="Calibri"/>
          <w:snapToGrid/>
          <w:lang w:eastAsia="en-US"/>
        </w:rPr>
        <w:t>/dochteronderneming) dat hij geen gebruik</w:t>
      </w:r>
      <w:r>
        <w:rPr>
          <w:rFonts w:eastAsia="Calibri"/>
          <w:snapToGrid/>
          <w:lang w:eastAsia="en-US"/>
        </w:rPr>
        <w:t xml:space="preserve"> maakt van artikel 2:403 BW en </w:t>
      </w:r>
      <w:r w:rsidRPr="00FA61F0">
        <w:rPr>
          <w:rFonts w:eastAsia="Calibri"/>
          <w:snapToGrid/>
          <w:lang w:eastAsia="en-US"/>
        </w:rPr>
        <w:t xml:space="preserve">zelfstandig voldoet aan alle aan de </w:t>
      </w:r>
      <w:r>
        <w:rPr>
          <w:rFonts w:eastAsia="Calibri"/>
          <w:snapToGrid/>
          <w:lang w:eastAsia="en-US"/>
        </w:rPr>
        <w:t xml:space="preserve">Gegadigde </w:t>
      </w:r>
      <w:r w:rsidRPr="00FA61F0">
        <w:rPr>
          <w:rFonts w:eastAsia="Calibri"/>
          <w:snapToGrid/>
          <w:lang w:eastAsia="en-US"/>
        </w:rPr>
        <w:t xml:space="preserve">gestelde eisen. In dit geval ondertekent alleen de </w:t>
      </w:r>
      <w:r>
        <w:rPr>
          <w:rFonts w:eastAsia="Calibri"/>
          <w:snapToGrid/>
          <w:lang w:eastAsia="en-US"/>
        </w:rPr>
        <w:t>Gegadigde</w:t>
      </w:r>
      <w:r w:rsidRPr="00FA61F0">
        <w:rPr>
          <w:rFonts w:eastAsia="Calibri"/>
          <w:snapToGrid/>
          <w:lang w:eastAsia="en-US"/>
        </w:rPr>
        <w:t xml:space="preserve"> /</w:t>
      </w:r>
      <w:r>
        <w:rPr>
          <w:rFonts w:eastAsia="Calibri"/>
          <w:snapToGrid/>
          <w:lang w:eastAsia="en-US"/>
        </w:rPr>
        <w:t xml:space="preserve"> dochteronderneming dit formulie</w:t>
      </w:r>
      <w:r w:rsidRPr="00FA61F0">
        <w:rPr>
          <w:rFonts w:eastAsia="Calibri"/>
          <w:snapToGrid/>
          <w:lang w:eastAsia="en-US"/>
        </w:rPr>
        <w:t>r.</w:t>
      </w:r>
    </w:p>
    <w:p w14:paraId="61DF3FE7" w14:textId="77777777" w:rsidR="00DD1A25" w:rsidRPr="00FA61F0" w:rsidRDefault="00DD1A25" w:rsidP="00DD1A25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4CA3659D" w14:textId="77777777" w:rsidR="00DD1A25" w:rsidRPr="00FA61F0" w:rsidRDefault="00DD1A25" w:rsidP="00DD1A25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>
        <w:rPr>
          <w:rFonts w:eastAsia="Calibri"/>
          <w:b/>
          <w:bCs/>
          <w:snapToGrid/>
          <w:lang w:eastAsia="en-US"/>
        </w:rPr>
        <w:t>Gegadigde</w:t>
      </w:r>
      <w:r w:rsidRPr="00FA61F0">
        <w:rPr>
          <w:rFonts w:eastAsia="Calibri"/>
          <w:b/>
          <w:bCs/>
          <w:snapToGrid/>
          <w:lang w:eastAsia="en-US"/>
        </w:rPr>
        <w:t xml:space="preserve"> / dochteronderneming</w:t>
      </w:r>
    </w:p>
    <w:p w14:paraId="337E0763" w14:textId="77777777" w:rsidR="00DD1A25" w:rsidRPr="00FA61F0" w:rsidRDefault="00DD1A25" w:rsidP="00DD1A25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74"/>
        <w:gridCol w:w="5777"/>
      </w:tblGrid>
      <w:tr w:rsidR="00DD1A25" w:rsidRPr="00FA61F0" w14:paraId="437EB897" w14:textId="77777777" w:rsidTr="004F39D1">
        <w:trPr>
          <w:trHeight w:val="513"/>
        </w:trPr>
        <w:tc>
          <w:tcPr>
            <w:tcW w:w="3794" w:type="dxa"/>
          </w:tcPr>
          <w:p w14:paraId="04EE2228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3EA10D0E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DD1A25" w:rsidRPr="00FA61F0" w14:paraId="1BAFB1A6" w14:textId="77777777" w:rsidTr="004F39D1">
        <w:trPr>
          <w:trHeight w:val="513"/>
        </w:trPr>
        <w:tc>
          <w:tcPr>
            <w:tcW w:w="3794" w:type="dxa"/>
          </w:tcPr>
          <w:p w14:paraId="6F7C3EE9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0C866A7B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DD1A25" w:rsidRPr="00FA61F0" w14:paraId="244EDCE7" w14:textId="77777777" w:rsidTr="004F39D1">
        <w:tc>
          <w:tcPr>
            <w:tcW w:w="3794" w:type="dxa"/>
          </w:tcPr>
          <w:p w14:paraId="384BAED6" w14:textId="77777777" w:rsidR="00DD1A25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  <w:p w14:paraId="3E3EF34A" w14:textId="385537D5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7118" w:type="dxa"/>
          </w:tcPr>
          <w:p w14:paraId="10082A63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DD1A25" w:rsidRPr="00FA61F0" w14:paraId="153F7C0E" w14:textId="77777777" w:rsidTr="004F39D1">
        <w:trPr>
          <w:trHeight w:val="775"/>
        </w:trPr>
        <w:tc>
          <w:tcPr>
            <w:tcW w:w="3794" w:type="dxa"/>
          </w:tcPr>
          <w:p w14:paraId="007D4198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604A161F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3F86ED64" w14:textId="77777777" w:rsidR="00DD1A25" w:rsidRPr="00FA61F0" w:rsidRDefault="00DD1A25" w:rsidP="00DD1A25">
      <w:pPr>
        <w:spacing w:line="276" w:lineRule="auto"/>
        <w:rPr>
          <w:rFonts w:eastAsia="Calibri"/>
          <w:snapToGrid/>
          <w:lang w:eastAsia="en-US"/>
        </w:rPr>
      </w:pPr>
    </w:p>
    <w:p w14:paraId="687DE38A" w14:textId="77777777" w:rsidR="00DD1A25" w:rsidRPr="00FA61F0" w:rsidRDefault="00DD1A25" w:rsidP="00DD1A25">
      <w:pPr>
        <w:spacing w:line="276" w:lineRule="auto"/>
        <w:rPr>
          <w:rFonts w:eastAsia="Calibri"/>
          <w:b/>
          <w:snapToGrid/>
          <w:sz w:val="24"/>
          <w:szCs w:val="24"/>
          <w:lang w:eastAsia="en-US"/>
        </w:rPr>
      </w:pPr>
      <w:r w:rsidRPr="00FA61F0">
        <w:rPr>
          <w:rFonts w:eastAsia="Calibri"/>
          <w:b/>
          <w:snapToGrid/>
          <w:sz w:val="24"/>
          <w:szCs w:val="24"/>
          <w:lang w:eastAsia="en-US"/>
        </w:rPr>
        <w:t>OF</w:t>
      </w:r>
    </w:p>
    <w:p w14:paraId="408F0EC8" w14:textId="77777777" w:rsidR="00DD1A25" w:rsidRPr="00FA61F0" w:rsidRDefault="00DD1A25" w:rsidP="00DD1A25">
      <w:pPr>
        <w:spacing w:line="276" w:lineRule="auto"/>
        <w:rPr>
          <w:rFonts w:eastAsia="Calibri"/>
          <w:snapToGrid/>
          <w:lang w:eastAsia="en-US"/>
        </w:rPr>
      </w:pPr>
    </w:p>
    <w:p w14:paraId="4B36ECD7" w14:textId="77777777" w:rsidR="00DD1A25" w:rsidRPr="00FA61F0" w:rsidRDefault="00DD1A25" w:rsidP="00DD1A25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="00FF065C">
        <w:rPr>
          <w:rFonts w:eastAsia="Calibri"/>
          <w:b/>
          <w:snapToGrid/>
          <w:lang w:eastAsia="en-US"/>
        </w:rPr>
      </w:r>
      <w:r w:rsidR="00FF065C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 xml:space="preserve">Hierbij verklaart ondergetekende dat de hieronder vermelde holding zich hoofdelijk aansprakelijk stelt voor de uit rechtshandelingen van de dochteronderneming/uitvoeringsorganisatie voortvloeiende schulden (art. 2:403 lid 1 sub f BW). In dit geval ondertekenen zowel de </w:t>
      </w:r>
      <w:r>
        <w:rPr>
          <w:rFonts w:eastAsia="Calibri"/>
          <w:snapToGrid/>
          <w:lang w:eastAsia="en-US"/>
        </w:rPr>
        <w:t>Gegadigde</w:t>
      </w:r>
      <w:r w:rsidRPr="00FA61F0">
        <w:rPr>
          <w:rFonts w:eastAsia="Calibri"/>
          <w:snapToGrid/>
          <w:lang w:eastAsia="en-US"/>
        </w:rPr>
        <w:t xml:space="preserve"> / dochteronderneming als de holding dit formulier.</w:t>
      </w:r>
    </w:p>
    <w:p w14:paraId="1528DA50" w14:textId="77777777" w:rsidR="00DD1A25" w:rsidRPr="00FA61F0" w:rsidRDefault="00DD1A25" w:rsidP="00DD1A25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5B4BD93F" w14:textId="77777777" w:rsidR="00DD1A25" w:rsidRPr="00FA61F0" w:rsidRDefault="00DD1A25" w:rsidP="00DD1A25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Pr="00FA61F0">
        <w:rPr>
          <w:rFonts w:eastAsia="Calibri"/>
          <w:snapToGrid/>
          <w:lang w:eastAsia="en-US"/>
        </w:rPr>
        <w:t xml:space="preserve">zij zelfstandig deze verklaring in en </w:t>
      </w:r>
      <w:r>
        <w:rPr>
          <w:rFonts w:eastAsia="Calibri"/>
          <w:snapToGrid/>
          <w:lang w:eastAsia="en-US"/>
        </w:rPr>
        <w:t xml:space="preserve">tekenen zij </w:t>
      </w:r>
      <w:r w:rsidRPr="00FA61F0">
        <w:rPr>
          <w:rFonts w:eastAsia="Calibri"/>
          <w:snapToGrid/>
          <w:lang w:eastAsia="en-US"/>
        </w:rPr>
        <w:t>rechtsgeldig.</w:t>
      </w:r>
    </w:p>
    <w:p w14:paraId="07DA29D8" w14:textId="77777777" w:rsidR="00DD1A25" w:rsidRPr="00FA61F0" w:rsidRDefault="00DD1A25" w:rsidP="00DD1A25">
      <w:pPr>
        <w:spacing w:line="276" w:lineRule="auto"/>
        <w:rPr>
          <w:rFonts w:eastAsia="Calibri"/>
          <w:snapToGrid/>
          <w:lang w:eastAsia="en-US"/>
        </w:rPr>
      </w:pPr>
    </w:p>
    <w:p w14:paraId="578402C8" w14:textId="77777777" w:rsidR="00DD1A25" w:rsidRPr="00FA61F0" w:rsidRDefault="00DD1A25" w:rsidP="00DD1A25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2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holding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74"/>
        <w:gridCol w:w="5777"/>
      </w:tblGrid>
      <w:tr w:rsidR="00DD1A25" w:rsidRPr="00FA61F0" w14:paraId="0F3D9E71" w14:textId="77777777" w:rsidTr="004F39D1">
        <w:trPr>
          <w:trHeight w:val="513"/>
        </w:trPr>
        <w:tc>
          <w:tcPr>
            <w:tcW w:w="3794" w:type="dxa"/>
          </w:tcPr>
          <w:p w14:paraId="7E6B9F26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01C5759C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DD1A25" w:rsidRPr="00FA61F0" w14:paraId="11A226C9" w14:textId="77777777" w:rsidTr="004F39D1">
        <w:trPr>
          <w:trHeight w:val="513"/>
        </w:trPr>
        <w:tc>
          <w:tcPr>
            <w:tcW w:w="3794" w:type="dxa"/>
          </w:tcPr>
          <w:p w14:paraId="49F41471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33C11728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DD1A25" w:rsidRPr="00FA61F0" w14:paraId="07B2D265" w14:textId="77777777" w:rsidTr="004F39D1">
        <w:tc>
          <w:tcPr>
            <w:tcW w:w="3794" w:type="dxa"/>
          </w:tcPr>
          <w:p w14:paraId="0B234F1F" w14:textId="77777777" w:rsidR="00DD1A25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  <w:p w14:paraId="14B6AAEA" w14:textId="110BC222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7118" w:type="dxa"/>
          </w:tcPr>
          <w:p w14:paraId="3EC787D5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DD1A25" w:rsidRPr="00FA61F0" w14:paraId="4D2422B9" w14:textId="77777777" w:rsidTr="004F39D1">
        <w:trPr>
          <w:trHeight w:val="775"/>
        </w:trPr>
        <w:tc>
          <w:tcPr>
            <w:tcW w:w="3794" w:type="dxa"/>
          </w:tcPr>
          <w:p w14:paraId="723E2243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54B55FAC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E54F9DB" w14:textId="77777777" w:rsidR="00DD1A25" w:rsidRPr="00FA61F0" w:rsidRDefault="00DD1A25" w:rsidP="00DD1A25">
      <w:pPr>
        <w:spacing w:line="276" w:lineRule="auto"/>
        <w:rPr>
          <w:rFonts w:eastAsia="Calibri"/>
          <w:snapToGrid/>
          <w:lang w:eastAsia="en-US"/>
        </w:rPr>
      </w:pPr>
    </w:p>
    <w:p w14:paraId="1D0240EB" w14:textId="77777777" w:rsidR="00DD1A25" w:rsidRPr="00FA61F0" w:rsidRDefault="00DD1A25" w:rsidP="00DD1A25">
      <w:pPr>
        <w:rPr>
          <w:rFonts w:eastAsia="Calibri"/>
          <w:b/>
          <w:bCs/>
          <w:snapToGrid/>
          <w:color w:val="007BC7"/>
          <w:sz w:val="24"/>
          <w:szCs w:val="24"/>
          <w:lang w:eastAsia="en-US"/>
        </w:rPr>
      </w:pPr>
    </w:p>
    <w:p w14:paraId="7A8142AC" w14:textId="77777777" w:rsidR="00DD1A25" w:rsidRPr="00FA61F0" w:rsidRDefault="00DD1A25" w:rsidP="00DD1A25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3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snapToGrid/>
          <w:sz w:val="28"/>
          <w:szCs w:val="28"/>
          <w:lang w:eastAsia="en-US"/>
        </w:rPr>
        <w:t>Gegadigde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 xml:space="preserve"> / dochteronderneming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74"/>
        <w:gridCol w:w="5777"/>
      </w:tblGrid>
      <w:tr w:rsidR="00DD1A25" w:rsidRPr="00FA61F0" w14:paraId="39D33A52" w14:textId="77777777" w:rsidTr="004F39D1">
        <w:trPr>
          <w:trHeight w:val="513"/>
        </w:trPr>
        <w:tc>
          <w:tcPr>
            <w:tcW w:w="3794" w:type="dxa"/>
          </w:tcPr>
          <w:p w14:paraId="4BE7AF61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123FEF7D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DD1A25" w:rsidRPr="00FA61F0" w14:paraId="27C4388E" w14:textId="77777777" w:rsidTr="004F39D1">
        <w:trPr>
          <w:trHeight w:val="513"/>
        </w:trPr>
        <w:tc>
          <w:tcPr>
            <w:tcW w:w="3794" w:type="dxa"/>
          </w:tcPr>
          <w:p w14:paraId="77712032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9ED1826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DD1A25" w:rsidRPr="00FA61F0" w14:paraId="06BC17D1" w14:textId="77777777" w:rsidTr="004F39D1">
        <w:tc>
          <w:tcPr>
            <w:tcW w:w="3794" w:type="dxa"/>
          </w:tcPr>
          <w:p w14:paraId="380086C5" w14:textId="77777777" w:rsidR="00DD1A25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  <w:p w14:paraId="2DBA75C1" w14:textId="73B31383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7118" w:type="dxa"/>
          </w:tcPr>
          <w:p w14:paraId="6544429B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DD1A25" w:rsidRPr="00FA61F0" w14:paraId="7DAD9CA5" w14:textId="77777777" w:rsidTr="004F39D1">
        <w:trPr>
          <w:trHeight w:val="775"/>
        </w:trPr>
        <w:tc>
          <w:tcPr>
            <w:tcW w:w="3794" w:type="dxa"/>
          </w:tcPr>
          <w:p w14:paraId="78EA68CA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53C3129B" w14:textId="77777777" w:rsidR="00DD1A25" w:rsidRPr="00FA61F0" w:rsidRDefault="00DD1A25" w:rsidP="004F39D1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085F6C11" w14:textId="77777777" w:rsidR="00DD1A25" w:rsidRPr="00FA61F0" w:rsidRDefault="00DD1A25" w:rsidP="00DD1A25">
      <w:pPr>
        <w:spacing w:line="276" w:lineRule="auto"/>
        <w:rPr>
          <w:rFonts w:eastAsia="Calibri"/>
          <w:snapToGrid/>
          <w:lang w:eastAsia="en-US"/>
        </w:rPr>
      </w:pPr>
    </w:p>
    <w:p w14:paraId="01EBEC22" w14:textId="55A2B839" w:rsidR="00B1163C" w:rsidRPr="00AC28C6" w:rsidRDefault="00B1163C" w:rsidP="00DD1A25">
      <w:pPr>
        <w:rPr>
          <w:b/>
          <w:bCs/>
          <w:sz w:val="20"/>
          <w:szCs w:val="20"/>
        </w:rPr>
      </w:pPr>
    </w:p>
    <w:sectPr w:rsidR="00B1163C" w:rsidRPr="00AC28C6" w:rsidSect="00E97037">
      <w:footerReference w:type="default" r:id="rId11"/>
      <w:headerReference w:type="first" r:id="rId12"/>
      <w:pgSz w:w="11906" w:h="16838" w:code="9"/>
      <w:pgMar w:top="1418" w:right="122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C7055" w14:textId="77777777" w:rsidR="003173DA" w:rsidRDefault="003173DA">
      <w:r>
        <w:separator/>
      </w:r>
    </w:p>
  </w:endnote>
  <w:endnote w:type="continuationSeparator" w:id="0">
    <w:p w14:paraId="116313B3" w14:textId="77777777" w:rsidR="003173DA" w:rsidRDefault="003173DA">
      <w:r>
        <w:continuationSeparator/>
      </w:r>
    </w:p>
  </w:endnote>
  <w:endnote w:type="continuationNotice" w:id="1">
    <w:p w14:paraId="4FEE7700" w14:textId="77777777" w:rsidR="003173DA" w:rsidRDefault="003173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OOEnc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ED480" w14:textId="3ABBBA9D" w:rsidR="003173DA" w:rsidRPr="000773A6" w:rsidRDefault="00DD1A25" w:rsidP="002E561B">
    <w:pPr>
      <w:rPr>
        <w:rStyle w:val="PageNumber"/>
        <w:rFonts w:cs="Verdana"/>
        <w:color w:val="1F497D" w:themeColor="text2"/>
        <w:sz w:val="16"/>
        <w:szCs w:val="16"/>
      </w:rPr>
    </w:pPr>
    <w:r>
      <w:rPr>
        <w:rStyle w:val="PageNumber"/>
        <w:rFonts w:cs="Verdana"/>
        <w:i/>
        <w:sz w:val="16"/>
        <w:szCs w:val="16"/>
      </w:rPr>
      <w:t>Holding</w:t>
    </w:r>
    <w:r w:rsidR="004E20D2">
      <w:rPr>
        <w:rStyle w:val="PageNumber"/>
        <w:rFonts w:cs="Verdana"/>
        <w:i/>
        <w:sz w:val="16"/>
        <w:szCs w:val="16"/>
      </w:rPr>
      <w:t>verklaring</w:t>
    </w:r>
    <w:r w:rsidR="002D5CDC">
      <w:rPr>
        <w:rStyle w:val="PageNumber"/>
        <w:rFonts w:cs="Verdana"/>
        <w:i/>
        <w:sz w:val="16"/>
        <w:szCs w:val="16"/>
      </w:rPr>
      <w:t xml:space="preserve"> </w:t>
    </w:r>
    <w:r w:rsidR="002D5CDC">
      <w:rPr>
        <w:rStyle w:val="PageNumber"/>
        <w:rFonts w:cs="Verdana"/>
        <w:i/>
        <w:sz w:val="16"/>
        <w:szCs w:val="16"/>
      </w:rPr>
      <w:tab/>
    </w:r>
    <w:r w:rsidR="002D5CDC">
      <w:rPr>
        <w:rStyle w:val="PageNumber"/>
        <w:rFonts w:cs="Verdana"/>
        <w:i/>
        <w:sz w:val="16"/>
        <w:szCs w:val="16"/>
      </w:rPr>
      <w:tab/>
    </w:r>
    <w:r w:rsidR="002D5CDC">
      <w:rPr>
        <w:rStyle w:val="PageNumber"/>
        <w:rFonts w:cs="Verdana"/>
        <w:i/>
        <w:sz w:val="16"/>
        <w:szCs w:val="16"/>
      </w:rPr>
      <w:tab/>
    </w:r>
    <w:r w:rsidR="002D5CDC">
      <w:rPr>
        <w:rStyle w:val="PageNumber"/>
        <w:rFonts w:cs="Verdana"/>
        <w:i/>
        <w:sz w:val="16"/>
        <w:szCs w:val="16"/>
      </w:rPr>
      <w:tab/>
    </w:r>
    <w:r w:rsidR="002D5CDC">
      <w:rPr>
        <w:rStyle w:val="PageNumber"/>
        <w:rFonts w:cs="Verdana"/>
        <w:i/>
        <w:sz w:val="16"/>
        <w:szCs w:val="16"/>
      </w:rPr>
      <w:tab/>
    </w:r>
    <w:r w:rsidR="002D5CDC">
      <w:rPr>
        <w:rStyle w:val="PageNumber"/>
        <w:rFonts w:cs="Verdana"/>
        <w:i/>
        <w:sz w:val="16"/>
        <w:szCs w:val="16"/>
      </w:rPr>
      <w:tab/>
    </w:r>
    <w:r w:rsidR="002D5CDC">
      <w:rPr>
        <w:rStyle w:val="PageNumber"/>
        <w:rFonts w:cs="Verdana"/>
        <w:i/>
        <w:sz w:val="16"/>
        <w:szCs w:val="16"/>
      </w:rPr>
      <w:tab/>
    </w:r>
    <w:r w:rsidR="003173DA" w:rsidRPr="002E561B">
      <w:rPr>
        <w:rStyle w:val="PageNumber"/>
        <w:rFonts w:cs="Verdana"/>
        <w:sz w:val="16"/>
        <w:szCs w:val="16"/>
      </w:rPr>
      <w:t xml:space="preserve">Pagina </w:t>
    </w:r>
    <w:r w:rsidR="003173DA" w:rsidRPr="002E561B">
      <w:rPr>
        <w:rStyle w:val="PageNumber"/>
        <w:rFonts w:cs="Verdana"/>
        <w:sz w:val="16"/>
        <w:szCs w:val="16"/>
      </w:rPr>
      <w:fldChar w:fldCharType="begin"/>
    </w:r>
    <w:r w:rsidR="003173DA" w:rsidRPr="002E561B">
      <w:rPr>
        <w:rStyle w:val="PageNumber"/>
        <w:rFonts w:cs="Verdana"/>
        <w:sz w:val="16"/>
        <w:szCs w:val="16"/>
      </w:rPr>
      <w:instrText xml:space="preserve"> PAGE </w:instrText>
    </w:r>
    <w:r w:rsidR="003173DA" w:rsidRPr="002E561B">
      <w:rPr>
        <w:rStyle w:val="PageNumber"/>
        <w:rFonts w:cs="Verdana"/>
        <w:sz w:val="16"/>
        <w:szCs w:val="16"/>
      </w:rPr>
      <w:fldChar w:fldCharType="separate"/>
    </w:r>
    <w:r w:rsidR="00FF065C">
      <w:rPr>
        <w:rStyle w:val="PageNumber"/>
        <w:rFonts w:cs="Verdana"/>
        <w:noProof/>
        <w:sz w:val="16"/>
        <w:szCs w:val="16"/>
      </w:rPr>
      <w:t>2</w:t>
    </w:r>
    <w:r w:rsidR="003173DA" w:rsidRPr="002E561B">
      <w:rPr>
        <w:rStyle w:val="PageNumber"/>
        <w:rFonts w:cs="Verdana"/>
        <w:sz w:val="16"/>
        <w:szCs w:val="16"/>
      </w:rPr>
      <w:fldChar w:fldCharType="end"/>
    </w:r>
    <w:r w:rsidR="003173DA" w:rsidRPr="002E561B">
      <w:rPr>
        <w:rStyle w:val="PageNumber"/>
        <w:rFonts w:cs="Verdana"/>
        <w:sz w:val="16"/>
        <w:szCs w:val="16"/>
      </w:rPr>
      <w:t xml:space="preserve"> van pagina </w:t>
    </w:r>
    <w:r w:rsidR="003173DA" w:rsidRPr="002E561B">
      <w:rPr>
        <w:rStyle w:val="PageNumber"/>
        <w:rFonts w:cs="Verdana"/>
        <w:sz w:val="16"/>
        <w:szCs w:val="16"/>
      </w:rPr>
      <w:fldChar w:fldCharType="begin"/>
    </w:r>
    <w:r w:rsidR="003173DA" w:rsidRPr="002E561B">
      <w:rPr>
        <w:rStyle w:val="PageNumber"/>
        <w:rFonts w:cs="Verdana"/>
        <w:sz w:val="16"/>
        <w:szCs w:val="16"/>
      </w:rPr>
      <w:instrText xml:space="preserve"> NUMPAGES </w:instrText>
    </w:r>
    <w:r w:rsidR="003173DA" w:rsidRPr="002E561B">
      <w:rPr>
        <w:rStyle w:val="PageNumber"/>
        <w:rFonts w:cs="Verdana"/>
        <w:sz w:val="16"/>
        <w:szCs w:val="16"/>
      </w:rPr>
      <w:fldChar w:fldCharType="separate"/>
    </w:r>
    <w:r w:rsidR="00FF065C">
      <w:rPr>
        <w:rStyle w:val="PageNumber"/>
        <w:rFonts w:cs="Verdana"/>
        <w:noProof/>
        <w:sz w:val="16"/>
        <w:szCs w:val="16"/>
      </w:rPr>
      <w:t>2</w:t>
    </w:r>
    <w:r w:rsidR="003173DA" w:rsidRPr="002E561B">
      <w:rPr>
        <w:rStyle w:val="PageNumber"/>
        <w:rFonts w:cs="Verdana"/>
        <w:sz w:val="16"/>
        <w:szCs w:val="16"/>
      </w:rPr>
      <w:fldChar w:fldCharType="end"/>
    </w:r>
  </w:p>
  <w:p w14:paraId="557B225E" w14:textId="77777777" w:rsidR="003173DA" w:rsidRPr="000773A6" w:rsidRDefault="003173DA" w:rsidP="001F5F8A">
    <w:pPr>
      <w:pStyle w:val="Footer"/>
      <w:rPr>
        <w:rFonts w:cs="Verdana"/>
        <w:color w:val="1F497D" w:themeColor="text2"/>
        <w:sz w:val="16"/>
        <w:szCs w:val="16"/>
      </w:rPr>
    </w:pPr>
    <w:r w:rsidRPr="000773A6">
      <w:rPr>
        <w:rStyle w:val="PageNumber"/>
        <w:rFonts w:cs="Verdana"/>
        <w:color w:val="1F497D" w:themeColor="text2"/>
        <w:sz w:val="16"/>
        <w:szCs w:val="16"/>
      </w:rPr>
      <w:tab/>
    </w:r>
    <w:r w:rsidRPr="000773A6">
      <w:rPr>
        <w:rStyle w:val="PageNumber"/>
        <w:rFonts w:cs="Verdana"/>
        <w:color w:val="1F497D" w:themeColor="text2"/>
        <w:sz w:val="16"/>
        <w:szCs w:val="16"/>
      </w:rPr>
      <w:tab/>
    </w:r>
    <w:bookmarkStart w:id="2" w:name="_Toc148176410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978B8" w14:textId="77777777" w:rsidR="003173DA" w:rsidRDefault="003173DA">
      <w:r>
        <w:separator/>
      </w:r>
    </w:p>
  </w:footnote>
  <w:footnote w:type="continuationSeparator" w:id="0">
    <w:p w14:paraId="5D069F43" w14:textId="77777777" w:rsidR="003173DA" w:rsidRDefault="003173DA">
      <w:r>
        <w:continuationSeparator/>
      </w:r>
    </w:p>
  </w:footnote>
  <w:footnote w:type="continuationNotice" w:id="1">
    <w:p w14:paraId="67C0F6A6" w14:textId="77777777" w:rsidR="003173DA" w:rsidRDefault="003173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6F3E8" w14:textId="77777777" w:rsidR="003173DA" w:rsidRDefault="003173DA">
    <w:pPr>
      <w:pStyle w:val="Header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0389F36A" wp14:editId="1455BB67">
              <wp:simplePos x="0" y="0"/>
              <wp:positionH relativeFrom="column">
                <wp:posOffset>-895350</wp:posOffset>
              </wp:positionH>
              <wp:positionV relativeFrom="paragraph">
                <wp:posOffset>-450215</wp:posOffset>
              </wp:positionV>
              <wp:extent cx="7676515" cy="5431790"/>
              <wp:effectExtent l="0" t="0" r="635" b="2540"/>
              <wp:wrapSquare wrapText="bothSides"/>
              <wp:docPr id="6" name="Canvas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007BC7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916591" y="2351405"/>
                          <a:ext cx="3599459" cy="263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D4DD66" w14:textId="61FD4730" w:rsidR="00220BE5" w:rsidRDefault="00220BE5" w:rsidP="0008548B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</w:t>
                            </w:r>
                            <w:r w:rsidR="00DD1A25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6638E4E3" w14:textId="77777777" w:rsidR="00220BE5" w:rsidRDefault="00220BE5" w:rsidP="0008548B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  <w:p w14:paraId="6C28BBF7" w14:textId="097D514A" w:rsidR="003173DA" w:rsidRDefault="00DD1A25" w:rsidP="0008548B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Holding</w:t>
                            </w:r>
                            <w:r w:rsidR="004E20D2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664DF3CD" w14:textId="66912823" w:rsidR="003173DA" w:rsidRDefault="00C977C8" w:rsidP="0008548B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Leiderschaps- en managmentontwikkeling</w:t>
                            </w:r>
                          </w:p>
                          <w:p w14:paraId="578EDD35" w14:textId="77777777" w:rsidR="003173DA" w:rsidRDefault="003173DA" w:rsidP="002E561B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  <w:p w14:paraId="0C6F70F9" w14:textId="77777777" w:rsidR="003173DA" w:rsidRPr="00C23AD9" w:rsidRDefault="003173DA" w:rsidP="002E561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A4DB06A" w14:textId="77777777" w:rsidR="003173DA" w:rsidRPr="001376EB" w:rsidRDefault="003173DA" w:rsidP="0008548B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01758F94" w14:textId="77777777" w:rsidR="003173DA" w:rsidRPr="00F05D36" w:rsidRDefault="003173DA" w:rsidP="0008548B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611D5AB" w14:textId="77777777" w:rsidR="003173DA" w:rsidRPr="00F05D36" w:rsidRDefault="003173DA" w:rsidP="0008548B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453EBDBD" w14:textId="77777777" w:rsidR="003173DA" w:rsidRPr="00F05D36" w:rsidRDefault="003173DA" w:rsidP="0008548B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1301DEFB" w14:textId="77777777" w:rsidR="003173DA" w:rsidRPr="00F05D36" w:rsidRDefault="003173DA" w:rsidP="0008548B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49D400C6" w14:textId="77777777" w:rsidR="003173DA" w:rsidRPr="00F05D36" w:rsidRDefault="003173DA" w:rsidP="0008548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24960" y="0"/>
                          <a:ext cx="2444750" cy="165227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410" y="0"/>
                          <a:ext cx="463550" cy="14084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89F36A" id="Canvas 1" o:spid="_x0000_s1026" editas="canvas" style="position:absolute;margin-left:-70.5pt;margin-top:-35.45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007bc7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39165;top:23514;width:35995;height:26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" filled="f" stroked="f" strokecolor="#09f">
                <v:textbox inset="0,0,0,0">
                  <w:txbxContent>
                    <w:p w14:paraId="61D4DD66" w14:textId="61FD4730" w:rsidR="00220BE5" w:rsidRDefault="00220BE5" w:rsidP="0008548B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</w:t>
                      </w:r>
                      <w:r w:rsidR="00DD1A25">
                        <w:rPr>
                          <w:b/>
                          <w:color w:val="FFFFFF"/>
                          <w:sz w:val="28"/>
                          <w:szCs w:val="28"/>
                        </w:rPr>
                        <w:t>4</w:t>
                      </w:r>
                    </w:p>
                    <w:p w14:paraId="6638E4E3" w14:textId="77777777" w:rsidR="00220BE5" w:rsidRDefault="00220BE5" w:rsidP="0008548B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</w:p>
                    <w:p w14:paraId="6C28BBF7" w14:textId="097D514A" w:rsidR="003173DA" w:rsidRDefault="00DD1A25" w:rsidP="0008548B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Holding</w:t>
                      </w:r>
                      <w:r w:rsidR="004E20D2">
                        <w:rPr>
                          <w:b/>
                          <w:color w:val="FFFFFF"/>
                          <w:sz w:val="28"/>
                          <w:szCs w:val="28"/>
                        </w:rPr>
                        <w:t>verklaring</w:t>
                      </w:r>
                    </w:p>
                    <w:p w14:paraId="664DF3CD" w14:textId="66912823" w:rsidR="003173DA" w:rsidRDefault="00C977C8" w:rsidP="0008548B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Leiderschaps- en managmentontwikkeling</w:t>
                      </w:r>
                    </w:p>
                    <w:p w14:paraId="578EDD35" w14:textId="77777777" w:rsidR="003173DA" w:rsidRDefault="003173DA" w:rsidP="002E561B">
                      <w:pPr>
                        <w:rPr>
                          <w:b/>
                          <w:color w:val="FFFFFF" w:themeColor="background1"/>
                        </w:rPr>
                      </w:pPr>
                    </w:p>
                    <w:p w14:paraId="0C6F70F9" w14:textId="77777777" w:rsidR="003173DA" w:rsidRPr="00C23AD9" w:rsidRDefault="003173DA" w:rsidP="002E561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A4DB06A" w14:textId="77777777" w:rsidR="003173DA" w:rsidRPr="001376EB" w:rsidRDefault="003173DA" w:rsidP="0008548B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01758F94" w14:textId="77777777" w:rsidR="003173DA" w:rsidRPr="00F05D36" w:rsidRDefault="003173DA" w:rsidP="0008548B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611D5AB" w14:textId="77777777" w:rsidR="003173DA" w:rsidRPr="00F05D36" w:rsidRDefault="003173DA" w:rsidP="0008548B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453EBDBD" w14:textId="77777777" w:rsidR="003173DA" w:rsidRPr="00F05D36" w:rsidRDefault="003173DA" w:rsidP="0008548B">
                      <w:pPr>
                        <w:rPr>
                          <w:b/>
                          <w:sz w:val="15"/>
                          <w:szCs w:val="15"/>
                        </w:rPr>
                      </w:pPr>
                    </w:p>
                    <w:p w14:paraId="1301DEFB" w14:textId="77777777" w:rsidR="003173DA" w:rsidRPr="00F05D36" w:rsidRDefault="003173DA" w:rsidP="0008548B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49D400C6" w14:textId="77777777" w:rsidR="003173DA" w:rsidRPr="00F05D36" w:rsidRDefault="003173DA" w:rsidP="0008548B"/>
                  </w:txbxContent>
                </v:textbox>
              </v:shape>
              <v:shape id="Picture 8" o:spid="_x0000_s1029" type="#_x0000_t75" style="position:absolute;left:41249;width:24448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">
                <v:imagedata r:id="rId3" o:title=""/>
              </v:shape>
              <v:shape id="Picture 10" o:spid="_x0000_s1030" type="#_x0000_t75" style="position:absolute;left:36614;width:4635;height:14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">
                <v:imagedata r:id="rId4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208E"/>
    <w:multiLevelType w:val="hybridMultilevel"/>
    <w:tmpl w:val="2B885DC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0C45"/>
    <w:multiLevelType w:val="hybridMultilevel"/>
    <w:tmpl w:val="8834A61C"/>
    <w:lvl w:ilvl="0" w:tplc="0413000F">
      <w:start w:val="1"/>
      <w:numFmt w:val="decimal"/>
      <w:lvlText w:val="%1."/>
      <w:lvlJc w:val="left"/>
      <w:pPr>
        <w:tabs>
          <w:tab w:val="num" w:pos="1623"/>
        </w:tabs>
        <w:ind w:left="1623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6"/>
        </w:tabs>
        <w:ind w:left="393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6"/>
        </w:tabs>
        <w:ind w:left="609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</w:rPr>
    </w:lvl>
  </w:abstractNum>
  <w:abstractNum w:abstractNumId="2" w15:restartNumberingAfterBreak="0">
    <w:nsid w:val="10204061"/>
    <w:multiLevelType w:val="hybridMultilevel"/>
    <w:tmpl w:val="2D0223CA"/>
    <w:lvl w:ilvl="0" w:tplc="D334EEC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7211AD"/>
    <w:multiLevelType w:val="hybridMultilevel"/>
    <w:tmpl w:val="B538BEBA"/>
    <w:lvl w:ilvl="0" w:tplc="6F48820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566BA0"/>
    <w:multiLevelType w:val="hybridMultilevel"/>
    <w:tmpl w:val="3586CFB4"/>
    <w:lvl w:ilvl="0" w:tplc="AB5A21D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CB30A3"/>
    <w:multiLevelType w:val="hybridMultilevel"/>
    <w:tmpl w:val="468498CE"/>
    <w:lvl w:ilvl="0" w:tplc="F93E6604">
      <w:start w:val="2"/>
      <w:numFmt w:val="bullet"/>
      <w:lvlText w:val="-"/>
      <w:lvlJc w:val="left"/>
      <w:pPr>
        <w:ind w:left="360" w:hanging="360"/>
      </w:pPr>
      <w:rPr>
        <w:rFonts w:ascii="Verdana" w:eastAsia="SymbolOOEnc" w:hAnsi="Verdana" w:cs="SymbolOOEnc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4F0732"/>
    <w:multiLevelType w:val="hybridMultilevel"/>
    <w:tmpl w:val="544E850A"/>
    <w:lvl w:ilvl="0" w:tplc="C782494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86EC1"/>
    <w:multiLevelType w:val="hybridMultilevel"/>
    <w:tmpl w:val="61F0C9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C4556"/>
    <w:multiLevelType w:val="hybridMultilevel"/>
    <w:tmpl w:val="69B484AA"/>
    <w:lvl w:ilvl="0" w:tplc="FFFFFFFF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D2BBA"/>
    <w:multiLevelType w:val="hybridMultilevel"/>
    <w:tmpl w:val="500EB78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4A0CC6"/>
    <w:multiLevelType w:val="hybridMultilevel"/>
    <w:tmpl w:val="80CA5BF4"/>
    <w:lvl w:ilvl="0" w:tplc="35EAC68C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F3DBB"/>
    <w:multiLevelType w:val="hybridMultilevel"/>
    <w:tmpl w:val="E566213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060F98"/>
    <w:multiLevelType w:val="hybridMultilevel"/>
    <w:tmpl w:val="55086D8E"/>
    <w:lvl w:ilvl="0" w:tplc="9438AE06">
      <w:start w:val="1"/>
      <w:numFmt w:val="bullet"/>
      <w:pStyle w:val="NormalCenturyGothi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5B4ED0"/>
    <w:multiLevelType w:val="hybridMultilevel"/>
    <w:tmpl w:val="727A1B9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607CEE"/>
    <w:multiLevelType w:val="hybridMultilevel"/>
    <w:tmpl w:val="FDB48CE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61036"/>
    <w:multiLevelType w:val="hybridMultilevel"/>
    <w:tmpl w:val="520883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54467"/>
    <w:multiLevelType w:val="hybridMultilevel"/>
    <w:tmpl w:val="AA225820"/>
    <w:lvl w:ilvl="0" w:tplc="58B80556">
      <w:start w:val="4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 Unicode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46CB3"/>
    <w:multiLevelType w:val="hybridMultilevel"/>
    <w:tmpl w:val="D6506B58"/>
    <w:lvl w:ilvl="0" w:tplc="58B80556">
      <w:start w:val="4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 Unicode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F57B5"/>
    <w:multiLevelType w:val="hybridMultilevel"/>
    <w:tmpl w:val="FE780A6E"/>
    <w:styleLink w:val="Gemporteerdestijl1"/>
    <w:lvl w:ilvl="0" w:tplc="A32080E0">
      <w:start w:val="1"/>
      <w:numFmt w:val="bullet"/>
      <w:lvlText w:val="·"/>
      <w:lvlJc w:val="left"/>
      <w:pPr>
        <w:ind w:left="505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104921E">
      <w:start w:val="1"/>
      <w:numFmt w:val="bullet"/>
      <w:lvlText w:val="o"/>
      <w:lvlJc w:val="left"/>
      <w:pPr>
        <w:ind w:left="148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2B9A11E6">
      <w:start w:val="1"/>
      <w:numFmt w:val="bullet"/>
      <w:lvlText w:val="▪"/>
      <w:lvlJc w:val="left"/>
      <w:pPr>
        <w:ind w:left="22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F808D532">
      <w:start w:val="1"/>
      <w:numFmt w:val="bullet"/>
      <w:lvlText w:val="·"/>
      <w:lvlJc w:val="left"/>
      <w:pPr>
        <w:ind w:left="2920" w:hanging="4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868AD492">
      <w:start w:val="1"/>
      <w:numFmt w:val="bullet"/>
      <w:lvlText w:val="o"/>
      <w:lvlJc w:val="left"/>
      <w:pPr>
        <w:ind w:left="364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14AE89C">
      <w:start w:val="1"/>
      <w:numFmt w:val="bullet"/>
      <w:lvlText w:val="▪"/>
      <w:lvlJc w:val="left"/>
      <w:pPr>
        <w:ind w:left="436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538CACC8">
      <w:start w:val="1"/>
      <w:numFmt w:val="bullet"/>
      <w:lvlText w:val="·"/>
      <w:lvlJc w:val="left"/>
      <w:pPr>
        <w:ind w:left="5080" w:hanging="4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4867978">
      <w:start w:val="1"/>
      <w:numFmt w:val="bullet"/>
      <w:lvlText w:val="o"/>
      <w:lvlJc w:val="left"/>
      <w:pPr>
        <w:ind w:left="58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81DC5492">
      <w:start w:val="1"/>
      <w:numFmt w:val="bullet"/>
      <w:lvlText w:val="▪"/>
      <w:lvlJc w:val="left"/>
      <w:pPr>
        <w:ind w:left="652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0" w15:restartNumberingAfterBreak="0">
    <w:nsid w:val="49661E77"/>
    <w:multiLevelType w:val="hybridMultilevel"/>
    <w:tmpl w:val="7EDC39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9736A"/>
    <w:multiLevelType w:val="hybridMultilevel"/>
    <w:tmpl w:val="04A230EE"/>
    <w:lvl w:ilvl="0" w:tplc="A2AE7BBC">
      <w:start w:val="4"/>
      <w:numFmt w:val="bullet"/>
      <w:lvlText w:val="-"/>
      <w:lvlJc w:val="left"/>
      <w:pPr>
        <w:ind w:left="2016" w:hanging="360"/>
      </w:pPr>
      <w:rPr>
        <w:rFonts w:ascii="Times New Roman" w:eastAsia="Arial Unicode MS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22" w15:restartNumberingAfterBreak="0">
    <w:nsid w:val="4D3121E6"/>
    <w:multiLevelType w:val="hybridMultilevel"/>
    <w:tmpl w:val="3F82A8AA"/>
    <w:lvl w:ilvl="0" w:tplc="F2985C5E">
      <w:start w:val="1"/>
      <w:numFmt w:val="bullet"/>
      <w:lvlText w:val="•"/>
      <w:lvlJc w:val="left"/>
      <w:pPr>
        <w:ind w:left="1619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42049E4">
      <w:start w:val="1"/>
      <w:numFmt w:val="bullet"/>
      <w:lvlText w:val="-"/>
      <w:lvlJc w:val="left"/>
      <w:pPr>
        <w:ind w:left="1939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73EBBA0">
      <w:start w:val="1"/>
      <w:numFmt w:val="bullet"/>
      <w:lvlText w:val="-"/>
      <w:lvlJc w:val="left"/>
      <w:pPr>
        <w:ind w:left="3226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D002624">
      <w:start w:val="1"/>
      <w:numFmt w:val="bullet"/>
      <w:lvlText w:val="-"/>
      <w:lvlJc w:val="left"/>
      <w:pPr>
        <w:ind w:left="4513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F34E962">
      <w:start w:val="1"/>
      <w:numFmt w:val="bullet"/>
      <w:lvlText w:val="-"/>
      <w:lvlJc w:val="left"/>
      <w:pPr>
        <w:ind w:left="580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50C84E4">
      <w:start w:val="1"/>
      <w:numFmt w:val="bullet"/>
      <w:lvlText w:val="-"/>
      <w:lvlJc w:val="left"/>
      <w:pPr>
        <w:ind w:left="7087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49A9D4A">
      <w:start w:val="1"/>
      <w:numFmt w:val="bullet"/>
      <w:lvlText w:val="-"/>
      <w:lvlJc w:val="left"/>
      <w:pPr>
        <w:ind w:left="8374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B72FE64">
      <w:start w:val="1"/>
      <w:numFmt w:val="bullet"/>
      <w:lvlText w:val="-"/>
      <w:lvlJc w:val="left"/>
      <w:pPr>
        <w:ind w:left="9660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86C0276">
      <w:start w:val="1"/>
      <w:numFmt w:val="bullet"/>
      <w:lvlText w:val="-"/>
      <w:lvlJc w:val="left"/>
      <w:pPr>
        <w:ind w:left="10947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DD82203"/>
    <w:multiLevelType w:val="hybridMultilevel"/>
    <w:tmpl w:val="6896A38A"/>
    <w:lvl w:ilvl="0" w:tplc="B260B2B6">
      <w:start w:val="1000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274AB4"/>
    <w:multiLevelType w:val="hybridMultilevel"/>
    <w:tmpl w:val="918658A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FB21BF"/>
    <w:multiLevelType w:val="multilevel"/>
    <w:tmpl w:val="456A5A4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i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14D38A7"/>
    <w:multiLevelType w:val="hybridMultilevel"/>
    <w:tmpl w:val="2E3CFAF8"/>
    <w:lvl w:ilvl="0" w:tplc="58B80556">
      <w:start w:val="4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 Unicode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928F0"/>
    <w:multiLevelType w:val="multilevel"/>
    <w:tmpl w:val="ECBC912E"/>
    <w:styleLink w:val="Gemporteerdestijl9"/>
    <w:lvl w:ilvl="0">
      <w:start w:val="1"/>
      <w:numFmt w:val="decimal"/>
      <w:lvlText w:val="%1."/>
      <w:lvlJc w:val="left"/>
      <w:pPr>
        <w:tabs>
          <w:tab w:val="left" w:pos="2016"/>
        </w:tabs>
        <w:ind w:left="1951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2016"/>
        </w:tabs>
        <w:ind w:left="1951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2016" w:hanging="720"/>
      </w:pPr>
      <w:rPr>
        <w:rFonts w:ascii="Verdana" w:eastAsia="Verdana" w:hAnsi="Verdana" w:cs="Verdan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2160" w:hanging="864"/>
      </w:pPr>
      <w:rPr>
        <w:rFonts w:ascii="Verdana" w:eastAsia="Verdana" w:hAnsi="Verdana" w:cs="Verdan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tabs>
          <w:tab w:val="left" w:pos="2160"/>
        </w:tabs>
        <w:ind w:left="2592" w:hanging="864"/>
      </w:pPr>
      <w:rPr>
        <w:rFonts w:ascii="Verdana" w:eastAsia="Verdana" w:hAnsi="Verdana" w:cs="Verdan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tabs>
          <w:tab w:val="left" w:pos="2160"/>
        </w:tabs>
        <w:ind w:left="3024" w:hanging="864"/>
      </w:pPr>
      <w:rPr>
        <w:rFonts w:ascii="Verdana" w:eastAsia="Verdana" w:hAnsi="Verdana" w:cs="Verdan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3.%4.%5.%6.%7."/>
      <w:lvlJc w:val="left"/>
      <w:pPr>
        <w:tabs>
          <w:tab w:val="left" w:pos="2160"/>
        </w:tabs>
        <w:ind w:left="3456" w:hanging="864"/>
      </w:pPr>
      <w:rPr>
        <w:rFonts w:ascii="Verdana" w:eastAsia="Verdana" w:hAnsi="Verdana" w:cs="Verdan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tabs>
          <w:tab w:val="left" w:pos="2160"/>
        </w:tabs>
        <w:ind w:left="3888" w:hanging="864"/>
      </w:pPr>
      <w:rPr>
        <w:rFonts w:ascii="Verdana" w:eastAsia="Verdana" w:hAnsi="Verdana" w:cs="Verdan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2160"/>
        </w:tabs>
        <w:ind w:left="4320" w:hanging="864"/>
      </w:pPr>
      <w:rPr>
        <w:rFonts w:ascii="Verdana" w:eastAsia="Verdana" w:hAnsi="Verdana" w:cs="Verdan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35A6ACB"/>
    <w:multiLevelType w:val="hybridMultilevel"/>
    <w:tmpl w:val="800E2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CB7123"/>
    <w:multiLevelType w:val="hybridMultilevel"/>
    <w:tmpl w:val="7D50CCFE"/>
    <w:lvl w:ilvl="0" w:tplc="71C86C9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9951B5"/>
    <w:multiLevelType w:val="hybridMultilevel"/>
    <w:tmpl w:val="836672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B960C8"/>
    <w:multiLevelType w:val="hybridMultilevel"/>
    <w:tmpl w:val="DB861DC6"/>
    <w:lvl w:ilvl="0" w:tplc="096E3B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A5B30"/>
    <w:multiLevelType w:val="hybridMultilevel"/>
    <w:tmpl w:val="1AEAF0B2"/>
    <w:lvl w:ilvl="0" w:tplc="1290A68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E66FE7"/>
    <w:multiLevelType w:val="hybridMultilevel"/>
    <w:tmpl w:val="6C4E43D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7F37F4"/>
    <w:multiLevelType w:val="hybridMultilevel"/>
    <w:tmpl w:val="FE780A6E"/>
    <w:numStyleLink w:val="Gemporteerdestijl1"/>
  </w:abstractNum>
  <w:abstractNum w:abstractNumId="35" w15:restartNumberingAfterBreak="0">
    <w:nsid w:val="64F26234"/>
    <w:multiLevelType w:val="hybridMultilevel"/>
    <w:tmpl w:val="4920D6A6"/>
    <w:lvl w:ilvl="0" w:tplc="7544328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441EC1"/>
    <w:multiLevelType w:val="multilevel"/>
    <w:tmpl w:val="73E8F73E"/>
    <w:lvl w:ilvl="0">
      <w:start w:val="1"/>
      <w:numFmt w:val="bullet"/>
      <w:pStyle w:val="List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abstractNum w:abstractNumId="37" w15:restartNumberingAfterBreak="0">
    <w:nsid w:val="6ADD782E"/>
    <w:multiLevelType w:val="multilevel"/>
    <w:tmpl w:val="ECBC912E"/>
    <w:numStyleLink w:val="Gemporteerdestijl9"/>
  </w:abstractNum>
  <w:abstractNum w:abstractNumId="38" w15:restartNumberingAfterBreak="0">
    <w:nsid w:val="711E6B04"/>
    <w:multiLevelType w:val="hybridMultilevel"/>
    <w:tmpl w:val="73E234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5853F7E"/>
    <w:multiLevelType w:val="hybridMultilevel"/>
    <w:tmpl w:val="F21844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810015"/>
    <w:multiLevelType w:val="hybridMultilevel"/>
    <w:tmpl w:val="4F46BF4E"/>
    <w:lvl w:ilvl="0" w:tplc="9FD08308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6367CD"/>
    <w:multiLevelType w:val="multilevel"/>
    <w:tmpl w:val="630AFE6E"/>
    <w:lvl w:ilvl="0">
      <w:start w:val="1"/>
      <w:numFmt w:val="decimal"/>
      <w:pStyle w:val="Heading1"/>
      <w:lvlText w:val="%1."/>
      <w:lvlJc w:val="left"/>
      <w:pPr>
        <w:tabs>
          <w:tab w:val="num" w:pos="716"/>
        </w:tabs>
        <w:ind w:left="716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01"/>
        </w:tabs>
        <w:ind w:left="1001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3555"/>
        </w:tabs>
        <w:ind w:left="3555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F3E4049"/>
    <w:multiLevelType w:val="hybridMultilevel"/>
    <w:tmpl w:val="FE4404E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1"/>
  </w:num>
  <w:num w:numId="3">
    <w:abstractNumId w:val="24"/>
  </w:num>
  <w:num w:numId="4">
    <w:abstractNumId w:val="13"/>
  </w:num>
  <w:num w:numId="5">
    <w:abstractNumId w:val="1"/>
  </w:num>
  <w:num w:numId="6">
    <w:abstractNumId w:val="16"/>
  </w:num>
  <w:num w:numId="7">
    <w:abstractNumId w:val="36"/>
  </w:num>
  <w:num w:numId="8">
    <w:abstractNumId w:val="9"/>
  </w:num>
  <w:num w:numId="9">
    <w:abstractNumId w:val="7"/>
  </w:num>
  <w:num w:numId="10">
    <w:abstractNumId w:val="25"/>
  </w:num>
  <w:num w:numId="11">
    <w:abstractNumId w:val="42"/>
  </w:num>
  <w:num w:numId="12">
    <w:abstractNumId w:val="33"/>
  </w:num>
  <w:num w:numId="13">
    <w:abstractNumId w:val="39"/>
  </w:num>
  <w:num w:numId="14">
    <w:abstractNumId w:val="10"/>
  </w:num>
  <w:num w:numId="15">
    <w:abstractNumId w:val="12"/>
  </w:num>
  <w:num w:numId="16">
    <w:abstractNumId w:val="15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23"/>
  </w:num>
  <w:num w:numId="21">
    <w:abstractNumId w:val="29"/>
  </w:num>
  <w:num w:numId="22">
    <w:abstractNumId w:val="0"/>
  </w:num>
  <w:num w:numId="23">
    <w:abstractNumId w:val="28"/>
  </w:num>
  <w:num w:numId="24">
    <w:abstractNumId w:val="2"/>
  </w:num>
  <w:num w:numId="25">
    <w:abstractNumId w:val="5"/>
  </w:num>
  <w:num w:numId="26">
    <w:abstractNumId w:val="40"/>
  </w:num>
  <w:num w:numId="27">
    <w:abstractNumId w:val="38"/>
  </w:num>
  <w:num w:numId="28">
    <w:abstractNumId w:val="35"/>
  </w:num>
  <w:num w:numId="29">
    <w:abstractNumId w:val="26"/>
  </w:num>
  <w:num w:numId="30">
    <w:abstractNumId w:val="17"/>
  </w:num>
  <w:num w:numId="31">
    <w:abstractNumId w:val="20"/>
  </w:num>
  <w:num w:numId="32">
    <w:abstractNumId w:val="18"/>
  </w:num>
  <w:num w:numId="33">
    <w:abstractNumId w:val="19"/>
  </w:num>
  <w:num w:numId="34">
    <w:abstractNumId w:val="22"/>
  </w:num>
  <w:num w:numId="35">
    <w:abstractNumId w:val="22"/>
    <w:lvlOverride w:ilvl="0">
      <w:lvl w:ilvl="0" w:tplc="F2985C5E">
        <w:start w:val="1"/>
        <w:numFmt w:val="bullet"/>
        <w:lvlText w:val="•"/>
        <w:lvlJc w:val="left"/>
        <w:pPr>
          <w:ind w:left="165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2049E4">
        <w:start w:val="1"/>
        <w:numFmt w:val="bullet"/>
        <w:lvlText w:val="•"/>
        <w:lvlJc w:val="left"/>
        <w:pPr>
          <w:ind w:left="1621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73EBBA0">
        <w:start w:val="1"/>
        <w:numFmt w:val="bullet"/>
        <w:lvlText w:val="•"/>
        <w:lvlJc w:val="left"/>
        <w:pPr>
          <w:ind w:left="2843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D002624">
        <w:start w:val="1"/>
        <w:numFmt w:val="bullet"/>
        <w:lvlText w:val="•"/>
        <w:lvlJc w:val="left"/>
        <w:pPr>
          <w:ind w:left="4064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F34E962">
        <w:start w:val="1"/>
        <w:numFmt w:val="bullet"/>
        <w:lvlText w:val="•"/>
        <w:lvlJc w:val="left"/>
        <w:pPr>
          <w:ind w:left="5286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50C84E4">
        <w:start w:val="1"/>
        <w:numFmt w:val="bullet"/>
        <w:lvlText w:val="•"/>
        <w:lvlJc w:val="left"/>
        <w:pPr>
          <w:ind w:left="6507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49A9D4A">
        <w:start w:val="1"/>
        <w:numFmt w:val="bullet"/>
        <w:lvlText w:val="•"/>
        <w:lvlJc w:val="left"/>
        <w:pPr>
          <w:ind w:left="7729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B72FE64">
        <w:start w:val="1"/>
        <w:numFmt w:val="bullet"/>
        <w:lvlText w:val="•"/>
        <w:lvlJc w:val="left"/>
        <w:pPr>
          <w:ind w:left="8950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86C0276">
        <w:start w:val="1"/>
        <w:numFmt w:val="bullet"/>
        <w:lvlText w:val="•"/>
        <w:lvlJc w:val="left"/>
        <w:pPr>
          <w:ind w:left="10172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27"/>
  </w:num>
  <w:num w:numId="37">
    <w:abstractNumId w:val="37"/>
  </w:num>
  <w:num w:numId="38">
    <w:abstractNumId w:val="22"/>
    <w:lvlOverride w:ilvl="0">
      <w:lvl w:ilvl="0" w:tplc="F2985C5E">
        <w:start w:val="1"/>
        <w:numFmt w:val="bullet"/>
        <w:lvlText w:val="✓"/>
        <w:lvlJc w:val="left"/>
        <w:pPr>
          <w:ind w:left="2101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2049E4">
        <w:start w:val="1"/>
        <w:numFmt w:val="bullet"/>
        <w:lvlText w:val="✓"/>
        <w:lvlJc w:val="left"/>
        <w:pPr>
          <w:ind w:left="1120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73EBBA0">
        <w:start w:val="1"/>
        <w:numFmt w:val="bullet"/>
        <w:lvlText w:val="✓"/>
        <w:lvlJc w:val="left"/>
        <w:pPr>
          <w:ind w:left="1840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D002624">
        <w:start w:val="1"/>
        <w:numFmt w:val="bullet"/>
        <w:lvlText w:val="✓"/>
        <w:lvlJc w:val="left"/>
        <w:pPr>
          <w:ind w:left="2560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F34E962">
        <w:start w:val="1"/>
        <w:numFmt w:val="bullet"/>
        <w:lvlText w:val="✓"/>
        <w:lvlJc w:val="left"/>
        <w:pPr>
          <w:ind w:left="3280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50C84E4">
        <w:start w:val="1"/>
        <w:numFmt w:val="bullet"/>
        <w:lvlText w:val="✓"/>
        <w:lvlJc w:val="left"/>
        <w:pPr>
          <w:ind w:left="4000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49A9D4A">
        <w:start w:val="1"/>
        <w:numFmt w:val="bullet"/>
        <w:lvlText w:val="✓"/>
        <w:lvlJc w:val="left"/>
        <w:pPr>
          <w:ind w:left="4720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B72FE64">
        <w:start w:val="1"/>
        <w:numFmt w:val="bullet"/>
        <w:lvlText w:val="✓"/>
        <w:lvlJc w:val="left"/>
        <w:pPr>
          <w:ind w:left="5440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86C0276">
        <w:start w:val="1"/>
        <w:numFmt w:val="bullet"/>
        <w:lvlText w:val="✓"/>
        <w:lvlJc w:val="left"/>
        <w:pPr>
          <w:ind w:left="6160" w:hanging="4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37"/>
    <w:lvlOverride w:ilvl="3">
      <w:startOverride w:val="2"/>
    </w:lvlOverride>
  </w:num>
  <w:num w:numId="40">
    <w:abstractNumId w:val="34"/>
  </w:num>
  <w:num w:numId="41">
    <w:abstractNumId w:val="21"/>
  </w:num>
  <w:num w:numId="42">
    <w:abstractNumId w:val="6"/>
  </w:num>
  <w:num w:numId="43">
    <w:abstractNumId w:val="3"/>
  </w:num>
  <w:num w:numId="44">
    <w:abstractNumId w:val="32"/>
  </w:num>
  <w:num w:numId="45">
    <w:abstractNumId w:val="11"/>
  </w:num>
  <w:num w:numId="46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ctiveWritingStyle w:appName="MSWord" w:lang="nl-NL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2BF5"/>
    <w:rsid w:val="0000360E"/>
    <w:rsid w:val="00005401"/>
    <w:rsid w:val="00005614"/>
    <w:rsid w:val="000063C0"/>
    <w:rsid w:val="00007CAE"/>
    <w:rsid w:val="000116FF"/>
    <w:rsid w:val="00011956"/>
    <w:rsid w:val="0001243B"/>
    <w:rsid w:val="000141CD"/>
    <w:rsid w:val="000145D7"/>
    <w:rsid w:val="00014FF7"/>
    <w:rsid w:val="0001654E"/>
    <w:rsid w:val="00021F82"/>
    <w:rsid w:val="0002208A"/>
    <w:rsid w:val="000222D8"/>
    <w:rsid w:val="00025EC8"/>
    <w:rsid w:val="00026069"/>
    <w:rsid w:val="0003027A"/>
    <w:rsid w:val="000319A8"/>
    <w:rsid w:val="00032532"/>
    <w:rsid w:val="00033F35"/>
    <w:rsid w:val="000340B0"/>
    <w:rsid w:val="000343B6"/>
    <w:rsid w:val="00036C65"/>
    <w:rsid w:val="00037F5E"/>
    <w:rsid w:val="000410A0"/>
    <w:rsid w:val="00042971"/>
    <w:rsid w:val="000432EC"/>
    <w:rsid w:val="00047332"/>
    <w:rsid w:val="000516A5"/>
    <w:rsid w:val="00051FD8"/>
    <w:rsid w:val="0005238E"/>
    <w:rsid w:val="00052B8D"/>
    <w:rsid w:val="00052CF7"/>
    <w:rsid w:val="00054D67"/>
    <w:rsid w:val="00055205"/>
    <w:rsid w:val="0005617E"/>
    <w:rsid w:val="000574AF"/>
    <w:rsid w:val="00060525"/>
    <w:rsid w:val="00061C37"/>
    <w:rsid w:val="00062C71"/>
    <w:rsid w:val="00063317"/>
    <w:rsid w:val="0006449C"/>
    <w:rsid w:val="00065FD7"/>
    <w:rsid w:val="000661E3"/>
    <w:rsid w:val="00066292"/>
    <w:rsid w:val="000664CB"/>
    <w:rsid w:val="000707E2"/>
    <w:rsid w:val="00070B38"/>
    <w:rsid w:val="00070C21"/>
    <w:rsid w:val="00070F22"/>
    <w:rsid w:val="00073927"/>
    <w:rsid w:val="00074494"/>
    <w:rsid w:val="0007535D"/>
    <w:rsid w:val="000773A6"/>
    <w:rsid w:val="000775C3"/>
    <w:rsid w:val="0008005F"/>
    <w:rsid w:val="000823A8"/>
    <w:rsid w:val="00082DEE"/>
    <w:rsid w:val="000832A2"/>
    <w:rsid w:val="0008348C"/>
    <w:rsid w:val="000848BA"/>
    <w:rsid w:val="00084E15"/>
    <w:rsid w:val="0008548B"/>
    <w:rsid w:val="00085AE8"/>
    <w:rsid w:val="0009284B"/>
    <w:rsid w:val="00095643"/>
    <w:rsid w:val="00095E4B"/>
    <w:rsid w:val="00096A0A"/>
    <w:rsid w:val="00097849"/>
    <w:rsid w:val="000A0363"/>
    <w:rsid w:val="000A31E0"/>
    <w:rsid w:val="000A4109"/>
    <w:rsid w:val="000A43A5"/>
    <w:rsid w:val="000A4E8D"/>
    <w:rsid w:val="000B0850"/>
    <w:rsid w:val="000B0C71"/>
    <w:rsid w:val="000B1E23"/>
    <w:rsid w:val="000B7B96"/>
    <w:rsid w:val="000C10EA"/>
    <w:rsid w:val="000C25B1"/>
    <w:rsid w:val="000C2639"/>
    <w:rsid w:val="000C403D"/>
    <w:rsid w:val="000C6A3F"/>
    <w:rsid w:val="000C7EC8"/>
    <w:rsid w:val="000D16C7"/>
    <w:rsid w:val="000D220C"/>
    <w:rsid w:val="000D3D4A"/>
    <w:rsid w:val="000D49E0"/>
    <w:rsid w:val="000D57F4"/>
    <w:rsid w:val="000D5D7D"/>
    <w:rsid w:val="000D7289"/>
    <w:rsid w:val="000D7DFD"/>
    <w:rsid w:val="000E6077"/>
    <w:rsid w:val="000E60D1"/>
    <w:rsid w:val="000E6A03"/>
    <w:rsid w:val="000E7215"/>
    <w:rsid w:val="000F09D5"/>
    <w:rsid w:val="000F0D81"/>
    <w:rsid w:val="000F24E9"/>
    <w:rsid w:val="000F4801"/>
    <w:rsid w:val="000F71B4"/>
    <w:rsid w:val="001025E3"/>
    <w:rsid w:val="00104D46"/>
    <w:rsid w:val="0010635C"/>
    <w:rsid w:val="00107650"/>
    <w:rsid w:val="001076E5"/>
    <w:rsid w:val="00107CAF"/>
    <w:rsid w:val="0011012E"/>
    <w:rsid w:val="00114241"/>
    <w:rsid w:val="0011426A"/>
    <w:rsid w:val="00115094"/>
    <w:rsid w:val="001170E0"/>
    <w:rsid w:val="00117B5B"/>
    <w:rsid w:val="00120F57"/>
    <w:rsid w:val="00122304"/>
    <w:rsid w:val="0012260A"/>
    <w:rsid w:val="00123348"/>
    <w:rsid w:val="001239F9"/>
    <w:rsid w:val="00123D85"/>
    <w:rsid w:val="00125063"/>
    <w:rsid w:val="00127004"/>
    <w:rsid w:val="001271F1"/>
    <w:rsid w:val="00127A0F"/>
    <w:rsid w:val="00130EC9"/>
    <w:rsid w:val="001317AD"/>
    <w:rsid w:val="00132586"/>
    <w:rsid w:val="0013296D"/>
    <w:rsid w:val="00132CF3"/>
    <w:rsid w:val="00134B50"/>
    <w:rsid w:val="00134E8C"/>
    <w:rsid w:val="00136B92"/>
    <w:rsid w:val="00137205"/>
    <w:rsid w:val="001376EB"/>
    <w:rsid w:val="001376FF"/>
    <w:rsid w:val="00137B25"/>
    <w:rsid w:val="00140067"/>
    <w:rsid w:val="00140DC9"/>
    <w:rsid w:val="0014101B"/>
    <w:rsid w:val="00141E14"/>
    <w:rsid w:val="00142166"/>
    <w:rsid w:val="001441A6"/>
    <w:rsid w:val="00145571"/>
    <w:rsid w:val="00146BE9"/>
    <w:rsid w:val="00147302"/>
    <w:rsid w:val="001478E2"/>
    <w:rsid w:val="00152444"/>
    <w:rsid w:val="0015284A"/>
    <w:rsid w:val="0015286B"/>
    <w:rsid w:val="001531B8"/>
    <w:rsid w:val="0015339D"/>
    <w:rsid w:val="00155500"/>
    <w:rsid w:val="00156932"/>
    <w:rsid w:val="001612E3"/>
    <w:rsid w:val="001628A9"/>
    <w:rsid w:val="001630D9"/>
    <w:rsid w:val="0016365B"/>
    <w:rsid w:val="00164B49"/>
    <w:rsid w:val="00165BFF"/>
    <w:rsid w:val="00166ECE"/>
    <w:rsid w:val="00167111"/>
    <w:rsid w:val="00170936"/>
    <w:rsid w:val="001713D0"/>
    <w:rsid w:val="0017200C"/>
    <w:rsid w:val="00175E5E"/>
    <w:rsid w:val="00177056"/>
    <w:rsid w:val="00180143"/>
    <w:rsid w:val="00180D0E"/>
    <w:rsid w:val="001818E8"/>
    <w:rsid w:val="001835AA"/>
    <w:rsid w:val="0018438B"/>
    <w:rsid w:val="001851C6"/>
    <w:rsid w:val="001903E4"/>
    <w:rsid w:val="00191376"/>
    <w:rsid w:val="0019397E"/>
    <w:rsid w:val="00193A44"/>
    <w:rsid w:val="0019454E"/>
    <w:rsid w:val="00195575"/>
    <w:rsid w:val="001A304F"/>
    <w:rsid w:val="001A4458"/>
    <w:rsid w:val="001A46D8"/>
    <w:rsid w:val="001B1633"/>
    <w:rsid w:val="001B2014"/>
    <w:rsid w:val="001B397F"/>
    <w:rsid w:val="001B399A"/>
    <w:rsid w:val="001B454F"/>
    <w:rsid w:val="001B6F09"/>
    <w:rsid w:val="001B7181"/>
    <w:rsid w:val="001B7F98"/>
    <w:rsid w:val="001C0778"/>
    <w:rsid w:val="001C07B5"/>
    <w:rsid w:val="001C0877"/>
    <w:rsid w:val="001C0C8F"/>
    <w:rsid w:val="001C0CB9"/>
    <w:rsid w:val="001C46E8"/>
    <w:rsid w:val="001C634A"/>
    <w:rsid w:val="001D05E6"/>
    <w:rsid w:val="001D14AB"/>
    <w:rsid w:val="001D154B"/>
    <w:rsid w:val="001D2535"/>
    <w:rsid w:val="001D2DB3"/>
    <w:rsid w:val="001D3B7B"/>
    <w:rsid w:val="001D4896"/>
    <w:rsid w:val="001D4B16"/>
    <w:rsid w:val="001D5E1E"/>
    <w:rsid w:val="001D5E3A"/>
    <w:rsid w:val="001D5F08"/>
    <w:rsid w:val="001D7F83"/>
    <w:rsid w:val="001E0592"/>
    <w:rsid w:val="001E119E"/>
    <w:rsid w:val="001E3366"/>
    <w:rsid w:val="001E4CBC"/>
    <w:rsid w:val="001E569C"/>
    <w:rsid w:val="001F0BCD"/>
    <w:rsid w:val="001F0C40"/>
    <w:rsid w:val="001F120B"/>
    <w:rsid w:val="001F1A73"/>
    <w:rsid w:val="001F2A0D"/>
    <w:rsid w:val="001F5BB8"/>
    <w:rsid w:val="001F5F8A"/>
    <w:rsid w:val="001F6260"/>
    <w:rsid w:val="001F6ED4"/>
    <w:rsid w:val="001F74B6"/>
    <w:rsid w:val="001F7EF9"/>
    <w:rsid w:val="0021109A"/>
    <w:rsid w:val="00211877"/>
    <w:rsid w:val="00214EF4"/>
    <w:rsid w:val="0021597E"/>
    <w:rsid w:val="00215F20"/>
    <w:rsid w:val="0021628A"/>
    <w:rsid w:val="00216CA7"/>
    <w:rsid w:val="00217F92"/>
    <w:rsid w:val="00220BE5"/>
    <w:rsid w:val="00220FD5"/>
    <w:rsid w:val="002228D9"/>
    <w:rsid w:val="0022460E"/>
    <w:rsid w:val="00225239"/>
    <w:rsid w:val="002259C7"/>
    <w:rsid w:val="00233445"/>
    <w:rsid w:val="002347E1"/>
    <w:rsid w:val="00237CBE"/>
    <w:rsid w:val="0024152B"/>
    <w:rsid w:val="002469A3"/>
    <w:rsid w:val="00246F6B"/>
    <w:rsid w:val="00250845"/>
    <w:rsid w:val="00252090"/>
    <w:rsid w:val="00254FAF"/>
    <w:rsid w:val="002558CE"/>
    <w:rsid w:val="00257AAD"/>
    <w:rsid w:val="00260693"/>
    <w:rsid w:val="00260B03"/>
    <w:rsid w:val="002620B9"/>
    <w:rsid w:val="00263E72"/>
    <w:rsid w:val="002641F4"/>
    <w:rsid w:val="0026759F"/>
    <w:rsid w:val="00267720"/>
    <w:rsid w:val="0027630C"/>
    <w:rsid w:val="0027680E"/>
    <w:rsid w:val="00276A33"/>
    <w:rsid w:val="00277BE1"/>
    <w:rsid w:val="00281FCC"/>
    <w:rsid w:val="00285818"/>
    <w:rsid w:val="00285D77"/>
    <w:rsid w:val="00286647"/>
    <w:rsid w:val="00287981"/>
    <w:rsid w:val="00293DA6"/>
    <w:rsid w:val="00294F60"/>
    <w:rsid w:val="0029694F"/>
    <w:rsid w:val="00296C74"/>
    <w:rsid w:val="00296E8E"/>
    <w:rsid w:val="00297A20"/>
    <w:rsid w:val="002A3B3C"/>
    <w:rsid w:val="002A4B57"/>
    <w:rsid w:val="002B1001"/>
    <w:rsid w:val="002B32D6"/>
    <w:rsid w:val="002B639A"/>
    <w:rsid w:val="002B6D4C"/>
    <w:rsid w:val="002B6E0B"/>
    <w:rsid w:val="002C05DF"/>
    <w:rsid w:val="002C1A34"/>
    <w:rsid w:val="002C1A65"/>
    <w:rsid w:val="002C2B31"/>
    <w:rsid w:val="002C3643"/>
    <w:rsid w:val="002C3F4B"/>
    <w:rsid w:val="002C504E"/>
    <w:rsid w:val="002C77AA"/>
    <w:rsid w:val="002C78D5"/>
    <w:rsid w:val="002D0B69"/>
    <w:rsid w:val="002D36F8"/>
    <w:rsid w:val="002D41DF"/>
    <w:rsid w:val="002D5251"/>
    <w:rsid w:val="002D5CDC"/>
    <w:rsid w:val="002D665D"/>
    <w:rsid w:val="002D7B4F"/>
    <w:rsid w:val="002E4045"/>
    <w:rsid w:val="002E561B"/>
    <w:rsid w:val="002E6305"/>
    <w:rsid w:val="002E75CD"/>
    <w:rsid w:val="002F09F7"/>
    <w:rsid w:val="002F0A9A"/>
    <w:rsid w:val="002F48BC"/>
    <w:rsid w:val="002F5E94"/>
    <w:rsid w:val="002F6336"/>
    <w:rsid w:val="002F7377"/>
    <w:rsid w:val="00302D47"/>
    <w:rsid w:val="00303143"/>
    <w:rsid w:val="003036BC"/>
    <w:rsid w:val="003043D1"/>
    <w:rsid w:val="003048CF"/>
    <w:rsid w:val="0030627F"/>
    <w:rsid w:val="003063FF"/>
    <w:rsid w:val="00306BA7"/>
    <w:rsid w:val="00310338"/>
    <w:rsid w:val="0031371A"/>
    <w:rsid w:val="003173DA"/>
    <w:rsid w:val="0032192E"/>
    <w:rsid w:val="00322FAC"/>
    <w:rsid w:val="00325AB0"/>
    <w:rsid w:val="00326D0A"/>
    <w:rsid w:val="00326ECD"/>
    <w:rsid w:val="00327843"/>
    <w:rsid w:val="0033342A"/>
    <w:rsid w:val="00334FA6"/>
    <w:rsid w:val="00335123"/>
    <w:rsid w:val="00340018"/>
    <w:rsid w:val="00341BF4"/>
    <w:rsid w:val="00345138"/>
    <w:rsid w:val="0035070D"/>
    <w:rsid w:val="003548CE"/>
    <w:rsid w:val="00356671"/>
    <w:rsid w:val="00356BCF"/>
    <w:rsid w:val="00356CD3"/>
    <w:rsid w:val="00357494"/>
    <w:rsid w:val="003610A9"/>
    <w:rsid w:val="00363FA1"/>
    <w:rsid w:val="00366FFC"/>
    <w:rsid w:val="00367105"/>
    <w:rsid w:val="0037165B"/>
    <w:rsid w:val="0037364A"/>
    <w:rsid w:val="0037607E"/>
    <w:rsid w:val="00377FF3"/>
    <w:rsid w:val="003809E3"/>
    <w:rsid w:val="00380A1C"/>
    <w:rsid w:val="00381681"/>
    <w:rsid w:val="00382AF9"/>
    <w:rsid w:val="003847AA"/>
    <w:rsid w:val="00384C5E"/>
    <w:rsid w:val="00384DF7"/>
    <w:rsid w:val="00384EF6"/>
    <w:rsid w:val="00386358"/>
    <w:rsid w:val="00387438"/>
    <w:rsid w:val="00387800"/>
    <w:rsid w:val="0038782B"/>
    <w:rsid w:val="00391F27"/>
    <w:rsid w:val="00395A8D"/>
    <w:rsid w:val="00395C7C"/>
    <w:rsid w:val="00397FF9"/>
    <w:rsid w:val="003A05AF"/>
    <w:rsid w:val="003A0B4C"/>
    <w:rsid w:val="003A149F"/>
    <w:rsid w:val="003A74C4"/>
    <w:rsid w:val="003A76E2"/>
    <w:rsid w:val="003B070D"/>
    <w:rsid w:val="003B2B81"/>
    <w:rsid w:val="003B307A"/>
    <w:rsid w:val="003B36A9"/>
    <w:rsid w:val="003B4077"/>
    <w:rsid w:val="003B7C16"/>
    <w:rsid w:val="003C110C"/>
    <w:rsid w:val="003C4758"/>
    <w:rsid w:val="003C4A47"/>
    <w:rsid w:val="003C69F7"/>
    <w:rsid w:val="003C6D84"/>
    <w:rsid w:val="003C7DB0"/>
    <w:rsid w:val="003D1341"/>
    <w:rsid w:val="003D1D2E"/>
    <w:rsid w:val="003D62F2"/>
    <w:rsid w:val="003D7352"/>
    <w:rsid w:val="003E13F2"/>
    <w:rsid w:val="003E16C6"/>
    <w:rsid w:val="003E200F"/>
    <w:rsid w:val="003E3076"/>
    <w:rsid w:val="003E4A98"/>
    <w:rsid w:val="003E4CBB"/>
    <w:rsid w:val="003E541F"/>
    <w:rsid w:val="003E637E"/>
    <w:rsid w:val="003E7AC6"/>
    <w:rsid w:val="003F2F6D"/>
    <w:rsid w:val="003F453D"/>
    <w:rsid w:val="003F4E47"/>
    <w:rsid w:val="003F5717"/>
    <w:rsid w:val="003F5C2C"/>
    <w:rsid w:val="003F6CF8"/>
    <w:rsid w:val="003F7CC3"/>
    <w:rsid w:val="00402307"/>
    <w:rsid w:val="0040255F"/>
    <w:rsid w:val="00402F28"/>
    <w:rsid w:val="00403198"/>
    <w:rsid w:val="0040589B"/>
    <w:rsid w:val="00406A25"/>
    <w:rsid w:val="00406B70"/>
    <w:rsid w:val="00406D5A"/>
    <w:rsid w:val="00406D6B"/>
    <w:rsid w:val="0041127F"/>
    <w:rsid w:val="004115EC"/>
    <w:rsid w:val="00412B31"/>
    <w:rsid w:val="00413C68"/>
    <w:rsid w:val="00413CD2"/>
    <w:rsid w:val="004145DD"/>
    <w:rsid w:val="00414D85"/>
    <w:rsid w:val="00415914"/>
    <w:rsid w:val="00421AEF"/>
    <w:rsid w:val="00422595"/>
    <w:rsid w:val="00423749"/>
    <w:rsid w:val="00423B73"/>
    <w:rsid w:val="00424688"/>
    <w:rsid w:val="004249F7"/>
    <w:rsid w:val="00427999"/>
    <w:rsid w:val="00427D01"/>
    <w:rsid w:val="00427E24"/>
    <w:rsid w:val="00427EF3"/>
    <w:rsid w:val="00431782"/>
    <w:rsid w:val="00434939"/>
    <w:rsid w:val="00435FFF"/>
    <w:rsid w:val="004368B0"/>
    <w:rsid w:val="004374A3"/>
    <w:rsid w:val="004378C8"/>
    <w:rsid w:val="00441012"/>
    <w:rsid w:val="00442083"/>
    <w:rsid w:val="00442A93"/>
    <w:rsid w:val="0044365E"/>
    <w:rsid w:val="0044468B"/>
    <w:rsid w:val="00446F32"/>
    <w:rsid w:val="00451222"/>
    <w:rsid w:val="004528F5"/>
    <w:rsid w:val="0045336F"/>
    <w:rsid w:val="0046165A"/>
    <w:rsid w:val="004621EB"/>
    <w:rsid w:val="00463BBE"/>
    <w:rsid w:val="0046428B"/>
    <w:rsid w:val="0047309A"/>
    <w:rsid w:val="00475FB5"/>
    <w:rsid w:val="00482105"/>
    <w:rsid w:val="004857B2"/>
    <w:rsid w:val="004864EF"/>
    <w:rsid w:val="00487119"/>
    <w:rsid w:val="004928B2"/>
    <w:rsid w:val="00492938"/>
    <w:rsid w:val="004931C9"/>
    <w:rsid w:val="00493934"/>
    <w:rsid w:val="0049443D"/>
    <w:rsid w:val="0049498E"/>
    <w:rsid w:val="004963B6"/>
    <w:rsid w:val="004A02CA"/>
    <w:rsid w:val="004A109A"/>
    <w:rsid w:val="004A19CD"/>
    <w:rsid w:val="004A2A00"/>
    <w:rsid w:val="004A60C3"/>
    <w:rsid w:val="004B0830"/>
    <w:rsid w:val="004B496A"/>
    <w:rsid w:val="004B4B6A"/>
    <w:rsid w:val="004B57C6"/>
    <w:rsid w:val="004B5D62"/>
    <w:rsid w:val="004C0B42"/>
    <w:rsid w:val="004C329F"/>
    <w:rsid w:val="004C3F76"/>
    <w:rsid w:val="004C457A"/>
    <w:rsid w:val="004C4AE4"/>
    <w:rsid w:val="004C5E13"/>
    <w:rsid w:val="004D26F2"/>
    <w:rsid w:val="004D2F11"/>
    <w:rsid w:val="004D4C9E"/>
    <w:rsid w:val="004D51DC"/>
    <w:rsid w:val="004D588E"/>
    <w:rsid w:val="004D7C53"/>
    <w:rsid w:val="004E0DD0"/>
    <w:rsid w:val="004E108D"/>
    <w:rsid w:val="004E20D2"/>
    <w:rsid w:val="004E24A9"/>
    <w:rsid w:val="004E2BB7"/>
    <w:rsid w:val="004E68B4"/>
    <w:rsid w:val="004F3456"/>
    <w:rsid w:val="004F3911"/>
    <w:rsid w:val="004F5D24"/>
    <w:rsid w:val="004F675D"/>
    <w:rsid w:val="004F6A5F"/>
    <w:rsid w:val="00502770"/>
    <w:rsid w:val="00502E59"/>
    <w:rsid w:val="00502E8B"/>
    <w:rsid w:val="0050349E"/>
    <w:rsid w:val="00503C57"/>
    <w:rsid w:val="00503F80"/>
    <w:rsid w:val="00504A3A"/>
    <w:rsid w:val="00505E0F"/>
    <w:rsid w:val="005062DF"/>
    <w:rsid w:val="005104B8"/>
    <w:rsid w:val="00510D69"/>
    <w:rsid w:val="0051481B"/>
    <w:rsid w:val="005148C5"/>
    <w:rsid w:val="00516FD4"/>
    <w:rsid w:val="00521090"/>
    <w:rsid w:val="00524127"/>
    <w:rsid w:val="0052669D"/>
    <w:rsid w:val="00526C8A"/>
    <w:rsid w:val="00530440"/>
    <w:rsid w:val="0053259F"/>
    <w:rsid w:val="00536BF0"/>
    <w:rsid w:val="00536F10"/>
    <w:rsid w:val="005372C3"/>
    <w:rsid w:val="005416DE"/>
    <w:rsid w:val="0054404A"/>
    <w:rsid w:val="005444D1"/>
    <w:rsid w:val="00545065"/>
    <w:rsid w:val="005501C2"/>
    <w:rsid w:val="00550481"/>
    <w:rsid w:val="0055071C"/>
    <w:rsid w:val="0055086E"/>
    <w:rsid w:val="00556859"/>
    <w:rsid w:val="00556E7A"/>
    <w:rsid w:val="00557C58"/>
    <w:rsid w:val="00560BC1"/>
    <w:rsid w:val="005619F9"/>
    <w:rsid w:val="00567C1B"/>
    <w:rsid w:val="005715BE"/>
    <w:rsid w:val="00571A4C"/>
    <w:rsid w:val="0057464A"/>
    <w:rsid w:val="00575B02"/>
    <w:rsid w:val="005772FE"/>
    <w:rsid w:val="00577FBA"/>
    <w:rsid w:val="00582EEC"/>
    <w:rsid w:val="00584E64"/>
    <w:rsid w:val="005862EC"/>
    <w:rsid w:val="00586666"/>
    <w:rsid w:val="005868EE"/>
    <w:rsid w:val="00590E58"/>
    <w:rsid w:val="005913FD"/>
    <w:rsid w:val="00592F1E"/>
    <w:rsid w:val="00595A2A"/>
    <w:rsid w:val="005972B2"/>
    <w:rsid w:val="005A00C8"/>
    <w:rsid w:val="005A019A"/>
    <w:rsid w:val="005A0BE6"/>
    <w:rsid w:val="005A169C"/>
    <w:rsid w:val="005A2821"/>
    <w:rsid w:val="005A3F73"/>
    <w:rsid w:val="005A71FB"/>
    <w:rsid w:val="005A72B5"/>
    <w:rsid w:val="005A75DD"/>
    <w:rsid w:val="005A7B2D"/>
    <w:rsid w:val="005C0056"/>
    <w:rsid w:val="005C11F8"/>
    <w:rsid w:val="005C1A55"/>
    <w:rsid w:val="005C40B0"/>
    <w:rsid w:val="005C79B6"/>
    <w:rsid w:val="005C7BCD"/>
    <w:rsid w:val="005C7F0E"/>
    <w:rsid w:val="005C7F15"/>
    <w:rsid w:val="005D466E"/>
    <w:rsid w:val="005D49BD"/>
    <w:rsid w:val="005D56FB"/>
    <w:rsid w:val="005D680A"/>
    <w:rsid w:val="005E0108"/>
    <w:rsid w:val="005E0692"/>
    <w:rsid w:val="005E12C2"/>
    <w:rsid w:val="005E142E"/>
    <w:rsid w:val="005E1CB5"/>
    <w:rsid w:val="005E2D77"/>
    <w:rsid w:val="005E4118"/>
    <w:rsid w:val="005E44EA"/>
    <w:rsid w:val="005E4E05"/>
    <w:rsid w:val="005E606F"/>
    <w:rsid w:val="005E6550"/>
    <w:rsid w:val="005F134A"/>
    <w:rsid w:val="005F186A"/>
    <w:rsid w:val="005F341A"/>
    <w:rsid w:val="005F4F5B"/>
    <w:rsid w:val="005F521B"/>
    <w:rsid w:val="005F5717"/>
    <w:rsid w:val="005F7B94"/>
    <w:rsid w:val="005F7C3D"/>
    <w:rsid w:val="005F7FBC"/>
    <w:rsid w:val="00601440"/>
    <w:rsid w:val="006030D2"/>
    <w:rsid w:val="00604CF1"/>
    <w:rsid w:val="006057B4"/>
    <w:rsid w:val="0061062D"/>
    <w:rsid w:val="00610ADD"/>
    <w:rsid w:val="00611252"/>
    <w:rsid w:val="006118BC"/>
    <w:rsid w:val="00611F18"/>
    <w:rsid w:val="00612948"/>
    <w:rsid w:val="006138F7"/>
    <w:rsid w:val="00614A41"/>
    <w:rsid w:val="00614C94"/>
    <w:rsid w:val="006163D7"/>
    <w:rsid w:val="00621881"/>
    <w:rsid w:val="00621882"/>
    <w:rsid w:val="00624FCE"/>
    <w:rsid w:val="00626D03"/>
    <w:rsid w:val="00627DD7"/>
    <w:rsid w:val="0063139D"/>
    <w:rsid w:val="0063142A"/>
    <w:rsid w:val="0063426C"/>
    <w:rsid w:val="006346EF"/>
    <w:rsid w:val="00634802"/>
    <w:rsid w:val="00640B26"/>
    <w:rsid w:val="00641622"/>
    <w:rsid w:val="006417DA"/>
    <w:rsid w:val="006418A2"/>
    <w:rsid w:val="00642EA6"/>
    <w:rsid w:val="006434BB"/>
    <w:rsid w:val="00646161"/>
    <w:rsid w:val="00647C12"/>
    <w:rsid w:val="00650C81"/>
    <w:rsid w:val="00651F8A"/>
    <w:rsid w:val="00652AF4"/>
    <w:rsid w:val="006557B0"/>
    <w:rsid w:val="0065788B"/>
    <w:rsid w:val="006603A0"/>
    <w:rsid w:val="00661E7A"/>
    <w:rsid w:val="006631A0"/>
    <w:rsid w:val="0066372F"/>
    <w:rsid w:val="0066761D"/>
    <w:rsid w:val="00667A99"/>
    <w:rsid w:val="00671168"/>
    <w:rsid w:val="00672C58"/>
    <w:rsid w:val="00680F8E"/>
    <w:rsid w:val="0068362B"/>
    <w:rsid w:val="00687760"/>
    <w:rsid w:val="00691773"/>
    <w:rsid w:val="006931F1"/>
    <w:rsid w:val="006938BF"/>
    <w:rsid w:val="0069392B"/>
    <w:rsid w:val="006941BE"/>
    <w:rsid w:val="0069456A"/>
    <w:rsid w:val="00696EA9"/>
    <w:rsid w:val="00697B05"/>
    <w:rsid w:val="006A0C30"/>
    <w:rsid w:val="006A0FE6"/>
    <w:rsid w:val="006A14A6"/>
    <w:rsid w:val="006A2803"/>
    <w:rsid w:val="006A39DC"/>
    <w:rsid w:val="006A3DDA"/>
    <w:rsid w:val="006A3F36"/>
    <w:rsid w:val="006A55F8"/>
    <w:rsid w:val="006A725D"/>
    <w:rsid w:val="006B2556"/>
    <w:rsid w:val="006B27AA"/>
    <w:rsid w:val="006B3D55"/>
    <w:rsid w:val="006B6521"/>
    <w:rsid w:val="006B6D56"/>
    <w:rsid w:val="006B6DFA"/>
    <w:rsid w:val="006C3A30"/>
    <w:rsid w:val="006C7234"/>
    <w:rsid w:val="006D1C46"/>
    <w:rsid w:val="006D2646"/>
    <w:rsid w:val="006D6676"/>
    <w:rsid w:val="006E0535"/>
    <w:rsid w:val="006E0C9D"/>
    <w:rsid w:val="006E366A"/>
    <w:rsid w:val="006E43D4"/>
    <w:rsid w:val="006E4E4E"/>
    <w:rsid w:val="006E6C31"/>
    <w:rsid w:val="006F079B"/>
    <w:rsid w:val="006F1251"/>
    <w:rsid w:val="006F3E74"/>
    <w:rsid w:val="006F586A"/>
    <w:rsid w:val="006F6F08"/>
    <w:rsid w:val="0070176D"/>
    <w:rsid w:val="00703624"/>
    <w:rsid w:val="00703F33"/>
    <w:rsid w:val="00704DBF"/>
    <w:rsid w:val="0070758A"/>
    <w:rsid w:val="007078D6"/>
    <w:rsid w:val="007079C3"/>
    <w:rsid w:val="00707B94"/>
    <w:rsid w:val="00710B76"/>
    <w:rsid w:val="00711D4E"/>
    <w:rsid w:val="00712084"/>
    <w:rsid w:val="00716189"/>
    <w:rsid w:val="00716615"/>
    <w:rsid w:val="007201D8"/>
    <w:rsid w:val="007224CE"/>
    <w:rsid w:val="00722CB4"/>
    <w:rsid w:val="00723461"/>
    <w:rsid w:val="00724468"/>
    <w:rsid w:val="007251BB"/>
    <w:rsid w:val="00725B53"/>
    <w:rsid w:val="00726B94"/>
    <w:rsid w:val="00730B81"/>
    <w:rsid w:val="00733BD1"/>
    <w:rsid w:val="00735DCC"/>
    <w:rsid w:val="00741303"/>
    <w:rsid w:val="00741893"/>
    <w:rsid w:val="007425E7"/>
    <w:rsid w:val="00742AB1"/>
    <w:rsid w:val="00742E55"/>
    <w:rsid w:val="0074319F"/>
    <w:rsid w:val="007459BA"/>
    <w:rsid w:val="007461D0"/>
    <w:rsid w:val="00750050"/>
    <w:rsid w:val="00750BBA"/>
    <w:rsid w:val="00752332"/>
    <w:rsid w:val="007533C9"/>
    <w:rsid w:val="007572B7"/>
    <w:rsid w:val="00760756"/>
    <w:rsid w:val="007609F9"/>
    <w:rsid w:val="00762522"/>
    <w:rsid w:val="007627D7"/>
    <w:rsid w:val="00763178"/>
    <w:rsid w:val="00763CD1"/>
    <w:rsid w:val="00764F43"/>
    <w:rsid w:val="00767F89"/>
    <w:rsid w:val="007703ED"/>
    <w:rsid w:val="00772FF5"/>
    <w:rsid w:val="007730E7"/>
    <w:rsid w:val="00775DFD"/>
    <w:rsid w:val="007772D0"/>
    <w:rsid w:val="00781AF8"/>
    <w:rsid w:val="00782306"/>
    <w:rsid w:val="007853AD"/>
    <w:rsid w:val="00786CF5"/>
    <w:rsid w:val="00791257"/>
    <w:rsid w:val="007920CF"/>
    <w:rsid w:val="00792715"/>
    <w:rsid w:val="00792785"/>
    <w:rsid w:val="0079445A"/>
    <w:rsid w:val="007961FF"/>
    <w:rsid w:val="00796CE1"/>
    <w:rsid w:val="007973AA"/>
    <w:rsid w:val="007A0536"/>
    <w:rsid w:val="007A1C6A"/>
    <w:rsid w:val="007A2A00"/>
    <w:rsid w:val="007A3B59"/>
    <w:rsid w:val="007A492C"/>
    <w:rsid w:val="007A5345"/>
    <w:rsid w:val="007A59F6"/>
    <w:rsid w:val="007A5A4C"/>
    <w:rsid w:val="007A5F07"/>
    <w:rsid w:val="007B0716"/>
    <w:rsid w:val="007B3403"/>
    <w:rsid w:val="007B39BF"/>
    <w:rsid w:val="007B4531"/>
    <w:rsid w:val="007B5C4C"/>
    <w:rsid w:val="007B6910"/>
    <w:rsid w:val="007B6FCE"/>
    <w:rsid w:val="007C1349"/>
    <w:rsid w:val="007C1C8D"/>
    <w:rsid w:val="007C2C46"/>
    <w:rsid w:val="007C6094"/>
    <w:rsid w:val="007C630A"/>
    <w:rsid w:val="007C721D"/>
    <w:rsid w:val="007C7C23"/>
    <w:rsid w:val="007D16C4"/>
    <w:rsid w:val="007D283B"/>
    <w:rsid w:val="007D2B29"/>
    <w:rsid w:val="007D2DB4"/>
    <w:rsid w:val="007D7D99"/>
    <w:rsid w:val="007E1063"/>
    <w:rsid w:val="007E3274"/>
    <w:rsid w:val="007E44D6"/>
    <w:rsid w:val="007E6D3E"/>
    <w:rsid w:val="007E7EE5"/>
    <w:rsid w:val="007F1164"/>
    <w:rsid w:val="007F1A13"/>
    <w:rsid w:val="007F58A8"/>
    <w:rsid w:val="007F78C9"/>
    <w:rsid w:val="00810B24"/>
    <w:rsid w:val="008130C9"/>
    <w:rsid w:val="008139D5"/>
    <w:rsid w:val="00813B84"/>
    <w:rsid w:val="008143D0"/>
    <w:rsid w:val="00816E06"/>
    <w:rsid w:val="00816FDE"/>
    <w:rsid w:val="00822770"/>
    <w:rsid w:val="00822CFD"/>
    <w:rsid w:val="008235D8"/>
    <w:rsid w:val="00823D10"/>
    <w:rsid w:val="00825189"/>
    <w:rsid w:val="00825287"/>
    <w:rsid w:val="008263C3"/>
    <w:rsid w:val="008263F0"/>
    <w:rsid w:val="00826EFA"/>
    <w:rsid w:val="00831269"/>
    <w:rsid w:val="00831D3E"/>
    <w:rsid w:val="008327CC"/>
    <w:rsid w:val="00832A33"/>
    <w:rsid w:val="008341EE"/>
    <w:rsid w:val="00837419"/>
    <w:rsid w:val="00837F9A"/>
    <w:rsid w:val="00840970"/>
    <w:rsid w:val="00840B48"/>
    <w:rsid w:val="00841826"/>
    <w:rsid w:val="00841A97"/>
    <w:rsid w:val="00843C6F"/>
    <w:rsid w:val="0084421A"/>
    <w:rsid w:val="00844412"/>
    <w:rsid w:val="0084458A"/>
    <w:rsid w:val="008464F4"/>
    <w:rsid w:val="008501C3"/>
    <w:rsid w:val="008509E1"/>
    <w:rsid w:val="00852331"/>
    <w:rsid w:val="00856B04"/>
    <w:rsid w:val="00861E7B"/>
    <w:rsid w:val="00870915"/>
    <w:rsid w:val="0087187C"/>
    <w:rsid w:val="008747F3"/>
    <w:rsid w:val="00874D4B"/>
    <w:rsid w:val="008753BE"/>
    <w:rsid w:val="00876F64"/>
    <w:rsid w:val="00877181"/>
    <w:rsid w:val="00877D41"/>
    <w:rsid w:val="00881DBA"/>
    <w:rsid w:val="00884F24"/>
    <w:rsid w:val="00884F3A"/>
    <w:rsid w:val="00887103"/>
    <w:rsid w:val="008901BD"/>
    <w:rsid w:val="00894992"/>
    <w:rsid w:val="00897511"/>
    <w:rsid w:val="00897E0A"/>
    <w:rsid w:val="008A0052"/>
    <w:rsid w:val="008A11CE"/>
    <w:rsid w:val="008A2D96"/>
    <w:rsid w:val="008A496A"/>
    <w:rsid w:val="008A607E"/>
    <w:rsid w:val="008A6551"/>
    <w:rsid w:val="008B13F1"/>
    <w:rsid w:val="008B20BE"/>
    <w:rsid w:val="008B21C7"/>
    <w:rsid w:val="008B24E2"/>
    <w:rsid w:val="008B3F30"/>
    <w:rsid w:val="008B49E8"/>
    <w:rsid w:val="008B58D3"/>
    <w:rsid w:val="008B6F0D"/>
    <w:rsid w:val="008B7AA5"/>
    <w:rsid w:val="008B7CF9"/>
    <w:rsid w:val="008C0120"/>
    <w:rsid w:val="008C07FA"/>
    <w:rsid w:val="008C37E9"/>
    <w:rsid w:val="008C6BB4"/>
    <w:rsid w:val="008C7A12"/>
    <w:rsid w:val="008C7CC5"/>
    <w:rsid w:val="008D0837"/>
    <w:rsid w:val="008D1B30"/>
    <w:rsid w:val="008D2A88"/>
    <w:rsid w:val="008D7560"/>
    <w:rsid w:val="008E273E"/>
    <w:rsid w:val="008E3648"/>
    <w:rsid w:val="008E5468"/>
    <w:rsid w:val="008F0926"/>
    <w:rsid w:val="008F130E"/>
    <w:rsid w:val="008F1713"/>
    <w:rsid w:val="008F1914"/>
    <w:rsid w:val="008F1FFD"/>
    <w:rsid w:val="008F2737"/>
    <w:rsid w:val="008F3DE9"/>
    <w:rsid w:val="008F3FFF"/>
    <w:rsid w:val="008F5463"/>
    <w:rsid w:val="0090058C"/>
    <w:rsid w:val="00901215"/>
    <w:rsid w:val="00901422"/>
    <w:rsid w:val="0090316E"/>
    <w:rsid w:val="00904C60"/>
    <w:rsid w:val="00904E72"/>
    <w:rsid w:val="00907F1F"/>
    <w:rsid w:val="009104F6"/>
    <w:rsid w:val="00912E91"/>
    <w:rsid w:val="00913A16"/>
    <w:rsid w:val="00913D5A"/>
    <w:rsid w:val="00914657"/>
    <w:rsid w:val="00914E1E"/>
    <w:rsid w:val="009201A5"/>
    <w:rsid w:val="00923990"/>
    <w:rsid w:val="00923A4F"/>
    <w:rsid w:val="0092676F"/>
    <w:rsid w:val="009268DE"/>
    <w:rsid w:val="00927269"/>
    <w:rsid w:val="00927798"/>
    <w:rsid w:val="00933E10"/>
    <w:rsid w:val="009347F4"/>
    <w:rsid w:val="00934A06"/>
    <w:rsid w:val="00935404"/>
    <w:rsid w:val="00942FE9"/>
    <w:rsid w:val="009432C2"/>
    <w:rsid w:val="009436FF"/>
    <w:rsid w:val="00944714"/>
    <w:rsid w:val="0094473E"/>
    <w:rsid w:val="00945C05"/>
    <w:rsid w:val="009470F2"/>
    <w:rsid w:val="00950270"/>
    <w:rsid w:val="009509F1"/>
    <w:rsid w:val="00953321"/>
    <w:rsid w:val="009556BC"/>
    <w:rsid w:val="00956126"/>
    <w:rsid w:val="00957A2C"/>
    <w:rsid w:val="00957F35"/>
    <w:rsid w:val="009624B8"/>
    <w:rsid w:val="009626F6"/>
    <w:rsid w:val="00963700"/>
    <w:rsid w:val="009657D2"/>
    <w:rsid w:val="0096610C"/>
    <w:rsid w:val="00971B37"/>
    <w:rsid w:val="009724C0"/>
    <w:rsid w:val="0097303D"/>
    <w:rsid w:val="00973E1F"/>
    <w:rsid w:val="009757CB"/>
    <w:rsid w:val="00975B26"/>
    <w:rsid w:val="00980FC7"/>
    <w:rsid w:val="00981B59"/>
    <w:rsid w:val="00981E99"/>
    <w:rsid w:val="0098455B"/>
    <w:rsid w:val="00987D83"/>
    <w:rsid w:val="00993891"/>
    <w:rsid w:val="009938D1"/>
    <w:rsid w:val="00997ABA"/>
    <w:rsid w:val="009A17A2"/>
    <w:rsid w:val="009A1A9E"/>
    <w:rsid w:val="009A1E79"/>
    <w:rsid w:val="009A21EF"/>
    <w:rsid w:val="009A2FEE"/>
    <w:rsid w:val="009A3121"/>
    <w:rsid w:val="009A3A45"/>
    <w:rsid w:val="009A3EA8"/>
    <w:rsid w:val="009A4459"/>
    <w:rsid w:val="009B0F0A"/>
    <w:rsid w:val="009B16BE"/>
    <w:rsid w:val="009B3ED3"/>
    <w:rsid w:val="009B5C6E"/>
    <w:rsid w:val="009B6767"/>
    <w:rsid w:val="009B7315"/>
    <w:rsid w:val="009B7B8C"/>
    <w:rsid w:val="009C02CF"/>
    <w:rsid w:val="009C07B9"/>
    <w:rsid w:val="009C14F0"/>
    <w:rsid w:val="009C2D7A"/>
    <w:rsid w:val="009C3A73"/>
    <w:rsid w:val="009C451E"/>
    <w:rsid w:val="009C508E"/>
    <w:rsid w:val="009D08F2"/>
    <w:rsid w:val="009D0F96"/>
    <w:rsid w:val="009D1C47"/>
    <w:rsid w:val="009D3384"/>
    <w:rsid w:val="009D3ABD"/>
    <w:rsid w:val="009D5490"/>
    <w:rsid w:val="009D7756"/>
    <w:rsid w:val="009E1812"/>
    <w:rsid w:val="009E28CA"/>
    <w:rsid w:val="009E2B0F"/>
    <w:rsid w:val="009F0D75"/>
    <w:rsid w:val="009F11A6"/>
    <w:rsid w:val="009F163A"/>
    <w:rsid w:val="009F1883"/>
    <w:rsid w:val="009F23F6"/>
    <w:rsid w:val="009F344A"/>
    <w:rsid w:val="009F5317"/>
    <w:rsid w:val="009F5D80"/>
    <w:rsid w:val="009F7AA6"/>
    <w:rsid w:val="00A01E26"/>
    <w:rsid w:val="00A03C21"/>
    <w:rsid w:val="00A04616"/>
    <w:rsid w:val="00A0678D"/>
    <w:rsid w:val="00A07752"/>
    <w:rsid w:val="00A13375"/>
    <w:rsid w:val="00A16F60"/>
    <w:rsid w:val="00A1775C"/>
    <w:rsid w:val="00A2034B"/>
    <w:rsid w:val="00A20644"/>
    <w:rsid w:val="00A21894"/>
    <w:rsid w:val="00A22C2F"/>
    <w:rsid w:val="00A2358E"/>
    <w:rsid w:val="00A24D97"/>
    <w:rsid w:val="00A26B0D"/>
    <w:rsid w:val="00A2737D"/>
    <w:rsid w:val="00A2782A"/>
    <w:rsid w:val="00A27BB1"/>
    <w:rsid w:val="00A30DEE"/>
    <w:rsid w:val="00A327B7"/>
    <w:rsid w:val="00A3343B"/>
    <w:rsid w:val="00A42309"/>
    <w:rsid w:val="00A42803"/>
    <w:rsid w:val="00A45680"/>
    <w:rsid w:val="00A47ECF"/>
    <w:rsid w:val="00A52363"/>
    <w:rsid w:val="00A530BA"/>
    <w:rsid w:val="00A55ADC"/>
    <w:rsid w:val="00A561B1"/>
    <w:rsid w:val="00A57CC8"/>
    <w:rsid w:val="00A607BD"/>
    <w:rsid w:val="00A60965"/>
    <w:rsid w:val="00A6472A"/>
    <w:rsid w:val="00A649FE"/>
    <w:rsid w:val="00A64DC7"/>
    <w:rsid w:val="00A64F84"/>
    <w:rsid w:val="00A728B2"/>
    <w:rsid w:val="00A7443F"/>
    <w:rsid w:val="00A770C3"/>
    <w:rsid w:val="00A8058B"/>
    <w:rsid w:val="00A821AF"/>
    <w:rsid w:val="00A826A3"/>
    <w:rsid w:val="00A832E3"/>
    <w:rsid w:val="00A838F1"/>
    <w:rsid w:val="00A83C0C"/>
    <w:rsid w:val="00A84229"/>
    <w:rsid w:val="00A8471A"/>
    <w:rsid w:val="00A85184"/>
    <w:rsid w:val="00A853AE"/>
    <w:rsid w:val="00A86AA4"/>
    <w:rsid w:val="00A86D96"/>
    <w:rsid w:val="00A87428"/>
    <w:rsid w:val="00A91DA7"/>
    <w:rsid w:val="00A97170"/>
    <w:rsid w:val="00A97632"/>
    <w:rsid w:val="00AA0511"/>
    <w:rsid w:val="00AA07D1"/>
    <w:rsid w:val="00AA0B43"/>
    <w:rsid w:val="00AA4A00"/>
    <w:rsid w:val="00AA4E7F"/>
    <w:rsid w:val="00AA60E4"/>
    <w:rsid w:val="00AA6736"/>
    <w:rsid w:val="00AA7190"/>
    <w:rsid w:val="00AA7D57"/>
    <w:rsid w:val="00AB1E51"/>
    <w:rsid w:val="00AB224A"/>
    <w:rsid w:val="00AB274B"/>
    <w:rsid w:val="00AB7148"/>
    <w:rsid w:val="00AC06B6"/>
    <w:rsid w:val="00AC1D05"/>
    <w:rsid w:val="00AC27E9"/>
    <w:rsid w:val="00AC28C6"/>
    <w:rsid w:val="00AC292C"/>
    <w:rsid w:val="00AC45A6"/>
    <w:rsid w:val="00AC5BBD"/>
    <w:rsid w:val="00AC5FBB"/>
    <w:rsid w:val="00AD0234"/>
    <w:rsid w:val="00AD06F3"/>
    <w:rsid w:val="00AD0DE3"/>
    <w:rsid w:val="00AD0EB4"/>
    <w:rsid w:val="00AD2C31"/>
    <w:rsid w:val="00AD2CC6"/>
    <w:rsid w:val="00AD39B5"/>
    <w:rsid w:val="00AD3E29"/>
    <w:rsid w:val="00AD4F45"/>
    <w:rsid w:val="00AE044E"/>
    <w:rsid w:val="00AE1E6F"/>
    <w:rsid w:val="00AE21CB"/>
    <w:rsid w:val="00AE33EC"/>
    <w:rsid w:val="00AE3CBF"/>
    <w:rsid w:val="00AF0614"/>
    <w:rsid w:val="00AF0B1B"/>
    <w:rsid w:val="00AF0DF4"/>
    <w:rsid w:val="00AF4484"/>
    <w:rsid w:val="00AF611B"/>
    <w:rsid w:val="00AF61B5"/>
    <w:rsid w:val="00B01CD3"/>
    <w:rsid w:val="00B02FFB"/>
    <w:rsid w:val="00B05224"/>
    <w:rsid w:val="00B1013F"/>
    <w:rsid w:val="00B10B5B"/>
    <w:rsid w:val="00B1102F"/>
    <w:rsid w:val="00B1163C"/>
    <w:rsid w:val="00B14107"/>
    <w:rsid w:val="00B149A1"/>
    <w:rsid w:val="00B14AAE"/>
    <w:rsid w:val="00B164FA"/>
    <w:rsid w:val="00B1793E"/>
    <w:rsid w:val="00B21B3C"/>
    <w:rsid w:val="00B21C1E"/>
    <w:rsid w:val="00B223F6"/>
    <w:rsid w:val="00B248E2"/>
    <w:rsid w:val="00B24AB9"/>
    <w:rsid w:val="00B24ED1"/>
    <w:rsid w:val="00B25746"/>
    <w:rsid w:val="00B258F9"/>
    <w:rsid w:val="00B31756"/>
    <w:rsid w:val="00B34B58"/>
    <w:rsid w:val="00B34F87"/>
    <w:rsid w:val="00B353B2"/>
    <w:rsid w:val="00B36FF5"/>
    <w:rsid w:val="00B404A1"/>
    <w:rsid w:val="00B40DD9"/>
    <w:rsid w:val="00B43AAB"/>
    <w:rsid w:val="00B448C8"/>
    <w:rsid w:val="00B456F2"/>
    <w:rsid w:val="00B45DC6"/>
    <w:rsid w:val="00B50239"/>
    <w:rsid w:val="00B51C35"/>
    <w:rsid w:val="00B53570"/>
    <w:rsid w:val="00B54121"/>
    <w:rsid w:val="00B55C03"/>
    <w:rsid w:val="00B6173A"/>
    <w:rsid w:val="00B624E7"/>
    <w:rsid w:val="00B62C42"/>
    <w:rsid w:val="00B639BB"/>
    <w:rsid w:val="00B707AC"/>
    <w:rsid w:val="00B715D2"/>
    <w:rsid w:val="00B72E4A"/>
    <w:rsid w:val="00B7377F"/>
    <w:rsid w:val="00B73DF6"/>
    <w:rsid w:val="00B74032"/>
    <w:rsid w:val="00B7437F"/>
    <w:rsid w:val="00B74427"/>
    <w:rsid w:val="00B75C7D"/>
    <w:rsid w:val="00B76144"/>
    <w:rsid w:val="00B76DF5"/>
    <w:rsid w:val="00B80A75"/>
    <w:rsid w:val="00B81A5B"/>
    <w:rsid w:val="00B862DF"/>
    <w:rsid w:val="00B865A9"/>
    <w:rsid w:val="00B87B0E"/>
    <w:rsid w:val="00B922F7"/>
    <w:rsid w:val="00B9236D"/>
    <w:rsid w:val="00B926AD"/>
    <w:rsid w:val="00B92BD3"/>
    <w:rsid w:val="00B92E5C"/>
    <w:rsid w:val="00B94939"/>
    <w:rsid w:val="00B94F2A"/>
    <w:rsid w:val="00B95388"/>
    <w:rsid w:val="00B961BE"/>
    <w:rsid w:val="00B96F05"/>
    <w:rsid w:val="00B97437"/>
    <w:rsid w:val="00BA1DD8"/>
    <w:rsid w:val="00BA39D4"/>
    <w:rsid w:val="00BA51B8"/>
    <w:rsid w:val="00BA54EC"/>
    <w:rsid w:val="00BA6BD5"/>
    <w:rsid w:val="00BA7A26"/>
    <w:rsid w:val="00BB0A59"/>
    <w:rsid w:val="00BB6328"/>
    <w:rsid w:val="00BB6374"/>
    <w:rsid w:val="00BB6564"/>
    <w:rsid w:val="00BB680F"/>
    <w:rsid w:val="00BB73A6"/>
    <w:rsid w:val="00BB7CA7"/>
    <w:rsid w:val="00BC007F"/>
    <w:rsid w:val="00BC144D"/>
    <w:rsid w:val="00BC15B8"/>
    <w:rsid w:val="00BC18F8"/>
    <w:rsid w:val="00BC3FE6"/>
    <w:rsid w:val="00BC4146"/>
    <w:rsid w:val="00BC627F"/>
    <w:rsid w:val="00BD0AB8"/>
    <w:rsid w:val="00BD17F6"/>
    <w:rsid w:val="00BD25D1"/>
    <w:rsid w:val="00BD378D"/>
    <w:rsid w:val="00BD47A3"/>
    <w:rsid w:val="00BD7264"/>
    <w:rsid w:val="00BD7789"/>
    <w:rsid w:val="00BE33DC"/>
    <w:rsid w:val="00BE3E49"/>
    <w:rsid w:val="00BE41CB"/>
    <w:rsid w:val="00BE4E61"/>
    <w:rsid w:val="00BF0B33"/>
    <w:rsid w:val="00BF3C3E"/>
    <w:rsid w:val="00BF4D49"/>
    <w:rsid w:val="00BF72C7"/>
    <w:rsid w:val="00C010CF"/>
    <w:rsid w:val="00C03932"/>
    <w:rsid w:val="00C03EF5"/>
    <w:rsid w:val="00C06064"/>
    <w:rsid w:val="00C10833"/>
    <w:rsid w:val="00C11B76"/>
    <w:rsid w:val="00C14895"/>
    <w:rsid w:val="00C17F17"/>
    <w:rsid w:val="00C2168E"/>
    <w:rsid w:val="00C216B2"/>
    <w:rsid w:val="00C22EC0"/>
    <w:rsid w:val="00C23A7A"/>
    <w:rsid w:val="00C257B8"/>
    <w:rsid w:val="00C25EB5"/>
    <w:rsid w:val="00C27A4B"/>
    <w:rsid w:val="00C30219"/>
    <w:rsid w:val="00C31A89"/>
    <w:rsid w:val="00C34F22"/>
    <w:rsid w:val="00C358CE"/>
    <w:rsid w:val="00C3673E"/>
    <w:rsid w:val="00C36C1B"/>
    <w:rsid w:val="00C371DC"/>
    <w:rsid w:val="00C375AA"/>
    <w:rsid w:val="00C3770B"/>
    <w:rsid w:val="00C41266"/>
    <w:rsid w:val="00C41615"/>
    <w:rsid w:val="00C4353B"/>
    <w:rsid w:val="00C44575"/>
    <w:rsid w:val="00C449C8"/>
    <w:rsid w:val="00C4621A"/>
    <w:rsid w:val="00C464EE"/>
    <w:rsid w:val="00C50F34"/>
    <w:rsid w:val="00C5138C"/>
    <w:rsid w:val="00C544A8"/>
    <w:rsid w:val="00C55388"/>
    <w:rsid w:val="00C55E9E"/>
    <w:rsid w:val="00C565F7"/>
    <w:rsid w:val="00C56DC1"/>
    <w:rsid w:val="00C57B64"/>
    <w:rsid w:val="00C61F30"/>
    <w:rsid w:val="00C63AE7"/>
    <w:rsid w:val="00C655A3"/>
    <w:rsid w:val="00C66321"/>
    <w:rsid w:val="00C67438"/>
    <w:rsid w:val="00C67C4D"/>
    <w:rsid w:val="00C71042"/>
    <w:rsid w:val="00C71761"/>
    <w:rsid w:val="00C73CE7"/>
    <w:rsid w:val="00C7404D"/>
    <w:rsid w:val="00C741FD"/>
    <w:rsid w:val="00C7424D"/>
    <w:rsid w:val="00C75AC0"/>
    <w:rsid w:val="00C811FF"/>
    <w:rsid w:val="00C845E3"/>
    <w:rsid w:val="00C8509B"/>
    <w:rsid w:val="00C865CE"/>
    <w:rsid w:val="00C87E01"/>
    <w:rsid w:val="00C92410"/>
    <w:rsid w:val="00C941CA"/>
    <w:rsid w:val="00C9468C"/>
    <w:rsid w:val="00C94D2F"/>
    <w:rsid w:val="00C94D65"/>
    <w:rsid w:val="00C954B6"/>
    <w:rsid w:val="00C95C73"/>
    <w:rsid w:val="00C977C8"/>
    <w:rsid w:val="00C978EF"/>
    <w:rsid w:val="00CA06B1"/>
    <w:rsid w:val="00CA2368"/>
    <w:rsid w:val="00CA6117"/>
    <w:rsid w:val="00CA6416"/>
    <w:rsid w:val="00CA64E5"/>
    <w:rsid w:val="00CB0934"/>
    <w:rsid w:val="00CB0ABA"/>
    <w:rsid w:val="00CB393A"/>
    <w:rsid w:val="00CB57DA"/>
    <w:rsid w:val="00CB6B12"/>
    <w:rsid w:val="00CB6D7F"/>
    <w:rsid w:val="00CC2C35"/>
    <w:rsid w:val="00CC3E0C"/>
    <w:rsid w:val="00CC527A"/>
    <w:rsid w:val="00CC585A"/>
    <w:rsid w:val="00CD722B"/>
    <w:rsid w:val="00CE2B7F"/>
    <w:rsid w:val="00CE3AA1"/>
    <w:rsid w:val="00CE41E7"/>
    <w:rsid w:val="00CE6505"/>
    <w:rsid w:val="00CE6907"/>
    <w:rsid w:val="00CE7DC2"/>
    <w:rsid w:val="00CF52E9"/>
    <w:rsid w:val="00D02506"/>
    <w:rsid w:val="00D02C40"/>
    <w:rsid w:val="00D046C4"/>
    <w:rsid w:val="00D05724"/>
    <w:rsid w:val="00D05B79"/>
    <w:rsid w:val="00D10D69"/>
    <w:rsid w:val="00D11D9B"/>
    <w:rsid w:val="00D132BA"/>
    <w:rsid w:val="00D1537F"/>
    <w:rsid w:val="00D15F95"/>
    <w:rsid w:val="00D172C3"/>
    <w:rsid w:val="00D1762B"/>
    <w:rsid w:val="00D20184"/>
    <w:rsid w:val="00D20216"/>
    <w:rsid w:val="00D20A2B"/>
    <w:rsid w:val="00D210E9"/>
    <w:rsid w:val="00D2111B"/>
    <w:rsid w:val="00D2183F"/>
    <w:rsid w:val="00D23418"/>
    <w:rsid w:val="00D24F86"/>
    <w:rsid w:val="00D2740F"/>
    <w:rsid w:val="00D2784A"/>
    <w:rsid w:val="00D307CB"/>
    <w:rsid w:val="00D309AF"/>
    <w:rsid w:val="00D30B82"/>
    <w:rsid w:val="00D317BC"/>
    <w:rsid w:val="00D317C4"/>
    <w:rsid w:val="00D328BC"/>
    <w:rsid w:val="00D3564F"/>
    <w:rsid w:val="00D4111E"/>
    <w:rsid w:val="00D45C60"/>
    <w:rsid w:val="00D50DEA"/>
    <w:rsid w:val="00D51FA2"/>
    <w:rsid w:val="00D52C93"/>
    <w:rsid w:val="00D52D86"/>
    <w:rsid w:val="00D53B5E"/>
    <w:rsid w:val="00D53ED9"/>
    <w:rsid w:val="00D55520"/>
    <w:rsid w:val="00D5630C"/>
    <w:rsid w:val="00D56914"/>
    <w:rsid w:val="00D57777"/>
    <w:rsid w:val="00D57BCE"/>
    <w:rsid w:val="00D57E96"/>
    <w:rsid w:val="00D60621"/>
    <w:rsid w:val="00D615D0"/>
    <w:rsid w:val="00D617D9"/>
    <w:rsid w:val="00D62005"/>
    <w:rsid w:val="00D639C3"/>
    <w:rsid w:val="00D63D98"/>
    <w:rsid w:val="00D6455B"/>
    <w:rsid w:val="00D64A3E"/>
    <w:rsid w:val="00D65394"/>
    <w:rsid w:val="00D66147"/>
    <w:rsid w:val="00D705C7"/>
    <w:rsid w:val="00D70F99"/>
    <w:rsid w:val="00D72D91"/>
    <w:rsid w:val="00D72F03"/>
    <w:rsid w:val="00D75355"/>
    <w:rsid w:val="00D767FD"/>
    <w:rsid w:val="00D7683C"/>
    <w:rsid w:val="00D76D9F"/>
    <w:rsid w:val="00D80239"/>
    <w:rsid w:val="00D8029C"/>
    <w:rsid w:val="00D80894"/>
    <w:rsid w:val="00D82947"/>
    <w:rsid w:val="00D83832"/>
    <w:rsid w:val="00D83915"/>
    <w:rsid w:val="00D856A3"/>
    <w:rsid w:val="00D85FC2"/>
    <w:rsid w:val="00D861E8"/>
    <w:rsid w:val="00D90869"/>
    <w:rsid w:val="00D90B3F"/>
    <w:rsid w:val="00D932CC"/>
    <w:rsid w:val="00D93B76"/>
    <w:rsid w:val="00D949E8"/>
    <w:rsid w:val="00D95646"/>
    <w:rsid w:val="00D959BF"/>
    <w:rsid w:val="00D96763"/>
    <w:rsid w:val="00D968AC"/>
    <w:rsid w:val="00D9700A"/>
    <w:rsid w:val="00D9704F"/>
    <w:rsid w:val="00D97543"/>
    <w:rsid w:val="00DA047D"/>
    <w:rsid w:val="00DA056C"/>
    <w:rsid w:val="00DA16BC"/>
    <w:rsid w:val="00DA2CBF"/>
    <w:rsid w:val="00DA32AE"/>
    <w:rsid w:val="00DA4B95"/>
    <w:rsid w:val="00DA5D38"/>
    <w:rsid w:val="00DB3FC9"/>
    <w:rsid w:val="00DB4A18"/>
    <w:rsid w:val="00DB5794"/>
    <w:rsid w:val="00DB6DF8"/>
    <w:rsid w:val="00DB7098"/>
    <w:rsid w:val="00DC0344"/>
    <w:rsid w:val="00DC15C7"/>
    <w:rsid w:val="00DC3164"/>
    <w:rsid w:val="00DC4591"/>
    <w:rsid w:val="00DC4F52"/>
    <w:rsid w:val="00DC52B0"/>
    <w:rsid w:val="00DC5A81"/>
    <w:rsid w:val="00DD0820"/>
    <w:rsid w:val="00DD14D7"/>
    <w:rsid w:val="00DD1A25"/>
    <w:rsid w:val="00DD2355"/>
    <w:rsid w:val="00DD5B22"/>
    <w:rsid w:val="00DD64AE"/>
    <w:rsid w:val="00DD7469"/>
    <w:rsid w:val="00DD780C"/>
    <w:rsid w:val="00DE081B"/>
    <w:rsid w:val="00DE172F"/>
    <w:rsid w:val="00DE20AF"/>
    <w:rsid w:val="00DE2A02"/>
    <w:rsid w:val="00DE6779"/>
    <w:rsid w:val="00DF082E"/>
    <w:rsid w:val="00DF0F06"/>
    <w:rsid w:val="00DF1E41"/>
    <w:rsid w:val="00DF23AB"/>
    <w:rsid w:val="00DF3E08"/>
    <w:rsid w:val="00DF53FE"/>
    <w:rsid w:val="00DF7409"/>
    <w:rsid w:val="00DF74D7"/>
    <w:rsid w:val="00DF7570"/>
    <w:rsid w:val="00DF7AE4"/>
    <w:rsid w:val="00E01829"/>
    <w:rsid w:val="00E030EF"/>
    <w:rsid w:val="00E031C9"/>
    <w:rsid w:val="00E036BF"/>
    <w:rsid w:val="00E0415F"/>
    <w:rsid w:val="00E049FD"/>
    <w:rsid w:val="00E05AEA"/>
    <w:rsid w:val="00E0718A"/>
    <w:rsid w:val="00E07ADA"/>
    <w:rsid w:val="00E116F6"/>
    <w:rsid w:val="00E12C48"/>
    <w:rsid w:val="00E12F97"/>
    <w:rsid w:val="00E13640"/>
    <w:rsid w:val="00E15C3F"/>
    <w:rsid w:val="00E2195F"/>
    <w:rsid w:val="00E24C2E"/>
    <w:rsid w:val="00E30A08"/>
    <w:rsid w:val="00E333AC"/>
    <w:rsid w:val="00E33E46"/>
    <w:rsid w:val="00E344EF"/>
    <w:rsid w:val="00E35D63"/>
    <w:rsid w:val="00E40D78"/>
    <w:rsid w:val="00E40F77"/>
    <w:rsid w:val="00E4137E"/>
    <w:rsid w:val="00E41DC4"/>
    <w:rsid w:val="00E45500"/>
    <w:rsid w:val="00E45774"/>
    <w:rsid w:val="00E50C5C"/>
    <w:rsid w:val="00E51DD3"/>
    <w:rsid w:val="00E52100"/>
    <w:rsid w:val="00E5219D"/>
    <w:rsid w:val="00E52C4A"/>
    <w:rsid w:val="00E56408"/>
    <w:rsid w:val="00E60DC7"/>
    <w:rsid w:val="00E6169A"/>
    <w:rsid w:val="00E62514"/>
    <w:rsid w:val="00E652E8"/>
    <w:rsid w:val="00E6572E"/>
    <w:rsid w:val="00E70079"/>
    <w:rsid w:val="00E72145"/>
    <w:rsid w:val="00E7216F"/>
    <w:rsid w:val="00E7227B"/>
    <w:rsid w:val="00E735B5"/>
    <w:rsid w:val="00E74191"/>
    <w:rsid w:val="00E743E4"/>
    <w:rsid w:val="00E74E85"/>
    <w:rsid w:val="00E75161"/>
    <w:rsid w:val="00E75F62"/>
    <w:rsid w:val="00E7619E"/>
    <w:rsid w:val="00E808E2"/>
    <w:rsid w:val="00E843B4"/>
    <w:rsid w:val="00E854E1"/>
    <w:rsid w:val="00E866B5"/>
    <w:rsid w:val="00E8739D"/>
    <w:rsid w:val="00E87835"/>
    <w:rsid w:val="00E879FA"/>
    <w:rsid w:val="00E87C3F"/>
    <w:rsid w:val="00E914D5"/>
    <w:rsid w:val="00E916FC"/>
    <w:rsid w:val="00E917FC"/>
    <w:rsid w:val="00E93A38"/>
    <w:rsid w:val="00E9535D"/>
    <w:rsid w:val="00E97037"/>
    <w:rsid w:val="00EA0326"/>
    <w:rsid w:val="00EA0E34"/>
    <w:rsid w:val="00EA1522"/>
    <w:rsid w:val="00EA2049"/>
    <w:rsid w:val="00EA63F6"/>
    <w:rsid w:val="00EA6C99"/>
    <w:rsid w:val="00EB04AD"/>
    <w:rsid w:val="00EB1A0F"/>
    <w:rsid w:val="00EB4605"/>
    <w:rsid w:val="00EB5120"/>
    <w:rsid w:val="00EB69E5"/>
    <w:rsid w:val="00EB763D"/>
    <w:rsid w:val="00EC1303"/>
    <w:rsid w:val="00EC1F06"/>
    <w:rsid w:val="00EC284D"/>
    <w:rsid w:val="00EC4D66"/>
    <w:rsid w:val="00EC5188"/>
    <w:rsid w:val="00EC54B6"/>
    <w:rsid w:val="00EC676A"/>
    <w:rsid w:val="00ED2692"/>
    <w:rsid w:val="00ED3C6E"/>
    <w:rsid w:val="00ED5365"/>
    <w:rsid w:val="00ED57CB"/>
    <w:rsid w:val="00ED5B3E"/>
    <w:rsid w:val="00ED6B8E"/>
    <w:rsid w:val="00EE0909"/>
    <w:rsid w:val="00EE199B"/>
    <w:rsid w:val="00EE2856"/>
    <w:rsid w:val="00EE3E64"/>
    <w:rsid w:val="00EE4607"/>
    <w:rsid w:val="00EE7E76"/>
    <w:rsid w:val="00EF022D"/>
    <w:rsid w:val="00EF4C45"/>
    <w:rsid w:val="00EF54AA"/>
    <w:rsid w:val="00EF5F2D"/>
    <w:rsid w:val="00EF7FC6"/>
    <w:rsid w:val="00F02E6F"/>
    <w:rsid w:val="00F046F7"/>
    <w:rsid w:val="00F056BB"/>
    <w:rsid w:val="00F07CA1"/>
    <w:rsid w:val="00F10422"/>
    <w:rsid w:val="00F105CC"/>
    <w:rsid w:val="00F10CA7"/>
    <w:rsid w:val="00F1136F"/>
    <w:rsid w:val="00F11718"/>
    <w:rsid w:val="00F11842"/>
    <w:rsid w:val="00F12482"/>
    <w:rsid w:val="00F133B0"/>
    <w:rsid w:val="00F1356F"/>
    <w:rsid w:val="00F14B46"/>
    <w:rsid w:val="00F16A66"/>
    <w:rsid w:val="00F178F8"/>
    <w:rsid w:val="00F214B4"/>
    <w:rsid w:val="00F2183D"/>
    <w:rsid w:val="00F218A8"/>
    <w:rsid w:val="00F2291B"/>
    <w:rsid w:val="00F23467"/>
    <w:rsid w:val="00F2462C"/>
    <w:rsid w:val="00F260CC"/>
    <w:rsid w:val="00F279A1"/>
    <w:rsid w:val="00F354C3"/>
    <w:rsid w:val="00F3560B"/>
    <w:rsid w:val="00F37524"/>
    <w:rsid w:val="00F40DA4"/>
    <w:rsid w:val="00F41418"/>
    <w:rsid w:val="00F41A55"/>
    <w:rsid w:val="00F42843"/>
    <w:rsid w:val="00F431CC"/>
    <w:rsid w:val="00F43CAE"/>
    <w:rsid w:val="00F454E0"/>
    <w:rsid w:val="00F467BF"/>
    <w:rsid w:val="00F506B5"/>
    <w:rsid w:val="00F53554"/>
    <w:rsid w:val="00F569FF"/>
    <w:rsid w:val="00F57253"/>
    <w:rsid w:val="00F61E9E"/>
    <w:rsid w:val="00F70C93"/>
    <w:rsid w:val="00F71DBD"/>
    <w:rsid w:val="00F723BC"/>
    <w:rsid w:val="00F730B8"/>
    <w:rsid w:val="00F733AF"/>
    <w:rsid w:val="00F744D3"/>
    <w:rsid w:val="00F74F29"/>
    <w:rsid w:val="00F74F5A"/>
    <w:rsid w:val="00F75251"/>
    <w:rsid w:val="00F7743E"/>
    <w:rsid w:val="00F7754B"/>
    <w:rsid w:val="00F779E4"/>
    <w:rsid w:val="00F81885"/>
    <w:rsid w:val="00F829DF"/>
    <w:rsid w:val="00F830F7"/>
    <w:rsid w:val="00F835C6"/>
    <w:rsid w:val="00F86799"/>
    <w:rsid w:val="00F90091"/>
    <w:rsid w:val="00F906B6"/>
    <w:rsid w:val="00F9179C"/>
    <w:rsid w:val="00F93943"/>
    <w:rsid w:val="00F94678"/>
    <w:rsid w:val="00F96442"/>
    <w:rsid w:val="00FA5D32"/>
    <w:rsid w:val="00FA7326"/>
    <w:rsid w:val="00FA7CB0"/>
    <w:rsid w:val="00FB0C04"/>
    <w:rsid w:val="00FB0E84"/>
    <w:rsid w:val="00FB1243"/>
    <w:rsid w:val="00FB1F5C"/>
    <w:rsid w:val="00FB2B3F"/>
    <w:rsid w:val="00FB65CF"/>
    <w:rsid w:val="00FC08C7"/>
    <w:rsid w:val="00FC0E66"/>
    <w:rsid w:val="00FC1ACE"/>
    <w:rsid w:val="00FC1F83"/>
    <w:rsid w:val="00FC4031"/>
    <w:rsid w:val="00FC7765"/>
    <w:rsid w:val="00FD0967"/>
    <w:rsid w:val="00FD380D"/>
    <w:rsid w:val="00FD44E9"/>
    <w:rsid w:val="00FD5BB7"/>
    <w:rsid w:val="00FE0533"/>
    <w:rsid w:val="00FE4C96"/>
    <w:rsid w:val="00FE6853"/>
    <w:rsid w:val="00FE6FDB"/>
    <w:rsid w:val="00FF0320"/>
    <w:rsid w:val="00FF0521"/>
    <w:rsid w:val="00FF065C"/>
    <w:rsid w:val="00FF2C7A"/>
    <w:rsid w:val="00FF35EB"/>
    <w:rsid w:val="00FF4CEB"/>
    <w:rsid w:val="00FF4D37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598DE85"/>
  <w15:docId w15:val="{FAC592D4-9395-43B4-9F17-62A7DC34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F92"/>
    <w:rPr>
      <w:rFonts w:ascii="Verdana" w:hAnsi="Verdana"/>
      <w:snapToGrid w:val="0"/>
      <w:sz w:val="18"/>
      <w:szCs w:val="18"/>
    </w:rPr>
  </w:style>
  <w:style w:type="paragraph" w:styleId="Heading1">
    <w:name w:val="heading 1"/>
    <w:basedOn w:val="Normal"/>
    <w:next w:val="Normal"/>
    <w:link w:val="Heading1Char"/>
    <w:qFormat/>
    <w:rsid w:val="007E6D3E"/>
    <w:pPr>
      <w:keepNext/>
      <w:numPr>
        <w:numId w:val="2"/>
      </w:numPr>
      <w:tabs>
        <w:tab w:val="clear" w:pos="716"/>
        <w:tab w:val="num" w:pos="432"/>
      </w:tabs>
      <w:spacing w:before="240" w:after="60"/>
      <w:ind w:left="432"/>
      <w:outlineLvl w:val="0"/>
    </w:pPr>
    <w:rPr>
      <w:rFonts w:cs="Arial"/>
      <w:b/>
      <w:bCs/>
      <w:color w:val="1F497D" w:themeColor="text2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7E6D3E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color w:val="1F497D" w:themeColor="text2"/>
      <w:sz w:val="20"/>
      <w:szCs w:val="28"/>
    </w:rPr>
  </w:style>
  <w:style w:type="paragraph" w:styleId="Heading3">
    <w:name w:val="heading 3"/>
    <w:basedOn w:val="Normal"/>
    <w:next w:val="Normal"/>
    <w:qFormat/>
    <w:rsid w:val="00A2782A"/>
    <w:pPr>
      <w:keepNext/>
      <w:numPr>
        <w:ilvl w:val="2"/>
        <w:numId w:val="2"/>
      </w:numPr>
      <w:tabs>
        <w:tab w:val="clear" w:pos="3555"/>
        <w:tab w:val="num" w:pos="720"/>
      </w:tabs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Heading4">
    <w:name w:val="heading 4"/>
    <w:basedOn w:val="Normal"/>
    <w:next w:val="Normal"/>
    <w:qFormat/>
    <w:rsid w:val="00A2782A"/>
    <w:pPr>
      <w:keepNext/>
      <w:numPr>
        <w:ilvl w:val="3"/>
        <w:numId w:val="2"/>
      </w:numPr>
      <w:spacing w:before="240" w:after="60"/>
      <w:outlineLvl w:val="3"/>
    </w:pPr>
    <w:rPr>
      <w:bCs/>
      <w:i/>
      <w:sz w:val="20"/>
      <w:szCs w:val="28"/>
    </w:rPr>
  </w:style>
  <w:style w:type="paragraph" w:styleId="Heading5">
    <w:name w:val="heading 5"/>
    <w:basedOn w:val="Normal"/>
    <w:next w:val="Normal"/>
    <w:qFormat/>
    <w:rsid w:val="00A2782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2782A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A2782A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A2782A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A2782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FC08C7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FC08C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C08C7"/>
    <w:rPr>
      <w:b/>
      <w:bCs/>
    </w:rPr>
  </w:style>
  <w:style w:type="paragraph" w:styleId="BalloonText">
    <w:name w:val="Balloon Text"/>
    <w:basedOn w:val="Normal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CommentTextChar1">
    <w:name w:val="Comment Text Char1"/>
    <w:link w:val="CommentText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Normal"/>
    <w:next w:val="Normal"/>
    <w:rsid w:val="000B1E23"/>
    <w:rPr>
      <w:b/>
      <w:sz w:val="28"/>
    </w:rPr>
  </w:style>
  <w:style w:type="paragraph" w:customStyle="1" w:styleId="Kop2zondernummering">
    <w:name w:val="Kop 2 zonder nummering"/>
    <w:basedOn w:val="Normal"/>
    <w:next w:val="Normal"/>
    <w:rsid w:val="008B24E2"/>
    <w:rPr>
      <w:b/>
      <w:i/>
      <w:sz w:val="20"/>
    </w:rPr>
  </w:style>
  <w:style w:type="paragraph" w:customStyle="1" w:styleId="Kop3zondernummering">
    <w:name w:val="Kop 3 zonder nummering"/>
    <w:basedOn w:val="Normal"/>
    <w:next w:val="Normal"/>
    <w:rsid w:val="008B24E2"/>
    <w:pPr>
      <w:jc w:val="center"/>
    </w:pPr>
    <w:rPr>
      <w:i/>
      <w:sz w:val="20"/>
    </w:rPr>
  </w:style>
  <w:style w:type="character" w:styleId="Hyperlink">
    <w:name w:val="Hyperlink"/>
    <w:uiPriority w:val="99"/>
    <w:rsid w:val="001A304F"/>
    <w:rPr>
      <w:color w:val="0000FF"/>
      <w:u w:val="single"/>
    </w:rPr>
  </w:style>
  <w:style w:type="table" w:styleId="TableGrid">
    <w:name w:val="Table Grid"/>
    <w:basedOn w:val="TableNorma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1"/>
    <w:rsid w:val="000D49E0"/>
    <w:pPr>
      <w:spacing w:after="120"/>
    </w:pPr>
    <w:rPr>
      <w:sz w:val="24"/>
    </w:rPr>
  </w:style>
  <w:style w:type="character" w:customStyle="1" w:styleId="BodyTextChar1">
    <w:name w:val="Body Text Char1"/>
    <w:link w:val="BodyTex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Header">
    <w:name w:val="header"/>
    <w:basedOn w:val="Normal"/>
    <w:rsid w:val="001F5F8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1F5F8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eNumber">
    <w:name w:val="page number"/>
    <w:rsid w:val="001F5F8A"/>
    <w:rPr>
      <w:rFonts w:cs="Times New Roman"/>
    </w:rPr>
  </w:style>
  <w:style w:type="character" w:styleId="Emphasis">
    <w:name w:val="Emphasis"/>
    <w:qFormat/>
    <w:rsid w:val="000D57F4"/>
    <w:rPr>
      <w:i/>
      <w:iCs/>
    </w:rPr>
  </w:style>
  <w:style w:type="paragraph" w:styleId="TOC1">
    <w:name w:val="toc 1"/>
    <w:basedOn w:val="Normal"/>
    <w:next w:val="Normal"/>
    <w:autoRedefine/>
    <w:uiPriority w:val="39"/>
    <w:rsid w:val="00D53B5E"/>
  </w:style>
  <w:style w:type="paragraph" w:styleId="TOC2">
    <w:name w:val="toc 2"/>
    <w:basedOn w:val="Normal"/>
    <w:next w:val="Normal"/>
    <w:autoRedefine/>
    <w:uiPriority w:val="39"/>
    <w:rsid w:val="00D53B5E"/>
    <w:pPr>
      <w:ind w:left="180"/>
    </w:pPr>
  </w:style>
  <w:style w:type="paragraph" w:styleId="TOC3">
    <w:name w:val="toc 3"/>
    <w:basedOn w:val="Normal"/>
    <w:next w:val="Normal"/>
    <w:autoRedefine/>
    <w:uiPriority w:val="39"/>
    <w:rsid w:val="00D53B5E"/>
    <w:pPr>
      <w:ind w:left="360"/>
    </w:pPr>
  </w:style>
  <w:style w:type="paragraph" w:styleId="BodyTextIndent">
    <w:name w:val="Body Text Indent"/>
    <w:basedOn w:val="Normal"/>
    <w:rsid w:val="00A57CC8"/>
    <w:pPr>
      <w:spacing w:after="120"/>
      <w:ind w:left="283"/>
    </w:pPr>
  </w:style>
  <w:style w:type="character" w:customStyle="1" w:styleId="Char3">
    <w:name w:val="Char3"/>
    <w:semiHidden/>
    <w:rsid w:val="00A57CC8"/>
    <w:rPr>
      <w:rFonts w:ascii="Verdana" w:hAnsi="Verdana"/>
      <w:lang w:val="nl-NL" w:eastAsia="nl-NL" w:bidi="ar-SA"/>
    </w:rPr>
  </w:style>
  <w:style w:type="paragraph" w:customStyle="1" w:styleId="Kop2">
    <w:name w:val="Kop2"/>
    <w:basedOn w:val="Heading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paragraph" w:styleId="ListParagraph">
    <w:name w:val="List Paragraph"/>
    <w:basedOn w:val="Normal"/>
    <w:uiPriority w:val="34"/>
    <w:qFormat/>
    <w:rsid w:val="00E97037"/>
    <w:pPr>
      <w:spacing w:line="280" w:lineRule="atLeast"/>
      <w:ind w:left="720"/>
      <w:contextualSpacing/>
    </w:pPr>
    <w:rPr>
      <w:rFonts w:ascii="Times New Roman" w:hAnsi="Times New Roman"/>
      <w:snapToGrid/>
      <w:sz w:val="22"/>
      <w:szCs w:val="22"/>
      <w:lang w:eastAsia="zh-CN"/>
    </w:rPr>
  </w:style>
  <w:style w:type="paragraph" w:styleId="FootnoteText">
    <w:name w:val="footnote text"/>
    <w:basedOn w:val="Normal"/>
    <w:link w:val="FootnoteTextChar1"/>
    <w:semiHidden/>
    <w:rsid w:val="00E97037"/>
    <w:rPr>
      <w:lang w:val="x-none" w:eastAsia="zh-CN"/>
    </w:rPr>
  </w:style>
  <w:style w:type="character" w:customStyle="1" w:styleId="FootnoteTextChar1">
    <w:name w:val="Footnote Text Char1"/>
    <w:link w:val="FootnoteText"/>
    <w:rsid w:val="00E97037"/>
    <w:rPr>
      <w:rFonts w:ascii="Verdana" w:hAnsi="Verdana"/>
      <w:snapToGrid w:val="0"/>
      <w:sz w:val="18"/>
      <w:szCs w:val="18"/>
      <w:lang w:val="x-none" w:eastAsia="zh-CN" w:bidi="ar-SA"/>
    </w:rPr>
  </w:style>
  <w:style w:type="character" w:styleId="FootnoteReference">
    <w:name w:val="footnote reference"/>
    <w:semiHidden/>
    <w:rsid w:val="00E97037"/>
    <w:rPr>
      <w:rFonts w:cs="Times New Roman"/>
      <w:vertAlign w:val="superscript"/>
    </w:rPr>
  </w:style>
  <w:style w:type="paragraph" w:customStyle="1" w:styleId="Lijstalinea1">
    <w:name w:val="Lijstalinea1"/>
    <w:basedOn w:val="Normal"/>
    <w:qFormat/>
    <w:rsid w:val="00942FE9"/>
    <w:pPr>
      <w:spacing w:after="200" w:line="276" w:lineRule="auto"/>
      <w:ind w:left="720"/>
      <w:contextualSpacing/>
    </w:pPr>
    <w:rPr>
      <w:rFonts w:eastAsia="Calibri"/>
      <w:snapToGrid/>
      <w:szCs w:val="22"/>
      <w:lang w:eastAsia="en-US"/>
    </w:rPr>
  </w:style>
  <w:style w:type="character" w:customStyle="1" w:styleId="BodyTextChar">
    <w:name w:val="Body Text Char"/>
    <w:rsid w:val="00E866B5"/>
    <w:rPr>
      <w:rFonts w:ascii="Verdana" w:hAnsi="Verdana"/>
      <w:sz w:val="24"/>
      <w:szCs w:val="24"/>
      <w:lang w:val="nl-NL" w:eastAsia="nl-NL" w:bidi="ar-SA"/>
    </w:rPr>
  </w:style>
  <w:style w:type="character" w:customStyle="1" w:styleId="FootnoteTextChar">
    <w:name w:val="Footnote Text Char"/>
    <w:rsid w:val="008235D8"/>
    <w:rPr>
      <w:rFonts w:cs="Times New Roman"/>
      <w:lang w:val="x-none" w:eastAsia="zh-CN"/>
    </w:rPr>
  </w:style>
  <w:style w:type="character" w:styleId="FollowedHyperlink">
    <w:name w:val="FollowedHyperlink"/>
    <w:rsid w:val="00A47ECF"/>
    <w:rPr>
      <w:color w:val="800080"/>
      <w:u w:val="single"/>
    </w:rPr>
  </w:style>
  <w:style w:type="character" w:customStyle="1" w:styleId="CommentTextChar">
    <w:name w:val="Comment Text Char"/>
    <w:semiHidden/>
    <w:rsid w:val="006F3E74"/>
    <w:rPr>
      <w:rFonts w:ascii="Verdana" w:hAnsi="Verdana"/>
      <w:lang w:val="nl-NL" w:eastAsia="nl-NL" w:bidi="ar-SA"/>
    </w:rPr>
  </w:style>
  <w:style w:type="paragraph" w:customStyle="1" w:styleId="NormalCenturyGothic">
    <w:name w:val="Normal + Century Gothic"/>
    <w:aliases w:val="10 pt,Right:  1,3 mm,Normal + Right:  1"/>
    <w:basedOn w:val="Normal"/>
    <w:rsid w:val="00104D46"/>
    <w:pPr>
      <w:numPr>
        <w:numId w:val="4"/>
      </w:numPr>
      <w:spacing w:line="280" w:lineRule="atLeast"/>
      <w:ind w:right="72"/>
    </w:pPr>
    <w:rPr>
      <w:rFonts w:ascii="Times New Roman" w:hAnsi="Times New Roman"/>
      <w:snapToGrid/>
      <w:sz w:val="22"/>
      <w:szCs w:val="22"/>
      <w:lang w:eastAsia="zh-CN"/>
    </w:rPr>
  </w:style>
  <w:style w:type="paragraph" w:customStyle="1" w:styleId="Default">
    <w:name w:val="Default"/>
    <w:rsid w:val="00E916FC"/>
    <w:pPr>
      <w:autoSpaceDE w:val="0"/>
      <w:autoSpaceDN w:val="0"/>
      <w:adjustRightInd w:val="0"/>
    </w:pPr>
    <w:rPr>
      <w:rFonts w:ascii="BAFCC C+ Univers" w:hAnsi="BAFCC C+ Univers" w:cs="BAFCC C+ Univers"/>
      <w:color w:val="000000"/>
      <w:sz w:val="24"/>
      <w:szCs w:val="24"/>
    </w:rPr>
  </w:style>
  <w:style w:type="paragraph" w:styleId="ListBullet">
    <w:name w:val="List Bullet"/>
    <w:basedOn w:val="Normal"/>
    <w:rsid w:val="00AF61B5"/>
    <w:pPr>
      <w:numPr>
        <w:numId w:val="7"/>
      </w:numPr>
      <w:spacing w:line="240" w:lineRule="atLeast"/>
    </w:pPr>
    <w:rPr>
      <w:snapToGrid/>
      <w:szCs w:val="24"/>
    </w:rPr>
  </w:style>
  <w:style w:type="paragraph" w:styleId="Revision">
    <w:name w:val="Revision"/>
    <w:hidden/>
    <w:uiPriority w:val="99"/>
    <w:semiHidden/>
    <w:rsid w:val="00944714"/>
    <w:rPr>
      <w:rFonts w:ascii="Verdana" w:hAnsi="Verdana"/>
      <w:snapToGrid w:val="0"/>
      <w:sz w:val="18"/>
      <w:szCs w:val="18"/>
    </w:rPr>
  </w:style>
  <w:style w:type="paragraph" w:customStyle="1" w:styleId="labeled">
    <w:name w:val="labeled"/>
    <w:basedOn w:val="Normal"/>
    <w:rsid w:val="003E541F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ol">
    <w:name w:val="ol"/>
    <w:rsid w:val="003E541F"/>
  </w:style>
  <w:style w:type="paragraph" w:styleId="NormalWeb">
    <w:name w:val="Normal (Web)"/>
    <w:basedOn w:val="Normal"/>
    <w:uiPriority w:val="99"/>
    <w:unhideWhenUsed/>
    <w:rsid w:val="00260693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styleId="Strong">
    <w:name w:val="Strong"/>
    <w:uiPriority w:val="22"/>
    <w:qFormat/>
    <w:rsid w:val="003E200F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42E55"/>
    <w:rPr>
      <w:color w:val="808080"/>
    </w:rPr>
  </w:style>
  <w:style w:type="paragraph" w:customStyle="1" w:styleId="lead">
    <w:name w:val="lead"/>
    <w:basedOn w:val="Normal"/>
    <w:rsid w:val="007E6D3E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NoSpacing">
    <w:name w:val="No Spacing"/>
    <w:uiPriority w:val="1"/>
    <w:qFormat/>
    <w:rsid w:val="008B3F30"/>
    <w:rPr>
      <w:rFonts w:ascii="Verdana" w:hAnsi="Verdana"/>
      <w:snapToGrid w:val="0"/>
      <w:szCs w:val="18"/>
    </w:rPr>
  </w:style>
  <w:style w:type="table" w:styleId="LightList-Accent1">
    <w:name w:val="Light List Accent 1"/>
    <w:basedOn w:val="TableNormal"/>
    <w:uiPriority w:val="61"/>
    <w:rsid w:val="005C1A5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eWeb2">
    <w:name w:val="Table Web 2"/>
    <w:basedOn w:val="TableNormal"/>
    <w:rsid w:val="002E561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extrun">
    <w:name w:val="normaltextrun"/>
    <w:basedOn w:val="DefaultParagraphFont"/>
    <w:rsid w:val="00E75161"/>
  </w:style>
  <w:style w:type="paragraph" w:customStyle="1" w:styleId="paragraph">
    <w:name w:val="paragraph"/>
    <w:basedOn w:val="Normal"/>
    <w:rsid w:val="00E75161"/>
    <w:rPr>
      <w:rFonts w:ascii="Times New Roman" w:hAnsi="Times New Roman"/>
      <w:snapToGrid/>
      <w:sz w:val="24"/>
      <w:szCs w:val="24"/>
    </w:rPr>
  </w:style>
  <w:style w:type="character" w:customStyle="1" w:styleId="eop">
    <w:name w:val="eop"/>
    <w:basedOn w:val="DefaultParagraphFont"/>
    <w:rsid w:val="00E75161"/>
  </w:style>
  <w:style w:type="paragraph" w:styleId="TOC4">
    <w:name w:val="toc 4"/>
    <w:basedOn w:val="Normal"/>
    <w:next w:val="Normal"/>
    <w:autoRedefine/>
    <w:semiHidden/>
    <w:rsid w:val="003E7AC6"/>
    <w:pPr>
      <w:ind w:left="540"/>
    </w:pPr>
    <w:rPr>
      <w:snapToGrid/>
      <w:szCs w:val="24"/>
    </w:rPr>
  </w:style>
  <w:style w:type="character" w:customStyle="1" w:styleId="Heading1Char">
    <w:name w:val="Heading 1 Char"/>
    <w:link w:val="Heading1"/>
    <w:rsid w:val="003E7AC6"/>
    <w:rPr>
      <w:rFonts w:ascii="Verdana" w:hAnsi="Verdana" w:cs="Arial"/>
      <w:b/>
      <w:bCs/>
      <w:snapToGrid w:val="0"/>
      <w:color w:val="1F497D" w:themeColor="text2"/>
      <w:kern w:val="32"/>
      <w:sz w:val="28"/>
      <w:szCs w:val="32"/>
    </w:rPr>
  </w:style>
  <w:style w:type="character" w:customStyle="1" w:styleId="Heading2Char">
    <w:name w:val="Heading 2 Char"/>
    <w:link w:val="Heading2"/>
    <w:rsid w:val="003E7AC6"/>
    <w:rPr>
      <w:rFonts w:ascii="Verdana" w:hAnsi="Verdana" w:cs="Arial"/>
      <w:b/>
      <w:bCs/>
      <w:i/>
      <w:iCs/>
      <w:snapToGrid w:val="0"/>
      <w:color w:val="1F497D" w:themeColor="text2"/>
      <w:szCs w:val="28"/>
    </w:rPr>
  </w:style>
  <w:style w:type="paragraph" w:customStyle="1" w:styleId="Inhoudsopgavealinea">
    <w:name w:val="Inhoudsopgave alinea"/>
    <w:basedOn w:val="Normal"/>
    <w:rsid w:val="003E7AC6"/>
    <w:pPr>
      <w:tabs>
        <w:tab w:val="right" w:pos="7371"/>
      </w:tabs>
      <w:spacing w:line="280" w:lineRule="atLeast"/>
    </w:pPr>
    <w:rPr>
      <w:rFonts w:ascii="Times New Roman" w:hAnsi="Times New Roman"/>
      <w:b/>
      <w:snapToGrid/>
      <w:sz w:val="27"/>
      <w:szCs w:val="20"/>
      <w:lang w:eastAsia="zh-CN"/>
    </w:rPr>
  </w:style>
  <w:style w:type="character" w:customStyle="1" w:styleId="Geen">
    <w:name w:val="Geen"/>
    <w:rsid w:val="00F354C3"/>
  </w:style>
  <w:style w:type="numbering" w:customStyle="1" w:styleId="Gemporteerdestijl1">
    <w:name w:val="Geïmporteerde stijl 1"/>
    <w:rsid w:val="00F354C3"/>
    <w:pPr>
      <w:numPr>
        <w:numId w:val="33"/>
      </w:numPr>
    </w:pPr>
  </w:style>
  <w:style w:type="character" w:customStyle="1" w:styleId="Hyperlink1">
    <w:name w:val="Hyperlink.1"/>
    <w:basedOn w:val="DefaultParagraphFont"/>
    <w:rsid w:val="00A64F84"/>
    <w:rPr>
      <w:color w:val="000000"/>
      <w:u w:val="single" w:color="000000"/>
      <w:lang w:val="nl-NL"/>
    </w:rPr>
  </w:style>
  <w:style w:type="paragraph" w:customStyle="1" w:styleId="Standaard">
    <w:name w:val="Standaard"/>
    <w:rsid w:val="00A64F8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</w:rPr>
  </w:style>
  <w:style w:type="numbering" w:customStyle="1" w:styleId="Gemporteerdestijl9">
    <w:name w:val="Geïmporteerde stijl 9"/>
    <w:rsid w:val="00A64F84"/>
    <w:pPr>
      <w:numPr>
        <w:numId w:val="36"/>
      </w:numPr>
    </w:pPr>
  </w:style>
  <w:style w:type="character" w:customStyle="1" w:styleId="Hyperlink3">
    <w:name w:val="Hyperlink.3"/>
    <w:basedOn w:val="DefaultParagraphFont"/>
    <w:rsid w:val="00A64F84"/>
    <w:rPr>
      <w:color w:val="0000FF"/>
      <w:u w:val="single" w:color="0000FF"/>
      <w:shd w:val="clear" w:color="auto" w:fill="FFFF00"/>
    </w:rPr>
  </w:style>
  <w:style w:type="table" w:styleId="TableWeb1">
    <w:name w:val="Table Web 1"/>
    <w:basedOn w:val="TableNormal"/>
    <w:rsid w:val="00250845"/>
    <w:pPr>
      <w:spacing w:line="2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2">
    <w:name w:val="Tabelraster2"/>
    <w:basedOn w:val="TableNormal"/>
    <w:next w:val="TableGrid"/>
    <w:uiPriority w:val="59"/>
    <w:rsid w:val="00DD1A2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6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5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25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2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5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7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1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66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53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9308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645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4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F5F0D7DE46141858051FFD877023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2B691-1D99-43BA-AAF5-337DD53EFB12}"/>
      </w:docPartPr>
      <w:docPartBody>
        <w:p w:rsidR="002711B2" w:rsidRDefault="002711B2" w:rsidP="002711B2">
          <w:pPr>
            <w:pStyle w:val="9F5F0D7DE46141858051FFD87702382A"/>
          </w:pPr>
          <w:r w:rsidRPr="00A52B47">
            <w:rPr>
              <w:rStyle w:val="PlaceholderText"/>
            </w:rPr>
            <w:t>Click here to enter text.</w:t>
          </w:r>
        </w:p>
      </w:docPartBody>
    </w:docPart>
    <w:docPart>
      <w:docPartPr>
        <w:name w:val="6B18059624614A428340D2F60C7CD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A2501-78AC-4AAE-A247-572F8CCEAEF3}"/>
      </w:docPartPr>
      <w:docPartBody>
        <w:p w:rsidR="002711B2" w:rsidRDefault="002711B2" w:rsidP="002711B2">
          <w:pPr>
            <w:pStyle w:val="6B18059624614A428340D2F60C7CD257"/>
          </w:pPr>
          <w:r w:rsidRPr="00092548">
            <w:rPr>
              <w:rStyle w:val="PlaceholderText"/>
            </w:rPr>
            <w:t>Choose an item.</w:t>
          </w:r>
        </w:p>
      </w:docPartBody>
    </w:docPart>
    <w:docPart>
      <w:docPartPr>
        <w:name w:val="E76A524AF88B45FEBBE984CA1F0F6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E70F2-8388-429E-927B-F5D625ED8077}"/>
      </w:docPartPr>
      <w:docPartBody>
        <w:p w:rsidR="002711B2" w:rsidRDefault="002711B2" w:rsidP="002711B2">
          <w:pPr>
            <w:pStyle w:val="E76A524AF88B45FEBBE984CA1F0F60DC"/>
          </w:pPr>
          <w:r w:rsidRPr="007E5891">
            <w:rPr>
              <w:rStyle w:val="PlaceholderText"/>
            </w:rPr>
            <w:t>Click here to enter a date.</w:t>
          </w:r>
        </w:p>
      </w:docPartBody>
    </w:docPart>
    <w:docPart>
      <w:docPartPr>
        <w:name w:val="7A5E703844F4417484E45B6B79688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21AD8-413B-46A2-A24A-881A611A6A12}"/>
      </w:docPartPr>
      <w:docPartBody>
        <w:p w:rsidR="002711B2" w:rsidRDefault="002711B2" w:rsidP="002711B2">
          <w:pPr>
            <w:pStyle w:val="7A5E703844F4417484E45B6B796882C1"/>
          </w:pPr>
          <w:r w:rsidRPr="00A52B47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OOEnc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382"/>
    <w:rsid w:val="00061522"/>
    <w:rsid w:val="000617AD"/>
    <w:rsid w:val="00077616"/>
    <w:rsid w:val="000A5187"/>
    <w:rsid w:val="000E43BA"/>
    <w:rsid w:val="000F5075"/>
    <w:rsid w:val="001607DA"/>
    <w:rsid w:val="00170377"/>
    <w:rsid w:val="00202D3D"/>
    <w:rsid w:val="00205551"/>
    <w:rsid w:val="00206437"/>
    <w:rsid w:val="00244C19"/>
    <w:rsid w:val="002711B2"/>
    <w:rsid w:val="00272EF3"/>
    <w:rsid w:val="002D1794"/>
    <w:rsid w:val="002E3D44"/>
    <w:rsid w:val="003A3707"/>
    <w:rsid w:val="003D3371"/>
    <w:rsid w:val="00421893"/>
    <w:rsid w:val="0042297B"/>
    <w:rsid w:val="00431B39"/>
    <w:rsid w:val="00497F78"/>
    <w:rsid w:val="00521952"/>
    <w:rsid w:val="00557DEF"/>
    <w:rsid w:val="0060288A"/>
    <w:rsid w:val="00622B8F"/>
    <w:rsid w:val="006B6382"/>
    <w:rsid w:val="006C7C0A"/>
    <w:rsid w:val="00754849"/>
    <w:rsid w:val="007C0EA2"/>
    <w:rsid w:val="00886F95"/>
    <w:rsid w:val="00891E44"/>
    <w:rsid w:val="008D72F9"/>
    <w:rsid w:val="00912BB9"/>
    <w:rsid w:val="00940718"/>
    <w:rsid w:val="00A12463"/>
    <w:rsid w:val="00AA43B5"/>
    <w:rsid w:val="00AC0227"/>
    <w:rsid w:val="00AE0368"/>
    <w:rsid w:val="00AE7B83"/>
    <w:rsid w:val="00B27FEC"/>
    <w:rsid w:val="00B81767"/>
    <w:rsid w:val="00B926AC"/>
    <w:rsid w:val="00C1070B"/>
    <w:rsid w:val="00D5522A"/>
    <w:rsid w:val="00DA5265"/>
    <w:rsid w:val="00E21B61"/>
    <w:rsid w:val="00E40BB9"/>
    <w:rsid w:val="00E634A1"/>
    <w:rsid w:val="00EC3BAB"/>
    <w:rsid w:val="00F12376"/>
    <w:rsid w:val="00F91F41"/>
    <w:rsid w:val="00F962F3"/>
    <w:rsid w:val="00FC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4C19"/>
    <w:rPr>
      <w:color w:val="808080"/>
    </w:rPr>
  </w:style>
  <w:style w:type="paragraph" w:customStyle="1" w:styleId="D8180438E31D4C4685461256354EAB10">
    <w:name w:val="D8180438E31D4C4685461256354EAB10"/>
    <w:rsid w:val="000E43BA"/>
  </w:style>
  <w:style w:type="paragraph" w:customStyle="1" w:styleId="6EAD4087763A4D0CA89A7796BBE9E40B">
    <w:name w:val="6EAD4087763A4D0CA89A7796BBE9E40B"/>
    <w:rsid w:val="000E43BA"/>
  </w:style>
  <w:style w:type="paragraph" w:customStyle="1" w:styleId="B51006B803D2474EBDF06BCAC8C481EC">
    <w:name w:val="B51006B803D2474EBDF06BCAC8C481EC"/>
    <w:rsid w:val="000E43BA"/>
  </w:style>
  <w:style w:type="paragraph" w:customStyle="1" w:styleId="E0473FA7D51443BE8D7DD6BC98498F63">
    <w:name w:val="E0473FA7D51443BE8D7DD6BC98498F63"/>
    <w:rsid w:val="000E43BA"/>
  </w:style>
  <w:style w:type="paragraph" w:customStyle="1" w:styleId="791E9967B6294C61A69BDE8C55EB1B4E">
    <w:name w:val="791E9967B6294C61A69BDE8C55EB1B4E"/>
    <w:rsid w:val="000E43BA"/>
  </w:style>
  <w:style w:type="paragraph" w:customStyle="1" w:styleId="D39819CC3C4B4C06B777DA0C92A7AF3A">
    <w:name w:val="D39819CC3C4B4C06B777DA0C92A7AF3A"/>
    <w:rsid w:val="000E43BA"/>
  </w:style>
  <w:style w:type="paragraph" w:customStyle="1" w:styleId="93F392C7CAA44F448612F77CBEA4545A">
    <w:name w:val="93F392C7CAA44F448612F77CBEA4545A"/>
    <w:rsid w:val="000E43BA"/>
  </w:style>
  <w:style w:type="paragraph" w:customStyle="1" w:styleId="59573B2934FA4376B4A8ACDCD3F87FA1">
    <w:name w:val="59573B2934FA4376B4A8ACDCD3F87FA1"/>
    <w:rsid w:val="000E43BA"/>
  </w:style>
  <w:style w:type="paragraph" w:customStyle="1" w:styleId="80327F2A68CA4F1E8258E33B1ADBC350">
    <w:name w:val="80327F2A68CA4F1E8258E33B1ADBC350"/>
    <w:rsid w:val="000E43BA"/>
  </w:style>
  <w:style w:type="paragraph" w:customStyle="1" w:styleId="4C1009CB96CF49AFAF2F5CDD01B2DDE6">
    <w:name w:val="4C1009CB96CF49AFAF2F5CDD01B2DDE6"/>
    <w:rsid w:val="000E43BA"/>
  </w:style>
  <w:style w:type="paragraph" w:customStyle="1" w:styleId="427FB4B548A147F08A8F002FFF8F222D">
    <w:name w:val="427FB4B548A147F08A8F002FFF8F222D"/>
    <w:rsid w:val="000E43BA"/>
  </w:style>
  <w:style w:type="paragraph" w:customStyle="1" w:styleId="CD39F214CAA34D51B0D5438497FE9C91">
    <w:name w:val="CD39F214CAA34D51B0D5438497FE9C91"/>
    <w:rsid w:val="000E43BA"/>
  </w:style>
  <w:style w:type="paragraph" w:customStyle="1" w:styleId="38842991368E4F9EA85112DF8C118386">
    <w:name w:val="38842991368E4F9EA85112DF8C118386"/>
    <w:rsid w:val="000E43BA"/>
  </w:style>
  <w:style w:type="paragraph" w:customStyle="1" w:styleId="EDF89F37A80947C79F9DB0E0B7539B34">
    <w:name w:val="EDF89F37A80947C79F9DB0E0B7539B34"/>
    <w:rsid w:val="00AA43B5"/>
  </w:style>
  <w:style w:type="paragraph" w:customStyle="1" w:styleId="98A62C8ED530479F8755E6AFF436E53D">
    <w:name w:val="98A62C8ED530479F8755E6AFF436E53D"/>
    <w:rsid w:val="00AA43B5"/>
  </w:style>
  <w:style w:type="paragraph" w:customStyle="1" w:styleId="5635F02BE1774250BA64BA5F22BD86A3">
    <w:name w:val="5635F02BE1774250BA64BA5F22BD86A3"/>
    <w:rsid w:val="00AA43B5"/>
  </w:style>
  <w:style w:type="paragraph" w:customStyle="1" w:styleId="BCC66CF0872B413CBD0D009959CEF62A">
    <w:name w:val="BCC66CF0872B413CBD0D009959CEF62A"/>
    <w:rsid w:val="00431B39"/>
  </w:style>
  <w:style w:type="paragraph" w:customStyle="1" w:styleId="31E398BA7F284EAAA0EA15D9CAFBED8B">
    <w:name w:val="31E398BA7F284EAAA0EA15D9CAFBED8B"/>
    <w:rsid w:val="00431B39"/>
  </w:style>
  <w:style w:type="paragraph" w:customStyle="1" w:styleId="4C2C0BD522D144A2B96E18C2D010B078">
    <w:name w:val="4C2C0BD522D144A2B96E18C2D010B078"/>
    <w:rsid w:val="00431B39"/>
  </w:style>
  <w:style w:type="paragraph" w:customStyle="1" w:styleId="A13502E2FDBA4025817F6A44C4ACD070">
    <w:name w:val="A13502E2FDBA4025817F6A44C4ACD070"/>
    <w:rsid w:val="00431B39"/>
  </w:style>
  <w:style w:type="paragraph" w:customStyle="1" w:styleId="7714255533CE49BC899F3EAA6C1B9083">
    <w:name w:val="7714255533CE49BC899F3EAA6C1B9083"/>
    <w:rsid w:val="00431B39"/>
  </w:style>
  <w:style w:type="paragraph" w:customStyle="1" w:styleId="0B021D5D6F5A499D8E601585A95E9CD1">
    <w:name w:val="0B021D5D6F5A499D8E601585A95E9CD1"/>
    <w:rsid w:val="00431B39"/>
  </w:style>
  <w:style w:type="paragraph" w:customStyle="1" w:styleId="B2CC08D015BD42F68240FB49F8A74BF5">
    <w:name w:val="B2CC08D015BD42F68240FB49F8A74BF5"/>
    <w:rsid w:val="00B81767"/>
  </w:style>
  <w:style w:type="paragraph" w:customStyle="1" w:styleId="B2AB43FC7E6141D981683DE19E4F8AB5">
    <w:name w:val="B2AB43FC7E6141D981683DE19E4F8AB5"/>
    <w:rsid w:val="00B81767"/>
  </w:style>
  <w:style w:type="paragraph" w:customStyle="1" w:styleId="81B7AC893B36454888A17055EFEA070F">
    <w:name w:val="81B7AC893B36454888A17055EFEA070F"/>
    <w:rsid w:val="00B81767"/>
  </w:style>
  <w:style w:type="paragraph" w:customStyle="1" w:styleId="509B98E2F1E948EFBC6CB85051DC0A03">
    <w:name w:val="509B98E2F1E948EFBC6CB85051DC0A03"/>
    <w:rsid w:val="00B81767"/>
  </w:style>
  <w:style w:type="paragraph" w:customStyle="1" w:styleId="6D332293C7D844C3BF7A9FD5197066BE">
    <w:name w:val="6D332293C7D844C3BF7A9FD5197066BE"/>
    <w:rsid w:val="00B81767"/>
  </w:style>
  <w:style w:type="paragraph" w:customStyle="1" w:styleId="3DB0AD0111164610B244770F00228A37">
    <w:name w:val="3DB0AD0111164610B244770F00228A37"/>
    <w:rsid w:val="00B81767"/>
  </w:style>
  <w:style w:type="paragraph" w:customStyle="1" w:styleId="C0FCA243416E452B89F075B49B59C76B">
    <w:name w:val="C0FCA243416E452B89F075B49B59C76B"/>
    <w:rsid w:val="00B81767"/>
  </w:style>
  <w:style w:type="paragraph" w:customStyle="1" w:styleId="B23A3B2744B645A9AAFC88DF3940D2DA">
    <w:name w:val="B23A3B2744B645A9AAFC88DF3940D2DA"/>
    <w:rsid w:val="00B81767"/>
  </w:style>
  <w:style w:type="paragraph" w:customStyle="1" w:styleId="FA86FE3ABDD64FF0B097700511CA8D68">
    <w:name w:val="FA86FE3ABDD64FF0B097700511CA8D68"/>
    <w:rsid w:val="00B81767"/>
  </w:style>
  <w:style w:type="paragraph" w:customStyle="1" w:styleId="3015265EF3F241599FD2E1D5A54FFDAF">
    <w:name w:val="3015265EF3F241599FD2E1D5A54FFDAF"/>
    <w:rsid w:val="00B81767"/>
  </w:style>
  <w:style w:type="paragraph" w:customStyle="1" w:styleId="A23EA060F0F5492EB6C404D22DDC17E0">
    <w:name w:val="A23EA060F0F5492EB6C404D22DDC17E0"/>
    <w:rsid w:val="00B81767"/>
  </w:style>
  <w:style w:type="paragraph" w:customStyle="1" w:styleId="87049F174837476D80D72F43CF6DCD7F">
    <w:name w:val="87049F174837476D80D72F43CF6DCD7F"/>
    <w:rsid w:val="00B81767"/>
  </w:style>
  <w:style w:type="paragraph" w:customStyle="1" w:styleId="7F2706B4817A4499BA8B199E390471A5">
    <w:name w:val="7F2706B4817A4499BA8B199E390471A5"/>
    <w:rsid w:val="00B81767"/>
  </w:style>
  <w:style w:type="paragraph" w:customStyle="1" w:styleId="2CCF25CD740E4D0DA42DEEB22D956F37">
    <w:name w:val="2CCF25CD740E4D0DA42DEEB22D956F37"/>
    <w:rsid w:val="00B81767"/>
  </w:style>
  <w:style w:type="paragraph" w:customStyle="1" w:styleId="7A49587081F44A95A88BF30182C41C83">
    <w:name w:val="7A49587081F44A95A88BF30182C41C83"/>
    <w:rsid w:val="00B81767"/>
  </w:style>
  <w:style w:type="paragraph" w:customStyle="1" w:styleId="7DB8910C01D744E78FDEEE8B17769D87">
    <w:name w:val="7DB8910C01D744E78FDEEE8B17769D87"/>
    <w:rsid w:val="00B81767"/>
  </w:style>
  <w:style w:type="paragraph" w:customStyle="1" w:styleId="C8F1739304684C989B78EF509B776AD3">
    <w:name w:val="C8F1739304684C989B78EF509B776AD3"/>
    <w:rsid w:val="00D5522A"/>
    <w:pPr>
      <w:spacing w:after="160" w:line="259" w:lineRule="auto"/>
    </w:pPr>
  </w:style>
  <w:style w:type="paragraph" w:customStyle="1" w:styleId="D7B9218FC2474F5B8809D4F69843434D">
    <w:name w:val="D7B9218FC2474F5B8809D4F69843434D"/>
    <w:rsid w:val="00F91F41"/>
    <w:pPr>
      <w:spacing w:after="160" w:line="259" w:lineRule="auto"/>
    </w:pPr>
  </w:style>
  <w:style w:type="paragraph" w:customStyle="1" w:styleId="648A4591BFF14C2C8E30C29C93996973">
    <w:name w:val="648A4591BFF14C2C8E30C29C93996973"/>
    <w:rsid w:val="002711B2"/>
    <w:pPr>
      <w:spacing w:after="160" w:line="259" w:lineRule="auto"/>
    </w:pPr>
  </w:style>
  <w:style w:type="paragraph" w:customStyle="1" w:styleId="9F5F0D7DE46141858051FFD87702382A">
    <w:name w:val="9F5F0D7DE46141858051FFD87702382A"/>
    <w:rsid w:val="002711B2"/>
    <w:pPr>
      <w:spacing w:after="160" w:line="259" w:lineRule="auto"/>
    </w:pPr>
  </w:style>
  <w:style w:type="paragraph" w:customStyle="1" w:styleId="6B18059624614A428340D2F60C7CD257">
    <w:name w:val="6B18059624614A428340D2F60C7CD257"/>
    <w:rsid w:val="002711B2"/>
    <w:pPr>
      <w:spacing w:after="160" w:line="259" w:lineRule="auto"/>
    </w:pPr>
  </w:style>
  <w:style w:type="paragraph" w:customStyle="1" w:styleId="31866C0E76B941F49ABC8097C867E132">
    <w:name w:val="31866C0E76B941F49ABC8097C867E132"/>
    <w:rsid w:val="002711B2"/>
    <w:pPr>
      <w:spacing w:after="160" w:line="259" w:lineRule="auto"/>
    </w:pPr>
  </w:style>
  <w:style w:type="paragraph" w:customStyle="1" w:styleId="E76A524AF88B45FEBBE984CA1F0F60DC">
    <w:name w:val="E76A524AF88B45FEBBE984CA1F0F60DC"/>
    <w:rsid w:val="002711B2"/>
    <w:pPr>
      <w:spacing w:after="160" w:line="259" w:lineRule="auto"/>
    </w:pPr>
  </w:style>
  <w:style w:type="paragraph" w:customStyle="1" w:styleId="E499E5196ED04C569533D55646B0EDDC">
    <w:name w:val="E499E5196ED04C569533D55646B0EDDC"/>
    <w:rsid w:val="002711B2"/>
    <w:pPr>
      <w:spacing w:after="160" w:line="259" w:lineRule="auto"/>
    </w:pPr>
  </w:style>
  <w:style w:type="paragraph" w:customStyle="1" w:styleId="7A5E703844F4417484E45B6B796882C1">
    <w:name w:val="7A5E703844F4417484E45B6B796882C1"/>
    <w:rsid w:val="002711B2"/>
    <w:pPr>
      <w:spacing w:after="160" w:line="259" w:lineRule="auto"/>
    </w:pPr>
  </w:style>
  <w:style w:type="paragraph" w:customStyle="1" w:styleId="8F7F519059FA47D6B070DF18F3D649AB">
    <w:name w:val="8F7F519059FA47D6B070DF18F3D649AB"/>
    <w:rsid w:val="002711B2"/>
    <w:pPr>
      <w:spacing w:after="160" w:line="259" w:lineRule="auto"/>
    </w:pPr>
  </w:style>
  <w:style w:type="paragraph" w:customStyle="1" w:styleId="2AAFAD3BDD1C44CC952CAD59B2FB6CA3">
    <w:name w:val="2AAFAD3BDD1C44CC952CAD59B2FB6CA3"/>
    <w:rsid w:val="002711B2"/>
    <w:pPr>
      <w:spacing w:after="160" w:line="259" w:lineRule="auto"/>
    </w:pPr>
  </w:style>
  <w:style w:type="paragraph" w:customStyle="1" w:styleId="9DBCF89F89D74CD19AE6991ED999C48F">
    <w:name w:val="9DBCF89F89D74CD19AE6991ED999C48F"/>
    <w:rsid w:val="002711B2"/>
    <w:pPr>
      <w:spacing w:after="160" w:line="259" w:lineRule="auto"/>
    </w:pPr>
  </w:style>
  <w:style w:type="paragraph" w:customStyle="1" w:styleId="D2053D8E43F24487A7F9E793307A515A">
    <w:name w:val="D2053D8E43F24487A7F9E793307A515A"/>
    <w:rsid w:val="002711B2"/>
    <w:pPr>
      <w:spacing w:after="160" w:line="259" w:lineRule="auto"/>
    </w:pPr>
  </w:style>
  <w:style w:type="paragraph" w:customStyle="1" w:styleId="AE710EC27C5F423796EC9E6DC3FF341E">
    <w:name w:val="AE710EC27C5F423796EC9E6DC3FF341E"/>
    <w:rsid w:val="002711B2"/>
    <w:pPr>
      <w:spacing w:after="160" w:line="259" w:lineRule="auto"/>
    </w:pPr>
  </w:style>
  <w:style w:type="paragraph" w:customStyle="1" w:styleId="82AE5D6B843C459B9AAB7C4044FBD115">
    <w:name w:val="82AE5D6B843C459B9AAB7C4044FBD115"/>
    <w:rsid w:val="002711B2"/>
    <w:pPr>
      <w:spacing w:after="160" w:line="259" w:lineRule="auto"/>
    </w:pPr>
  </w:style>
  <w:style w:type="paragraph" w:customStyle="1" w:styleId="E87387B02CCC45DEAB8EED8ACF89360E">
    <w:name w:val="E87387B02CCC45DEAB8EED8ACF89360E"/>
    <w:rsid w:val="002711B2"/>
    <w:pPr>
      <w:spacing w:after="160" w:line="259" w:lineRule="auto"/>
    </w:pPr>
  </w:style>
  <w:style w:type="paragraph" w:customStyle="1" w:styleId="72784C0D66D54FC29EBD0D4D2CB14415">
    <w:name w:val="72784C0D66D54FC29EBD0D4D2CB14415"/>
    <w:rsid w:val="002711B2"/>
    <w:pPr>
      <w:spacing w:after="160" w:line="259" w:lineRule="auto"/>
    </w:pPr>
  </w:style>
  <w:style w:type="paragraph" w:customStyle="1" w:styleId="DB61E5B8D30446E4ACD5205DDB4BD662">
    <w:name w:val="DB61E5B8D30446E4ACD5205DDB4BD662"/>
    <w:rsid w:val="002711B2"/>
    <w:pPr>
      <w:spacing w:after="160" w:line="259" w:lineRule="auto"/>
    </w:pPr>
  </w:style>
  <w:style w:type="paragraph" w:customStyle="1" w:styleId="EA006BE3E4F2441EBA6CE58B63B98FD9">
    <w:name w:val="EA006BE3E4F2441EBA6CE58B63B98FD9"/>
    <w:rsid w:val="002711B2"/>
    <w:pPr>
      <w:spacing w:after="160" w:line="259" w:lineRule="auto"/>
    </w:pPr>
  </w:style>
  <w:style w:type="paragraph" w:customStyle="1" w:styleId="CF49309E24D141C9811C164956B5715D">
    <w:name w:val="CF49309E24D141C9811C164956B5715D"/>
    <w:rsid w:val="002711B2"/>
    <w:pPr>
      <w:spacing w:after="160" w:line="259" w:lineRule="auto"/>
    </w:pPr>
  </w:style>
  <w:style w:type="paragraph" w:customStyle="1" w:styleId="E86E3016CC684D23ADB743237F44B482">
    <w:name w:val="E86E3016CC684D23ADB743237F44B482"/>
    <w:rsid w:val="002711B2"/>
    <w:pPr>
      <w:spacing w:after="160" w:line="259" w:lineRule="auto"/>
    </w:pPr>
  </w:style>
  <w:style w:type="paragraph" w:customStyle="1" w:styleId="A1F8F8EE04164EAE8B54CD8751A3A669">
    <w:name w:val="A1F8F8EE04164EAE8B54CD8751A3A669"/>
    <w:rsid w:val="002711B2"/>
    <w:pPr>
      <w:spacing w:after="160" w:line="259" w:lineRule="auto"/>
    </w:pPr>
  </w:style>
  <w:style w:type="paragraph" w:customStyle="1" w:styleId="1AA0AC64744B4803A0423FD9D0F5E9CC">
    <w:name w:val="1AA0AC64744B4803A0423FD9D0F5E9CC"/>
    <w:rsid w:val="002711B2"/>
    <w:pPr>
      <w:spacing w:after="160" w:line="259" w:lineRule="auto"/>
    </w:pPr>
  </w:style>
  <w:style w:type="paragraph" w:customStyle="1" w:styleId="EA75D59708DA462D8DB2234502F21C24">
    <w:name w:val="EA75D59708DA462D8DB2234502F21C24"/>
    <w:rsid w:val="00F12376"/>
    <w:pPr>
      <w:spacing w:after="160" w:line="259" w:lineRule="auto"/>
    </w:pPr>
  </w:style>
  <w:style w:type="paragraph" w:customStyle="1" w:styleId="C4D8BFDE23384BFD8CDCE3D9324F8D62">
    <w:name w:val="C4D8BFDE23384BFD8CDCE3D9324F8D62"/>
    <w:rsid w:val="00F12376"/>
    <w:pPr>
      <w:spacing w:after="160" w:line="259" w:lineRule="auto"/>
    </w:pPr>
  </w:style>
  <w:style w:type="paragraph" w:customStyle="1" w:styleId="00382A93E2414E4892FA045F97CBAC14">
    <w:name w:val="00382A93E2414E4892FA045F97CBAC14"/>
    <w:pPr>
      <w:spacing w:after="160" w:line="259" w:lineRule="auto"/>
    </w:pPr>
  </w:style>
  <w:style w:type="paragraph" w:customStyle="1" w:styleId="79A1767A394B41C7B1F1F252E62B922A">
    <w:name w:val="79A1767A394B41C7B1F1F252E62B922A"/>
    <w:rsid w:val="00B27FEC"/>
    <w:pPr>
      <w:spacing w:after="160" w:line="259" w:lineRule="auto"/>
    </w:pPr>
  </w:style>
  <w:style w:type="paragraph" w:customStyle="1" w:styleId="DDFF9F97FDB0457EBC3AFA255E1449B7">
    <w:name w:val="DDFF9F97FDB0457EBC3AFA255E1449B7"/>
    <w:rsid w:val="00B27FEC"/>
    <w:pPr>
      <w:spacing w:after="160" w:line="259" w:lineRule="auto"/>
    </w:pPr>
  </w:style>
  <w:style w:type="paragraph" w:customStyle="1" w:styleId="59098D96B2EE46B8919FBDF3D330A3C9">
    <w:name w:val="59098D96B2EE46B8919FBDF3D330A3C9"/>
    <w:rsid w:val="00B27FEC"/>
    <w:pPr>
      <w:spacing w:after="160" w:line="259" w:lineRule="auto"/>
    </w:pPr>
  </w:style>
  <w:style w:type="paragraph" w:customStyle="1" w:styleId="3901E0B69238467494B06DA38062FC67">
    <w:name w:val="3901E0B69238467494B06DA38062FC67"/>
    <w:rsid w:val="00B27FEC"/>
    <w:pPr>
      <w:spacing w:after="160" w:line="259" w:lineRule="auto"/>
    </w:pPr>
  </w:style>
  <w:style w:type="paragraph" w:customStyle="1" w:styleId="19430458F9FC4FFABF5D32ED2B5C4D25">
    <w:name w:val="19430458F9FC4FFABF5D32ED2B5C4D25"/>
    <w:rsid w:val="00B27FEC"/>
    <w:pPr>
      <w:spacing w:after="160" w:line="259" w:lineRule="auto"/>
    </w:pPr>
  </w:style>
  <w:style w:type="paragraph" w:customStyle="1" w:styleId="5A126111BF7D42708132701CC86DC97D">
    <w:name w:val="5A126111BF7D42708132701CC86DC97D"/>
    <w:rsid w:val="00B27FEC"/>
    <w:pPr>
      <w:spacing w:after="160" w:line="259" w:lineRule="auto"/>
    </w:pPr>
  </w:style>
  <w:style w:type="paragraph" w:customStyle="1" w:styleId="E26C64B1AADF4CC59E0939C901632B35">
    <w:name w:val="E26C64B1AADF4CC59E0939C901632B35"/>
    <w:rsid w:val="00B27FEC"/>
    <w:pPr>
      <w:spacing w:after="160" w:line="259" w:lineRule="auto"/>
    </w:pPr>
  </w:style>
  <w:style w:type="paragraph" w:customStyle="1" w:styleId="8635A11082E94BB58578BF40A2547A16">
    <w:name w:val="8635A11082E94BB58578BF40A2547A16"/>
    <w:rsid w:val="00B27FEC"/>
    <w:pPr>
      <w:spacing w:after="160" w:line="259" w:lineRule="auto"/>
    </w:pPr>
  </w:style>
  <w:style w:type="paragraph" w:customStyle="1" w:styleId="2CC763F075534995B191D4DDD05193AB">
    <w:name w:val="2CC763F075534995B191D4DDD05193AB"/>
    <w:rsid w:val="00B27FEC"/>
    <w:pPr>
      <w:spacing w:after="160" w:line="259" w:lineRule="auto"/>
    </w:pPr>
  </w:style>
  <w:style w:type="paragraph" w:customStyle="1" w:styleId="966D2408661249F2974E96FB26568E4B">
    <w:name w:val="966D2408661249F2974E96FB26568E4B"/>
    <w:rsid w:val="00B27FEC"/>
    <w:pPr>
      <w:spacing w:after="160" w:line="259" w:lineRule="auto"/>
    </w:pPr>
  </w:style>
  <w:style w:type="paragraph" w:customStyle="1" w:styleId="1E03A471F49940D488FCE75E4F426697">
    <w:name w:val="1E03A471F49940D488FCE75E4F426697"/>
    <w:rsid w:val="00B27FEC"/>
    <w:pPr>
      <w:spacing w:after="160" w:line="259" w:lineRule="auto"/>
    </w:pPr>
  </w:style>
  <w:style w:type="paragraph" w:customStyle="1" w:styleId="C5117764F252417CBEDF6601F5E4414C">
    <w:name w:val="C5117764F252417CBEDF6601F5E4414C"/>
    <w:rsid w:val="00B27FEC"/>
    <w:pPr>
      <w:spacing w:after="160" w:line="259" w:lineRule="auto"/>
    </w:pPr>
  </w:style>
  <w:style w:type="paragraph" w:customStyle="1" w:styleId="AC9FAF2E80624B1888A30DCAA6200A73">
    <w:name w:val="AC9FAF2E80624B1888A30DCAA6200A73"/>
    <w:rsid w:val="00B27FEC"/>
    <w:pPr>
      <w:spacing w:after="160" w:line="259" w:lineRule="auto"/>
    </w:pPr>
  </w:style>
  <w:style w:type="paragraph" w:customStyle="1" w:styleId="A4777112B7DB44BC9031B38D541C022F">
    <w:name w:val="A4777112B7DB44BC9031B38D541C022F"/>
    <w:rsid w:val="00B27FEC"/>
    <w:pPr>
      <w:spacing w:after="160" w:line="259" w:lineRule="auto"/>
    </w:pPr>
  </w:style>
  <w:style w:type="paragraph" w:customStyle="1" w:styleId="4D9DBA035AB642A28BBF83A5C9B56F0B">
    <w:name w:val="4D9DBA035AB642A28BBF83A5C9B56F0B"/>
    <w:rsid w:val="00B27FEC"/>
    <w:pPr>
      <w:spacing w:after="160" w:line="259" w:lineRule="auto"/>
    </w:pPr>
  </w:style>
  <w:style w:type="paragraph" w:customStyle="1" w:styleId="6355369E7C4F4B1EA8F54FAE7C87E565">
    <w:name w:val="6355369E7C4F4B1EA8F54FAE7C87E565"/>
    <w:rsid w:val="00B27FEC"/>
    <w:pPr>
      <w:spacing w:after="160" w:line="259" w:lineRule="auto"/>
    </w:pPr>
  </w:style>
  <w:style w:type="paragraph" w:customStyle="1" w:styleId="5A4266EBF258451C9BCF9D8D23F63E0A">
    <w:name w:val="5A4266EBF258451C9BCF9D8D23F63E0A"/>
    <w:rsid w:val="00B27FEC"/>
    <w:pPr>
      <w:spacing w:after="160" w:line="259" w:lineRule="auto"/>
    </w:pPr>
  </w:style>
  <w:style w:type="paragraph" w:customStyle="1" w:styleId="02A46A33943A4B3A9E567266561DA851">
    <w:name w:val="02A46A33943A4B3A9E567266561DA851"/>
    <w:rsid w:val="00B27FEC"/>
    <w:pPr>
      <w:spacing w:after="160" w:line="259" w:lineRule="auto"/>
    </w:pPr>
  </w:style>
  <w:style w:type="paragraph" w:customStyle="1" w:styleId="5C1D5334354A4D03B24F616810849168">
    <w:name w:val="5C1D5334354A4D03B24F616810849168"/>
    <w:rsid w:val="00B27FEC"/>
    <w:pPr>
      <w:spacing w:after="160" w:line="259" w:lineRule="auto"/>
    </w:pPr>
  </w:style>
  <w:style w:type="paragraph" w:customStyle="1" w:styleId="08740A9DB8AE43D59E45BF7BF90FB2CA">
    <w:name w:val="08740A9DB8AE43D59E45BF7BF90FB2CA"/>
    <w:rsid w:val="00B27FEC"/>
    <w:pPr>
      <w:spacing w:after="160" w:line="259" w:lineRule="auto"/>
    </w:pPr>
  </w:style>
  <w:style w:type="paragraph" w:customStyle="1" w:styleId="EF337284F60748FBA69A3ADA8A6082D2">
    <w:name w:val="EF337284F60748FBA69A3ADA8A6082D2"/>
    <w:rsid w:val="00B27FEC"/>
    <w:pPr>
      <w:spacing w:after="160" w:line="259" w:lineRule="auto"/>
    </w:pPr>
  </w:style>
  <w:style w:type="paragraph" w:customStyle="1" w:styleId="FB73E53FF9944EEE9FC28ED91E9AA16C">
    <w:name w:val="FB73E53FF9944EEE9FC28ED91E9AA16C"/>
    <w:rsid w:val="00B27FEC"/>
    <w:pPr>
      <w:spacing w:after="160" w:line="259" w:lineRule="auto"/>
    </w:pPr>
  </w:style>
  <w:style w:type="paragraph" w:customStyle="1" w:styleId="730743C4908049D6887C18DF443DA54A">
    <w:name w:val="730743C4908049D6887C18DF443DA54A"/>
    <w:rsid w:val="00B27FEC"/>
    <w:pPr>
      <w:spacing w:after="160" w:line="259" w:lineRule="auto"/>
    </w:pPr>
  </w:style>
  <w:style w:type="paragraph" w:customStyle="1" w:styleId="D4F377E18B83477F95CE1C087A22B760">
    <w:name w:val="D4F377E18B83477F95CE1C087A22B760"/>
    <w:rsid w:val="00B27FEC"/>
    <w:pPr>
      <w:spacing w:after="160" w:line="259" w:lineRule="auto"/>
    </w:pPr>
  </w:style>
  <w:style w:type="paragraph" w:customStyle="1" w:styleId="95CA986B34914B2DA0773D7B4A1BD476">
    <w:name w:val="95CA986B34914B2DA0773D7B4A1BD476"/>
    <w:rsid w:val="00B27FEC"/>
    <w:pPr>
      <w:spacing w:after="160" w:line="259" w:lineRule="auto"/>
    </w:pPr>
  </w:style>
  <w:style w:type="paragraph" w:customStyle="1" w:styleId="5003C239EBBF4B2584247AEFC8C710DB">
    <w:name w:val="5003C239EBBF4B2584247AEFC8C710DB"/>
    <w:rsid w:val="00B27FEC"/>
    <w:pPr>
      <w:spacing w:after="160" w:line="259" w:lineRule="auto"/>
    </w:pPr>
  </w:style>
  <w:style w:type="paragraph" w:customStyle="1" w:styleId="B1801281D1DD494BA27B10DCFF12A944">
    <w:name w:val="B1801281D1DD494BA27B10DCFF12A944"/>
    <w:rsid w:val="00B27FEC"/>
    <w:pPr>
      <w:spacing w:after="160" w:line="259" w:lineRule="auto"/>
    </w:pPr>
  </w:style>
  <w:style w:type="paragraph" w:customStyle="1" w:styleId="327AD46B776A4980AE686F810F7D4A17">
    <w:name w:val="327AD46B776A4980AE686F810F7D4A17"/>
    <w:rsid w:val="00B27FEC"/>
    <w:pPr>
      <w:spacing w:after="160" w:line="259" w:lineRule="auto"/>
    </w:pPr>
  </w:style>
  <w:style w:type="paragraph" w:customStyle="1" w:styleId="1DEBEA2CF8E940D3AE0FA06328AB7A27">
    <w:name w:val="1DEBEA2CF8E940D3AE0FA06328AB7A27"/>
    <w:rsid w:val="00B27FEC"/>
    <w:pPr>
      <w:spacing w:after="160" w:line="259" w:lineRule="auto"/>
    </w:pPr>
  </w:style>
  <w:style w:type="paragraph" w:customStyle="1" w:styleId="39E5F54F9FF64FAB820C18562922F69D">
    <w:name w:val="39E5F54F9FF64FAB820C18562922F69D"/>
    <w:rsid w:val="00B27FEC"/>
    <w:pPr>
      <w:spacing w:after="160" w:line="259" w:lineRule="auto"/>
    </w:pPr>
  </w:style>
  <w:style w:type="paragraph" w:customStyle="1" w:styleId="7D204C92D5C0484DA30EB846E1364747">
    <w:name w:val="7D204C92D5C0484DA30EB846E1364747"/>
    <w:rsid w:val="00B27FEC"/>
    <w:pPr>
      <w:spacing w:after="160" w:line="259" w:lineRule="auto"/>
    </w:pPr>
  </w:style>
  <w:style w:type="paragraph" w:customStyle="1" w:styleId="55B1B1D8A93547BCBAC50E92E4FF58A4">
    <w:name w:val="55B1B1D8A93547BCBAC50E92E4FF58A4"/>
    <w:rsid w:val="00B27FEC"/>
    <w:pPr>
      <w:spacing w:after="160" w:line="259" w:lineRule="auto"/>
    </w:pPr>
  </w:style>
  <w:style w:type="paragraph" w:customStyle="1" w:styleId="F9FF265BBB554F0594D83D74088FA59B">
    <w:name w:val="F9FF265BBB554F0594D83D74088FA59B"/>
    <w:rsid w:val="00B27FEC"/>
    <w:pPr>
      <w:spacing w:after="160" w:line="259" w:lineRule="auto"/>
    </w:pPr>
  </w:style>
  <w:style w:type="paragraph" w:customStyle="1" w:styleId="9345135346BE4607A7F05EA75D85B5BE">
    <w:name w:val="9345135346BE4607A7F05EA75D85B5BE"/>
    <w:rsid w:val="00B27FEC"/>
    <w:pPr>
      <w:spacing w:after="160" w:line="259" w:lineRule="auto"/>
    </w:pPr>
  </w:style>
  <w:style w:type="paragraph" w:customStyle="1" w:styleId="2ADDFA02CC8D4F6B83EFFA2E6C506F4A">
    <w:name w:val="2ADDFA02CC8D4F6B83EFFA2E6C506F4A"/>
    <w:rsid w:val="00B27FEC"/>
    <w:pPr>
      <w:spacing w:after="160" w:line="259" w:lineRule="auto"/>
    </w:pPr>
  </w:style>
  <w:style w:type="paragraph" w:customStyle="1" w:styleId="1035E4D8E1CA4101926098F2656FD24A">
    <w:name w:val="1035E4D8E1CA4101926098F2656FD24A"/>
    <w:rsid w:val="00B27FEC"/>
    <w:pPr>
      <w:spacing w:after="160" w:line="259" w:lineRule="auto"/>
    </w:pPr>
  </w:style>
  <w:style w:type="paragraph" w:customStyle="1" w:styleId="8AEDC6DE49C04AE088C5243FCE5F491D">
    <w:name w:val="8AEDC6DE49C04AE088C5243FCE5F491D"/>
    <w:rsid w:val="00B27FEC"/>
    <w:pPr>
      <w:spacing w:after="160" w:line="259" w:lineRule="auto"/>
    </w:pPr>
  </w:style>
  <w:style w:type="paragraph" w:customStyle="1" w:styleId="479B26365B2749DABE42828AD197F2C9">
    <w:name w:val="479B26365B2749DABE42828AD197F2C9"/>
    <w:rsid w:val="00B27FEC"/>
    <w:pPr>
      <w:spacing w:after="160" w:line="259" w:lineRule="auto"/>
    </w:pPr>
  </w:style>
  <w:style w:type="paragraph" w:customStyle="1" w:styleId="4958C83EF7CB4272A65BA2B439398B1A">
    <w:name w:val="4958C83EF7CB4272A65BA2B439398B1A"/>
    <w:rsid w:val="00B27FEC"/>
    <w:pPr>
      <w:spacing w:after="160" w:line="259" w:lineRule="auto"/>
    </w:pPr>
  </w:style>
  <w:style w:type="paragraph" w:customStyle="1" w:styleId="A07E697B7CF048B9A32C6E7751251B11">
    <w:name w:val="A07E697B7CF048B9A32C6E7751251B11"/>
    <w:rsid w:val="00244C1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91517AA95B4077438AE05591C3B511EC" ma:contentTypeVersion="14" ma:contentTypeDescription="The base content type which holds the minimum set of metadata required within BZ" ma:contentTypeScope="" ma:versionID="bdf97798573842f78cc4ea6815066fb7">
  <xsd:schema xmlns:xsd="http://www.w3.org/2001/XMLSchema" xmlns:xs="http://www.w3.org/2001/XMLSchema" xmlns:p="http://schemas.microsoft.com/office/2006/metadata/properties" xmlns:ns2="d9e1d28a-0163-4e96-8b03-6dd6ea730ad0" targetNamespace="http://schemas.microsoft.com/office/2006/metadata/properties" ma:root="true" ma:fieldsID="fd21857c4103b5bc1e9a8043302a7594" ns2:_="">
    <xsd:import namespace="d9e1d28a-0163-4e96-8b03-6dd6ea730ad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a45510494d1a450e9cee6905c7ad8168" minOccurs="0"/>
                <xsd:element ref="ns2:ge4bd621e46a403e97baf402a410deb5" minOccurs="0"/>
                <xsd:element ref="ns2:ga509c7afcac4f5cb939db754ffece25" minOccurs="0"/>
                <xsd:element ref="ns2:c1eb3b42714749d7a1da5dfa3e8d3bcc" minOccurs="0"/>
                <xsd:element ref="ns2:nf4434b3fae540fe847866e45672fb3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1d28a-0163-4e96-8b03-6dd6ea730ad0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hidden="true" ma:list="{8b7d923f-beff-4009-82c6-02553afc5a76}" ma:internalName="TaxCatchAll" ma:showField="CatchAllData" ma:web="d9e1d28a-0163-4e96-8b03-6dd6ea730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8b7d923f-beff-4009-82c6-02553afc5a76}" ma:internalName="TaxCatchAllLabel" ma:readOnly="true" ma:showField="CatchAllDataLabel" ma:web="d9e1d28a-0163-4e96-8b03-6dd6ea730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45510494d1a450e9cee6905c7ad8168" ma:index="12" ma:taxonomy="true" ma:internalName="a45510494d1a450e9cee6905c7ad8168" ma:taxonomyFieldName="BZ_Country" ma:displayName="Country/State" ma:default="2;#The Netherlands|7f69a7bb-478c-499d-a6cf-5869916dfee4" ma:fieldId="{a4551049-4d1a-450e-9cee-6905c7ad8168}" ma:taxonomyMulti="true" ma:sspId="8805c4df-c498-47b2-b08d-81a6414440b6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ge4bd621e46a403e97baf402a410deb5" ma:index="14" ma:taxonomy="true" ma:internalName="ge4bd621e46a403e97baf402a410deb5" ma:taxonomyFieldName="BZ_Forum" ma:displayName="Forum/Organization" ma:default="3;#Not applicable|0049e722-bfb1-4a3f-9d08-af7366a9af40" ma:fieldId="{0e4bd621-e46a-403e-97ba-f402a410deb5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509c7afcac4f5cb939db754ffece25" ma:index="16" ma:taxonomy="true" ma:internalName="ga509c7afcac4f5cb939db754ffece25" ma:taxonomyFieldName="BZ_Classification" ma:displayName="Classification" ma:default="4;#Unclassified|d92c6340-bc14-4cb2-a9a6-6deda93c493b" ma:fieldId="{0a509c7a-fcac-4f5c-b939-db754ffece25}" ma:sspId="8805c4df-c498-47b2-b08d-81a6414440b6" ma:termSetId="44f3d25f-308e-4607-ad37-3154dc8df6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1eb3b42714749d7a1da5dfa3e8d3bcc" ma:index="18" nillable="true" ma:taxonomy="true" ma:internalName="c1eb3b42714749d7a1da5dfa3e8d3bcc" ma:taxonomyFieldName="BZ_CategorieTenders" ma:displayName="Categorie Tenders" ma:readOnly="false" ma:default="" ma:fieldId="{c1eb3b42-7147-49d7-a1da-5dfa3e8d3bcc}" ma:sspId="8805c4df-c498-47b2-b08d-81a6414440b6" ma:termSetId="9b3efed5-1274-45ce-990c-8414e4fee0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f4434b3fae540fe847866e45672fb3a" ma:index="19" ma:taxonomy="true" ma:internalName="nf4434b3fae540fe847866e45672fb3a" ma:taxonomyFieldName="BZ_Theme" ma:displayName="Theme" ma:default="1;#Procurement and tendering|fc14aec2-b498-47df-aba9-0040a2703f98" ma:fieldId="{7f4434b3-fae5-40fe-8478-66e45672fb3a}" ma:taxonomyMulti="true" ma:sspId="8805c4df-c498-47b2-b08d-81a6414440b6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509c7afcac4f5cb939db754ffece25 xmlns="d9e1d28a-0163-4e96-8b03-6dd6ea730ad0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d92c6340-bc14-4cb2-a9a6-6deda93c493b</TermId>
        </TermInfo>
      </Terms>
    </ga509c7afcac4f5cb939db754ffece25>
    <a45510494d1a450e9cee6905c7ad8168 xmlns="d9e1d28a-0163-4e96-8b03-6dd6ea730ad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The Netherlands</TermName>
          <TermId xmlns="http://schemas.microsoft.com/office/infopath/2007/PartnerControls">7f69a7bb-478c-499d-a6cf-5869916dfee4</TermId>
        </TermInfo>
      </Terms>
    </a45510494d1a450e9cee6905c7ad8168>
    <ge4bd621e46a403e97baf402a410deb5 xmlns="d9e1d28a-0163-4e96-8b03-6dd6ea730ad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0049e722-bfb1-4a3f-9d08-af7366a9af40</TermId>
        </TermInfo>
      </Terms>
    </ge4bd621e46a403e97baf402a410deb5>
    <nf4434b3fae540fe847866e45672fb3a xmlns="d9e1d28a-0163-4e96-8b03-6dd6ea730ad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 and tendering</TermName>
          <TermId xmlns="http://schemas.microsoft.com/office/infopath/2007/PartnerControls">fc14aec2-b498-47df-aba9-0040a2703f98</TermId>
        </TermInfo>
      </Terms>
    </nf4434b3fae540fe847866e45672fb3a>
    <TaxCatchAll xmlns="d9e1d28a-0163-4e96-8b03-6dd6ea730ad0">
      <Value>4</Value>
      <Value>3</Value>
      <Value>2</Value>
      <Value>1</Value>
    </TaxCatchAll>
    <c1eb3b42714749d7a1da5dfa3e8d3bcc xmlns="d9e1d28a-0163-4e96-8b03-6dd6ea730ad0">
      <Terms xmlns="http://schemas.microsoft.com/office/infopath/2007/PartnerControls"/>
    </c1eb3b42714749d7a1da5dfa3e8d3bc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CFA5B-B4E4-4A84-9A9A-071DBBC4E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e1d28a-0163-4e96-8b03-6dd6ea730a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3DE4F-F0FD-47A8-97C9-66E33B879D33}">
  <ds:schemaRefs>
    <ds:schemaRef ds:uri="http://purl.org/dc/terms/"/>
    <ds:schemaRef ds:uri="http://schemas.microsoft.com/office/2006/documentManagement/types"/>
    <ds:schemaRef ds:uri="d9e1d28a-0163-4e96-8b03-6dd6ea730ad0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DD7D95E-A5A9-402A-A336-5DC129EF60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4ACADC-96F0-4AE8-8241-9B474C93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EEE5B325</Template>
  <TotalTime>1</TotalTime>
  <Pages>2</Pages>
  <Words>249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&lt;Naam aanbesteding&gt;</vt:lpstr>
      <vt:lpstr>&lt;Naam aanbesteding&gt;</vt:lpstr>
    </vt:vector>
  </TitlesOfParts>
  <Company>Min. van BZK</Company>
  <LinksUpToDate>false</LinksUpToDate>
  <CharactersWithSpaces>1618</CharactersWithSpaces>
  <SharedDoc>false</SharedDoc>
  <HLinks>
    <vt:vector size="330" baseType="variant">
      <vt:variant>
        <vt:i4>1507403</vt:i4>
      </vt:variant>
      <vt:variant>
        <vt:i4>312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2228292</vt:i4>
      </vt:variant>
      <vt:variant>
        <vt:i4>309</vt:i4>
      </vt:variant>
      <vt:variant>
        <vt:i4>0</vt:i4>
      </vt:variant>
      <vt:variant>
        <vt:i4>5</vt:i4>
      </vt:variant>
      <vt:variant>
        <vt:lpwstr>mailto:3W@minbuza.nl</vt:lpwstr>
      </vt:variant>
      <vt:variant>
        <vt:lpwstr/>
      </vt:variant>
      <vt:variant>
        <vt:i4>6684720</vt:i4>
      </vt:variant>
      <vt:variant>
        <vt:i4>306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3276918</vt:i4>
      </vt:variant>
      <vt:variant>
        <vt:i4>303</vt:i4>
      </vt:variant>
      <vt:variant>
        <vt:i4>0</vt:i4>
      </vt:variant>
      <vt:variant>
        <vt:i4>5</vt:i4>
      </vt:variant>
      <vt:variant>
        <vt:lpwstr>http://www.rijksoverheid.nl/ministeries/bz</vt:lpwstr>
      </vt:variant>
      <vt:variant>
        <vt:lpwstr/>
      </vt:variant>
      <vt:variant>
        <vt:i4>1572915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_Toc363746780</vt:lpwstr>
      </vt:variant>
      <vt:variant>
        <vt:i4>1507379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_Toc363746779</vt:lpwstr>
      </vt:variant>
      <vt:variant>
        <vt:i4>1507379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_Toc363746778</vt:lpwstr>
      </vt:variant>
      <vt:variant>
        <vt:i4>1507379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_Toc363746777</vt:lpwstr>
      </vt:variant>
      <vt:variant>
        <vt:i4>1507379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_Toc363746776</vt:lpwstr>
      </vt:variant>
      <vt:variant>
        <vt:i4>1507379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_Toc363746775</vt:lpwstr>
      </vt:variant>
      <vt:variant>
        <vt:i4>1507379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_Toc363746774</vt:lpwstr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_Toc363746773</vt:lpwstr>
      </vt:variant>
      <vt:variant>
        <vt:i4>1507379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_Toc363746772</vt:lpwstr>
      </vt:variant>
      <vt:variant>
        <vt:i4>1507379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_Toc363746771</vt:lpwstr>
      </vt:variant>
      <vt:variant>
        <vt:i4>1507379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_Toc363746770</vt:lpwstr>
      </vt:variant>
      <vt:variant>
        <vt:i4>1441843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_Toc363746769</vt:lpwstr>
      </vt:variant>
      <vt:variant>
        <vt:i4>1441843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_Toc363746768</vt:lpwstr>
      </vt:variant>
      <vt:variant>
        <vt:i4>1441843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_Toc363746767</vt:lpwstr>
      </vt:variant>
      <vt:variant>
        <vt:i4>1441843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_Toc363746766</vt:lpwstr>
      </vt:variant>
      <vt:variant>
        <vt:i4>1441843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_Toc363746765</vt:lpwstr>
      </vt:variant>
      <vt:variant>
        <vt:i4>1441843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_Toc363746764</vt:lpwstr>
      </vt:variant>
      <vt:variant>
        <vt:i4>1441843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_Toc363746763</vt:lpwstr>
      </vt:variant>
      <vt:variant>
        <vt:i4>1441843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_Toc363746762</vt:lpwstr>
      </vt:variant>
      <vt:variant>
        <vt:i4>1441843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_Toc363746761</vt:lpwstr>
      </vt:variant>
      <vt:variant>
        <vt:i4>1441843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_Toc363746760</vt:lpwstr>
      </vt:variant>
      <vt:variant>
        <vt:i4>1376307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_Toc363746759</vt:lpwstr>
      </vt:variant>
      <vt:variant>
        <vt:i4>1376307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_Toc363746758</vt:lpwstr>
      </vt:variant>
      <vt:variant>
        <vt:i4>1376307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_Toc363746757</vt:lpwstr>
      </vt:variant>
      <vt:variant>
        <vt:i4>1376307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_Toc363746756</vt:lpwstr>
      </vt:variant>
      <vt:variant>
        <vt:i4>1376307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_Toc363746755</vt:lpwstr>
      </vt:variant>
      <vt:variant>
        <vt:i4>1376307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_Toc363746754</vt:lpwstr>
      </vt:variant>
      <vt:variant>
        <vt:i4>1376307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_Toc363746753</vt:lpwstr>
      </vt:variant>
      <vt:variant>
        <vt:i4>1376307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_Toc363746752</vt:lpwstr>
      </vt:variant>
      <vt:variant>
        <vt:i4>1376307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_Toc363746751</vt:lpwstr>
      </vt:variant>
      <vt:variant>
        <vt:i4>1376307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_Toc363746750</vt:lpwstr>
      </vt:variant>
      <vt:variant>
        <vt:i4>1310771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_Toc363746749</vt:lpwstr>
      </vt:variant>
      <vt:variant>
        <vt:i4>1310771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_Toc363746748</vt:lpwstr>
      </vt:variant>
      <vt:variant>
        <vt:i4>1310771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_Toc363746747</vt:lpwstr>
      </vt:variant>
      <vt:variant>
        <vt:i4>1310771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_Toc363746746</vt:lpwstr>
      </vt:variant>
      <vt:variant>
        <vt:i4>1310771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_Toc363746745</vt:lpwstr>
      </vt:variant>
      <vt:variant>
        <vt:i4>1310771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_Toc363746744</vt:lpwstr>
      </vt:variant>
      <vt:variant>
        <vt:i4>1310771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_Toc363746743</vt:lpwstr>
      </vt:variant>
      <vt:variant>
        <vt:i4>1310771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_Toc363746742</vt:lpwstr>
      </vt:variant>
      <vt:variant>
        <vt:i4>1310771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_Toc363746741</vt:lpwstr>
      </vt:variant>
      <vt:variant>
        <vt:i4>1310771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_Toc363746740</vt:lpwstr>
      </vt:variant>
      <vt:variant>
        <vt:i4>1245235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_Toc363746739</vt:lpwstr>
      </vt:variant>
      <vt:variant>
        <vt:i4>1245235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_Toc363746738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_Toc363746737</vt:lpwstr>
      </vt:variant>
      <vt:variant>
        <vt:i4>1245235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_Toc363746736</vt:lpwstr>
      </vt:variant>
      <vt:variant>
        <vt:i4>1245235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_Toc363746735</vt:lpwstr>
      </vt:variant>
      <vt:variant>
        <vt:i4>1245235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_Toc363746734</vt:lpwstr>
      </vt:variant>
      <vt:variant>
        <vt:i4>1245235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_Toc363746733</vt:lpwstr>
      </vt:variant>
      <vt:variant>
        <vt:i4>1245235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_Toc363746732</vt:lpwstr>
      </vt:variant>
      <vt:variant>
        <vt:i4>1245235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_Toc363746731</vt:lpwstr>
      </vt:variant>
      <vt:variant>
        <vt:i4>4784238</vt:i4>
      </vt:variant>
      <vt:variant>
        <vt:i4>0</vt:i4>
      </vt:variant>
      <vt:variant>
        <vt:i4>0</vt:i4>
      </vt:variant>
      <vt:variant>
        <vt:i4>5</vt:i4>
      </vt:variant>
      <vt:variant>
        <vt:lpwstr>mailto:FEZ-Tender1@minbuza.nl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>Leiderschaps- en managementontwikkeling</dc:subject>
  <dc:creator>Huntink, Dennis</dc:creator>
  <cp:keywords/>
  <cp:lastModifiedBy>Huntink, Dennis</cp:lastModifiedBy>
  <cp:revision>2</cp:revision>
  <cp:lastPrinted>2014-08-19T07:16:00Z</cp:lastPrinted>
  <dcterms:created xsi:type="dcterms:W3CDTF">2019-06-06T05:34:00Z</dcterms:created>
  <dcterms:modified xsi:type="dcterms:W3CDTF">2019-06-06T05:34:00Z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0x0101009C7CE436063D44E9BE7DC0259EF7C32F006EB9F9836A634AE58B6169785FD3936F0091517AA95B4077438AE05591C3B511EC</vt:lpwstr>
  </property>
  <property fmtid="{D5CDD505-2E9C-101B-9397-08002B2CF9AE}" pid="3" name="BZ_Country">
    <vt:lpwstr>2;#The Netherlands|7f69a7bb-478c-499d-a6cf-5869916dfee4</vt:lpwstr>
  </property>
  <property fmtid="{D5CDD505-2E9C-101B-9397-08002B2CF9AE}" pid="4" name="BZ_Theme">
    <vt:lpwstr>1;#Procurement and tendering|fc14aec2-b498-47df-aba9-0040a2703f98</vt:lpwstr>
  </property>
  <property fmtid="{D5CDD505-2E9C-101B-9397-08002B2CF9AE}" pid="5" name="BZ_Classification">
    <vt:lpwstr>4;#Unclassified|d92c6340-bc14-4cb2-a9a6-6deda93c493b</vt:lpwstr>
  </property>
  <property fmtid="{D5CDD505-2E9C-101B-9397-08002B2CF9AE}" pid="6" name="BZ_Forum">
    <vt:lpwstr>3;#Not applicable|0049e722-bfb1-4a3f-9d08-af7366a9af40</vt:lpwstr>
  </property>
  <property fmtid="{D5CDD505-2E9C-101B-9397-08002B2CF9AE}" pid="7" name="BZ_CategorieTenders">
    <vt:lpwstr/>
  </property>
</Properties>
</file>