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909797" w14:textId="77777777" w:rsidR="00250845" w:rsidRPr="009D15ED" w:rsidRDefault="00250845" w:rsidP="00250845">
      <w:pPr>
        <w:pStyle w:val="Heading1"/>
        <w:tabs>
          <w:tab w:val="clear" w:pos="432"/>
        </w:tabs>
        <w:ind w:left="0" w:hanging="6"/>
        <w:rPr>
          <w:snapToGrid/>
          <w:color w:val="365F91" w:themeColor="accent1" w:themeShade="BF"/>
          <w:sz w:val="24"/>
          <w:szCs w:val="24"/>
        </w:rPr>
      </w:pPr>
      <w:bookmarkStart w:id="0" w:name="_Toc359933475"/>
      <w:bookmarkStart w:id="1" w:name="_Toc410799188"/>
      <w:r w:rsidRPr="009D15ED">
        <w:rPr>
          <w:snapToGrid/>
          <w:color w:val="365F91" w:themeColor="accent1" w:themeShade="BF"/>
          <w:sz w:val="24"/>
          <w:szCs w:val="24"/>
        </w:rPr>
        <w:t>Aanlevering gegevens</w:t>
      </w:r>
      <w:bookmarkEnd w:id="0"/>
      <w:bookmarkEnd w:id="1"/>
    </w:p>
    <w:p w14:paraId="2F14898C" w14:textId="77777777" w:rsidR="00250845" w:rsidRPr="00C3096B" w:rsidRDefault="00250845" w:rsidP="00250845">
      <w:pPr>
        <w:autoSpaceDE w:val="0"/>
        <w:autoSpaceDN w:val="0"/>
        <w:adjustRightInd w:val="0"/>
        <w:rPr>
          <w:rFonts w:cs="ArialNarrow"/>
          <w:snapToGrid/>
          <w:sz w:val="20"/>
          <w:szCs w:val="20"/>
        </w:rPr>
      </w:pPr>
    </w:p>
    <w:tbl>
      <w:tblPr>
        <w:tblStyle w:val="TableWeb1"/>
        <w:tblW w:w="0" w:type="auto"/>
        <w:tblLook w:val="04A0" w:firstRow="1" w:lastRow="0" w:firstColumn="1" w:lastColumn="0" w:noHBand="0" w:noVBand="1"/>
      </w:tblPr>
      <w:tblGrid>
        <w:gridCol w:w="9245"/>
      </w:tblGrid>
      <w:tr w:rsidR="00250845" w14:paraId="398431D2" w14:textId="77777777" w:rsidTr="0046338F">
        <w:trPr>
          <w:cnfStyle w:val="100000000000" w:firstRow="1" w:lastRow="0" w:firstColumn="0" w:lastColumn="0" w:oddVBand="0" w:evenVBand="0" w:oddHBand="0" w:evenHBand="0" w:firstRowFirstColumn="0" w:firstRowLastColumn="0" w:lastRowFirstColumn="0" w:lastRowLastColumn="0"/>
        </w:trPr>
        <w:tc>
          <w:tcPr>
            <w:tcW w:w="9401" w:type="dxa"/>
          </w:tcPr>
          <w:p w14:paraId="50375BD7" w14:textId="267A7788" w:rsidR="00250845" w:rsidRDefault="00250845" w:rsidP="0046338F">
            <w:pPr>
              <w:autoSpaceDE w:val="0"/>
              <w:autoSpaceDN w:val="0"/>
              <w:adjustRightInd w:val="0"/>
              <w:rPr>
                <w:rFonts w:cs="ArialNarrow"/>
                <w:snapToGrid/>
              </w:rPr>
            </w:pPr>
            <w:r w:rsidRPr="000F55C4">
              <w:rPr>
                <w:rFonts w:cs="ArialNarrow"/>
                <w:b/>
                <w:snapToGrid/>
              </w:rPr>
              <w:t>Inschrijver dient onderstaande bijlagen, ingevuld en ondertekend, in te dienen</w:t>
            </w:r>
            <w:r w:rsidR="006530D5">
              <w:rPr>
                <w:rFonts w:cs="ArialNarrow"/>
                <w:b/>
                <w:snapToGrid/>
              </w:rPr>
              <w:t>:</w:t>
            </w:r>
          </w:p>
          <w:p w14:paraId="76CB2E47" w14:textId="77777777" w:rsidR="00250845" w:rsidRPr="00DA6610" w:rsidRDefault="00250845" w:rsidP="0046338F">
            <w:pPr>
              <w:autoSpaceDE w:val="0"/>
              <w:autoSpaceDN w:val="0"/>
              <w:adjustRightInd w:val="0"/>
              <w:rPr>
                <w:rFonts w:cs="ArialNarrow"/>
                <w:snapToGrid/>
              </w:rPr>
            </w:pPr>
            <w:r w:rsidRPr="00DA6610">
              <w:rPr>
                <w:rFonts w:cs="ArialNarrow"/>
                <w:snapToGrid/>
              </w:rPr>
              <w:t xml:space="preserve">Bijlage </w:t>
            </w:r>
            <w:r>
              <w:rPr>
                <w:rFonts w:cs="ArialNarrow"/>
                <w:snapToGrid/>
              </w:rPr>
              <w:t xml:space="preserve">1     </w:t>
            </w:r>
            <w:r>
              <w:rPr>
                <w:rFonts w:cs="ArialNarrow"/>
                <w:snapToGrid/>
              </w:rPr>
              <w:tab/>
              <w:t xml:space="preserve">UEA </w:t>
            </w:r>
          </w:p>
          <w:p w14:paraId="6BBB5E90" w14:textId="77777777" w:rsidR="00250845" w:rsidRDefault="00250845" w:rsidP="0046338F">
            <w:pPr>
              <w:autoSpaceDE w:val="0"/>
              <w:autoSpaceDN w:val="0"/>
              <w:adjustRightInd w:val="0"/>
              <w:rPr>
                <w:rFonts w:cs="ArialNarrow"/>
                <w:snapToGrid/>
              </w:rPr>
            </w:pPr>
            <w:r w:rsidRPr="00DA6610">
              <w:rPr>
                <w:rFonts w:cs="ArialNarrow"/>
                <w:snapToGrid/>
              </w:rPr>
              <w:t xml:space="preserve">Bijlage </w:t>
            </w:r>
            <w:r>
              <w:rPr>
                <w:rFonts w:cs="ArialNarrow"/>
                <w:snapToGrid/>
              </w:rPr>
              <w:t>2          Responseformulier selectiecriteria</w:t>
            </w:r>
          </w:p>
          <w:p w14:paraId="2467B47F" w14:textId="28EE86F4" w:rsidR="00250845" w:rsidRDefault="00250845" w:rsidP="006530D5">
            <w:pPr>
              <w:autoSpaceDE w:val="0"/>
              <w:autoSpaceDN w:val="0"/>
              <w:adjustRightInd w:val="0"/>
              <w:rPr>
                <w:rFonts w:cs="ArialNarrow"/>
                <w:snapToGrid/>
                <w:sz w:val="20"/>
                <w:szCs w:val="20"/>
              </w:rPr>
            </w:pPr>
            <w:r>
              <w:rPr>
                <w:rFonts w:cs="ArialNarrow"/>
                <w:snapToGrid/>
              </w:rPr>
              <w:t>Bijlage 3          Referentieverklaringen</w:t>
            </w:r>
          </w:p>
        </w:tc>
      </w:tr>
    </w:tbl>
    <w:p w14:paraId="1F781C48" w14:textId="77777777" w:rsidR="00250845" w:rsidRDefault="00250845" w:rsidP="00250845">
      <w:pPr>
        <w:autoSpaceDE w:val="0"/>
        <w:autoSpaceDN w:val="0"/>
        <w:adjustRightInd w:val="0"/>
        <w:rPr>
          <w:rFonts w:cs="ArialNarrow"/>
          <w:snapToGrid/>
          <w:sz w:val="20"/>
          <w:szCs w:val="20"/>
        </w:rPr>
      </w:pPr>
    </w:p>
    <w:p w14:paraId="5DE1CB93" w14:textId="77777777" w:rsidR="00250845" w:rsidRPr="001358BC" w:rsidRDefault="00250845" w:rsidP="00250845">
      <w:pPr>
        <w:pStyle w:val="Heading1"/>
        <w:widowControl w:val="0"/>
        <w:tabs>
          <w:tab w:val="clear" w:pos="432"/>
        </w:tabs>
        <w:spacing w:before="200" w:line="300" w:lineRule="atLeast"/>
        <w:ind w:left="0" w:firstLine="0"/>
        <w:contextualSpacing/>
        <w:rPr>
          <w:snapToGrid/>
          <w:color w:val="365F91" w:themeColor="accent1" w:themeShade="BF"/>
          <w:sz w:val="24"/>
          <w:szCs w:val="24"/>
        </w:rPr>
      </w:pPr>
      <w:bookmarkStart w:id="2" w:name="_Toc359933476"/>
      <w:bookmarkStart w:id="3" w:name="_Toc410799189"/>
      <w:r w:rsidRPr="001358BC">
        <w:rPr>
          <w:snapToGrid/>
          <w:color w:val="365F91" w:themeColor="accent1" w:themeShade="BF"/>
          <w:sz w:val="24"/>
          <w:szCs w:val="24"/>
        </w:rPr>
        <w:t>Algemene gegevens</w:t>
      </w:r>
      <w:bookmarkEnd w:id="2"/>
      <w:bookmarkEnd w:id="3"/>
    </w:p>
    <w:p w14:paraId="3A4BA2F1" w14:textId="77777777" w:rsidR="00250845" w:rsidRDefault="00250845" w:rsidP="00250845">
      <w:pPr>
        <w:rPr>
          <w:sz w:val="20"/>
          <w:szCs w:val="20"/>
        </w:rPr>
      </w:pPr>
    </w:p>
    <w:tbl>
      <w:tblPr>
        <w:tblStyle w:val="TableWeb1"/>
        <w:tblW w:w="0" w:type="auto"/>
        <w:tblLayout w:type="fixed"/>
        <w:tblLook w:val="0000" w:firstRow="0" w:lastRow="0" w:firstColumn="0" w:lastColumn="0" w:noHBand="0" w:noVBand="0"/>
      </w:tblPr>
      <w:tblGrid>
        <w:gridCol w:w="4020"/>
        <w:gridCol w:w="5357"/>
      </w:tblGrid>
      <w:tr w:rsidR="00250845" w14:paraId="00AD141E" w14:textId="77777777" w:rsidTr="0046338F">
        <w:tc>
          <w:tcPr>
            <w:tcW w:w="3960" w:type="dxa"/>
            <w:shd w:val="solid" w:color="B8CCE4" w:themeColor="accent1" w:themeTint="66" w:fill="auto"/>
          </w:tcPr>
          <w:p w14:paraId="02B6B78B" w14:textId="77777777" w:rsidR="00250845" w:rsidRDefault="00250845" w:rsidP="0046338F">
            <w:pPr>
              <w:spacing w:line="360" w:lineRule="auto"/>
              <w:ind w:right="72"/>
              <w:rPr>
                <w:color w:val="000000"/>
                <w:kern w:val="1"/>
              </w:rPr>
            </w:pPr>
            <w:r>
              <w:rPr>
                <w:color w:val="000000"/>
                <w:kern w:val="1"/>
              </w:rPr>
              <w:t>Naam Inschrijver  / hoofdaannemer</w:t>
            </w:r>
          </w:p>
        </w:tc>
        <w:tc>
          <w:tcPr>
            <w:tcW w:w="5297" w:type="dxa"/>
          </w:tcPr>
          <w:p w14:paraId="36AC079E" w14:textId="77777777" w:rsidR="00250845" w:rsidRDefault="00250845" w:rsidP="0046338F">
            <w:pPr>
              <w:ind w:right="72"/>
              <w:rPr>
                <w:kern w:val="1"/>
              </w:rPr>
            </w:pPr>
            <w:r>
              <w:rPr>
                <w:kern w:val="1"/>
              </w:rPr>
              <w:fldChar w:fldCharType="begin">
                <w:ffData>
                  <w:name w:val="Text34"/>
                  <w:enabled/>
                  <w:calcOnExit w:val="0"/>
                  <w:textInput/>
                </w:ffData>
              </w:fldChar>
            </w:r>
            <w:bookmarkStart w:id="4" w:name="Text34"/>
            <w:r>
              <w:rPr>
                <w:kern w:val="1"/>
              </w:rPr>
              <w:instrText xml:space="preserve"> FORMTEXT </w:instrText>
            </w:r>
            <w:r>
              <w:rPr>
                <w:kern w:val="1"/>
              </w:rPr>
            </w:r>
            <w:r>
              <w:rPr>
                <w:kern w:val="1"/>
              </w:rPr>
              <w:fldChar w:fldCharType="separate"/>
            </w:r>
            <w:r>
              <w:rPr>
                <w:noProof/>
                <w:kern w:val="1"/>
              </w:rPr>
              <w:t> </w:t>
            </w:r>
            <w:r>
              <w:rPr>
                <w:noProof/>
                <w:kern w:val="1"/>
              </w:rPr>
              <w:t> </w:t>
            </w:r>
            <w:r>
              <w:rPr>
                <w:noProof/>
                <w:kern w:val="1"/>
              </w:rPr>
              <w:t> </w:t>
            </w:r>
            <w:r>
              <w:rPr>
                <w:noProof/>
                <w:kern w:val="1"/>
              </w:rPr>
              <w:t> </w:t>
            </w:r>
            <w:r>
              <w:rPr>
                <w:noProof/>
                <w:kern w:val="1"/>
              </w:rPr>
              <w:t> </w:t>
            </w:r>
            <w:r>
              <w:rPr>
                <w:kern w:val="1"/>
              </w:rPr>
              <w:fldChar w:fldCharType="end"/>
            </w:r>
            <w:bookmarkEnd w:id="4"/>
          </w:p>
        </w:tc>
      </w:tr>
      <w:tr w:rsidR="00250845" w14:paraId="04FA1BCD" w14:textId="77777777" w:rsidTr="0046338F">
        <w:tc>
          <w:tcPr>
            <w:tcW w:w="3960" w:type="dxa"/>
            <w:shd w:val="solid" w:color="B8CCE4" w:themeColor="accent1" w:themeTint="66" w:fill="auto"/>
          </w:tcPr>
          <w:p w14:paraId="0AE9739B" w14:textId="77777777" w:rsidR="00250845" w:rsidRDefault="00250845" w:rsidP="0046338F">
            <w:pPr>
              <w:spacing w:line="360" w:lineRule="auto"/>
              <w:ind w:right="72"/>
              <w:rPr>
                <w:color w:val="000000"/>
                <w:kern w:val="1"/>
              </w:rPr>
            </w:pPr>
            <w:r>
              <w:rPr>
                <w:color w:val="000000"/>
                <w:kern w:val="1"/>
              </w:rPr>
              <w:t>Naam contactpersoon</w:t>
            </w:r>
          </w:p>
        </w:tc>
        <w:tc>
          <w:tcPr>
            <w:tcW w:w="5297" w:type="dxa"/>
          </w:tcPr>
          <w:p w14:paraId="3904B755" w14:textId="77777777" w:rsidR="00250845" w:rsidRDefault="00250845" w:rsidP="0046338F">
            <w:pPr>
              <w:ind w:right="72"/>
              <w:rPr>
                <w:kern w:val="1"/>
              </w:rPr>
            </w:pPr>
            <w:r>
              <w:rPr>
                <w:kern w:val="1"/>
              </w:rPr>
              <w:fldChar w:fldCharType="begin">
                <w:ffData>
                  <w:name w:val="Text35"/>
                  <w:enabled/>
                  <w:calcOnExit w:val="0"/>
                  <w:textInput/>
                </w:ffData>
              </w:fldChar>
            </w:r>
            <w:bookmarkStart w:id="5" w:name="Text35"/>
            <w:r>
              <w:rPr>
                <w:kern w:val="1"/>
              </w:rPr>
              <w:instrText xml:space="preserve"> FORMTEXT </w:instrText>
            </w:r>
            <w:r>
              <w:rPr>
                <w:kern w:val="1"/>
              </w:rPr>
            </w:r>
            <w:r>
              <w:rPr>
                <w:kern w:val="1"/>
              </w:rPr>
              <w:fldChar w:fldCharType="separate"/>
            </w:r>
            <w:r>
              <w:rPr>
                <w:noProof/>
                <w:kern w:val="1"/>
              </w:rPr>
              <w:t> </w:t>
            </w:r>
            <w:r>
              <w:rPr>
                <w:noProof/>
                <w:kern w:val="1"/>
              </w:rPr>
              <w:t> </w:t>
            </w:r>
            <w:r>
              <w:rPr>
                <w:noProof/>
                <w:kern w:val="1"/>
              </w:rPr>
              <w:t> </w:t>
            </w:r>
            <w:r>
              <w:rPr>
                <w:noProof/>
                <w:kern w:val="1"/>
              </w:rPr>
              <w:t> </w:t>
            </w:r>
            <w:r>
              <w:rPr>
                <w:noProof/>
                <w:kern w:val="1"/>
              </w:rPr>
              <w:t> </w:t>
            </w:r>
            <w:r>
              <w:rPr>
                <w:kern w:val="1"/>
              </w:rPr>
              <w:fldChar w:fldCharType="end"/>
            </w:r>
            <w:bookmarkEnd w:id="5"/>
          </w:p>
        </w:tc>
      </w:tr>
      <w:tr w:rsidR="00250845" w14:paraId="4C044285" w14:textId="77777777" w:rsidTr="0046338F">
        <w:tc>
          <w:tcPr>
            <w:tcW w:w="3960" w:type="dxa"/>
            <w:shd w:val="solid" w:color="B8CCE4" w:themeColor="accent1" w:themeTint="66" w:fill="auto"/>
          </w:tcPr>
          <w:p w14:paraId="0A093016" w14:textId="77777777" w:rsidR="00250845" w:rsidRDefault="00250845" w:rsidP="0046338F">
            <w:pPr>
              <w:spacing w:line="360" w:lineRule="auto"/>
              <w:ind w:right="72"/>
              <w:rPr>
                <w:color w:val="000000"/>
                <w:kern w:val="1"/>
              </w:rPr>
            </w:pPr>
            <w:r>
              <w:rPr>
                <w:color w:val="000000"/>
                <w:kern w:val="1"/>
              </w:rPr>
              <w:t>Functie contactpersoon</w:t>
            </w:r>
          </w:p>
        </w:tc>
        <w:tc>
          <w:tcPr>
            <w:tcW w:w="5297" w:type="dxa"/>
          </w:tcPr>
          <w:p w14:paraId="1D8680B4" w14:textId="77777777" w:rsidR="00250845" w:rsidRDefault="00250845" w:rsidP="0046338F">
            <w:pPr>
              <w:ind w:right="72"/>
              <w:rPr>
                <w:kern w:val="1"/>
              </w:rPr>
            </w:pPr>
            <w:r>
              <w:rPr>
                <w:kern w:val="1"/>
              </w:rPr>
              <w:fldChar w:fldCharType="begin">
                <w:ffData>
                  <w:name w:val="Text36"/>
                  <w:enabled/>
                  <w:calcOnExit w:val="0"/>
                  <w:textInput/>
                </w:ffData>
              </w:fldChar>
            </w:r>
            <w:bookmarkStart w:id="6" w:name="Text36"/>
            <w:r>
              <w:rPr>
                <w:kern w:val="1"/>
              </w:rPr>
              <w:instrText xml:space="preserve"> FORMTEXT </w:instrText>
            </w:r>
            <w:r>
              <w:rPr>
                <w:kern w:val="1"/>
              </w:rPr>
            </w:r>
            <w:r>
              <w:rPr>
                <w:kern w:val="1"/>
              </w:rPr>
              <w:fldChar w:fldCharType="separate"/>
            </w:r>
            <w:r>
              <w:rPr>
                <w:noProof/>
                <w:kern w:val="1"/>
              </w:rPr>
              <w:t> </w:t>
            </w:r>
            <w:r>
              <w:rPr>
                <w:noProof/>
                <w:kern w:val="1"/>
              </w:rPr>
              <w:t> </w:t>
            </w:r>
            <w:r>
              <w:rPr>
                <w:noProof/>
                <w:kern w:val="1"/>
              </w:rPr>
              <w:t> </w:t>
            </w:r>
            <w:r>
              <w:rPr>
                <w:noProof/>
                <w:kern w:val="1"/>
              </w:rPr>
              <w:t> </w:t>
            </w:r>
            <w:r>
              <w:rPr>
                <w:noProof/>
                <w:kern w:val="1"/>
              </w:rPr>
              <w:t> </w:t>
            </w:r>
            <w:r>
              <w:rPr>
                <w:kern w:val="1"/>
              </w:rPr>
              <w:fldChar w:fldCharType="end"/>
            </w:r>
            <w:bookmarkEnd w:id="6"/>
          </w:p>
        </w:tc>
      </w:tr>
      <w:tr w:rsidR="00250845" w14:paraId="31701689" w14:textId="77777777" w:rsidTr="0046338F">
        <w:tc>
          <w:tcPr>
            <w:tcW w:w="3960" w:type="dxa"/>
            <w:shd w:val="solid" w:color="B8CCE4" w:themeColor="accent1" w:themeTint="66" w:fill="auto"/>
          </w:tcPr>
          <w:p w14:paraId="5A78CCF2" w14:textId="77777777" w:rsidR="00250845" w:rsidRDefault="00250845" w:rsidP="0046338F">
            <w:pPr>
              <w:spacing w:line="360" w:lineRule="auto"/>
              <w:ind w:right="72"/>
              <w:rPr>
                <w:color w:val="000000"/>
                <w:kern w:val="1"/>
              </w:rPr>
            </w:pPr>
            <w:r>
              <w:rPr>
                <w:color w:val="000000"/>
                <w:kern w:val="1"/>
              </w:rPr>
              <w:t>Adres</w:t>
            </w:r>
          </w:p>
        </w:tc>
        <w:tc>
          <w:tcPr>
            <w:tcW w:w="5297" w:type="dxa"/>
          </w:tcPr>
          <w:p w14:paraId="675B3794" w14:textId="77777777" w:rsidR="00250845" w:rsidRDefault="00250845" w:rsidP="0046338F">
            <w:pPr>
              <w:ind w:right="72"/>
              <w:rPr>
                <w:kern w:val="1"/>
              </w:rPr>
            </w:pPr>
            <w:r>
              <w:rPr>
                <w:kern w:val="1"/>
              </w:rPr>
              <w:fldChar w:fldCharType="begin">
                <w:ffData>
                  <w:name w:val="Text38"/>
                  <w:enabled/>
                  <w:calcOnExit w:val="0"/>
                  <w:textInput/>
                </w:ffData>
              </w:fldChar>
            </w:r>
            <w:bookmarkStart w:id="7" w:name="Text38"/>
            <w:r>
              <w:rPr>
                <w:kern w:val="1"/>
              </w:rPr>
              <w:instrText xml:space="preserve"> FORMTEXT </w:instrText>
            </w:r>
            <w:r>
              <w:rPr>
                <w:kern w:val="1"/>
              </w:rPr>
            </w:r>
            <w:r>
              <w:rPr>
                <w:kern w:val="1"/>
              </w:rPr>
              <w:fldChar w:fldCharType="separate"/>
            </w:r>
            <w:r>
              <w:rPr>
                <w:noProof/>
                <w:kern w:val="1"/>
              </w:rPr>
              <w:t> </w:t>
            </w:r>
            <w:r>
              <w:rPr>
                <w:noProof/>
                <w:kern w:val="1"/>
              </w:rPr>
              <w:t> </w:t>
            </w:r>
            <w:r>
              <w:rPr>
                <w:noProof/>
                <w:kern w:val="1"/>
              </w:rPr>
              <w:t> </w:t>
            </w:r>
            <w:r>
              <w:rPr>
                <w:noProof/>
                <w:kern w:val="1"/>
              </w:rPr>
              <w:t> </w:t>
            </w:r>
            <w:r>
              <w:rPr>
                <w:noProof/>
                <w:kern w:val="1"/>
              </w:rPr>
              <w:t> </w:t>
            </w:r>
            <w:r>
              <w:rPr>
                <w:kern w:val="1"/>
              </w:rPr>
              <w:fldChar w:fldCharType="end"/>
            </w:r>
            <w:bookmarkEnd w:id="7"/>
          </w:p>
        </w:tc>
      </w:tr>
      <w:tr w:rsidR="00250845" w14:paraId="2672B691" w14:textId="77777777" w:rsidTr="0046338F">
        <w:tc>
          <w:tcPr>
            <w:tcW w:w="3960" w:type="dxa"/>
            <w:shd w:val="solid" w:color="B8CCE4" w:themeColor="accent1" w:themeTint="66" w:fill="auto"/>
          </w:tcPr>
          <w:p w14:paraId="341D6395" w14:textId="77777777" w:rsidR="00250845" w:rsidRDefault="00250845" w:rsidP="0046338F">
            <w:pPr>
              <w:spacing w:line="360" w:lineRule="auto"/>
              <w:ind w:right="72"/>
              <w:rPr>
                <w:color w:val="000000"/>
                <w:kern w:val="1"/>
              </w:rPr>
            </w:pPr>
            <w:r>
              <w:rPr>
                <w:color w:val="000000"/>
                <w:kern w:val="1"/>
              </w:rPr>
              <w:t>Postcode en Plaats</w:t>
            </w:r>
          </w:p>
        </w:tc>
        <w:tc>
          <w:tcPr>
            <w:tcW w:w="5297" w:type="dxa"/>
          </w:tcPr>
          <w:p w14:paraId="66820E7D" w14:textId="77777777" w:rsidR="00250845" w:rsidRDefault="00250845" w:rsidP="0046338F">
            <w:pPr>
              <w:ind w:right="72"/>
              <w:rPr>
                <w:kern w:val="1"/>
              </w:rPr>
            </w:pPr>
            <w:r>
              <w:rPr>
                <w:kern w:val="1"/>
              </w:rPr>
              <w:fldChar w:fldCharType="begin">
                <w:ffData>
                  <w:name w:val="Text39"/>
                  <w:enabled/>
                  <w:calcOnExit w:val="0"/>
                  <w:textInput/>
                </w:ffData>
              </w:fldChar>
            </w:r>
            <w:bookmarkStart w:id="8" w:name="Text39"/>
            <w:r>
              <w:rPr>
                <w:kern w:val="1"/>
              </w:rPr>
              <w:instrText xml:space="preserve"> FORMTEXT </w:instrText>
            </w:r>
            <w:r>
              <w:rPr>
                <w:kern w:val="1"/>
              </w:rPr>
            </w:r>
            <w:r>
              <w:rPr>
                <w:kern w:val="1"/>
              </w:rPr>
              <w:fldChar w:fldCharType="separate"/>
            </w:r>
            <w:r>
              <w:rPr>
                <w:noProof/>
                <w:kern w:val="1"/>
              </w:rPr>
              <w:t> </w:t>
            </w:r>
            <w:r>
              <w:rPr>
                <w:noProof/>
                <w:kern w:val="1"/>
              </w:rPr>
              <w:t> </w:t>
            </w:r>
            <w:r>
              <w:rPr>
                <w:noProof/>
                <w:kern w:val="1"/>
              </w:rPr>
              <w:t> </w:t>
            </w:r>
            <w:r>
              <w:rPr>
                <w:noProof/>
                <w:kern w:val="1"/>
              </w:rPr>
              <w:t> </w:t>
            </w:r>
            <w:r>
              <w:rPr>
                <w:noProof/>
                <w:kern w:val="1"/>
              </w:rPr>
              <w:t> </w:t>
            </w:r>
            <w:r>
              <w:rPr>
                <w:kern w:val="1"/>
              </w:rPr>
              <w:fldChar w:fldCharType="end"/>
            </w:r>
            <w:bookmarkEnd w:id="8"/>
          </w:p>
        </w:tc>
      </w:tr>
      <w:tr w:rsidR="00250845" w14:paraId="43F7E278" w14:textId="77777777" w:rsidTr="0046338F">
        <w:tc>
          <w:tcPr>
            <w:tcW w:w="3960" w:type="dxa"/>
            <w:shd w:val="solid" w:color="B8CCE4" w:themeColor="accent1" w:themeTint="66" w:fill="auto"/>
          </w:tcPr>
          <w:p w14:paraId="19D29465" w14:textId="77777777" w:rsidR="00250845" w:rsidRDefault="00250845" w:rsidP="0046338F">
            <w:pPr>
              <w:spacing w:line="360" w:lineRule="auto"/>
              <w:ind w:right="72"/>
              <w:rPr>
                <w:color w:val="000000"/>
                <w:kern w:val="1"/>
              </w:rPr>
            </w:pPr>
            <w:r>
              <w:rPr>
                <w:color w:val="000000"/>
                <w:kern w:val="1"/>
              </w:rPr>
              <w:t>Land</w:t>
            </w:r>
          </w:p>
        </w:tc>
        <w:tc>
          <w:tcPr>
            <w:tcW w:w="5297" w:type="dxa"/>
          </w:tcPr>
          <w:p w14:paraId="3E93B79D" w14:textId="77777777" w:rsidR="00250845" w:rsidRDefault="00250845" w:rsidP="0046338F">
            <w:pPr>
              <w:ind w:right="72"/>
              <w:rPr>
                <w:kern w:val="1"/>
              </w:rPr>
            </w:pPr>
            <w:r>
              <w:rPr>
                <w:kern w:val="1"/>
              </w:rPr>
              <w:fldChar w:fldCharType="begin">
                <w:ffData>
                  <w:name w:val="Text40"/>
                  <w:enabled/>
                  <w:calcOnExit w:val="0"/>
                  <w:textInput/>
                </w:ffData>
              </w:fldChar>
            </w:r>
            <w:bookmarkStart w:id="9" w:name="Text40"/>
            <w:r>
              <w:rPr>
                <w:kern w:val="1"/>
              </w:rPr>
              <w:instrText xml:space="preserve"> FORMTEXT </w:instrText>
            </w:r>
            <w:r>
              <w:rPr>
                <w:kern w:val="1"/>
              </w:rPr>
            </w:r>
            <w:r>
              <w:rPr>
                <w:kern w:val="1"/>
              </w:rPr>
              <w:fldChar w:fldCharType="separate"/>
            </w:r>
            <w:r>
              <w:rPr>
                <w:noProof/>
                <w:kern w:val="1"/>
              </w:rPr>
              <w:t> </w:t>
            </w:r>
            <w:r>
              <w:rPr>
                <w:noProof/>
                <w:kern w:val="1"/>
              </w:rPr>
              <w:t> </w:t>
            </w:r>
            <w:r>
              <w:rPr>
                <w:noProof/>
                <w:kern w:val="1"/>
              </w:rPr>
              <w:t> </w:t>
            </w:r>
            <w:r>
              <w:rPr>
                <w:noProof/>
                <w:kern w:val="1"/>
              </w:rPr>
              <w:t> </w:t>
            </w:r>
            <w:r>
              <w:rPr>
                <w:noProof/>
                <w:kern w:val="1"/>
              </w:rPr>
              <w:t> </w:t>
            </w:r>
            <w:r>
              <w:rPr>
                <w:kern w:val="1"/>
              </w:rPr>
              <w:fldChar w:fldCharType="end"/>
            </w:r>
            <w:bookmarkEnd w:id="9"/>
          </w:p>
        </w:tc>
      </w:tr>
    </w:tbl>
    <w:p w14:paraId="17B7E6AB" w14:textId="77777777" w:rsidR="00250845" w:rsidRDefault="00250845" w:rsidP="00250845">
      <w:pPr>
        <w:rPr>
          <w:sz w:val="20"/>
          <w:szCs w:val="20"/>
        </w:rPr>
      </w:pPr>
    </w:p>
    <w:p w14:paraId="0518F622" w14:textId="77777777" w:rsidR="00250845" w:rsidRPr="00B1087D" w:rsidRDefault="00250845" w:rsidP="00250845">
      <w:pPr>
        <w:spacing w:line="240" w:lineRule="atLeast"/>
        <w:ind w:right="1064"/>
        <w:rPr>
          <w:snapToGrid/>
          <w:sz w:val="20"/>
          <w:szCs w:val="20"/>
          <w:lang w:val="en-US"/>
        </w:rPr>
      </w:pPr>
    </w:p>
    <w:p w14:paraId="219DB58B" w14:textId="77777777" w:rsidR="00250845" w:rsidRPr="009D15ED" w:rsidRDefault="00250845" w:rsidP="00250845">
      <w:pPr>
        <w:pStyle w:val="Heading1"/>
        <w:tabs>
          <w:tab w:val="clear" w:pos="432"/>
        </w:tabs>
        <w:ind w:left="0" w:firstLine="0"/>
        <w:rPr>
          <w:snapToGrid/>
          <w:color w:val="365F91" w:themeColor="accent1" w:themeShade="BF"/>
          <w:sz w:val="24"/>
          <w:szCs w:val="24"/>
        </w:rPr>
      </w:pPr>
      <w:bookmarkStart w:id="10" w:name="_Toc359933477"/>
      <w:bookmarkStart w:id="11" w:name="_Toc410799191"/>
      <w:r>
        <w:rPr>
          <w:snapToGrid/>
          <w:color w:val="365F91" w:themeColor="accent1" w:themeShade="BF"/>
          <w:sz w:val="24"/>
          <w:szCs w:val="24"/>
        </w:rPr>
        <w:lastRenderedPageBreak/>
        <w:t>Selectie</w:t>
      </w:r>
      <w:r w:rsidRPr="009D15ED">
        <w:rPr>
          <w:snapToGrid/>
          <w:color w:val="365F91" w:themeColor="accent1" w:themeShade="BF"/>
          <w:sz w:val="24"/>
          <w:szCs w:val="24"/>
        </w:rPr>
        <w:t>criteria</w:t>
      </w:r>
      <w:bookmarkEnd w:id="10"/>
      <w:bookmarkEnd w:id="11"/>
    </w:p>
    <w:p w14:paraId="3A4A557C" w14:textId="77777777" w:rsidR="00250845" w:rsidRDefault="00250845" w:rsidP="00250845"/>
    <w:tbl>
      <w:tblPr>
        <w:tblStyle w:val="TableWeb1"/>
        <w:tblW w:w="9519" w:type="dxa"/>
        <w:tblLayout w:type="fixed"/>
        <w:tblLook w:val="0000" w:firstRow="0" w:lastRow="0" w:firstColumn="0" w:lastColumn="0" w:noHBand="0" w:noVBand="0"/>
      </w:tblPr>
      <w:tblGrid>
        <w:gridCol w:w="4841"/>
        <w:gridCol w:w="4678"/>
      </w:tblGrid>
      <w:tr w:rsidR="00250845" w:rsidRPr="000A62A4" w14:paraId="60E28F9B" w14:textId="77777777" w:rsidTr="0046338F">
        <w:tc>
          <w:tcPr>
            <w:tcW w:w="9439" w:type="dxa"/>
            <w:gridSpan w:val="2"/>
            <w:shd w:val="clear" w:color="auto" w:fill="B8CCE4" w:themeFill="accent1" w:themeFillTint="66"/>
          </w:tcPr>
          <w:p w14:paraId="30BDC11F" w14:textId="6F6F7984" w:rsidR="00250845" w:rsidRDefault="00250845" w:rsidP="0046338F">
            <w:pPr>
              <w:ind w:right="72"/>
              <w:rPr>
                <w:b/>
                <w:kern w:val="22"/>
              </w:rPr>
            </w:pPr>
            <w:r>
              <w:rPr>
                <w:b/>
                <w:kern w:val="22"/>
              </w:rPr>
              <w:t xml:space="preserve">Ervaring </w:t>
            </w:r>
          </w:p>
          <w:p w14:paraId="7AA68252" w14:textId="77777777" w:rsidR="00250845" w:rsidRPr="000A62A4" w:rsidRDefault="00250845" w:rsidP="0046338F">
            <w:pPr>
              <w:ind w:right="72"/>
              <w:rPr>
                <w:kern w:val="22"/>
              </w:rPr>
            </w:pPr>
          </w:p>
        </w:tc>
      </w:tr>
      <w:tr w:rsidR="00250845" w:rsidRPr="000A62A4" w14:paraId="5E3721A2" w14:textId="77777777" w:rsidTr="0046338F">
        <w:tc>
          <w:tcPr>
            <w:tcW w:w="4781" w:type="dxa"/>
          </w:tcPr>
          <w:p w14:paraId="6EAC050C" w14:textId="77777777" w:rsidR="00250845" w:rsidRDefault="00250845" w:rsidP="0046338F">
            <w:pPr>
              <w:autoSpaceDE w:val="0"/>
              <w:autoSpaceDN w:val="0"/>
              <w:adjustRightInd w:val="0"/>
              <w:spacing w:line="276" w:lineRule="auto"/>
              <w:rPr>
                <w:rFonts w:cs="Verdana"/>
                <w:snapToGrid/>
              </w:rPr>
            </w:pPr>
          </w:p>
          <w:p w14:paraId="37987973" w14:textId="130467FA" w:rsidR="00D64E34" w:rsidRPr="00D50EE5" w:rsidRDefault="00D64E34" w:rsidP="00D64E34">
            <w:pPr>
              <w:pStyle w:val="BodyText"/>
              <w:spacing w:line="276" w:lineRule="auto"/>
              <w:rPr>
                <w:sz w:val="18"/>
              </w:rPr>
            </w:pPr>
            <w:r w:rsidRPr="00D50EE5">
              <w:rPr>
                <w:sz w:val="18"/>
              </w:rPr>
              <w:t xml:space="preserve">Gegadigde heeft </w:t>
            </w:r>
            <w:r w:rsidRPr="00D64E34">
              <w:rPr>
                <w:sz w:val="18"/>
                <w:shd w:val="clear" w:color="auto" w:fill="FFFFFF" w:themeFill="background1"/>
              </w:rPr>
              <w:t>soortgelijke leertrajecten (zoals beschreven in 1.3) verzorgd op het kruispunt van leiderschap- en organisatie-ontwikkeling, gedurende de afgelopen</w:t>
            </w:r>
            <w:r w:rsidRPr="00D50EE5">
              <w:rPr>
                <w:sz w:val="18"/>
              </w:rPr>
              <w:t xml:space="preserve"> </w:t>
            </w:r>
            <w:r w:rsidR="00235B40">
              <w:rPr>
                <w:sz w:val="18"/>
              </w:rPr>
              <w:t>4</w:t>
            </w:r>
            <w:r w:rsidRPr="00D50EE5">
              <w:rPr>
                <w:sz w:val="18"/>
              </w:rPr>
              <w:t xml:space="preserve"> jaar</w:t>
            </w:r>
            <w:r w:rsidR="00235B40">
              <w:rPr>
                <w:sz w:val="18"/>
              </w:rPr>
              <w:t>.</w:t>
            </w:r>
            <w:r w:rsidRPr="00D50EE5">
              <w:rPr>
                <w:sz w:val="18"/>
              </w:rPr>
              <w:t xml:space="preserve"> </w:t>
            </w:r>
          </w:p>
          <w:p w14:paraId="69AC930B" w14:textId="6F3D978E" w:rsidR="00D64E34" w:rsidRPr="00D50EE5" w:rsidRDefault="00D64E34" w:rsidP="00D64E34">
            <w:pPr>
              <w:pStyle w:val="BodyText"/>
              <w:spacing w:line="276" w:lineRule="auto"/>
              <w:rPr>
                <w:sz w:val="18"/>
              </w:rPr>
            </w:pPr>
            <w:r w:rsidRPr="00D50EE5">
              <w:rPr>
                <w:sz w:val="18"/>
              </w:rPr>
              <w:t xml:space="preserve">Gegadigde werkt ter onderbouwing van het ingediende antwoord in 2 trajecten uit waarin minimaal aan bod komt: </w:t>
            </w:r>
          </w:p>
          <w:p w14:paraId="1C920A34" w14:textId="77777777" w:rsidR="00D64E34" w:rsidRPr="00D50EE5" w:rsidRDefault="00D64E34" w:rsidP="00FD356E">
            <w:pPr>
              <w:pStyle w:val="BodyText"/>
              <w:widowControl w:val="0"/>
              <w:numPr>
                <w:ilvl w:val="0"/>
                <w:numId w:val="30"/>
              </w:numPr>
              <w:spacing w:after="0" w:line="276" w:lineRule="auto"/>
              <w:ind w:left="360"/>
              <w:rPr>
                <w:sz w:val="18"/>
              </w:rPr>
            </w:pPr>
            <w:r w:rsidRPr="00D50EE5">
              <w:rPr>
                <w:sz w:val="18"/>
              </w:rPr>
              <w:t>De aard van de organisaties waarvoor het/de leertraject(en) werden uitgevoerd</w:t>
            </w:r>
            <w:r>
              <w:rPr>
                <w:sz w:val="18"/>
              </w:rPr>
              <w:t>;</w:t>
            </w:r>
          </w:p>
          <w:p w14:paraId="299E3460" w14:textId="77777777" w:rsidR="00D64E34" w:rsidRPr="00D50EE5" w:rsidRDefault="00D64E34" w:rsidP="00FD356E">
            <w:pPr>
              <w:pStyle w:val="BodyText"/>
              <w:widowControl w:val="0"/>
              <w:numPr>
                <w:ilvl w:val="0"/>
                <w:numId w:val="30"/>
              </w:numPr>
              <w:spacing w:after="0" w:line="276" w:lineRule="auto"/>
              <w:ind w:left="360"/>
              <w:rPr>
                <w:sz w:val="18"/>
              </w:rPr>
            </w:pPr>
            <w:r w:rsidRPr="00D50EE5">
              <w:rPr>
                <w:sz w:val="18"/>
              </w:rPr>
              <w:t>De doelgroep</w:t>
            </w:r>
            <w:r>
              <w:rPr>
                <w:sz w:val="18"/>
              </w:rPr>
              <w:t>;</w:t>
            </w:r>
          </w:p>
          <w:p w14:paraId="354C054B" w14:textId="77777777" w:rsidR="00D64E34" w:rsidRPr="00D50EE5" w:rsidRDefault="00D64E34" w:rsidP="00FD356E">
            <w:pPr>
              <w:pStyle w:val="BodyText"/>
              <w:widowControl w:val="0"/>
              <w:numPr>
                <w:ilvl w:val="0"/>
                <w:numId w:val="30"/>
              </w:numPr>
              <w:spacing w:after="0" w:line="276" w:lineRule="auto"/>
              <w:ind w:left="360"/>
              <w:rPr>
                <w:sz w:val="18"/>
              </w:rPr>
            </w:pPr>
            <w:r w:rsidRPr="00D50EE5">
              <w:rPr>
                <w:sz w:val="18"/>
              </w:rPr>
              <w:t>Het aantal deelnemers</w:t>
            </w:r>
            <w:r>
              <w:rPr>
                <w:sz w:val="18"/>
              </w:rPr>
              <w:t>;</w:t>
            </w:r>
          </w:p>
          <w:p w14:paraId="4073CD7C" w14:textId="38C089EA" w:rsidR="00D64E34" w:rsidRPr="00D50EE5" w:rsidRDefault="00D64E34" w:rsidP="00FD356E">
            <w:pPr>
              <w:pStyle w:val="BodyText"/>
              <w:widowControl w:val="0"/>
              <w:numPr>
                <w:ilvl w:val="0"/>
                <w:numId w:val="29"/>
              </w:numPr>
              <w:spacing w:after="0" w:line="276" w:lineRule="auto"/>
              <w:ind w:left="360"/>
              <w:rPr>
                <w:sz w:val="18"/>
              </w:rPr>
            </w:pPr>
            <w:r w:rsidRPr="00D50EE5">
              <w:rPr>
                <w:sz w:val="18"/>
              </w:rPr>
              <w:t>Welke doelstellingen zijn behaald in het leertraject met daarbij vermelding van zowel de individuele kant (persoonlijke ontwikkeling van de deelnemers) als de collectieve kant van de doelstellingen (strategie, visie, samenwerking, werkprocessen</w:t>
            </w:r>
            <w:r>
              <w:rPr>
                <w:sz w:val="18"/>
              </w:rPr>
              <w:t>, cultuur);</w:t>
            </w:r>
          </w:p>
          <w:p w14:paraId="359EF393" w14:textId="66C5FDF1" w:rsidR="00D64E34" w:rsidRPr="00D50EE5" w:rsidRDefault="00D64E34" w:rsidP="00FD356E">
            <w:pPr>
              <w:pStyle w:val="BodyText"/>
              <w:widowControl w:val="0"/>
              <w:numPr>
                <w:ilvl w:val="0"/>
                <w:numId w:val="29"/>
              </w:numPr>
              <w:spacing w:after="0" w:line="276" w:lineRule="auto"/>
              <w:ind w:left="360"/>
              <w:rPr>
                <w:sz w:val="18"/>
              </w:rPr>
            </w:pPr>
            <w:r w:rsidRPr="00D50EE5">
              <w:rPr>
                <w:sz w:val="18"/>
              </w:rPr>
              <w:t>Welke aanpak is/zijn voor dit/deze leertraject(en) gehanteerd</w:t>
            </w:r>
            <w:r w:rsidR="00235B40">
              <w:rPr>
                <w:sz w:val="18"/>
              </w:rPr>
              <w:t>.</w:t>
            </w:r>
          </w:p>
          <w:p w14:paraId="5C5BB42B" w14:textId="77777777" w:rsidR="00250845" w:rsidRDefault="00250845" w:rsidP="0046338F">
            <w:pPr>
              <w:spacing w:line="276" w:lineRule="auto"/>
            </w:pPr>
          </w:p>
          <w:tbl>
            <w:tblPr>
              <w:tblStyle w:val="TableWeb1"/>
              <w:tblW w:w="4600" w:type="dxa"/>
              <w:shd w:val="clear" w:color="auto" w:fill="DBE5F1" w:themeFill="accent1" w:themeFillTint="33"/>
              <w:tblLayout w:type="fixed"/>
              <w:tblLook w:val="04A0" w:firstRow="1" w:lastRow="0" w:firstColumn="1" w:lastColumn="0" w:noHBand="0" w:noVBand="1"/>
            </w:tblPr>
            <w:tblGrid>
              <w:gridCol w:w="4600"/>
            </w:tblGrid>
            <w:tr w:rsidR="00250845" w:rsidRPr="00726D59" w14:paraId="0857197E" w14:textId="77777777" w:rsidTr="0046338F">
              <w:trPr>
                <w:cnfStyle w:val="100000000000" w:firstRow="1" w:lastRow="0" w:firstColumn="0" w:lastColumn="0" w:oddVBand="0" w:evenVBand="0" w:oddHBand="0" w:evenHBand="0" w:firstRowFirstColumn="0" w:firstRowLastColumn="0" w:lastRowFirstColumn="0" w:lastRowLastColumn="0"/>
              </w:trPr>
              <w:tc>
                <w:tcPr>
                  <w:tcW w:w="4520" w:type="dxa"/>
                  <w:shd w:val="clear" w:color="auto" w:fill="DBE5F1" w:themeFill="accent1" w:themeFillTint="33"/>
                </w:tcPr>
                <w:p w14:paraId="5629455E" w14:textId="1A0AB584" w:rsidR="00250845" w:rsidRPr="00726D59" w:rsidRDefault="00D37C9F" w:rsidP="00D64E34">
                  <w:pPr>
                    <w:spacing w:line="276" w:lineRule="auto"/>
                    <w:rPr>
                      <w:color w:val="FFFFFF" w:themeColor="background1"/>
                      <w:kern w:val="22"/>
                    </w:rPr>
                  </w:pPr>
                  <w:r w:rsidRPr="005D3FC8">
                    <w:rPr>
                      <w:color w:val="000000" w:themeColor="text1"/>
                      <w:kern w:val="22"/>
                    </w:rPr>
                    <w:t xml:space="preserve">De uitwerking mag maximaal </w:t>
                  </w:r>
                  <w:r w:rsidR="00D64E34">
                    <w:rPr>
                      <w:color w:val="000000" w:themeColor="text1"/>
                      <w:kern w:val="22"/>
                    </w:rPr>
                    <w:t>2</w:t>
                  </w:r>
                  <w:r w:rsidRPr="005D3FC8">
                    <w:rPr>
                      <w:color w:val="000000" w:themeColor="text1"/>
                      <w:kern w:val="22"/>
                    </w:rPr>
                    <w:t xml:space="preserve"> pagina’s A4 </w:t>
                  </w:r>
                  <w:r w:rsidRPr="005D3FC8">
                    <w:rPr>
                      <w:color w:val="000000" w:themeColor="text1"/>
                    </w:rPr>
                    <w:t>(</w:t>
                  </w:r>
                  <w:r>
                    <w:rPr>
                      <w:color w:val="000000" w:themeColor="text1"/>
                    </w:rPr>
                    <w:t xml:space="preserve">inclusief afbeeldingen) </w:t>
                  </w:r>
                  <w:r w:rsidRPr="005D3FC8">
                    <w:rPr>
                      <w:color w:val="000000" w:themeColor="text1"/>
                    </w:rPr>
                    <w:t xml:space="preserve">Verdana 9pnts </w:t>
                  </w:r>
                  <w:r w:rsidRPr="005D3FC8">
                    <w:rPr>
                      <w:color w:val="000000" w:themeColor="text1"/>
                      <w:kern w:val="22"/>
                    </w:rPr>
                    <w:t>beslaan.</w:t>
                  </w:r>
                </w:p>
              </w:tc>
            </w:tr>
          </w:tbl>
          <w:p w14:paraId="1079B14C" w14:textId="77777777" w:rsidR="00250845" w:rsidRPr="000A62A4" w:rsidRDefault="00250845" w:rsidP="0046338F">
            <w:pPr>
              <w:ind w:right="72"/>
              <w:rPr>
                <w:kern w:val="22"/>
              </w:rPr>
            </w:pPr>
          </w:p>
        </w:tc>
        <w:tc>
          <w:tcPr>
            <w:tcW w:w="4618" w:type="dxa"/>
          </w:tcPr>
          <w:p w14:paraId="27935EC4" w14:textId="77777777" w:rsidR="00250845" w:rsidRDefault="00250845" w:rsidP="0046338F">
            <w:pPr>
              <w:spacing w:line="276" w:lineRule="auto"/>
            </w:pPr>
          </w:p>
          <w:p w14:paraId="5BA75AD8" w14:textId="2B58874D" w:rsidR="00250845" w:rsidRPr="00B079FA" w:rsidRDefault="00250845" w:rsidP="0046338F">
            <w:pPr>
              <w:spacing w:line="276" w:lineRule="auto"/>
            </w:pPr>
            <w:r w:rsidRPr="00B079FA">
              <w:t>Dit wordt beoordeeld op</w:t>
            </w:r>
            <w:r w:rsidR="00FD356E">
              <w:t xml:space="preserve"> de kwaliteit, inventiviteit en effectiviteit van de uitgevoerde leertrajecten </w:t>
            </w:r>
            <w:r w:rsidR="004A18AC">
              <w:t>middels</w:t>
            </w:r>
            <w:r w:rsidR="00FD356E">
              <w:t xml:space="preserve"> de uitwerking van</w:t>
            </w:r>
            <w:r w:rsidRPr="00B079FA">
              <w:t>:</w:t>
            </w:r>
          </w:p>
          <w:p w14:paraId="303D2A02" w14:textId="77777777" w:rsidR="00FD356E" w:rsidRPr="00D50EE5" w:rsidRDefault="00FD356E" w:rsidP="00FD356E">
            <w:pPr>
              <w:pStyle w:val="BodyText"/>
              <w:widowControl w:val="0"/>
              <w:numPr>
                <w:ilvl w:val="0"/>
                <w:numId w:val="30"/>
              </w:numPr>
              <w:spacing w:after="0" w:line="276" w:lineRule="auto"/>
              <w:ind w:left="360"/>
              <w:rPr>
                <w:sz w:val="18"/>
              </w:rPr>
            </w:pPr>
            <w:r w:rsidRPr="00D50EE5">
              <w:rPr>
                <w:sz w:val="18"/>
              </w:rPr>
              <w:t>De aard van de organisaties waarvoor het/de leertraject(en) werden uitgevoerd</w:t>
            </w:r>
            <w:r>
              <w:rPr>
                <w:sz w:val="18"/>
              </w:rPr>
              <w:t>;</w:t>
            </w:r>
          </w:p>
          <w:p w14:paraId="3581639F" w14:textId="77777777" w:rsidR="00FD356E" w:rsidRPr="00D50EE5" w:rsidRDefault="00FD356E" w:rsidP="00FD356E">
            <w:pPr>
              <w:pStyle w:val="BodyText"/>
              <w:widowControl w:val="0"/>
              <w:numPr>
                <w:ilvl w:val="0"/>
                <w:numId w:val="30"/>
              </w:numPr>
              <w:spacing w:after="0" w:line="276" w:lineRule="auto"/>
              <w:ind w:left="360"/>
              <w:rPr>
                <w:sz w:val="18"/>
              </w:rPr>
            </w:pPr>
            <w:r w:rsidRPr="00D50EE5">
              <w:rPr>
                <w:sz w:val="18"/>
              </w:rPr>
              <w:t>De doelgroep</w:t>
            </w:r>
            <w:r>
              <w:rPr>
                <w:sz w:val="18"/>
              </w:rPr>
              <w:t>;</w:t>
            </w:r>
          </w:p>
          <w:p w14:paraId="3FD79CE2" w14:textId="77777777" w:rsidR="00FD356E" w:rsidRPr="00D50EE5" w:rsidRDefault="00FD356E" w:rsidP="00FD356E">
            <w:pPr>
              <w:pStyle w:val="BodyText"/>
              <w:widowControl w:val="0"/>
              <w:numPr>
                <w:ilvl w:val="0"/>
                <w:numId w:val="30"/>
              </w:numPr>
              <w:spacing w:after="0" w:line="276" w:lineRule="auto"/>
              <w:ind w:left="360"/>
              <w:rPr>
                <w:sz w:val="18"/>
              </w:rPr>
            </w:pPr>
            <w:r w:rsidRPr="00D50EE5">
              <w:rPr>
                <w:sz w:val="18"/>
              </w:rPr>
              <w:t>Het aantal deelnemers</w:t>
            </w:r>
            <w:r>
              <w:rPr>
                <w:sz w:val="18"/>
              </w:rPr>
              <w:t>;</w:t>
            </w:r>
          </w:p>
          <w:p w14:paraId="4DAA66F0" w14:textId="77777777" w:rsidR="00FD356E" w:rsidRPr="00D50EE5" w:rsidRDefault="00FD356E" w:rsidP="00FD356E">
            <w:pPr>
              <w:pStyle w:val="BodyText"/>
              <w:widowControl w:val="0"/>
              <w:numPr>
                <w:ilvl w:val="0"/>
                <w:numId w:val="29"/>
              </w:numPr>
              <w:spacing w:after="0" w:line="276" w:lineRule="auto"/>
              <w:ind w:left="360"/>
              <w:rPr>
                <w:sz w:val="18"/>
              </w:rPr>
            </w:pPr>
            <w:r w:rsidRPr="00D50EE5">
              <w:rPr>
                <w:sz w:val="18"/>
              </w:rPr>
              <w:t>Welke doelstellingen zijn behaald in het leertraject met daarbij vermelding van zowel de individuele kant (persoonlijke ontwikkeling, leiderschap gedrag van de deelnemers) als de collectieve kant van de doelstellingen (strategie, visie, samenwerking, werkprocessen</w:t>
            </w:r>
            <w:r>
              <w:rPr>
                <w:sz w:val="18"/>
              </w:rPr>
              <w:t>, cultuur);</w:t>
            </w:r>
          </w:p>
          <w:p w14:paraId="1D3BE10D" w14:textId="77777777" w:rsidR="00FD356E" w:rsidRPr="00D50EE5" w:rsidRDefault="00FD356E" w:rsidP="00FD356E">
            <w:pPr>
              <w:pStyle w:val="BodyText"/>
              <w:widowControl w:val="0"/>
              <w:numPr>
                <w:ilvl w:val="0"/>
                <w:numId w:val="29"/>
              </w:numPr>
              <w:spacing w:after="0" w:line="276" w:lineRule="auto"/>
              <w:ind w:left="360"/>
              <w:rPr>
                <w:sz w:val="18"/>
              </w:rPr>
            </w:pPr>
            <w:r w:rsidRPr="00D50EE5">
              <w:rPr>
                <w:sz w:val="18"/>
              </w:rPr>
              <w:t>Welke aanpak is/zijn voor dit/deze leertraject(en) gehanteerd</w:t>
            </w:r>
            <w:r>
              <w:rPr>
                <w:sz w:val="18"/>
              </w:rPr>
              <w:t>.</w:t>
            </w:r>
          </w:p>
          <w:p w14:paraId="3E5501E9" w14:textId="57E11F22" w:rsidR="00250845" w:rsidRPr="00FD356E" w:rsidRDefault="00250845" w:rsidP="00FD356E">
            <w:pPr>
              <w:ind w:right="72"/>
              <w:rPr>
                <w:kern w:val="22"/>
              </w:rPr>
            </w:pPr>
          </w:p>
        </w:tc>
      </w:tr>
      <w:tr w:rsidR="00250845" w:rsidRPr="000A62A4" w14:paraId="4E70560D" w14:textId="77777777" w:rsidTr="0046338F">
        <w:trPr>
          <w:trHeight w:val="1701"/>
        </w:trPr>
        <w:tc>
          <w:tcPr>
            <w:tcW w:w="9439" w:type="dxa"/>
            <w:gridSpan w:val="2"/>
          </w:tcPr>
          <w:p w14:paraId="04122377" w14:textId="77777777" w:rsidR="00250845" w:rsidRDefault="00250845" w:rsidP="0046338F">
            <w:pPr>
              <w:spacing w:line="276" w:lineRule="auto"/>
              <w:rPr>
                <w:u w:val="single"/>
              </w:rPr>
            </w:pPr>
            <w:r w:rsidRPr="00B079FA">
              <w:rPr>
                <w:u w:val="single"/>
              </w:rPr>
              <w:t>Uitwerking</w:t>
            </w:r>
            <w:r>
              <w:rPr>
                <w:u w:val="single"/>
              </w:rPr>
              <w:t>:</w:t>
            </w:r>
          </w:p>
          <w:p w14:paraId="46E73704" w14:textId="77777777" w:rsidR="00250845" w:rsidRDefault="00250845" w:rsidP="0046338F">
            <w:pPr>
              <w:spacing w:line="276" w:lineRule="auto"/>
              <w:rPr>
                <w:kern w:val="22"/>
              </w:rPr>
            </w:pPr>
            <w:r w:rsidRPr="000A62A4">
              <w:rPr>
                <w:kern w:val="22"/>
              </w:rPr>
              <w:fldChar w:fldCharType="begin">
                <w:ffData>
                  <w:name w:val="Text77"/>
                  <w:enabled/>
                  <w:calcOnExit w:val="0"/>
                  <w:textInput/>
                </w:ffData>
              </w:fldChar>
            </w:r>
            <w:r w:rsidRPr="000A62A4">
              <w:rPr>
                <w:kern w:val="22"/>
              </w:rPr>
              <w:instrText xml:space="preserve"> FORMTEXT </w:instrText>
            </w:r>
            <w:r w:rsidRPr="000A62A4">
              <w:rPr>
                <w:kern w:val="22"/>
              </w:rPr>
            </w:r>
            <w:r w:rsidRPr="000A62A4">
              <w:rPr>
                <w:kern w:val="22"/>
              </w:rPr>
              <w:fldChar w:fldCharType="separate"/>
            </w:r>
            <w:r>
              <w:rPr>
                <w:noProof/>
                <w:kern w:val="22"/>
              </w:rPr>
              <w:t> </w:t>
            </w:r>
            <w:r>
              <w:rPr>
                <w:noProof/>
                <w:kern w:val="22"/>
              </w:rPr>
              <w:t> </w:t>
            </w:r>
            <w:r>
              <w:rPr>
                <w:noProof/>
                <w:kern w:val="22"/>
              </w:rPr>
              <w:t> </w:t>
            </w:r>
            <w:r>
              <w:rPr>
                <w:noProof/>
                <w:kern w:val="22"/>
              </w:rPr>
              <w:t> </w:t>
            </w:r>
            <w:r>
              <w:rPr>
                <w:noProof/>
                <w:kern w:val="22"/>
              </w:rPr>
              <w:t> </w:t>
            </w:r>
            <w:r w:rsidRPr="000A62A4">
              <w:rPr>
                <w:kern w:val="22"/>
              </w:rPr>
              <w:fldChar w:fldCharType="end"/>
            </w:r>
            <w:r>
              <w:rPr>
                <w:kern w:val="22"/>
              </w:rPr>
              <w:t xml:space="preserve"> </w:t>
            </w:r>
          </w:p>
          <w:p w14:paraId="2F36636E" w14:textId="77777777" w:rsidR="00250845" w:rsidRDefault="00250845" w:rsidP="0046338F">
            <w:pPr>
              <w:spacing w:line="276" w:lineRule="auto"/>
              <w:rPr>
                <w:kern w:val="22"/>
              </w:rPr>
            </w:pPr>
          </w:p>
          <w:p w14:paraId="25AAE4E6" w14:textId="7FA2D29E" w:rsidR="00250845" w:rsidRDefault="00250845" w:rsidP="0046338F">
            <w:pPr>
              <w:spacing w:line="276" w:lineRule="auto"/>
              <w:rPr>
                <w:kern w:val="22"/>
              </w:rPr>
            </w:pPr>
          </w:p>
          <w:p w14:paraId="2476EAA4" w14:textId="65205DC2" w:rsidR="00D37C9F" w:rsidRDefault="00D37C9F" w:rsidP="0046338F">
            <w:pPr>
              <w:spacing w:line="276" w:lineRule="auto"/>
              <w:rPr>
                <w:kern w:val="22"/>
              </w:rPr>
            </w:pPr>
          </w:p>
          <w:p w14:paraId="25B9DADB" w14:textId="77777777" w:rsidR="00D37C9F" w:rsidRDefault="00D37C9F" w:rsidP="0046338F">
            <w:pPr>
              <w:spacing w:line="276" w:lineRule="auto"/>
              <w:rPr>
                <w:kern w:val="22"/>
              </w:rPr>
            </w:pPr>
          </w:p>
          <w:p w14:paraId="281C0A6C" w14:textId="77777777" w:rsidR="00250845" w:rsidRDefault="00250845" w:rsidP="0046338F">
            <w:pPr>
              <w:spacing w:line="276" w:lineRule="auto"/>
              <w:rPr>
                <w:kern w:val="22"/>
              </w:rPr>
            </w:pPr>
          </w:p>
          <w:p w14:paraId="56C893EB" w14:textId="77777777" w:rsidR="00250845" w:rsidRDefault="00250845" w:rsidP="0046338F">
            <w:pPr>
              <w:spacing w:line="276" w:lineRule="auto"/>
              <w:rPr>
                <w:kern w:val="22"/>
              </w:rPr>
            </w:pPr>
          </w:p>
          <w:p w14:paraId="67DF9189" w14:textId="77777777" w:rsidR="00250845" w:rsidRDefault="00250845" w:rsidP="0046338F">
            <w:pPr>
              <w:spacing w:line="276" w:lineRule="auto"/>
              <w:rPr>
                <w:kern w:val="22"/>
              </w:rPr>
            </w:pPr>
          </w:p>
          <w:p w14:paraId="06DF1595" w14:textId="77777777" w:rsidR="00250845" w:rsidRDefault="00250845" w:rsidP="0046338F">
            <w:pPr>
              <w:spacing w:line="276" w:lineRule="auto"/>
              <w:rPr>
                <w:kern w:val="22"/>
              </w:rPr>
            </w:pPr>
          </w:p>
          <w:p w14:paraId="374B9C51" w14:textId="77777777" w:rsidR="00250845" w:rsidRDefault="00250845" w:rsidP="0046338F">
            <w:pPr>
              <w:spacing w:line="276" w:lineRule="auto"/>
              <w:rPr>
                <w:kern w:val="22"/>
              </w:rPr>
            </w:pPr>
          </w:p>
          <w:p w14:paraId="6AB8A930" w14:textId="558BA4F9" w:rsidR="00250845" w:rsidRDefault="00250845" w:rsidP="0046338F">
            <w:pPr>
              <w:spacing w:line="276" w:lineRule="auto"/>
              <w:rPr>
                <w:kern w:val="22"/>
              </w:rPr>
            </w:pPr>
          </w:p>
          <w:p w14:paraId="6944CE54" w14:textId="31B71A88" w:rsidR="00D37C9F" w:rsidRDefault="00D37C9F" w:rsidP="0046338F">
            <w:pPr>
              <w:spacing w:line="276" w:lineRule="auto"/>
              <w:rPr>
                <w:kern w:val="22"/>
              </w:rPr>
            </w:pPr>
          </w:p>
          <w:p w14:paraId="58819378" w14:textId="77777777" w:rsidR="00D37C9F" w:rsidRDefault="00D37C9F" w:rsidP="0046338F">
            <w:pPr>
              <w:spacing w:line="276" w:lineRule="auto"/>
              <w:rPr>
                <w:kern w:val="22"/>
              </w:rPr>
            </w:pPr>
          </w:p>
          <w:p w14:paraId="493F8781" w14:textId="77777777" w:rsidR="00250845" w:rsidRDefault="00250845" w:rsidP="0046338F">
            <w:pPr>
              <w:spacing w:line="276" w:lineRule="auto"/>
              <w:rPr>
                <w:kern w:val="22"/>
              </w:rPr>
            </w:pPr>
          </w:p>
          <w:p w14:paraId="253E3D60" w14:textId="77777777" w:rsidR="00250845" w:rsidRDefault="00250845" w:rsidP="0046338F">
            <w:pPr>
              <w:spacing w:line="276" w:lineRule="auto"/>
              <w:rPr>
                <w:kern w:val="22"/>
              </w:rPr>
            </w:pPr>
          </w:p>
          <w:p w14:paraId="5FC559B9" w14:textId="4ACA8330" w:rsidR="00250845" w:rsidRDefault="00250845" w:rsidP="0046338F">
            <w:pPr>
              <w:spacing w:line="276" w:lineRule="auto"/>
              <w:rPr>
                <w:kern w:val="22"/>
              </w:rPr>
            </w:pPr>
          </w:p>
          <w:p w14:paraId="56179AB5" w14:textId="2828E465" w:rsidR="00D64E34" w:rsidRDefault="00D64E34" w:rsidP="0046338F">
            <w:pPr>
              <w:spacing w:line="276" w:lineRule="auto"/>
              <w:rPr>
                <w:kern w:val="22"/>
              </w:rPr>
            </w:pPr>
          </w:p>
          <w:p w14:paraId="43CEAF0A" w14:textId="77777777" w:rsidR="00DF26AB" w:rsidRDefault="00DF26AB" w:rsidP="0046338F">
            <w:pPr>
              <w:spacing w:line="276" w:lineRule="auto"/>
              <w:rPr>
                <w:kern w:val="22"/>
              </w:rPr>
            </w:pPr>
          </w:p>
          <w:p w14:paraId="59CC221C" w14:textId="6414F0D9" w:rsidR="00235B40" w:rsidRDefault="00235B40" w:rsidP="0046338F">
            <w:pPr>
              <w:spacing w:line="276" w:lineRule="auto"/>
              <w:rPr>
                <w:kern w:val="22"/>
              </w:rPr>
            </w:pPr>
          </w:p>
          <w:p w14:paraId="1268A9F3" w14:textId="77777777" w:rsidR="00235B40" w:rsidRDefault="00235B40" w:rsidP="0046338F">
            <w:pPr>
              <w:spacing w:line="276" w:lineRule="auto"/>
              <w:rPr>
                <w:kern w:val="22"/>
              </w:rPr>
            </w:pPr>
          </w:p>
          <w:p w14:paraId="311003D8" w14:textId="77777777" w:rsidR="00250845" w:rsidRPr="00B079FA" w:rsidRDefault="00250845" w:rsidP="0046338F">
            <w:pPr>
              <w:spacing w:line="276" w:lineRule="auto"/>
              <w:rPr>
                <w:u w:val="single"/>
              </w:rPr>
            </w:pPr>
          </w:p>
        </w:tc>
      </w:tr>
    </w:tbl>
    <w:p w14:paraId="46A20FBB" w14:textId="77777777" w:rsidR="00250845" w:rsidRPr="00D25A13" w:rsidRDefault="00250845" w:rsidP="00250845">
      <w:pPr>
        <w:spacing w:line="276" w:lineRule="auto"/>
      </w:pPr>
    </w:p>
    <w:tbl>
      <w:tblPr>
        <w:tblStyle w:val="TableWeb1"/>
        <w:tblW w:w="9519" w:type="dxa"/>
        <w:tblLayout w:type="fixed"/>
        <w:tblLook w:val="0000" w:firstRow="0" w:lastRow="0" w:firstColumn="0" w:lastColumn="0" w:noHBand="0" w:noVBand="0"/>
      </w:tblPr>
      <w:tblGrid>
        <w:gridCol w:w="4841"/>
        <w:gridCol w:w="4678"/>
      </w:tblGrid>
      <w:tr w:rsidR="00250845" w:rsidRPr="000A62A4" w14:paraId="27D98E68" w14:textId="77777777" w:rsidTr="0046338F">
        <w:tc>
          <w:tcPr>
            <w:tcW w:w="9439" w:type="dxa"/>
            <w:gridSpan w:val="2"/>
            <w:shd w:val="clear" w:color="auto" w:fill="B8CCE4" w:themeFill="accent1" w:themeFillTint="66"/>
          </w:tcPr>
          <w:p w14:paraId="52425F0F" w14:textId="3DCA49B9" w:rsidR="00250845" w:rsidRDefault="00D37C9F" w:rsidP="0046338F">
            <w:pPr>
              <w:ind w:right="72"/>
              <w:rPr>
                <w:b/>
                <w:kern w:val="22"/>
              </w:rPr>
            </w:pPr>
            <w:r>
              <w:rPr>
                <w:b/>
                <w:kern w:val="22"/>
              </w:rPr>
              <w:lastRenderedPageBreak/>
              <w:t>E</w:t>
            </w:r>
            <w:r w:rsidR="00250845">
              <w:rPr>
                <w:b/>
                <w:kern w:val="22"/>
              </w:rPr>
              <w:t>rvaring</w:t>
            </w:r>
            <w:r>
              <w:rPr>
                <w:b/>
                <w:kern w:val="22"/>
              </w:rPr>
              <w:t xml:space="preserve"> in een publiek-bestuurlijke context</w:t>
            </w:r>
          </w:p>
          <w:p w14:paraId="5745B264" w14:textId="77777777" w:rsidR="00250845" w:rsidRPr="000A62A4" w:rsidRDefault="00250845" w:rsidP="0046338F">
            <w:pPr>
              <w:ind w:right="72"/>
              <w:rPr>
                <w:kern w:val="22"/>
              </w:rPr>
            </w:pPr>
          </w:p>
        </w:tc>
      </w:tr>
      <w:tr w:rsidR="00250845" w:rsidRPr="000A62A4" w14:paraId="5617D45A" w14:textId="77777777" w:rsidTr="0046338F">
        <w:tc>
          <w:tcPr>
            <w:tcW w:w="4781" w:type="dxa"/>
          </w:tcPr>
          <w:p w14:paraId="6038EAB8" w14:textId="77777777" w:rsidR="00250845" w:rsidRDefault="00250845" w:rsidP="0046338F">
            <w:pPr>
              <w:autoSpaceDE w:val="0"/>
              <w:autoSpaceDN w:val="0"/>
              <w:adjustRightInd w:val="0"/>
              <w:spacing w:line="276" w:lineRule="auto"/>
              <w:rPr>
                <w:rFonts w:cs="Verdana"/>
                <w:snapToGrid/>
              </w:rPr>
            </w:pPr>
          </w:p>
          <w:p w14:paraId="58FE6834" w14:textId="4B9EC09A" w:rsidR="00D64E34" w:rsidRPr="003E6FFB" w:rsidRDefault="00D64E34" w:rsidP="00D64E34">
            <w:pPr>
              <w:pStyle w:val="BodyText"/>
              <w:spacing w:line="276" w:lineRule="auto"/>
              <w:rPr>
                <w:sz w:val="18"/>
              </w:rPr>
            </w:pPr>
            <w:r w:rsidRPr="003E6FFB">
              <w:rPr>
                <w:sz w:val="18"/>
              </w:rPr>
              <w:t xml:space="preserve">Gegadigde heeft </w:t>
            </w:r>
            <w:r w:rsidRPr="00D64E34">
              <w:rPr>
                <w:sz w:val="18"/>
              </w:rPr>
              <w:t>soortgelijke leertrajecten (zoals beschreven in 1.3) verzorgd op het kruispunt van leiderschap- en organisatie</w:t>
            </w:r>
            <w:r w:rsidRPr="003E6FFB">
              <w:rPr>
                <w:sz w:val="18"/>
              </w:rPr>
              <w:t xml:space="preserve">-ontwikkeling, gedurende de afgelopen </w:t>
            </w:r>
            <w:r w:rsidR="00235B40">
              <w:rPr>
                <w:sz w:val="18"/>
              </w:rPr>
              <w:t>4</w:t>
            </w:r>
            <w:r w:rsidRPr="003E6FFB">
              <w:rPr>
                <w:sz w:val="18"/>
              </w:rPr>
              <w:t xml:space="preserve"> jaar in de publieke sector.</w:t>
            </w:r>
          </w:p>
          <w:p w14:paraId="32F07593" w14:textId="2679BC48" w:rsidR="00D64E34" w:rsidRPr="003E6FFB" w:rsidRDefault="00D64E34" w:rsidP="00D64E34">
            <w:pPr>
              <w:pStyle w:val="BodyText"/>
              <w:spacing w:line="276" w:lineRule="auto"/>
              <w:rPr>
                <w:sz w:val="18"/>
              </w:rPr>
            </w:pPr>
            <w:r w:rsidRPr="003E6FFB">
              <w:rPr>
                <w:sz w:val="18"/>
              </w:rPr>
              <w:t xml:space="preserve">Gegadigde werkt ter onderbouwing van het ingediende antwoord, 1 traject uit waarin minimaal aan bod komt: </w:t>
            </w:r>
          </w:p>
          <w:p w14:paraId="4DDB4458" w14:textId="77777777" w:rsidR="00D64E34" w:rsidRPr="003E6FFB" w:rsidRDefault="00D64E34" w:rsidP="00FD356E">
            <w:pPr>
              <w:pStyle w:val="BodyText"/>
              <w:widowControl w:val="0"/>
              <w:numPr>
                <w:ilvl w:val="0"/>
                <w:numId w:val="30"/>
              </w:numPr>
              <w:spacing w:after="0" w:line="276" w:lineRule="auto"/>
              <w:ind w:left="360"/>
              <w:rPr>
                <w:sz w:val="18"/>
              </w:rPr>
            </w:pPr>
            <w:r w:rsidRPr="003E6FFB">
              <w:rPr>
                <w:sz w:val="18"/>
              </w:rPr>
              <w:t>De aard van de organisatie</w:t>
            </w:r>
            <w:r>
              <w:rPr>
                <w:sz w:val="18"/>
              </w:rPr>
              <w:t>;</w:t>
            </w:r>
          </w:p>
          <w:p w14:paraId="6FD9C9CB" w14:textId="77777777" w:rsidR="00D64E34" w:rsidRPr="003E6FFB" w:rsidRDefault="00D64E34" w:rsidP="00FD356E">
            <w:pPr>
              <w:pStyle w:val="BodyText"/>
              <w:widowControl w:val="0"/>
              <w:numPr>
                <w:ilvl w:val="0"/>
                <w:numId w:val="30"/>
              </w:numPr>
              <w:spacing w:after="0" w:line="276" w:lineRule="auto"/>
              <w:ind w:left="360"/>
              <w:rPr>
                <w:sz w:val="18"/>
              </w:rPr>
            </w:pPr>
            <w:r w:rsidRPr="003E6FFB">
              <w:rPr>
                <w:sz w:val="18"/>
              </w:rPr>
              <w:t>De doelgroep</w:t>
            </w:r>
            <w:r>
              <w:rPr>
                <w:sz w:val="18"/>
              </w:rPr>
              <w:t>;</w:t>
            </w:r>
          </w:p>
          <w:p w14:paraId="111F6B2F" w14:textId="77777777" w:rsidR="00D64E34" w:rsidRPr="003E6FFB" w:rsidRDefault="00D64E34" w:rsidP="00FD356E">
            <w:pPr>
              <w:pStyle w:val="BodyText"/>
              <w:widowControl w:val="0"/>
              <w:numPr>
                <w:ilvl w:val="0"/>
                <w:numId w:val="30"/>
              </w:numPr>
              <w:spacing w:after="0" w:line="276" w:lineRule="auto"/>
              <w:ind w:left="360"/>
              <w:rPr>
                <w:sz w:val="18"/>
              </w:rPr>
            </w:pPr>
            <w:r w:rsidRPr="003E6FFB">
              <w:rPr>
                <w:sz w:val="18"/>
              </w:rPr>
              <w:t>Het aantal deelnemers</w:t>
            </w:r>
            <w:r>
              <w:rPr>
                <w:sz w:val="18"/>
              </w:rPr>
              <w:t>;</w:t>
            </w:r>
          </w:p>
          <w:p w14:paraId="7D5F960E" w14:textId="636BD1A0" w:rsidR="00D64E34" w:rsidRPr="003E6FFB" w:rsidRDefault="00D64E34" w:rsidP="00FD356E">
            <w:pPr>
              <w:pStyle w:val="BodyText"/>
              <w:widowControl w:val="0"/>
              <w:numPr>
                <w:ilvl w:val="0"/>
                <w:numId w:val="29"/>
              </w:numPr>
              <w:spacing w:after="0" w:line="276" w:lineRule="auto"/>
              <w:ind w:left="360"/>
              <w:rPr>
                <w:sz w:val="18"/>
              </w:rPr>
            </w:pPr>
            <w:r w:rsidRPr="003E6FFB">
              <w:rPr>
                <w:sz w:val="18"/>
              </w:rPr>
              <w:t>Welke doelstellingen tot uiting is gebracht in het leertraject met daarbij vermelding van zowel de individuele kant (persoonlijke ontwikkeling van de deelnemers) als de collectieve kant van de doelstellingen (strategie, visie, samenwerking, werkprocessen, cultuur)</w:t>
            </w:r>
            <w:r>
              <w:rPr>
                <w:sz w:val="18"/>
              </w:rPr>
              <w:t>;</w:t>
            </w:r>
          </w:p>
          <w:p w14:paraId="570C88D3" w14:textId="77777777" w:rsidR="00D64E34" w:rsidRPr="003E6FFB" w:rsidRDefault="00D64E34" w:rsidP="00FD356E">
            <w:pPr>
              <w:pStyle w:val="BodyText"/>
              <w:widowControl w:val="0"/>
              <w:numPr>
                <w:ilvl w:val="0"/>
                <w:numId w:val="29"/>
              </w:numPr>
              <w:spacing w:after="0" w:line="276" w:lineRule="auto"/>
              <w:ind w:left="360"/>
              <w:rPr>
                <w:sz w:val="18"/>
              </w:rPr>
            </w:pPr>
            <w:r w:rsidRPr="003E6FFB">
              <w:rPr>
                <w:sz w:val="18"/>
              </w:rPr>
              <w:t>Welke opbouw voor dit/deze leertraject(en) is/zijn gehanteerd.</w:t>
            </w:r>
          </w:p>
          <w:p w14:paraId="298EE2D2" w14:textId="28C78440" w:rsidR="00D64E34" w:rsidRPr="003E6FFB" w:rsidRDefault="00D64E34" w:rsidP="00D64E34">
            <w:pPr>
              <w:pStyle w:val="BodyText"/>
              <w:spacing w:line="276" w:lineRule="auto"/>
              <w:rPr>
                <w:sz w:val="18"/>
              </w:rPr>
            </w:pPr>
            <w:r>
              <w:rPr>
                <w:sz w:val="18"/>
              </w:rPr>
              <w:br/>
            </w:r>
            <w:r w:rsidRPr="003E6FFB">
              <w:rPr>
                <w:sz w:val="18"/>
              </w:rPr>
              <w:t>Het gaat om de politiek-bestuurlijke context waarbinnen het leertraject is gestart en uitgevoerd.</w:t>
            </w:r>
          </w:p>
          <w:tbl>
            <w:tblPr>
              <w:tblStyle w:val="TableWeb1"/>
              <w:tblW w:w="4600" w:type="dxa"/>
              <w:shd w:val="clear" w:color="auto" w:fill="DBE5F1" w:themeFill="accent1" w:themeFillTint="33"/>
              <w:tblLayout w:type="fixed"/>
              <w:tblLook w:val="04A0" w:firstRow="1" w:lastRow="0" w:firstColumn="1" w:lastColumn="0" w:noHBand="0" w:noVBand="1"/>
            </w:tblPr>
            <w:tblGrid>
              <w:gridCol w:w="4600"/>
            </w:tblGrid>
            <w:tr w:rsidR="00250845" w:rsidRPr="00726D59" w14:paraId="0C8B5A28" w14:textId="77777777" w:rsidTr="0046338F">
              <w:trPr>
                <w:cnfStyle w:val="100000000000" w:firstRow="1" w:lastRow="0" w:firstColumn="0" w:lastColumn="0" w:oddVBand="0" w:evenVBand="0" w:oddHBand="0" w:evenHBand="0" w:firstRowFirstColumn="0" w:firstRowLastColumn="0" w:lastRowFirstColumn="0" w:lastRowLastColumn="0"/>
              </w:trPr>
              <w:tc>
                <w:tcPr>
                  <w:tcW w:w="4520" w:type="dxa"/>
                  <w:shd w:val="clear" w:color="auto" w:fill="DBE5F1" w:themeFill="accent1" w:themeFillTint="33"/>
                </w:tcPr>
                <w:p w14:paraId="4F626361" w14:textId="046A3F5D" w:rsidR="00250845" w:rsidRPr="00726D59" w:rsidRDefault="00250845" w:rsidP="00D64E34">
                  <w:pPr>
                    <w:ind w:right="72"/>
                    <w:rPr>
                      <w:color w:val="FFFFFF" w:themeColor="background1"/>
                      <w:kern w:val="22"/>
                    </w:rPr>
                  </w:pPr>
                  <w:r w:rsidRPr="005D3FC8">
                    <w:rPr>
                      <w:color w:val="000000" w:themeColor="text1"/>
                      <w:kern w:val="22"/>
                    </w:rPr>
                    <w:t xml:space="preserve">De uitwerking mag maximaal </w:t>
                  </w:r>
                  <w:r w:rsidR="00D64E34">
                    <w:rPr>
                      <w:color w:val="000000" w:themeColor="text1"/>
                      <w:kern w:val="22"/>
                    </w:rPr>
                    <w:t>1</w:t>
                  </w:r>
                  <w:r w:rsidRPr="005D3FC8">
                    <w:rPr>
                      <w:color w:val="000000" w:themeColor="text1"/>
                      <w:kern w:val="22"/>
                    </w:rPr>
                    <w:t xml:space="preserve"> pagina A4 </w:t>
                  </w:r>
                  <w:r w:rsidRPr="005D3FC8">
                    <w:rPr>
                      <w:color w:val="000000" w:themeColor="text1"/>
                    </w:rPr>
                    <w:t>(</w:t>
                  </w:r>
                  <w:r>
                    <w:rPr>
                      <w:color w:val="000000" w:themeColor="text1"/>
                    </w:rPr>
                    <w:t xml:space="preserve">inclusief afbeeldingen) </w:t>
                  </w:r>
                  <w:r w:rsidRPr="005D3FC8">
                    <w:rPr>
                      <w:color w:val="000000" w:themeColor="text1"/>
                    </w:rPr>
                    <w:t xml:space="preserve">Verdana 9pnts </w:t>
                  </w:r>
                  <w:r w:rsidRPr="005D3FC8">
                    <w:rPr>
                      <w:color w:val="000000" w:themeColor="text1"/>
                      <w:kern w:val="22"/>
                    </w:rPr>
                    <w:t>beslaan.</w:t>
                  </w:r>
                </w:p>
              </w:tc>
            </w:tr>
          </w:tbl>
          <w:p w14:paraId="590E62CF" w14:textId="77777777" w:rsidR="00250845" w:rsidRPr="000A62A4" w:rsidRDefault="00250845" w:rsidP="0046338F">
            <w:pPr>
              <w:ind w:right="72"/>
              <w:rPr>
                <w:kern w:val="22"/>
              </w:rPr>
            </w:pPr>
          </w:p>
        </w:tc>
        <w:tc>
          <w:tcPr>
            <w:tcW w:w="4618" w:type="dxa"/>
          </w:tcPr>
          <w:p w14:paraId="17F17478" w14:textId="77777777" w:rsidR="00250845" w:rsidRDefault="00250845" w:rsidP="0046338F">
            <w:pPr>
              <w:spacing w:line="276" w:lineRule="auto"/>
            </w:pPr>
          </w:p>
          <w:p w14:paraId="77F53D73" w14:textId="5DE070D9" w:rsidR="00FD356E" w:rsidRPr="00B079FA" w:rsidRDefault="00FD356E" w:rsidP="00FD356E">
            <w:pPr>
              <w:spacing w:line="276" w:lineRule="auto"/>
            </w:pPr>
            <w:r w:rsidRPr="00B079FA">
              <w:t>Dit wordt beoordeeld op</w:t>
            </w:r>
            <w:r>
              <w:t xml:space="preserve"> de kwaliteit</w:t>
            </w:r>
            <w:r w:rsidR="009C05AA">
              <w:t xml:space="preserve">, </w:t>
            </w:r>
            <w:r w:rsidR="00D44364">
              <w:t>geschiktheid</w:t>
            </w:r>
            <w:r>
              <w:t xml:space="preserve"> en effectiviteit van de uitgevoerde leertrajecten </w:t>
            </w:r>
            <w:r w:rsidR="004A18AC">
              <w:t>middels</w:t>
            </w:r>
            <w:r>
              <w:t xml:space="preserve"> de uitwerking van</w:t>
            </w:r>
            <w:r w:rsidRPr="00B079FA">
              <w:t>:</w:t>
            </w:r>
          </w:p>
          <w:p w14:paraId="36A9E8F1" w14:textId="77777777" w:rsidR="00FD356E" w:rsidRPr="003E6FFB" w:rsidRDefault="00FD356E" w:rsidP="00FD356E">
            <w:pPr>
              <w:pStyle w:val="BodyText"/>
              <w:widowControl w:val="0"/>
              <w:numPr>
                <w:ilvl w:val="0"/>
                <w:numId w:val="30"/>
              </w:numPr>
              <w:spacing w:after="0" w:line="276" w:lineRule="auto"/>
              <w:ind w:left="360"/>
              <w:rPr>
                <w:sz w:val="18"/>
              </w:rPr>
            </w:pPr>
            <w:r w:rsidRPr="003E6FFB">
              <w:rPr>
                <w:sz w:val="18"/>
              </w:rPr>
              <w:t>De aard van de organisatie</w:t>
            </w:r>
            <w:r>
              <w:rPr>
                <w:sz w:val="18"/>
              </w:rPr>
              <w:t>;</w:t>
            </w:r>
          </w:p>
          <w:p w14:paraId="2F5A35CD" w14:textId="77777777" w:rsidR="00FD356E" w:rsidRPr="003E6FFB" w:rsidRDefault="00FD356E" w:rsidP="00FD356E">
            <w:pPr>
              <w:pStyle w:val="BodyText"/>
              <w:widowControl w:val="0"/>
              <w:numPr>
                <w:ilvl w:val="0"/>
                <w:numId w:val="30"/>
              </w:numPr>
              <w:spacing w:after="0" w:line="276" w:lineRule="auto"/>
              <w:ind w:left="360"/>
              <w:rPr>
                <w:sz w:val="18"/>
              </w:rPr>
            </w:pPr>
            <w:r w:rsidRPr="003E6FFB">
              <w:rPr>
                <w:sz w:val="18"/>
              </w:rPr>
              <w:t>De doelgroep</w:t>
            </w:r>
            <w:r>
              <w:rPr>
                <w:sz w:val="18"/>
              </w:rPr>
              <w:t>;</w:t>
            </w:r>
          </w:p>
          <w:p w14:paraId="32CEC18E" w14:textId="77777777" w:rsidR="00FD356E" w:rsidRPr="003E6FFB" w:rsidRDefault="00FD356E" w:rsidP="00FD356E">
            <w:pPr>
              <w:pStyle w:val="BodyText"/>
              <w:widowControl w:val="0"/>
              <w:numPr>
                <w:ilvl w:val="0"/>
                <w:numId w:val="30"/>
              </w:numPr>
              <w:spacing w:after="0" w:line="276" w:lineRule="auto"/>
              <w:ind w:left="360"/>
              <w:rPr>
                <w:sz w:val="18"/>
              </w:rPr>
            </w:pPr>
            <w:r w:rsidRPr="003E6FFB">
              <w:rPr>
                <w:sz w:val="18"/>
              </w:rPr>
              <w:t>Het aantal deelnemers</w:t>
            </w:r>
            <w:r>
              <w:rPr>
                <w:sz w:val="18"/>
              </w:rPr>
              <w:t>;</w:t>
            </w:r>
          </w:p>
          <w:p w14:paraId="40E43463" w14:textId="77777777" w:rsidR="00FD356E" w:rsidRPr="003E6FFB" w:rsidRDefault="00FD356E" w:rsidP="00FD356E">
            <w:pPr>
              <w:pStyle w:val="BodyText"/>
              <w:widowControl w:val="0"/>
              <w:numPr>
                <w:ilvl w:val="0"/>
                <w:numId w:val="29"/>
              </w:numPr>
              <w:spacing w:after="0" w:line="276" w:lineRule="auto"/>
              <w:ind w:left="360"/>
              <w:rPr>
                <w:sz w:val="18"/>
              </w:rPr>
            </w:pPr>
            <w:r w:rsidRPr="003E6FFB">
              <w:rPr>
                <w:sz w:val="18"/>
              </w:rPr>
              <w:t>Welke doelstellingen tot uiting is gebracht in het leertraject met daarbij vermelding van zowel de individuele kant (persoonlijke ontwikkeling, leiderschap gedrag van de deelnemers) als de collectieve kant van de doelstellingen (strategie, visie, samenwerking, werkprocessen, cultuur)</w:t>
            </w:r>
            <w:r>
              <w:rPr>
                <w:sz w:val="18"/>
              </w:rPr>
              <w:t>;</w:t>
            </w:r>
          </w:p>
          <w:p w14:paraId="0DBA7E9A" w14:textId="77777777" w:rsidR="00FD356E" w:rsidRPr="003E6FFB" w:rsidRDefault="00FD356E" w:rsidP="00FD356E">
            <w:pPr>
              <w:pStyle w:val="BodyText"/>
              <w:widowControl w:val="0"/>
              <w:numPr>
                <w:ilvl w:val="0"/>
                <w:numId w:val="29"/>
              </w:numPr>
              <w:spacing w:after="0" w:line="276" w:lineRule="auto"/>
              <w:ind w:left="360"/>
              <w:rPr>
                <w:sz w:val="18"/>
              </w:rPr>
            </w:pPr>
            <w:r w:rsidRPr="003E6FFB">
              <w:rPr>
                <w:sz w:val="18"/>
              </w:rPr>
              <w:t>Welke opbouw voor dit/deze leertraject(en) is/zijn gehanteerd.</w:t>
            </w:r>
          </w:p>
          <w:p w14:paraId="66834C6D" w14:textId="0AC2C46C" w:rsidR="00250845" w:rsidRPr="00FD356E" w:rsidRDefault="00250845" w:rsidP="00FD356E">
            <w:pPr>
              <w:ind w:right="72"/>
              <w:rPr>
                <w:kern w:val="22"/>
              </w:rPr>
            </w:pPr>
            <w:r>
              <w:t xml:space="preserve"> </w:t>
            </w:r>
          </w:p>
        </w:tc>
      </w:tr>
      <w:tr w:rsidR="00250845" w:rsidRPr="000A62A4" w14:paraId="2ED6DA3B" w14:textId="77777777" w:rsidTr="0046338F">
        <w:trPr>
          <w:trHeight w:val="1701"/>
        </w:trPr>
        <w:tc>
          <w:tcPr>
            <w:tcW w:w="9439" w:type="dxa"/>
            <w:gridSpan w:val="2"/>
          </w:tcPr>
          <w:p w14:paraId="6B3A69F8" w14:textId="77777777" w:rsidR="00250845" w:rsidRDefault="00250845" w:rsidP="0046338F">
            <w:pPr>
              <w:spacing w:line="276" w:lineRule="auto"/>
              <w:rPr>
                <w:u w:val="single"/>
              </w:rPr>
            </w:pPr>
            <w:r w:rsidRPr="00B079FA">
              <w:rPr>
                <w:u w:val="single"/>
              </w:rPr>
              <w:t>Uitwerking</w:t>
            </w:r>
            <w:r>
              <w:rPr>
                <w:u w:val="single"/>
              </w:rPr>
              <w:t>:</w:t>
            </w:r>
          </w:p>
          <w:p w14:paraId="3B0030CD" w14:textId="77777777" w:rsidR="00250845" w:rsidRDefault="00250845" w:rsidP="0046338F">
            <w:pPr>
              <w:spacing w:line="276" w:lineRule="auto"/>
              <w:rPr>
                <w:kern w:val="22"/>
              </w:rPr>
            </w:pPr>
            <w:r w:rsidRPr="000A62A4">
              <w:rPr>
                <w:kern w:val="22"/>
              </w:rPr>
              <w:fldChar w:fldCharType="begin">
                <w:ffData>
                  <w:name w:val="Text77"/>
                  <w:enabled/>
                  <w:calcOnExit w:val="0"/>
                  <w:textInput/>
                </w:ffData>
              </w:fldChar>
            </w:r>
            <w:r w:rsidRPr="000A62A4">
              <w:rPr>
                <w:kern w:val="22"/>
              </w:rPr>
              <w:instrText xml:space="preserve"> FORMTEXT </w:instrText>
            </w:r>
            <w:r w:rsidRPr="000A62A4">
              <w:rPr>
                <w:kern w:val="22"/>
              </w:rPr>
            </w:r>
            <w:r w:rsidRPr="000A62A4">
              <w:rPr>
                <w:kern w:val="22"/>
              </w:rPr>
              <w:fldChar w:fldCharType="separate"/>
            </w:r>
            <w:r>
              <w:rPr>
                <w:noProof/>
                <w:kern w:val="22"/>
              </w:rPr>
              <w:t> </w:t>
            </w:r>
            <w:r>
              <w:rPr>
                <w:noProof/>
                <w:kern w:val="22"/>
              </w:rPr>
              <w:t> </w:t>
            </w:r>
            <w:r>
              <w:rPr>
                <w:noProof/>
                <w:kern w:val="22"/>
              </w:rPr>
              <w:t> </w:t>
            </w:r>
            <w:r>
              <w:rPr>
                <w:noProof/>
                <w:kern w:val="22"/>
              </w:rPr>
              <w:t> </w:t>
            </w:r>
            <w:r>
              <w:rPr>
                <w:noProof/>
                <w:kern w:val="22"/>
              </w:rPr>
              <w:t> </w:t>
            </w:r>
            <w:r w:rsidRPr="000A62A4">
              <w:rPr>
                <w:kern w:val="22"/>
              </w:rPr>
              <w:fldChar w:fldCharType="end"/>
            </w:r>
            <w:r>
              <w:rPr>
                <w:kern w:val="22"/>
              </w:rPr>
              <w:t xml:space="preserve"> </w:t>
            </w:r>
          </w:p>
          <w:p w14:paraId="115CFCEC" w14:textId="77777777" w:rsidR="00250845" w:rsidRDefault="00250845" w:rsidP="0046338F">
            <w:pPr>
              <w:spacing w:line="276" w:lineRule="auto"/>
              <w:rPr>
                <w:kern w:val="22"/>
              </w:rPr>
            </w:pPr>
          </w:p>
          <w:p w14:paraId="375F920C" w14:textId="77777777" w:rsidR="00250845" w:rsidRDefault="00250845" w:rsidP="0046338F">
            <w:pPr>
              <w:spacing w:line="276" w:lineRule="auto"/>
              <w:rPr>
                <w:kern w:val="22"/>
              </w:rPr>
            </w:pPr>
          </w:p>
          <w:p w14:paraId="6872A58E" w14:textId="77777777" w:rsidR="00250845" w:rsidRDefault="00250845" w:rsidP="0046338F">
            <w:pPr>
              <w:spacing w:line="276" w:lineRule="auto"/>
              <w:rPr>
                <w:kern w:val="22"/>
              </w:rPr>
            </w:pPr>
          </w:p>
          <w:p w14:paraId="11463891" w14:textId="77777777" w:rsidR="00250845" w:rsidRDefault="00250845" w:rsidP="0046338F">
            <w:pPr>
              <w:spacing w:line="276" w:lineRule="auto"/>
              <w:rPr>
                <w:kern w:val="22"/>
              </w:rPr>
            </w:pPr>
          </w:p>
          <w:p w14:paraId="02569CC1" w14:textId="4751CAC6" w:rsidR="00250845" w:rsidRDefault="00250845" w:rsidP="0046338F">
            <w:pPr>
              <w:spacing w:line="276" w:lineRule="auto"/>
              <w:rPr>
                <w:kern w:val="22"/>
              </w:rPr>
            </w:pPr>
          </w:p>
          <w:p w14:paraId="27DCE6B9" w14:textId="6544426B" w:rsidR="00D37C9F" w:rsidRDefault="00D37C9F" w:rsidP="0046338F">
            <w:pPr>
              <w:spacing w:line="276" w:lineRule="auto"/>
              <w:rPr>
                <w:kern w:val="22"/>
              </w:rPr>
            </w:pPr>
          </w:p>
          <w:p w14:paraId="06B4E076" w14:textId="77777777" w:rsidR="00235B40" w:rsidRDefault="00235B40" w:rsidP="0046338F">
            <w:pPr>
              <w:spacing w:line="276" w:lineRule="auto"/>
              <w:rPr>
                <w:kern w:val="22"/>
              </w:rPr>
            </w:pPr>
          </w:p>
          <w:p w14:paraId="413B3871" w14:textId="71AE0EF6" w:rsidR="00D37C9F" w:rsidRDefault="00D37C9F" w:rsidP="0046338F">
            <w:pPr>
              <w:spacing w:line="276" w:lineRule="auto"/>
              <w:rPr>
                <w:kern w:val="22"/>
              </w:rPr>
            </w:pPr>
          </w:p>
          <w:p w14:paraId="3D80F478" w14:textId="09C865C8" w:rsidR="00D37C9F" w:rsidRDefault="00D37C9F" w:rsidP="0046338F">
            <w:pPr>
              <w:spacing w:line="276" w:lineRule="auto"/>
              <w:rPr>
                <w:kern w:val="22"/>
              </w:rPr>
            </w:pPr>
          </w:p>
          <w:p w14:paraId="67F5515E" w14:textId="217F0F4D" w:rsidR="00D37C9F" w:rsidRDefault="00D37C9F" w:rsidP="0046338F">
            <w:pPr>
              <w:spacing w:line="276" w:lineRule="auto"/>
              <w:rPr>
                <w:kern w:val="22"/>
              </w:rPr>
            </w:pPr>
          </w:p>
          <w:p w14:paraId="227AC415" w14:textId="77777777" w:rsidR="00D37C9F" w:rsidRDefault="00D37C9F" w:rsidP="0046338F">
            <w:pPr>
              <w:spacing w:line="276" w:lineRule="auto"/>
              <w:rPr>
                <w:kern w:val="22"/>
              </w:rPr>
            </w:pPr>
          </w:p>
          <w:p w14:paraId="4FC85362" w14:textId="77777777" w:rsidR="00250845" w:rsidRDefault="00250845" w:rsidP="0046338F">
            <w:pPr>
              <w:spacing w:line="276" w:lineRule="auto"/>
              <w:rPr>
                <w:kern w:val="22"/>
              </w:rPr>
            </w:pPr>
          </w:p>
          <w:p w14:paraId="5333A414" w14:textId="77777777" w:rsidR="00250845" w:rsidRDefault="00250845" w:rsidP="0046338F">
            <w:pPr>
              <w:spacing w:line="276" w:lineRule="auto"/>
              <w:rPr>
                <w:kern w:val="22"/>
              </w:rPr>
            </w:pPr>
          </w:p>
          <w:p w14:paraId="7F2A7D10" w14:textId="77777777" w:rsidR="00250845" w:rsidRDefault="00250845" w:rsidP="0046338F">
            <w:pPr>
              <w:spacing w:line="276" w:lineRule="auto"/>
              <w:rPr>
                <w:kern w:val="22"/>
              </w:rPr>
            </w:pPr>
          </w:p>
          <w:p w14:paraId="1C0CBAF0" w14:textId="1D3D5DD4" w:rsidR="00250845" w:rsidRDefault="00250845" w:rsidP="0046338F">
            <w:pPr>
              <w:spacing w:line="276" w:lineRule="auto"/>
              <w:rPr>
                <w:kern w:val="22"/>
              </w:rPr>
            </w:pPr>
          </w:p>
          <w:p w14:paraId="56455AAB" w14:textId="77777777" w:rsidR="00D37C9F" w:rsidRDefault="00D37C9F" w:rsidP="0046338F">
            <w:pPr>
              <w:spacing w:line="276" w:lineRule="auto"/>
              <w:rPr>
                <w:kern w:val="22"/>
              </w:rPr>
            </w:pPr>
          </w:p>
          <w:p w14:paraId="2F6C40DC" w14:textId="77777777" w:rsidR="00250845" w:rsidRDefault="00250845" w:rsidP="0046338F">
            <w:pPr>
              <w:spacing w:line="276" w:lineRule="auto"/>
              <w:rPr>
                <w:kern w:val="22"/>
              </w:rPr>
            </w:pPr>
          </w:p>
          <w:p w14:paraId="6701102F" w14:textId="77777777" w:rsidR="00250845" w:rsidRPr="00B079FA" w:rsidRDefault="00250845" w:rsidP="0046338F">
            <w:pPr>
              <w:spacing w:line="276" w:lineRule="auto"/>
              <w:rPr>
                <w:u w:val="single"/>
              </w:rPr>
            </w:pPr>
          </w:p>
        </w:tc>
      </w:tr>
    </w:tbl>
    <w:p w14:paraId="037EC648" w14:textId="77777777" w:rsidR="00250845" w:rsidRDefault="00250845" w:rsidP="00250845">
      <w:pPr>
        <w:spacing w:line="276" w:lineRule="auto"/>
      </w:pPr>
    </w:p>
    <w:tbl>
      <w:tblPr>
        <w:tblStyle w:val="TableWeb1"/>
        <w:tblW w:w="9519" w:type="dxa"/>
        <w:tblLayout w:type="fixed"/>
        <w:tblLook w:val="0000" w:firstRow="0" w:lastRow="0" w:firstColumn="0" w:lastColumn="0" w:noHBand="0" w:noVBand="0"/>
      </w:tblPr>
      <w:tblGrid>
        <w:gridCol w:w="4841"/>
        <w:gridCol w:w="4678"/>
      </w:tblGrid>
      <w:tr w:rsidR="00250845" w:rsidRPr="000A62A4" w14:paraId="278B1D80" w14:textId="77777777" w:rsidTr="0046338F">
        <w:tc>
          <w:tcPr>
            <w:tcW w:w="9439" w:type="dxa"/>
            <w:gridSpan w:val="2"/>
            <w:shd w:val="clear" w:color="auto" w:fill="B8CCE4" w:themeFill="accent1" w:themeFillTint="66"/>
          </w:tcPr>
          <w:p w14:paraId="31895827" w14:textId="7FE0691E" w:rsidR="00250845" w:rsidRDefault="00D37C9F" w:rsidP="0046338F">
            <w:pPr>
              <w:ind w:right="72"/>
              <w:rPr>
                <w:b/>
                <w:kern w:val="22"/>
              </w:rPr>
            </w:pPr>
            <w:r>
              <w:rPr>
                <w:b/>
                <w:kern w:val="22"/>
              </w:rPr>
              <w:lastRenderedPageBreak/>
              <w:t>Ervaring met internationale context</w:t>
            </w:r>
          </w:p>
          <w:p w14:paraId="7D079925" w14:textId="77777777" w:rsidR="00250845" w:rsidRPr="000A62A4" w:rsidRDefault="00250845" w:rsidP="0046338F">
            <w:pPr>
              <w:ind w:right="72"/>
              <w:rPr>
                <w:kern w:val="22"/>
              </w:rPr>
            </w:pPr>
          </w:p>
        </w:tc>
      </w:tr>
      <w:tr w:rsidR="00250845" w:rsidRPr="000A62A4" w14:paraId="333E4D08" w14:textId="77777777" w:rsidTr="0046338F">
        <w:tc>
          <w:tcPr>
            <w:tcW w:w="4781" w:type="dxa"/>
          </w:tcPr>
          <w:p w14:paraId="1EF7711F" w14:textId="77777777" w:rsidR="00250845" w:rsidRDefault="00250845" w:rsidP="0046338F">
            <w:pPr>
              <w:autoSpaceDE w:val="0"/>
              <w:autoSpaceDN w:val="0"/>
              <w:adjustRightInd w:val="0"/>
              <w:spacing w:line="276" w:lineRule="auto"/>
              <w:rPr>
                <w:rFonts w:cs="Verdana"/>
                <w:snapToGrid/>
              </w:rPr>
            </w:pPr>
          </w:p>
          <w:p w14:paraId="2944857A" w14:textId="37E6EE1D" w:rsidR="00D64E34" w:rsidRPr="003E6FFB" w:rsidRDefault="00D64E34" w:rsidP="00D64E34">
            <w:pPr>
              <w:spacing w:line="276" w:lineRule="auto"/>
            </w:pPr>
            <w:r w:rsidRPr="00235B40">
              <w:rPr>
                <w:rFonts w:cs="Arial Unicode MS"/>
                <w:u w:color="000000"/>
              </w:rPr>
              <w:t>Gegadigde dient over ervaring te beschikken betreffende het werken in internationale context (</w:t>
            </w:r>
            <w:r w:rsidRPr="00235B40">
              <w:t xml:space="preserve">in een internationale omgeving). Gegadigden </w:t>
            </w:r>
            <w:r w:rsidR="00DF26AB">
              <w:t>dienen te</w:t>
            </w:r>
            <w:r w:rsidRPr="00235B40">
              <w:t xml:space="preserve"> beschikken over een oriëntatie </w:t>
            </w:r>
            <w:r w:rsidR="00DF26AB">
              <w:t xml:space="preserve">op </w:t>
            </w:r>
            <w:r w:rsidRPr="00235B40">
              <w:t>en kennis en vaardigheden m.b.t. communicatie en samenwerking in internationale</w:t>
            </w:r>
            <w:r w:rsidRPr="003E6FFB">
              <w:t xml:space="preserve"> contexten waarmee zij kunnen reflecteren op </w:t>
            </w:r>
            <w:r w:rsidR="002C4C33" w:rsidRPr="003E6FFB">
              <w:t>vraagstukken</w:t>
            </w:r>
            <w:r w:rsidR="00DF26AB">
              <w:t xml:space="preserve"> m.b.t. werken in een internationale context</w:t>
            </w:r>
            <w:r w:rsidRPr="003E6FFB">
              <w:t>. Trefwoorden zijn onder meer het omgaan met cultuurverschillen, diversiteit, omgaan met geografische afstand en taalverschillen.</w:t>
            </w:r>
          </w:p>
          <w:p w14:paraId="48249A57" w14:textId="60513389" w:rsidR="00D64E34" w:rsidRPr="003E6FFB" w:rsidRDefault="00D64E34" w:rsidP="00D64E34">
            <w:pPr>
              <w:pStyle w:val="BodyText"/>
              <w:spacing w:line="276" w:lineRule="auto"/>
              <w:rPr>
                <w:sz w:val="18"/>
              </w:rPr>
            </w:pPr>
            <w:r w:rsidRPr="003E6FFB">
              <w:rPr>
                <w:sz w:val="18"/>
              </w:rPr>
              <w:t xml:space="preserve">Gegadigde dient ter onderbouwing van het ingediende antwoord te beschrijven wat de internationale context is waarin hij heeft gefunctioneerd in de afgelopen </w:t>
            </w:r>
            <w:r w:rsidR="00235B40">
              <w:rPr>
                <w:sz w:val="18"/>
              </w:rPr>
              <w:t>4</w:t>
            </w:r>
            <w:r w:rsidRPr="003E6FFB">
              <w:rPr>
                <w:sz w:val="18"/>
              </w:rPr>
              <w:t xml:space="preserve"> jaar en de wijze waarop deze internationale context is vertaald in het ontwerp en de uitvoering van  leerinterventies. </w:t>
            </w:r>
            <w:bookmarkStart w:id="12" w:name="_GoBack"/>
            <w:bookmarkEnd w:id="12"/>
            <w:r>
              <w:rPr>
                <w:sz w:val="18"/>
              </w:rPr>
              <w:br/>
            </w:r>
            <w:r>
              <w:rPr>
                <w:sz w:val="18"/>
              </w:rPr>
              <w:br/>
            </w:r>
            <w:r w:rsidRPr="003E6FFB">
              <w:rPr>
                <w:sz w:val="18"/>
              </w:rPr>
              <w:t xml:space="preserve">Gegadigde gaat daarbij in op de volgende aandachtspunten: </w:t>
            </w:r>
          </w:p>
          <w:p w14:paraId="3F41E0E9" w14:textId="77777777" w:rsidR="00D64E34" w:rsidRPr="003E6FFB" w:rsidRDefault="00D64E34" w:rsidP="004A18AC">
            <w:pPr>
              <w:pStyle w:val="BodyText"/>
              <w:widowControl w:val="0"/>
              <w:numPr>
                <w:ilvl w:val="0"/>
                <w:numId w:val="48"/>
              </w:numPr>
              <w:spacing w:after="0" w:line="276" w:lineRule="auto"/>
              <w:rPr>
                <w:sz w:val="18"/>
              </w:rPr>
            </w:pPr>
            <w:r w:rsidRPr="003E6FFB">
              <w:rPr>
                <w:sz w:val="18"/>
              </w:rPr>
              <w:t>Aard van de organisaties waarvoor gegadigde heeft gewerkt</w:t>
            </w:r>
            <w:r>
              <w:rPr>
                <w:sz w:val="18"/>
              </w:rPr>
              <w:t>;</w:t>
            </w:r>
          </w:p>
          <w:p w14:paraId="5D5E144C" w14:textId="77777777" w:rsidR="00D64E34" w:rsidRPr="003E6FFB" w:rsidRDefault="00D64E34" w:rsidP="004A18AC">
            <w:pPr>
              <w:pStyle w:val="BodyText"/>
              <w:widowControl w:val="0"/>
              <w:numPr>
                <w:ilvl w:val="0"/>
                <w:numId w:val="48"/>
              </w:numPr>
              <w:spacing w:after="0" w:line="276" w:lineRule="auto"/>
              <w:rPr>
                <w:sz w:val="18"/>
              </w:rPr>
            </w:pPr>
            <w:r w:rsidRPr="003E6FFB">
              <w:rPr>
                <w:sz w:val="18"/>
              </w:rPr>
              <w:t>Beschrijving van de internationale context waarin werd geopereerd</w:t>
            </w:r>
            <w:r>
              <w:rPr>
                <w:sz w:val="18"/>
              </w:rPr>
              <w:t>;</w:t>
            </w:r>
          </w:p>
          <w:p w14:paraId="7D3D96A6" w14:textId="77777777" w:rsidR="00D64E34" w:rsidRPr="003E6FFB" w:rsidRDefault="00D64E34" w:rsidP="004A18AC">
            <w:pPr>
              <w:pStyle w:val="BodyText"/>
              <w:widowControl w:val="0"/>
              <w:numPr>
                <w:ilvl w:val="0"/>
                <w:numId w:val="48"/>
              </w:numPr>
              <w:spacing w:after="0" w:line="276" w:lineRule="auto"/>
              <w:rPr>
                <w:sz w:val="18"/>
              </w:rPr>
            </w:pPr>
            <w:r w:rsidRPr="003E6FFB">
              <w:rPr>
                <w:sz w:val="18"/>
              </w:rPr>
              <w:t>Hoe is omgegaan met eventuele cultuurverschillen en diversiteit in opdrachten</w:t>
            </w:r>
            <w:r>
              <w:rPr>
                <w:sz w:val="18"/>
              </w:rPr>
              <w:t>;</w:t>
            </w:r>
          </w:p>
          <w:p w14:paraId="3EC965DA" w14:textId="77777777" w:rsidR="00D64E34" w:rsidRPr="003E6FFB" w:rsidRDefault="00D64E34" w:rsidP="004A18AC">
            <w:pPr>
              <w:pStyle w:val="BodyText"/>
              <w:widowControl w:val="0"/>
              <w:numPr>
                <w:ilvl w:val="0"/>
                <w:numId w:val="48"/>
              </w:numPr>
              <w:spacing w:after="0" w:line="276" w:lineRule="auto"/>
              <w:rPr>
                <w:sz w:val="18"/>
              </w:rPr>
            </w:pPr>
            <w:r w:rsidRPr="003E6FFB">
              <w:rPr>
                <w:sz w:val="18"/>
              </w:rPr>
              <w:t>Hoe is omgegaan met eventuele geografische afstand in opdrachten</w:t>
            </w:r>
            <w:r>
              <w:rPr>
                <w:sz w:val="18"/>
              </w:rPr>
              <w:t>;</w:t>
            </w:r>
          </w:p>
          <w:p w14:paraId="4F55264C" w14:textId="4D4635A5" w:rsidR="00D64E34" w:rsidRDefault="00D64E34" w:rsidP="004A18AC">
            <w:pPr>
              <w:pStyle w:val="BodyText"/>
              <w:widowControl w:val="0"/>
              <w:numPr>
                <w:ilvl w:val="0"/>
                <w:numId w:val="48"/>
              </w:numPr>
              <w:spacing w:after="0" w:line="276" w:lineRule="auto"/>
              <w:rPr>
                <w:sz w:val="18"/>
              </w:rPr>
            </w:pPr>
            <w:r w:rsidRPr="003E6FFB">
              <w:rPr>
                <w:sz w:val="18"/>
              </w:rPr>
              <w:t>Hoe is omgegaan eventuele taalverschillen in opdrachten</w:t>
            </w:r>
            <w:r>
              <w:rPr>
                <w:sz w:val="18"/>
              </w:rPr>
              <w:t>.</w:t>
            </w:r>
          </w:p>
          <w:p w14:paraId="1984E15F" w14:textId="77777777" w:rsidR="00235B40" w:rsidRPr="003E6FFB" w:rsidRDefault="00235B40" w:rsidP="00235B40">
            <w:pPr>
              <w:pStyle w:val="BodyText"/>
              <w:widowControl w:val="0"/>
              <w:spacing w:after="0" w:line="276" w:lineRule="auto"/>
              <w:ind w:left="720"/>
              <w:rPr>
                <w:sz w:val="18"/>
              </w:rPr>
            </w:pPr>
          </w:p>
          <w:tbl>
            <w:tblPr>
              <w:tblStyle w:val="TableWeb1"/>
              <w:tblW w:w="4600" w:type="dxa"/>
              <w:shd w:val="clear" w:color="auto" w:fill="DBE5F1" w:themeFill="accent1" w:themeFillTint="33"/>
              <w:tblLayout w:type="fixed"/>
              <w:tblLook w:val="04A0" w:firstRow="1" w:lastRow="0" w:firstColumn="1" w:lastColumn="0" w:noHBand="0" w:noVBand="1"/>
            </w:tblPr>
            <w:tblGrid>
              <w:gridCol w:w="4600"/>
            </w:tblGrid>
            <w:tr w:rsidR="00250845" w:rsidRPr="00726D59" w14:paraId="50447D9C" w14:textId="77777777" w:rsidTr="0046338F">
              <w:trPr>
                <w:cnfStyle w:val="100000000000" w:firstRow="1" w:lastRow="0" w:firstColumn="0" w:lastColumn="0" w:oddVBand="0" w:evenVBand="0" w:oddHBand="0" w:evenHBand="0" w:firstRowFirstColumn="0" w:firstRowLastColumn="0" w:lastRowFirstColumn="0" w:lastRowLastColumn="0"/>
              </w:trPr>
              <w:tc>
                <w:tcPr>
                  <w:tcW w:w="4520" w:type="dxa"/>
                  <w:shd w:val="clear" w:color="auto" w:fill="DBE5F1" w:themeFill="accent1" w:themeFillTint="33"/>
                </w:tcPr>
                <w:p w14:paraId="716F2753" w14:textId="5E6AF48E" w:rsidR="00250845" w:rsidRPr="00726D59" w:rsidRDefault="00250845" w:rsidP="00D64E34">
                  <w:pPr>
                    <w:ind w:right="72"/>
                    <w:rPr>
                      <w:color w:val="FFFFFF" w:themeColor="background1"/>
                      <w:kern w:val="22"/>
                    </w:rPr>
                  </w:pPr>
                  <w:r w:rsidRPr="005D3FC8">
                    <w:rPr>
                      <w:color w:val="000000" w:themeColor="text1"/>
                      <w:kern w:val="22"/>
                    </w:rPr>
                    <w:t xml:space="preserve">De uitwerking mag maximaal </w:t>
                  </w:r>
                  <w:r w:rsidR="00D64E34">
                    <w:rPr>
                      <w:color w:val="000000" w:themeColor="text1"/>
                      <w:kern w:val="22"/>
                    </w:rPr>
                    <w:t>1 pagina</w:t>
                  </w:r>
                  <w:r w:rsidRPr="005D3FC8">
                    <w:rPr>
                      <w:color w:val="000000" w:themeColor="text1"/>
                      <w:kern w:val="22"/>
                    </w:rPr>
                    <w:t xml:space="preserve"> A4 </w:t>
                  </w:r>
                  <w:r w:rsidRPr="005D3FC8">
                    <w:rPr>
                      <w:color w:val="000000" w:themeColor="text1"/>
                    </w:rPr>
                    <w:t>(</w:t>
                  </w:r>
                  <w:r>
                    <w:rPr>
                      <w:color w:val="000000" w:themeColor="text1"/>
                    </w:rPr>
                    <w:t xml:space="preserve">inclusief afbeeldingen) </w:t>
                  </w:r>
                  <w:r w:rsidRPr="005D3FC8">
                    <w:rPr>
                      <w:color w:val="000000" w:themeColor="text1"/>
                    </w:rPr>
                    <w:t xml:space="preserve">Verdana 9pnts </w:t>
                  </w:r>
                  <w:r w:rsidRPr="005D3FC8">
                    <w:rPr>
                      <w:color w:val="000000" w:themeColor="text1"/>
                      <w:kern w:val="22"/>
                    </w:rPr>
                    <w:t>beslaan.</w:t>
                  </w:r>
                </w:p>
              </w:tc>
            </w:tr>
          </w:tbl>
          <w:p w14:paraId="2F1D3F79" w14:textId="77777777" w:rsidR="00250845" w:rsidRPr="000A62A4" w:rsidRDefault="00250845" w:rsidP="0046338F">
            <w:pPr>
              <w:ind w:right="72"/>
              <w:rPr>
                <w:kern w:val="22"/>
              </w:rPr>
            </w:pPr>
          </w:p>
        </w:tc>
        <w:tc>
          <w:tcPr>
            <w:tcW w:w="4618" w:type="dxa"/>
          </w:tcPr>
          <w:p w14:paraId="1018CFD0" w14:textId="77777777" w:rsidR="00250845" w:rsidRDefault="00250845" w:rsidP="0046338F">
            <w:pPr>
              <w:spacing w:line="276" w:lineRule="auto"/>
            </w:pPr>
          </w:p>
          <w:p w14:paraId="719A541B" w14:textId="1641941D" w:rsidR="00FD356E" w:rsidRDefault="00FD356E" w:rsidP="00FD356E">
            <w:pPr>
              <w:spacing w:line="276" w:lineRule="auto"/>
            </w:pPr>
            <w:r w:rsidRPr="00B079FA">
              <w:t>Dit wordt beoordeeld op</w:t>
            </w:r>
            <w:r>
              <w:t xml:space="preserve"> de kwaliteit</w:t>
            </w:r>
            <w:r w:rsidR="004A18AC">
              <w:t>,</w:t>
            </w:r>
            <w:r>
              <w:t xml:space="preserve"> effectiviteit </w:t>
            </w:r>
            <w:r w:rsidR="004A18AC" w:rsidRPr="00D37C9F">
              <w:rPr>
                <w:rStyle w:val="Geen"/>
                <w:iCs/>
              </w:rPr>
              <w:t>en geschiktheid voor de internationale werkcontext van BZ</w:t>
            </w:r>
            <w:r w:rsidR="004A18AC" w:rsidRPr="00D37C9F">
              <w:t xml:space="preserve"> </w:t>
            </w:r>
            <w:r w:rsidR="004A18AC">
              <w:t>middels</w:t>
            </w:r>
            <w:r>
              <w:t xml:space="preserve"> de uitwerking van</w:t>
            </w:r>
            <w:r w:rsidRPr="00B079FA">
              <w:t>:</w:t>
            </w:r>
          </w:p>
          <w:p w14:paraId="4AE1D7D4" w14:textId="77777777" w:rsidR="004A18AC" w:rsidRPr="003E6FFB" w:rsidRDefault="004A18AC" w:rsidP="004A18AC">
            <w:pPr>
              <w:pStyle w:val="BodyText"/>
              <w:widowControl w:val="0"/>
              <w:numPr>
                <w:ilvl w:val="0"/>
                <w:numId w:val="47"/>
              </w:numPr>
              <w:spacing w:after="0" w:line="276" w:lineRule="auto"/>
              <w:rPr>
                <w:sz w:val="18"/>
              </w:rPr>
            </w:pPr>
            <w:r w:rsidRPr="003E6FFB">
              <w:rPr>
                <w:sz w:val="18"/>
              </w:rPr>
              <w:t>Aard van de organisaties waarvoor gegadigde heeft gewerkt</w:t>
            </w:r>
            <w:r>
              <w:rPr>
                <w:sz w:val="18"/>
              </w:rPr>
              <w:t>;</w:t>
            </w:r>
          </w:p>
          <w:p w14:paraId="5521AB9E" w14:textId="77777777" w:rsidR="004A18AC" w:rsidRPr="003E6FFB" w:rsidRDefault="004A18AC" w:rsidP="004A18AC">
            <w:pPr>
              <w:pStyle w:val="BodyText"/>
              <w:widowControl w:val="0"/>
              <w:numPr>
                <w:ilvl w:val="0"/>
                <w:numId w:val="47"/>
              </w:numPr>
              <w:spacing w:after="0" w:line="276" w:lineRule="auto"/>
              <w:rPr>
                <w:sz w:val="18"/>
              </w:rPr>
            </w:pPr>
            <w:r w:rsidRPr="003E6FFB">
              <w:rPr>
                <w:sz w:val="18"/>
              </w:rPr>
              <w:t>Beschrijving van de internationale context waarin werd geopereerd</w:t>
            </w:r>
            <w:r>
              <w:rPr>
                <w:sz w:val="18"/>
              </w:rPr>
              <w:t>;</w:t>
            </w:r>
          </w:p>
          <w:p w14:paraId="07C1B0CE" w14:textId="77777777" w:rsidR="004A18AC" w:rsidRPr="003E6FFB" w:rsidRDefault="004A18AC" w:rsidP="004A18AC">
            <w:pPr>
              <w:pStyle w:val="BodyText"/>
              <w:widowControl w:val="0"/>
              <w:numPr>
                <w:ilvl w:val="0"/>
                <w:numId w:val="47"/>
              </w:numPr>
              <w:spacing w:after="0" w:line="276" w:lineRule="auto"/>
              <w:rPr>
                <w:sz w:val="18"/>
              </w:rPr>
            </w:pPr>
            <w:r w:rsidRPr="003E6FFB">
              <w:rPr>
                <w:sz w:val="18"/>
              </w:rPr>
              <w:t>Hoe is omgegaan met eventuele cultuurverschillen en diversiteit in opdrachten</w:t>
            </w:r>
            <w:r>
              <w:rPr>
                <w:sz w:val="18"/>
              </w:rPr>
              <w:t>;</w:t>
            </w:r>
          </w:p>
          <w:p w14:paraId="2CA89199" w14:textId="77777777" w:rsidR="004A18AC" w:rsidRPr="003E6FFB" w:rsidRDefault="004A18AC" w:rsidP="004A18AC">
            <w:pPr>
              <w:pStyle w:val="BodyText"/>
              <w:widowControl w:val="0"/>
              <w:numPr>
                <w:ilvl w:val="0"/>
                <w:numId w:val="47"/>
              </w:numPr>
              <w:spacing w:after="0" w:line="276" w:lineRule="auto"/>
              <w:rPr>
                <w:sz w:val="18"/>
              </w:rPr>
            </w:pPr>
            <w:r w:rsidRPr="003E6FFB">
              <w:rPr>
                <w:sz w:val="18"/>
              </w:rPr>
              <w:t>Hoe is omgegaan met eventuele geografische afstand in opdrachten</w:t>
            </w:r>
            <w:r>
              <w:rPr>
                <w:sz w:val="18"/>
              </w:rPr>
              <w:t>;</w:t>
            </w:r>
          </w:p>
          <w:p w14:paraId="59E66E5A" w14:textId="77777777" w:rsidR="004A18AC" w:rsidRDefault="004A18AC" w:rsidP="004A18AC">
            <w:pPr>
              <w:pStyle w:val="BodyText"/>
              <w:widowControl w:val="0"/>
              <w:numPr>
                <w:ilvl w:val="0"/>
                <w:numId w:val="47"/>
              </w:numPr>
              <w:spacing w:after="0" w:line="276" w:lineRule="auto"/>
              <w:rPr>
                <w:sz w:val="18"/>
              </w:rPr>
            </w:pPr>
            <w:r w:rsidRPr="003E6FFB">
              <w:rPr>
                <w:sz w:val="18"/>
              </w:rPr>
              <w:t>Hoe is omgegaan eventuele taalverschillen in opdrachten</w:t>
            </w:r>
            <w:r>
              <w:rPr>
                <w:sz w:val="18"/>
              </w:rPr>
              <w:t>.</w:t>
            </w:r>
          </w:p>
          <w:p w14:paraId="5A43DFBC" w14:textId="5EE2DD1B" w:rsidR="004A18AC" w:rsidRDefault="004A18AC" w:rsidP="00FD356E">
            <w:pPr>
              <w:spacing w:line="276" w:lineRule="auto"/>
            </w:pPr>
          </w:p>
          <w:p w14:paraId="40493159" w14:textId="051830F2" w:rsidR="004A18AC" w:rsidRDefault="004A18AC" w:rsidP="004A18AC">
            <w:pPr>
              <w:spacing w:line="276" w:lineRule="auto"/>
            </w:pPr>
          </w:p>
          <w:p w14:paraId="65095CE9" w14:textId="6255B7CF" w:rsidR="00235B40" w:rsidRPr="004A18AC" w:rsidRDefault="00235B40" w:rsidP="004A18AC">
            <w:pPr>
              <w:ind w:right="72"/>
              <w:rPr>
                <w:kern w:val="22"/>
              </w:rPr>
            </w:pPr>
            <w:r>
              <w:t xml:space="preserve"> </w:t>
            </w:r>
          </w:p>
        </w:tc>
      </w:tr>
      <w:tr w:rsidR="00250845" w:rsidRPr="000A62A4" w14:paraId="154BD777" w14:textId="77777777" w:rsidTr="0046338F">
        <w:trPr>
          <w:trHeight w:val="1701"/>
        </w:trPr>
        <w:tc>
          <w:tcPr>
            <w:tcW w:w="9439" w:type="dxa"/>
            <w:gridSpan w:val="2"/>
          </w:tcPr>
          <w:p w14:paraId="781E0571" w14:textId="77777777" w:rsidR="00250845" w:rsidRDefault="00250845" w:rsidP="0046338F">
            <w:pPr>
              <w:spacing w:line="276" w:lineRule="auto"/>
              <w:rPr>
                <w:u w:val="single"/>
              </w:rPr>
            </w:pPr>
            <w:r w:rsidRPr="00B079FA">
              <w:rPr>
                <w:u w:val="single"/>
              </w:rPr>
              <w:t>Uitwerking</w:t>
            </w:r>
            <w:r>
              <w:rPr>
                <w:u w:val="single"/>
              </w:rPr>
              <w:t>:</w:t>
            </w:r>
          </w:p>
          <w:p w14:paraId="32C3C294" w14:textId="77777777" w:rsidR="00250845" w:rsidRDefault="00250845" w:rsidP="0046338F">
            <w:pPr>
              <w:spacing w:line="276" w:lineRule="auto"/>
              <w:rPr>
                <w:kern w:val="22"/>
              </w:rPr>
            </w:pPr>
            <w:r w:rsidRPr="000A62A4">
              <w:rPr>
                <w:kern w:val="22"/>
              </w:rPr>
              <w:fldChar w:fldCharType="begin">
                <w:ffData>
                  <w:name w:val="Text77"/>
                  <w:enabled/>
                  <w:calcOnExit w:val="0"/>
                  <w:textInput/>
                </w:ffData>
              </w:fldChar>
            </w:r>
            <w:r w:rsidRPr="000A62A4">
              <w:rPr>
                <w:kern w:val="22"/>
              </w:rPr>
              <w:instrText xml:space="preserve"> FORMTEXT </w:instrText>
            </w:r>
            <w:r w:rsidRPr="000A62A4">
              <w:rPr>
                <w:kern w:val="22"/>
              </w:rPr>
            </w:r>
            <w:r w:rsidRPr="000A62A4">
              <w:rPr>
                <w:kern w:val="22"/>
              </w:rPr>
              <w:fldChar w:fldCharType="separate"/>
            </w:r>
            <w:r>
              <w:rPr>
                <w:noProof/>
                <w:kern w:val="22"/>
              </w:rPr>
              <w:t> </w:t>
            </w:r>
            <w:r>
              <w:rPr>
                <w:noProof/>
                <w:kern w:val="22"/>
              </w:rPr>
              <w:t> </w:t>
            </w:r>
            <w:r>
              <w:rPr>
                <w:noProof/>
                <w:kern w:val="22"/>
              </w:rPr>
              <w:t> </w:t>
            </w:r>
            <w:r>
              <w:rPr>
                <w:noProof/>
                <w:kern w:val="22"/>
              </w:rPr>
              <w:t> </w:t>
            </w:r>
            <w:r>
              <w:rPr>
                <w:noProof/>
                <w:kern w:val="22"/>
              </w:rPr>
              <w:t> </w:t>
            </w:r>
            <w:r w:rsidRPr="000A62A4">
              <w:rPr>
                <w:kern w:val="22"/>
              </w:rPr>
              <w:fldChar w:fldCharType="end"/>
            </w:r>
            <w:r>
              <w:rPr>
                <w:kern w:val="22"/>
              </w:rPr>
              <w:t xml:space="preserve"> </w:t>
            </w:r>
          </w:p>
          <w:p w14:paraId="1B0C6B6E" w14:textId="77777777" w:rsidR="00250845" w:rsidRDefault="00250845" w:rsidP="0046338F">
            <w:pPr>
              <w:spacing w:line="276" w:lineRule="auto"/>
              <w:rPr>
                <w:kern w:val="22"/>
              </w:rPr>
            </w:pPr>
          </w:p>
          <w:p w14:paraId="46820F43" w14:textId="77777777" w:rsidR="00250845" w:rsidRDefault="00250845" w:rsidP="0046338F">
            <w:pPr>
              <w:spacing w:line="276" w:lineRule="auto"/>
              <w:rPr>
                <w:kern w:val="22"/>
              </w:rPr>
            </w:pPr>
          </w:p>
          <w:p w14:paraId="06904EF1" w14:textId="77777777" w:rsidR="00250845" w:rsidRDefault="00250845" w:rsidP="0046338F">
            <w:pPr>
              <w:spacing w:line="276" w:lineRule="auto"/>
              <w:rPr>
                <w:kern w:val="22"/>
              </w:rPr>
            </w:pPr>
          </w:p>
          <w:p w14:paraId="69311F9B" w14:textId="77777777" w:rsidR="00250845" w:rsidRDefault="00250845" w:rsidP="0046338F">
            <w:pPr>
              <w:spacing w:line="276" w:lineRule="auto"/>
              <w:rPr>
                <w:kern w:val="22"/>
              </w:rPr>
            </w:pPr>
          </w:p>
          <w:p w14:paraId="1C967605" w14:textId="43928CB8" w:rsidR="00250845" w:rsidRDefault="00250845" w:rsidP="0046338F">
            <w:pPr>
              <w:spacing w:line="276" w:lineRule="auto"/>
              <w:rPr>
                <w:kern w:val="22"/>
              </w:rPr>
            </w:pPr>
          </w:p>
          <w:p w14:paraId="682D3772" w14:textId="55A50C7A" w:rsidR="00235B40" w:rsidRDefault="00235B40" w:rsidP="0046338F">
            <w:pPr>
              <w:spacing w:line="276" w:lineRule="auto"/>
              <w:rPr>
                <w:kern w:val="22"/>
              </w:rPr>
            </w:pPr>
          </w:p>
          <w:p w14:paraId="37DC97C9" w14:textId="62E4B6D9" w:rsidR="00235B40" w:rsidRDefault="00235B40" w:rsidP="0046338F">
            <w:pPr>
              <w:spacing w:line="276" w:lineRule="auto"/>
              <w:rPr>
                <w:kern w:val="22"/>
              </w:rPr>
            </w:pPr>
          </w:p>
          <w:p w14:paraId="7B47855C" w14:textId="574314D0" w:rsidR="00235B40" w:rsidRDefault="00235B40" w:rsidP="0046338F">
            <w:pPr>
              <w:spacing w:line="276" w:lineRule="auto"/>
              <w:rPr>
                <w:kern w:val="22"/>
              </w:rPr>
            </w:pPr>
          </w:p>
          <w:p w14:paraId="2909D447" w14:textId="77777777" w:rsidR="00250845" w:rsidRDefault="00250845" w:rsidP="0046338F">
            <w:pPr>
              <w:spacing w:line="276" w:lineRule="auto"/>
              <w:rPr>
                <w:kern w:val="22"/>
              </w:rPr>
            </w:pPr>
          </w:p>
          <w:p w14:paraId="79218081" w14:textId="77777777" w:rsidR="00250845" w:rsidRPr="00B079FA" w:rsidRDefault="00250845" w:rsidP="0046338F">
            <w:pPr>
              <w:spacing w:line="276" w:lineRule="auto"/>
              <w:rPr>
                <w:u w:val="single"/>
              </w:rPr>
            </w:pPr>
          </w:p>
        </w:tc>
      </w:tr>
    </w:tbl>
    <w:p w14:paraId="1995BAC9" w14:textId="77777777" w:rsidR="00250845" w:rsidRDefault="00250845" w:rsidP="00250845"/>
    <w:p w14:paraId="202B8098" w14:textId="77777777" w:rsidR="00250845" w:rsidRDefault="00250845" w:rsidP="00250845"/>
    <w:tbl>
      <w:tblPr>
        <w:tblStyle w:val="TableWeb1"/>
        <w:tblW w:w="9519" w:type="dxa"/>
        <w:tblLayout w:type="fixed"/>
        <w:tblLook w:val="0000" w:firstRow="0" w:lastRow="0" w:firstColumn="0" w:lastColumn="0" w:noHBand="0" w:noVBand="0"/>
      </w:tblPr>
      <w:tblGrid>
        <w:gridCol w:w="4841"/>
        <w:gridCol w:w="4678"/>
      </w:tblGrid>
      <w:tr w:rsidR="00250845" w:rsidRPr="000A62A4" w14:paraId="7AFFE61D" w14:textId="77777777" w:rsidTr="0046338F">
        <w:tc>
          <w:tcPr>
            <w:tcW w:w="9439" w:type="dxa"/>
            <w:gridSpan w:val="2"/>
            <w:shd w:val="clear" w:color="auto" w:fill="B8CCE4" w:themeFill="accent1" w:themeFillTint="66"/>
          </w:tcPr>
          <w:p w14:paraId="3FF11D50" w14:textId="17E17D82" w:rsidR="00250845" w:rsidRDefault="00D37C9F" w:rsidP="0046338F">
            <w:pPr>
              <w:ind w:right="72"/>
              <w:rPr>
                <w:b/>
                <w:kern w:val="22"/>
              </w:rPr>
            </w:pPr>
            <w:r>
              <w:rPr>
                <w:b/>
                <w:kern w:val="22"/>
              </w:rPr>
              <w:lastRenderedPageBreak/>
              <w:t>Mix aan leer</w:t>
            </w:r>
            <w:r w:rsidR="00D64E34">
              <w:rPr>
                <w:b/>
                <w:kern w:val="22"/>
              </w:rPr>
              <w:t>interventies</w:t>
            </w:r>
          </w:p>
          <w:p w14:paraId="1FFE5497" w14:textId="77777777" w:rsidR="00250845" w:rsidRPr="000A62A4" w:rsidRDefault="00250845" w:rsidP="0046338F">
            <w:pPr>
              <w:ind w:right="72"/>
              <w:rPr>
                <w:kern w:val="22"/>
              </w:rPr>
            </w:pPr>
          </w:p>
        </w:tc>
      </w:tr>
      <w:tr w:rsidR="00250845" w:rsidRPr="000A62A4" w14:paraId="1610220B" w14:textId="77777777" w:rsidTr="0046338F">
        <w:tc>
          <w:tcPr>
            <w:tcW w:w="4781" w:type="dxa"/>
          </w:tcPr>
          <w:p w14:paraId="462BEEC1" w14:textId="77777777" w:rsidR="00250845" w:rsidRDefault="00250845" w:rsidP="00D64E34">
            <w:pPr>
              <w:autoSpaceDE w:val="0"/>
              <w:autoSpaceDN w:val="0"/>
              <w:adjustRightInd w:val="0"/>
              <w:spacing w:line="276" w:lineRule="auto"/>
              <w:rPr>
                <w:rFonts w:cs="Verdana"/>
                <w:snapToGrid/>
              </w:rPr>
            </w:pPr>
          </w:p>
          <w:p w14:paraId="1CBC49DD" w14:textId="4691F336" w:rsidR="00D64E34" w:rsidRPr="003E6FFB" w:rsidRDefault="00D64E34" w:rsidP="00D64E34">
            <w:pPr>
              <w:pStyle w:val="BodyText"/>
              <w:spacing w:line="276" w:lineRule="auto"/>
              <w:rPr>
                <w:sz w:val="18"/>
              </w:rPr>
            </w:pPr>
            <w:r>
              <w:rPr>
                <w:sz w:val="18"/>
              </w:rPr>
              <w:t>Gegadigde beschikt o</w:t>
            </w:r>
            <w:r w:rsidRPr="00D64E34">
              <w:rPr>
                <w:sz w:val="18"/>
              </w:rPr>
              <w:t>ver kennis en ervaring alsmede middelen om een combinatie van diverse leerinterventies (zoals blended, mircro-leren, online leren, formeel en informeel leren, etc.) aan te bieden die</w:t>
            </w:r>
            <w:r w:rsidRPr="003E6FFB">
              <w:rPr>
                <w:sz w:val="18"/>
              </w:rPr>
              <w:t xml:space="preserve"> als samenhangend geheel het hoogste rendement oplevert. Daarbij baseert de </w:t>
            </w:r>
            <w:r w:rsidR="009C05AA">
              <w:rPr>
                <w:sz w:val="18"/>
              </w:rPr>
              <w:t>gegadigde</w:t>
            </w:r>
            <w:r w:rsidRPr="003E6FFB">
              <w:rPr>
                <w:sz w:val="18"/>
              </w:rPr>
              <w:t xml:space="preserve"> zich op de meest actuele wetenschappelijke kennis over effectief leren en ontwikkelen. </w:t>
            </w:r>
          </w:p>
          <w:p w14:paraId="7E6A74BB" w14:textId="07414E99" w:rsidR="00D64E34" w:rsidRPr="003E6FFB" w:rsidRDefault="00D64E34" w:rsidP="00D64E34">
            <w:pPr>
              <w:pStyle w:val="BodyText"/>
              <w:spacing w:line="276" w:lineRule="auto"/>
              <w:rPr>
                <w:sz w:val="18"/>
              </w:rPr>
            </w:pPr>
            <w:r w:rsidRPr="003E6FFB">
              <w:rPr>
                <w:sz w:val="18"/>
              </w:rPr>
              <w:t xml:space="preserve">De gegadigde geeft een overzicht van de reikwijdte aan verschillende leerinterventies die hij heeft ingezet en uitgevoerd in de afgelopen </w:t>
            </w:r>
            <w:r w:rsidR="00235B40">
              <w:rPr>
                <w:sz w:val="18"/>
              </w:rPr>
              <w:t>4</w:t>
            </w:r>
            <w:r w:rsidRPr="003E6FFB">
              <w:rPr>
                <w:sz w:val="18"/>
              </w:rPr>
              <w:t xml:space="preserve"> jaar. Daarbij worden minimaal genoemd:</w:t>
            </w:r>
          </w:p>
          <w:p w14:paraId="550D14C8" w14:textId="77777777" w:rsidR="00D64E34" w:rsidRPr="003E6FFB" w:rsidRDefault="00D64E34" w:rsidP="00D64E34">
            <w:pPr>
              <w:pStyle w:val="BodyText"/>
              <w:widowControl w:val="0"/>
              <w:numPr>
                <w:ilvl w:val="0"/>
                <w:numId w:val="29"/>
              </w:numPr>
              <w:spacing w:after="0" w:line="276" w:lineRule="auto"/>
              <w:rPr>
                <w:sz w:val="18"/>
              </w:rPr>
            </w:pPr>
            <w:r w:rsidRPr="003E6FFB">
              <w:rPr>
                <w:sz w:val="18"/>
              </w:rPr>
              <w:t>Het type leerinterventies</w:t>
            </w:r>
            <w:r>
              <w:rPr>
                <w:sz w:val="18"/>
              </w:rPr>
              <w:t>;</w:t>
            </w:r>
          </w:p>
          <w:p w14:paraId="71E31764" w14:textId="77777777" w:rsidR="00D64E34" w:rsidRPr="003E6FFB" w:rsidRDefault="00D64E34" w:rsidP="00D64E34">
            <w:pPr>
              <w:pStyle w:val="BodyText"/>
              <w:widowControl w:val="0"/>
              <w:numPr>
                <w:ilvl w:val="0"/>
                <w:numId w:val="29"/>
              </w:numPr>
              <w:spacing w:after="0" w:line="276" w:lineRule="auto"/>
              <w:rPr>
                <w:sz w:val="18"/>
              </w:rPr>
            </w:pPr>
            <w:r w:rsidRPr="003E6FFB">
              <w:rPr>
                <w:sz w:val="18"/>
              </w:rPr>
              <w:t>De doelstelling van deze leerinterventies</w:t>
            </w:r>
            <w:r>
              <w:rPr>
                <w:sz w:val="18"/>
              </w:rPr>
              <w:t>;</w:t>
            </w:r>
          </w:p>
          <w:p w14:paraId="30055642" w14:textId="77777777" w:rsidR="00D64E34" w:rsidRPr="003E6FFB" w:rsidRDefault="00D64E34" w:rsidP="00D64E34">
            <w:pPr>
              <w:pStyle w:val="BodyText"/>
              <w:widowControl w:val="0"/>
              <w:numPr>
                <w:ilvl w:val="0"/>
                <w:numId w:val="29"/>
              </w:numPr>
              <w:spacing w:after="0" w:line="276" w:lineRule="auto"/>
              <w:rPr>
                <w:sz w:val="18"/>
              </w:rPr>
            </w:pPr>
            <w:r w:rsidRPr="003E6FFB">
              <w:rPr>
                <w:sz w:val="18"/>
              </w:rPr>
              <w:t>Toelichting op de keuze van deze interventie</w:t>
            </w:r>
            <w:r>
              <w:rPr>
                <w:sz w:val="18"/>
              </w:rPr>
              <w:t>;</w:t>
            </w:r>
          </w:p>
          <w:p w14:paraId="57CAF06D" w14:textId="77777777" w:rsidR="00D64E34" w:rsidRPr="003E6FFB" w:rsidRDefault="00D64E34" w:rsidP="00D64E34">
            <w:pPr>
              <w:pStyle w:val="BodyText"/>
              <w:widowControl w:val="0"/>
              <w:numPr>
                <w:ilvl w:val="0"/>
                <w:numId w:val="29"/>
              </w:numPr>
              <w:spacing w:after="0" w:line="276" w:lineRule="auto"/>
              <w:rPr>
                <w:sz w:val="18"/>
              </w:rPr>
            </w:pPr>
            <w:r w:rsidRPr="003E6FFB">
              <w:rPr>
                <w:sz w:val="18"/>
              </w:rPr>
              <w:t>De doelgroep</w:t>
            </w:r>
            <w:r>
              <w:rPr>
                <w:sz w:val="18"/>
              </w:rPr>
              <w:t>.</w:t>
            </w:r>
          </w:p>
          <w:p w14:paraId="471D4250" w14:textId="0940C1DC" w:rsidR="00250845" w:rsidRPr="00F354C3" w:rsidRDefault="00250845" w:rsidP="0046338F">
            <w:pPr>
              <w:pStyle w:val="BodyText"/>
              <w:spacing w:line="276" w:lineRule="auto"/>
              <w:rPr>
                <w:sz w:val="18"/>
              </w:rPr>
            </w:pPr>
          </w:p>
          <w:tbl>
            <w:tblPr>
              <w:tblStyle w:val="TableWeb1"/>
              <w:tblW w:w="4600" w:type="dxa"/>
              <w:shd w:val="clear" w:color="auto" w:fill="DBE5F1" w:themeFill="accent1" w:themeFillTint="33"/>
              <w:tblLayout w:type="fixed"/>
              <w:tblLook w:val="04A0" w:firstRow="1" w:lastRow="0" w:firstColumn="1" w:lastColumn="0" w:noHBand="0" w:noVBand="1"/>
            </w:tblPr>
            <w:tblGrid>
              <w:gridCol w:w="4600"/>
            </w:tblGrid>
            <w:tr w:rsidR="00250845" w:rsidRPr="00726D59" w14:paraId="32E903B5" w14:textId="77777777" w:rsidTr="0046338F">
              <w:trPr>
                <w:cnfStyle w:val="100000000000" w:firstRow="1" w:lastRow="0" w:firstColumn="0" w:lastColumn="0" w:oddVBand="0" w:evenVBand="0" w:oddHBand="0" w:evenHBand="0" w:firstRowFirstColumn="0" w:firstRowLastColumn="0" w:lastRowFirstColumn="0" w:lastRowLastColumn="0"/>
              </w:trPr>
              <w:tc>
                <w:tcPr>
                  <w:tcW w:w="4520" w:type="dxa"/>
                  <w:shd w:val="clear" w:color="auto" w:fill="DBE5F1" w:themeFill="accent1" w:themeFillTint="33"/>
                </w:tcPr>
                <w:p w14:paraId="4DF45EE3" w14:textId="2C637589" w:rsidR="00250845" w:rsidRPr="00726D59" w:rsidRDefault="00250845" w:rsidP="00D37C9F">
                  <w:pPr>
                    <w:ind w:right="72"/>
                    <w:rPr>
                      <w:color w:val="FFFFFF" w:themeColor="background1"/>
                      <w:kern w:val="22"/>
                    </w:rPr>
                  </w:pPr>
                  <w:r w:rsidRPr="005D3FC8">
                    <w:rPr>
                      <w:color w:val="000000" w:themeColor="text1"/>
                      <w:kern w:val="22"/>
                    </w:rPr>
                    <w:t xml:space="preserve">De uitwerking mag maximaal </w:t>
                  </w:r>
                  <w:r w:rsidR="00D64E34" w:rsidRPr="003E6FFB">
                    <w:t>1</w:t>
                  </w:r>
                  <w:r w:rsidR="00D64E34">
                    <w:t>½</w:t>
                  </w:r>
                  <w:r w:rsidRPr="005D3FC8">
                    <w:rPr>
                      <w:color w:val="000000" w:themeColor="text1"/>
                      <w:kern w:val="22"/>
                    </w:rPr>
                    <w:t xml:space="preserve"> pagina’s A4 </w:t>
                  </w:r>
                  <w:r w:rsidRPr="005D3FC8">
                    <w:rPr>
                      <w:color w:val="000000" w:themeColor="text1"/>
                    </w:rPr>
                    <w:t>(</w:t>
                  </w:r>
                  <w:r>
                    <w:rPr>
                      <w:color w:val="000000" w:themeColor="text1"/>
                    </w:rPr>
                    <w:t xml:space="preserve">inclusief afbeeldingen) </w:t>
                  </w:r>
                  <w:r w:rsidRPr="005D3FC8">
                    <w:rPr>
                      <w:color w:val="000000" w:themeColor="text1"/>
                    </w:rPr>
                    <w:t xml:space="preserve">Verdana 9pnts </w:t>
                  </w:r>
                  <w:r w:rsidRPr="005D3FC8">
                    <w:rPr>
                      <w:color w:val="000000" w:themeColor="text1"/>
                      <w:kern w:val="22"/>
                    </w:rPr>
                    <w:t>beslaan.</w:t>
                  </w:r>
                </w:p>
              </w:tc>
            </w:tr>
          </w:tbl>
          <w:p w14:paraId="303FF70B" w14:textId="77777777" w:rsidR="00250845" w:rsidRPr="000A62A4" w:rsidRDefault="00250845" w:rsidP="0046338F">
            <w:pPr>
              <w:ind w:right="72"/>
              <w:rPr>
                <w:kern w:val="22"/>
              </w:rPr>
            </w:pPr>
          </w:p>
        </w:tc>
        <w:tc>
          <w:tcPr>
            <w:tcW w:w="4618" w:type="dxa"/>
          </w:tcPr>
          <w:p w14:paraId="20F534FE" w14:textId="77777777" w:rsidR="00250845" w:rsidRDefault="00250845" w:rsidP="0046338F">
            <w:pPr>
              <w:spacing w:line="276" w:lineRule="auto"/>
            </w:pPr>
          </w:p>
          <w:p w14:paraId="60E3111C" w14:textId="140E64E4" w:rsidR="004A18AC" w:rsidRPr="00B079FA" w:rsidRDefault="004A18AC" w:rsidP="00172E2B">
            <w:pPr>
              <w:spacing w:line="276" w:lineRule="auto"/>
            </w:pPr>
            <w:r w:rsidRPr="00B079FA">
              <w:t>Dit wordt beoordeeld op</w:t>
            </w:r>
            <w:r>
              <w:t xml:space="preserve"> de kwaliteit, inventiviteit en effectiviteit van de uitgevoerde leerinterventies middels de uitwerking van</w:t>
            </w:r>
            <w:r w:rsidRPr="00B079FA">
              <w:t>:</w:t>
            </w:r>
          </w:p>
          <w:p w14:paraId="55526FCD" w14:textId="77777777" w:rsidR="00172E2B" w:rsidRPr="003E6FFB" w:rsidRDefault="00172E2B" w:rsidP="00172E2B">
            <w:pPr>
              <w:pStyle w:val="BodyText"/>
              <w:widowControl w:val="0"/>
              <w:numPr>
                <w:ilvl w:val="0"/>
                <w:numId w:val="29"/>
              </w:numPr>
              <w:spacing w:after="0" w:line="276" w:lineRule="auto"/>
              <w:rPr>
                <w:sz w:val="18"/>
              </w:rPr>
            </w:pPr>
            <w:r w:rsidRPr="003E6FFB">
              <w:rPr>
                <w:sz w:val="18"/>
              </w:rPr>
              <w:t>Het type leerinterventies</w:t>
            </w:r>
            <w:r>
              <w:rPr>
                <w:sz w:val="18"/>
              </w:rPr>
              <w:t>;</w:t>
            </w:r>
          </w:p>
          <w:p w14:paraId="5697F3EC" w14:textId="77777777" w:rsidR="00172E2B" w:rsidRPr="003E6FFB" w:rsidRDefault="00172E2B" w:rsidP="00172E2B">
            <w:pPr>
              <w:pStyle w:val="BodyText"/>
              <w:widowControl w:val="0"/>
              <w:numPr>
                <w:ilvl w:val="0"/>
                <w:numId w:val="29"/>
              </w:numPr>
              <w:spacing w:after="0" w:line="276" w:lineRule="auto"/>
              <w:rPr>
                <w:sz w:val="18"/>
              </w:rPr>
            </w:pPr>
            <w:r w:rsidRPr="003E6FFB">
              <w:rPr>
                <w:sz w:val="18"/>
              </w:rPr>
              <w:t>De doelstelling van deze leerinterventies</w:t>
            </w:r>
            <w:r>
              <w:rPr>
                <w:sz w:val="18"/>
              </w:rPr>
              <w:t>;</w:t>
            </w:r>
          </w:p>
          <w:p w14:paraId="1E758685" w14:textId="77777777" w:rsidR="00172E2B" w:rsidRPr="003E6FFB" w:rsidRDefault="00172E2B" w:rsidP="00172E2B">
            <w:pPr>
              <w:pStyle w:val="BodyText"/>
              <w:widowControl w:val="0"/>
              <w:numPr>
                <w:ilvl w:val="0"/>
                <w:numId w:val="29"/>
              </w:numPr>
              <w:spacing w:after="0" w:line="276" w:lineRule="auto"/>
              <w:rPr>
                <w:sz w:val="18"/>
              </w:rPr>
            </w:pPr>
            <w:r w:rsidRPr="003E6FFB">
              <w:rPr>
                <w:sz w:val="18"/>
              </w:rPr>
              <w:t>Toelichting op de keuze van deze interventie</w:t>
            </w:r>
            <w:r>
              <w:rPr>
                <w:sz w:val="18"/>
              </w:rPr>
              <w:t>;</w:t>
            </w:r>
          </w:p>
          <w:p w14:paraId="1DB6515E" w14:textId="77777777" w:rsidR="00172E2B" w:rsidRPr="003E6FFB" w:rsidRDefault="00172E2B" w:rsidP="00172E2B">
            <w:pPr>
              <w:pStyle w:val="BodyText"/>
              <w:widowControl w:val="0"/>
              <w:numPr>
                <w:ilvl w:val="0"/>
                <w:numId w:val="29"/>
              </w:numPr>
              <w:spacing w:after="0" w:line="276" w:lineRule="auto"/>
              <w:rPr>
                <w:sz w:val="18"/>
              </w:rPr>
            </w:pPr>
            <w:r w:rsidRPr="003E6FFB">
              <w:rPr>
                <w:sz w:val="18"/>
              </w:rPr>
              <w:t>De doelgroep</w:t>
            </w:r>
            <w:r>
              <w:rPr>
                <w:sz w:val="18"/>
              </w:rPr>
              <w:t>.</w:t>
            </w:r>
          </w:p>
          <w:p w14:paraId="3D05796D" w14:textId="348EAF2D" w:rsidR="00250845" w:rsidRPr="00172E2B" w:rsidRDefault="00250845" w:rsidP="00172E2B">
            <w:pPr>
              <w:ind w:right="72"/>
              <w:rPr>
                <w:kern w:val="22"/>
              </w:rPr>
            </w:pPr>
          </w:p>
        </w:tc>
      </w:tr>
      <w:tr w:rsidR="00250845" w:rsidRPr="000A62A4" w14:paraId="2ED90043" w14:textId="77777777" w:rsidTr="0046338F">
        <w:trPr>
          <w:trHeight w:val="1701"/>
        </w:trPr>
        <w:tc>
          <w:tcPr>
            <w:tcW w:w="9439" w:type="dxa"/>
            <w:gridSpan w:val="2"/>
          </w:tcPr>
          <w:p w14:paraId="03F6B280" w14:textId="77777777" w:rsidR="00250845" w:rsidRDefault="00250845" w:rsidP="0046338F">
            <w:pPr>
              <w:spacing w:line="276" w:lineRule="auto"/>
              <w:rPr>
                <w:u w:val="single"/>
              </w:rPr>
            </w:pPr>
            <w:r w:rsidRPr="00B079FA">
              <w:rPr>
                <w:u w:val="single"/>
              </w:rPr>
              <w:t>Uitwerking</w:t>
            </w:r>
            <w:r>
              <w:rPr>
                <w:u w:val="single"/>
              </w:rPr>
              <w:t>:</w:t>
            </w:r>
          </w:p>
          <w:p w14:paraId="2A2A9C50" w14:textId="77777777" w:rsidR="00250845" w:rsidRDefault="00250845" w:rsidP="0046338F">
            <w:pPr>
              <w:spacing w:line="276" w:lineRule="auto"/>
              <w:rPr>
                <w:kern w:val="22"/>
              </w:rPr>
            </w:pPr>
            <w:r w:rsidRPr="000A62A4">
              <w:rPr>
                <w:kern w:val="22"/>
              </w:rPr>
              <w:fldChar w:fldCharType="begin">
                <w:ffData>
                  <w:name w:val="Text77"/>
                  <w:enabled/>
                  <w:calcOnExit w:val="0"/>
                  <w:textInput/>
                </w:ffData>
              </w:fldChar>
            </w:r>
            <w:r w:rsidRPr="000A62A4">
              <w:rPr>
                <w:kern w:val="22"/>
              </w:rPr>
              <w:instrText xml:space="preserve"> FORMTEXT </w:instrText>
            </w:r>
            <w:r w:rsidRPr="000A62A4">
              <w:rPr>
                <w:kern w:val="22"/>
              </w:rPr>
            </w:r>
            <w:r w:rsidRPr="000A62A4">
              <w:rPr>
                <w:kern w:val="22"/>
              </w:rPr>
              <w:fldChar w:fldCharType="separate"/>
            </w:r>
            <w:r>
              <w:rPr>
                <w:noProof/>
                <w:kern w:val="22"/>
              </w:rPr>
              <w:t> </w:t>
            </w:r>
            <w:r>
              <w:rPr>
                <w:noProof/>
                <w:kern w:val="22"/>
              </w:rPr>
              <w:t> </w:t>
            </w:r>
            <w:r>
              <w:rPr>
                <w:noProof/>
                <w:kern w:val="22"/>
              </w:rPr>
              <w:t> </w:t>
            </w:r>
            <w:r>
              <w:rPr>
                <w:noProof/>
                <w:kern w:val="22"/>
              </w:rPr>
              <w:t> </w:t>
            </w:r>
            <w:r>
              <w:rPr>
                <w:noProof/>
                <w:kern w:val="22"/>
              </w:rPr>
              <w:t> </w:t>
            </w:r>
            <w:r w:rsidRPr="000A62A4">
              <w:rPr>
                <w:kern w:val="22"/>
              </w:rPr>
              <w:fldChar w:fldCharType="end"/>
            </w:r>
            <w:r>
              <w:rPr>
                <w:kern w:val="22"/>
              </w:rPr>
              <w:t xml:space="preserve"> </w:t>
            </w:r>
          </w:p>
          <w:p w14:paraId="3FBB6B4D" w14:textId="77777777" w:rsidR="00250845" w:rsidRDefault="00250845" w:rsidP="0046338F">
            <w:pPr>
              <w:spacing w:line="276" w:lineRule="auto"/>
              <w:rPr>
                <w:kern w:val="22"/>
              </w:rPr>
            </w:pPr>
          </w:p>
          <w:p w14:paraId="14103255" w14:textId="77777777" w:rsidR="00250845" w:rsidRDefault="00250845" w:rsidP="0046338F">
            <w:pPr>
              <w:spacing w:line="276" w:lineRule="auto"/>
              <w:rPr>
                <w:kern w:val="22"/>
              </w:rPr>
            </w:pPr>
          </w:p>
          <w:p w14:paraId="07ED6C95" w14:textId="12EF8C34" w:rsidR="00250845" w:rsidRDefault="00250845" w:rsidP="0046338F">
            <w:pPr>
              <w:spacing w:line="276" w:lineRule="auto"/>
              <w:rPr>
                <w:kern w:val="22"/>
              </w:rPr>
            </w:pPr>
          </w:p>
          <w:p w14:paraId="0AE25D4B" w14:textId="40A6D98B" w:rsidR="00D37C9F" w:rsidRDefault="00D37C9F" w:rsidP="0046338F">
            <w:pPr>
              <w:spacing w:line="276" w:lineRule="auto"/>
              <w:rPr>
                <w:kern w:val="22"/>
              </w:rPr>
            </w:pPr>
          </w:p>
          <w:p w14:paraId="5BF473E6" w14:textId="77777777" w:rsidR="00D37C9F" w:rsidRDefault="00D37C9F" w:rsidP="0046338F">
            <w:pPr>
              <w:spacing w:line="276" w:lineRule="auto"/>
              <w:rPr>
                <w:kern w:val="22"/>
              </w:rPr>
            </w:pPr>
          </w:p>
          <w:p w14:paraId="3A6B3D63" w14:textId="77777777" w:rsidR="00250845" w:rsidRDefault="00250845" w:rsidP="0046338F">
            <w:pPr>
              <w:spacing w:line="276" w:lineRule="auto"/>
              <w:rPr>
                <w:kern w:val="22"/>
              </w:rPr>
            </w:pPr>
          </w:p>
          <w:p w14:paraId="3F1ECDB7" w14:textId="77777777" w:rsidR="00250845" w:rsidRDefault="00250845" w:rsidP="0046338F">
            <w:pPr>
              <w:spacing w:line="276" w:lineRule="auto"/>
              <w:rPr>
                <w:kern w:val="22"/>
              </w:rPr>
            </w:pPr>
          </w:p>
          <w:p w14:paraId="1BC6BBA7" w14:textId="77777777" w:rsidR="00250845" w:rsidRDefault="00250845" w:rsidP="0046338F">
            <w:pPr>
              <w:spacing w:line="276" w:lineRule="auto"/>
              <w:rPr>
                <w:kern w:val="22"/>
              </w:rPr>
            </w:pPr>
          </w:p>
          <w:p w14:paraId="3219A4CD" w14:textId="77777777" w:rsidR="00250845" w:rsidRDefault="00250845" w:rsidP="0046338F">
            <w:pPr>
              <w:spacing w:line="276" w:lineRule="auto"/>
              <w:rPr>
                <w:kern w:val="22"/>
              </w:rPr>
            </w:pPr>
          </w:p>
          <w:p w14:paraId="1CD4099E" w14:textId="77777777" w:rsidR="00250845" w:rsidRDefault="00250845" w:rsidP="0046338F">
            <w:pPr>
              <w:spacing w:line="276" w:lineRule="auto"/>
              <w:rPr>
                <w:kern w:val="22"/>
              </w:rPr>
            </w:pPr>
          </w:p>
          <w:p w14:paraId="0D81AE45" w14:textId="77777777" w:rsidR="00250845" w:rsidRDefault="00250845" w:rsidP="0046338F">
            <w:pPr>
              <w:spacing w:line="276" w:lineRule="auto"/>
              <w:rPr>
                <w:kern w:val="22"/>
              </w:rPr>
            </w:pPr>
          </w:p>
          <w:p w14:paraId="43074590" w14:textId="77777777" w:rsidR="00250845" w:rsidRDefault="00250845" w:rsidP="0046338F">
            <w:pPr>
              <w:spacing w:line="276" w:lineRule="auto"/>
              <w:rPr>
                <w:kern w:val="22"/>
              </w:rPr>
            </w:pPr>
          </w:p>
          <w:p w14:paraId="09047D82" w14:textId="77777777" w:rsidR="00250845" w:rsidRDefault="00250845" w:rsidP="0046338F">
            <w:pPr>
              <w:spacing w:line="276" w:lineRule="auto"/>
              <w:rPr>
                <w:kern w:val="22"/>
              </w:rPr>
            </w:pPr>
          </w:p>
          <w:p w14:paraId="0C4F8FB0" w14:textId="74C7DFB4" w:rsidR="00250845" w:rsidRDefault="00250845" w:rsidP="0046338F">
            <w:pPr>
              <w:spacing w:line="276" w:lineRule="auto"/>
              <w:rPr>
                <w:kern w:val="22"/>
              </w:rPr>
            </w:pPr>
          </w:p>
          <w:p w14:paraId="32DDE032" w14:textId="5BE5F62A" w:rsidR="00872EBF" w:rsidRDefault="00872EBF" w:rsidP="0046338F">
            <w:pPr>
              <w:spacing w:line="276" w:lineRule="auto"/>
              <w:rPr>
                <w:kern w:val="22"/>
              </w:rPr>
            </w:pPr>
          </w:p>
          <w:p w14:paraId="202197DB" w14:textId="3222E96D" w:rsidR="00872EBF" w:rsidRDefault="00872EBF" w:rsidP="0046338F">
            <w:pPr>
              <w:spacing w:line="276" w:lineRule="auto"/>
              <w:rPr>
                <w:kern w:val="22"/>
              </w:rPr>
            </w:pPr>
          </w:p>
          <w:p w14:paraId="08BD886A" w14:textId="542B8C45" w:rsidR="00D37C9F" w:rsidRDefault="00D37C9F" w:rsidP="0046338F">
            <w:pPr>
              <w:spacing w:line="276" w:lineRule="auto"/>
              <w:rPr>
                <w:kern w:val="22"/>
              </w:rPr>
            </w:pPr>
          </w:p>
          <w:p w14:paraId="25B12316" w14:textId="77777777" w:rsidR="00D37C9F" w:rsidRDefault="00D37C9F" w:rsidP="0046338F">
            <w:pPr>
              <w:spacing w:line="276" w:lineRule="auto"/>
              <w:rPr>
                <w:kern w:val="22"/>
              </w:rPr>
            </w:pPr>
          </w:p>
          <w:p w14:paraId="634813E6" w14:textId="77777777" w:rsidR="00250845" w:rsidRDefault="00250845" w:rsidP="0046338F">
            <w:pPr>
              <w:spacing w:line="276" w:lineRule="auto"/>
              <w:rPr>
                <w:kern w:val="22"/>
              </w:rPr>
            </w:pPr>
          </w:p>
          <w:p w14:paraId="5F304AE6" w14:textId="77777777" w:rsidR="00250845" w:rsidRDefault="00250845" w:rsidP="0046338F">
            <w:pPr>
              <w:spacing w:line="276" w:lineRule="auto"/>
              <w:rPr>
                <w:kern w:val="22"/>
              </w:rPr>
            </w:pPr>
          </w:p>
          <w:p w14:paraId="440D9FA8" w14:textId="59533533" w:rsidR="00250845" w:rsidRDefault="00250845" w:rsidP="0046338F">
            <w:pPr>
              <w:spacing w:line="276" w:lineRule="auto"/>
              <w:rPr>
                <w:kern w:val="22"/>
              </w:rPr>
            </w:pPr>
          </w:p>
          <w:p w14:paraId="682CBC38" w14:textId="77777777" w:rsidR="00D44364" w:rsidRDefault="00D44364" w:rsidP="0046338F">
            <w:pPr>
              <w:spacing w:line="276" w:lineRule="auto"/>
              <w:rPr>
                <w:kern w:val="22"/>
              </w:rPr>
            </w:pPr>
          </w:p>
          <w:p w14:paraId="59B2C84C" w14:textId="77777777" w:rsidR="00250845" w:rsidRDefault="00250845" w:rsidP="0046338F">
            <w:pPr>
              <w:spacing w:line="276" w:lineRule="auto"/>
              <w:rPr>
                <w:kern w:val="22"/>
              </w:rPr>
            </w:pPr>
          </w:p>
          <w:p w14:paraId="3ABAE466" w14:textId="77777777" w:rsidR="00250845" w:rsidRPr="00B079FA" w:rsidRDefault="00250845" w:rsidP="0046338F">
            <w:pPr>
              <w:spacing w:line="276" w:lineRule="auto"/>
              <w:rPr>
                <w:u w:val="single"/>
              </w:rPr>
            </w:pPr>
          </w:p>
        </w:tc>
      </w:tr>
      <w:tr w:rsidR="00D37C9F" w:rsidRPr="000A62A4" w14:paraId="2995B351" w14:textId="77777777" w:rsidTr="00AE073A">
        <w:tc>
          <w:tcPr>
            <w:tcW w:w="9439" w:type="dxa"/>
            <w:gridSpan w:val="2"/>
            <w:shd w:val="clear" w:color="auto" w:fill="B8CCE4" w:themeFill="accent1" w:themeFillTint="66"/>
          </w:tcPr>
          <w:p w14:paraId="1F444607" w14:textId="3F45DFA2" w:rsidR="00D37C9F" w:rsidRDefault="00D37C9F" w:rsidP="00AE073A">
            <w:pPr>
              <w:ind w:right="72"/>
              <w:rPr>
                <w:b/>
                <w:kern w:val="22"/>
              </w:rPr>
            </w:pPr>
            <w:bookmarkStart w:id="13" w:name="_Toc359933478"/>
            <w:bookmarkStart w:id="14" w:name="_Toc410799192"/>
            <w:r>
              <w:rPr>
                <w:b/>
                <w:kern w:val="22"/>
              </w:rPr>
              <w:lastRenderedPageBreak/>
              <w:t>Netwerk</w:t>
            </w:r>
          </w:p>
          <w:p w14:paraId="193F39B6" w14:textId="77777777" w:rsidR="00D37C9F" w:rsidRPr="000A62A4" w:rsidRDefault="00D37C9F" w:rsidP="00AE073A">
            <w:pPr>
              <w:ind w:right="72"/>
              <w:rPr>
                <w:kern w:val="22"/>
              </w:rPr>
            </w:pPr>
          </w:p>
        </w:tc>
      </w:tr>
      <w:tr w:rsidR="00D37C9F" w:rsidRPr="000A62A4" w14:paraId="7B1BE035" w14:textId="77777777" w:rsidTr="00AE073A">
        <w:tc>
          <w:tcPr>
            <w:tcW w:w="4781" w:type="dxa"/>
          </w:tcPr>
          <w:p w14:paraId="617CFBBC" w14:textId="591DFEDC" w:rsidR="00872EBF" w:rsidRPr="003E6FFB" w:rsidRDefault="00872EBF" w:rsidP="00872EBF">
            <w:pPr>
              <w:pStyle w:val="BodyText"/>
              <w:spacing w:line="276" w:lineRule="auto"/>
              <w:rPr>
                <w:sz w:val="18"/>
              </w:rPr>
            </w:pPr>
            <w:r>
              <w:rPr>
                <w:sz w:val="18"/>
              </w:rPr>
              <w:br/>
            </w:r>
            <w:r w:rsidRPr="003E6FFB">
              <w:rPr>
                <w:sz w:val="18"/>
              </w:rPr>
              <w:t>Gegadigde beschikt over een aantoonbaar, aansprekend netwerk waarop appèl kan worden gedaan voor inbreng in de leer</w:t>
            </w:r>
            <w:r w:rsidR="00DF26AB">
              <w:rPr>
                <w:sz w:val="18"/>
              </w:rPr>
              <w:t>interventies</w:t>
            </w:r>
            <w:r w:rsidRPr="003E6FFB">
              <w:rPr>
                <w:sz w:val="18"/>
              </w:rPr>
              <w:t xml:space="preserve"> (uitwisseling, inbreng expertise, inbreng praktijkervaring, etc.). Met aansprekend wordt bedoeld een mix van netwerkcontacten die kunnen bestaan uit:</w:t>
            </w:r>
          </w:p>
          <w:p w14:paraId="12D239A2" w14:textId="77777777" w:rsidR="00872EBF" w:rsidRPr="003E6FFB" w:rsidRDefault="00872EBF" w:rsidP="00872EBF">
            <w:pPr>
              <w:pStyle w:val="BodyText"/>
              <w:widowControl w:val="0"/>
              <w:numPr>
                <w:ilvl w:val="0"/>
                <w:numId w:val="32"/>
              </w:numPr>
              <w:spacing w:after="0" w:line="276" w:lineRule="auto"/>
              <w:rPr>
                <w:sz w:val="18"/>
              </w:rPr>
            </w:pPr>
            <w:r w:rsidRPr="003E6FFB">
              <w:rPr>
                <w:sz w:val="18"/>
              </w:rPr>
              <w:t>gezaghebbend in het werkveld van BZ met brede kennis en ervaring op (aspecten van) leiderschap- en organisatie-ontwikkeling</w:t>
            </w:r>
            <w:r>
              <w:rPr>
                <w:sz w:val="18"/>
              </w:rPr>
              <w:t>;</w:t>
            </w:r>
          </w:p>
          <w:p w14:paraId="25F9C9A1" w14:textId="77777777" w:rsidR="00872EBF" w:rsidRPr="003E6FFB" w:rsidRDefault="00872EBF" w:rsidP="00872EBF">
            <w:pPr>
              <w:pStyle w:val="BodyText"/>
              <w:widowControl w:val="0"/>
              <w:numPr>
                <w:ilvl w:val="0"/>
                <w:numId w:val="32"/>
              </w:numPr>
              <w:spacing w:after="0" w:line="276" w:lineRule="auto"/>
              <w:rPr>
                <w:sz w:val="18"/>
              </w:rPr>
            </w:pPr>
            <w:r w:rsidRPr="003E6FFB">
              <w:rPr>
                <w:sz w:val="18"/>
              </w:rPr>
              <w:t>gerenommeerde namen als expert op gebied van leiderschap- en organisatie-ontwikkeling</w:t>
            </w:r>
            <w:r>
              <w:rPr>
                <w:sz w:val="18"/>
              </w:rPr>
              <w:t>;</w:t>
            </w:r>
            <w:r w:rsidRPr="003E6FFB">
              <w:rPr>
                <w:sz w:val="18"/>
              </w:rPr>
              <w:t xml:space="preserve"> </w:t>
            </w:r>
          </w:p>
          <w:p w14:paraId="7AB8EDCA" w14:textId="77777777" w:rsidR="00872EBF" w:rsidRPr="003E6FFB" w:rsidRDefault="00872EBF" w:rsidP="00872EBF">
            <w:pPr>
              <w:pStyle w:val="BodyText"/>
              <w:widowControl w:val="0"/>
              <w:numPr>
                <w:ilvl w:val="0"/>
                <w:numId w:val="32"/>
              </w:numPr>
              <w:spacing w:after="0" w:line="276" w:lineRule="auto"/>
              <w:rPr>
                <w:sz w:val="18"/>
              </w:rPr>
            </w:pPr>
            <w:r w:rsidRPr="003E6FFB">
              <w:rPr>
                <w:sz w:val="18"/>
              </w:rPr>
              <w:t>contacten met leidinggevenden (senior management en bestuurders) gelieerd aan grote private en publieke (waaronder ook internationale) organisaties</w:t>
            </w:r>
            <w:r>
              <w:rPr>
                <w:sz w:val="18"/>
              </w:rPr>
              <w:t>.</w:t>
            </w:r>
          </w:p>
          <w:p w14:paraId="23876974" w14:textId="0B7866E4" w:rsidR="00872EBF" w:rsidRPr="003E6FFB" w:rsidRDefault="00872EBF" w:rsidP="00872EBF">
            <w:pPr>
              <w:pStyle w:val="BodyText"/>
              <w:spacing w:before="19" w:line="276" w:lineRule="auto"/>
              <w:ind w:left="105" w:right="556"/>
              <w:rPr>
                <w:sz w:val="18"/>
              </w:rPr>
            </w:pPr>
            <w:r>
              <w:rPr>
                <w:sz w:val="18"/>
              </w:rPr>
              <w:br/>
            </w:r>
            <w:r w:rsidRPr="003E6FFB">
              <w:rPr>
                <w:sz w:val="18"/>
              </w:rPr>
              <w:t>Gegadigde stuurt ter onderbouwing van zijn ingediende antwoord een beschrijft zijn netwerk en hoe dat aansluit op bovengenoemde mix.</w:t>
            </w:r>
          </w:p>
          <w:tbl>
            <w:tblPr>
              <w:tblStyle w:val="TableWeb1"/>
              <w:tblW w:w="4600" w:type="dxa"/>
              <w:shd w:val="clear" w:color="auto" w:fill="DBE5F1" w:themeFill="accent1" w:themeFillTint="33"/>
              <w:tblLayout w:type="fixed"/>
              <w:tblLook w:val="04A0" w:firstRow="1" w:lastRow="0" w:firstColumn="1" w:lastColumn="0" w:noHBand="0" w:noVBand="1"/>
            </w:tblPr>
            <w:tblGrid>
              <w:gridCol w:w="4600"/>
            </w:tblGrid>
            <w:tr w:rsidR="00D37C9F" w:rsidRPr="00726D59" w14:paraId="78659E8F" w14:textId="77777777" w:rsidTr="00AE073A">
              <w:trPr>
                <w:cnfStyle w:val="100000000000" w:firstRow="1" w:lastRow="0" w:firstColumn="0" w:lastColumn="0" w:oddVBand="0" w:evenVBand="0" w:oddHBand="0" w:evenHBand="0" w:firstRowFirstColumn="0" w:firstRowLastColumn="0" w:lastRowFirstColumn="0" w:lastRowLastColumn="0"/>
              </w:trPr>
              <w:tc>
                <w:tcPr>
                  <w:tcW w:w="4520" w:type="dxa"/>
                  <w:shd w:val="clear" w:color="auto" w:fill="DBE5F1" w:themeFill="accent1" w:themeFillTint="33"/>
                </w:tcPr>
                <w:p w14:paraId="5DA0AEFA" w14:textId="3736E8B5" w:rsidR="00D37C9F" w:rsidRPr="00726D59" w:rsidRDefault="00D37C9F" w:rsidP="00D44364">
                  <w:pPr>
                    <w:ind w:right="72"/>
                    <w:rPr>
                      <w:color w:val="FFFFFF" w:themeColor="background1"/>
                      <w:kern w:val="22"/>
                    </w:rPr>
                  </w:pPr>
                  <w:r w:rsidRPr="005D3FC8">
                    <w:rPr>
                      <w:color w:val="000000" w:themeColor="text1"/>
                      <w:kern w:val="22"/>
                    </w:rPr>
                    <w:t xml:space="preserve">De uitwerking mag maximaal </w:t>
                  </w:r>
                  <w:r w:rsidR="00D44364">
                    <w:rPr>
                      <w:color w:val="000000" w:themeColor="text1"/>
                      <w:kern w:val="22"/>
                    </w:rPr>
                    <w:t>1</w:t>
                  </w:r>
                  <w:r w:rsidRPr="005D3FC8">
                    <w:rPr>
                      <w:color w:val="000000" w:themeColor="text1"/>
                      <w:kern w:val="22"/>
                    </w:rPr>
                    <w:t xml:space="preserve"> pagina’s A4 </w:t>
                  </w:r>
                  <w:r w:rsidRPr="005D3FC8">
                    <w:rPr>
                      <w:color w:val="000000" w:themeColor="text1"/>
                    </w:rPr>
                    <w:t>(</w:t>
                  </w:r>
                  <w:r>
                    <w:rPr>
                      <w:color w:val="000000" w:themeColor="text1"/>
                    </w:rPr>
                    <w:t xml:space="preserve">inclusief afbeeldingen) </w:t>
                  </w:r>
                  <w:r w:rsidRPr="005D3FC8">
                    <w:rPr>
                      <w:color w:val="000000" w:themeColor="text1"/>
                    </w:rPr>
                    <w:t xml:space="preserve">Verdana 9pnts </w:t>
                  </w:r>
                  <w:r w:rsidRPr="005D3FC8">
                    <w:rPr>
                      <w:color w:val="000000" w:themeColor="text1"/>
                      <w:kern w:val="22"/>
                    </w:rPr>
                    <w:t>beslaan.</w:t>
                  </w:r>
                </w:p>
              </w:tc>
            </w:tr>
          </w:tbl>
          <w:p w14:paraId="6D80C9CF" w14:textId="77777777" w:rsidR="00D37C9F" w:rsidRPr="000A62A4" w:rsidRDefault="00D37C9F" w:rsidP="00AE073A">
            <w:pPr>
              <w:ind w:right="72"/>
              <w:rPr>
                <w:kern w:val="22"/>
              </w:rPr>
            </w:pPr>
          </w:p>
        </w:tc>
        <w:tc>
          <w:tcPr>
            <w:tcW w:w="4618" w:type="dxa"/>
          </w:tcPr>
          <w:p w14:paraId="00CAFFC4" w14:textId="77777777" w:rsidR="00D37C9F" w:rsidRDefault="00D37C9F" w:rsidP="00AE073A">
            <w:pPr>
              <w:spacing w:line="276" w:lineRule="auto"/>
            </w:pPr>
          </w:p>
          <w:p w14:paraId="1CE37B84" w14:textId="37C4D213" w:rsidR="00172E2B" w:rsidRPr="00B079FA" w:rsidRDefault="00172E2B" w:rsidP="00172E2B">
            <w:pPr>
              <w:spacing w:line="276" w:lineRule="auto"/>
            </w:pPr>
            <w:r w:rsidRPr="00B079FA">
              <w:t>Dit wordt beoordeeld op</w:t>
            </w:r>
            <w:r>
              <w:t xml:space="preserve"> de kwaliteit</w:t>
            </w:r>
            <w:r w:rsidR="00D44364">
              <w:t>, geschiktheid</w:t>
            </w:r>
            <w:r>
              <w:t xml:space="preserve"> en effectiviteit van het netwerk middels de uitwerking van</w:t>
            </w:r>
            <w:r w:rsidRPr="00B079FA">
              <w:t>:</w:t>
            </w:r>
          </w:p>
          <w:p w14:paraId="188BF83A" w14:textId="779E8D48" w:rsidR="00172E2B" w:rsidRPr="003E6FFB" w:rsidRDefault="00172E2B" w:rsidP="00172E2B">
            <w:pPr>
              <w:pStyle w:val="BodyText"/>
              <w:widowControl w:val="0"/>
              <w:numPr>
                <w:ilvl w:val="0"/>
                <w:numId w:val="32"/>
              </w:numPr>
              <w:spacing w:after="0" w:line="276" w:lineRule="auto"/>
              <w:rPr>
                <w:sz w:val="18"/>
              </w:rPr>
            </w:pPr>
            <w:r w:rsidRPr="003E6FFB">
              <w:rPr>
                <w:sz w:val="18"/>
              </w:rPr>
              <w:t>gezaghebbend in het werkveld van BZ met brede kennis en ervaring op (aspecten van) leiderschap- en organisatie-ontwikkeling</w:t>
            </w:r>
            <w:r>
              <w:rPr>
                <w:sz w:val="18"/>
              </w:rPr>
              <w:t>;</w:t>
            </w:r>
          </w:p>
          <w:p w14:paraId="4CBE8610" w14:textId="77777777" w:rsidR="00172E2B" w:rsidRPr="003E6FFB" w:rsidRDefault="00172E2B" w:rsidP="00172E2B">
            <w:pPr>
              <w:pStyle w:val="BodyText"/>
              <w:widowControl w:val="0"/>
              <w:numPr>
                <w:ilvl w:val="0"/>
                <w:numId w:val="32"/>
              </w:numPr>
              <w:spacing w:after="0" w:line="276" w:lineRule="auto"/>
              <w:rPr>
                <w:sz w:val="18"/>
              </w:rPr>
            </w:pPr>
            <w:r w:rsidRPr="003E6FFB">
              <w:rPr>
                <w:sz w:val="18"/>
              </w:rPr>
              <w:t>gerenommeerde namen als expert op gebied van leiderschap- en organisatie-ontwikkeling</w:t>
            </w:r>
            <w:r>
              <w:rPr>
                <w:sz w:val="18"/>
              </w:rPr>
              <w:t>;</w:t>
            </w:r>
            <w:r w:rsidRPr="003E6FFB">
              <w:rPr>
                <w:sz w:val="18"/>
              </w:rPr>
              <w:t xml:space="preserve"> </w:t>
            </w:r>
          </w:p>
          <w:p w14:paraId="4429E81B" w14:textId="77777777" w:rsidR="00172E2B" w:rsidRPr="003E6FFB" w:rsidRDefault="00172E2B" w:rsidP="00172E2B">
            <w:pPr>
              <w:pStyle w:val="BodyText"/>
              <w:widowControl w:val="0"/>
              <w:numPr>
                <w:ilvl w:val="0"/>
                <w:numId w:val="32"/>
              </w:numPr>
              <w:spacing w:after="0" w:line="276" w:lineRule="auto"/>
              <w:rPr>
                <w:sz w:val="18"/>
              </w:rPr>
            </w:pPr>
            <w:r w:rsidRPr="003E6FFB">
              <w:rPr>
                <w:sz w:val="18"/>
              </w:rPr>
              <w:t>contacten met leidinggevenden (senior management en bestuurders) gelieerd aan grote private en publieke (waaronder ook internationale) organisaties</w:t>
            </w:r>
            <w:r>
              <w:rPr>
                <w:sz w:val="18"/>
              </w:rPr>
              <w:t>.</w:t>
            </w:r>
          </w:p>
          <w:p w14:paraId="76BAE624" w14:textId="33CC1741" w:rsidR="00D37C9F" w:rsidRPr="00172E2B" w:rsidRDefault="00D37C9F" w:rsidP="00172E2B">
            <w:pPr>
              <w:ind w:right="72"/>
              <w:rPr>
                <w:kern w:val="22"/>
              </w:rPr>
            </w:pPr>
          </w:p>
        </w:tc>
      </w:tr>
      <w:tr w:rsidR="00D37C9F" w:rsidRPr="000A62A4" w14:paraId="286CF48F" w14:textId="77777777" w:rsidTr="00AE073A">
        <w:trPr>
          <w:trHeight w:val="1701"/>
        </w:trPr>
        <w:tc>
          <w:tcPr>
            <w:tcW w:w="9439" w:type="dxa"/>
            <w:gridSpan w:val="2"/>
          </w:tcPr>
          <w:p w14:paraId="777553DA" w14:textId="77777777" w:rsidR="00D37C9F" w:rsidRDefault="00D37C9F" w:rsidP="00AE073A">
            <w:pPr>
              <w:spacing w:line="276" w:lineRule="auto"/>
              <w:rPr>
                <w:u w:val="single"/>
              </w:rPr>
            </w:pPr>
            <w:r w:rsidRPr="00B079FA">
              <w:rPr>
                <w:u w:val="single"/>
              </w:rPr>
              <w:t>Uitwerking</w:t>
            </w:r>
            <w:r>
              <w:rPr>
                <w:u w:val="single"/>
              </w:rPr>
              <w:t>:</w:t>
            </w:r>
          </w:p>
          <w:p w14:paraId="6B1EC31C" w14:textId="45BC36ED" w:rsidR="00D37C9F" w:rsidRDefault="00D37C9F" w:rsidP="00AE073A">
            <w:pPr>
              <w:spacing w:line="276" w:lineRule="auto"/>
              <w:rPr>
                <w:kern w:val="22"/>
              </w:rPr>
            </w:pPr>
            <w:r w:rsidRPr="000A62A4">
              <w:rPr>
                <w:kern w:val="22"/>
              </w:rPr>
              <w:fldChar w:fldCharType="begin">
                <w:ffData>
                  <w:name w:val="Text77"/>
                  <w:enabled/>
                  <w:calcOnExit w:val="0"/>
                  <w:textInput/>
                </w:ffData>
              </w:fldChar>
            </w:r>
            <w:r w:rsidRPr="000A62A4">
              <w:rPr>
                <w:kern w:val="22"/>
              </w:rPr>
              <w:instrText xml:space="preserve"> FORMTEXT </w:instrText>
            </w:r>
            <w:r w:rsidRPr="000A62A4">
              <w:rPr>
                <w:kern w:val="22"/>
              </w:rPr>
            </w:r>
            <w:r w:rsidRPr="000A62A4">
              <w:rPr>
                <w:kern w:val="22"/>
              </w:rPr>
              <w:fldChar w:fldCharType="separate"/>
            </w:r>
            <w:r>
              <w:rPr>
                <w:noProof/>
                <w:kern w:val="22"/>
              </w:rPr>
              <w:t> </w:t>
            </w:r>
            <w:r>
              <w:rPr>
                <w:noProof/>
                <w:kern w:val="22"/>
              </w:rPr>
              <w:t> </w:t>
            </w:r>
            <w:r>
              <w:rPr>
                <w:noProof/>
                <w:kern w:val="22"/>
              </w:rPr>
              <w:t> </w:t>
            </w:r>
            <w:r>
              <w:rPr>
                <w:noProof/>
                <w:kern w:val="22"/>
              </w:rPr>
              <w:t> </w:t>
            </w:r>
            <w:r>
              <w:rPr>
                <w:noProof/>
                <w:kern w:val="22"/>
              </w:rPr>
              <w:t> </w:t>
            </w:r>
            <w:r w:rsidRPr="000A62A4">
              <w:rPr>
                <w:kern w:val="22"/>
              </w:rPr>
              <w:fldChar w:fldCharType="end"/>
            </w:r>
            <w:r>
              <w:rPr>
                <w:kern w:val="22"/>
              </w:rPr>
              <w:t xml:space="preserve"> </w:t>
            </w:r>
          </w:p>
          <w:p w14:paraId="6093FA23" w14:textId="1FD118D2" w:rsidR="00D37C9F" w:rsidRDefault="00D37C9F" w:rsidP="00AE073A">
            <w:pPr>
              <w:spacing w:line="276" w:lineRule="auto"/>
              <w:rPr>
                <w:kern w:val="22"/>
              </w:rPr>
            </w:pPr>
          </w:p>
          <w:p w14:paraId="33B1EDA8" w14:textId="77777777" w:rsidR="00D37C9F" w:rsidRDefault="00D37C9F" w:rsidP="00AE073A">
            <w:pPr>
              <w:spacing w:line="276" w:lineRule="auto"/>
              <w:rPr>
                <w:kern w:val="22"/>
              </w:rPr>
            </w:pPr>
          </w:p>
          <w:p w14:paraId="162FFF30" w14:textId="77777777" w:rsidR="00D37C9F" w:rsidRDefault="00D37C9F" w:rsidP="00AE073A">
            <w:pPr>
              <w:spacing w:line="276" w:lineRule="auto"/>
              <w:rPr>
                <w:kern w:val="22"/>
              </w:rPr>
            </w:pPr>
          </w:p>
          <w:p w14:paraId="4A5D8B36" w14:textId="77777777" w:rsidR="00D37C9F" w:rsidRDefault="00D37C9F" w:rsidP="00AE073A">
            <w:pPr>
              <w:spacing w:line="276" w:lineRule="auto"/>
              <w:rPr>
                <w:kern w:val="22"/>
              </w:rPr>
            </w:pPr>
          </w:p>
          <w:p w14:paraId="01B267FE" w14:textId="77777777" w:rsidR="00D37C9F" w:rsidRDefault="00D37C9F" w:rsidP="00AE073A">
            <w:pPr>
              <w:spacing w:line="276" w:lineRule="auto"/>
              <w:rPr>
                <w:kern w:val="22"/>
              </w:rPr>
            </w:pPr>
          </w:p>
          <w:p w14:paraId="344C38CA" w14:textId="77777777" w:rsidR="00D37C9F" w:rsidRDefault="00D37C9F" w:rsidP="00AE073A">
            <w:pPr>
              <w:spacing w:line="276" w:lineRule="auto"/>
              <w:rPr>
                <w:kern w:val="22"/>
              </w:rPr>
            </w:pPr>
          </w:p>
          <w:p w14:paraId="6B2B7C18" w14:textId="77777777" w:rsidR="00D37C9F" w:rsidRDefault="00D37C9F" w:rsidP="00AE073A">
            <w:pPr>
              <w:spacing w:line="276" w:lineRule="auto"/>
              <w:rPr>
                <w:kern w:val="22"/>
              </w:rPr>
            </w:pPr>
          </w:p>
          <w:p w14:paraId="7753241E" w14:textId="77777777" w:rsidR="00D37C9F" w:rsidRDefault="00D37C9F" w:rsidP="00AE073A">
            <w:pPr>
              <w:spacing w:line="276" w:lineRule="auto"/>
              <w:rPr>
                <w:kern w:val="22"/>
              </w:rPr>
            </w:pPr>
          </w:p>
          <w:p w14:paraId="4B9D7E45" w14:textId="77777777" w:rsidR="00D37C9F" w:rsidRDefault="00D37C9F" w:rsidP="00AE073A">
            <w:pPr>
              <w:spacing w:line="276" w:lineRule="auto"/>
              <w:rPr>
                <w:kern w:val="22"/>
              </w:rPr>
            </w:pPr>
          </w:p>
          <w:p w14:paraId="74020224" w14:textId="77777777" w:rsidR="00D37C9F" w:rsidRDefault="00D37C9F" w:rsidP="00AE073A">
            <w:pPr>
              <w:spacing w:line="276" w:lineRule="auto"/>
              <w:rPr>
                <w:kern w:val="22"/>
              </w:rPr>
            </w:pPr>
          </w:p>
          <w:p w14:paraId="5A1B1DD3" w14:textId="5E3AB413" w:rsidR="00D37C9F" w:rsidRDefault="00D37C9F" w:rsidP="00AE073A">
            <w:pPr>
              <w:spacing w:line="276" w:lineRule="auto"/>
              <w:rPr>
                <w:kern w:val="22"/>
              </w:rPr>
            </w:pPr>
          </w:p>
          <w:p w14:paraId="0D1B285A" w14:textId="6E1FD34D" w:rsidR="00DF26AB" w:rsidRDefault="00DF26AB" w:rsidP="00AE073A">
            <w:pPr>
              <w:spacing w:line="276" w:lineRule="auto"/>
              <w:rPr>
                <w:kern w:val="22"/>
              </w:rPr>
            </w:pPr>
          </w:p>
          <w:p w14:paraId="55FA2D34" w14:textId="63733B3F" w:rsidR="00DF26AB" w:rsidRDefault="00DF26AB" w:rsidP="00AE073A">
            <w:pPr>
              <w:spacing w:line="276" w:lineRule="auto"/>
              <w:rPr>
                <w:kern w:val="22"/>
              </w:rPr>
            </w:pPr>
          </w:p>
          <w:p w14:paraId="56B4C88F" w14:textId="77777777" w:rsidR="00DF26AB" w:rsidRDefault="00DF26AB" w:rsidP="00AE073A">
            <w:pPr>
              <w:spacing w:line="276" w:lineRule="auto"/>
              <w:rPr>
                <w:kern w:val="22"/>
              </w:rPr>
            </w:pPr>
          </w:p>
          <w:p w14:paraId="5D541BF1" w14:textId="416E61EE" w:rsidR="00D37C9F" w:rsidRDefault="00D37C9F" w:rsidP="00AE073A">
            <w:pPr>
              <w:spacing w:line="276" w:lineRule="auto"/>
              <w:rPr>
                <w:kern w:val="22"/>
              </w:rPr>
            </w:pPr>
          </w:p>
          <w:p w14:paraId="42AFCDF7" w14:textId="7770A3D9" w:rsidR="00744B11" w:rsidRDefault="00744B11" w:rsidP="00AE073A">
            <w:pPr>
              <w:spacing w:line="276" w:lineRule="auto"/>
              <w:rPr>
                <w:kern w:val="22"/>
              </w:rPr>
            </w:pPr>
          </w:p>
          <w:p w14:paraId="374AAABA" w14:textId="77777777" w:rsidR="00744B11" w:rsidRDefault="00744B11" w:rsidP="00AE073A">
            <w:pPr>
              <w:spacing w:line="276" w:lineRule="auto"/>
              <w:rPr>
                <w:kern w:val="22"/>
              </w:rPr>
            </w:pPr>
          </w:p>
          <w:p w14:paraId="7EC0C2CA" w14:textId="77777777" w:rsidR="00D37C9F" w:rsidRDefault="00D37C9F" w:rsidP="00AE073A">
            <w:pPr>
              <w:spacing w:line="276" w:lineRule="auto"/>
              <w:rPr>
                <w:kern w:val="22"/>
              </w:rPr>
            </w:pPr>
          </w:p>
          <w:p w14:paraId="43FDC235" w14:textId="77777777" w:rsidR="00D37C9F" w:rsidRDefault="00D37C9F" w:rsidP="00AE073A">
            <w:pPr>
              <w:spacing w:line="276" w:lineRule="auto"/>
              <w:rPr>
                <w:kern w:val="22"/>
              </w:rPr>
            </w:pPr>
          </w:p>
          <w:p w14:paraId="79104AC9" w14:textId="77777777" w:rsidR="00D37C9F" w:rsidRDefault="00D37C9F" w:rsidP="00AE073A">
            <w:pPr>
              <w:spacing w:line="276" w:lineRule="auto"/>
              <w:rPr>
                <w:kern w:val="22"/>
              </w:rPr>
            </w:pPr>
          </w:p>
          <w:p w14:paraId="0111F191" w14:textId="77777777" w:rsidR="00D37C9F" w:rsidRPr="00B079FA" w:rsidRDefault="00D37C9F" w:rsidP="00AE073A">
            <w:pPr>
              <w:spacing w:line="276" w:lineRule="auto"/>
              <w:rPr>
                <w:u w:val="single"/>
              </w:rPr>
            </w:pPr>
          </w:p>
        </w:tc>
      </w:tr>
    </w:tbl>
    <w:p w14:paraId="52B22C02" w14:textId="17E00D4C" w:rsidR="00250845" w:rsidRPr="009D15ED" w:rsidRDefault="00250845" w:rsidP="00250845">
      <w:pPr>
        <w:pStyle w:val="Heading1"/>
        <w:tabs>
          <w:tab w:val="clear" w:pos="432"/>
        </w:tabs>
        <w:spacing w:line="276" w:lineRule="auto"/>
        <w:ind w:left="0" w:firstLine="0"/>
        <w:rPr>
          <w:snapToGrid/>
          <w:color w:val="365F91" w:themeColor="accent1" w:themeShade="BF"/>
          <w:sz w:val="24"/>
          <w:szCs w:val="24"/>
          <w:lang w:eastAsia="zh-CN"/>
        </w:rPr>
      </w:pPr>
      <w:r w:rsidRPr="009D15ED">
        <w:rPr>
          <w:snapToGrid/>
          <w:color w:val="365F91" w:themeColor="accent1" w:themeShade="BF"/>
          <w:sz w:val="24"/>
          <w:szCs w:val="24"/>
          <w:lang w:eastAsia="zh-CN"/>
        </w:rPr>
        <w:lastRenderedPageBreak/>
        <w:t>Akkoordverklaring</w:t>
      </w:r>
      <w:bookmarkEnd w:id="13"/>
      <w:bookmarkEnd w:id="14"/>
    </w:p>
    <w:p w14:paraId="184F1F6C" w14:textId="77777777" w:rsidR="00250845" w:rsidRPr="00C90B01" w:rsidRDefault="00250845" w:rsidP="00250845">
      <w:pPr>
        <w:spacing w:line="276" w:lineRule="auto"/>
        <w:rPr>
          <w:snapToGrid/>
          <w:sz w:val="22"/>
          <w:szCs w:val="20"/>
          <w:lang w:eastAsia="zh-CN"/>
        </w:rPr>
      </w:pPr>
    </w:p>
    <w:p w14:paraId="2E752BC8" w14:textId="77777777" w:rsidR="00250845" w:rsidRPr="003F30C6" w:rsidRDefault="00250845" w:rsidP="00250845">
      <w:pPr>
        <w:spacing w:line="276" w:lineRule="auto"/>
        <w:ind w:right="72"/>
        <w:rPr>
          <w:rFonts w:cs="Verdana"/>
        </w:rPr>
      </w:pPr>
      <w:r w:rsidRPr="003F30C6">
        <w:rPr>
          <w:rFonts w:cs="Verdana"/>
        </w:rPr>
        <w:t>Door ondertekening van onderstaande akkoordverklaring verklaart Inschrijver zich akkoord met alle aangeleverde informatie, de door de Aanbestedende dienst gestelde voorwaarden en dat de gegevens volledig en juist en rechtmatig zijn verstrekt. Tevens verklaart Inschrijver zich er mee akkoord dat alle gegevens op juistheid kunnen worden gecontroleerd zonder voorafgaande toestemming van Inschrijver.</w:t>
      </w:r>
    </w:p>
    <w:p w14:paraId="601D5E50" w14:textId="77777777" w:rsidR="00250845" w:rsidRDefault="00250845" w:rsidP="00250845">
      <w:pPr>
        <w:spacing w:line="276" w:lineRule="auto"/>
        <w:ind w:right="72"/>
        <w:jc w:val="both"/>
        <w:rPr>
          <w:snapToGrid/>
          <w:lang w:eastAsia="zh-CN"/>
        </w:rPr>
      </w:pPr>
    </w:p>
    <w:p w14:paraId="61B807EA" w14:textId="77777777" w:rsidR="00250845" w:rsidRPr="00C90B01" w:rsidRDefault="00250845" w:rsidP="00250845">
      <w:pPr>
        <w:spacing w:line="276" w:lineRule="auto"/>
        <w:ind w:right="72"/>
        <w:rPr>
          <w:snapToGrid/>
          <w:lang w:eastAsia="zh-CN"/>
        </w:rPr>
      </w:pPr>
      <w:r w:rsidRPr="00C90B01">
        <w:rPr>
          <w:snapToGrid/>
          <w:lang w:eastAsia="zh-CN"/>
        </w:rPr>
        <w:t>De ondertekenaar dient</w:t>
      </w:r>
      <w:r>
        <w:rPr>
          <w:snapToGrid/>
          <w:lang w:eastAsia="zh-CN"/>
        </w:rPr>
        <w:t>,</w:t>
      </w:r>
      <w:r w:rsidRPr="00C90B01">
        <w:rPr>
          <w:snapToGrid/>
          <w:lang w:eastAsia="zh-CN"/>
        </w:rPr>
        <w:t xml:space="preserve"> volgens de inschrijving in het handels- of beroepsregister</w:t>
      </w:r>
      <w:r w:rsidRPr="001C5AAE">
        <w:rPr>
          <w:rFonts w:cs="ArialNarrow"/>
          <w:snapToGrid/>
        </w:rPr>
        <w:t>,</w:t>
      </w:r>
      <w:r w:rsidRPr="001C5AAE">
        <w:rPr>
          <w:snapToGrid/>
          <w:lang w:eastAsia="zh-CN"/>
        </w:rPr>
        <w:t xml:space="preserve"> teken</w:t>
      </w:r>
      <w:r>
        <w:rPr>
          <w:snapToGrid/>
          <w:lang w:eastAsia="zh-CN"/>
        </w:rPr>
        <w:t>ingsbevoegd te zijn.</w:t>
      </w:r>
    </w:p>
    <w:p w14:paraId="6C148894" w14:textId="77777777" w:rsidR="00250845" w:rsidRPr="00C90B01" w:rsidRDefault="00250845" w:rsidP="00250845">
      <w:pPr>
        <w:tabs>
          <w:tab w:val="left" w:pos="1560"/>
        </w:tabs>
        <w:spacing w:line="276" w:lineRule="auto"/>
        <w:ind w:right="72"/>
        <w:jc w:val="both"/>
        <w:rPr>
          <w:b/>
          <w:snapToGrid/>
          <w:lang w:eastAsia="zh-CN"/>
        </w:rPr>
      </w:pPr>
    </w:p>
    <w:tbl>
      <w:tblPr>
        <w:tblStyle w:val="TableWeb1"/>
        <w:tblW w:w="0" w:type="auto"/>
        <w:tblLayout w:type="fixed"/>
        <w:tblLook w:val="0000" w:firstRow="0" w:lastRow="0" w:firstColumn="0" w:lastColumn="0" w:noHBand="0" w:noVBand="0"/>
      </w:tblPr>
      <w:tblGrid>
        <w:gridCol w:w="4313"/>
        <w:gridCol w:w="4987"/>
      </w:tblGrid>
      <w:tr w:rsidR="00250845" w:rsidRPr="00C90B01" w14:paraId="112805FB" w14:textId="77777777" w:rsidTr="0046338F">
        <w:tc>
          <w:tcPr>
            <w:tcW w:w="4253" w:type="dxa"/>
            <w:shd w:val="clear" w:color="auto" w:fill="B8CCE4" w:themeFill="accent1" w:themeFillTint="66"/>
          </w:tcPr>
          <w:p w14:paraId="6AC8772C" w14:textId="77777777" w:rsidR="00250845" w:rsidRPr="00C90B01" w:rsidRDefault="00250845" w:rsidP="0046338F">
            <w:pPr>
              <w:spacing w:line="276" w:lineRule="auto"/>
              <w:ind w:right="72"/>
              <w:rPr>
                <w:snapToGrid/>
                <w:kern w:val="22"/>
                <w:lang w:eastAsia="zh-CN"/>
              </w:rPr>
            </w:pPr>
            <w:r w:rsidRPr="00C90B01">
              <w:rPr>
                <w:snapToGrid/>
                <w:kern w:val="1"/>
                <w:lang w:eastAsia="zh-CN"/>
              </w:rPr>
              <w:t>Naam Inschrijver:</w:t>
            </w:r>
          </w:p>
        </w:tc>
        <w:tc>
          <w:tcPr>
            <w:tcW w:w="4927" w:type="dxa"/>
          </w:tcPr>
          <w:p w14:paraId="2790B1EC" w14:textId="77777777" w:rsidR="00250845" w:rsidRPr="00C90B01" w:rsidRDefault="00250845" w:rsidP="0046338F">
            <w:pPr>
              <w:spacing w:line="276" w:lineRule="auto"/>
              <w:ind w:right="72"/>
              <w:rPr>
                <w:snapToGrid/>
                <w:kern w:val="22"/>
                <w:lang w:eastAsia="zh-CN"/>
              </w:rPr>
            </w:pPr>
            <w:r w:rsidRPr="00C90B01">
              <w:rPr>
                <w:snapToGrid/>
                <w:lang w:eastAsia="zh-CN"/>
              </w:rPr>
              <w:fldChar w:fldCharType="begin">
                <w:ffData>
                  <w:name w:val="Text142"/>
                  <w:enabled/>
                  <w:calcOnExit w:val="0"/>
                  <w:textInput/>
                </w:ffData>
              </w:fldChar>
            </w:r>
            <w:r w:rsidRPr="00C90B01">
              <w:rPr>
                <w:snapToGrid/>
                <w:lang w:eastAsia="zh-CN"/>
              </w:rPr>
              <w:instrText xml:space="preserve"> FORMTEXT </w:instrText>
            </w:r>
            <w:r w:rsidRPr="00C90B01">
              <w:rPr>
                <w:snapToGrid/>
                <w:lang w:eastAsia="zh-CN"/>
              </w:rPr>
            </w:r>
            <w:r w:rsidRPr="00C90B01">
              <w:rPr>
                <w:snapToGrid/>
                <w:lang w:eastAsia="zh-CN"/>
              </w:rPr>
              <w:fldChar w:fldCharType="separate"/>
            </w:r>
            <w:r>
              <w:rPr>
                <w:noProof/>
                <w:snapToGrid/>
                <w:lang w:eastAsia="zh-CN"/>
              </w:rPr>
              <w:t> </w:t>
            </w:r>
            <w:r>
              <w:rPr>
                <w:noProof/>
                <w:snapToGrid/>
                <w:lang w:eastAsia="zh-CN"/>
              </w:rPr>
              <w:t> </w:t>
            </w:r>
            <w:r>
              <w:rPr>
                <w:noProof/>
                <w:snapToGrid/>
                <w:lang w:eastAsia="zh-CN"/>
              </w:rPr>
              <w:t> </w:t>
            </w:r>
            <w:r>
              <w:rPr>
                <w:noProof/>
                <w:snapToGrid/>
                <w:lang w:eastAsia="zh-CN"/>
              </w:rPr>
              <w:t> </w:t>
            </w:r>
            <w:r>
              <w:rPr>
                <w:noProof/>
                <w:snapToGrid/>
                <w:lang w:eastAsia="zh-CN"/>
              </w:rPr>
              <w:t> </w:t>
            </w:r>
            <w:r w:rsidRPr="00C90B01">
              <w:rPr>
                <w:snapToGrid/>
                <w:lang w:eastAsia="zh-CN"/>
              </w:rPr>
              <w:fldChar w:fldCharType="end"/>
            </w:r>
          </w:p>
          <w:p w14:paraId="7506639A" w14:textId="77777777" w:rsidR="00250845" w:rsidRPr="00C90B01" w:rsidRDefault="00250845" w:rsidP="0046338F">
            <w:pPr>
              <w:spacing w:line="276" w:lineRule="auto"/>
              <w:ind w:right="72"/>
              <w:rPr>
                <w:snapToGrid/>
                <w:kern w:val="22"/>
                <w:lang w:eastAsia="zh-CN"/>
              </w:rPr>
            </w:pPr>
          </w:p>
        </w:tc>
      </w:tr>
      <w:tr w:rsidR="00250845" w:rsidRPr="00C90B01" w14:paraId="6B23D560" w14:textId="77777777" w:rsidTr="0046338F">
        <w:tc>
          <w:tcPr>
            <w:tcW w:w="4253" w:type="dxa"/>
            <w:shd w:val="clear" w:color="auto" w:fill="B8CCE4" w:themeFill="accent1" w:themeFillTint="66"/>
          </w:tcPr>
          <w:p w14:paraId="477A2B8D" w14:textId="77777777" w:rsidR="00250845" w:rsidRDefault="00250845" w:rsidP="0046338F">
            <w:pPr>
              <w:spacing w:line="276" w:lineRule="auto"/>
              <w:ind w:right="72"/>
              <w:rPr>
                <w:snapToGrid/>
                <w:kern w:val="1"/>
                <w:lang w:eastAsia="zh-CN"/>
              </w:rPr>
            </w:pPr>
            <w:r w:rsidRPr="00C90B01">
              <w:rPr>
                <w:snapToGrid/>
                <w:kern w:val="1"/>
                <w:lang w:eastAsia="zh-CN"/>
              </w:rPr>
              <w:t>Naam en functie rechtsgeldig ondertekenaar:</w:t>
            </w:r>
          </w:p>
          <w:p w14:paraId="34E590FF" w14:textId="77777777" w:rsidR="00250845" w:rsidRPr="00C90B01" w:rsidRDefault="00250845" w:rsidP="0046338F">
            <w:pPr>
              <w:spacing w:line="276" w:lineRule="auto"/>
              <w:ind w:right="72"/>
              <w:rPr>
                <w:snapToGrid/>
                <w:kern w:val="1"/>
                <w:lang w:eastAsia="zh-CN"/>
              </w:rPr>
            </w:pPr>
          </w:p>
        </w:tc>
        <w:tc>
          <w:tcPr>
            <w:tcW w:w="4927" w:type="dxa"/>
          </w:tcPr>
          <w:p w14:paraId="65F85921" w14:textId="77777777" w:rsidR="00250845" w:rsidRPr="00C90B01" w:rsidRDefault="00250845" w:rsidP="0046338F">
            <w:pPr>
              <w:spacing w:line="276" w:lineRule="auto"/>
              <w:ind w:right="72"/>
              <w:rPr>
                <w:snapToGrid/>
                <w:kern w:val="22"/>
                <w:lang w:eastAsia="zh-CN"/>
              </w:rPr>
            </w:pPr>
            <w:r w:rsidRPr="00C90B01">
              <w:rPr>
                <w:snapToGrid/>
                <w:lang w:eastAsia="zh-CN"/>
              </w:rPr>
              <w:fldChar w:fldCharType="begin">
                <w:ffData>
                  <w:name w:val="Text142"/>
                  <w:enabled/>
                  <w:calcOnExit w:val="0"/>
                  <w:textInput/>
                </w:ffData>
              </w:fldChar>
            </w:r>
            <w:r w:rsidRPr="00C90B01">
              <w:rPr>
                <w:snapToGrid/>
                <w:lang w:eastAsia="zh-CN"/>
              </w:rPr>
              <w:instrText xml:space="preserve"> FORMTEXT </w:instrText>
            </w:r>
            <w:r w:rsidRPr="00C90B01">
              <w:rPr>
                <w:snapToGrid/>
                <w:lang w:eastAsia="zh-CN"/>
              </w:rPr>
            </w:r>
            <w:r w:rsidRPr="00C90B01">
              <w:rPr>
                <w:snapToGrid/>
                <w:lang w:eastAsia="zh-CN"/>
              </w:rPr>
              <w:fldChar w:fldCharType="separate"/>
            </w:r>
            <w:r>
              <w:rPr>
                <w:noProof/>
                <w:snapToGrid/>
                <w:lang w:eastAsia="zh-CN"/>
              </w:rPr>
              <w:t> </w:t>
            </w:r>
            <w:r>
              <w:rPr>
                <w:noProof/>
                <w:snapToGrid/>
                <w:lang w:eastAsia="zh-CN"/>
              </w:rPr>
              <w:t> </w:t>
            </w:r>
            <w:r>
              <w:rPr>
                <w:noProof/>
                <w:snapToGrid/>
                <w:lang w:eastAsia="zh-CN"/>
              </w:rPr>
              <w:t> </w:t>
            </w:r>
            <w:r>
              <w:rPr>
                <w:noProof/>
                <w:snapToGrid/>
                <w:lang w:eastAsia="zh-CN"/>
              </w:rPr>
              <w:t> </w:t>
            </w:r>
            <w:r>
              <w:rPr>
                <w:noProof/>
                <w:snapToGrid/>
                <w:lang w:eastAsia="zh-CN"/>
              </w:rPr>
              <w:t> </w:t>
            </w:r>
            <w:r w:rsidRPr="00C90B01">
              <w:rPr>
                <w:snapToGrid/>
                <w:lang w:eastAsia="zh-CN"/>
              </w:rPr>
              <w:fldChar w:fldCharType="end"/>
            </w:r>
          </w:p>
          <w:p w14:paraId="038046AC" w14:textId="77777777" w:rsidR="00250845" w:rsidRPr="00C90B01" w:rsidRDefault="00250845" w:rsidP="0046338F">
            <w:pPr>
              <w:spacing w:line="276" w:lineRule="auto"/>
              <w:ind w:right="72"/>
              <w:rPr>
                <w:snapToGrid/>
                <w:lang w:eastAsia="zh-CN"/>
              </w:rPr>
            </w:pPr>
          </w:p>
        </w:tc>
      </w:tr>
      <w:tr w:rsidR="00250845" w:rsidRPr="00C90B01" w14:paraId="0574D8CF" w14:textId="77777777" w:rsidTr="0046338F">
        <w:tc>
          <w:tcPr>
            <w:tcW w:w="4253" w:type="dxa"/>
            <w:shd w:val="clear" w:color="auto" w:fill="B8CCE4" w:themeFill="accent1" w:themeFillTint="66"/>
          </w:tcPr>
          <w:p w14:paraId="58BDBA1C" w14:textId="77777777" w:rsidR="00250845" w:rsidRPr="00C90B01" w:rsidRDefault="00250845" w:rsidP="0046338F">
            <w:pPr>
              <w:spacing w:line="276" w:lineRule="auto"/>
              <w:ind w:right="72"/>
              <w:rPr>
                <w:snapToGrid/>
                <w:kern w:val="1"/>
                <w:lang w:eastAsia="zh-CN"/>
              </w:rPr>
            </w:pPr>
            <w:r w:rsidRPr="00C90B01">
              <w:rPr>
                <w:snapToGrid/>
                <w:kern w:val="1"/>
                <w:lang w:eastAsia="zh-CN"/>
              </w:rPr>
              <w:t>Handtekening en datum:</w:t>
            </w:r>
          </w:p>
        </w:tc>
        <w:tc>
          <w:tcPr>
            <w:tcW w:w="4927" w:type="dxa"/>
          </w:tcPr>
          <w:p w14:paraId="0199B64B" w14:textId="77777777" w:rsidR="00250845" w:rsidRPr="00C90B01" w:rsidRDefault="00250845" w:rsidP="0046338F">
            <w:pPr>
              <w:spacing w:line="276" w:lineRule="auto"/>
              <w:ind w:right="72"/>
              <w:rPr>
                <w:snapToGrid/>
                <w:kern w:val="22"/>
                <w:lang w:eastAsia="zh-CN"/>
              </w:rPr>
            </w:pPr>
            <w:r w:rsidRPr="00C90B01">
              <w:rPr>
                <w:snapToGrid/>
                <w:lang w:eastAsia="zh-CN"/>
              </w:rPr>
              <w:fldChar w:fldCharType="begin">
                <w:ffData>
                  <w:name w:val="Text142"/>
                  <w:enabled/>
                  <w:calcOnExit w:val="0"/>
                  <w:textInput/>
                </w:ffData>
              </w:fldChar>
            </w:r>
            <w:r w:rsidRPr="00C90B01">
              <w:rPr>
                <w:snapToGrid/>
                <w:lang w:eastAsia="zh-CN"/>
              </w:rPr>
              <w:instrText xml:space="preserve"> FORMTEXT </w:instrText>
            </w:r>
            <w:r w:rsidRPr="00C90B01">
              <w:rPr>
                <w:snapToGrid/>
                <w:lang w:eastAsia="zh-CN"/>
              </w:rPr>
            </w:r>
            <w:r w:rsidRPr="00C90B01">
              <w:rPr>
                <w:snapToGrid/>
                <w:lang w:eastAsia="zh-CN"/>
              </w:rPr>
              <w:fldChar w:fldCharType="separate"/>
            </w:r>
            <w:r>
              <w:rPr>
                <w:noProof/>
                <w:snapToGrid/>
                <w:lang w:eastAsia="zh-CN"/>
              </w:rPr>
              <w:t> </w:t>
            </w:r>
            <w:r>
              <w:rPr>
                <w:noProof/>
                <w:snapToGrid/>
                <w:lang w:eastAsia="zh-CN"/>
              </w:rPr>
              <w:t> </w:t>
            </w:r>
            <w:r>
              <w:rPr>
                <w:noProof/>
                <w:snapToGrid/>
                <w:lang w:eastAsia="zh-CN"/>
              </w:rPr>
              <w:t> </w:t>
            </w:r>
            <w:r>
              <w:rPr>
                <w:noProof/>
                <w:snapToGrid/>
                <w:lang w:eastAsia="zh-CN"/>
              </w:rPr>
              <w:t> </w:t>
            </w:r>
            <w:r>
              <w:rPr>
                <w:noProof/>
                <w:snapToGrid/>
                <w:lang w:eastAsia="zh-CN"/>
              </w:rPr>
              <w:t> </w:t>
            </w:r>
            <w:r w:rsidRPr="00C90B01">
              <w:rPr>
                <w:snapToGrid/>
                <w:lang w:eastAsia="zh-CN"/>
              </w:rPr>
              <w:fldChar w:fldCharType="end"/>
            </w:r>
          </w:p>
          <w:p w14:paraId="00F300DD" w14:textId="77777777" w:rsidR="00250845" w:rsidRPr="00C90B01" w:rsidRDefault="00250845" w:rsidP="0046338F">
            <w:pPr>
              <w:spacing w:line="276" w:lineRule="auto"/>
              <w:ind w:right="72"/>
              <w:rPr>
                <w:snapToGrid/>
                <w:lang w:eastAsia="zh-CN"/>
              </w:rPr>
            </w:pPr>
          </w:p>
        </w:tc>
      </w:tr>
    </w:tbl>
    <w:p w14:paraId="6EAE36DA" w14:textId="77777777" w:rsidR="00250845" w:rsidRPr="00C90B01" w:rsidRDefault="00250845" w:rsidP="00250845">
      <w:pPr>
        <w:tabs>
          <w:tab w:val="left" w:pos="1560"/>
        </w:tabs>
        <w:spacing w:line="280" w:lineRule="atLeast"/>
        <w:ind w:right="72"/>
        <w:rPr>
          <w:snapToGrid/>
          <w:sz w:val="16"/>
          <w:szCs w:val="16"/>
          <w:lang w:eastAsia="zh-CN"/>
        </w:rPr>
      </w:pPr>
    </w:p>
    <w:p w14:paraId="01EBEC22" w14:textId="55A2B839" w:rsidR="00B1163C" w:rsidRPr="00AC28C6" w:rsidRDefault="00B1163C" w:rsidP="00250845">
      <w:pPr>
        <w:spacing w:line="276" w:lineRule="auto"/>
        <w:rPr>
          <w:b/>
          <w:bCs/>
          <w:sz w:val="20"/>
          <w:szCs w:val="20"/>
        </w:rPr>
      </w:pPr>
    </w:p>
    <w:sectPr w:rsidR="00B1163C" w:rsidRPr="00AC28C6" w:rsidSect="00E97037">
      <w:headerReference w:type="even" r:id="rId11"/>
      <w:headerReference w:type="default" r:id="rId12"/>
      <w:footerReference w:type="even" r:id="rId13"/>
      <w:footerReference w:type="default" r:id="rId14"/>
      <w:headerReference w:type="first" r:id="rId15"/>
      <w:footerReference w:type="first" r:id="rId16"/>
      <w:pgSz w:w="11906" w:h="16838" w:code="9"/>
      <w:pgMar w:top="1418" w:right="1227"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EC7055" w14:textId="77777777" w:rsidR="003173DA" w:rsidRDefault="003173DA">
      <w:r>
        <w:separator/>
      </w:r>
    </w:p>
  </w:endnote>
  <w:endnote w:type="continuationSeparator" w:id="0">
    <w:p w14:paraId="116313B3" w14:textId="77777777" w:rsidR="003173DA" w:rsidRDefault="003173DA">
      <w:r>
        <w:continuationSeparator/>
      </w:r>
    </w:p>
  </w:endnote>
  <w:endnote w:type="continuationNotice" w:id="1">
    <w:p w14:paraId="4FEE7700" w14:textId="77777777" w:rsidR="003173DA" w:rsidRDefault="003173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ymbolOOEnc">
    <w:altName w:val="Arial Unicode MS"/>
    <w:panose1 w:val="00000000000000000000"/>
    <w:charset w:val="88"/>
    <w:family w:val="auto"/>
    <w:notTrueType/>
    <w:pitch w:val="default"/>
    <w:sig w:usb0="00000000" w:usb1="08080000" w:usb2="00000010" w:usb3="00000000" w:csb0="001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FCC C+ Univers">
    <w:altName w:val="Arial"/>
    <w:panose1 w:val="00000000000000000000"/>
    <w:charset w:val="00"/>
    <w:family w:val="swiss"/>
    <w:notTrueType/>
    <w:pitch w:val="default"/>
    <w:sig w:usb0="00000003" w:usb1="00000000" w:usb2="00000000" w:usb3="00000000" w:csb0="00000001" w:csb1="00000000"/>
  </w:font>
  <w:font w:name="Helvetica Neue">
    <w:altName w:val="Times New Roman"/>
    <w:charset w:val="00"/>
    <w:family w:val="roman"/>
    <w:pitch w:val="default"/>
  </w:font>
  <w:font w:name="ArialNarrow">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91C09D" w14:textId="77777777" w:rsidR="00872EBF" w:rsidRDefault="00872E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8ED480" w14:textId="55121C73" w:rsidR="003173DA" w:rsidRPr="000773A6" w:rsidRDefault="00220BE5" w:rsidP="002E561B">
    <w:pPr>
      <w:rPr>
        <w:rStyle w:val="PageNumber"/>
        <w:rFonts w:cs="Verdana"/>
        <w:color w:val="1F497D" w:themeColor="text2"/>
        <w:sz w:val="16"/>
        <w:szCs w:val="16"/>
      </w:rPr>
    </w:pPr>
    <w:r>
      <w:rPr>
        <w:rStyle w:val="PageNumber"/>
        <w:rFonts w:cs="Verdana"/>
        <w:i/>
        <w:sz w:val="16"/>
        <w:szCs w:val="16"/>
      </w:rPr>
      <w:t>Responseformulier s</w:t>
    </w:r>
    <w:r w:rsidR="003173DA" w:rsidRPr="00A20644">
      <w:rPr>
        <w:rStyle w:val="PageNumber"/>
        <w:rFonts w:cs="Verdana"/>
        <w:i/>
        <w:sz w:val="16"/>
        <w:szCs w:val="16"/>
      </w:rPr>
      <w:t>electie</w:t>
    </w:r>
    <w:r>
      <w:rPr>
        <w:rStyle w:val="PageNumber"/>
        <w:rFonts w:cs="Verdana"/>
        <w:i/>
        <w:sz w:val="16"/>
        <w:szCs w:val="16"/>
      </w:rPr>
      <w:t>criteria</w:t>
    </w:r>
    <w:r w:rsidR="002D5CDC">
      <w:rPr>
        <w:rStyle w:val="PageNumber"/>
        <w:rFonts w:cs="Verdana"/>
        <w:i/>
        <w:sz w:val="16"/>
        <w:szCs w:val="16"/>
      </w:rPr>
      <w:t xml:space="preserve"> </w:t>
    </w:r>
    <w:r w:rsidR="002D5CDC">
      <w:rPr>
        <w:rStyle w:val="PageNumber"/>
        <w:rFonts w:cs="Verdana"/>
        <w:i/>
        <w:sz w:val="16"/>
        <w:szCs w:val="16"/>
      </w:rPr>
      <w:tab/>
    </w:r>
    <w:r w:rsidR="002D5CDC">
      <w:rPr>
        <w:rStyle w:val="PageNumber"/>
        <w:rFonts w:cs="Verdana"/>
        <w:i/>
        <w:sz w:val="16"/>
        <w:szCs w:val="16"/>
      </w:rPr>
      <w:tab/>
    </w:r>
    <w:r w:rsidR="002D5CDC">
      <w:rPr>
        <w:rStyle w:val="PageNumber"/>
        <w:rFonts w:cs="Verdana"/>
        <w:i/>
        <w:sz w:val="16"/>
        <w:szCs w:val="16"/>
      </w:rPr>
      <w:tab/>
    </w:r>
    <w:r w:rsidR="002D5CDC">
      <w:rPr>
        <w:rStyle w:val="PageNumber"/>
        <w:rFonts w:cs="Verdana"/>
        <w:i/>
        <w:sz w:val="16"/>
        <w:szCs w:val="16"/>
      </w:rPr>
      <w:tab/>
    </w:r>
    <w:r w:rsidR="002D5CDC">
      <w:rPr>
        <w:rStyle w:val="PageNumber"/>
        <w:rFonts w:cs="Verdana"/>
        <w:i/>
        <w:sz w:val="16"/>
        <w:szCs w:val="16"/>
      </w:rPr>
      <w:tab/>
    </w:r>
    <w:r w:rsidR="002D5CDC">
      <w:rPr>
        <w:rStyle w:val="PageNumber"/>
        <w:rFonts w:cs="Verdana"/>
        <w:i/>
        <w:sz w:val="16"/>
        <w:szCs w:val="16"/>
      </w:rPr>
      <w:tab/>
    </w:r>
    <w:r w:rsidR="002D5CDC">
      <w:rPr>
        <w:rStyle w:val="PageNumber"/>
        <w:rFonts w:cs="Verdana"/>
        <w:i/>
        <w:sz w:val="16"/>
        <w:szCs w:val="16"/>
      </w:rPr>
      <w:tab/>
    </w:r>
    <w:r w:rsidR="003173DA" w:rsidRPr="002E561B">
      <w:rPr>
        <w:rStyle w:val="PageNumber"/>
        <w:rFonts w:cs="Verdana"/>
        <w:sz w:val="16"/>
        <w:szCs w:val="16"/>
      </w:rPr>
      <w:t xml:space="preserve">Pagina </w:t>
    </w:r>
    <w:r w:rsidR="003173DA" w:rsidRPr="002E561B">
      <w:rPr>
        <w:rStyle w:val="PageNumber"/>
        <w:rFonts w:cs="Verdana"/>
        <w:sz w:val="16"/>
        <w:szCs w:val="16"/>
      </w:rPr>
      <w:fldChar w:fldCharType="begin"/>
    </w:r>
    <w:r w:rsidR="003173DA" w:rsidRPr="002E561B">
      <w:rPr>
        <w:rStyle w:val="PageNumber"/>
        <w:rFonts w:cs="Verdana"/>
        <w:sz w:val="16"/>
        <w:szCs w:val="16"/>
      </w:rPr>
      <w:instrText xml:space="preserve"> PAGE </w:instrText>
    </w:r>
    <w:r w:rsidR="003173DA" w:rsidRPr="002E561B">
      <w:rPr>
        <w:rStyle w:val="PageNumber"/>
        <w:rFonts w:cs="Verdana"/>
        <w:sz w:val="16"/>
        <w:szCs w:val="16"/>
      </w:rPr>
      <w:fldChar w:fldCharType="separate"/>
    </w:r>
    <w:r w:rsidR="002C4C33">
      <w:rPr>
        <w:rStyle w:val="PageNumber"/>
        <w:rFonts w:cs="Verdana"/>
        <w:noProof/>
        <w:sz w:val="16"/>
        <w:szCs w:val="16"/>
      </w:rPr>
      <w:t>4</w:t>
    </w:r>
    <w:r w:rsidR="003173DA" w:rsidRPr="002E561B">
      <w:rPr>
        <w:rStyle w:val="PageNumber"/>
        <w:rFonts w:cs="Verdana"/>
        <w:sz w:val="16"/>
        <w:szCs w:val="16"/>
      </w:rPr>
      <w:fldChar w:fldCharType="end"/>
    </w:r>
    <w:r w:rsidR="003173DA" w:rsidRPr="002E561B">
      <w:rPr>
        <w:rStyle w:val="PageNumber"/>
        <w:rFonts w:cs="Verdana"/>
        <w:sz w:val="16"/>
        <w:szCs w:val="16"/>
      </w:rPr>
      <w:t xml:space="preserve"> van pagina </w:t>
    </w:r>
    <w:r w:rsidR="003173DA" w:rsidRPr="002E561B">
      <w:rPr>
        <w:rStyle w:val="PageNumber"/>
        <w:rFonts w:cs="Verdana"/>
        <w:sz w:val="16"/>
        <w:szCs w:val="16"/>
      </w:rPr>
      <w:fldChar w:fldCharType="begin"/>
    </w:r>
    <w:r w:rsidR="003173DA" w:rsidRPr="002E561B">
      <w:rPr>
        <w:rStyle w:val="PageNumber"/>
        <w:rFonts w:cs="Verdana"/>
        <w:sz w:val="16"/>
        <w:szCs w:val="16"/>
      </w:rPr>
      <w:instrText xml:space="preserve"> NUMPAGES </w:instrText>
    </w:r>
    <w:r w:rsidR="003173DA" w:rsidRPr="002E561B">
      <w:rPr>
        <w:rStyle w:val="PageNumber"/>
        <w:rFonts w:cs="Verdana"/>
        <w:sz w:val="16"/>
        <w:szCs w:val="16"/>
      </w:rPr>
      <w:fldChar w:fldCharType="separate"/>
    </w:r>
    <w:r w:rsidR="002C4C33">
      <w:rPr>
        <w:rStyle w:val="PageNumber"/>
        <w:rFonts w:cs="Verdana"/>
        <w:noProof/>
        <w:sz w:val="16"/>
        <w:szCs w:val="16"/>
      </w:rPr>
      <w:t>7</w:t>
    </w:r>
    <w:r w:rsidR="003173DA" w:rsidRPr="002E561B">
      <w:rPr>
        <w:rStyle w:val="PageNumber"/>
        <w:rFonts w:cs="Verdana"/>
        <w:sz w:val="16"/>
        <w:szCs w:val="16"/>
      </w:rPr>
      <w:fldChar w:fldCharType="end"/>
    </w:r>
  </w:p>
  <w:p w14:paraId="557B225E" w14:textId="77777777" w:rsidR="003173DA" w:rsidRPr="000773A6" w:rsidRDefault="003173DA" w:rsidP="001F5F8A">
    <w:pPr>
      <w:pStyle w:val="Footer"/>
      <w:rPr>
        <w:rFonts w:cs="Verdana"/>
        <w:color w:val="1F497D" w:themeColor="text2"/>
        <w:sz w:val="16"/>
        <w:szCs w:val="16"/>
      </w:rPr>
    </w:pPr>
    <w:r w:rsidRPr="000773A6">
      <w:rPr>
        <w:rStyle w:val="PageNumber"/>
        <w:rFonts w:cs="Verdana"/>
        <w:color w:val="1F497D" w:themeColor="text2"/>
        <w:sz w:val="16"/>
        <w:szCs w:val="16"/>
      </w:rPr>
      <w:tab/>
    </w:r>
    <w:r w:rsidRPr="000773A6">
      <w:rPr>
        <w:rStyle w:val="PageNumber"/>
        <w:rFonts w:cs="Verdana"/>
        <w:color w:val="1F497D" w:themeColor="text2"/>
        <w:sz w:val="16"/>
        <w:szCs w:val="16"/>
      </w:rPr>
      <w:tab/>
    </w:r>
    <w:bookmarkStart w:id="15" w:name="_Toc148176410"/>
    <w:bookmarkEnd w:id="15"/>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51CE0E" w14:textId="77777777" w:rsidR="00872EBF" w:rsidRDefault="00872E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3978B8" w14:textId="77777777" w:rsidR="003173DA" w:rsidRDefault="003173DA">
      <w:r>
        <w:separator/>
      </w:r>
    </w:p>
  </w:footnote>
  <w:footnote w:type="continuationSeparator" w:id="0">
    <w:p w14:paraId="5D069F43" w14:textId="77777777" w:rsidR="003173DA" w:rsidRDefault="003173DA">
      <w:r>
        <w:continuationSeparator/>
      </w:r>
    </w:p>
  </w:footnote>
  <w:footnote w:type="continuationNotice" w:id="1">
    <w:p w14:paraId="67C0F6A6" w14:textId="77777777" w:rsidR="003173DA" w:rsidRDefault="003173D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43C8A6" w14:textId="77777777" w:rsidR="00872EBF" w:rsidRDefault="00872E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0BD70A" w14:textId="77777777" w:rsidR="00872EBF" w:rsidRDefault="00872EB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56F3E8" w14:textId="77777777" w:rsidR="003173DA" w:rsidRDefault="003173DA">
    <w:pPr>
      <w:pStyle w:val="Header"/>
    </w:pPr>
    <w:r>
      <w:rPr>
        <w:noProof/>
        <w:snapToGrid/>
      </w:rPr>
      <mc:AlternateContent>
        <mc:Choice Requires="wpc">
          <w:drawing>
            <wp:anchor distT="0" distB="0" distL="114300" distR="114300" simplePos="0" relativeHeight="251658240" behindDoc="0" locked="0" layoutInCell="1" allowOverlap="1" wp14:anchorId="0389F36A" wp14:editId="47BCEB62">
              <wp:simplePos x="0" y="0"/>
              <wp:positionH relativeFrom="column">
                <wp:posOffset>-895350</wp:posOffset>
              </wp:positionH>
              <wp:positionV relativeFrom="paragraph">
                <wp:posOffset>-450215</wp:posOffset>
              </wp:positionV>
              <wp:extent cx="7676515" cy="5431790"/>
              <wp:effectExtent l="0" t="0" r="635" b="0"/>
              <wp:wrapSquare wrapText="bothSides"/>
              <wp:docPr id="6" name="Canvas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007BC7"/>
                      </a:solidFill>
                    </wpc:bg>
                    <wpc:whole>
                      <a:ln>
                        <a:noFill/>
                      </a:ln>
                    </wpc:whole>
                    <wps:wsp>
                      <wps:cNvPr id="3" name="Text Box 4"/>
                      <wps:cNvSpPr txBox="1">
                        <a:spLocks noChangeArrowheads="1"/>
                      </wps:cNvSpPr>
                      <wps:spPr bwMode="auto">
                        <a:xfrm>
                          <a:off x="3916591" y="2351405"/>
                          <a:ext cx="3599459" cy="2639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61D4DD66" w14:textId="5525D1DC" w:rsidR="00220BE5" w:rsidRDefault="00220BE5" w:rsidP="0008548B">
                            <w:pPr>
                              <w:rPr>
                                <w:b/>
                                <w:color w:val="FFFFFF"/>
                                <w:sz w:val="28"/>
                                <w:szCs w:val="28"/>
                              </w:rPr>
                            </w:pPr>
                            <w:r>
                              <w:rPr>
                                <w:b/>
                                <w:color w:val="FFFFFF"/>
                                <w:sz w:val="28"/>
                                <w:szCs w:val="28"/>
                              </w:rPr>
                              <w:t>Bijlage 2</w:t>
                            </w:r>
                          </w:p>
                          <w:p w14:paraId="6C28BBF7" w14:textId="3A7A6A9A" w:rsidR="003173DA" w:rsidRPr="00872EBF" w:rsidRDefault="00220BE5" w:rsidP="0008548B">
                            <w:pPr>
                              <w:rPr>
                                <w:b/>
                                <w:color w:val="FFFFFF"/>
                                <w:sz w:val="24"/>
                                <w:szCs w:val="24"/>
                              </w:rPr>
                            </w:pPr>
                            <w:r w:rsidRPr="00872EBF">
                              <w:rPr>
                                <w:b/>
                                <w:color w:val="FFFFFF"/>
                                <w:sz w:val="24"/>
                                <w:szCs w:val="24"/>
                              </w:rPr>
                              <w:t>Responseformulier s</w:t>
                            </w:r>
                            <w:r w:rsidR="003173DA" w:rsidRPr="00872EBF">
                              <w:rPr>
                                <w:b/>
                                <w:color w:val="FFFFFF"/>
                                <w:sz w:val="24"/>
                                <w:szCs w:val="24"/>
                              </w:rPr>
                              <w:t>electie</w:t>
                            </w:r>
                            <w:r w:rsidRPr="00872EBF">
                              <w:rPr>
                                <w:b/>
                                <w:color w:val="FFFFFF"/>
                                <w:sz w:val="24"/>
                                <w:szCs w:val="24"/>
                              </w:rPr>
                              <w:t>criteria</w:t>
                            </w:r>
                          </w:p>
                          <w:p w14:paraId="664DF3CD" w14:textId="2DDA58A2" w:rsidR="003173DA" w:rsidRDefault="003173DA" w:rsidP="0008548B">
                            <w:pPr>
                              <w:rPr>
                                <w:color w:val="FFFFFF" w:themeColor="background1"/>
                                <w:sz w:val="16"/>
                                <w:szCs w:val="16"/>
                              </w:rPr>
                            </w:pPr>
                            <w:r>
                              <w:rPr>
                                <w:color w:val="FFFFFF" w:themeColor="background1"/>
                                <w:sz w:val="20"/>
                                <w:szCs w:val="20"/>
                              </w:rPr>
                              <w:t>512</w:t>
                            </w:r>
                            <w:r w:rsidR="00D37C9F">
                              <w:rPr>
                                <w:color w:val="FFFFFF" w:themeColor="background1"/>
                                <w:sz w:val="20"/>
                                <w:szCs w:val="20"/>
                              </w:rPr>
                              <w:t>868</w:t>
                            </w:r>
                            <w:r>
                              <w:rPr>
                                <w:color w:val="FFFFFF" w:themeColor="background1"/>
                                <w:sz w:val="20"/>
                                <w:szCs w:val="20"/>
                              </w:rPr>
                              <w:t xml:space="preserve"> </w:t>
                            </w:r>
                            <w:r w:rsidR="00D37C9F">
                              <w:rPr>
                                <w:color w:val="FFFFFF" w:themeColor="background1"/>
                                <w:sz w:val="20"/>
                                <w:szCs w:val="20"/>
                              </w:rPr>
                              <w:t>Leiderschaps- en managementontwikkeling</w:t>
                            </w:r>
                          </w:p>
                          <w:p w14:paraId="578EDD35" w14:textId="77777777" w:rsidR="003173DA" w:rsidRDefault="003173DA" w:rsidP="002E561B">
                            <w:pPr>
                              <w:rPr>
                                <w:b/>
                                <w:color w:val="FFFFFF" w:themeColor="background1"/>
                              </w:rPr>
                            </w:pPr>
                          </w:p>
                          <w:p w14:paraId="0C6F70F9" w14:textId="77777777" w:rsidR="003173DA" w:rsidRPr="00C23AD9" w:rsidRDefault="003173DA" w:rsidP="002E561B">
                            <w:pPr>
                              <w:rPr>
                                <w:sz w:val="16"/>
                                <w:szCs w:val="16"/>
                              </w:rPr>
                            </w:pPr>
                          </w:p>
                          <w:p w14:paraId="2A4DB06A" w14:textId="77777777" w:rsidR="003173DA" w:rsidRPr="001376EB" w:rsidRDefault="003173DA" w:rsidP="0008548B">
                            <w:pPr>
                              <w:rPr>
                                <w:color w:val="FFFFFF" w:themeColor="background1"/>
                                <w:sz w:val="16"/>
                                <w:szCs w:val="16"/>
                              </w:rPr>
                            </w:pPr>
                          </w:p>
                          <w:p w14:paraId="01758F94" w14:textId="77777777" w:rsidR="003173DA" w:rsidRPr="00F05D36" w:rsidRDefault="003173DA" w:rsidP="0008548B">
                            <w:pPr>
                              <w:rPr>
                                <w:sz w:val="15"/>
                                <w:szCs w:val="15"/>
                              </w:rPr>
                            </w:pPr>
                          </w:p>
                          <w:p w14:paraId="1611D5AB" w14:textId="77777777" w:rsidR="003173DA" w:rsidRPr="00F05D36" w:rsidRDefault="003173DA" w:rsidP="0008548B">
                            <w:pPr>
                              <w:rPr>
                                <w:sz w:val="15"/>
                                <w:szCs w:val="15"/>
                              </w:rPr>
                            </w:pPr>
                          </w:p>
                          <w:p w14:paraId="453EBDBD" w14:textId="77777777" w:rsidR="003173DA" w:rsidRPr="00F05D36" w:rsidRDefault="003173DA" w:rsidP="0008548B">
                            <w:pPr>
                              <w:rPr>
                                <w:b/>
                                <w:sz w:val="15"/>
                                <w:szCs w:val="15"/>
                              </w:rPr>
                            </w:pPr>
                          </w:p>
                          <w:p w14:paraId="1301DEFB" w14:textId="77777777" w:rsidR="003173DA" w:rsidRPr="00F05D36" w:rsidRDefault="003173DA" w:rsidP="0008548B">
                            <w:pPr>
                              <w:rPr>
                                <w:sz w:val="15"/>
                                <w:szCs w:val="15"/>
                              </w:rPr>
                            </w:pPr>
                          </w:p>
                          <w:p w14:paraId="49D400C6" w14:textId="77777777" w:rsidR="003173DA" w:rsidRPr="00F05D36" w:rsidRDefault="003173DA" w:rsidP="0008548B"/>
                        </w:txbxContent>
                      </wps:txbx>
                      <wps:bodyPr rot="0" vert="horz" wrap="square" lIns="0" tIns="0" rIns="0" bIns="0" anchor="t" anchorCtr="0" upright="1">
                        <a:noAutofit/>
                      </wps:bodyPr>
                    </wps:wsp>
                    <pic:pic xmlns:pic="http://schemas.openxmlformats.org/drawingml/2006/picture">
                      <pic:nvPicPr>
                        <pic:cNvPr id="4"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4124960" y="0"/>
                          <a:ext cx="2444750" cy="16522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 name="Picture 1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3661410" y="0"/>
                          <a:ext cx="463550" cy="1408430"/>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14:sizeRelH relativeFrom="page">
                <wp14:pctWidth>0</wp14:pctWidth>
              </wp14:sizeRelH>
              <wp14:sizeRelV relativeFrom="page">
                <wp14:pctHeight>0</wp14:pctHeight>
              </wp14:sizeRelV>
            </wp:anchor>
          </w:drawing>
        </mc:Choice>
        <mc:Fallback>
          <w:pict>
            <v:group w14:anchorId="0389F36A" id="Canvas 1" o:spid="_x0000_s1026" editas="canvas" style="position:absolute;margin-left:-70.5pt;margin-top:-35.45pt;width:604.45pt;height:427.7pt;z-index:251658240" coordsize="76765,543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6765;height:54317;visibility:visible;mso-wrap-style:square" filled="t" fillcolor="#007bc7">
                <v:fill o:detectmouseclick="t"/>
                <v:path o:connecttype="none"/>
              </v:shape>
              <v:shapetype id="_x0000_t202" coordsize="21600,21600" o:spt="202" path="m,l,21600r21600,l21600,xe">
                <v:stroke joinstyle="miter"/>
                <v:path gradientshapeok="t" o:connecttype="rect"/>
              </v:shapetype>
              <v:shape id="Text Box 4" o:spid="_x0000_s1028" type="#_x0000_t202" style="position:absolute;left:39165;top:23514;width:35995;height:26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" filled="f" stroked="f" strokecolor="#09f">
                <v:textbox inset="0,0,0,0">
                  <w:txbxContent>
                    <w:p w14:paraId="61D4DD66" w14:textId="5525D1DC" w:rsidR="00220BE5" w:rsidRDefault="00220BE5" w:rsidP="0008548B">
                      <w:pPr>
                        <w:rPr>
                          <w:b/>
                          <w:color w:val="FFFFFF"/>
                          <w:sz w:val="28"/>
                          <w:szCs w:val="28"/>
                        </w:rPr>
                      </w:pPr>
                      <w:r>
                        <w:rPr>
                          <w:b/>
                          <w:color w:val="FFFFFF"/>
                          <w:sz w:val="28"/>
                          <w:szCs w:val="28"/>
                        </w:rPr>
                        <w:t>Bijlage 2</w:t>
                      </w:r>
                    </w:p>
                    <w:p w14:paraId="6C28BBF7" w14:textId="3A7A6A9A" w:rsidR="003173DA" w:rsidRPr="00872EBF" w:rsidRDefault="00220BE5" w:rsidP="0008548B">
                      <w:pPr>
                        <w:rPr>
                          <w:b/>
                          <w:color w:val="FFFFFF"/>
                          <w:sz w:val="24"/>
                          <w:szCs w:val="24"/>
                        </w:rPr>
                      </w:pPr>
                      <w:r w:rsidRPr="00872EBF">
                        <w:rPr>
                          <w:b/>
                          <w:color w:val="FFFFFF"/>
                          <w:sz w:val="24"/>
                          <w:szCs w:val="24"/>
                        </w:rPr>
                        <w:t>Responseformulier s</w:t>
                      </w:r>
                      <w:r w:rsidR="003173DA" w:rsidRPr="00872EBF">
                        <w:rPr>
                          <w:b/>
                          <w:color w:val="FFFFFF"/>
                          <w:sz w:val="24"/>
                          <w:szCs w:val="24"/>
                        </w:rPr>
                        <w:t>electie</w:t>
                      </w:r>
                      <w:r w:rsidRPr="00872EBF">
                        <w:rPr>
                          <w:b/>
                          <w:color w:val="FFFFFF"/>
                          <w:sz w:val="24"/>
                          <w:szCs w:val="24"/>
                        </w:rPr>
                        <w:t>criteria</w:t>
                      </w:r>
                    </w:p>
                    <w:p w14:paraId="664DF3CD" w14:textId="2DDA58A2" w:rsidR="003173DA" w:rsidRDefault="003173DA" w:rsidP="0008548B">
                      <w:pPr>
                        <w:rPr>
                          <w:color w:val="FFFFFF" w:themeColor="background1"/>
                          <w:sz w:val="16"/>
                          <w:szCs w:val="16"/>
                        </w:rPr>
                      </w:pPr>
                      <w:r>
                        <w:rPr>
                          <w:color w:val="FFFFFF" w:themeColor="background1"/>
                          <w:sz w:val="20"/>
                          <w:szCs w:val="20"/>
                        </w:rPr>
                        <w:t>512</w:t>
                      </w:r>
                      <w:r w:rsidR="00D37C9F">
                        <w:rPr>
                          <w:color w:val="FFFFFF" w:themeColor="background1"/>
                          <w:sz w:val="20"/>
                          <w:szCs w:val="20"/>
                        </w:rPr>
                        <w:t>868</w:t>
                      </w:r>
                      <w:r>
                        <w:rPr>
                          <w:color w:val="FFFFFF" w:themeColor="background1"/>
                          <w:sz w:val="20"/>
                          <w:szCs w:val="20"/>
                        </w:rPr>
                        <w:t xml:space="preserve"> </w:t>
                      </w:r>
                      <w:r w:rsidR="00D37C9F">
                        <w:rPr>
                          <w:color w:val="FFFFFF" w:themeColor="background1"/>
                          <w:sz w:val="20"/>
                          <w:szCs w:val="20"/>
                        </w:rPr>
                        <w:t>Leiderschaps- en managementontwikkeling</w:t>
                      </w:r>
                    </w:p>
                    <w:p w14:paraId="578EDD35" w14:textId="77777777" w:rsidR="003173DA" w:rsidRDefault="003173DA" w:rsidP="002E561B">
                      <w:pPr>
                        <w:rPr>
                          <w:b/>
                          <w:color w:val="FFFFFF" w:themeColor="background1"/>
                        </w:rPr>
                      </w:pPr>
                    </w:p>
                    <w:p w14:paraId="0C6F70F9" w14:textId="77777777" w:rsidR="003173DA" w:rsidRPr="00C23AD9" w:rsidRDefault="003173DA" w:rsidP="002E561B">
                      <w:pPr>
                        <w:rPr>
                          <w:sz w:val="16"/>
                          <w:szCs w:val="16"/>
                        </w:rPr>
                      </w:pPr>
                    </w:p>
                    <w:p w14:paraId="2A4DB06A" w14:textId="77777777" w:rsidR="003173DA" w:rsidRPr="001376EB" w:rsidRDefault="003173DA" w:rsidP="0008548B">
                      <w:pPr>
                        <w:rPr>
                          <w:color w:val="FFFFFF" w:themeColor="background1"/>
                          <w:sz w:val="16"/>
                          <w:szCs w:val="16"/>
                        </w:rPr>
                      </w:pPr>
                    </w:p>
                    <w:p w14:paraId="01758F94" w14:textId="77777777" w:rsidR="003173DA" w:rsidRPr="00F05D36" w:rsidRDefault="003173DA" w:rsidP="0008548B">
                      <w:pPr>
                        <w:rPr>
                          <w:sz w:val="15"/>
                          <w:szCs w:val="15"/>
                        </w:rPr>
                      </w:pPr>
                    </w:p>
                    <w:p w14:paraId="1611D5AB" w14:textId="77777777" w:rsidR="003173DA" w:rsidRPr="00F05D36" w:rsidRDefault="003173DA" w:rsidP="0008548B">
                      <w:pPr>
                        <w:rPr>
                          <w:sz w:val="15"/>
                          <w:szCs w:val="15"/>
                        </w:rPr>
                      </w:pPr>
                    </w:p>
                    <w:p w14:paraId="453EBDBD" w14:textId="77777777" w:rsidR="003173DA" w:rsidRPr="00F05D36" w:rsidRDefault="003173DA" w:rsidP="0008548B">
                      <w:pPr>
                        <w:rPr>
                          <w:b/>
                          <w:sz w:val="15"/>
                          <w:szCs w:val="15"/>
                        </w:rPr>
                      </w:pPr>
                    </w:p>
                    <w:p w14:paraId="1301DEFB" w14:textId="77777777" w:rsidR="003173DA" w:rsidRPr="00F05D36" w:rsidRDefault="003173DA" w:rsidP="0008548B">
                      <w:pPr>
                        <w:rPr>
                          <w:sz w:val="15"/>
                          <w:szCs w:val="15"/>
                        </w:rPr>
                      </w:pPr>
                    </w:p>
                    <w:p w14:paraId="49D400C6" w14:textId="77777777" w:rsidR="003173DA" w:rsidRPr="00F05D36" w:rsidRDefault="003173DA" w:rsidP="0008548B"/>
                  </w:txbxContent>
                </v:textbox>
              </v:shape>
              <v:shape id="Picture 8" o:spid="_x0000_s1029" type="#_x0000_t75" style="position:absolute;left:41249;width:24448;height:16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">
                <v:imagedata r:id="rId3" o:title=""/>
              </v:shape>
              <v:shape id="Picture 10" o:spid="_x0000_s1030" type="#_x0000_t75" style="position:absolute;left:36614;width:4635;height:140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">
                <v:imagedata r:id="rId4" o:title=""/>
              </v:shape>
              <w10:wrap type="squar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D208E"/>
    <w:multiLevelType w:val="hybridMultilevel"/>
    <w:tmpl w:val="2B885DC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6B0C45"/>
    <w:multiLevelType w:val="hybridMultilevel"/>
    <w:tmpl w:val="8834A61C"/>
    <w:lvl w:ilvl="0" w:tplc="0413000F">
      <w:start w:val="1"/>
      <w:numFmt w:val="decimal"/>
      <w:lvlText w:val="%1."/>
      <w:lvlJc w:val="left"/>
      <w:pPr>
        <w:tabs>
          <w:tab w:val="num" w:pos="1623"/>
        </w:tabs>
        <w:ind w:left="1623" w:hanging="360"/>
      </w:pPr>
      <w:rPr>
        <w:rFonts w:hint="default"/>
      </w:rPr>
    </w:lvl>
    <w:lvl w:ilvl="1" w:tplc="04130003">
      <w:start w:val="1"/>
      <w:numFmt w:val="bullet"/>
      <w:lvlText w:val="o"/>
      <w:lvlJc w:val="left"/>
      <w:pPr>
        <w:tabs>
          <w:tab w:val="num" w:pos="1776"/>
        </w:tabs>
        <w:ind w:left="1776" w:hanging="360"/>
      </w:pPr>
      <w:rPr>
        <w:rFonts w:ascii="Courier New" w:hAnsi="Courier New" w:cs="Courier New" w:hint="default"/>
      </w:rPr>
    </w:lvl>
    <w:lvl w:ilvl="2" w:tplc="04130005">
      <w:start w:val="1"/>
      <w:numFmt w:val="bullet"/>
      <w:lvlText w:val=""/>
      <w:lvlJc w:val="left"/>
      <w:pPr>
        <w:tabs>
          <w:tab w:val="num" w:pos="2496"/>
        </w:tabs>
        <w:ind w:left="2496" w:hanging="360"/>
      </w:pPr>
      <w:rPr>
        <w:rFonts w:ascii="Wingdings" w:hAnsi="Wingdings" w:hint="default"/>
      </w:rPr>
    </w:lvl>
    <w:lvl w:ilvl="3" w:tplc="04130001" w:tentative="1">
      <w:start w:val="1"/>
      <w:numFmt w:val="bullet"/>
      <w:lvlText w:val=""/>
      <w:lvlJc w:val="left"/>
      <w:pPr>
        <w:tabs>
          <w:tab w:val="num" w:pos="3216"/>
        </w:tabs>
        <w:ind w:left="3216" w:hanging="360"/>
      </w:pPr>
      <w:rPr>
        <w:rFonts w:ascii="Symbol" w:hAnsi="Symbol" w:hint="default"/>
      </w:rPr>
    </w:lvl>
    <w:lvl w:ilvl="4" w:tplc="04130003" w:tentative="1">
      <w:start w:val="1"/>
      <w:numFmt w:val="bullet"/>
      <w:lvlText w:val="o"/>
      <w:lvlJc w:val="left"/>
      <w:pPr>
        <w:tabs>
          <w:tab w:val="num" w:pos="3936"/>
        </w:tabs>
        <w:ind w:left="3936" w:hanging="360"/>
      </w:pPr>
      <w:rPr>
        <w:rFonts w:ascii="Courier New" w:hAnsi="Courier New" w:cs="Courier New" w:hint="default"/>
      </w:rPr>
    </w:lvl>
    <w:lvl w:ilvl="5" w:tplc="04130005" w:tentative="1">
      <w:start w:val="1"/>
      <w:numFmt w:val="bullet"/>
      <w:lvlText w:val=""/>
      <w:lvlJc w:val="left"/>
      <w:pPr>
        <w:tabs>
          <w:tab w:val="num" w:pos="4656"/>
        </w:tabs>
        <w:ind w:left="4656" w:hanging="360"/>
      </w:pPr>
      <w:rPr>
        <w:rFonts w:ascii="Wingdings" w:hAnsi="Wingdings" w:hint="default"/>
      </w:rPr>
    </w:lvl>
    <w:lvl w:ilvl="6" w:tplc="04130001" w:tentative="1">
      <w:start w:val="1"/>
      <w:numFmt w:val="bullet"/>
      <w:lvlText w:val=""/>
      <w:lvlJc w:val="left"/>
      <w:pPr>
        <w:tabs>
          <w:tab w:val="num" w:pos="5376"/>
        </w:tabs>
        <w:ind w:left="5376" w:hanging="360"/>
      </w:pPr>
      <w:rPr>
        <w:rFonts w:ascii="Symbol" w:hAnsi="Symbol" w:hint="default"/>
      </w:rPr>
    </w:lvl>
    <w:lvl w:ilvl="7" w:tplc="04130003" w:tentative="1">
      <w:start w:val="1"/>
      <w:numFmt w:val="bullet"/>
      <w:lvlText w:val="o"/>
      <w:lvlJc w:val="left"/>
      <w:pPr>
        <w:tabs>
          <w:tab w:val="num" w:pos="6096"/>
        </w:tabs>
        <w:ind w:left="6096" w:hanging="360"/>
      </w:pPr>
      <w:rPr>
        <w:rFonts w:ascii="Courier New" w:hAnsi="Courier New" w:cs="Courier New" w:hint="default"/>
      </w:rPr>
    </w:lvl>
    <w:lvl w:ilvl="8" w:tplc="04130005" w:tentative="1">
      <w:start w:val="1"/>
      <w:numFmt w:val="bullet"/>
      <w:lvlText w:val=""/>
      <w:lvlJc w:val="left"/>
      <w:pPr>
        <w:tabs>
          <w:tab w:val="num" w:pos="6816"/>
        </w:tabs>
        <w:ind w:left="6816" w:hanging="360"/>
      </w:pPr>
      <w:rPr>
        <w:rFonts w:ascii="Wingdings" w:hAnsi="Wingdings" w:hint="default"/>
      </w:rPr>
    </w:lvl>
  </w:abstractNum>
  <w:abstractNum w:abstractNumId="2" w15:restartNumberingAfterBreak="0">
    <w:nsid w:val="10204061"/>
    <w:multiLevelType w:val="hybridMultilevel"/>
    <w:tmpl w:val="2D0223CA"/>
    <w:lvl w:ilvl="0" w:tplc="D334EEC2">
      <w:start w:val="2"/>
      <w:numFmt w:val="bullet"/>
      <w:lvlText w:val="-"/>
      <w:lvlJc w:val="left"/>
      <w:pPr>
        <w:ind w:left="1080" w:hanging="360"/>
      </w:pPr>
      <w:rPr>
        <w:rFonts w:ascii="Calibri" w:eastAsiaTheme="minorHAnsi" w:hAnsi="Calibri"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107211AD"/>
    <w:multiLevelType w:val="hybridMultilevel"/>
    <w:tmpl w:val="B538BEBA"/>
    <w:lvl w:ilvl="0" w:tplc="6F48820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B566BA0"/>
    <w:multiLevelType w:val="hybridMultilevel"/>
    <w:tmpl w:val="3586CFB4"/>
    <w:lvl w:ilvl="0" w:tplc="AB5A21D4">
      <w:start w:val="2"/>
      <w:numFmt w:val="bullet"/>
      <w:lvlText w:val="-"/>
      <w:lvlJc w:val="left"/>
      <w:pPr>
        <w:ind w:left="1080" w:hanging="360"/>
      </w:pPr>
      <w:rPr>
        <w:rFonts w:ascii="Calibri" w:eastAsiaTheme="minorHAnsi" w:hAnsi="Calibri"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 w15:restartNumberingAfterBreak="0">
    <w:nsid w:val="20CB30A3"/>
    <w:multiLevelType w:val="hybridMultilevel"/>
    <w:tmpl w:val="468498CE"/>
    <w:lvl w:ilvl="0" w:tplc="F93E6604">
      <w:start w:val="2"/>
      <w:numFmt w:val="bullet"/>
      <w:lvlText w:val="-"/>
      <w:lvlJc w:val="left"/>
      <w:pPr>
        <w:ind w:left="360" w:hanging="360"/>
      </w:pPr>
      <w:rPr>
        <w:rFonts w:ascii="Verdana" w:eastAsia="SymbolOOEnc" w:hAnsi="Verdana" w:cs="SymbolOOEnc"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214F0732"/>
    <w:multiLevelType w:val="hybridMultilevel"/>
    <w:tmpl w:val="544E850A"/>
    <w:lvl w:ilvl="0" w:tplc="C7824942">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3786EC1"/>
    <w:multiLevelType w:val="hybridMultilevel"/>
    <w:tmpl w:val="61F0C9DA"/>
    <w:lvl w:ilvl="0" w:tplc="04130001">
      <w:start w:val="1"/>
      <w:numFmt w:val="bullet"/>
      <w:lvlText w:val=""/>
      <w:lvlJc w:val="left"/>
      <w:pPr>
        <w:tabs>
          <w:tab w:val="num" w:pos="720"/>
        </w:tabs>
        <w:ind w:left="72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8" w15:restartNumberingAfterBreak="0">
    <w:nsid w:val="291C4556"/>
    <w:multiLevelType w:val="hybridMultilevel"/>
    <w:tmpl w:val="69B484AA"/>
    <w:lvl w:ilvl="0" w:tplc="FFFFFFFF">
      <w:numFmt w:val="bullet"/>
      <w:lvlText w:val="-"/>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99D2BBA"/>
    <w:multiLevelType w:val="hybridMultilevel"/>
    <w:tmpl w:val="500EB78A"/>
    <w:lvl w:ilvl="0" w:tplc="0413000F">
      <w:start w:val="1"/>
      <w:numFmt w:val="decimal"/>
      <w:lvlText w:val="%1."/>
      <w:lvlJc w:val="left"/>
      <w:pPr>
        <w:tabs>
          <w:tab w:val="num" w:pos="720"/>
        </w:tabs>
        <w:ind w:left="720" w:hanging="360"/>
      </w:pPr>
    </w:lvl>
    <w:lvl w:ilvl="1" w:tplc="04130001">
      <w:start w:val="1"/>
      <w:numFmt w:val="bullet"/>
      <w:lvlText w:val=""/>
      <w:lvlJc w:val="left"/>
      <w:pPr>
        <w:tabs>
          <w:tab w:val="num" w:pos="1440"/>
        </w:tabs>
        <w:ind w:left="1440" w:hanging="360"/>
      </w:pPr>
      <w:rPr>
        <w:rFonts w:ascii="Symbol" w:hAnsi="Symbol"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2A4A0CC6"/>
    <w:multiLevelType w:val="hybridMultilevel"/>
    <w:tmpl w:val="80CA5BF4"/>
    <w:lvl w:ilvl="0" w:tplc="35EAC68C">
      <w:start w:val="3"/>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C7F3DBB"/>
    <w:multiLevelType w:val="hybridMultilevel"/>
    <w:tmpl w:val="E566213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2DF41B23"/>
    <w:multiLevelType w:val="hybridMultilevel"/>
    <w:tmpl w:val="64BAABCA"/>
    <w:lvl w:ilvl="0" w:tplc="58B80556">
      <w:start w:val="4"/>
      <w:numFmt w:val="bullet"/>
      <w:lvlText w:val="-"/>
      <w:lvlJc w:val="left"/>
      <w:pPr>
        <w:ind w:left="360" w:hanging="360"/>
      </w:pPr>
      <w:rPr>
        <w:rFonts w:ascii="Verdana" w:eastAsia="Arial Unicode MS" w:hAnsi="Verdana" w:cs="Arial Unicode M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30060F98"/>
    <w:multiLevelType w:val="hybridMultilevel"/>
    <w:tmpl w:val="55086D8E"/>
    <w:lvl w:ilvl="0" w:tplc="9438AE06">
      <w:start w:val="1"/>
      <w:numFmt w:val="bullet"/>
      <w:pStyle w:val="NormalCenturyGothic"/>
      <w:lvlText w:val=""/>
      <w:lvlJc w:val="left"/>
      <w:pPr>
        <w:tabs>
          <w:tab w:val="num" w:pos="360"/>
        </w:tabs>
        <w:ind w:left="360" w:hanging="360"/>
      </w:pPr>
      <w:rPr>
        <w:rFonts w:ascii="Symbol" w:hAnsi="Symbol"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305B4ED0"/>
    <w:multiLevelType w:val="hybridMultilevel"/>
    <w:tmpl w:val="727A1B9A"/>
    <w:lvl w:ilvl="0" w:tplc="04130001">
      <w:start w:val="1"/>
      <w:numFmt w:val="bullet"/>
      <w:lvlText w:val=""/>
      <w:lvlJc w:val="left"/>
      <w:pPr>
        <w:tabs>
          <w:tab w:val="num" w:pos="720"/>
        </w:tabs>
        <w:ind w:left="72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15" w15:restartNumberingAfterBreak="0">
    <w:nsid w:val="34607CEE"/>
    <w:multiLevelType w:val="hybridMultilevel"/>
    <w:tmpl w:val="FDB48CE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961036"/>
    <w:multiLevelType w:val="hybridMultilevel"/>
    <w:tmpl w:val="520883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9454467"/>
    <w:multiLevelType w:val="hybridMultilevel"/>
    <w:tmpl w:val="AA225820"/>
    <w:lvl w:ilvl="0" w:tplc="58B80556">
      <w:start w:val="4"/>
      <w:numFmt w:val="bullet"/>
      <w:lvlText w:val="-"/>
      <w:lvlJc w:val="left"/>
      <w:pPr>
        <w:ind w:left="720" w:hanging="360"/>
      </w:pPr>
      <w:rPr>
        <w:rFonts w:ascii="Verdana" w:eastAsia="Arial Unicode MS" w:hAnsi="Verdana" w:cs="Arial Unicode M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08748A5"/>
    <w:multiLevelType w:val="hybridMultilevel"/>
    <w:tmpl w:val="BD921B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3846CB3"/>
    <w:multiLevelType w:val="hybridMultilevel"/>
    <w:tmpl w:val="D6506B58"/>
    <w:lvl w:ilvl="0" w:tplc="58B80556">
      <w:start w:val="4"/>
      <w:numFmt w:val="bullet"/>
      <w:lvlText w:val="-"/>
      <w:lvlJc w:val="left"/>
      <w:pPr>
        <w:ind w:left="720" w:hanging="360"/>
      </w:pPr>
      <w:rPr>
        <w:rFonts w:ascii="Verdana" w:eastAsia="Arial Unicode MS" w:hAnsi="Verdana" w:cs="Arial Unicode M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8DF57B5"/>
    <w:multiLevelType w:val="hybridMultilevel"/>
    <w:tmpl w:val="FE780A6E"/>
    <w:styleLink w:val="Gemporteerdestijl1"/>
    <w:lvl w:ilvl="0" w:tplc="A32080E0">
      <w:start w:val="1"/>
      <w:numFmt w:val="bullet"/>
      <w:lvlText w:val="·"/>
      <w:lvlJc w:val="left"/>
      <w:pPr>
        <w:ind w:left="505" w:hanging="283"/>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A104921E">
      <w:start w:val="1"/>
      <w:numFmt w:val="bullet"/>
      <w:lvlText w:val="o"/>
      <w:lvlJc w:val="left"/>
      <w:pPr>
        <w:ind w:left="1480" w:hanging="40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tplc="2B9A11E6">
      <w:start w:val="1"/>
      <w:numFmt w:val="bullet"/>
      <w:lvlText w:val="▪"/>
      <w:lvlJc w:val="left"/>
      <w:pPr>
        <w:ind w:left="2200" w:hanging="40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tplc="F808D532">
      <w:start w:val="1"/>
      <w:numFmt w:val="bullet"/>
      <w:lvlText w:val="·"/>
      <w:lvlJc w:val="left"/>
      <w:pPr>
        <w:ind w:left="2920" w:hanging="40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tplc="868AD492">
      <w:start w:val="1"/>
      <w:numFmt w:val="bullet"/>
      <w:lvlText w:val="o"/>
      <w:lvlJc w:val="left"/>
      <w:pPr>
        <w:ind w:left="3640" w:hanging="40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tplc="614AE89C">
      <w:start w:val="1"/>
      <w:numFmt w:val="bullet"/>
      <w:lvlText w:val="▪"/>
      <w:lvlJc w:val="left"/>
      <w:pPr>
        <w:ind w:left="4360" w:hanging="40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tplc="538CACC8">
      <w:start w:val="1"/>
      <w:numFmt w:val="bullet"/>
      <w:lvlText w:val="·"/>
      <w:lvlJc w:val="left"/>
      <w:pPr>
        <w:ind w:left="5080" w:hanging="40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tplc="E4867978">
      <w:start w:val="1"/>
      <w:numFmt w:val="bullet"/>
      <w:lvlText w:val="o"/>
      <w:lvlJc w:val="left"/>
      <w:pPr>
        <w:ind w:left="5800" w:hanging="40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tplc="81DC5492">
      <w:start w:val="1"/>
      <w:numFmt w:val="bullet"/>
      <w:lvlText w:val="▪"/>
      <w:lvlJc w:val="left"/>
      <w:pPr>
        <w:ind w:left="6520" w:hanging="40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21" w15:restartNumberingAfterBreak="0">
    <w:nsid w:val="49661E77"/>
    <w:multiLevelType w:val="hybridMultilevel"/>
    <w:tmpl w:val="7EDC39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D19736A"/>
    <w:multiLevelType w:val="hybridMultilevel"/>
    <w:tmpl w:val="04A230EE"/>
    <w:lvl w:ilvl="0" w:tplc="A2AE7BBC">
      <w:start w:val="4"/>
      <w:numFmt w:val="bullet"/>
      <w:lvlText w:val="-"/>
      <w:lvlJc w:val="left"/>
      <w:pPr>
        <w:ind w:left="2016" w:hanging="360"/>
      </w:pPr>
      <w:rPr>
        <w:rFonts w:ascii="Times New Roman" w:eastAsia="Arial Unicode MS" w:hAnsi="Times New Roman" w:cs="Times New Roman" w:hint="default"/>
      </w:rPr>
    </w:lvl>
    <w:lvl w:ilvl="1" w:tplc="04130003" w:tentative="1">
      <w:start w:val="1"/>
      <w:numFmt w:val="bullet"/>
      <w:lvlText w:val="o"/>
      <w:lvlJc w:val="left"/>
      <w:pPr>
        <w:ind w:left="2736" w:hanging="360"/>
      </w:pPr>
      <w:rPr>
        <w:rFonts w:ascii="Courier New" w:hAnsi="Courier New" w:cs="Courier New" w:hint="default"/>
      </w:rPr>
    </w:lvl>
    <w:lvl w:ilvl="2" w:tplc="04130005" w:tentative="1">
      <w:start w:val="1"/>
      <w:numFmt w:val="bullet"/>
      <w:lvlText w:val=""/>
      <w:lvlJc w:val="left"/>
      <w:pPr>
        <w:ind w:left="3456" w:hanging="360"/>
      </w:pPr>
      <w:rPr>
        <w:rFonts w:ascii="Wingdings" w:hAnsi="Wingdings" w:hint="default"/>
      </w:rPr>
    </w:lvl>
    <w:lvl w:ilvl="3" w:tplc="04130001" w:tentative="1">
      <w:start w:val="1"/>
      <w:numFmt w:val="bullet"/>
      <w:lvlText w:val=""/>
      <w:lvlJc w:val="left"/>
      <w:pPr>
        <w:ind w:left="4176" w:hanging="360"/>
      </w:pPr>
      <w:rPr>
        <w:rFonts w:ascii="Symbol" w:hAnsi="Symbol" w:hint="default"/>
      </w:rPr>
    </w:lvl>
    <w:lvl w:ilvl="4" w:tplc="04130003" w:tentative="1">
      <w:start w:val="1"/>
      <w:numFmt w:val="bullet"/>
      <w:lvlText w:val="o"/>
      <w:lvlJc w:val="left"/>
      <w:pPr>
        <w:ind w:left="4896" w:hanging="360"/>
      </w:pPr>
      <w:rPr>
        <w:rFonts w:ascii="Courier New" w:hAnsi="Courier New" w:cs="Courier New" w:hint="default"/>
      </w:rPr>
    </w:lvl>
    <w:lvl w:ilvl="5" w:tplc="04130005" w:tentative="1">
      <w:start w:val="1"/>
      <w:numFmt w:val="bullet"/>
      <w:lvlText w:val=""/>
      <w:lvlJc w:val="left"/>
      <w:pPr>
        <w:ind w:left="5616" w:hanging="360"/>
      </w:pPr>
      <w:rPr>
        <w:rFonts w:ascii="Wingdings" w:hAnsi="Wingdings" w:hint="default"/>
      </w:rPr>
    </w:lvl>
    <w:lvl w:ilvl="6" w:tplc="04130001" w:tentative="1">
      <w:start w:val="1"/>
      <w:numFmt w:val="bullet"/>
      <w:lvlText w:val=""/>
      <w:lvlJc w:val="left"/>
      <w:pPr>
        <w:ind w:left="6336" w:hanging="360"/>
      </w:pPr>
      <w:rPr>
        <w:rFonts w:ascii="Symbol" w:hAnsi="Symbol" w:hint="default"/>
      </w:rPr>
    </w:lvl>
    <w:lvl w:ilvl="7" w:tplc="04130003" w:tentative="1">
      <w:start w:val="1"/>
      <w:numFmt w:val="bullet"/>
      <w:lvlText w:val="o"/>
      <w:lvlJc w:val="left"/>
      <w:pPr>
        <w:ind w:left="7056" w:hanging="360"/>
      </w:pPr>
      <w:rPr>
        <w:rFonts w:ascii="Courier New" w:hAnsi="Courier New" w:cs="Courier New" w:hint="default"/>
      </w:rPr>
    </w:lvl>
    <w:lvl w:ilvl="8" w:tplc="04130005" w:tentative="1">
      <w:start w:val="1"/>
      <w:numFmt w:val="bullet"/>
      <w:lvlText w:val=""/>
      <w:lvlJc w:val="left"/>
      <w:pPr>
        <w:ind w:left="7776" w:hanging="360"/>
      </w:pPr>
      <w:rPr>
        <w:rFonts w:ascii="Wingdings" w:hAnsi="Wingdings" w:hint="default"/>
      </w:rPr>
    </w:lvl>
  </w:abstractNum>
  <w:abstractNum w:abstractNumId="23" w15:restartNumberingAfterBreak="0">
    <w:nsid w:val="4D3121E6"/>
    <w:multiLevelType w:val="hybridMultilevel"/>
    <w:tmpl w:val="3F82A8AA"/>
    <w:lvl w:ilvl="0" w:tplc="F2985C5E">
      <w:start w:val="1"/>
      <w:numFmt w:val="bullet"/>
      <w:lvlText w:val="•"/>
      <w:lvlJc w:val="left"/>
      <w:pPr>
        <w:ind w:left="1619" w:hanging="40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E42049E4">
      <w:start w:val="1"/>
      <w:numFmt w:val="bullet"/>
      <w:lvlText w:val="-"/>
      <w:lvlJc w:val="left"/>
      <w:pPr>
        <w:ind w:left="1939" w:hanging="652"/>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373EBBA0">
      <w:start w:val="1"/>
      <w:numFmt w:val="bullet"/>
      <w:lvlText w:val="-"/>
      <w:lvlJc w:val="left"/>
      <w:pPr>
        <w:ind w:left="3226" w:hanging="652"/>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6D002624">
      <w:start w:val="1"/>
      <w:numFmt w:val="bullet"/>
      <w:lvlText w:val="-"/>
      <w:lvlJc w:val="left"/>
      <w:pPr>
        <w:ind w:left="4513" w:hanging="652"/>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BF34E962">
      <w:start w:val="1"/>
      <w:numFmt w:val="bullet"/>
      <w:lvlText w:val="-"/>
      <w:lvlJc w:val="left"/>
      <w:pPr>
        <w:ind w:left="5800" w:hanging="652"/>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E50C84E4">
      <w:start w:val="1"/>
      <w:numFmt w:val="bullet"/>
      <w:lvlText w:val="-"/>
      <w:lvlJc w:val="left"/>
      <w:pPr>
        <w:ind w:left="7087" w:hanging="652"/>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849A9D4A">
      <w:start w:val="1"/>
      <w:numFmt w:val="bullet"/>
      <w:lvlText w:val="-"/>
      <w:lvlJc w:val="left"/>
      <w:pPr>
        <w:ind w:left="8374" w:hanging="652"/>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8B72FE64">
      <w:start w:val="1"/>
      <w:numFmt w:val="bullet"/>
      <w:lvlText w:val="-"/>
      <w:lvlJc w:val="left"/>
      <w:pPr>
        <w:ind w:left="9660" w:hanging="652"/>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E86C0276">
      <w:start w:val="1"/>
      <w:numFmt w:val="bullet"/>
      <w:lvlText w:val="-"/>
      <w:lvlJc w:val="left"/>
      <w:pPr>
        <w:ind w:left="10947" w:hanging="652"/>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24" w15:restartNumberingAfterBreak="0">
    <w:nsid w:val="4DD82203"/>
    <w:multiLevelType w:val="hybridMultilevel"/>
    <w:tmpl w:val="6896A38A"/>
    <w:lvl w:ilvl="0" w:tplc="B260B2B6">
      <w:start w:val="1000"/>
      <w:numFmt w:val="bullet"/>
      <w:lvlText w:val="-"/>
      <w:lvlJc w:val="left"/>
      <w:pPr>
        <w:ind w:left="720" w:hanging="360"/>
      </w:pPr>
      <w:rPr>
        <w:rFonts w:ascii="Verdana" w:eastAsia="Times New Roman"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F274AB4"/>
    <w:multiLevelType w:val="hybridMultilevel"/>
    <w:tmpl w:val="918658AE"/>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FFB21BF"/>
    <w:multiLevelType w:val="multilevel"/>
    <w:tmpl w:val="456A5A42"/>
    <w:lvl w:ilvl="0">
      <w:start w:val="1"/>
      <w:numFmt w:val="decimal"/>
      <w:lvlText w:val="%1."/>
      <w:lvlJc w:val="left"/>
      <w:pPr>
        <w:tabs>
          <w:tab w:val="num" w:pos="432"/>
        </w:tabs>
        <w:ind w:left="432" w:hanging="432"/>
      </w:pPr>
      <w:rPr>
        <w:rFonts w:ascii="Verdana" w:hAnsi="Verdana" w:hint="default"/>
        <w:b/>
        <w:i w:val="0"/>
        <w:sz w:val="28"/>
        <w:szCs w:val="28"/>
      </w:rPr>
    </w:lvl>
    <w:lvl w:ilvl="1">
      <w:start w:val="1"/>
      <w:numFmt w:val="decimal"/>
      <w:lvlText w:val="%1.%2."/>
      <w:lvlJc w:val="left"/>
      <w:pPr>
        <w:tabs>
          <w:tab w:val="num" w:pos="576"/>
        </w:tabs>
        <w:ind w:left="576" w:hanging="576"/>
      </w:pPr>
      <w:rPr>
        <w:rFonts w:ascii="Verdana" w:hAnsi="Verdana" w:hint="default"/>
        <w:b/>
        <w:i/>
        <w:sz w:val="20"/>
        <w:szCs w:val="20"/>
      </w:rPr>
    </w:lvl>
    <w:lvl w:ilvl="2">
      <w:start w:val="1"/>
      <w:numFmt w:val="decimal"/>
      <w:lvlText w:val="%1.%2.%3."/>
      <w:lvlJc w:val="left"/>
      <w:pPr>
        <w:tabs>
          <w:tab w:val="num" w:pos="720"/>
        </w:tabs>
        <w:ind w:left="720" w:hanging="720"/>
      </w:pPr>
      <w:rPr>
        <w:rFonts w:ascii="Verdana" w:hAnsi="Verdana" w:hint="default"/>
        <w:b w:val="0"/>
        <w:i/>
        <w:sz w:val="20"/>
        <w:szCs w:val="20"/>
      </w:rPr>
    </w:lvl>
    <w:lvl w:ilvl="3">
      <w:start w:val="1"/>
      <w:numFmt w:val="decimal"/>
      <w:lvlText w:val="%1.%2.%3.%4."/>
      <w:lvlJc w:val="left"/>
      <w:pPr>
        <w:tabs>
          <w:tab w:val="num" w:pos="864"/>
        </w:tabs>
        <w:ind w:left="864" w:hanging="864"/>
      </w:pPr>
      <w:rPr>
        <w:rFonts w:ascii="Verdana" w:hAnsi="Verdana" w:cs="Times New Roman" w:hint="default"/>
        <w:b w:val="0"/>
        <w:i/>
        <w:iCs w:val="0"/>
        <w:caps w:val="0"/>
        <w:strike w:val="0"/>
        <w:dstrike w:val="0"/>
        <w:vanish w:val="0"/>
        <w:spacing w:val="0"/>
        <w:kern w:val="0"/>
        <w:position w:val="0"/>
        <w:sz w:val="20"/>
        <w:szCs w:val="20"/>
        <w:u w:val="none"/>
        <w:vertAlign w:val="baseline"/>
        <w:em w:val="no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spacing w:val="0"/>
        <w:kern w:val="0"/>
        <w:position w:val="0"/>
        <w:u w:val="none"/>
        <w:vertAlign w:val="baseline"/>
        <w:em w:val="none"/>
      </w:rPr>
    </w:lvl>
    <w:lvl w:ilvl="5">
      <w:start w:val="1"/>
      <w:numFmt w:val="decimal"/>
      <w:lvlText w:val="%1.%2.%3.%4.%5.%6."/>
      <w:lvlJc w:val="left"/>
      <w:pPr>
        <w:tabs>
          <w:tab w:val="num" w:pos="1152"/>
        </w:tabs>
        <w:ind w:left="1152" w:hanging="1152"/>
      </w:pPr>
      <w:rPr>
        <w:rFonts w:cs="Times New Roman" w:hint="default"/>
        <w:i w:val="0"/>
        <w:iCs w:val="0"/>
        <w:caps w:val="0"/>
        <w:strike w:val="0"/>
        <w:dstrike w:val="0"/>
        <w:vanish w:val="0"/>
        <w:spacing w:val="0"/>
        <w:kern w:val="0"/>
        <w:position w:val="0"/>
        <w:u w:val="none"/>
        <w:vertAlign w:val="baseline"/>
        <w:em w:val="none"/>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514D38A7"/>
    <w:multiLevelType w:val="hybridMultilevel"/>
    <w:tmpl w:val="2E3CFAF8"/>
    <w:lvl w:ilvl="0" w:tplc="58B80556">
      <w:start w:val="4"/>
      <w:numFmt w:val="bullet"/>
      <w:lvlText w:val="-"/>
      <w:lvlJc w:val="left"/>
      <w:pPr>
        <w:ind w:left="720" w:hanging="360"/>
      </w:pPr>
      <w:rPr>
        <w:rFonts w:ascii="Verdana" w:eastAsia="Arial Unicode MS" w:hAnsi="Verdana" w:cs="Arial Unicode M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2D928F0"/>
    <w:multiLevelType w:val="multilevel"/>
    <w:tmpl w:val="ECBC912E"/>
    <w:styleLink w:val="Gemporteerdestijl9"/>
    <w:lvl w:ilvl="0">
      <w:start w:val="1"/>
      <w:numFmt w:val="decimal"/>
      <w:lvlText w:val="%1."/>
      <w:lvlJc w:val="left"/>
      <w:pPr>
        <w:tabs>
          <w:tab w:val="left" w:pos="2016"/>
        </w:tabs>
        <w:ind w:left="1951" w:hanging="655"/>
      </w:pPr>
      <w:rPr>
        <w:rFonts w:hAnsi="Arial Unicode MS"/>
        <w:i/>
        <w:i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tabs>
          <w:tab w:val="left" w:pos="2016"/>
        </w:tabs>
        <w:ind w:left="1951" w:hanging="655"/>
      </w:pPr>
      <w:rPr>
        <w:rFonts w:hAnsi="Arial Unicode MS"/>
        <w:i/>
        <w:iCs/>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2016" w:hanging="720"/>
      </w:pPr>
      <w:rPr>
        <w:rFonts w:ascii="Verdana" w:eastAsia="Verdana" w:hAnsi="Verdana" w:cs="Verdana"/>
        <w:b w:val="0"/>
        <w:bCs w:val="0"/>
        <w:i/>
        <w:iC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2160" w:hanging="864"/>
      </w:pPr>
      <w:rPr>
        <w:rFonts w:ascii="Verdana" w:eastAsia="Verdana" w:hAnsi="Verdana" w:cs="Verdana"/>
        <w:b w:val="0"/>
        <w:bCs w:val="0"/>
        <w:i/>
        <w:iC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tabs>
          <w:tab w:val="left" w:pos="2160"/>
        </w:tabs>
        <w:ind w:left="2592" w:hanging="864"/>
      </w:pPr>
      <w:rPr>
        <w:rFonts w:ascii="Verdana" w:eastAsia="Verdana" w:hAnsi="Verdana" w:cs="Verdana"/>
        <w:b w:val="0"/>
        <w:bCs w:val="0"/>
        <w:i/>
        <w:iC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tabs>
          <w:tab w:val="left" w:pos="2160"/>
        </w:tabs>
        <w:ind w:left="3024" w:hanging="864"/>
      </w:pPr>
      <w:rPr>
        <w:rFonts w:ascii="Verdana" w:eastAsia="Verdana" w:hAnsi="Verdana" w:cs="Verdana"/>
        <w:b w:val="0"/>
        <w:bCs w:val="0"/>
        <w:i/>
        <w:i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3.%4.%5.%6.%7."/>
      <w:lvlJc w:val="left"/>
      <w:pPr>
        <w:tabs>
          <w:tab w:val="left" w:pos="2160"/>
        </w:tabs>
        <w:ind w:left="3456" w:hanging="864"/>
      </w:pPr>
      <w:rPr>
        <w:rFonts w:ascii="Verdana" w:eastAsia="Verdana" w:hAnsi="Verdana" w:cs="Verdana"/>
        <w:b w:val="0"/>
        <w:bCs w:val="0"/>
        <w:i/>
        <w:i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tabs>
          <w:tab w:val="left" w:pos="2160"/>
        </w:tabs>
        <w:ind w:left="3888" w:hanging="864"/>
      </w:pPr>
      <w:rPr>
        <w:rFonts w:ascii="Verdana" w:eastAsia="Verdana" w:hAnsi="Verdana" w:cs="Verdana"/>
        <w:b w:val="0"/>
        <w:bCs w:val="0"/>
        <w:i/>
        <w:i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tabs>
          <w:tab w:val="left" w:pos="2160"/>
        </w:tabs>
        <w:ind w:left="4320" w:hanging="864"/>
      </w:pPr>
      <w:rPr>
        <w:rFonts w:ascii="Verdana" w:eastAsia="Verdana" w:hAnsi="Verdana" w:cs="Verdana"/>
        <w:b w:val="0"/>
        <w:bCs w:val="0"/>
        <w:i/>
        <w:iCs/>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535A6ACB"/>
    <w:multiLevelType w:val="hybridMultilevel"/>
    <w:tmpl w:val="800E201A"/>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6CB7123"/>
    <w:multiLevelType w:val="hybridMultilevel"/>
    <w:tmpl w:val="7D50CCFE"/>
    <w:lvl w:ilvl="0" w:tplc="71C86C98">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79951B5"/>
    <w:multiLevelType w:val="hybridMultilevel"/>
    <w:tmpl w:val="836672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9B960C8"/>
    <w:multiLevelType w:val="hybridMultilevel"/>
    <w:tmpl w:val="DB861DC6"/>
    <w:lvl w:ilvl="0" w:tplc="096E3B52">
      <w:start w:val="1"/>
      <w:numFmt w:val="bullet"/>
      <w:lvlText w:val=""/>
      <w:lvlJc w:val="left"/>
      <w:pPr>
        <w:tabs>
          <w:tab w:val="num" w:pos="720"/>
        </w:tabs>
        <w:ind w:left="720" w:hanging="360"/>
      </w:pPr>
      <w:rPr>
        <w:rFonts w:ascii="Symbol" w:hAnsi="Symbol" w:hint="default"/>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BA33A97"/>
    <w:multiLevelType w:val="hybridMultilevel"/>
    <w:tmpl w:val="C92E9612"/>
    <w:lvl w:ilvl="0" w:tplc="58B80556">
      <w:start w:val="4"/>
      <w:numFmt w:val="bullet"/>
      <w:lvlText w:val="-"/>
      <w:lvlJc w:val="left"/>
      <w:pPr>
        <w:ind w:left="360" w:hanging="360"/>
      </w:pPr>
      <w:rPr>
        <w:rFonts w:ascii="Verdana" w:eastAsia="Arial Unicode MS" w:hAnsi="Verdana" w:cs="Arial Unicode M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5D7A5B30"/>
    <w:multiLevelType w:val="hybridMultilevel"/>
    <w:tmpl w:val="1AEAF0B2"/>
    <w:lvl w:ilvl="0" w:tplc="1290A688">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1E66FE7"/>
    <w:multiLevelType w:val="hybridMultilevel"/>
    <w:tmpl w:val="6C4E43DC"/>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647F37F4"/>
    <w:multiLevelType w:val="hybridMultilevel"/>
    <w:tmpl w:val="FE780A6E"/>
    <w:numStyleLink w:val="Gemporteerdestijl1"/>
  </w:abstractNum>
  <w:abstractNum w:abstractNumId="37" w15:restartNumberingAfterBreak="0">
    <w:nsid w:val="64F26234"/>
    <w:multiLevelType w:val="hybridMultilevel"/>
    <w:tmpl w:val="4920D6A6"/>
    <w:lvl w:ilvl="0" w:tplc="7544328A">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5441EC1"/>
    <w:multiLevelType w:val="multilevel"/>
    <w:tmpl w:val="73E8F73E"/>
    <w:lvl w:ilvl="0">
      <w:start w:val="1"/>
      <w:numFmt w:val="bullet"/>
      <w:pStyle w:val="ListBullet"/>
      <w:lvlText w:val=""/>
      <w:lvlJc w:val="left"/>
      <w:pPr>
        <w:tabs>
          <w:tab w:val="num" w:pos="227"/>
        </w:tabs>
        <w:ind w:left="227" w:hanging="227"/>
      </w:pPr>
      <w:rPr>
        <w:rFonts w:ascii="Symbol" w:hAnsi="Symbol" w:hint="default"/>
        <w:color w:val="auto"/>
        <w:sz w:val="18"/>
      </w:rPr>
    </w:lvl>
    <w:lvl w:ilvl="1">
      <w:start w:val="1"/>
      <w:numFmt w:val="bullet"/>
      <w:lvlText w:val="-"/>
      <w:lvlJc w:val="left"/>
      <w:pPr>
        <w:tabs>
          <w:tab w:val="num" w:pos="227"/>
        </w:tabs>
        <w:ind w:left="454" w:hanging="227"/>
      </w:pPr>
      <w:rPr>
        <w:rFonts w:ascii="Verdana" w:hAnsi="Verdana" w:hint="default"/>
        <w:sz w:val="18"/>
      </w:rPr>
    </w:lvl>
    <w:lvl w:ilvl="2">
      <w:start w:val="1"/>
      <w:numFmt w:val="lowerRoman"/>
      <w:lvlText w:val="%3."/>
      <w:lvlJc w:val="right"/>
      <w:pPr>
        <w:tabs>
          <w:tab w:val="num" w:pos="2747"/>
        </w:tabs>
        <w:ind w:left="2747" w:hanging="180"/>
      </w:pPr>
      <w:rPr>
        <w:rFonts w:hint="default"/>
      </w:rPr>
    </w:lvl>
    <w:lvl w:ilvl="3">
      <w:start w:val="1"/>
      <w:numFmt w:val="decimal"/>
      <w:lvlText w:val="%4."/>
      <w:lvlJc w:val="left"/>
      <w:pPr>
        <w:tabs>
          <w:tab w:val="num" w:pos="3467"/>
        </w:tabs>
        <w:ind w:left="3467" w:hanging="360"/>
      </w:pPr>
      <w:rPr>
        <w:rFonts w:hint="default"/>
      </w:rPr>
    </w:lvl>
    <w:lvl w:ilvl="4">
      <w:start w:val="1"/>
      <w:numFmt w:val="lowerLetter"/>
      <w:lvlText w:val="%5."/>
      <w:lvlJc w:val="left"/>
      <w:pPr>
        <w:tabs>
          <w:tab w:val="num" w:pos="4187"/>
        </w:tabs>
        <w:ind w:left="4187" w:hanging="360"/>
      </w:pPr>
      <w:rPr>
        <w:rFonts w:hint="default"/>
      </w:rPr>
    </w:lvl>
    <w:lvl w:ilvl="5">
      <w:start w:val="1"/>
      <w:numFmt w:val="lowerRoman"/>
      <w:lvlText w:val="%6."/>
      <w:lvlJc w:val="right"/>
      <w:pPr>
        <w:tabs>
          <w:tab w:val="num" w:pos="4907"/>
        </w:tabs>
        <w:ind w:left="4907" w:hanging="180"/>
      </w:pPr>
      <w:rPr>
        <w:rFonts w:hint="default"/>
      </w:rPr>
    </w:lvl>
    <w:lvl w:ilvl="6">
      <w:start w:val="1"/>
      <w:numFmt w:val="decimal"/>
      <w:lvlText w:val="%7."/>
      <w:lvlJc w:val="left"/>
      <w:pPr>
        <w:tabs>
          <w:tab w:val="num" w:pos="5627"/>
        </w:tabs>
        <w:ind w:left="5627" w:hanging="360"/>
      </w:pPr>
      <w:rPr>
        <w:rFonts w:hint="default"/>
      </w:rPr>
    </w:lvl>
    <w:lvl w:ilvl="7">
      <w:start w:val="1"/>
      <w:numFmt w:val="lowerLetter"/>
      <w:lvlText w:val="%8."/>
      <w:lvlJc w:val="left"/>
      <w:pPr>
        <w:tabs>
          <w:tab w:val="num" w:pos="6347"/>
        </w:tabs>
        <w:ind w:left="6347" w:hanging="360"/>
      </w:pPr>
      <w:rPr>
        <w:rFonts w:hint="default"/>
      </w:rPr>
    </w:lvl>
    <w:lvl w:ilvl="8">
      <w:start w:val="1"/>
      <w:numFmt w:val="lowerRoman"/>
      <w:lvlText w:val="%9."/>
      <w:lvlJc w:val="right"/>
      <w:pPr>
        <w:tabs>
          <w:tab w:val="num" w:pos="7067"/>
        </w:tabs>
        <w:ind w:left="7067" w:hanging="180"/>
      </w:pPr>
      <w:rPr>
        <w:rFonts w:hint="default"/>
      </w:rPr>
    </w:lvl>
  </w:abstractNum>
  <w:abstractNum w:abstractNumId="39" w15:restartNumberingAfterBreak="0">
    <w:nsid w:val="6ADD782E"/>
    <w:multiLevelType w:val="multilevel"/>
    <w:tmpl w:val="ECBC912E"/>
    <w:numStyleLink w:val="Gemporteerdestijl9"/>
  </w:abstractNum>
  <w:abstractNum w:abstractNumId="40" w15:restartNumberingAfterBreak="0">
    <w:nsid w:val="711E6B04"/>
    <w:multiLevelType w:val="hybridMultilevel"/>
    <w:tmpl w:val="73E2349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75853F7E"/>
    <w:multiLevelType w:val="hybridMultilevel"/>
    <w:tmpl w:val="F218443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2" w15:restartNumberingAfterBreak="0">
    <w:nsid w:val="76810015"/>
    <w:multiLevelType w:val="hybridMultilevel"/>
    <w:tmpl w:val="4F46BF4E"/>
    <w:lvl w:ilvl="0" w:tplc="9FD08308">
      <w:numFmt w:val="bullet"/>
      <w:lvlText w:val=""/>
      <w:lvlJc w:val="left"/>
      <w:pPr>
        <w:ind w:left="1080" w:hanging="360"/>
      </w:pPr>
      <w:rPr>
        <w:rFonts w:ascii="Wingdings" w:eastAsiaTheme="minorHAnsi" w:hAnsi="Wingdings"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3" w15:restartNumberingAfterBreak="0">
    <w:nsid w:val="776367CD"/>
    <w:multiLevelType w:val="multilevel"/>
    <w:tmpl w:val="630AFE6E"/>
    <w:lvl w:ilvl="0">
      <w:start w:val="1"/>
      <w:numFmt w:val="decimal"/>
      <w:pStyle w:val="Heading1"/>
      <w:lvlText w:val="%1."/>
      <w:lvlJc w:val="left"/>
      <w:pPr>
        <w:tabs>
          <w:tab w:val="num" w:pos="716"/>
        </w:tabs>
        <w:ind w:left="716" w:hanging="432"/>
      </w:pPr>
      <w:rPr>
        <w:rFonts w:ascii="Verdana" w:hAnsi="Verdana" w:hint="default"/>
        <w:b/>
        <w:i w:val="0"/>
        <w:sz w:val="28"/>
        <w:szCs w:val="28"/>
      </w:rPr>
    </w:lvl>
    <w:lvl w:ilvl="1">
      <w:start w:val="1"/>
      <w:numFmt w:val="decimal"/>
      <w:pStyle w:val="Heading2"/>
      <w:lvlText w:val="%1.%2."/>
      <w:lvlJc w:val="left"/>
      <w:pPr>
        <w:tabs>
          <w:tab w:val="num" w:pos="1001"/>
        </w:tabs>
        <w:ind w:left="1001" w:hanging="576"/>
      </w:pPr>
      <w:rPr>
        <w:rFonts w:ascii="Verdana" w:hAnsi="Verdana" w:hint="default"/>
        <w:b/>
        <w:i/>
        <w:sz w:val="20"/>
        <w:szCs w:val="20"/>
      </w:rPr>
    </w:lvl>
    <w:lvl w:ilvl="2">
      <w:start w:val="1"/>
      <w:numFmt w:val="decimal"/>
      <w:pStyle w:val="Heading3"/>
      <w:lvlText w:val="%1.%2.%3."/>
      <w:lvlJc w:val="left"/>
      <w:pPr>
        <w:tabs>
          <w:tab w:val="num" w:pos="3555"/>
        </w:tabs>
        <w:ind w:left="3555" w:hanging="720"/>
      </w:pPr>
      <w:rPr>
        <w:rFonts w:hint="default"/>
      </w:rPr>
    </w:lvl>
    <w:lvl w:ilvl="3">
      <w:start w:val="1"/>
      <w:numFmt w:val="decimal"/>
      <w:pStyle w:val="Heading4"/>
      <w:lvlText w:val="%1.%2.%3.%4."/>
      <w:lvlJc w:val="left"/>
      <w:pPr>
        <w:tabs>
          <w:tab w:val="num" w:pos="864"/>
        </w:tabs>
        <w:ind w:left="864"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Heading5"/>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Heading6"/>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44" w15:restartNumberingAfterBreak="0">
    <w:nsid w:val="7F3E4049"/>
    <w:multiLevelType w:val="hybridMultilevel"/>
    <w:tmpl w:val="FE4404E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32"/>
  </w:num>
  <w:num w:numId="2">
    <w:abstractNumId w:val="43"/>
  </w:num>
  <w:num w:numId="3">
    <w:abstractNumId w:val="25"/>
  </w:num>
  <w:num w:numId="4">
    <w:abstractNumId w:val="13"/>
  </w:num>
  <w:num w:numId="5">
    <w:abstractNumId w:val="1"/>
  </w:num>
  <w:num w:numId="6">
    <w:abstractNumId w:val="16"/>
  </w:num>
  <w:num w:numId="7">
    <w:abstractNumId w:val="38"/>
  </w:num>
  <w:num w:numId="8">
    <w:abstractNumId w:val="8"/>
  </w:num>
  <w:num w:numId="9">
    <w:abstractNumId w:val="6"/>
  </w:num>
  <w:num w:numId="10">
    <w:abstractNumId w:val="26"/>
  </w:num>
  <w:num w:numId="11">
    <w:abstractNumId w:val="44"/>
  </w:num>
  <w:num w:numId="12">
    <w:abstractNumId w:val="35"/>
  </w:num>
  <w:num w:numId="13">
    <w:abstractNumId w:val="41"/>
  </w:num>
  <w:num w:numId="14">
    <w:abstractNumId w:val="9"/>
  </w:num>
  <w:num w:numId="15">
    <w:abstractNumId w:val="11"/>
  </w:num>
  <w:num w:numId="16">
    <w:abstractNumId w:val="15"/>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1"/>
  </w:num>
  <w:num w:numId="20">
    <w:abstractNumId w:val="24"/>
  </w:num>
  <w:num w:numId="21">
    <w:abstractNumId w:val="30"/>
  </w:num>
  <w:num w:numId="22">
    <w:abstractNumId w:val="0"/>
  </w:num>
  <w:num w:numId="23">
    <w:abstractNumId w:val="29"/>
  </w:num>
  <w:num w:numId="24">
    <w:abstractNumId w:val="2"/>
  </w:num>
  <w:num w:numId="25">
    <w:abstractNumId w:val="4"/>
  </w:num>
  <w:num w:numId="26">
    <w:abstractNumId w:val="42"/>
  </w:num>
  <w:num w:numId="27">
    <w:abstractNumId w:val="40"/>
  </w:num>
  <w:num w:numId="28">
    <w:abstractNumId w:val="37"/>
  </w:num>
  <w:num w:numId="29">
    <w:abstractNumId w:val="27"/>
  </w:num>
  <w:num w:numId="30">
    <w:abstractNumId w:val="17"/>
  </w:num>
  <w:num w:numId="31">
    <w:abstractNumId w:val="21"/>
  </w:num>
  <w:num w:numId="32">
    <w:abstractNumId w:val="19"/>
  </w:num>
  <w:num w:numId="33">
    <w:abstractNumId w:val="20"/>
  </w:num>
  <w:num w:numId="34">
    <w:abstractNumId w:val="23"/>
  </w:num>
  <w:num w:numId="35">
    <w:abstractNumId w:val="23"/>
    <w:lvlOverride w:ilvl="0">
      <w:lvl w:ilvl="0" w:tplc="F2985C5E">
        <w:start w:val="1"/>
        <w:numFmt w:val="bullet"/>
        <w:lvlText w:val="•"/>
        <w:lvlJc w:val="left"/>
        <w:pPr>
          <w:ind w:left="165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E42049E4">
        <w:start w:val="1"/>
        <w:numFmt w:val="bullet"/>
        <w:lvlText w:val="•"/>
        <w:lvlJc w:val="left"/>
        <w:pPr>
          <w:ind w:left="1621" w:hanging="4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tplc="373EBBA0">
        <w:start w:val="1"/>
        <w:numFmt w:val="bullet"/>
        <w:lvlText w:val="•"/>
        <w:lvlJc w:val="left"/>
        <w:pPr>
          <w:ind w:left="2843" w:hanging="4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tplc="6D002624">
        <w:start w:val="1"/>
        <w:numFmt w:val="bullet"/>
        <w:lvlText w:val="•"/>
        <w:lvlJc w:val="left"/>
        <w:pPr>
          <w:ind w:left="4064" w:hanging="4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tplc="BF34E962">
        <w:start w:val="1"/>
        <w:numFmt w:val="bullet"/>
        <w:lvlText w:val="•"/>
        <w:lvlJc w:val="left"/>
        <w:pPr>
          <w:ind w:left="5286" w:hanging="4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tplc="E50C84E4">
        <w:start w:val="1"/>
        <w:numFmt w:val="bullet"/>
        <w:lvlText w:val="•"/>
        <w:lvlJc w:val="left"/>
        <w:pPr>
          <w:ind w:left="6507" w:hanging="4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tplc="849A9D4A">
        <w:start w:val="1"/>
        <w:numFmt w:val="bullet"/>
        <w:lvlText w:val="•"/>
        <w:lvlJc w:val="left"/>
        <w:pPr>
          <w:ind w:left="7729" w:hanging="4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tplc="8B72FE64">
        <w:start w:val="1"/>
        <w:numFmt w:val="bullet"/>
        <w:lvlText w:val="•"/>
        <w:lvlJc w:val="left"/>
        <w:pPr>
          <w:ind w:left="8950" w:hanging="4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tplc="E86C0276">
        <w:start w:val="1"/>
        <w:numFmt w:val="bullet"/>
        <w:lvlText w:val="•"/>
        <w:lvlJc w:val="left"/>
        <w:pPr>
          <w:ind w:left="10172" w:hanging="4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36">
    <w:abstractNumId w:val="28"/>
  </w:num>
  <w:num w:numId="37">
    <w:abstractNumId w:val="39"/>
  </w:num>
  <w:num w:numId="38">
    <w:abstractNumId w:val="23"/>
    <w:lvlOverride w:ilvl="0">
      <w:lvl w:ilvl="0" w:tplc="F2985C5E">
        <w:start w:val="1"/>
        <w:numFmt w:val="bullet"/>
        <w:lvlText w:val="✓"/>
        <w:lvlJc w:val="left"/>
        <w:pPr>
          <w:ind w:left="2101" w:hanging="4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lvl w:ilvl="1" w:tplc="E42049E4">
        <w:start w:val="1"/>
        <w:numFmt w:val="bullet"/>
        <w:lvlText w:val="✓"/>
        <w:lvlJc w:val="left"/>
        <w:pPr>
          <w:ind w:left="1120" w:hanging="4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tplc="373EBBA0">
        <w:start w:val="1"/>
        <w:numFmt w:val="bullet"/>
        <w:lvlText w:val="✓"/>
        <w:lvlJc w:val="left"/>
        <w:pPr>
          <w:ind w:left="1840" w:hanging="4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tplc="6D002624">
        <w:start w:val="1"/>
        <w:numFmt w:val="bullet"/>
        <w:lvlText w:val="✓"/>
        <w:lvlJc w:val="left"/>
        <w:pPr>
          <w:ind w:left="2560" w:hanging="4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tplc="BF34E962">
        <w:start w:val="1"/>
        <w:numFmt w:val="bullet"/>
        <w:lvlText w:val="✓"/>
        <w:lvlJc w:val="left"/>
        <w:pPr>
          <w:ind w:left="3280" w:hanging="4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tplc="E50C84E4">
        <w:start w:val="1"/>
        <w:numFmt w:val="bullet"/>
        <w:lvlText w:val="✓"/>
        <w:lvlJc w:val="left"/>
        <w:pPr>
          <w:ind w:left="4000" w:hanging="4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tplc="849A9D4A">
        <w:start w:val="1"/>
        <w:numFmt w:val="bullet"/>
        <w:lvlText w:val="✓"/>
        <w:lvlJc w:val="left"/>
        <w:pPr>
          <w:ind w:left="4720" w:hanging="4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tplc="8B72FE64">
        <w:start w:val="1"/>
        <w:numFmt w:val="bullet"/>
        <w:lvlText w:val="✓"/>
        <w:lvlJc w:val="left"/>
        <w:pPr>
          <w:ind w:left="5440" w:hanging="4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tplc="E86C0276">
        <w:start w:val="1"/>
        <w:numFmt w:val="bullet"/>
        <w:lvlText w:val="✓"/>
        <w:lvlJc w:val="left"/>
        <w:pPr>
          <w:ind w:left="6160" w:hanging="4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39">
    <w:abstractNumId w:val="39"/>
    <w:lvlOverride w:ilvl="3">
      <w:startOverride w:val="2"/>
    </w:lvlOverride>
  </w:num>
  <w:num w:numId="40">
    <w:abstractNumId w:val="36"/>
  </w:num>
  <w:num w:numId="41">
    <w:abstractNumId w:val="22"/>
  </w:num>
  <w:num w:numId="42">
    <w:abstractNumId w:val="5"/>
  </w:num>
  <w:num w:numId="43">
    <w:abstractNumId w:val="3"/>
  </w:num>
  <w:num w:numId="44">
    <w:abstractNumId w:val="34"/>
  </w:num>
  <w:num w:numId="45">
    <w:abstractNumId w:val="10"/>
  </w:num>
  <w:num w:numId="46">
    <w:abstractNumId w:val="18"/>
  </w:num>
  <w:num w:numId="47">
    <w:abstractNumId w:val="33"/>
  </w:num>
  <w:num w:numId="48">
    <w:abstractNumId w:val="1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activeWritingStyle w:appName="MSWord" w:lang="nl-NL"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1"/>
  <w:drawingGridVerticalSpacing w:val="181"/>
  <w:noPunctuationKerning/>
  <w:characterSpacingControl w:val="doNotCompress"/>
  <w:hdrShapeDefaults>
    <o:shapedefaults v:ext="edit" spidmax="3686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8E2"/>
    <w:rsid w:val="00002BF5"/>
    <w:rsid w:val="0000360E"/>
    <w:rsid w:val="00005401"/>
    <w:rsid w:val="00005614"/>
    <w:rsid w:val="000063C0"/>
    <w:rsid w:val="00007CAE"/>
    <w:rsid w:val="000116FF"/>
    <w:rsid w:val="00011956"/>
    <w:rsid w:val="0001243B"/>
    <w:rsid w:val="000141CD"/>
    <w:rsid w:val="000145D7"/>
    <w:rsid w:val="00014FF7"/>
    <w:rsid w:val="0001654E"/>
    <w:rsid w:val="00021F82"/>
    <w:rsid w:val="0002208A"/>
    <w:rsid w:val="000222D8"/>
    <w:rsid w:val="00025EC8"/>
    <w:rsid w:val="00026069"/>
    <w:rsid w:val="0003027A"/>
    <w:rsid w:val="000319A8"/>
    <w:rsid w:val="00032532"/>
    <w:rsid w:val="00033F35"/>
    <w:rsid w:val="000340B0"/>
    <w:rsid w:val="000343B6"/>
    <w:rsid w:val="00036C65"/>
    <w:rsid w:val="00037F5E"/>
    <w:rsid w:val="000410A0"/>
    <w:rsid w:val="00042971"/>
    <w:rsid w:val="000432EC"/>
    <w:rsid w:val="00047332"/>
    <w:rsid w:val="000516A5"/>
    <w:rsid w:val="00051FD8"/>
    <w:rsid w:val="0005238E"/>
    <w:rsid w:val="00052B8D"/>
    <w:rsid w:val="00052CF7"/>
    <w:rsid w:val="00054D67"/>
    <w:rsid w:val="00055205"/>
    <w:rsid w:val="0005617E"/>
    <w:rsid w:val="000574AF"/>
    <w:rsid w:val="00060525"/>
    <w:rsid w:val="00061C37"/>
    <w:rsid w:val="00062C71"/>
    <w:rsid w:val="00063317"/>
    <w:rsid w:val="0006449C"/>
    <w:rsid w:val="00065FD7"/>
    <w:rsid w:val="000661E3"/>
    <w:rsid w:val="00066292"/>
    <w:rsid w:val="000664CB"/>
    <w:rsid w:val="000669A7"/>
    <w:rsid w:val="000707E2"/>
    <w:rsid w:val="00070B38"/>
    <w:rsid w:val="00070C21"/>
    <w:rsid w:val="00070F22"/>
    <w:rsid w:val="00073927"/>
    <w:rsid w:val="00074494"/>
    <w:rsid w:val="0007535D"/>
    <w:rsid w:val="000773A6"/>
    <w:rsid w:val="000775C3"/>
    <w:rsid w:val="0008005F"/>
    <w:rsid w:val="000823A8"/>
    <w:rsid w:val="00082DEE"/>
    <w:rsid w:val="000832A2"/>
    <w:rsid w:val="0008348C"/>
    <w:rsid w:val="000848BA"/>
    <w:rsid w:val="00084E15"/>
    <w:rsid w:val="0008548B"/>
    <w:rsid w:val="00085AE8"/>
    <w:rsid w:val="0009284B"/>
    <w:rsid w:val="00095643"/>
    <w:rsid w:val="00095E4B"/>
    <w:rsid w:val="00096A0A"/>
    <w:rsid w:val="00097849"/>
    <w:rsid w:val="000A0363"/>
    <w:rsid w:val="000A31E0"/>
    <w:rsid w:val="000A4109"/>
    <w:rsid w:val="000A43A5"/>
    <w:rsid w:val="000A4E8D"/>
    <w:rsid w:val="000B0850"/>
    <w:rsid w:val="000B0C71"/>
    <w:rsid w:val="000B1E23"/>
    <w:rsid w:val="000B7B96"/>
    <w:rsid w:val="000C10EA"/>
    <w:rsid w:val="000C25B1"/>
    <w:rsid w:val="000C2639"/>
    <w:rsid w:val="000C403D"/>
    <w:rsid w:val="000C6A3F"/>
    <w:rsid w:val="000C7EC8"/>
    <w:rsid w:val="000D16C7"/>
    <w:rsid w:val="000D220C"/>
    <w:rsid w:val="000D3D4A"/>
    <w:rsid w:val="000D49E0"/>
    <w:rsid w:val="000D57F4"/>
    <w:rsid w:val="000D5D7D"/>
    <w:rsid w:val="000D7289"/>
    <w:rsid w:val="000D7DFD"/>
    <w:rsid w:val="000E6077"/>
    <w:rsid w:val="000E60D1"/>
    <w:rsid w:val="000E6A03"/>
    <w:rsid w:val="000E7215"/>
    <w:rsid w:val="000F09D5"/>
    <w:rsid w:val="000F0D81"/>
    <w:rsid w:val="000F24E9"/>
    <w:rsid w:val="000F4801"/>
    <w:rsid w:val="000F71B4"/>
    <w:rsid w:val="001025E3"/>
    <w:rsid w:val="00104D46"/>
    <w:rsid w:val="0010635C"/>
    <w:rsid w:val="00107650"/>
    <w:rsid w:val="001076E5"/>
    <w:rsid w:val="00107CAF"/>
    <w:rsid w:val="0011012E"/>
    <w:rsid w:val="00114241"/>
    <w:rsid w:val="0011426A"/>
    <w:rsid w:val="00115094"/>
    <w:rsid w:val="001170E0"/>
    <w:rsid w:val="00117B5B"/>
    <w:rsid w:val="00120F57"/>
    <w:rsid w:val="00122304"/>
    <w:rsid w:val="0012260A"/>
    <w:rsid w:val="00123348"/>
    <w:rsid w:val="001239F9"/>
    <w:rsid w:val="00123D85"/>
    <w:rsid w:val="00125063"/>
    <w:rsid w:val="00127004"/>
    <w:rsid w:val="001271F1"/>
    <w:rsid w:val="00127A0F"/>
    <w:rsid w:val="00130EC9"/>
    <w:rsid w:val="001317AD"/>
    <w:rsid w:val="00132586"/>
    <w:rsid w:val="0013296D"/>
    <w:rsid w:val="00132CF3"/>
    <w:rsid w:val="00134B50"/>
    <w:rsid w:val="00134E8C"/>
    <w:rsid w:val="00136B92"/>
    <w:rsid w:val="00137205"/>
    <w:rsid w:val="001376EB"/>
    <w:rsid w:val="001376FF"/>
    <w:rsid w:val="00137B25"/>
    <w:rsid w:val="00140067"/>
    <w:rsid w:val="00140DC9"/>
    <w:rsid w:val="0014101B"/>
    <w:rsid w:val="00141E14"/>
    <w:rsid w:val="00142166"/>
    <w:rsid w:val="001441A6"/>
    <w:rsid w:val="00145571"/>
    <w:rsid w:val="00146BE9"/>
    <w:rsid w:val="00147302"/>
    <w:rsid w:val="001478E2"/>
    <w:rsid w:val="00152444"/>
    <w:rsid w:val="0015284A"/>
    <w:rsid w:val="0015286B"/>
    <w:rsid w:val="001531B8"/>
    <w:rsid w:val="0015339D"/>
    <w:rsid w:val="00155500"/>
    <w:rsid w:val="00156932"/>
    <w:rsid w:val="001612E3"/>
    <w:rsid w:val="001628A9"/>
    <w:rsid w:val="001630D9"/>
    <w:rsid w:val="0016365B"/>
    <w:rsid w:val="00164B49"/>
    <w:rsid w:val="00165BFF"/>
    <w:rsid w:val="00166ECE"/>
    <w:rsid w:val="00167111"/>
    <w:rsid w:val="00170936"/>
    <w:rsid w:val="001713D0"/>
    <w:rsid w:val="0017200C"/>
    <w:rsid w:val="00172E2B"/>
    <w:rsid w:val="00175E5E"/>
    <w:rsid w:val="00177056"/>
    <w:rsid w:val="00180143"/>
    <w:rsid w:val="00180D0E"/>
    <w:rsid w:val="001818E8"/>
    <w:rsid w:val="001835AA"/>
    <w:rsid w:val="0018438B"/>
    <w:rsid w:val="001851C6"/>
    <w:rsid w:val="001903E4"/>
    <w:rsid w:val="00191376"/>
    <w:rsid w:val="0019397E"/>
    <w:rsid w:val="00193A44"/>
    <w:rsid w:val="0019454E"/>
    <w:rsid w:val="00195575"/>
    <w:rsid w:val="001A304F"/>
    <w:rsid w:val="001A4458"/>
    <w:rsid w:val="001A46D8"/>
    <w:rsid w:val="001B1633"/>
    <w:rsid w:val="001B2014"/>
    <w:rsid w:val="001B397F"/>
    <w:rsid w:val="001B399A"/>
    <w:rsid w:val="001B454F"/>
    <w:rsid w:val="001B6F09"/>
    <w:rsid w:val="001B7181"/>
    <w:rsid w:val="001B7F98"/>
    <w:rsid w:val="001C0778"/>
    <w:rsid w:val="001C07B5"/>
    <w:rsid w:val="001C0877"/>
    <w:rsid w:val="001C0C8F"/>
    <w:rsid w:val="001C0CB9"/>
    <w:rsid w:val="001C46E8"/>
    <w:rsid w:val="001C634A"/>
    <w:rsid w:val="001D05E6"/>
    <w:rsid w:val="001D14AB"/>
    <w:rsid w:val="001D154B"/>
    <w:rsid w:val="001D2535"/>
    <w:rsid w:val="001D2DB3"/>
    <w:rsid w:val="001D3B7B"/>
    <w:rsid w:val="001D4896"/>
    <w:rsid w:val="001D4B16"/>
    <w:rsid w:val="001D5E1E"/>
    <w:rsid w:val="001D5E3A"/>
    <w:rsid w:val="001D5F08"/>
    <w:rsid w:val="001D7F83"/>
    <w:rsid w:val="001E0592"/>
    <w:rsid w:val="001E119E"/>
    <w:rsid w:val="001E3366"/>
    <w:rsid w:val="001E4CBC"/>
    <w:rsid w:val="001E569C"/>
    <w:rsid w:val="001F0BCD"/>
    <w:rsid w:val="001F0C40"/>
    <w:rsid w:val="001F120B"/>
    <w:rsid w:val="001F1A73"/>
    <w:rsid w:val="001F2A0D"/>
    <w:rsid w:val="001F5BB8"/>
    <w:rsid w:val="001F5F8A"/>
    <w:rsid w:val="001F6260"/>
    <w:rsid w:val="001F6ED4"/>
    <w:rsid w:val="001F74B6"/>
    <w:rsid w:val="001F7EF9"/>
    <w:rsid w:val="0021109A"/>
    <w:rsid w:val="00211877"/>
    <w:rsid w:val="00214EF4"/>
    <w:rsid w:val="0021597E"/>
    <w:rsid w:val="00215F20"/>
    <w:rsid w:val="0021628A"/>
    <w:rsid w:val="00216CA7"/>
    <w:rsid w:val="00217F92"/>
    <w:rsid w:val="00220BE5"/>
    <w:rsid w:val="00220FD5"/>
    <w:rsid w:val="002228D9"/>
    <w:rsid w:val="0022460E"/>
    <w:rsid w:val="00225239"/>
    <w:rsid w:val="002259C7"/>
    <w:rsid w:val="00233445"/>
    <w:rsid w:val="002347E1"/>
    <w:rsid w:val="00235B40"/>
    <w:rsid w:val="00237CBE"/>
    <w:rsid w:val="0024152B"/>
    <w:rsid w:val="002469A3"/>
    <w:rsid w:val="00246F6B"/>
    <w:rsid w:val="00250845"/>
    <w:rsid w:val="00252090"/>
    <w:rsid w:val="00254FAF"/>
    <w:rsid w:val="002558CE"/>
    <w:rsid w:val="00257AAD"/>
    <w:rsid w:val="00260693"/>
    <w:rsid w:val="00260B03"/>
    <w:rsid w:val="002620B9"/>
    <w:rsid w:val="00263E72"/>
    <w:rsid w:val="002641F4"/>
    <w:rsid w:val="0026759F"/>
    <w:rsid w:val="00267720"/>
    <w:rsid w:val="0027630C"/>
    <w:rsid w:val="0027680E"/>
    <w:rsid w:val="00276A33"/>
    <w:rsid w:val="00277BE1"/>
    <w:rsid w:val="00281FCC"/>
    <w:rsid w:val="00285818"/>
    <w:rsid w:val="00285D77"/>
    <w:rsid w:val="00286647"/>
    <w:rsid w:val="00287981"/>
    <w:rsid w:val="00293DA6"/>
    <w:rsid w:val="00294F60"/>
    <w:rsid w:val="0029694F"/>
    <w:rsid w:val="00296C74"/>
    <w:rsid w:val="00296E8E"/>
    <w:rsid w:val="00297A20"/>
    <w:rsid w:val="002A3B3C"/>
    <w:rsid w:val="002A4B57"/>
    <w:rsid w:val="002B1001"/>
    <w:rsid w:val="002B32D6"/>
    <w:rsid w:val="002B639A"/>
    <w:rsid w:val="002B6D4C"/>
    <w:rsid w:val="002B6E0B"/>
    <w:rsid w:val="002C05DF"/>
    <w:rsid w:val="002C1A34"/>
    <w:rsid w:val="002C1A65"/>
    <w:rsid w:val="002C2B31"/>
    <w:rsid w:val="002C3643"/>
    <w:rsid w:val="002C3F4B"/>
    <w:rsid w:val="002C4C33"/>
    <w:rsid w:val="002C504E"/>
    <w:rsid w:val="002C77AA"/>
    <w:rsid w:val="002C78D5"/>
    <w:rsid w:val="002D0B69"/>
    <w:rsid w:val="002D36F8"/>
    <w:rsid w:val="002D41DF"/>
    <w:rsid w:val="002D5251"/>
    <w:rsid w:val="002D5CDC"/>
    <w:rsid w:val="002D665D"/>
    <w:rsid w:val="002D7B4F"/>
    <w:rsid w:val="002E4045"/>
    <w:rsid w:val="002E561B"/>
    <w:rsid w:val="002E6305"/>
    <w:rsid w:val="002E75CD"/>
    <w:rsid w:val="002F09F7"/>
    <w:rsid w:val="002F0A9A"/>
    <w:rsid w:val="002F48BC"/>
    <w:rsid w:val="002F5E94"/>
    <w:rsid w:val="002F6336"/>
    <w:rsid w:val="002F7377"/>
    <w:rsid w:val="00302D47"/>
    <w:rsid w:val="00303143"/>
    <w:rsid w:val="003036BC"/>
    <w:rsid w:val="003043D1"/>
    <w:rsid w:val="003048CF"/>
    <w:rsid w:val="0030627F"/>
    <w:rsid w:val="003063FF"/>
    <w:rsid w:val="00306BA7"/>
    <w:rsid w:val="00310338"/>
    <w:rsid w:val="0031371A"/>
    <w:rsid w:val="003173DA"/>
    <w:rsid w:val="0032192E"/>
    <w:rsid w:val="00322FAC"/>
    <w:rsid w:val="00325AB0"/>
    <w:rsid w:val="00326D0A"/>
    <w:rsid w:val="00326ECD"/>
    <w:rsid w:val="00327843"/>
    <w:rsid w:val="0033342A"/>
    <w:rsid w:val="00334FA6"/>
    <w:rsid w:val="00335123"/>
    <w:rsid w:val="00340018"/>
    <w:rsid w:val="00341BF4"/>
    <w:rsid w:val="00345138"/>
    <w:rsid w:val="0035070D"/>
    <w:rsid w:val="003548CE"/>
    <w:rsid w:val="00356671"/>
    <w:rsid w:val="00356BCF"/>
    <w:rsid w:val="00356CD3"/>
    <w:rsid w:val="00357494"/>
    <w:rsid w:val="003610A9"/>
    <w:rsid w:val="00363FA1"/>
    <w:rsid w:val="00366FFC"/>
    <w:rsid w:val="00367105"/>
    <w:rsid w:val="0037165B"/>
    <w:rsid w:val="0037364A"/>
    <w:rsid w:val="0037607E"/>
    <w:rsid w:val="00377FF3"/>
    <w:rsid w:val="003809E3"/>
    <w:rsid w:val="00380A1C"/>
    <w:rsid w:val="00381681"/>
    <w:rsid w:val="00382AF9"/>
    <w:rsid w:val="003847AA"/>
    <w:rsid w:val="00384C5E"/>
    <w:rsid w:val="00384DF7"/>
    <w:rsid w:val="00384EF6"/>
    <w:rsid w:val="00386358"/>
    <w:rsid w:val="00387438"/>
    <w:rsid w:val="00387800"/>
    <w:rsid w:val="0038782B"/>
    <w:rsid w:val="00391F27"/>
    <w:rsid w:val="00395A8D"/>
    <w:rsid w:val="00395C7C"/>
    <w:rsid w:val="00397FF9"/>
    <w:rsid w:val="003A05AF"/>
    <w:rsid w:val="003A0B4C"/>
    <w:rsid w:val="003A149F"/>
    <w:rsid w:val="003A74C4"/>
    <w:rsid w:val="003A76E2"/>
    <w:rsid w:val="003B070D"/>
    <w:rsid w:val="003B2B81"/>
    <w:rsid w:val="003B307A"/>
    <w:rsid w:val="003B36A9"/>
    <w:rsid w:val="003B4077"/>
    <w:rsid w:val="003B7C16"/>
    <w:rsid w:val="003C110C"/>
    <w:rsid w:val="003C4758"/>
    <w:rsid w:val="003C4A47"/>
    <w:rsid w:val="003C69F7"/>
    <w:rsid w:val="003C6D84"/>
    <w:rsid w:val="003C7DB0"/>
    <w:rsid w:val="003D1341"/>
    <w:rsid w:val="003D1D2E"/>
    <w:rsid w:val="003D62F2"/>
    <w:rsid w:val="003D7352"/>
    <w:rsid w:val="003E13F2"/>
    <w:rsid w:val="003E16C6"/>
    <w:rsid w:val="003E200F"/>
    <w:rsid w:val="003E3076"/>
    <w:rsid w:val="003E4A98"/>
    <w:rsid w:val="003E4CBB"/>
    <w:rsid w:val="003E541F"/>
    <w:rsid w:val="003E637E"/>
    <w:rsid w:val="003E7AC6"/>
    <w:rsid w:val="003F2F6D"/>
    <w:rsid w:val="003F453D"/>
    <w:rsid w:val="003F4E47"/>
    <w:rsid w:val="003F5717"/>
    <w:rsid w:val="003F5C2C"/>
    <w:rsid w:val="003F6CF8"/>
    <w:rsid w:val="003F7CC3"/>
    <w:rsid w:val="00402307"/>
    <w:rsid w:val="0040255F"/>
    <w:rsid w:val="00402F28"/>
    <w:rsid w:val="00403198"/>
    <w:rsid w:val="0040589B"/>
    <w:rsid w:val="00406A25"/>
    <w:rsid w:val="00406B70"/>
    <w:rsid w:val="00406D5A"/>
    <w:rsid w:val="00406D6B"/>
    <w:rsid w:val="0041127F"/>
    <w:rsid w:val="004115EC"/>
    <w:rsid w:val="00412B31"/>
    <w:rsid w:val="00413C68"/>
    <w:rsid w:val="00413CD2"/>
    <w:rsid w:val="004145DD"/>
    <w:rsid w:val="00414D85"/>
    <w:rsid w:val="00415914"/>
    <w:rsid w:val="00421AEF"/>
    <w:rsid w:val="00422595"/>
    <w:rsid w:val="00423749"/>
    <w:rsid w:val="00423B73"/>
    <w:rsid w:val="00424688"/>
    <w:rsid w:val="004249F7"/>
    <w:rsid w:val="00427999"/>
    <w:rsid w:val="00427D01"/>
    <w:rsid w:val="00427E24"/>
    <w:rsid w:val="00427EF3"/>
    <w:rsid w:val="00431782"/>
    <w:rsid w:val="00434939"/>
    <w:rsid w:val="00435FFF"/>
    <w:rsid w:val="004368B0"/>
    <w:rsid w:val="004374A3"/>
    <w:rsid w:val="004378C8"/>
    <w:rsid w:val="00441012"/>
    <w:rsid w:val="00442083"/>
    <w:rsid w:val="00442A93"/>
    <w:rsid w:val="0044365E"/>
    <w:rsid w:val="0044468B"/>
    <w:rsid w:val="00446F25"/>
    <w:rsid w:val="00446F32"/>
    <w:rsid w:val="00451222"/>
    <w:rsid w:val="004528F5"/>
    <w:rsid w:val="0045336F"/>
    <w:rsid w:val="0046165A"/>
    <w:rsid w:val="004621EB"/>
    <w:rsid w:val="00463BBE"/>
    <w:rsid w:val="0046428B"/>
    <w:rsid w:val="0047309A"/>
    <w:rsid w:val="00475FB5"/>
    <w:rsid w:val="00482105"/>
    <w:rsid w:val="004857B2"/>
    <w:rsid w:val="004864EF"/>
    <w:rsid w:val="00487119"/>
    <w:rsid w:val="004928B2"/>
    <w:rsid w:val="00492938"/>
    <w:rsid w:val="004931C9"/>
    <w:rsid w:val="00493934"/>
    <w:rsid w:val="0049443D"/>
    <w:rsid w:val="0049498E"/>
    <w:rsid w:val="004963B6"/>
    <w:rsid w:val="004A02CA"/>
    <w:rsid w:val="004A109A"/>
    <w:rsid w:val="004A18AC"/>
    <w:rsid w:val="004A19CD"/>
    <w:rsid w:val="004A2A00"/>
    <w:rsid w:val="004A60C3"/>
    <w:rsid w:val="004B0830"/>
    <w:rsid w:val="004B496A"/>
    <w:rsid w:val="004B4B6A"/>
    <w:rsid w:val="004B57C6"/>
    <w:rsid w:val="004B5D62"/>
    <w:rsid w:val="004C0B42"/>
    <w:rsid w:val="004C329F"/>
    <w:rsid w:val="004C3F76"/>
    <w:rsid w:val="004C457A"/>
    <w:rsid w:val="004C4AE4"/>
    <w:rsid w:val="004C5E13"/>
    <w:rsid w:val="004D26F2"/>
    <w:rsid w:val="004D2F11"/>
    <w:rsid w:val="004D4C9E"/>
    <w:rsid w:val="004D51DC"/>
    <w:rsid w:val="004D588E"/>
    <w:rsid w:val="004D7C53"/>
    <w:rsid w:val="004E0DD0"/>
    <w:rsid w:val="004E108D"/>
    <w:rsid w:val="004E24A9"/>
    <w:rsid w:val="004E2BB7"/>
    <w:rsid w:val="004E68B4"/>
    <w:rsid w:val="004F3456"/>
    <w:rsid w:val="004F3911"/>
    <w:rsid w:val="004F5D24"/>
    <w:rsid w:val="004F675D"/>
    <w:rsid w:val="004F6A5F"/>
    <w:rsid w:val="00502770"/>
    <w:rsid w:val="00502E59"/>
    <w:rsid w:val="00502E8B"/>
    <w:rsid w:val="0050349E"/>
    <w:rsid w:val="00503C57"/>
    <w:rsid w:val="00503F80"/>
    <w:rsid w:val="00504A3A"/>
    <w:rsid w:val="00505E0F"/>
    <w:rsid w:val="005062DF"/>
    <w:rsid w:val="005104B8"/>
    <w:rsid w:val="00510D69"/>
    <w:rsid w:val="0051481B"/>
    <w:rsid w:val="005148C5"/>
    <w:rsid w:val="00516FD4"/>
    <w:rsid w:val="00521090"/>
    <w:rsid w:val="00524127"/>
    <w:rsid w:val="0052669D"/>
    <w:rsid w:val="00526C8A"/>
    <w:rsid w:val="00530440"/>
    <w:rsid w:val="0053259F"/>
    <w:rsid w:val="00536BF0"/>
    <w:rsid w:val="00536F10"/>
    <w:rsid w:val="005372C3"/>
    <w:rsid w:val="005416DE"/>
    <w:rsid w:val="0054404A"/>
    <w:rsid w:val="005444D1"/>
    <w:rsid w:val="00545065"/>
    <w:rsid w:val="005501C2"/>
    <w:rsid w:val="00550481"/>
    <w:rsid w:val="0055071C"/>
    <w:rsid w:val="0055086E"/>
    <w:rsid w:val="00556859"/>
    <w:rsid w:val="00556E7A"/>
    <w:rsid w:val="00557C58"/>
    <w:rsid w:val="00560BC1"/>
    <w:rsid w:val="005619F9"/>
    <w:rsid w:val="00567C1B"/>
    <w:rsid w:val="005715BE"/>
    <w:rsid w:val="00571A4C"/>
    <w:rsid w:val="0057464A"/>
    <w:rsid w:val="00575B02"/>
    <w:rsid w:val="005772FE"/>
    <w:rsid w:val="00577FBA"/>
    <w:rsid w:val="00582EEC"/>
    <w:rsid w:val="00584E64"/>
    <w:rsid w:val="005862EC"/>
    <w:rsid w:val="00586666"/>
    <w:rsid w:val="005868EE"/>
    <w:rsid w:val="00590E58"/>
    <w:rsid w:val="005913FD"/>
    <w:rsid w:val="00592F1E"/>
    <w:rsid w:val="00595A2A"/>
    <w:rsid w:val="005972B2"/>
    <w:rsid w:val="005A00C8"/>
    <w:rsid w:val="005A019A"/>
    <w:rsid w:val="005A0BE6"/>
    <w:rsid w:val="005A169C"/>
    <w:rsid w:val="005A2821"/>
    <w:rsid w:val="005A3F73"/>
    <w:rsid w:val="005A71FB"/>
    <w:rsid w:val="005A72B5"/>
    <w:rsid w:val="005A75DD"/>
    <w:rsid w:val="005A7B2D"/>
    <w:rsid w:val="005C0056"/>
    <w:rsid w:val="005C11F8"/>
    <w:rsid w:val="005C1A55"/>
    <w:rsid w:val="005C40B0"/>
    <w:rsid w:val="005C79B6"/>
    <w:rsid w:val="005C7BCD"/>
    <w:rsid w:val="005C7F0E"/>
    <w:rsid w:val="005C7F15"/>
    <w:rsid w:val="005D466E"/>
    <w:rsid w:val="005D49BD"/>
    <w:rsid w:val="005D56FB"/>
    <w:rsid w:val="005D680A"/>
    <w:rsid w:val="005E0108"/>
    <w:rsid w:val="005E0692"/>
    <w:rsid w:val="005E12C2"/>
    <w:rsid w:val="005E142E"/>
    <w:rsid w:val="005E1CB5"/>
    <w:rsid w:val="005E2D77"/>
    <w:rsid w:val="005E4118"/>
    <w:rsid w:val="005E44EA"/>
    <w:rsid w:val="005E4E05"/>
    <w:rsid w:val="005E606F"/>
    <w:rsid w:val="005E6550"/>
    <w:rsid w:val="005F134A"/>
    <w:rsid w:val="005F186A"/>
    <w:rsid w:val="005F341A"/>
    <w:rsid w:val="005F4F5B"/>
    <w:rsid w:val="005F521B"/>
    <w:rsid w:val="005F5717"/>
    <w:rsid w:val="005F7B94"/>
    <w:rsid w:val="005F7C3D"/>
    <w:rsid w:val="005F7FBC"/>
    <w:rsid w:val="00601440"/>
    <w:rsid w:val="006030D2"/>
    <w:rsid w:val="00604CF1"/>
    <w:rsid w:val="006057B4"/>
    <w:rsid w:val="0061062D"/>
    <w:rsid w:val="00610ADD"/>
    <w:rsid w:val="00611252"/>
    <w:rsid w:val="006118BC"/>
    <w:rsid w:val="00611F18"/>
    <w:rsid w:val="00612948"/>
    <w:rsid w:val="006138F7"/>
    <w:rsid w:val="00614A41"/>
    <w:rsid w:val="00614C94"/>
    <w:rsid w:val="006163D7"/>
    <w:rsid w:val="00621881"/>
    <w:rsid w:val="00621882"/>
    <w:rsid w:val="00624FCE"/>
    <w:rsid w:val="00626D03"/>
    <w:rsid w:val="00627DD7"/>
    <w:rsid w:val="0063139D"/>
    <w:rsid w:val="0063142A"/>
    <w:rsid w:val="0063426C"/>
    <w:rsid w:val="00634802"/>
    <w:rsid w:val="00640B26"/>
    <w:rsid w:val="00641622"/>
    <w:rsid w:val="006417DA"/>
    <w:rsid w:val="006418A2"/>
    <w:rsid w:val="00642EA6"/>
    <w:rsid w:val="006434BB"/>
    <w:rsid w:val="00646161"/>
    <w:rsid w:val="00647C12"/>
    <w:rsid w:val="00650C81"/>
    <w:rsid w:val="00651F8A"/>
    <w:rsid w:val="00652AF4"/>
    <w:rsid w:val="006530D5"/>
    <w:rsid w:val="006557B0"/>
    <w:rsid w:val="0065788B"/>
    <w:rsid w:val="006603A0"/>
    <w:rsid w:val="00661E7A"/>
    <w:rsid w:val="006631A0"/>
    <w:rsid w:val="0066372F"/>
    <w:rsid w:val="0066761D"/>
    <w:rsid w:val="00667A99"/>
    <w:rsid w:val="00671168"/>
    <w:rsid w:val="00672C58"/>
    <w:rsid w:val="00680F8E"/>
    <w:rsid w:val="0068362B"/>
    <w:rsid w:val="00687760"/>
    <w:rsid w:val="00691773"/>
    <w:rsid w:val="006931F1"/>
    <w:rsid w:val="006938BF"/>
    <w:rsid w:val="0069392B"/>
    <w:rsid w:val="006941BE"/>
    <w:rsid w:val="0069456A"/>
    <w:rsid w:val="00696EA9"/>
    <w:rsid w:val="00697B05"/>
    <w:rsid w:val="006A0C30"/>
    <w:rsid w:val="006A0FE6"/>
    <w:rsid w:val="006A14A6"/>
    <w:rsid w:val="006A2803"/>
    <w:rsid w:val="006A39DC"/>
    <w:rsid w:val="006A3DDA"/>
    <w:rsid w:val="006A3F36"/>
    <w:rsid w:val="006A55F8"/>
    <w:rsid w:val="006A725D"/>
    <w:rsid w:val="006B2556"/>
    <w:rsid w:val="006B27AA"/>
    <w:rsid w:val="006B3D55"/>
    <w:rsid w:val="006B6521"/>
    <w:rsid w:val="006B6D56"/>
    <w:rsid w:val="006B6DFA"/>
    <w:rsid w:val="006C3A30"/>
    <w:rsid w:val="006C7234"/>
    <w:rsid w:val="006D1C46"/>
    <w:rsid w:val="006D2646"/>
    <w:rsid w:val="006D6676"/>
    <w:rsid w:val="006E0535"/>
    <w:rsid w:val="006E0C9D"/>
    <w:rsid w:val="006E366A"/>
    <w:rsid w:val="006E43D4"/>
    <w:rsid w:val="006E4E4E"/>
    <w:rsid w:val="006E6C31"/>
    <w:rsid w:val="006F079B"/>
    <w:rsid w:val="006F1251"/>
    <w:rsid w:val="006F3E74"/>
    <w:rsid w:val="006F586A"/>
    <w:rsid w:val="006F6F08"/>
    <w:rsid w:val="0070176D"/>
    <w:rsid w:val="00703624"/>
    <w:rsid w:val="00703F33"/>
    <w:rsid w:val="00704DBF"/>
    <w:rsid w:val="0070758A"/>
    <w:rsid w:val="007078D6"/>
    <w:rsid w:val="007079C3"/>
    <w:rsid w:val="00707B94"/>
    <w:rsid w:val="00710B76"/>
    <w:rsid w:val="00711D4E"/>
    <w:rsid w:val="00712084"/>
    <w:rsid w:val="00716189"/>
    <w:rsid w:val="00716615"/>
    <w:rsid w:val="007201D8"/>
    <w:rsid w:val="007224CE"/>
    <w:rsid w:val="00722CB4"/>
    <w:rsid w:val="00723461"/>
    <w:rsid w:val="00724468"/>
    <w:rsid w:val="007251BB"/>
    <w:rsid w:val="00725B53"/>
    <w:rsid w:val="00726B94"/>
    <w:rsid w:val="00730B81"/>
    <w:rsid w:val="00733BD1"/>
    <w:rsid w:val="00735DCC"/>
    <w:rsid w:val="00741303"/>
    <w:rsid w:val="00741893"/>
    <w:rsid w:val="007425E7"/>
    <w:rsid w:val="00742AB1"/>
    <w:rsid w:val="00742E55"/>
    <w:rsid w:val="0074319F"/>
    <w:rsid w:val="00744B11"/>
    <w:rsid w:val="007459BA"/>
    <w:rsid w:val="007461D0"/>
    <w:rsid w:val="00750050"/>
    <w:rsid w:val="00750BBA"/>
    <w:rsid w:val="00752332"/>
    <w:rsid w:val="007533C9"/>
    <w:rsid w:val="007572B7"/>
    <w:rsid w:val="00760756"/>
    <w:rsid w:val="007609F9"/>
    <w:rsid w:val="00762522"/>
    <w:rsid w:val="007627D7"/>
    <w:rsid w:val="00763178"/>
    <w:rsid w:val="00763CD1"/>
    <w:rsid w:val="00764F43"/>
    <w:rsid w:val="00767F89"/>
    <w:rsid w:val="007703ED"/>
    <w:rsid w:val="00772FF5"/>
    <w:rsid w:val="007730E7"/>
    <w:rsid w:val="00775DFD"/>
    <w:rsid w:val="007772D0"/>
    <w:rsid w:val="00781AF8"/>
    <w:rsid w:val="00782306"/>
    <w:rsid w:val="007853AD"/>
    <w:rsid w:val="00786CF5"/>
    <w:rsid w:val="00791257"/>
    <w:rsid w:val="007920CF"/>
    <w:rsid w:val="00792715"/>
    <w:rsid w:val="00792785"/>
    <w:rsid w:val="0079445A"/>
    <w:rsid w:val="007961FF"/>
    <w:rsid w:val="00796CE1"/>
    <w:rsid w:val="007973AA"/>
    <w:rsid w:val="007A0536"/>
    <w:rsid w:val="007A1C6A"/>
    <w:rsid w:val="007A2A00"/>
    <w:rsid w:val="007A3B59"/>
    <w:rsid w:val="007A492C"/>
    <w:rsid w:val="007A5345"/>
    <w:rsid w:val="007A59F6"/>
    <w:rsid w:val="007A5A4C"/>
    <w:rsid w:val="007A5F07"/>
    <w:rsid w:val="007B0716"/>
    <w:rsid w:val="007B3403"/>
    <w:rsid w:val="007B39BF"/>
    <w:rsid w:val="007B4531"/>
    <w:rsid w:val="007B5C4C"/>
    <w:rsid w:val="007B6910"/>
    <w:rsid w:val="007B6FCE"/>
    <w:rsid w:val="007C1349"/>
    <w:rsid w:val="007C1C8D"/>
    <w:rsid w:val="007C2C46"/>
    <w:rsid w:val="007C6094"/>
    <w:rsid w:val="007C630A"/>
    <w:rsid w:val="007C721D"/>
    <w:rsid w:val="007C7C23"/>
    <w:rsid w:val="007D16C4"/>
    <w:rsid w:val="007D283B"/>
    <w:rsid w:val="007D2B29"/>
    <w:rsid w:val="007D2DB4"/>
    <w:rsid w:val="007D7D99"/>
    <w:rsid w:val="007E1063"/>
    <w:rsid w:val="007E3274"/>
    <w:rsid w:val="007E44D6"/>
    <w:rsid w:val="007E6D3E"/>
    <w:rsid w:val="007E7EE5"/>
    <w:rsid w:val="007F1164"/>
    <w:rsid w:val="007F1A13"/>
    <w:rsid w:val="007F58A8"/>
    <w:rsid w:val="007F78C9"/>
    <w:rsid w:val="00810B24"/>
    <w:rsid w:val="008130C9"/>
    <w:rsid w:val="008139D5"/>
    <w:rsid w:val="00813B84"/>
    <w:rsid w:val="008143D0"/>
    <w:rsid w:val="00816E06"/>
    <w:rsid w:val="00816FDE"/>
    <w:rsid w:val="00822770"/>
    <w:rsid w:val="00822CFD"/>
    <w:rsid w:val="008235D8"/>
    <w:rsid w:val="00823D10"/>
    <w:rsid w:val="00825189"/>
    <w:rsid w:val="00825287"/>
    <w:rsid w:val="008263C3"/>
    <w:rsid w:val="008263F0"/>
    <w:rsid w:val="00826EFA"/>
    <w:rsid w:val="00831269"/>
    <w:rsid w:val="00831D3E"/>
    <w:rsid w:val="008327CC"/>
    <w:rsid w:val="00832A33"/>
    <w:rsid w:val="008341EE"/>
    <w:rsid w:val="00837419"/>
    <w:rsid w:val="00837F9A"/>
    <w:rsid w:val="00840970"/>
    <w:rsid w:val="00840B48"/>
    <w:rsid w:val="00841826"/>
    <w:rsid w:val="00841A97"/>
    <w:rsid w:val="00843C6F"/>
    <w:rsid w:val="0084421A"/>
    <w:rsid w:val="00844412"/>
    <w:rsid w:val="0084458A"/>
    <w:rsid w:val="008464F4"/>
    <w:rsid w:val="008501C3"/>
    <w:rsid w:val="008509E1"/>
    <w:rsid w:val="00852331"/>
    <w:rsid w:val="00856B04"/>
    <w:rsid w:val="00861E7B"/>
    <w:rsid w:val="00870915"/>
    <w:rsid w:val="0087187C"/>
    <w:rsid w:val="00872EBF"/>
    <w:rsid w:val="008747F3"/>
    <w:rsid w:val="00874D4B"/>
    <w:rsid w:val="008753BE"/>
    <w:rsid w:val="00876F64"/>
    <w:rsid w:val="00877181"/>
    <w:rsid w:val="00877D41"/>
    <w:rsid w:val="00881DBA"/>
    <w:rsid w:val="00884F24"/>
    <w:rsid w:val="00884F3A"/>
    <w:rsid w:val="00887103"/>
    <w:rsid w:val="008901BD"/>
    <w:rsid w:val="00894992"/>
    <w:rsid w:val="00897511"/>
    <w:rsid w:val="00897E0A"/>
    <w:rsid w:val="008A0052"/>
    <w:rsid w:val="008A11CE"/>
    <w:rsid w:val="008A2D96"/>
    <w:rsid w:val="008A496A"/>
    <w:rsid w:val="008A607E"/>
    <w:rsid w:val="008A6551"/>
    <w:rsid w:val="008B13F1"/>
    <w:rsid w:val="008B20BE"/>
    <w:rsid w:val="008B21C7"/>
    <w:rsid w:val="008B24E2"/>
    <w:rsid w:val="008B3F30"/>
    <w:rsid w:val="008B49E8"/>
    <w:rsid w:val="008B58D3"/>
    <w:rsid w:val="008B6F0D"/>
    <w:rsid w:val="008B7AA5"/>
    <w:rsid w:val="008B7CF9"/>
    <w:rsid w:val="008C0120"/>
    <w:rsid w:val="008C07FA"/>
    <w:rsid w:val="008C37E9"/>
    <w:rsid w:val="008C6BB4"/>
    <w:rsid w:val="008C7A12"/>
    <w:rsid w:val="008C7CC5"/>
    <w:rsid w:val="008D0837"/>
    <w:rsid w:val="008D1B30"/>
    <w:rsid w:val="008D2A88"/>
    <w:rsid w:val="008D7560"/>
    <w:rsid w:val="008E273E"/>
    <w:rsid w:val="008E3648"/>
    <w:rsid w:val="008E5468"/>
    <w:rsid w:val="008F0926"/>
    <w:rsid w:val="008F130E"/>
    <w:rsid w:val="008F1713"/>
    <w:rsid w:val="008F1914"/>
    <w:rsid w:val="008F1FFD"/>
    <w:rsid w:val="008F2737"/>
    <w:rsid w:val="008F3DE9"/>
    <w:rsid w:val="008F3FFF"/>
    <w:rsid w:val="008F5463"/>
    <w:rsid w:val="0090058C"/>
    <w:rsid w:val="00901215"/>
    <w:rsid w:val="00901422"/>
    <w:rsid w:val="0090316E"/>
    <w:rsid w:val="00904C60"/>
    <w:rsid w:val="00904E72"/>
    <w:rsid w:val="00907F1F"/>
    <w:rsid w:val="009104F6"/>
    <w:rsid w:val="00912E91"/>
    <w:rsid w:val="00913A16"/>
    <w:rsid w:val="00913D5A"/>
    <w:rsid w:val="00914657"/>
    <w:rsid w:val="00914E1E"/>
    <w:rsid w:val="009201A5"/>
    <w:rsid w:val="00923990"/>
    <w:rsid w:val="00923A4F"/>
    <w:rsid w:val="0092676F"/>
    <w:rsid w:val="009268DE"/>
    <w:rsid w:val="00927269"/>
    <w:rsid w:val="00927798"/>
    <w:rsid w:val="00933E10"/>
    <w:rsid w:val="009347F4"/>
    <w:rsid w:val="00934A06"/>
    <w:rsid w:val="00935404"/>
    <w:rsid w:val="00942FE9"/>
    <w:rsid w:val="009432C2"/>
    <w:rsid w:val="009436FF"/>
    <w:rsid w:val="00944714"/>
    <w:rsid w:val="0094473E"/>
    <w:rsid w:val="00945C05"/>
    <w:rsid w:val="009470F2"/>
    <w:rsid w:val="00950270"/>
    <w:rsid w:val="009509F1"/>
    <w:rsid w:val="00953321"/>
    <w:rsid w:val="009556BC"/>
    <w:rsid w:val="00956126"/>
    <w:rsid w:val="00957A2C"/>
    <w:rsid w:val="00957F35"/>
    <w:rsid w:val="009624B8"/>
    <w:rsid w:val="009626F6"/>
    <w:rsid w:val="00963700"/>
    <w:rsid w:val="009657D2"/>
    <w:rsid w:val="0096610C"/>
    <w:rsid w:val="00971B37"/>
    <w:rsid w:val="009724C0"/>
    <w:rsid w:val="0097303D"/>
    <w:rsid w:val="00973E1F"/>
    <w:rsid w:val="009757CB"/>
    <w:rsid w:val="00975B26"/>
    <w:rsid w:val="00980FC7"/>
    <w:rsid w:val="00981B59"/>
    <w:rsid w:val="00981E99"/>
    <w:rsid w:val="0098455B"/>
    <w:rsid w:val="00987D83"/>
    <w:rsid w:val="00993891"/>
    <w:rsid w:val="009938D1"/>
    <w:rsid w:val="00997ABA"/>
    <w:rsid w:val="009A17A2"/>
    <w:rsid w:val="009A1A9E"/>
    <w:rsid w:val="009A1E79"/>
    <w:rsid w:val="009A21EF"/>
    <w:rsid w:val="009A2FEE"/>
    <w:rsid w:val="009A3121"/>
    <w:rsid w:val="009A3A45"/>
    <w:rsid w:val="009A3EA8"/>
    <w:rsid w:val="009A4459"/>
    <w:rsid w:val="009B0F0A"/>
    <w:rsid w:val="009B16BE"/>
    <w:rsid w:val="009B3ED3"/>
    <w:rsid w:val="009B5C6E"/>
    <w:rsid w:val="009B6767"/>
    <w:rsid w:val="009B7315"/>
    <w:rsid w:val="009B7B8C"/>
    <w:rsid w:val="009C02CF"/>
    <w:rsid w:val="009C05AA"/>
    <w:rsid w:val="009C07B9"/>
    <w:rsid w:val="009C14F0"/>
    <w:rsid w:val="009C2D7A"/>
    <w:rsid w:val="009C3A73"/>
    <w:rsid w:val="009C451E"/>
    <w:rsid w:val="009C508E"/>
    <w:rsid w:val="009D08F2"/>
    <w:rsid w:val="009D0F96"/>
    <w:rsid w:val="009D1C47"/>
    <w:rsid w:val="009D3384"/>
    <w:rsid w:val="009D3ABD"/>
    <w:rsid w:val="009D5490"/>
    <w:rsid w:val="009D7756"/>
    <w:rsid w:val="009E1812"/>
    <w:rsid w:val="009E28CA"/>
    <w:rsid w:val="009E2B0F"/>
    <w:rsid w:val="009F0D75"/>
    <w:rsid w:val="009F11A6"/>
    <w:rsid w:val="009F163A"/>
    <w:rsid w:val="009F1883"/>
    <w:rsid w:val="009F23F6"/>
    <w:rsid w:val="009F344A"/>
    <w:rsid w:val="009F5317"/>
    <w:rsid w:val="009F5D80"/>
    <w:rsid w:val="009F7AA6"/>
    <w:rsid w:val="00A01E26"/>
    <w:rsid w:val="00A03C21"/>
    <w:rsid w:val="00A04616"/>
    <w:rsid w:val="00A0678D"/>
    <w:rsid w:val="00A07752"/>
    <w:rsid w:val="00A13375"/>
    <w:rsid w:val="00A16F60"/>
    <w:rsid w:val="00A1775C"/>
    <w:rsid w:val="00A2034B"/>
    <w:rsid w:val="00A20644"/>
    <w:rsid w:val="00A21894"/>
    <w:rsid w:val="00A22C2F"/>
    <w:rsid w:val="00A2358E"/>
    <w:rsid w:val="00A24D97"/>
    <w:rsid w:val="00A26B0D"/>
    <w:rsid w:val="00A2737D"/>
    <w:rsid w:val="00A2782A"/>
    <w:rsid w:val="00A27BB1"/>
    <w:rsid w:val="00A30DEE"/>
    <w:rsid w:val="00A327B7"/>
    <w:rsid w:val="00A3343B"/>
    <w:rsid w:val="00A42309"/>
    <w:rsid w:val="00A42803"/>
    <w:rsid w:val="00A45680"/>
    <w:rsid w:val="00A47ECF"/>
    <w:rsid w:val="00A52363"/>
    <w:rsid w:val="00A530BA"/>
    <w:rsid w:val="00A55ADC"/>
    <w:rsid w:val="00A561B1"/>
    <w:rsid w:val="00A57CC8"/>
    <w:rsid w:val="00A607BD"/>
    <w:rsid w:val="00A60965"/>
    <w:rsid w:val="00A6472A"/>
    <w:rsid w:val="00A649FE"/>
    <w:rsid w:val="00A64DC7"/>
    <w:rsid w:val="00A64F84"/>
    <w:rsid w:val="00A728B2"/>
    <w:rsid w:val="00A7443F"/>
    <w:rsid w:val="00A770C3"/>
    <w:rsid w:val="00A8058B"/>
    <w:rsid w:val="00A821AF"/>
    <w:rsid w:val="00A826A3"/>
    <w:rsid w:val="00A832E3"/>
    <w:rsid w:val="00A838F1"/>
    <w:rsid w:val="00A83C0C"/>
    <w:rsid w:val="00A84229"/>
    <w:rsid w:val="00A8471A"/>
    <w:rsid w:val="00A85184"/>
    <w:rsid w:val="00A853AE"/>
    <w:rsid w:val="00A86AA4"/>
    <w:rsid w:val="00A86D96"/>
    <w:rsid w:val="00A87428"/>
    <w:rsid w:val="00A91DA7"/>
    <w:rsid w:val="00A97170"/>
    <w:rsid w:val="00A97632"/>
    <w:rsid w:val="00AA0511"/>
    <w:rsid w:val="00AA07D1"/>
    <w:rsid w:val="00AA0B43"/>
    <w:rsid w:val="00AA4A00"/>
    <w:rsid w:val="00AA4E7F"/>
    <w:rsid w:val="00AA60E4"/>
    <w:rsid w:val="00AA6736"/>
    <w:rsid w:val="00AA7190"/>
    <w:rsid w:val="00AA7D57"/>
    <w:rsid w:val="00AB1E51"/>
    <w:rsid w:val="00AB224A"/>
    <w:rsid w:val="00AB274B"/>
    <w:rsid w:val="00AB7148"/>
    <w:rsid w:val="00AC06B6"/>
    <w:rsid w:val="00AC1D05"/>
    <w:rsid w:val="00AC27E9"/>
    <w:rsid w:val="00AC28C6"/>
    <w:rsid w:val="00AC292C"/>
    <w:rsid w:val="00AC45A6"/>
    <w:rsid w:val="00AC5BBD"/>
    <w:rsid w:val="00AC5FBB"/>
    <w:rsid w:val="00AD0234"/>
    <w:rsid w:val="00AD06F3"/>
    <w:rsid w:val="00AD0DE3"/>
    <w:rsid w:val="00AD0EB4"/>
    <w:rsid w:val="00AD2C31"/>
    <w:rsid w:val="00AD2CC6"/>
    <w:rsid w:val="00AD39B5"/>
    <w:rsid w:val="00AD3E29"/>
    <w:rsid w:val="00AD4F45"/>
    <w:rsid w:val="00AE044E"/>
    <w:rsid w:val="00AE1E6F"/>
    <w:rsid w:val="00AE21CB"/>
    <w:rsid w:val="00AE33EC"/>
    <w:rsid w:val="00AE3CBF"/>
    <w:rsid w:val="00AF0614"/>
    <w:rsid w:val="00AF0B1B"/>
    <w:rsid w:val="00AF0DF4"/>
    <w:rsid w:val="00AF4484"/>
    <w:rsid w:val="00AF611B"/>
    <w:rsid w:val="00AF61B5"/>
    <w:rsid w:val="00B01CD3"/>
    <w:rsid w:val="00B02FFB"/>
    <w:rsid w:val="00B05224"/>
    <w:rsid w:val="00B1013F"/>
    <w:rsid w:val="00B10B5B"/>
    <w:rsid w:val="00B1102F"/>
    <w:rsid w:val="00B1163C"/>
    <w:rsid w:val="00B14107"/>
    <w:rsid w:val="00B149A1"/>
    <w:rsid w:val="00B14AAE"/>
    <w:rsid w:val="00B164FA"/>
    <w:rsid w:val="00B1793E"/>
    <w:rsid w:val="00B21B3C"/>
    <w:rsid w:val="00B21C1E"/>
    <w:rsid w:val="00B223F6"/>
    <w:rsid w:val="00B248E2"/>
    <w:rsid w:val="00B24AB9"/>
    <w:rsid w:val="00B24ED1"/>
    <w:rsid w:val="00B25746"/>
    <w:rsid w:val="00B258F9"/>
    <w:rsid w:val="00B31756"/>
    <w:rsid w:val="00B34B58"/>
    <w:rsid w:val="00B34F87"/>
    <w:rsid w:val="00B353B2"/>
    <w:rsid w:val="00B36FF5"/>
    <w:rsid w:val="00B404A1"/>
    <w:rsid w:val="00B40DD9"/>
    <w:rsid w:val="00B43AAB"/>
    <w:rsid w:val="00B448C8"/>
    <w:rsid w:val="00B456F2"/>
    <w:rsid w:val="00B45DC6"/>
    <w:rsid w:val="00B50239"/>
    <w:rsid w:val="00B51C35"/>
    <w:rsid w:val="00B53570"/>
    <w:rsid w:val="00B54121"/>
    <w:rsid w:val="00B55C03"/>
    <w:rsid w:val="00B6173A"/>
    <w:rsid w:val="00B624E7"/>
    <w:rsid w:val="00B62C42"/>
    <w:rsid w:val="00B639BB"/>
    <w:rsid w:val="00B707AC"/>
    <w:rsid w:val="00B715D2"/>
    <w:rsid w:val="00B72E4A"/>
    <w:rsid w:val="00B7377F"/>
    <w:rsid w:val="00B73DF6"/>
    <w:rsid w:val="00B74032"/>
    <w:rsid w:val="00B7437F"/>
    <w:rsid w:val="00B74427"/>
    <w:rsid w:val="00B75C7D"/>
    <w:rsid w:val="00B76144"/>
    <w:rsid w:val="00B76DF5"/>
    <w:rsid w:val="00B80A75"/>
    <w:rsid w:val="00B81A5B"/>
    <w:rsid w:val="00B862DF"/>
    <w:rsid w:val="00B865A9"/>
    <w:rsid w:val="00B87B0E"/>
    <w:rsid w:val="00B922F7"/>
    <w:rsid w:val="00B9236D"/>
    <w:rsid w:val="00B926AD"/>
    <w:rsid w:val="00B92BD3"/>
    <w:rsid w:val="00B92E5C"/>
    <w:rsid w:val="00B94939"/>
    <w:rsid w:val="00B94F2A"/>
    <w:rsid w:val="00B95388"/>
    <w:rsid w:val="00B961BE"/>
    <w:rsid w:val="00B96F05"/>
    <w:rsid w:val="00B97437"/>
    <w:rsid w:val="00BA1DD8"/>
    <w:rsid w:val="00BA39D4"/>
    <w:rsid w:val="00BA51B8"/>
    <w:rsid w:val="00BA54EC"/>
    <w:rsid w:val="00BA6BD5"/>
    <w:rsid w:val="00BA7A26"/>
    <w:rsid w:val="00BB0A59"/>
    <w:rsid w:val="00BB6328"/>
    <w:rsid w:val="00BB6374"/>
    <w:rsid w:val="00BB6564"/>
    <w:rsid w:val="00BB680F"/>
    <w:rsid w:val="00BB73A6"/>
    <w:rsid w:val="00BB7CA7"/>
    <w:rsid w:val="00BC007F"/>
    <w:rsid w:val="00BC144D"/>
    <w:rsid w:val="00BC15B8"/>
    <w:rsid w:val="00BC18F8"/>
    <w:rsid w:val="00BC3FE6"/>
    <w:rsid w:val="00BC4146"/>
    <w:rsid w:val="00BC627F"/>
    <w:rsid w:val="00BD0AB8"/>
    <w:rsid w:val="00BD17F6"/>
    <w:rsid w:val="00BD25D1"/>
    <w:rsid w:val="00BD378D"/>
    <w:rsid w:val="00BD47A3"/>
    <w:rsid w:val="00BD7264"/>
    <w:rsid w:val="00BD7789"/>
    <w:rsid w:val="00BE33DC"/>
    <w:rsid w:val="00BE3E49"/>
    <w:rsid w:val="00BE41CB"/>
    <w:rsid w:val="00BE4E61"/>
    <w:rsid w:val="00BF0B33"/>
    <w:rsid w:val="00BF3C3E"/>
    <w:rsid w:val="00BF4D49"/>
    <w:rsid w:val="00BF72C7"/>
    <w:rsid w:val="00C010CF"/>
    <w:rsid w:val="00C03932"/>
    <w:rsid w:val="00C03EF5"/>
    <w:rsid w:val="00C06064"/>
    <w:rsid w:val="00C10833"/>
    <w:rsid w:val="00C11B76"/>
    <w:rsid w:val="00C14895"/>
    <w:rsid w:val="00C17F17"/>
    <w:rsid w:val="00C2168E"/>
    <w:rsid w:val="00C216B2"/>
    <w:rsid w:val="00C22EC0"/>
    <w:rsid w:val="00C23A7A"/>
    <w:rsid w:val="00C257B8"/>
    <w:rsid w:val="00C25EB5"/>
    <w:rsid w:val="00C27A4B"/>
    <w:rsid w:val="00C30219"/>
    <w:rsid w:val="00C31A89"/>
    <w:rsid w:val="00C34F22"/>
    <w:rsid w:val="00C358CE"/>
    <w:rsid w:val="00C3673E"/>
    <w:rsid w:val="00C36C1B"/>
    <w:rsid w:val="00C371DC"/>
    <w:rsid w:val="00C375AA"/>
    <w:rsid w:val="00C3770B"/>
    <w:rsid w:val="00C41266"/>
    <w:rsid w:val="00C41615"/>
    <w:rsid w:val="00C4353B"/>
    <w:rsid w:val="00C44575"/>
    <w:rsid w:val="00C449C8"/>
    <w:rsid w:val="00C4621A"/>
    <w:rsid w:val="00C464EE"/>
    <w:rsid w:val="00C50F34"/>
    <w:rsid w:val="00C5138C"/>
    <w:rsid w:val="00C544A8"/>
    <w:rsid w:val="00C55388"/>
    <w:rsid w:val="00C55E9E"/>
    <w:rsid w:val="00C565F7"/>
    <w:rsid w:val="00C56DC1"/>
    <w:rsid w:val="00C57B64"/>
    <w:rsid w:val="00C61F30"/>
    <w:rsid w:val="00C63AE7"/>
    <w:rsid w:val="00C655A3"/>
    <w:rsid w:val="00C66321"/>
    <w:rsid w:val="00C67438"/>
    <w:rsid w:val="00C67C4D"/>
    <w:rsid w:val="00C71042"/>
    <w:rsid w:val="00C71761"/>
    <w:rsid w:val="00C73CE7"/>
    <w:rsid w:val="00C7404D"/>
    <w:rsid w:val="00C741FD"/>
    <w:rsid w:val="00C7424D"/>
    <w:rsid w:val="00C75AC0"/>
    <w:rsid w:val="00C811FF"/>
    <w:rsid w:val="00C845E3"/>
    <w:rsid w:val="00C8509B"/>
    <w:rsid w:val="00C865CE"/>
    <w:rsid w:val="00C87E01"/>
    <w:rsid w:val="00C92410"/>
    <w:rsid w:val="00C941CA"/>
    <w:rsid w:val="00C9468C"/>
    <w:rsid w:val="00C94D2F"/>
    <w:rsid w:val="00C94D65"/>
    <w:rsid w:val="00C954B6"/>
    <w:rsid w:val="00C95C73"/>
    <w:rsid w:val="00C978EF"/>
    <w:rsid w:val="00CA06B1"/>
    <w:rsid w:val="00CA2368"/>
    <w:rsid w:val="00CA6117"/>
    <w:rsid w:val="00CA6416"/>
    <w:rsid w:val="00CA64E5"/>
    <w:rsid w:val="00CB0934"/>
    <w:rsid w:val="00CB0ABA"/>
    <w:rsid w:val="00CB393A"/>
    <w:rsid w:val="00CB57DA"/>
    <w:rsid w:val="00CB6B12"/>
    <w:rsid w:val="00CB6D7F"/>
    <w:rsid w:val="00CC2C35"/>
    <w:rsid w:val="00CC3E0C"/>
    <w:rsid w:val="00CC527A"/>
    <w:rsid w:val="00CC585A"/>
    <w:rsid w:val="00CD722B"/>
    <w:rsid w:val="00CE2B7F"/>
    <w:rsid w:val="00CE3AA1"/>
    <w:rsid w:val="00CE41E7"/>
    <w:rsid w:val="00CE6505"/>
    <w:rsid w:val="00CE6907"/>
    <w:rsid w:val="00CE7DC2"/>
    <w:rsid w:val="00CF52E9"/>
    <w:rsid w:val="00D02506"/>
    <w:rsid w:val="00D02C40"/>
    <w:rsid w:val="00D046C4"/>
    <w:rsid w:val="00D05724"/>
    <w:rsid w:val="00D05B79"/>
    <w:rsid w:val="00D10D69"/>
    <w:rsid w:val="00D11D9B"/>
    <w:rsid w:val="00D132BA"/>
    <w:rsid w:val="00D1537F"/>
    <w:rsid w:val="00D15F95"/>
    <w:rsid w:val="00D172C3"/>
    <w:rsid w:val="00D1762B"/>
    <w:rsid w:val="00D20184"/>
    <w:rsid w:val="00D20216"/>
    <w:rsid w:val="00D20A2B"/>
    <w:rsid w:val="00D210E9"/>
    <w:rsid w:val="00D2111B"/>
    <w:rsid w:val="00D2183F"/>
    <w:rsid w:val="00D23418"/>
    <w:rsid w:val="00D24F86"/>
    <w:rsid w:val="00D2740F"/>
    <w:rsid w:val="00D2784A"/>
    <w:rsid w:val="00D307CB"/>
    <w:rsid w:val="00D309AF"/>
    <w:rsid w:val="00D30B82"/>
    <w:rsid w:val="00D317BC"/>
    <w:rsid w:val="00D317C4"/>
    <w:rsid w:val="00D328BC"/>
    <w:rsid w:val="00D3564F"/>
    <w:rsid w:val="00D37C9F"/>
    <w:rsid w:val="00D4111E"/>
    <w:rsid w:val="00D44364"/>
    <w:rsid w:val="00D45C60"/>
    <w:rsid w:val="00D50DEA"/>
    <w:rsid w:val="00D51FA2"/>
    <w:rsid w:val="00D52C93"/>
    <w:rsid w:val="00D52D86"/>
    <w:rsid w:val="00D53B5E"/>
    <w:rsid w:val="00D53ED9"/>
    <w:rsid w:val="00D55520"/>
    <w:rsid w:val="00D5630C"/>
    <w:rsid w:val="00D56914"/>
    <w:rsid w:val="00D57777"/>
    <w:rsid w:val="00D57BCE"/>
    <w:rsid w:val="00D57E96"/>
    <w:rsid w:val="00D60621"/>
    <w:rsid w:val="00D615D0"/>
    <w:rsid w:val="00D617D9"/>
    <w:rsid w:val="00D62005"/>
    <w:rsid w:val="00D639C3"/>
    <w:rsid w:val="00D63D98"/>
    <w:rsid w:val="00D6455B"/>
    <w:rsid w:val="00D64A3E"/>
    <w:rsid w:val="00D64E34"/>
    <w:rsid w:val="00D65394"/>
    <w:rsid w:val="00D66147"/>
    <w:rsid w:val="00D705C7"/>
    <w:rsid w:val="00D70F99"/>
    <w:rsid w:val="00D72D91"/>
    <w:rsid w:val="00D72F03"/>
    <w:rsid w:val="00D75355"/>
    <w:rsid w:val="00D767FD"/>
    <w:rsid w:val="00D7683C"/>
    <w:rsid w:val="00D76D9F"/>
    <w:rsid w:val="00D80239"/>
    <w:rsid w:val="00D8029C"/>
    <w:rsid w:val="00D80894"/>
    <w:rsid w:val="00D82947"/>
    <w:rsid w:val="00D83832"/>
    <w:rsid w:val="00D83915"/>
    <w:rsid w:val="00D856A3"/>
    <w:rsid w:val="00D85FC2"/>
    <w:rsid w:val="00D861E8"/>
    <w:rsid w:val="00D90869"/>
    <w:rsid w:val="00D90B3F"/>
    <w:rsid w:val="00D932CC"/>
    <w:rsid w:val="00D93B76"/>
    <w:rsid w:val="00D949E8"/>
    <w:rsid w:val="00D95646"/>
    <w:rsid w:val="00D959BF"/>
    <w:rsid w:val="00D96763"/>
    <w:rsid w:val="00D968AC"/>
    <w:rsid w:val="00D9700A"/>
    <w:rsid w:val="00D9704F"/>
    <w:rsid w:val="00D97543"/>
    <w:rsid w:val="00DA047D"/>
    <w:rsid w:val="00DA056C"/>
    <w:rsid w:val="00DA16BC"/>
    <w:rsid w:val="00DA2CBF"/>
    <w:rsid w:val="00DA32AE"/>
    <w:rsid w:val="00DA4B95"/>
    <w:rsid w:val="00DA5D38"/>
    <w:rsid w:val="00DB3FC9"/>
    <w:rsid w:val="00DB4A18"/>
    <w:rsid w:val="00DB5794"/>
    <w:rsid w:val="00DB6DF8"/>
    <w:rsid w:val="00DB7098"/>
    <w:rsid w:val="00DC0344"/>
    <w:rsid w:val="00DC15C7"/>
    <w:rsid w:val="00DC3164"/>
    <w:rsid w:val="00DC4591"/>
    <w:rsid w:val="00DC4F52"/>
    <w:rsid w:val="00DC52B0"/>
    <w:rsid w:val="00DC5A81"/>
    <w:rsid w:val="00DD0820"/>
    <w:rsid w:val="00DD14D7"/>
    <w:rsid w:val="00DD2355"/>
    <w:rsid w:val="00DD5B22"/>
    <w:rsid w:val="00DD64AE"/>
    <w:rsid w:val="00DD7469"/>
    <w:rsid w:val="00DD780C"/>
    <w:rsid w:val="00DE081B"/>
    <w:rsid w:val="00DE172F"/>
    <w:rsid w:val="00DE20AF"/>
    <w:rsid w:val="00DE2A02"/>
    <w:rsid w:val="00DE6779"/>
    <w:rsid w:val="00DF082E"/>
    <w:rsid w:val="00DF0F06"/>
    <w:rsid w:val="00DF1E41"/>
    <w:rsid w:val="00DF23AB"/>
    <w:rsid w:val="00DF26AB"/>
    <w:rsid w:val="00DF3E08"/>
    <w:rsid w:val="00DF53FE"/>
    <w:rsid w:val="00DF7409"/>
    <w:rsid w:val="00DF74D7"/>
    <w:rsid w:val="00DF7570"/>
    <w:rsid w:val="00DF7AE4"/>
    <w:rsid w:val="00E01829"/>
    <w:rsid w:val="00E030EF"/>
    <w:rsid w:val="00E031C9"/>
    <w:rsid w:val="00E036BF"/>
    <w:rsid w:val="00E0415F"/>
    <w:rsid w:val="00E049FD"/>
    <w:rsid w:val="00E05AEA"/>
    <w:rsid w:val="00E0718A"/>
    <w:rsid w:val="00E07ADA"/>
    <w:rsid w:val="00E116F6"/>
    <w:rsid w:val="00E12C48"/>
    <w:rsid w:val="00E12F97"/>
    <w:rsid w:val="00E13640"/>
    <w:rsid w:val="00E15C3F"/>
    <w:rsid w:val="00E2195F"/>
    <w:rsid w:val="00E24C2E"/>
    <w:rsid w:val="00E30A08"/>
    <w:rsid w:val="00E333AC"/>
    <w:rsid w:val="00E33E46"/>
    <w:rsid w:val="00E344EF"/>
    <w:rsid w:val="00E35D63"/>
    <w:rsid w:val="00E40D78"/>
    <w:rsid w:val="00E40F77"/>
    <w:rsid w:val="00E4137E"/>
    <w:rsid w:val="00E41DC4"/>
    <w:rsid w:val="00E45500"/>
    <w:rsid w:val="00E45774"/>
    <w:rsid w:val="00E51DD3"/>
    <w:rsid w:val="00E52100"/>
    <w:rsid w:val="00E5219D"/>
    <w:rsid w:val="00E52C4A"/>
    <w:rsid w:val="00E56408"/>
    <w:rsid w:val="00E60DC7"/>
    <w:rsid w:val="00E6169A"/>
    <w:rsid w:val="00E62514"/>
    <w:rsid w:val="00E652E8"/>
    <w:rsid w:val="00E6572E"/>
    <w:rsid w:val="00E70079"/>
    <w:rsid w:val="00E72145"/>
    <w:rsid w:val="00E7216F"/>
    <w:rsid w:val="00E7227B"/>
    <w:rsid w:val="00E735B5"/>
    <w:rsid w:val="00E74191"/>
    <w:rsid w:val="00E743E4"/>
    <w:rsid w:val="00E74E85"/>
    <w:rsid w:val="00E75161"/>
    <w:rsid w:val="00E75F62"/>
    <w:rsid w:val="00E7619E"/>
    <w:rsid w:val="00E808E2"/>
    <w:rsid w:val="00E843B4"/>
    <w:rsid w:val="00E854E1"/>
    <w:rsid w:val="00E866B5"/>
    <w:rsid w:val="00E8739D"/>
    <w:rsid w:val="00E87835"/>
    <w:rsid w:val="00E879FA"/>
    <w:rsid w:val="00E87C3F"/>
    <w:rsid w:val="00E914D5"/>
    <w:rsid w:val="00E916FC"/>
    <w:rsid w:val="00E917FC"/>
    <w:rsid w:val="00E93A38"/>
    <w:rsid w:val="00E9535D"/>
    <w:rsid w:val="00E97037"/>
    <w:rsid w:val="00EA0326"/>
    <w:rsid w:val="00EA0E34"/>
    <w:rsid w:val="00EA1522"/>
    <w:rsid w:val="00EA2049"/>
    <w:rsid w:val="00EA63F6"/>
    <w:rsid w:val="00EA6C99"/>
    <w:rsid w:val="00EB04AD"/>
    <w:rsid w:val="00EB1A0F"/>
    <w:rsid w:val="00EB4605"/>
    <w:rsid w:val="00EB5120"/>
    <w:rsid w:val="00EB69E5"/>
    <w:rsid w:val="00EB763D"/>
    <w:rsid w:val="00EC1303"/>
    <w:rsid w:val="00EC1F06"/>
    <w:rsid w:val="00EC284D"/>
    <w:rsid w:val="00EC4D66"/>
    <w:rsid w:val="00EC5188"/>
    <w:rsid w:val="00EC54B6"/>
    <w:rsid w:val="00EC676A"/>
    <w:rsid w:val="00ED2692"/>
    <w:rsid w:val="00ED3C6E"/>
    <w:rsid w:val="00ED5365"/>
    <w:rsid w:val="00ED57CB"/>
    <w:rsid w:val="00ED5B3E"/>
    <w:rsid w:val="00ED6B8E"/>
    <w:rsid w:val="00EE0909"/>
    <w:rsid w:val="00EE199B"/>
    <w:rsid w:val="00EE2856"/>
    <w:rsid w:val="00EE3E64"/>
    <w:rsid w:val="00EE4607"/>
    <w:rsid w:val="00EE7E76"/>
    <w:rsid w:val="00EF022D"/>
    <w:rsid w:val="00EF4C45"/>
    <w:rsid w:val="00EF54AA"/>
    <w:rsid w:val="00EF5F2D"/>
    <w:rsid w:val="00EF7FC6"/>
    <w:rsid w:val="00F02E6F"/>
    <w:rsid w:val="00F046F7"/>
    <w:rsid w:val="00F056BB"/>
    <w:rsid w:val="00F07CA1"/>
    <w:rsid w:val="00F10422"/>
    <w:rsid w:val="00F105CC"/>
    <w:rsid w:val="00F10CA7"/>
    <w:rsid w:val="00F1136F"/>
    <w:rsid w:val="00F11718"/>
    <w:rsid w:val="00F11842"/>
    <w:rsid w:val="00F12482"/>
    <w:rsid w:val="00F133B0"/>
    <w:rsid w:val="00F1356F"/>
    <w:rsid w:val="00F14B46"/>
    <w:rsid w:val="00F16A66"/>
    <w:rsid w:val="00F178F8"/>
    <w:rsid w:val="00F214B4"/>
    <w:rsid w:val="00F2183D"/>
    <w:rsid w:val="00F218A8"/>
    <w:rsid w:val="00F2291B"/>
    <w:rsid w:val="00F23467"/>
    <w:rsid w:val="00F2462C"/>
    <w:rsid w:val="00F260CC"/>
    <w:rsid w:val="00F279A1"/>
    <w:rsid w:val="00F354C3"/>
    <w:rsid w:val="00F3560B"/>
    <w:rsid w:val="00F37524"/>
    <w:rsid w:val="00F40DA4"/>
    <w:rsid w:val="00F41418"/>
    <w:rsid w:val="00F41A55"/>
    <w:rsid w:val="00F42843"/>
    <w:rsid w:val="00F431CC"/>
    <w:rsid w:val="00F43CAE"/>
    <w:rsid w:val="00F454E0"/>
    <w:rsid w:val="00F467BF"/>
    <w:rsid w:val="00F506B5"/>
    <w:rsid w:val="00F53554"/>
    <w:rsid w:val="00F569FF"/>
    <w:rsid w:val="00F57253"/>
    <w:rsid w:val="00F61E9E"/>
    <w:rsid w:val="00F70C93"/>
    <w:rsid w:val="00F71DBD"/>
    <w:rsid w:val="00F723BC"/>
    <w:rsid w:val="00F730B8"/>
    <w:rsid w:val="00F733AF"/>
    <w:rsid w:val="00F744D3"/>
    <w:rsid w:val="00F74F29"/>
    <w:rsid w:val="00F74F5A"/>
    <w:rsid w:val="00F75251"/>
    <w:rsid w:val="00F7743E"/>
    <w:rsid w:val="00F7754B"/>
    <w:rsid w:val="00F779E4"/>
    <w:rsid w:val="00F81885"/>
    <w:rsid w:val="00F829DF"/>
    <w:rsid w:val="00F830F7"/>
    <w:rsid w:val="00F835C6"/>
    <w:rsid w:val="00F86799"/>
    <w:rsid w:val="00F90091"/>
    <w:rsid w:val="00F906B6"/>
    <w:rsid w:val="00F9179C"/>
    <w:rsid w:val="00F93943"/>
    <w:rsid w:val="00F94678"/>
    <w:rsid w:val="00F96442"/>
    <w:rsid w:val="00FA5D32"/>
    <w:rsid w:val="00FA7326"/>
    <w:rsid w:val="00FA7CB0"/>
    <w:rsid w:val="00FB0C04"/>
    <w:rsid w:val="00FB0E84"/>
    <w:rsid w:val="00FB1243"/>
    <w:rsid w:val="00FB1F5C"/>
    <w:rsid w:val="00FB2B3F"/>
    <w:rsid w:val="00FB65CF"/>
    <w:rsid w:val="00FC08C7"/>
    <w:rsid w:val="00FC0E66"/>
    <w:rsid w:val="00FC1ACE"/>
    <w:rsid w:val="00FC1F83"/>
    <w:rsid w:val="00FC4031"/>
    <w:rsid w:val="00FC7765"/>
    <w:rsid w:val="00FD0967"/>
    <w:rsid w:val="00FD356E"/>
    <w:rsid w:val="00FD380D"/>
    <w:rsid w:val="00FD44E9"/>
    <w:rsid w:val="00FD5BB7"/>
    <w:rsid w:val="00FE0533"/>
    <w:rsid w:val="00FE4C96"/>
    <w:rsid w:val="00FE6853"/>
    <w:rsid w:val="00FE6FDB"/>
    <w:rsid w:val="00FF0320"/>
    <w:rsid w:val="00FF0521"/>
    <w:rsid w:val="00FF2C7A"/>
    <w:rsid w:val="00FF35EB"/>
    <w:rsid w:val="00FF4CEB"/>
    <w:rsid w:val="00FF4D37"/>
    <w:rsid w:val="00FF6777"/>
    <w:rsid w:val="00FF68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7598DE85"/>
  <w15:docId w15:val="{FAC592D4-9395-43B4-9F17-62A7DC347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iPriority="0"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7F92"/>
    <w:rPr>
      <w:rFonts w:ascii="Verdana" w:hAnsi="Verdana"/>
      <w:snapToGrid w:val="0"/>
      <w:sz w:val="18"/>
      <w:szCs w:val="18"/>
    </w:rPr>
  </w:style>
  <w:style w:type="paragraph" w:styleId="Heading1">
    <w:name w:val="heading 1"/>
    <w:basedOn w:val="Normal"/>
    <w:next w:val="Normal"/>
    <w:link w:val="Heading1Char"/>
    <w:qFormat/>
    <w:rsid w:val="007E6D3E"/>
    <w:pPr>
      <w:keepNext/>
      <w:numPr>
        <w:numId w:val="2"/>
      </w:numPr>
      <w:tabs>
        <w:tab w:val="clear" w:pos="716"/>
        <w:tab w:val="num" w:pos="432"/>
      </w:tabs>
      <w:spacing w:before="240" w:after="60"/>
      <w:ind w:left="432"/>
      <w:outlineLvl w:val="0"/>
    </w:pPr>
    <w:rPr>
      <w:rFonts w:cs="Arial"/>
      <w:b/>
      <w:bCs/>
      <w:color w:val="1F497D" w:themeColor="text2"/>
      <w:kern w:val="32"/>
      <w:sz w:val="28"/>
      <w:szCs w:val="32"/>
    </w:rPr>
  </w:style>
  <w:style w:type="paragraph" w:styleId="Heading2">
    <w:name w:val="heading 2"/>
    <w:basedOn w:val="Normal"/>
    <w:next w:val="Normal"/>
    <w:link w:val="Heading2Char"/>
    <w:qFormat/>
    <w:rsid w:val="007E6D3E"/>
    <w:pPr>
      <w:keepNext/>
      <w:numPr>
        <w:ilvl w:val="1"/>
        <w:numId w:val="2"/>
      </w:numPr>
      <w:spacing w:before="240" w:after="60"/>
      <w:outlineLvl w:val="1"/>
    </w:pPr>
    <w:rPr>
      <w:rFonts w:cs="Arial"/>
      <w:b/>
      <w:bCs/>
      <w:i/>
      <w:iCs/>
      <w:color w:val="1F497D" w:themeColor="text2"/>
      <w:sz w:val="20"/>
      <w:szCs w:val="28"/>
    </w:rPr>
  </w:style>
  <w:style w:type="paragraph" w:styleId="Heading3">
    <w:name w:val="heading 3"/>
    <w:basedOn w:val="Normal"/>
    <w:next w:val="Normal"/>
    <w:qFormat/>
    <w:rsid w:val="00A2782A"/>
    <w:pPr>
      <w:keepNext/>
      <w:numPr>
        <w:ilvl w:val="2"/>
        <w:numId w:val="2"/>
      </w:numPr>
      <w:tabs>
        <w:tab w:val="clear" w:pos="3555"/>
        <w:tab w:val="num" w:pos="720"/>
      </w:tabs>
      <w:spacing w:before="240" w:after="60"/>
      <w:ind w:left="720"/>
      <w:outlineLvl w:val="2"/>
    </w:pPr>
    <w:rPr>
      <w:rFonts w:cs="Arial"/>
      <w:bCs/>
      <w:i/>
      <w:sz w:val="20"/>
      <w:szCs w:val="26"/>
    </w:rPr>
  </w:style>
  <w:style w:type="paragraph" w:styleId="Heading4">
    <w:name w:val="heading 4"/>
    <w:basedOn w:val="Normal"/>
    <w:next w:val="Normal"/>
    <w:qFormat/>
    <w:rsid w:val="00A2782A"/>
    <w:pPr>
      <w:keepNext/>
      <w:numPr>
        <w:ilvl w:val="3"/>
        <w:numId w:val="2"/>
      </w:numPr>
      <w:spacing w:before="240" w:after="60"/>
      <w:outlineLvl w:val="3"/>
    </w:pPr>
    <w:rPr>
      <w:bCs/>
      <w:i/>
      <w:sz w:val="20"/>
      <w:szCs w:val="28"/>
    </w:rPr>
  </w:style>
  <w:style w:type="paragraph" w:styleId="Heading5">
    <w:name w:val="heading 5"/>
    <w:basedOn w:val="Normal"/>
    <w:next w:val="Normal"/>
    <w:qFormat/>
    <w:rsid w:val="00A2782A"/>
    <w:pPr>
      <w:numPr>
        <w:ilvl w:val="4"/>
        <w:numId w:val="2"/>
      </w:numPr>
      <w:spacing w:before="240" w:after="60"/>
      <w:outlineLvl w:val="4"/>
    </w:pPr>
    <w:rPr>
      <w:b/>
      <w:bCs/>
      <w:i/>
      <w:iCs/>
      <w:sz w:val="26"/>
      <w:szCs w:val="26"/>
    </w:rPr>
  </w:style>
  <w:style w:type="paragraph" w:styleId="Heading6">
    <w:name w:val="heading 6"/>
    <w:basedOn w:val="Normal"/>
    <w:next w:val="Normal"/>
    <w:qFormat/>
    <w:rsid w:val="00A2782A"/>
    <w:pPr>
      <w:numPr>
        <w:ilvl w:val="5"/>
        <w:numId w:val="2"/>
      </w:numPr>
      <w:spacing w:before="240" w:after="60"/>
      <w:outlineLvl w:val="5"/>
    </w:pPr>
    <w:rPr>
      <w:rFonts w:ascii="Times New Roman" w:hAnsi="Times New Roman"/>
      <w:b/>
      <w:bCs/>
      <w:sz w:val="22"/>
      <w:szCs w:val="22"/>
    </w:rPr>
  </w:style>
  <w:style w:type="paragraph" w:styleId="Heading7">
    <w:name w:val="heading 7"/>
    <w:basedOn w:val="Normal"/>
    <w:next w:val="Normal"/>
    <w:qFormat/>
    <w:rsid w:val="00A2782A"/>
    <w:pPr>
      <w:numPr>
        <w:ilvl w:val="6"/>
        <w:numId w:val="2"/>
      </w:numPr>
      <w:spacing w:before="240" w:after="60"/>
      <w:outlineLvl w:val="6"/>
    </w:pPr>
    <w:rPr>
      <w:rFonts w:ascii="Times New Roman" w:hAnsi="Times New Roman"/>
      <w:sz w:val="24"/>
    </w:rPr>
  </w:style>
  <w:style w:type="paragraph" w:styleId="Heading8">
    <w:name w:val="heading 8"/>
    <w:basedOn w:val="Normal"/>
    <w:next w:val="Normal"/>
    <w:qFormat/>
    <w:rsid w:val="00A2782A"/>
    <w:pPr>
      <w:numPr>
        <w:ilvl w:val="7"/>
        <w:numId w:val="2"/>
      </w:numPr>
      <w:spacing w:before="240" w:after="60"/>
      <w:outlineLvl w:val="7"/>
    </w:pPr>
    <w:rPr>
      <w:rFonts w:ascii="Times New Roman" w:hAnsi="Times New Roman"/>
      <w:i/>
      <w:iCs/>
      <w:sz w:val="24"/>
    </w:rPr>
  </w:style>
  <w:style w:type="paragraph" w:styleId="Heading9">
    <w:name w:val="heading 9"/>
    <w:basedOn w:val="Normal"/>
    <w:next w:val="Normal"/>
    <w:qFormat/>
    <w:rsid w:val="00A2782A"/>
    <w:pPr>
      <w:numPr>
        <w:ilvl w:val="8"/>
        <w:numId w:val="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rsid w:val="00FC08C7"/>
    <w:rPr>
      <w:sz w:val="16"/>
      <w:szCs w:val="16"/>
    </w:rPr>
  </w:style>
  <w:style w:type="paragraph" w:styleId="CommentText">
    <w:name w:val="annotation text"/>
    <w:basedOn w:val="Normal"/>
    <w:link w:val="CommentTextChar1"/>
    <w:uiPriority w:val="99"/>
    <w:semiHidden/>
    <w:rsid w:val="00FC08C7"/>
    <w:rPr>
      <w:sz w:val="20"/>
      <w:szCs w:val="20"/>
    </w:rPr>
  </w:style>
  <w:style w:type="paragraph" w:styleId="CommentSubject">
    <w:name w:val="annotation subject"/>
    <w:basedOn w:val="CommentText"/>
    <w:next w:val="CommentText"/>
    <w:semiHidden/>
    <w:rsid w:val="00FC08C7"/>
    <w:rPr>
      <w:b/>
      <w:bCs/>
    </w:rPr>
  </w:style>
  <w:style w:type="paragraph" w:styleId="BalloonText">
    <w:name w:val="Balloon Text"/>
    <w:basedOn w:val="Normal"/>
    <w:semiHidden/>
    <w:rsid w:val="00FC08C7"/>
    <w:rPr>
      <w:rFonts w:ascii="Tahoma" w:hAnsi="Tahoma" w:cs="Tahoma"/>
      <w:sz w:val="16"/>
      <w:szCs w:val="16"/>
    </w:rPr>
  </w:style>
  <w:style w:type="paragraph" w:customStyle="1" w:styleId="CharCharCharCharCharCharCharCharCharChar">
    <w:name w:val="Char Char Char Char Char Char Char Char Char Char"/>
    <w:basedOn w:val="Normal"/>
    <w:rsid w:val="002E4045"/>
    <w:pPr>
      <w:spacing w:after="160" w:line="240" w:lineRule="exact"/>
    </w:pPr>
    <w:rPr>
      <w:rFonts w:ascii="Tahoma" w:hAnsi="Tahoma"/>
      <w:sz w:val="20"/>
      <w:szCs w:val="20"/>
      <w:lang w:val="en-US" w:eastAsia="en-US"/>
    </w:rPr>
  </w:style>
  <w:style w:type="character" w:customStyle="1" w:styleId="CommentTextChar1">
    <w:name w:val="Comment Text Char1"/>
    <w:link w:val="CommentText"/>
    <w:uiPriority w:val="99"/>
    <w:semiHidden/>
    <w:rsid w:val="002E4045"/>
    <w:rPr>
      <w:rFonts w:ascii="Verdana" w:hAnsi="Verdana"/>
      <w:lang w:val="nl-NL" w:eastAsia="nl-NL" w:bidi="ar-SA"/>
    </w:rPr>
  </w:style>
  <w:style w:type="paragraph" w:customStyle="1" w:styleId="Kop1zondernummering">
    <w:name w:val="Kop 1 zonder nummering"/>
    <w:basedOn w:val="Normal"/>
    <w:next w:val="Normal"/>
    <w:rsid w:val="000B1E23"/>
    <w:rPr>
      <w:b/>
      <w:sz w:val="28"/>
    </w:rPr>
  </w:style>
  <w:style w:type="paragraph" w:customStyle="1" w:styleId="Kop2zondernummering">
    <w:name w:val="Kop 2 zonder nummering"/>
    <w:basedOn w:val="Normal"/>
    <w:next w:val="Normal"/>
    <w:rsid w:val="008B24E2"/>
    <w:rPr>
      <w:b/>
      <w:i/>
      <w:sz w:val="20"/>
    </w:rPr>
  </w:style>
  <w:style w:type="paragraph" w:customStyle="1" w:styleId="Kop3zondernummering">
    <w:name w:val="Kop 3 zonder nummering"/>
    <w:basedOn w:val="Normal"/>
    <w:next w:val="Normal"/>
    <w:rsid w:val="008B24E2"/>
    <w:pPr>
      <w:jc w:val="center"/>
    </w:pPr>
    <w:rPr>
      <w:i/>
      <w:sz w:val="20"/>
    </w:rPr>
  </w:style>
  <w:style w:type="character" w:styleId="Hyperlink">
    <w:name w:val="Hyperlink"/>
    <w:uiPriority w:val="99"/>
    <w:rsid w:val="001A304F"/>
    <w:rPr>
      <w:color w:val="0000FF"/>
      <w:u w:val="single"/>
    </w:rPr>
  </w:style>
  <w:style w:type="table" w:styleId="TableGrid">
    <w:name w:val="Table Grid"/>
    <w:basedOn w:val="TableNormal"/>
    <w:uiPriority w:val="39"/>
    <w:rsid w:val="00671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1"/>
    <w:rsid w:val="000D49E0"/>
    <w:pPr>
      <w:spacing w:after="120"/>
    </w:pPr>
    <w:rPr>
      <w:sz w:val="24"/>
    </w:rPr>
  </w:style>
  <w:style w:type="character" w:customStyle="1" w:styleId="BodyTextChar1">
    <w:name w:val="Body Text Char1"/>
    <w:link w:val="BodyText"/>
    <w:rsid w:val="000D49E0"/>
    <w:rPr>
      <w:rFonts w:ascii="Verdana" w:hAnsi="Verdana"/>
      <w:sz w:val="24"/>
      <w:szCs w:val="24"/>
      <w:lang w:val="nl-NL" w:eastAsia="nl-NL" w:bidi="ar-SA"/>
    </w:rPr>
  </w:style>
  <w:style w:type="paragraph" w:styleId="Header">
    <w:name w:val="header"/>
    <w:basedOn w:val="Normal"/>
    <w:rsid w:val="001F5F8A"/>
    <w:pPr>
      <w:tabs>
        <w:tab w:val="center" w:pos="4536"/>
        <w:tab w:val="right" w:pos="9072"/>
      </w:tabs>
    </w:pPr>
  </w:style>
  <w:style w:type="paragraph" w:styleId="Footer">
    <w:name w:val="footer"/>
    <w:basedOn w:val="Normal"/>
    <w:link w:val="FooterChar"/>
    <w:rsid w:val="001F5F8A"/>
    <w:pPr>
      <w:tabs>
        <w:tab w:val="center" w:pos="4536"/>
        <w:tab w:val="right" w:pos="9072"/>
      </w:tabs>
    </w:pPr>
  </w:style>
  <w:style w:type="character" w:customStyle="1" w:styleId="FooterChar">
    <w:name w:val="Footer Char"/>
    <w:link w:val="Footer"/>
    <w:semiHidden/>
    <w:rsid w:val="001F5F8A"/>
    <w:rPr>
      <w:rFonts w:ascii="Verdana" w:hAnsi="Verdana"/>
      <w:sz w:val="18"/>
      <w:szCs w:val="24"/>
      <w:lang w:val="nl-NL" w:eastAsia="nl-NL" w:bidi="ar-SA"/>
    </w:rPr>
  </w:style>
  <w:style w:type="character" w:styleId="PageNumber">
    <w:name w:val="page number"/>
    <w:rsid w:val="001F5F8A"/>
    <w:rPr>
      <w:rFonts w:cs="Times New Roman"/>
    </w:rPr>
  </w:style>
  <w:style w:type="character" w:styleId="Emphasis">
    <w:name w:val="Emphasis"/>
    <w:qFormat/>
    <w:rsid w:val="000D57F4"/>
    <w:rPr>
      <w:i/>
      <w:iCs/>
    </w:rPr>
  </w:style>
  <w:style w:type="paragraph" w:styleId="TOC1">
    <w:name w:val="toc 1"/>
    <w:basedOn w:val="Normal"/>
    <w:next w:val="Normal"/>
    <w:autoRedefine/>
    <w:uiPriority w:val="39"/>
    <w:rsid w:val="00D53B5E"/>
  </w:style>
  <w:style w:type="paragraph" w:styleId="TOC2">
    <w:name w:val="toc 2"/>
    <w:basedOn w:val="Normal"/>
    <w:next w:val="Normal"/>
    <w:autoRedefine/>
    <w:uiPriority w:val="39"/>
    <w:rsid w:val="00D53B5E"/>
    <w:pPr>
      <w:ind w:left="180"/>
    </w:pPr>
  </w:style>
  <w:style w:type="paragraph" w:styleId="TOC3">
    <w:name w:val="toc 3"/>
    <w:basedOn w:val="Normal"/>
    <w:next w:val="Normal"/>
    <w:autoRedefine/>
    <w:uiPriority w:val="39"/>
    <w:rsid w:val="00D53B5E"/>
    <w:pPr>
      <w:ind w:left="360"/>
    </w:pPr>
  </w:style>
  <w:style w:type="paragraph" w:styleId="BodyTextIndent">
    <w:name w:val="Body Text Indent"/>
    <w:basedOn w:val="Normal"/>
    <w:rsid w:val="00A57CC8"/>
    <w:pPr>
      <w:spacing w:after="120"/>
      <w:ind w:left="283"/>
    </w:pPr>
  </w:style>
  <w:style w:type="character" w:customStyle="1" w:styleId="Char3">
    <w:name w:val="Char3"/>
    <w:semiHidden/>
    <w:rsid w:val="00A57CC8"/>
    <w:rPr>
      <w:rFonts w:ascii="Verdana" w:hAnsi="Verdana"/>
      <w:lang w:val="nl-NL" w:eastAsia="nl-NL" w:bidi="ar-SA"/>
    </w:rPr>
  </w:style>
  <w:style w:type="paragraph" w:customStyle="1" w:styleId="Kop2">
    <w:name w:val="Kop2"/>
    <w:basedOn w:val="Heading2"/>
    <w:rsid w:val="00A57CC8"/>
    <w:pPr>
      <w:numPr>
        <w:ilvl w:val="0"/>
        <w:numId w:val="0"/>
      </w:numPr>
      <w:tabs>
        <w:tab w:val="num" w:pos="454"/>
        <w:tab w:val="left" w:pos="567"/>
      </w:tabs>
      <w:spacing w:before="120" w:after="120"/>
      <w:ind w:left="454" w:hanging="454"/>
    </w:pPr>
    <w:rPr>
      <w:i w:val="0"/>
      <w:szCs w:val="20"/>
    </w:rPr>
  </w:style>
  <w:style w:type="paragraph" w:styleId="ListParagraph">
    <w:name w:val="List Paragraph"/>
    <w:basedOn w:val="Normal"/>
    <w:uiPriority w:val="34"/>
    <w:qFormat/>
    <w:rsid w:val="00E97037"/>
    <w:pPr>
      <w:spacing w:line="280" w:lineRule="atLeast"/>
      <w:ind w:left="720"/>
      <w:contextualSpacing/>
    </w:pPr>
    <w:rPr>
      <w:rFonts w:ascii="Times New Roman" w:hAnsi="Times New Roman"/>
      <w:snapToGrid/>
      <w:sz w:val="22"/>
      <w:szCs w:val="22"/>
      <w:lang w:eastAsia="zh-CN"/>
    </w:rPr>
  </w:style>
  <w:style w:type="paragraph" w:styleId="FootnoteText">
    <w:name w:val="footnote text"/>
    <w:basedOn w:val="Normal"/>
    <w:link w:val="FootnoteTextChar1"/>
    <w:semiHidden/>
    <w:rsid w:val="00E97037"/>
    <w:rPr>
      <w:lang w:val="x-none" w:eastAsia="zh-CN"/>
    </w:rPr>
  </w:style>
  <w:style w:type="character" w:customStyle="1" w:styleId="FootnoteTextChar1">
    <w:name w:val="Footnote Text Char1"/>
    <w:link w:val="FootnoteText"/>
    <w:rsid w:val="00E97037"/>
    <w:rPr>
      <w:rFonts w:ascii="Verdana" w:hAnsi="Verdana"/>
      <w:snapToGrid w:val="0"/>
      <w:sz w:val="18"/>
      <w:szCs w:val="18"/>
      <w:lang w:val="x-none" w:eastAsia="zh-CN" w:bidi="ar-SA"/>
    </w:rPr>
  </w:style>
  <w:style w:type="character" w:styleId="FootnoteReference">
    <w:name w:val="footnote reference"/>
    <w:semiHidden/>
    <w:rsid w:val="00E97037"/>
    <w:rPr>
      <w:rFonts w:cs="Times New Roman"/>
      <w:vertAlign w:val="superscript"/>
    </w:rPr>
  </w:style>
  <w:style w:type="paragraph" w:customStyle="1" w:styleId="Lijstalinea1">
    <w:name w:val="Lijstalinea1"/>
    <w:basedOn w:val="Normal"/>
    <w:qFormat/>
    <w:rsid w:val="00942FE9"/>
    <w:pPr>
      <w:spacing w:after="200" w:line="276" w:lineRule="auto"/>
      <w:ind w:left="720"/>
      <w:contextualSpacing/>
    </w:pPr>
    <w:rPr>
      <w:rFonts w:eastAsia="Calibri"/>
      <w:snapToGrid/>
      <w:szCs w:val="22"/>
      <w:lang w:eastAsia="en-US"/>
    </w:rPr>
  </w:style>
  <w:style w:type="character" w:customStyle="1" w:styleId="BodyTextChar">
    <w:name w:val="Body Text Char"/>
    <w:rsid w:val="00E866B5"/>
    <w:rPr>
      <w:rFonts w:ascii="Verdana" w:hAnsi="Verdana"/>
      <w:sz w:val="24"/>
      <w:szCs w:val="24"/>
      <w:lang w:val="nl-NL" w:eastAsia="nl-NL" w:bidi="ar-SA"/>
    </w:rPr>
  </w:style>
  <w:style w:type="character" w:customStyle="1" w:styleId="FootnoteTextChar">
    <w:name w:val="Footnote Text Char"/>
    <w:rsid w:val="008235D8"/>
    <w:rPr>
      <w:rFonts w:cs="Times New Roman"/>
      <w:lang w:val="x-none" w:eastAsia="zh-CN"/>
    </w:rPr>
  </w:style>
  <w:style w:type="character" w:styleId="FollowedHyperlink">
    <w:name w:val="FollowedHyperlink"/>
    <w:rsid w:val="00A47ECF"/>
    <w:rPr>
      <w:color w:val="800080"/>
      <w:u w:val="single"/>
    </w:rPr>
  </w:style>
  <w:style w:type="character" w:customStyle="1" w:styleId="CommentTextChar">
    <w:name w:val="Comment Text Char"/>
    <w:semiHidden/>
    <w:rsid w:val="006F3E74"/>
    <w:rPr>
      <w:rFonts w:ascii="Verdana" w:hAnsi="Verdana"/>
      <w:lang w:val="nl-NL" w:eastAsia="nl-NL" w:bidi="ar-SA"/>
    </w:rPr>
  </w:style>
  <w:style w:type="paragraph" w:customStyle="1" w:styleId="NormalCenturyGothic">
    <w:name w:val="Normal + Century Gothic"/>
    <w:aliases w:val="10 pt,Right:  1,3 mm,Normal + Right:  1"/>
    <w:basedOn w:val="Normal"/>
    <w:rsid w:val="00104D46"/>
    <w:pPr>
      <w:numPr>
        <w:numId w:val="4"/>
      </w:numPr>
      <w:spacing w:line="280" w:lineRule="atLeast"/>
      <w:ind w:right="72"/>
    </w:pPr>
    <w:rPr>
      <w:rFonts w:ascii="Times New Roman" w:hAnsi="Times New Roman"/>
      <w:snapToGrid/>
      <w:sz w:val="22"/>
      <w:szCs w:val="22"/>
      <w:lang w:eastAsia="zh-CN"/>
    </w:rPr>
  </w:style>
  <w:style w:type="paragraph" w:customStyle="1" w:styleId="Default">
    <w:name w:val="Default"/>
    <w:rsid w:val="00E916FC"/>
    <w:pPr>
      <w:autoSpaceDE w:val="0"/>
      <w:autoSpaceDN w:val="0"/>
      <w:adjustRightInd w:val="0"/>
    </w:pPr>
    <w:rPr>
      <w:rFonts w:ascii="BAFCC C+ Univers" w:hAnsi="BAFCC C+ Univers" w:cs="BAFCC C+ Univers"/>
      <w:color w:val="000000"/>
      <w:sz w:val="24"/>
      <w:szCs w:val="24"/>
    </w:rPr>
  </w:style>
  <w:style w:type="paragraph" w:styleId="ListBullet">
    <w:name w:val="List Bullet"/>
    <w:basedOn w:val="Normal"/>
    <w:rsid w:val="00AF61B5"/>
    <w:pPr>
      <w:numPr>
        <w:numId w:val="7"/>
      </w:numPr>
      <w:spacing w:line="240" w:lineRule="atLeast"/>
    </w:pPr>
    <w:rPr>
      <w:snapToGrid/>
      <w:szCs w:val="24"/>
    </w:rPr>
  </w:style>
  <w:style w:type="paragraph" w:styleId="Revision">
    <w:name w:val="Revision"/>
    <w:hidden/>
    <w:uiPriority w:val="99"/>
    <w:semiHidden/>
    <w:rsid w:val="00944714"/>
    <w:rPr>
      <w:rFonts w:ascii="Verdana" w:hAnsi="Verdana"/>
      <w:snapToGrid w:val="0"/>
      <w:sz w:val="18"/>
      <w:szCs w:val="18"/>
    </w:rPr>
  </w:style>
  <w:style w:type="paragraph" w:customStyle="1" w:styleId="labeled">
    <w:name w:val="labeled"/>
    <w:basedOn w:val="Normal"/>
    <w:rsid w:val="003E541F"/>
    <w:pPr>
      <w:spacing w:before="100" w:beforeAutospacing="1" w:after="100" w:afterAutospacing="1"/>
    </w:pPr>
    <w:rPr>
      <w:rFonts w:ascii="Times New Roman" w:hAnsi="Times New Roman"/>
      <w:snapToGrid/>
      <w:sz w:val="24"/>
      <w:szCs w:val="24"/>
    </w:rPr>
  </w:style>
  <w:style w:type="character" w:customStyle="1" w:styleId="ol">
    <w:name w:val="ol"/>
    <w:rsid w:val="003E541F"/>
  </w:style>
  <w:style w:type="paragraph" w:styleId="NormalWeb">
    <w:name w:val="Normal (Web)"/>
    <w:basedOn w:val="Normal"/>
    <w:uiPriority w:val="99"/>
    <w:unhideWhenUsed/>
    <w:rsid w:val="00260693"/>
    <w:pPr>
      <w:spacing w:before="100" w:beforeAutospacing="1" w:after="100" w:afterAutospacing="1"/>
    </w:pPr>
    <w:rPr>
      <w:rFonts w:ascii="Times New Roman" w:hAnsi="Times New Roman"/>
      <w:snapToGrid/>
      <w:sz w:val="24"/>
      <w:szCs w:val="24"/>
    </w:rPr>
  </w:style>
  <w:style w:type="character" w:styleId="Strong">
    <w:name w:val="Strong"/>
    <w:uiPriority w:val="22"/>
    <w:qFormat/>
    <w:rsid w:val="003E200F"/>
    <w:rPr>
      <w:b/>
      <w:bCs/>
    </w:rPr>
  </w:style>
  <w:style w:type="character" w:styleId="PlaceholderText">
    <w:name w:val="Placeholder Text"/>
    <w:basedOn w:val="DefaultParagraphFont"/>
    <w:uiPriority w:val="99"/>
    <w:semiHidden/>
    <w:rsid w:val="00742E55"/>
    <w:rPr>
      <w:color w:val="808080"/>
    </w:rPr>
  </w:style>
  <w:style w:type="paragraph" w:customStyle="1" w:styleId="lead">
    <w:name w:val="lead"/>
    <w:basedOn w:val="Normal"/>
    <w:rsid w:val="007E6D3E"/>
    <w:pPr>
      <w:spacing w:before="100" w:beforeAutospacing="1" w:after="100" w:afterAutospacing="1"/>
    </w:pPr>
    <w:rPr>
      <w:rFonts w:ascii="Times New Roman" w:hAnsi="Times New Roman"/>
      <w:snapToGrid/>
      <w:sz w:val="24"/>
      <w:szCs w:val="24"/>
    </w:rPr>
  </w:style>
  <w:style w:type="paragraph" w:styleId="NoSpacing">
    <w:name w:val="No Spacing"/>
    <w:uiPriority w:val="1"/>
    <w:qFormat/>
    <w:rsid w:val="008B3F30"/>
    <w:rPr>
      <w:rFonts w:ascii="Verdana" w:hAnsi="Verdana"/>
      <w:snapToGrid w:val="0"/>
      <w:szCs w:val="18"/>
    </w:rPr>
  </w:style>
  <w:style w:type="table" w:styleId="LightList-Accent1">
    <w:name w:val="Light List Accent 1"/>
    <w:basedOn w:val="TableNormal"/>
    <w:uiPriority w:val="61"/>
    <w:rsid w:val="005C1A55"/>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TableWeb2">
    <w:name w:val="Table Web 2"/>
    <w:basedOn w:val="TableNormal"/>
    <w:rsid w:val="002E561B"/>
    <w:pPr>
      <w:spacing w:line="24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normaltextrun">
    <w:name w:val="normaltextrun"/>
    <w:basedOn w:val="DefaultParagraphFont"/>
    <w:rsid w:val="00E75161"/>
  </w:style>
  <w:style w:type="paragraph" w:customStyle="1" w:styleId="paragraph">
    <w:name w:val="paragraph"/>
    <w:basedOn w:val="Normal"/>
    <w:rsid w:val="00E75161"/>
    <w:rPr>
      <w:rFonts w:ascii="Times New Roman" w:hAnsi="Times New Roman"/>
      <w:snapToGrid/>
      <w:sz w:val="24"/>
      <w:szCs w:val="24"/>
    </w:rPr>
  </w:style>
  <w:style w:type="character" w:customStyle="1" w:styleId="eop">
    <w:name w:val="eop"/>
    <w:basedOn w:val="DefaultParagraphFont"/>
    <w:rsid w:val="00E75161"/>
  </w:style>
  <w:style w:type="paragraph" w:styleId="TOC4">
    <w:name w:val="toc 4"/>
    <w:basedOn w:val="Normal"/>
    <w:next w:val="Normal"/>
    <w:autoRedefine/>
    <w:semiHidden/>
    <w:rsid w:val="003E7AC6"/>
    <w:pPr>
      <w:ind w:left="540"/>
    </w:pPr>
    <w:rPr>
      <w:snapToGrid/>
      <w:szCs w:val="24"/>
    </w:rPr>
  </w:style>
  <w:style w:type="character" w:customStyle="1" w:styleId="Heading1Char">
    <w:name w:val="Heading 1 Char"/>
    <w:link w:val="Heading1"/>
    <w:rsid w:val="003E7AC6"/>
    <w:rPr>
      <w:rFonts w:ascii="Verdana" w:hAnsi="Verdana" w:cs="Arial"/>
      <w:b/>
      <w:bCs/>
      <w:snapToGrid w:val="0"/>
      <w:color w:val="1F497D" w:themeColor="text2"/>
      <w:kern w:val="32"/>
      <w:sz w:val="28"/>
      <w:szCs w:val="32"/>
    </w:rPr>
  </w:style>
  <w:style w:type="character" w:customStyle="1" w:styleId="Heading2Char">
    <w:name w:val="Heading 2 Char"/>
    <w:link w:val="Heading2"/>
    <w:rsid w:val="003E7AC6"/>
    <w:rPr>
      <w:rFonts w:ascii="Verdana" w:hAnsi="Verdana" w:cs="Arial"/>
      <w:b/>
      <w:bCs/>
      <w:i/>
      <w:iCs/>
      <w:snapToGrid w:val="0"/>
      <w:color w:val="1F497D" w:themeColor="text2"/>
      <w:szCs w:val="28"/>
    </w:rPr>
  </w:style>
  <w:style w:type="paragraph" w:customStyle="1" w:styleId="Inhoudsopgavealinea">
    <w:name w:val="Inhoudsopgave alinea"/>
    <w:basedOn w:val="Normal"/>
    <w:rsid w:val="003E7AC6"/>
    <w:pPr>
      <w:tabs>
        <w:tab w:val="right" w:pos="7371"/>
      </w:tabs>
      <w:spacing w:line="280" w:lineRule="atLeast"/>
    </w:pPr>
    <w:rPr>
      <w:rFonts w:ascii="Times New Roman" w:hAnsi="Times New Roman"/>
      <w:b/>
      <w:snapToGrid/>
      <w:sz w:val="27"/>
      <w:szCs w:val="20"/>
      <w:lang w:eastAsia="zh-CN"/>
    </w:rPr>
  </w:style>
  <w:style w:type="character" w:customStyle="1" w:styleId="Geen">
    <w:name w:val="Geen"/>
    <w:rsid w:val="00F354C3"/>
  </w:style>
  <w:style w:type="numbering" w:customStyle="1" w:styleId="Gemporteerdestijl1">
    <w:name w:val="Geïmporteerde stijl 1"/>
    <w:rsid w:val="00F354C3"/>
    <w:pPr>
      <w:numPr>
        <w:numId w:val="33"/>
      </w:numPr>
    </w:pPr>
  </w:style>
  <w:style w:type="character" w:customStyle="1" w:styleId="Hyperlink1">
    <w:name w:val="Hyperlink.1"/>
    <w:basedOn w:val="DefaultParagraphFont"/>
    <w:rsid w:val="00A64F84"/>
    <w:rPr>
      <w:color w:val="000000"/>
      <w:u w:val="single" w:color="000000"/>
      <w:lang w:val="nl-NL"/>
    </w:rPr>
  </w:style>
  <w:style w:type="paragraph" w:customStyle="1" w:styleId="Standaard">
    <w:name w:val="Standaard"/>
    <w:rsid w:val="00A64F84"/>
    <w:pPr>
      <w:pBdr>
        <w:top w:val="nil"/>
        <w:left w:val="nil"/>
        <w:bottom w:val="nil"/>
        <w:right w:val="nil"/>
        <w:between w:val="nil"/>
        <w:bar w:val="nil"/>
      </w:pBdr>
    </w:pPr>
    <w:rPr>
      <w:rFonts w:ascii="Helvetica Neue" w:eastAsia="Helvetica Neue" w:hAnsi="Helvetica Neue" w:cs="Helvetica Neue"/>
      <w:color w:val="000000"/>
      <w:sz w:val="22"/>
      <w:szCs w:val="22"/>
      <w:bdr w:val="nil"/>
    </w:rPr>
  </w:style>
  <w:style w:type="numbering" w:customStyle="1" w:styleId="Gemporteerdestijl9">
    <w:name w:val="Geïmporteerde stijl 9"/>
    <w:rsid w:val="00A64F84"/>
    <w:pPr>
      <w:numPr>
        <w:numId w:val="36"/>
      </w:numPr>
    </w:pPr>
  </w:style>
  <w:style w:type="character" w:customStyle="1" w:styleId="Hyperlink3">
    <w:name w:val="Hyperlink.3"/>
    <w:basedOn w:val="DefaultParagraphFont"/>
    <w:rsid w:val="00A64F84"/>
    <w:rPr>
      <w:color w:val="0000FF"/>
      <w:u w:val="single" w:color="0000FF"/>
      <w:shd w:val="clear" w:color="auto" w:fill="FFFF00"/>
    </w:rPr>
  </w:style>
  <w:style w:type="table" w:styleId="TableWeb1">
    <w:name w:val="Table Web 1"/>
    <w:basedOn w:val="TableNormal"/>
    <w:rsid w:val="00250845"/>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308293">
      <w:bodyDiv w:val="1"/>
      <w:marLeft w:val="0"/>
      <w:marRight w:val="0"/>
      <w:marTop w:val="0"/>
      <w:marBottom w:val="0"/>
      <w:divBdr>
        <w:top w:val="none" w:sz="0" w:space="0" w:color="auto"/>
        <w:left w:val="none" w:sz="0" w:space="0" w:color="auto"/>
        <w:bottom w:val="none" w:sz="0" w:space="0" w:color="auto"/>
        <w:right w:val="none" w:sz="0" w:space="0" w:color="auto"/>
      </w:divBdr>
      <w:divsChild>
        <w:div w:id="1786384338">
          <w:marLeft w:val="0"/>
          <w:marRight w:val="0"/>
          <w:marTop w:val="0"/>
          <w:marBottom w:val="0"/>
          <w:divBdr>
            <w:top w:val="none" w:sz="0" w:space="0" w:color="auto"/>
            <w:left w:val="none" w:sz="0" w:space="0" w:color="auto"/>
            <w:bottom w:val="none" w:sz="0" w:space="0" w:color="auto"/>
            <w:right w:val="none" w:sz="0" w:space="0" w:color="auto"/>
          </w:divBdr>
          <w:divsChild>
            <w:div w:id="1443189902">
              <w:marLeft w:val="0"/>
              <w:marRight w:val="0"/>
              <w:marTop w:val="0"/>
              <w:marBottom w:val="0"/>
              <w:divBdr>
                <w:top w:val="none" w:sz="0" w:space="0" w:color="auto"/>
                <w:left w:val="none" w:sz="0" w:space="0" w:color="auto"/>
                <w:bottom w:val="none" w:sz="0" w:space="0" w:color="auto"/>
                <w:right w:val="none" w:sz="0" w:space="0" w:color="auto"/>
              </w:divBdr>
              <w:divsChild>
                <w:div w:id="1385249014">
                  <w:marLeft w:val="0"/>
                  <w:marRight w:val="0"/>
                  <w:marTop w:val="0"/>
                  <w:marBottom w:val="0"/>
                  <w:divBdr>
                    <w:top w:val="none" w:sz="0" w:space="0" w:color="auto"/>
                    <w:left w:val="none" w:sz="0" w:space="0" w:color="auto"/>
                    <w:bottom w:val="none" w:sz="0" w:space="0" w:color="auto"/>
                    <w:right w:val="none" w:sz="0" w:space="0" w:color="auto"/>
                  </w:divBdr>
                  <w:divsChild>
                    <w:div w:id="1830167296">
                      <w:marLeft w:val="0"/>
                      <w:marRight w:val="0"/>
                      <w:marTop w:val="0"/>
                      <w:marBottom w:val="0"/>
                      <w:divBdr>
                        <w:top w:val="none" w:sz="0" w:space="0" w:color="auto"/>
                        <w:left w:val="none" w:sz="0" w:space="0" w:color="auto"/>
                        <w:bottom w:val="none" w:sz="0" w:space="0" w:color="auto"/>
                        <w:right w:val="none" w:sz="0" w:space="0" w:color="auto"/>
                      </w:divBdr>
                      <w:divsChild>
                        <w:div w:id="1099065624">
                          <w:marLeft w:val="0"/>
                          <w:marRight w:val="0"/>
                          <w:marTop w:val="0"/>
                          <w:marBottom w:val="0"/>
                          <w:divBdr>
                            <w:top w:val="none" w:sz="0" w:space="0" w:color="auto"/>
                            <w:left w:val="none" w:sz="0" w:space="0" w:color="auto"/>
                            <w:bottom w:val="none" w:sz="0" w:space="0" w:color="auto"/>
                            <w:right w:val="none" w:sz="0" w:space="0" w:color="auto"/>
                          </w:divBdr>
                          <w:divsChild>
                            <w:div w:id="346250992">
                              <w:marLeft w:val="0"/>
                              <w:marRight w:val="0"/>
                              <w:marTop w:val="0"/>
                              <w:marBottom w:val="0"/>
                              <w:divBdr>
                                <w:top w:val="none" w:sz="0" w:space="0" w:color="auto"/>
                                <w:left w:val="none" w:sz="0" w:space="0" w:color="auto"/>
                                <w:bottom w:val="none" w:sz="0" w:space="0" w:color="auto"/>
                                <w:right w:val="none" w:sz="0" w:space="0" w:color="auto"/>
                              </w:divBdr>
                              <w:divsChild>
                                <w:div w:id="109825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891420">
      <w:bodyDiv w:val="1"/>
      <w:marLeft w:val="0"/>
      <w:marRight w:val="0"/>
      <w:marTop w:val="0"/>
      <w:marBottom w:val="0"/>
      <w:divBdr>
        <w:top w:val="none" w:sz="0" w:space="0" w:color="auto"/>
        <w:left w:val="none" w:sz="0" w:space="0" w:color="auto"/>
        <w:bottom w:val="none" w:sz="0" w:space="0" w:color="auto"/>
        <w:right w:val="none" w:sz="0" w:space="0" w:color="auto"/>
      </w:divBdr>
    </w:div>
    <w:div w:id="500775088">
      <w:bodyDiv w:val="1"/>
      <w:marLeft w:val="0"/>
      <w:marRight w:val="0"/>
      <w:marTop w:val="0"/>
      <w:marBottom w:val="0"/>
      <w:divBdr>
        <w:top w:val="none" w:sz="0" w:space="0" w:color="auto"/>
        <w:left w:val="none" w:sz="0" w:space="0" w:color="auto"/>
        <w:bottom w:val="none" w:sz="0" w:space="0" w:color="auto"/>
        <w:right w:val="none" w:sz="0" w:space="0" w:color="auto"/>
      </w:divBdr>
    </w:div>
    <w:div w:id="994577446">
      <w:bodyDiv w:val="1"/>
      <w:marLeft w:val="0"/>
      <w:marRight w:val="0"/>
      <w:marTop w:val="0"/>
      <w:marBottom w:val="0"/>
      <w:divBdr>
        <w:top w:val="none" w:sz="0" w:space="0" w:color="auto"/>
        <w:left w:val="none" w:sz="0" w:space="0" w:color="auto"/>
        <w:bottom w:val="none" w:sz="0" w:space="0" w:color="auto"/>
        <w:right w:val="none" w:sz="0" w:space="0" w:color="auto"/>
      </w:divBdr>
    </w:div>
    <w:div w:id="1002389317">
      <w:bodyDiv w:val="1"/>
      <w:marLeft w:val="0"/>
      <w:marRight w:val="0"/>
      <w:marTop w:val="0"/>
      <w:marBottom w:val="0"/>
      <w:divBdr>
        <w:top w:val="none" w:sz="0" w:space="0" w:color="auto"/>
        <w:left w:val="none" w:sz="0" w:space="0" w:color="auto"/>
        <w:bottom w:val="none" w:sz="0" w:space="0" w:color="auto"/>
        <w:right w:val="none" w:sz="0" w:space="0" w:color="auto"/>
      </w:divBdr>
    </w:div>
    <w:div w:id="1014844271">
      <w:bodyDiv w:val="1"/>
      <w:marLeft w:val="0"/>
      <w:marRight w:val="0"/>
      <w:marTop w:val="0"/>
      <w:marBottom w:val="0"/>
      <w:divBdr>
        <w:top w:val="none" w:sz="0" w:space="0" w:color="auto"/>
        <w:left w:val="none" w:sz="0" w:space="0" w:color="auto"/>
        <w:bottom w:val="none" w:sz="0" w:space="0" w:color="auto"/>
        <w:right w:val="none" w:sz="0" w:space="0" w:color="auto"/>
      </w:divBdr>
    </w:div>
    <w:div w:id="1047610624">
      <w:bodyDiv w:val="1"/>
      <w:marLeft w:val="0"/>
      <w:marRight w:val="0"/>
      <w:marTop w:val="0"/>
      <w:marBottom w:val="0"/>
      <w:divBdr>
        <w:top w:val="none" w:sz="0" w:space="0" w:color="auto"/>
        <w:left w:val="none" w:sz="0" w:space="0" w:color="auto"/>
        <w:bottom w:val="none" w:sz="0" w:space="0" w:color="auto"/>
        <w:right w:val="none" w:sz="0" w:space="0" w:color="auto"/>
      </w:divBdr>
    </w:div>
    <w:div w:id="1227495504">
      <w:bodyDiv w:val="1"/>
      <w:marLeft w:val="0"/>
      <w:marRight w:val="0"/>
      <w:marTop w:val="0"/>
      <w:marBottom w:val="0"/>
      <w:divBdr>
        <w:top w:val="none" w:sz="0" w:space="0" w:color="auto"/>
        <w:left w:val="none" w:sz="0" w:space="0" w:color="auto"/>
        <w:bottom w:val="none" w:sz="0" w:space="0" w:color="auto"/>
        <w:right w:val="none" w:sz="0" w:space="0" w:color="auto"/>
      </w:divBdr>
    </w:div>
    <w:div w:id="1289429091">
      <w:bodyDiv w:val="1"/>
      <w:marLeft w:val="0"/>
      <w:marRight w:val="0"/>
      <w:marTop w:val="0"/>
      <w:marBottom w:val="0"/>
      <w:divBdr>
        <w:top w:val="none" w:sz="0" w:space="0" w:color="auto"/>
        <w:left w:val="none" w:sz="0" w:space="0" w:color="auto"/>
        <w:bottom w:val="none" w:sz="0" w:space="0" w:color="auto"/>
        <w:right w:val="none" w:sz="0" w:space="0" w:color="auto"/>
      </w:divBdr>
    </w:div>
    <w:div w:id="1541629200">
      <w:bodyDiv w:val="1"/>
      <w:marLeft w:val="0"/>
      <w:marRight w:val="0"/>
      <w:marTop w:val="0"/>
      <w:marBottom w:val="0"/>
      <w:divBdr>
        <w:top w:val="none" w:sz="0" w:space="0" w:color="auto"/>
        <w:left w:val="none" w:sz="0" w:space="0" w:color="auto"/>
        <w:bottom w:val="none" w:sz="0" w:space="0" w:color="auto"/>
        <w:right w:val="none" w:sz="0" w:space="0" w:color="auto"/>
      </w:divBdr>
      <w:divsChild>
        <w:div w:id="927150546">
          <w:marLeft w:val="0"/>
          <w:marRight w:val="0"/>
          <w:marTop w:val="0"/>
          <w:marBottom w:val="0"/>
          <w:divBdr>
            <w:top w:val="none" w:sz="0" w:space="0" w:color="auto"/>
            <w:left w:val="none" w:sz="0" w:space="0" w:color="auto"/>
            <w:bottom w:val="none" w:sz="0" w:space="0" w:color="auto"/>
            <w:right w:val="none" w:sz="0" w:space="0" w:color="auto"/>
          </w:divBdr>
          <w:divsChild>
            <w:div w:id="1216047850">
              <w:marLeft w:val="0"/>
              <w:marRight w:val="0"/>
              <w:marTop w:val="0"/>
              <w:marBottom w:val="0"/>
              <w:divBdr>
                <w:top w:val="none" w:sz="0" w:space="0" w:color="auto"/>
                <w:left w:val="none" w:sz="0" w:space="0" w:color="auto"/>
                <w:bottom w:val="none" w:sz="0" w:space="0" w:color="auto"/>
                <w:right w:val="none" w:sz="0" w:space="0" w:color="auto"/>
              </w:divBdr>
              <w:divsChild>
                <w:div w:id="339358789">
                  <w:marLeft w:val="0"/>
                  <w:marRight w:val="0"/>
                  <w:marTop w:val="0"/>
                  <w:marBottom w:val="0"/>
                  <w:divBdr>
                    <w:top w:val="none" w:sz="0" w:space="0" w:color="auto"/>
                    <w:left w:val="none" w:sz="0" w:space="0" w:color="auto"/>
                    <w:bottom w:val="none" w:sz="0" w:space="0" w:color="auto"/>
                    <w:right w:val="none" w:sz="0" w:space="0" w:color="auto"/>
                  </w:divBdr>
                  <w:divsChild>
                    <w:div w:id="46802360">
                      <w:marLeft w:val="0"/>
                      <w:marRight w:val="0"/>
                      <w:marTop w:val="0"/>
                      <w:marBottom w:val="0"/>
                      <w:divBdr>
                        <w:top w:val="none" w:sz="0" w:space="0" w:color="auto"/>
                        <w:left w:val="none" w:sz="0" w:space="0" w:color="auto"/>
                        <w:bottom w:val="none" w:sz="0" w:space="0" w:color="auto"/>
                        <w:right w:val="none" w:sz="0" w:space="0" w:color="auto"/>
                      </w:divBdr>
                      <w:divsChild>
                        <w:div w:id="610281725">
                          <w:marLeft w:val="0"/>
                          <w:marRight w:val="0"/>
                          <w:marTop w:val="0"/>
                          <w:marBottom w:val="0"/>
                          <w:divBdr>
                            <w:top w:val="none" w:sz="0" w:space="0" w:color="auto"/>
                            <w:left w:val="none" w:sz="0" w:space="0" w:color="auto"/>
                            <w:bottom w:val="none" w:sz="0" w:space="0" w:color="auto"/>
                            <w:right w:val="none" w:sz="0" w:space="0" w:color="auto"/>
                          </w:divBdr>
                          <w:divsChild>
                            <w:div w:id="1103258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1184648">
      <w:bodyDiv w:val="1"/>
      <w:marLeft w:val="0"/>
      <w:marRight w:val="0"/>
      <w:marTop w:val="0"/>
      <w:marBottom w:val="0"/>
      <w:divBdr>
        <w:top w:val="none" w:sz="0" w:space="0" w:color="auto"/>
        <w:left w:val="none" w:sz="0" w:space="0" w:color="auto"/>
        <w:bottom w:val="none" w:sz="0" w:space="0" w:color="auto"/>
        <w:right w:val="none" w:sz="0" w:space="0" w:color="auto"/>
      </w:divBdr>
      <w:divsChild>
        <w:div w:id="821121186">
          <w:marLeft w:val="0"/>
          <w:marRight w:val="0"/>
          <w:marTop w:val="0"/>
          <w:marBottom w:val="0"/>
          <w:divBdr>
            <w:top w:val="none" w:sz="0" w:space="0" w:color="auto"/>
            <w:left w:val="none" w:sz="0" w:space="0" w:color="auto"/>
            <w:bottom w:val="none" w:sz="0" w:space="0" w:color="auto"/>
            <w:right w:val="none" w:sz="0" w:space="0" w:color="auto"/>
          </w:divBdr>
          <w:divsChild>
            <w:div w:id="1765876619">
              <w:marLeft w:val="0"/>
              <w:marRight w:val="0"/>
              <w:marTop w:val="0"/>
              <w:marBottom w:val="0"/>
              <w:divBdr>
                <w:top w:val="none" w:sz="0" w:space="0" w:color="auto"/>
                <w:left w:val="none" w:sz="0" w:space="0" w:color="auto"/>
                <w:bottom w:val="none" w:sz="0" w:space="0" w:color="auto"/>
                <w:right w:val="none" w:sz="0" w:space="0" w:color="auto"/>
              </w:divBdr>
              <w:divsChild>
                <w:div w:id="2118714831">
                  <w:marLeft w:val="0"/>
                  <w:marRight w:val="0"/>
                  <w:marTop w:val="0"/>
                  <w:marBottom w:val="0"/>
                  <w:divBdr>
                    <w:top w:val="none" w:sz="0" w:space="0" w:color="auto"/>
                    <w:left w:val="none" w:sz="0" w:space="0" w:color="auto"/>
                    <w:bottom w:val="none" w:sz="0" w:space="0" w:color="auto"/>
                    <w:right w:val="none" w:sz="0" w:space="0" w:color="auto"/>
                  </w:divBdr>
                  <w:divsChild>
                    <w:div w:id="932665363">
                      <w:marLeft w:val="0"/>
                      <w:marRight w:val="0"/>
                      <w:marTop w:val="0"/>
                      <w:marBottom w:val="0"/>
                      <w:divBdr>
                        <w:top w:val="none" w:sz="0" w:space="0" w:color="auto"/>
                        <w:left w:val="none" w:sz="0" w:space="0" w:color="auto"/>
                        <w:bottom w:val="none" w:sz="0" w:space="0" w:color="auto"/>
                        <w:right w:val="none" w:sz="0" w:space="0" w:color="auto"/>
                      </w:divBdr>
                      <w:divsChild>
                        <w:div w:id="1229535694">
                          <w:marLeft w:val="0"/>
                          <w:marRight w:val="0"/>
                          <w:marTop w:val="0"/>
                          <w:marBottom w:val="0"/>
                          <w:divBdr>
                            <w:top w:val="none" w:sz="0" w:space="0" w:color="auto"/>
                            <w:left w:val="none" w:sz="0" w:space="0" w:color="auto"/>
                            <w:bottom w:val="none" w:sz="0" w:space="0" w:color="auto"/>
                            <w:right w:val="none" w:sz="0" w:space="0" w:color="auto"/>
                          </w:divBdr>
                          <w:divsChild>
                            <w:div w:id="1457993083">
                              <w:marLeft w:val="0"/>
                              <w:marRight w:val="0"/>
                              <w:marTop w:val="0"/>
                              <w:marBottom w:val="120"/>
                              <w:divBdr>
                                <w:top w:val="none" w:sz="0" w:space="0" w:color="auto"/>
                                <w:left w:val="none" w:sz="0" w:space="0" w:color="auto"/>
                                <w:bottom w:val="none" w:sz="0" w:space="0" w:color="auto"/>
                                <w:right w:val="none" w:sz="0" w:space="0" w:color="auto"/>
                              </w:divBdr>
                              <w:divsChild>
                                <w:div w:id="6168645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1432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ga509c7afcac4f5cb939db754ffece25 xmlns="d9e1d28a-0163-4e96-8b03-6dd6ea730ad0">
      <Terms xmlns="http://schemas.microsoft.com/office/infopath/2007/PartnerControls">
        <TermInfo xmlns="http://schemas.microsoft.com/office/infopath/2007/PartnerControls">
          <TermName xmlns="http://schemas.microsoft.com/office/infopath/2007/PartnerControls">Niet-gerubriceerd</TermName>
          <TermId xmlns="http://schemas.microsoft.com/office/infopath/2007/PartnerControls">d92c6340-bc14-4cb2-a9a6-6deda93c493b</TermId>
        </TermInfo>
      </Terms>
    </ga509c7afcac4f5cb939db754ffece25>
    <a45510494d1a450e9cee6905c7ad8168 xmlns="d9e1d28a-0163-4e96-8b03-6dd6ea730ad0">
      <Terms xmlns="http://schemas.microsoft.com/office/infopath/2007/PartnerControls">
        <TermInfo xmlns="http://schemas.microsoft.com/office/infopath/2007/PartnerControls">
          <TermName xmlns="http://schemas.microsoft.com/office/infopath/2007/PartnerControls">The Netherlands</TermName>
          <TermId xmlns="http://schemas.microsoft.com/office/infopath/2007/PartnerControls">7f69a7bb-478c-499d-a6cf-5869916dfee4</TermId>
        </TermInfo>
      </Terms>
    </a45510494d1a450e9cee6905c7ad8168>
    <ge4bd621e46a403e97baf402a410deb5 xmlns="d9e1d28a-0163-4e96-8b03-6dd6ea730ad0">
      <Terms xmlns="http://schemas.microsoft.com/office/infopath/2007/PartnerControls">
        <TermInfo xmlns="http://schemas.microsoft.com/office/infopath/2007/PartnerControls">
          <TermName xmlns="http://schemas.microsoft.com/office/infopath/2007/PartnerControls">Not applicable</TermName>
          <TermId xmlns="http://schemas.microsoft.com/office/infopath/2007/PartnerControls">0049e722-bfb1-4a3f-9d08-af7366a9af40</TermId>
        </TermInfo>
      </Terms>
    </ge4bd621e46a403e97baf402a410deb5>
    <nf4434b3fae540fe847866e45672fb3a xmlns="d9e1d28a-0163-4e96-8b03-6dd6ea730ad0">
      <Terms xmlns="http://schemas.microsoft.com/office/infopath/2007/PartnerControls">
        <TermInfo xmlns="http://schemas.microsoft.com/office/infopath/2007/PartnerControls">
          <TermName xmlns="http://schemas.microsoft.com/office/infopath/2007/PartnerControls">Procurement and tendering</TermName>
          <TermId xmlns="http://schemas.microsoft.com/office/infopath/2007/PartnerControls">fc14aec2-b498-47df-aba9-0040a2703f98</TermId>
        </TermInfo>
      </Terms>
    </nf4434b3fae540fe847866e45672fb3a>
    <TaxCatchAll xmlns="d9e1d28a-0163-4e96-8b03-6dd6ea730ad0">
      <Value>4</Value>
      <Value>3</Value>
      <Value>2</Value>
      <Value>1</Value>
    </TaxCatchAll>
    <c1eb3b42714749d7a1da5dfa3e8d3bcc xmlns="d9e1d28a-0163-4e96-8b03-6dd6ea730ad0">
      <Terms xmlns="http://schemas.microsoft.com/office/infopath/2007/PartnerControls"/>
    </c1eb3b42714749d7a1da5dfa3e8d3bcc>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BZ Document" ma:contentTypeID="0x0101009C7CE436063D44E9BE7DC0259EF7C32F006EB9F9836A634AE58B6169785FD3936F0091517AA95B4077438AE05591C3B511EC" ma:contentTypeVersion="14" ma:contentTypeDescription="The base content type which holds the minimum set of metadata required within BZ" ma:contentTypeScope="" ma:versionID="bdf97798573842f78cc4ea6815066fb7">
  <xsd:schema xmlns:xsd="http://www.w3.org/2001/XMLSchema" xmlns:xs="http://www.w3.org/2001/XMLSchema" xmlns:p="http://schemas.microsoft.com/office/2006/metadata/properties" xmlns:ns2="d9e1d28a-0163-4e96-8b03-6dd6ea730ad0" targetNamespace="http://schemas.microsoft.com/office/2006/metadata/properties" ma:root="true" ma:fieldsID="fd21857c4103b5bc1e9a8043302a7594" ns2:_="">
    <xsd:import namespace="d9e1d28a-0163-4e96-8b03-6dd6ea730ad0"/>
    <xsd:element name="properties">
      <xsd:complexType>
        <xsd:sequence>
          <xsd:element name="documentManagement">
            <xsd:complexType>
              <xsd:all>
                <xsd:element ref="ns2:TaxCatchAll" minOccurs="0"/>
                <xsd:element ref="ns2:TaxCatchAllLabel" minOccurs="0"/>
                <xsd:element ref="ns2:a45510494d1a450e9cee6905c7ad8168" minOccurs="0"/>
                <xsd:element ref="ns2:ge4bd621e46a403e97baf402a410deb5" minOccurs="0"/>
                <xsd:element ref="ns2:ga509c7afcac4f5cb939db754ffece25" minOccurs="0"/>
                <xsd:element ref="ns2:c1eb3b42714749d7a1da5dfa3e8d3bcc" minOccurs="0"/>
                <xsd:element ref="ns2:nf4434b3fae540fe847866e45672fb3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e1d28a-0163-4e96-8b03-6dd6ea730ad0" elementFormDefault="qualified">
    <xsd:import namespace="http://schemas.microsoft.com/office/2006/documentManagement/types"/>
    <xsd:import namespace="http://schemas.microsoft.com/office/infopath/2007/PartnerControls"/>
    <xsd:element name="TaxCatchAll" ma:index="4" nillable="true" ma:displayName="Taxonomy Catch All Column" ma:hidden="true" ma:list="{8b7d923f-beff-4009-82c6-02553afc5a76}" ma:internalName="TaxCatchAll" ma:showField="CatchAllData" ma:web="d9e1d28a-0163-4e96-8b03-6dd6ea730ad0">
      <xsd:complexType>
        <xsd:complexContent>
          <xsd:extension base="dms:MultiChoiceLookup">
            <xsd:sequence>
              <xsd:element name="Value" type="dms:Lookup" maxOccurs="unbounded" minOccurs="0" nillable="true"/>
            </xsd:sequence>
          </xsd:extension>
        </xsd:complexContent>
      </xsd:complexType>
    </xsd:element>
    <xsd:element name="TaxCatchAllLabel" ma:index="5" nillable="true" ma:displayName="Taxonomy Catch All Column1" ma:hidden="true" ma:list="{8b7d923f-beff-4009-82c6-02553afc5a76}" ma:internalName="TaxCatchAllLabel" ma:readOnly="true" ma:showField="CatchAllDataLabel" ma:web="d9e1d28a-0163-4e96-8b03-6dd6ea730ad0">
      <xsd:complexType>
        <xsd:complexContent>
          <xsd:extension base="dms:MultiChoiceLookup">
            <xsd:sequence>
              <xsd:element name="Value" type="dms:Lookup" maxOccurs="unbounded" minOccurs="0" nillable="true"/>
            </xsd:sequence>
          </xsd:extension>
        </xsd:complexContent>
      </xsd:complexType>
    </xsd:element>
    <xsd:element name="a45510494d1a450e9cee6905c7ad8168" ma:index="12" ma:taxonomy="true" ma:internalName="a45510494d1a450e9cee6905c7ad8168" ma:taxonomyFieldName="BZ_Country" ma:displayName="Country/State" ma:default="2;#The Netherlands|7f69a7bb-478c-499d-a6cf-5869916dfee4" ma:fieldId="{a4551049-4d1a-450e-9cee-6905c7ad8168}" ma:taxonomyMulti="true" ma:sspId="8805c4df-c498-47b2-b08d-81a6414440b6" ma:termSetId="4b11575f-0152-447b-b1c6-14c5152cc435" ma:anchorId="3fd0673f-2ea8-4564-bac8-0f075207e234" ma:open="false" ma:isKeyword="false">
      <xsd:complexType>
        <xsd:sequence>
          <xsd:element ref="pc:Terms" minOccurs="0" maxOccurs="1"/>
        </xsd:sequence>
      </xsd:complexType>
    </xsd:element>
    <xsd:element name="ge4bd621e46a403e97baf402a410deb5" ma:index="14" ma:taxonomy="true" ma:internalName="ge4bd621e46a403e97baf402a410deb5" ma:taxonomyFieldName="BZ_Forum" ma:displayName="Forum/Organization" ma:default="3;#Not applicable|0049e722-bfb1-4a3f-9d08-af7366a9af40" ma:fieldId="{0e4bd621-e46a-403e-97ba-f402a410deb5}" ma:taxonomyMulti="true" ma:sspId="8805c4df-c498-47b2-b08d-81a6414440b6" ma:termSetId="848f9261-8583-4c5c-81e7-3232ddfe54f1" ma:anchorId="00000000-0000-0000-0000-000000000000" ma:open="false" ma:isKeyword="false">
      <xsd:complexType>
        <xsd:sequence>
          <xsd:element ref="pc:Terms" minOccurs="0" maxOccurs="1"/>
        </xsd:sequence>
      </xsd:complexType>
    </xsd:element>
    <xsd:element name="ga509c7afcac4f5cb939db754ffece25" ma:index="16" ma:taxonomy="true" ma:internalName="ga509c7afcac4f5cb939db754ffece25" ma:taxonomyFieldName="BZ_Classification" ma:displayName="Classification" ma:default="4;#Unclassified|d92c6340-bc14-4cb2-a9a6-6deda93c493b" ma:fieldId="{0a509c7a-fcac-4f5c-b939-db754ffece25}" ma:sspId="8805c4df-c498-47b2-b08d-81a6414440b6" ma:termSetId="44f3d25f-308e-4607-ad37-3154dc8df61f" ma:anchorId="00000000-0000-0000-0000-000000000000" ma:open="false" ma:isKeyword="false">
      <xsd:complexType>
        <xsd:sequence>
          <xsd:element ref="pc:Terms" minOccurs="0" maxOccurs="1"/>
        </xsd:sequence>
      </xsd:complexType>
    </xsd:element>
    <xsd:element name="c1eb3b42714749d7a1da5dfa3e8d3bcc" ma:index="18" nillable="true" ma:taxonomy="true" ma:internalName="c1eb3b42714749d7a1da5dfa3e8d3bcc" ma:taxonomyFieldName="BZ_CategorieTenders" ma:displayName="Categorie Tenders" ma:readOnly="false" ma:default="" ma:fieldId="{c1eb3b42-7147-49d7-a1da-5dfa3e8d3bcc}" ma:sspId="8805c4df-c498-47b2-b08d-81a6414440b6" ma:termSetId="9b3efed5-1274-45ce-990c-8414e4fee0c1" ma:anchorId="00000000-0000-0000-0000-000000000000" ma:open="false" ma:isKeyword="false">
      <xsd:complexType>
        <xsd:sequence>
          <xsd:element ref="pc:Terms" minOccurs="0" maxOccurs="1"/>
        </xsd:sequence>
      </xsd:complexType>
    </xsd:element>
    <xsd:element name="nf4434b3fae540fe847866e45672fb3a" ma:index="19" ma:taxonomy="true" ma:internalName="nf4434b3fae540fe847866e45672fb3a" ma:taxonomyFieldName="BZ_Theme" ma:displayName="Theme" ma:default="1;#Procurement and tendering|fc14aec2-b498-47df-aba9-0040a2703f98" ma:fieldId="{7f4434b3-fae5-40fe-8478-66e45672fb3a}" ma:taxonomyMulti="true" ma:sspId="8805c4df-c498-47b2-b08d-81a6414440b6" ma:termSetId="b886aef3-384f-4e31-a5b8-4c90748da2e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53DE4F-F0FD-47A8-97C9-66E33B879D33}">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d9e1d28a-0163-4e96-8b03-6dd6ea730ad0"/>
    <ds:schemaRef ds:uri="http://www.w3.org/XML/1998/namespace"/>
    <ds:schemaRef ds:uri="http://purl.org/dc/dcmitype/"/>
  </ds:schemaRefs>
</ds:datastoreItem>
</file>

<file path=customXml/itemProps2.xml><?xml version="1.0" encoding="utf-8"?>
<ds:datastoreItem xmlns:ds="http://schemas.openxmlformats.org/officeDocument/2006/customXml" ds:itemID="{EDD7D95E-A5A9-402A-A336-5DC129EF60DF}">
  <ds:schemaRefs>
    <ds:schemaRef ds:uri="http://schemas.microsoft.com/sharepoint/v3/contenttype/forms"/>
  </ds:schemaRefs>
</ds:datastoreItem>
</file>

<file path=customXml/itemProps3.xml><?xml version="1.0" encoding="utf-8"?>
<ds:datastoreItem xmlns:ds="http://schemas.openxmlformats.org/officeDocument/2006/customXml" ds:itemID="{DE917288-1120-4055-8FFE-73D3EE663D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e1d28a-0163-4e96-8b03-6dd6ea730a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1110E5D-9D90-438C-A207-623C07C8AC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E4A4FE45</Template>
  <TotalTime>88</TotalTime>
  <Pages>7</Pages>
  <Words>1309</Words>
  <Characters>7205</Characters>
  <Application>Microsoft Office Word</Application>
  <DocSecurity>0</DocSecurity>
  <Lines>60</Lines>
  <Paragraphs>16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&lt;Naam aanbesteding&gt;</vt:lpstr>
      <vt:lpstr>&lt;Naam aanbesteding&gt;</vt:lpstr>
    </vt:vector>
  </TitlesOfParts>
  <Company>Min. van BZK</Company>
  <LinksUpToDate>false</LinksUpToDate>
  <CharactersWithSpaces>8498</CharactersWithSpaces>
  <SharedDoc>false</SharedDoc>
  <HLinks>
    <vt:vector size="330" baseType="variant">
      <vt:variant>
        <vt:i4>1507403</vt:i4>
      </vt:variant>
      <vt:variant>
        <vt:i4>312</vt:i4>
      </vt:variant>
      <vt:variant>
        <vt:i4>0</vt:i4>
      </vt:variant>
      <vt:variant>
        <vt:i4>5</vt:i4>
      </vt:variant>
      <vt:variant>
        <vt:lpwstr>http://www.logius.nl/</vt:lpwstr>
      </vt:variant>
      <vt:variant>
        <vt:lpwstr/>
      </vt:variant>
      <vt:variant>
        <vt:i4>2228292</vt:i4>
      </vt:variant>
      <vt:variant>
        <vt:i4>309</vt:i4>
      </vt:variant>
      <vt:variant>
        <vt:i4>0</vt:i4>
      </vt:variant>
      <vt:variant>
        <vt:i4>5</vt:i4>
      </vt:variant>
      <vt:variant>
        <vt:lpwstr>mailto:3W@minbuza.nl</vt:lpwstr>
      </vt:variant>
      <vt:variant>
        <vt:lpwstr/>
      </vt:variant>
      <vt:variant>
        <vt:i4>6684720</vt:i4>
      </vt:variant>
      <vt:variant>
        <vt:i4>306</vt:i4>
      </vt:variant>
      <vt:variant>
        <vt:i4>0</vt:i4>
      </vt:variant>
      <vt:variant>
        <vt:i4>5</vt:i4>
      </vt:variant>
      <vt:variant>
        <vt:lpwstr>http://www.pianoo.nl/document/7583/advies-klachtafhandeling-bij-aanbesteden</vt:lpwstr>
      </vt:variant>
      <vt:variant>
        <vt:lpwstr/>
      </vt:variant>
      <vt:variant>
        <vt:i4>3276918</vt:i4>
      </vt:variant>
      <vt:variant>
        <vt:i4>303</vt:i4>
      </vt:variant>
      <vt:variant>
        <vt:i4>0</vt:i4>
      </vt:variant>
      <vt:variant>
        <vt:i4>5</vt:i4>
      </vt:variant>
      <vt:variant>
        <vt:lpwstr>http://www.rijksoverheid.nl/ministeries/bz</vt:lpwstr>
      </vt:variant>
      <vt:variant>
        <vt:lpwstr/>
      </vt:variant>
      <vt:variant>
        <vt:i4>1572915</vt:i4>
      </vt:variant>
      <vt:variant>
        <vt:i4>296</vt:i4>
      </vt:variant>
      <vt:variant>
        <vt:i4>0</vt:i4>
      </vt:variant>
      <vt:variant>
        <vt:i4>5</vt:i4>
      </vt:variant>
      <vt:variant>
        <vt:lpwstr/>
      </vt:variant>
      <vt:variant>
        <vt:lpwstr>_Toc363746780</vt:lpwstr>
      </vt:variant>
      <vt:variant>
        <vt:i4>1507379</vt:i4>
      </vt:variant>
      <vt:variant>
        <vt:i4>290</vt:i4>
      </vt:variant>
      <vt:variant>
        <vt:i4>0</vt:i4>
      </vt:variant>
      <vt:variant>
        <vt:i4>5</vt:i4>
      </vt:variant>
      <vt:variant>
        <vt:lpwstr/>
      </vt:variant>
      <vt:variant>
        <vt:lpwstr>_Toc363746779</vt:lpwstr>
      </vt:variant>
      <vt:variant>
        <vt:i4>1507379</vt:i4>
      </vt:variant>
      <vt:variant>
        <vt:i4>284</vt:i4>
      </vt:variant>
      <vt:variant>
        <vt:i4>0</vt:i4>
      </vt:variant>
      <vt:variant>
        <vt:i4>5</vt:i4>
      </vt:variant>
      <vt:variant>
        <vt:lpwstr/>
      </vt:variant>
      <vt:variant>
        <vt:lpwstr>_Toc363746778</vt:lpwstr>
      </vt:variant>
      <vt:variant>
        <vt:i4>1507379</vt:i4>
      </vt:variant>
      <vt:variant>
        <vt:i4>278</vt:i4>
      </vt:variant>
      <vt:variant>
        <vt:i4>0</vt:i4>
      </vt:variant>
      <vt:variant>
        <vt:i4>5</vt:i4>
      </vt:variant>
      <vt:variant>
        <vt:lpwstr/>
      </vt:variant>
      <vt:variant>
        <vt:lpwstr>_Toc363746777</vt:lpwstr>
      </vt:variant>
      <vt:variant>
        <vt:i4>1507379</vt:i4>
      </vt:variant>
      <vt:variant>
        <vt:i4>272</vt:i4>
      </vt:variant>
      <vt:variant>
        <vt:i4>0</vt:i4>
      </vt:variant>
      <vt:variant>
        <vt:i4>5</vt:i4>
      </vt:variant>
      <vt:variant>
        <vt:lpwstr/>
      </vt:variant>
      <vt:variant>
        <vt:lpwstr>_Toc363746776</vt:lpwstr>
      </vt:variant>
      <vt:variant>
        <vt:i4>1507379</vt:i4>
      </vt:variant>
      <vt:variant>
        <vt:i4>266</vt:i4>
      </vt:variant>
      <vt:variant>
        <vt:i4>0</vt:i4>
      </vt:variant>
      <vt:variant>
        <vt:i4>5</vt:i4>
      </vt:variant>
      <vt:variant>
        <vt:lpwstr/>
      </vt:variant>
      <vt:variant>
        <vt:lpwstr>_Toc363746775</vt:lpwstr>
      </vt:variant>
      <vt:variant>
        <vt:i4>1507379</vt:i4>
      </vt:variant>
      <vt:variant>
        <vt:i4>260</vt:i4>
      </vt:variant>
      <vt:variant>
        <vt:i4>0</vt:i4>
      </vt:variant>
      <vt:variant>
        <vt:i4>5</vt:i4>
      </vt:variant>
      <vt:variant>
        <vt:lpwstr/>
      </vt:variant>
      <vt:variant>
        <vt:lpwstr>_Toc363746774</vt:lpwstr>
      </vt:variant>
      <vt:variant>
        <vt:i4>1507379</vt:i4>
      </vt:variant>
      <vt:variant>
        <vt:i4>254</vt:i4>
      </vt:variant>
      <vt:variant>
        <vt:i4>0</vt:i4>
      </vt:variant>
      <vt:variant>
        <vt:i4>5</vt:i4>
      </vt:variant>
      <vt:variant>
        <vt:lpwstr/>
      </vt:variant>
      <vt:variant>
        <vt:lpwstr>_Toc363746773</vt:lpwstr>
      </vt:variant>
      <vt:variant>
        <vt:i4>1507379</vt:i4>
      </vt:variant>
      <vt:variant>
        <vt:i4>248</vt:i4>
      </vt:variant>
      <vt:variant>
        <vt:i4>0</vt:i4>
      </vt:variant>
      <vt:variant>
        <vt:i4>5</vt:i4>
      </vt:variant>
      <vt:variant>
        <vt:lpwstr/>
      </vt:variant>
      <vt:variant>
        <vt:lpwstr>_Toc363746772</vt:lpwstr>
      </vt:variant>
      <vt:variant>
        <vt:i4>1507379</vt:i4>
      </vt:variant>
      <vt:variant>
        <vt:i4>242</vt:i4>
      </vt:variant>
      <vt:variant>
        <vt:i4>0</vt:i4>
      </vt:variant>
      <vt:variant>
        <vt:i4>5</vt:i4>
      </vt:variant>
      <vt:variant>
        <vt:lpwstr/>
      </vt:variant>
      <vt:variant>
        <vt:lpwstr>_Toc363746771</vt:lpwstr>
      </vt:variant>
      <vt:variant>
        <vt:i4>1507379</vt:i4>
      </vt:variant>
      <vt:variant>
        <vt:i4>236</vt:i4>
      </vt:variant>
      <vt:variant>
        <vt:i4>0</vt:i4>
      </vt:variant>
      <vt:variant>
        <vt:i4>5</vt:i4>
      </vt:variant>
      <vt:variant>
        <vt:lpwstr/>
      </vt:variant>
      <vt:variant>
        <vt:lpwstr>_Toc363746770</vt:lpwstr>
      </vt:variant>
      <vt:variant>
        <vt:i4>1441843</vt:i4>
      </vt:variant>
      <vt:variant>
        <vt:i4>230</vt:i4>
      </vt:variant>
      <vt:variant>
        <vt:i4>0</vt:i4>
      </vt:variant>
      <vt:variant>
        <vt:i4>5</vt:i4>
      </vt:variant>
      <vt:variant>
        <vt:lpwstr/>
      </vt:variant>
      <vt:variant>
        <vt:lpwstr>_Toc363746769</vt:lpwstr>
      </vt:variant>
      <vt:variant>
        <vt:i4>1441843</vt:i4>
      </vt:variant>
      <vt:variant>
        <vt:i4>224</vt:i4>
      </vt:variant>
      <vt:variant>
        <vt:i4>0</vt:i4>
      </vt:variant>
      <vt:variant>
        <vt:i4>5</vt:i4>
      </vt:variant>
      <vt:variant>
        <vt:lpwstr/>
      </vt:variant>
      <vt:variant>
        <vt:lpwstr>_Toc363746768</vt:lpwstr>
      </vt:variant>
      <vt:variant>
        <vt:i4>1441843</vt:i4>
      </vt:variant>
      <vt:variant>
        <vt:i4>218</vt:i4>
      </vt:variant>
      <vt:variant>
        <vt:i4>0</vt:i4>
      </vt:variant>
      <vt:variant>
        <vt:i4>5</vt:i4>
      </vt:variant>
      <vt:variant>
        <vt:lpwstr/>
      </vt:variant>
      <vt:variant>
        <vt:lpwstr>_Toc363746767</vt:lpwstr>
      </vt:variant>
      <vt:variant>
        <vt:i4>1441843</vt:i4>
      </vt:variant>
      <vt:variant>
        <vt:i4>212</vt:i4>
      </vt:variant>
      <vt:variant>
        <vt:i4>0</vt:i4>
      </vt:variant>
      <vt:variant>
        <vt:i4>5</vt:i4>
      </vt:variant>
      <vt:variant>
        <vt:lpwstr/>
      </vt:variant>
      <vt:variant>
        <vt:lpwstr>_Toc363746766</vt:lpwstr>
      </vt:variant>
      <vt:variant>
        <vt:i4>1441843</vt:i4>
      </vt:variant>
      <vt:variant>
        <vt:i4>206</vt:i4>
      </vt:variant>
      <vt:variant>
        <vt:i4>0</vt:i4>
      </vt:variant>
      <vt:variant>
        <vt:i4>5</vt:i4>
      </vt:variant>
      <vt:variant>
        <vt:lpwstr/>
      </vt:variant>
      <vt:variant>
        <vt:lpwstr>_Toc363746765</vt:lpwstr>
      </vt:variant>
      <vt:variant>
        <vt:i4>1441843</vt:i4>
      </vt:variant>
      <vt:variant>
        <vt:i4>200</vt:i4>
      </vt:variant>
      <vt:variant>
        <vt:i4>0</vt:i4>
      </vt:variant>
      <vt:variant>
        <vt:i4>5</vt:i4>
      </vt:variant>
      <vt:variant>
        <vt:lpwstr/>
      </vt:variant>
      <vt:variant>
        <vt:lpwstr>_Toc363746764</vt:lpwstr>
      </vt:variant>
      <vt:variant>
        <vt:i4>1441843</vt:i4>
      </vt:variant>
      <vt:variant>
        <vt:i4>194</vt:i4>
      </vt:variant>
      <vt:variant>
        <vt:i4>0</vt:i4>
      </vt:variant>
      <vt:variant>
        <vt:i4>5</vt:i4>
      </vt:variant>
      <vt:variant>
        <vt:lpwstr/>
      </vt:variant>
      <vt:variant>
        <vt:lpwstr>_Toc363746763</vt:lpwstr>
      </vt:variant>
      <vt:variant>
        <vt:i4>1441843</vt:i4>
      </vt:variant>
      <vt:variant>
        <vt:i4>188</vt:i4>
      </vt:variant>
      <vt:variant>
        <vt:i4>0</vt:i4>
      </vt:variant>
      <vt:variant>
        <vt:i4>5</vt:i4>
      </vt:variant>
      <vt:variant>
        <vt:lpwstr/>
      </vt:variant>
      <vt:variant>
        <vt:lpwstr>_Toc363746762</vt:lpwstr>
      </vt:variant>
      <vt:variant>
        <vt:i4>1441843</vt:i4>
      </vt:variant>
      <vt:variant>
        <vt:i4>182</vt:i4>
      </vt:variant>
      <vt:variant>
        <vt:i4>0</vt:i4>
      </vt:variant>
      <vt:variant>
        <vt:i4>5</vt:i4>
      </vt:variant>
      <vt:variant>
        <vt:lpwstr/>
      </vt:variant>
      <vt:variant>
        <vt:lpwstr>_Toc363746761</vt:lpwstr>
      </vt:variant>
      <vt:variant>
        <vt:i4>1441843</vt:i4>
      </vt:variant>
      <vt:variant>
        <vt:i4>176</vt:i4>
      </vt:variant>
      <vt:variant>
        <vt:i4>0</vt:i4>
      </vt:variant>
      <vt:variant>
        <vt:i4>5</vt:i4>
      </vt:variant>
      <vt:variant>
        <vt:lpwstr/>
      </vt:variant>
      <vt:variant>
        <vt:lpwstr>_Toc363746760</vt:lpwstr>
      </vt:variant>
      <vt:variant>
        <vt:i4>1376307</vt:i4>
      </vt:variant>
      <vt:variant>
        <vt:i4>170</vt:i4>
      </vt:variant>
      <vt:variant>
        <vt:i4>0</vt:i4>
      </vt:variant>
      <vt:variant>
        <vt:i4>5</vt:i4>
      </vt:variant>
      <vt:variant>
        <vt:lpwstr/>
      </vt:variant>
      <vt:variant>
        <vt:lpwstr>_Toc363746759</vt:lpwstr>
      </vt:variant>
      <vt:variant>
        <vt:i4>1376307</vt:i4>
      </vt:variant>
      <vt:variant>
        <vt:i4>164</vt:i4>
      </vt:variant>
      <vt:variant>
        <vt:i4>0</vt:i4>
      </vt:variant>
      <vt:variant>
        <vt:i4>5</vt:i4>
      </vt:variant>
      <vt:variant>
        <vt:lpwstr/>
      </vt:variant>
      <vt:variant>
        <vt:lpwstr>_Toc363746758</vt:lpwstr>
      </vt:variant>
      <vt:variant>
        <vt:i4>1376307</vt:i4>
      </vt:variant>
      <vt:variant>
        <vt:i4>158</vt:i4>
      </vt:variant>
      <vt:variant>
        <vt:i4>0</vt:i4>
      </vt:variant>
      <vt:variant>
        <vt:i4>5</vt:i4>
      </vt:variant>
      <vt:variant>
        <vt:lpwstr/>
      </vt:variant>
      <vt:variant>
        <vt:lpwstr>_Toc363746757</vt:lpwstr>
      </vt:variant>
      <vt:variant>
        <vt:i4>1376307</vt:i4>
      </vt:variant>
      <vt:variant>
        <vt:i4>152</vt:i4>
      </vt:variant>
      <vt:variant>
        <vt:i4>0</vt:i4>
      </vt:variant>
      <vt:variant>
        <vt:i4>5</vt:i4>
      </vt:variant>
      <vt:variant>
        <vt:lpwstr/>
      </vt:variant>
      <vt:variant>
        <vt:lpwstr>_Toc363746756</vt:lpwstr>
      </vt:variant>
      <vt:variant>
        <vt:i4>1376307</vt:i4>
      </vt:variant>
      <vt:variant>
        <vt:i4>146</vt:i4>
      </vt:variant>
      <vt:variant>
        <vt:i4>0</vt:i4>
      </vt:variant>
      <vt:variant>
        <vt:i4>5</vt:i4>
      </vt:variant>
      <vt:variant>
        <vt:lpwstr/>
      </vt:variant>
      <vt:variant>
        <vt:lpwstr>_Toc363746755</vt:lpwstr>
      </vt:variant>
      <vt:variant>
        <vt:i4>1376307</vt:i4>
      </vt:variant>
      <vt:variant>
        <vt:i4>140</vt:i4>
      </vt:variant>
      <vt:variant>
        <vt:i4>0</vt:i4>
      </vt:variant>
      <vt:variant>
        <vt:i4>5</vt:i4>
      </vt:variant>
      <vt:variant>
        <vt:lpwstr/>
      </vt:variant>
      <vt:variant>
        <vt:lpwstr>_Toc363746754</vt:lpwstr>
      </vt:variant>
      <vt:variant>
        <vt:i4>1376307</vt:i4>
      </vt:variant>
      <vt:variant>
        <vt:i4>134</vt:i4>
      </vt:variant>
      <vt:variant>
        <vt:i4>0</vt:i4>
      </vt:variant>
      <vt:variant>
        <vt:i4>5</vt:i4>
      </vt:variant>
      <vt:variant>
        <vt:lpwstr/>
      </vt:variant>
      <vt:variant>
        <vt:lpwstr>_Toc363746753</vt:lpwstr>
      </vt:variant>
      <vt:variant>
        <vt:i4>1376307</vt:i4>
      </vt:variant>
      <vt:variant>
        <vt:i4>128</vt:i4>
      </vt:variant>
      <vt:variant>
        <vt:i4>0</vt:i4>
      </vt:variant>
      <vt:variant>
        <vt:i4>5</vt:i4>
      </vt:variant>
      <vt:variant>
        <vt:lpwstr/>
      </vt:variant>
      <vt:variant>
        <vt:lpwstr>_Toc363746752</vt:lpwstr>
      </vt:variant>
      <vt:variant>
        <vt:i4>1376307</vt:i4>
      </vt:variant>
      <vt:variant>
        <vt:i4>122</vt:i4>
      </vt:variant>
      <vt:variant>
        <vt:i4>0</vt:i4>
      </vt:variant>
      <vt:variant>
        <vt:i4>5</vt:i4>
      </vt:variant>
      <vt:variant>
        <vt:lpwstr/>
      </vt:variant>
      <vt:variant>
        <vt:lpwstr>_Toc363746751</vt:lpwstr>
      </vt:variant>
      <vt:variant>
        <vt:i4>1376307</vt:i4>
      </vt:variant>
      <vt:variant>
        <vt:i4>116</vt:i4>
      </vt:variant>
      <vt:variant>
        <vt:i4>0</vt:i4>
      </vt:variant>
      <vt:variant>
        <vt:i4>5</vt:i4>
      </vt:variant>
      <vt:variant>
        <vt:lpwstr/>
      </vt:variant>
      <vt:variant>
        <vt:lpwstr>_Toc363746750</vt:lpwstr>
      </vt:variant>
      <vt:variant>
        <vt:i4>1310771</vt:i4>
      </vt:variant>
      <vt:variant>
        <vt:i4>110</vt:i4>
      </vt:variant>
      <vt:variant>
        <vt:i4>0</vt:i4>
      </vt:variant>
      <vt:variant>
        <vt:i4>5</vt:i4>
      </vt:variant>
      <vt:variant>
        <vt:lpwstr/>
      </vt:variant>
      <vt:variant>
        <vt:lpwstr>_Toc363746749</vt:lpwstr>
      </vt:variant>
      <vt:variant>
        <vt:i4>1310771</vt:i4>
      </vt:variant>
      <vt:variant>
        <vt:i4>104</vt:i4>
      </vt:variant>
      <vt:variant>
        <vt:i4>0</vt:i4>
      </vt:variant>
      <vt:variant>
        <vt:i4>5</vt:i4>
      </vt:variant>
      <vt:variant>
        <vt:lpwstr/>
      </vt:variant>
      <vt:variant>
        <vt:lpwstr>_Toc363746748</vt:lpwstr>
      </vt:variant>
      <vt:variant>
        <vt:i4>1310771</vt:i4>
      </vt:variant>
      <vt:variant>
        <vt:i4>98</vt:i4>
      </vt:variant>
      <vt:variant>
        <vt:i4>0</vt:i4>
      </vt:variant>
      <vt:variant>
        <vt:i4>5</vt:i4>
      </vt:variant>
      <vt:variant>
        <vt:lpwstr/>
      </vt:variant>
      <vt:variant>
        <vt:lpwstr>_Toc363746747</vt:lpwstr>
      </vt:variant>
      <vt:variant>
        <vt:i4>1310771</vt:i4>
      </vt:variant>
      <vt:variant>
        <vt:i4>92</vt:i4>
      </vt:variant>
      <vt:variant>
        <vt:i4>0</vt:i4>
      </vt:variant>
      <vt:variant>
        <vt:i4>5</vt:i4>
      </vt:variant>
      <vt:variant>
        <vt:lpwstr/>
      </vt:variant>
      <vt:variant>
        <vt:lpwstr>_Toc363746746</vt:lpwstr>
      </vt:variant>
      <vt:variant>
        <vt:i4>1310771</vt:i4>
      </vt:variant>
      <vt:variant>
        <vt:i4>86</vt:i4>
      </vt:variant>
      <vt:variant>
        <vt:i4>0</vt:i4>
      </vt:variant>
      <vt:variant>
        <vt:i4>5</vt:i4>
      </vt:variant>
      <vt:variant>
        <vt:lpwstr/>
      </vt:variant>
      <vt:variant>
        <vt:lpwstr>_Toc363746745</vt:lpwstr>
      </vt:variant>
      <vt:variant>
        <vt:i4>1310771</vt:i4>
      </vt:variant>
      <vt:variant>
        <vt:i4>80</vt:i4>
      </vt:variant>
      <vt:variant>
        <vt:i4>0</vt:i4>
      </vt:variant>
      <vt:variant>
        <vt:i4>5</vt:i4>
      </vt:variant>
      <vt:variant>
        <vt:lpwstr/>
      </vt:variant>
      <vt:variant>
        <vt:lpwstr>_Toc363746744</vt:lpwstr>
      </vt:variant>
      <vt:variant>
        <vt:i4>1310771</vt:i4>
      </vt:variant>
      <vt:variant>
        <vt:i4>74</vt:i4>
      </vt:variant>
      <vt:variant>
        <vt:i4>0</vt:i4>
      </vt:variant>
      <vt:variant>
        <vt:i4>5</vt:i4>
      </vt:variant>
      <vt:variant>
        <vt:lpwstr/>
      </vt:variant>
      <vt:variant>
        <vt:lpwstr>_Toc363746743</vt:lpwstr>
      </vt:variant>
      <vt:variant>
        <vt:i4>1310771</vt:i4>
      </vt:variant>
      <vt:variant>
        <vt:i4>68</vt:i4>
      </vt:variant>
      <vt:variant>
        <vt:i4>0</vt:i4>
      </vt:variant>
      <vt:variant>
        <vt:i4>5</vt:i4>
      </vt:variant>
      <vt:variant>
        <vt:lpwstr/>
      </vt:variant>
      <vt:variant>
        <vt:lpwstr>_Toc363746742</vt:lpwstr>
      </vt:variant>
      <vt:variant>
        <vt:i4>1310771</vt:i4>
      </vt:variant>
      <vt:variant>
        <vt:i4>62</vt:i4>
      </vt:variant>
      <vt:variant>
        <vt:i4>0</vt:i4>
      </vt:variant>
      <vt:variant>
        <vt:i4>5</vt:i4>
      </vt:variant>
      <vt:variant>
        <vt:lpwstr/>
      </vt:variant>
      <vt:variant>
        <vt:lpwstr>_Toc363746741</vt:lpwstr>
      </vt:variant>
      <vt:variant>
        <vt:i4>1310771</vt:i4>
      </vt:variant>
      <vt:variant>
        <vt:i4>56</vt:i4>
      </vt:variant>
      <vt:variant>
        <vt:i4>0</vt:i4>
      </vt:variant>
      <vt:variant>
        <vt:i4>5</vt:i4>
      </vt:variant>
      <vt:variant>
        <vt:lpwstr/>
      </vt:variant>
      <vt:variant>
        <vt:lpwstr>_Toc363746740</vt:lpwstr>
      </vt:variant>
      <vt:variant>
        <vt:i4>1245235</vt:i4>
      </vt:variant>
      <vt:variant>
        <vt:i4>50</vt:i4>
      </vt:variant>
      <vt:variant>
        <vt:i4>0</vt:i4>
      </vt:variant>
      <vt:variant>
        <vt:i4>5</vt:i4>
      </vt:variant>
      <vt:variant>
        <vt:lpwstr/>
      </vt:variant>
      <vt:variant>
        <vt:lpwstr>_Toc363746739</vt:lpwstr>
      </vt:variant>
      <vt:variant>
        <vt:i4>1245235</vt:i4>
      </vt:variant>
      <vt:variant>
        <vt:i4>44</vt:i4>
      </vt:variant>
      <vt:variant>
        <vt:i4>0</vt:i4>
      </vt:variant>
      <vt:variant>
        <vt:i4>5</vt:i4>
      </vt:variant>
      <vt:variant>
        <vt:lpwstr/>
      </vt:variant>
      <vt:variant>
        <vt:lpwstr>_Toc363746738</vt:lpwstr>
      </vt:variant>
      <vt:variant>
        <vt:i4>1245235</vt:i4>
      </vt:variant>
      <vt:variant>
        <vt:i4>38</vt:i4>
      </vt:variant>
      <vt:variant>
        <vt:i4>0</vt:i4>
      </vt:variant>
      <vt:variant>
        <vt:i4>5</vt:i4>
      </vt:variant>
      <vt:variant>
        <vt:lpwstr/>
      </vt:variant>
      <vt:variant>
        <vt:lpwstr>_Toc363746737</vt:lpwstr>
      </vt:variant>
      <vt:variant>
        <vt:i4>1245235</vt:i4>
      </vt:variant>
      <vt:variant>
        <vt:i4>32</vt:i4>
      </vt:variant>
      <vt:variant>
        <vt:i4>0</vt:i4>
      </vt:variant>
      <vt:variant>
        <vt:i4>5</vt:i4>
      </vt:variant>
      <vt:variant>
        <vt:lpwstr/>
      </vt:variant>
      <vt:variant>
        <vt:lpwstr>_Toc363746736</vt:lpwstr>
      </vt:variant>
      <vt:variant>
        <vt:i4>1245235</vt:i4>
      </vt:variant>
      <vt:variant>
        <vt:i4>26</vt:i4>
      </vt:variant>
      <vt:variant>
        <vt:i4>0</vt:i4>
      </vt:variant>
      <vt:variant>
        <vt:i4>5</vt:i4>
      </vt:variant>
      <vt:variant>
        <vt:lpwstr/>
      </vt:variant>
      <vt:variant>
        <vt:lpwstr>_Toc363746735</vt:lpwstr>
      </vt:variant>
      <vt:variant>
        <vt:i4>1245235</vt:i4>
      </vt:variant>
      <vt:variant>
        <vt:i4>20</vt:i4>
      </vt:variant>
      <vt:variant>
        <vt:i4>0</vt:i4>
      </vt:variant>
      <vt:variant>
        <vt:i4>5</vt:i4>
      </vt:variant>
      <vt:variant>
        <vt:lpwstr/>
      </vt:variant>
      <vt:variant>
        <vt:lpwstr>_Toc363746734</vt:lpwstr>
      </vt:variant>
      <vt:variant>
        <vt:i4>1245235</vt:i4>
      </vt:variant>
      <vt:variant>
        <vt:i4>14</vt:i4>
      </vt:variant>
      <vt:variant>
        <vt:i4>0</vt:i4>
      </vt:variant>
      <vt:variant>
        <vt:i4>5</vt:i4>
      </vt:variant>
      <vt:variant>
        <vt:lpwstr/>
      </vt:variant>
      <vt:variant>
        <vt:lpwstr>_Toc363746733</vt:lpwstr>
      </vt:variant>
      <vt:variant>
        <vt:i4>1245235</vt:i4>
      </vt:variant>
      <vt:variant>
        <vt:i4>8</vt:i4>
      </vt:variant>
      <vt:variant>
        <vt:i4>0</vt:i4>
      </vt:variant>
      <vt:variant>
        <vt:i4>5</vt:i4>
      </vt:variant>
      <vt:variant>
        <vt:lpwstr/>
      </vt:variant>
      <vt:variant>
        <vt:lpwstr>_Toc363746732</vt:lpwstr>
      </vt:variant>
      <vt:variant>
        <vt:i4>1245235</vt:i4>
      </vt:variant>
      <vt:variant>
        <vt:i4>2</vt:i4>
      </vt:variant>
      <vt:variant>
        <vt:i4>0</vt:i4>
      </vt:variant>
      <vt:variant>
        <vt:i4>5</vt:i4>
      </vt:variant>
      <vt:variant>
        <vt:lpwstr/>
      </vt:variant>
      <vt:variant>
        <vt:lpwstr>_Toc363746731</vt:lpwstr>
      </vt:variant>
      <vt:variant>
        <vt:i4>4784238</vt:i4>
      </vt:variant>
      <vt:variant>
        <vt:i4>0</vt:i4>
      </vt:variant>
      <vt:variant>
        <vt:i4>0</vt:i4>
      </vt:variant>
      <vt:variant>
        <vt:i4>5</vt:i4>
      </vt:variant>
      <vt:variant>
        <vt:lpwstr>mailto:FEZ-Tender1@minbuza.nl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&lt;Naam aanbesteding&gt;</dc:title>
  <dc:subject>Leiderschaps- en managementontwikkeling</dc:subject>
  <dc:creator>Huntink, Dennis</dc:creator>
  <cp:keywords/>
  <cp:lastModifiedBy>Huntink, Dennis</cp:lastModifiedBy>
  <cp:revision>13</cp:revision>
  <cp:lastPrinted>2019-06-03T08:16:00Z</cp:lastPrinted>
  <dcterms:created xsi:type="dcterms:W3CDTF">2019-05-09T08:38:00Z</dcterms:created>
  <dcterms:modified xsi:type="dcterms:W3CDTF">2019-06-05T12:16:00Z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0x0101009C7CE436063D44E9BE7DC0259EF7C32F006EB9F9836A634AE58B6169785FD3936F0091517AA95B4077438AE05591C3B511EC</vt:lpwstr>
  </property>
  <property fmtid="{D5CDD505-2E9C-101B-9397-08002B2CF9AE}" pid="3" name="BZ_Country">
    <vt:lpwstr>2;#The Netherlands|7f69a7bb-478c-499d-a6cf-5869916dfee4</vt:lpwstr>
  </property>
  <property fmtid="{D5CDD505-2E9C-101B-9397-08002B2CF9AE}" pid="4" name="BZ_Theme">
    <vt:lpwstr>1;#Procurement and tendering|fc14aec2-b498-47df-aba9-0040a2703f98</vt:lpwstr>
  </property>
  <property fmtid="{D5CDD505-2E9C-101B-9397-08002B2CF9AE}" pid="5" name="BZ_Classification">
    <vt:lpwstr>4;#Niet-gerubriceerd|d92c6340-bc14-4cb2-a9a6-6deda93c493b</vt:lpwstr>
  </property>
  <property fmtid="{D5CDD505-2E9C-101B-9397-08002B2CF9AE}" pid="6" name="BZ_Forum">
    <vt:lpwstr>3;#Not applicable|0049e722-bfb1-4a3f-9d08-af7366a9af40</vt:lpwstr>
  </property>
  <property fmtid="{D5CDD505-2E9C-101B-9397-08002B2CF9AE}" pid="7" name="BZ_CategorieTenders">
    <vt:lpwstr/>
  </property>
</Properties>
</file>