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E347F" w14:textId="6D650AED" w:rsidR="00250845" w:rsidRDefault="00250845" w:rsidP="00250845">
      <w:pPr>
        <w:rPr>
          <w:sz w:val="20"/>
          <w:szCs w:val="20"/>
        </w:rPr>
      </w:pPr>
    </w:p>
    <w:p w14:paraId="2498D6F0" w14:textId="04147E89" w:rsidR="004E20D2" w:rsidRDefault="004E20D2" w:rsidP="00E02811">
      <w:pPr>
        <w:spacing w:line="276" w:lineRule="auto"/>
        <w:rPr>
          <w:rFonts w:eastAsia="MS Mincho"/>
          <w:b/>
          <w:bCs/>
        </w:rPr>
      </w:pPr>
      <w:bookmarkStart w:id="0" w:name="_Toc359933478"/>
      <w:bookmarkStart w:id="1" w:name="_Toc410799192"/>
      <w:r w:rsidRPr="00151D7A">
        <w:rPr>
          <w:rFonts w:eastAsia="MS Mincho"/>
          <w:b/>
          <w:bCs/>
        </w:rPr>
        <w:t>Voorwaarden bij referentieverklaring</w:t>
      </w:r>
    </w:p>
    <w:p w14:paraId="2146F69C" w14:textId="77777777" w:rsidR="00E02811" w:rsidRDefault="00E02811" w:rsidP="00E02811">
      <w:pPr>
        <w:spacing w:line="276" w:lineRule="auto"/>
        <w:rPr>
          <w:rFonts w:eastAsia="MS Mincho"/>
          <w:b/>
          <w:bCs/>
        </w:rPr>
      </w:pPr>
    </w:p>
    <w:p w14:paraId="769733AB" w14:textId="77777777" w:rsidR="004E20D2" w:rsidRPr="00814F2F" w:rsidRDefault="004E20D2" w:rsidP="00E02811">
      <w:pPr>
        <w:widowControl w:val="0"/>
        <w:numPr>
          <w:ilvl w:val="0"/>
          <w:numId w:val="46"/>
        </w:numPr>
        <w:tabs>
          <w:tab w:val="left" w:pos="2422"/>
        </w:tabs>
        <w:overflowPunct w:val="0"/>
        <w:autoSpaceDE w:val="0"/>
        <w:autoSpaceDN w:val="0"/>
        <w:adjustRightInd w:val="0"/>
        <w:spacing w:line="276" w:lineRule="auto"/>
        <w:textAlignment w:val="baseline"/>
        <w:rPr>
          <w:rFonts w:eastAsia="MS Mincho"/>
        </w:rPr>
      </w:pPr>
      <w:r w:rsidRPr="00814F2F">
        <w:rPr>
          <w:rFonts w:eastAsia="MS Mincho"/>
        </w:rPr>
        <w:t>de waard</w:t>
      </w:r>
      <w:bookmarkStart w:id="2" w:name="_GoBack"/>
      <w:bookmarkEnd w:id="2"/>
      <w:r w:rsidRPr="00814F2F">
        <w:rPr>
          <w:rFonts w:eastAsia="MS Mincho"/>
        </w:rPr>
        <w:t>e van de referentieopdracht dient uitgedrukt te worden in Euro’s exclusief btw;</w:t>
      </w:r>
    </w:p>
    <w:p w14:paraId="21A62873" w14:textId="77777777" w:rsidR="004E20D2" w:rsidRPr="00814F2F" w:rsidRDefault="004E20D2" w:rsidP="00E02811">
      <w:pPr>
        <w:widowControl w:val="0"/>
        <w:numPr>
          <w:ilvl w:val="0"/>
          <w:numId w:val="46"/>
        </w:numPr>
        <w:tabs>
          <w:tab w:val="left" w:pos="2422"/>
        </w:tabs>
        <w:overflowPunct w:val="0"/>
        <w:autoSpaceDE w:val="0"/>
        <w:autoSpaceDN w:val="0"/>
        <w:adjustRightInd w:val="0"/>
        <w:spacing w:line="276" w:lineRule="auto"/>
        <w:textAlignment w:val="baseline"/>
        <w:rPr>
          <w:rFonts w:eastAsia="MS Mincho"/>
        </w:rPr>
      </w:pPr>
      <w:r w:rsidRPr="00814F2F">
        <w:rPr>
          <w:rFonts w:eastAsia="MS Mincho"/>
        </w:rPr>
        <w:t>de waarde van de referentieopdracht betreft slechts de onder eigen verantwoordelijkheid van Inschrijver uitgevoerde opdrachten. Indien het een opdracht in Onderaanneming betreft dient dit te worden vermeld;</w:t>
      </w:r>
    </w:p>
    <w:p w14:paraId="7E6A8B08" w14:textId="77777777" w:rsidR="004E20D2" w:rsidRPr="00814F2F" w:rsidRDefault="004E20D2" w:rsidP="00E02811">
      <w:pPr>
        <w:widowControl w:val="0"/>
        <w:numPr>
          <w:ilvl w:val="0"/>
          <w:numId w:val="46"/>
        </w:numPr>
        <w:tabs>
          <w:tab w:val="left" w:pos="2422"/>
        </w:tabs>
        <w:overflowPunct w:val="0"/>
        <w:autoSpaceDE w:val="0"/>
        <w:autoSpaceDN w:val="0"/>
        <w:adjustRightInd w:val="0"/>
        <w:spacing w:line="276" w:lineRule="auto"/>
        <w:textAlignment w:val="baseline"/>
        <w:rPr>
          <w:rFonts w:eastAsia="MS Mincho"/>
        </w:rPr>
      </w:pPr>
      <w:r w:rsidRPr="00814F2F">
        <w:rPr>
          <w:rFonts w:eastAsia="MS Mincho"/>
        </w:rPr>
        <w:t>indien sprake is van inschrijving door een Combinatie dienen alle passende referenties van de verschillende Combinanten te worden overlegd met dien verstande dat de gestelde referentie-eis geldt voor de Combinatie in zijn geheel;</w:t>
      </w:r>
    </w:p>
    <w:p w14:paraId="5864A824" w14:textId="77777777" w:rsidR="004E20D2" w:rsidRPr="00814F2F" w:rsidRDefault="004E20D2" w:rsidP="00E02811">
      <w:pPr>
        <w:widowControl w:val="0"/>
        <w:numPr>
          <w:ilvl w:val="0"/>
          <w:numId w:val="46"/>
        </w:numPr>
        <w:tabs>
          <w:tab w:val="left" w:pos="2422"/>
        </w:tabs>
        <w:overflowPunct w:val="0"/>
        <w:autoSpaceDE w:val="0"/>
        <w:autoSpaceDN w:val="0"/>
        <w:adjustRightInd w:val="0"/>
        <w:spacing w:line="276" w:lineRule="auto"/>
        <w:textAlignment w:val="baseline"/>
        <w:rPr>
          <w:rFonts w:eastAsia="MS Mincho"/>
        </w:rPr>
      </w:pPr>
      <w:r w:rsidRPr="00814F2F">
        <w:rPr>
          <w:rFonts w:eastAsia="MS Mincho"/>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28935F32" w14:textId="01DBA888" w:rsidR="004E20D2" w:rsidRPr="00814F2F" w:rsidRDefault="004E20D2" w:rsidP="00E02811">
      <w:pPr>
        <w:widowControl w:val="0"/>
        <w:numPr>
          <w:ilvl w:val="0"/>
          <w:numId w:val="46"/>
        </w:numPr>
        <w:tabs>
          <w:tab w:val="left" w:pos="2422"/>
        </w:tabs>
        <w:overflowPunct w:val="0"/>
        <w:autoSpaceDE w:val="0"/>
        <w:autoSpaceDN w:val="0"/>
        <w:adjustRightInd w:val="0"/>
        <w:spacing w:line="276" w:lineRule="auto"/>
        <w:textAlignment w:val="baseline"/>
        <w:rPr>
          <w:rFonts w:eastAsia="MS Mincho"/>
        </w:rPr>
      </w:pPr>
      <w:r w:rsidRPr="00814F2F">
        <w:rPr>
          <w:rFonts w:eastAsia="MS Mincho"/>
        </w:rPr>
        <w:t xml:space="preserve">de aangeleverde gegevens dienen op eerste verzoek van </w:t>
      </w:r>
      <w:r w:rsidR="006346EF">
        <w:rPr>
          <w:rFonts w:eastAsia="MS Mincho"/>
        </w:rPr>
        <w:t>de</w:t>
      </w:r>
      <w:r w:rsidRPr="00814F2F">
        <w:rPr>
          <w:rFonts w:eastAsia="MS Mincho"/>
        </w:rPr>
        <w:t xml:space="preserve"> Aanbestedende dienst te kunnen worden geverifieerd. Inschrijver dient hiertoe alle medewerking te verlenen;</w:t>
      </w:r>
    </w:p>
    <w:p w14:paraId="38B7CD24" w14:textId="77777777" w:rsidR="004E20D2" w:rsidRPr="00814F2F" w:rsidRDefault="004E20D2" w:rsidP="00E02811">
      <w:pPr>
        <w:widowControl w:val="0"/>
        <w:numPr>
          <w:ilvl w:val="0"/>
          <w:numId w:val="46"/>
        </w:numPr>
        <w:tabs>
          <w:tab w:val="left" w:pos="2422"/>
        </w:tabs>
        <w:overflowPunct w:val="0"/>
        <w:autoSpaceDE w:val="0"/>
        <w:autoSpaceDN w:val="0"/>
        <w:adjustRightInd w:val="0"/>
        <w:spacing w:line="276" w:lineRule="auto"/>
        <w:textAlignment w:val="baseline"/>
        <w:rPr>
          <w:rFonts w:eastAsia="MS Mincho"/>
        </w:rPr>
      </w:pPr>
      <w:r w:rsidRPr="00814F2F">
        <w:rPr>
          <w:rFonts w:eastAsia="MS Mincho"/>
        </w:rPr>
        <w:t>de verklaring dient ondertekend te zijn door een voor de Inschrijver tekeningsbevoegd persoon;</w:t>
      </w:r>
    </w:p>
    <w:p w14:paraId="7E45BEF5" w14:textId="77777777" w:rsidR="004E20D2" w:rsidRPr="00814F2F" w:rsidRDefault="004E20D2" w:rsidP="00E02811">
      <w:pPr>
        <w:widowControl w:val="0"/>
        <w:numPr>
          <w:ilvl w:val="0"/>
          <w:numId w:val="46"/>
        </w:numPr>
        <w:tabs>
          <w:tab w:val="left" w:pos="2422"/>
        </w:tabs>
        <w:overflowPunct w:val="0"/>
        <w:autoSpaceDE w:val="0"/>
        <w:autoSpaceDN w:val="0"/>
        <w:adjustRightInd w:val="0"/>
        <w:spacing w:line="276" w:lineRule="auto"/>
        <w:textAlignment w:val="baseline"/>
        <w:rPr>
          <w:rFonts w:eastAsia="MS Mincho"/>
        </w:rPr>
      </w:pPr>
      <w:r w:rsidRPr="00814F2F">
        <w:rPr>
          <w:rFonts w:eastAsia="MS Mincho"/>
        </w:rPr>
        <w:t>geconstateerde onjuistheden aangaande deze verklaring kunnen leiden tot uitsluiting of afwijzing.</w:t>
      </w:r>
    </w:p>
    <w:p w14:paraId="54BBB7E3" w14:textId="77777777" w:rsidR="004E20D2" w:rsidRDefault="004E20D2" w:rsidP="006678A8">
      <w:pPr>
        <w:spacing w:line="276" w:lineRule="auto"/>
        <w:rPr>
          <w:rFonts w:eastAsia="MS Mincho"/>
          <w:b/>
          <w:bCs/>
        </w:rPr>
      </w:pPr>
    </w:p>
    <w:p w14:paraId="15EFDE41" w14:textId="02E067F0" w:rsidR="004E20D2" w:rsidRDefault="004E20D2" w:rsidP="006678A8">
      <w:pPr>
        <w:spacing w:line="276" w:lineRule="auto"/>
        <w:rPr>
          <w:rFonts w:eastAsia="MS Mincho"/>
          <w:b/>
        </w:rPr>
      </w:pPr>
    </w:p>
    <w:p w14:paraId="32EFC448"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4BD22EB5"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607B1755"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73E6D7A4"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5403708E"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51BDEE21"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25052218"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0DDD9B95" w14:textId="77777777" w:rsidR="00E02811" w:rsidRDefault="00E02811"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p>
    <w:p w14:paraId="2E2E173E" w14:textId="066C9004" w:rsidR="004E20D2" w:rsidRPr="00151D7A" w:rsidRDefault="004E20D2" w:rsidP="006678A8">
      <w:pPr>
        <w:widowControl w:val="0"/>
        <w:tabs>
          <w:tab w:val="num" w:pos="34"/>
          <w:tab w:val="left" w:pos="2422"/>
        </w:tabs>
        <w:overflowPunct w:val="0"/>
        <w:autoSpaceDE w:val="0"/>
        <w:autoSpaceDN w:val="0"/>
        <w:adjustRightInd w:val="0"/>
        <w:spacing w:line="276" w:lineRule="auto"/>
        <w:textAlignment w:val="baseline"/>
        <w:rPr>
          <w:rFonts w:eastAsia="MS Mincho"/>
          <w:b/>
        </w:rPr>
      </w:pPr>
      <w:r w:rsidRPr="00151D7A">
        <w:rPr>
          <w:rFonts w:eastAsia="MS Mincho"/>
          <w:b/>
        </w:rPr>
        <w:t xml:space="preserve">Kruis hieronder aan welke kerncompetentie door welke referentie bewezen wordt. </w:t>
      </w:r>
    </w:p>
    <w:p w14:paraId="52A0A057" w14:textId="77777777" w:rsidR="006346EF" w:rsidRDefault="006346EF" w:rsidP="006678A8">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rPr>
      </w:pPr>
    </w:p>
    <w:p w14:paraId="28C67CB7" w14:textId="0610611E" w:rsidR="004E20D2" w:rsidRPr="00151D7A" w:rsidRDefault="004E20D2" w:rsidP="006678A8">
      <w:pPr>
        <w:widowControl w:val="0"/>
        <w:tabs>
          <w:tab w:val="num" w:pos="0"/>
          <w:tab w:val="left" w:pos="2422"/>
        </w:tabs>
        <w:overflowPunct w:val="0"/>
        <w:autoSpaceDE w:val="0"/>
        <w:autoSpaceDN w:val="0"/>
        <w:adjustRightInd w:val="0"/>
        <w:spacing w:line="276" w:lineRule="auto"/>
        <w:textAlignment w:val="baseline"/>
        <w:rPr>
          <w:rFonts w:eastAsia="MS Mincho"/>
        </w:rPr>
      </w:pPr>
      <w:r w:rsidRPr="00151D7A">
        <w:rPr>
          <w:rFonts w:eastAsia="MS Mincho"/>
        </w:rPr>
        <w:t xml:space="preserve">De </w:t>
      </w:r>
      <w:r w:rsidR="00C52BCA">
        <w:rPr>
          <w:rFonts w:eastAsia="MS Mincho"/>
        </w:rPr>
        <w:t>vi</w:t>
      </w:r>
      <w:r w:rsidR="00E02811">
        <w:rPr>
          <w:rFonts w:eastAsia="MS Mincho"/>
        </w:rPr>
        <w:t>jf</w:t>
      </w:r>
      <w:r w:rsidR="006346EF">
        <w:rPr>
          <w:rFonts w:eastAsia="MS Mincho"/>
        </w:rPr>
        <w:t xml:space="preserve"> (</w:t>
      </w:r>
      <w:r w:rsidR="00E02811">
        <w:rPr>
          <w:rFonts w:eastAsia="MS Mincho"/>
        </w:rPr>
        <w:t>5</w:t>
      </w:r>
      <w:r w:rsidR="006346EF">
        <w:rPr>
          <w:rFonts w:eastAsia="MS Mincho"/>
        </w:rPr>
        <w:t xml:space="preserve">) </w:t>
      </w:r>
      <w:r w:rsidRPr="00151D7A">
        <w:rPr>
          <w:rFonts w:eastAsia="MS Mincho"/>
        </w:rPr>
        <w:t>competenties dienen ten minste één maal voor te komen binnen het totaal</w:t>
      </w:r>
      <w:r w:rsidR="006346EF">
        <w:rPr>
          <w:rFonts w:eastAsia="MS Mincho"/>
        </w:rPr>
        <w:t xml:space="preserve"> </w:t>
      </w:r>
      <w:r w:rsidR="00E02811">
        <w:rPr>
          <w:rFonts w:eastAsia="MS Mincho"/>
        </w:rPr>
        <w:t xml:space="preserve">vijf (5) </w:t>
      </w:r>
      <w:r w:rsidRPr="00151D7A">
        <w:rPr>
          <w:rFonts w:eastAsia="MS Mincho"/>
        </w:rPr>
        <w:t xml:space="preserve">van de aangeleverde referentieopdrachten. </w:t>
      </w:r>
      <w:r w:rsidR="00C52BCA">
        <w:rPr>
          <w:rFonts w:eastAsia="MS Mincho"/>
        </w:rPr>
        <w:t xml:space="preserve">Bij kerncompetentie 1 (soortgelijke leertrajecten) dient u twee referenties te verstrekken. </w:t>
      </w:r>
      <w:r w:rsidRPr="00151D7A">
        <w:rPr>
          <w:rFonts w:eastAsia="MS Mincho"/>
        </w:rPr>
        <w:t>Indien u echter met twee</w:t>
      </w:r>
      <w:r w:rsidR="00C52BCA">
        <w:rPr>
          <w:rFonts w:eastAsia="MS Mincho"/>
        </w:rPr>
        <w:t xml:space="preserve"> of meer</w:t>
      </w:r>
      <w:r w:rsidRPr="00151D7A">
        <w:rPr>
          <w:rFonts w:eastAsia="MS Mincho"/>
        </w:rPr>
        <w:t xml:space="preserve"> referentieopdrachten alle kerncompetenties kunt aantonen is het indienen van één of twee referentieopdrachten voldoende.</w:t>
      </w:r>
    </w:p>
    <w:p w14:paraId="140CDC6F" w14:textId="77777777" w:rsidR="00E02811" w:rsidRDefault="00E02811" w:rsidP="006678A8">
      <w:pPr>
        <w:widowControl w:val="0"/>
        <w:tabs>
          <w:tab w:val="num" w:pos="0"/>
          <w:tab w:val="left" w:pos="2422"/>
        </w:tabs>
        <w:overflowPunct w:val="0"/>
        <w:autoSpaceDE w:val="0"/>
        <w:autoSpaceDN w:val="0"/>
        <w:adjustRightInd w:val="0"/>
        <w:spacing w:line="276" w:lineRule="auto"/>
        <w:textAlignment w:val="baseline"/>
        <w:rPr>
          <w:rFonts w:eastAsia="MS Mincho"/>
        </w:rPr>
      </w:pPr>
    </w:p>
    <w:p w14:paraId="02E11838" w14:textId="57FA5F3C" w:rsidR="004E20D2" w:rsidRPr="00151D7A" w:rsidRDefault="004E20D2" w:rsidP="006678A8">
      <w:pPr>
        <w:widowControl w:val="0"/>
        <w:tabs>
          <w:tab w:val="num" w:pos="0"/>
          <w:tab w:val="left" w:pos="2422"/>
        </w:tabs>
        <w:overflowPunct w:val="0"/>
        <w:autoSpaceDE w:val="0"/>
        <w:autoSpaceDN w:val="0"/>
        <w:adjustRightInd w:val="0"/>
        <w:spacing w:line="276" w:lineRule="auto"/>
        <w:textAlignment w:val="baseline"/>
        <w:rPr>
          <w:rFonts w:eastAsia="MS Mincho"/>
        </w:rPr>
      </w:pPr>
      <w:r w:rsidRPr="00151D7A">
        <w:rPr>
          <w:rFonts w:eastAsia="MS Mincho"/>
        </w:rPr>
        <w:t xml:space="preserve">Uit de gezamenlijke ingediende referentieopdrachten dient te blijken dat </w:t>
      </w:r>
      <w:r w:rsidR="006346EF">
        <w:rPr>
          <w:rFonts w:eastAsia="MS Mincho"/>
        </w:rPr>
        <w:t>Gegadigde</w:t>
      </w:r>
      <w:r w:rsidRPr="00151D7A">
        <w:rPr>
          <w:rFonts w:eastAsia="MS Mincho"/>
        </w:rPr>
        <w:t xml:space="preserve"> kennis heeft van en ervaring heeft met: </w:t>
      </w:r>
    </w:p>
    <w:p w14:paraId="106ABF1D" w14:textId="77777777" w:rsidR="004E20D2" w:rsidRPr="00151D7A" w:rsidRDefault="004E20D2" w:rsidP="006678A8">
      <w:pPr>
        <w:widowControl w:val="0"/>
        <w:tabs>
          <w:tab w:val="num" w:pos="0"/>
          <w:tab w:val="left" w:pos="2422"/>
        </w:tabs>
        <w:overflowPunct w:val="0"/>
        <w:autoSpaceDE w:val="0"/>
        <w:autoSpaceDN w:val="0"/>
        <w:adjustRightInd w:val="0"/>
        <w:spacing w:line="276" w:lineRule="auto"/>
        <w:textAlignment w:val="baseline"/>
        <w:rPr>
          <w:rFonts w:eastAsia="MS Mincho"/>
        </w:rPr>
      </w:pPr>
    </w:p>
    <w:tbl>
      <w:tblPr>
        <w:tblStyle w:val="TableGrid"/>
        <w:tblW w:w="0" w:type="auto"/>
        <w:tblLook w:val="04A0" w:firstRow="1" w:lastRow="0" w:firstColumn="1" w:lastColumn="0" w:noHBand="0" w:noVBand="1"/>
      </w:tblPr>
      <w:tblGrid>
        <w:gridCol w:w="643"/>
        <w:gridCol w:w="4455"/>
        <w:gridCol w:w="3544"/>
      </w:tblGrid>
      <w:tr w:rsidR="00840767" w:rsidRPr="00151D7A" w14:paraId="62673467" w14:textId="77777777" w:rsidTr="00840767">
        <w:tc>
          <w:tcPr>
            <w:tcW w:w="643" w:type="dxa"/>
            <w:shd w:val="clear" w:color="auto" w:fill="548DD4" w:themeFill="text2" w:themeFillTint="99"/>
          </w:tcPr>
          <w:p w14:paraId="1367370B" w14:textId="77777777" w:rsidR="00840767" w:rsidRPr="00151D7A" w:rsidRDefault="00840767" w:rsidP="006678A8">
            <w:pPr>
              <w:widowControl w:val="0"/>
              <w:tabs>
                <w:tab w:val="num" w:pos="0"/>
                <w:tab w:val="left" w:pos="2422"/>
              </w:tabs>
              <w:overflowPunct w:val="0"/>
              <w:autoSpaceDE w:val="0"/>
              <w:autoSpaceDN w:val="0"/>
              <w:adjustRightInd w:val="0"/>
              <w:spacing w:line="276" w:lineRule="auto"/>
              <w:textAlignment w:val="baseline"/>
            </w:pPr>
          </w:p>
        </w:tc>
        <w:tc>
          <w:tcPr>
            <w:tcW w:w="4455" w:type="dxa"/>
            <w:shd w:val="clear" w:color="auto" w:fill="548DD4" w:themeFill="text2" w:themeFillTint="99"/>
          </w:tcPr>
          <w:p w14:paraId="79B7558E" w14:textId="6598A0F8" w:rsidR="00840767" w:rsidRDefault="00840767" w:rsidP="006678A8">
            <w:pPr>
              <w:widowControl w:val="0"/>
              <w:tabs>
                <w:tab w:val="num" w:pos="0"/>
                <w:tab w:val="left" w:pos="2422"/>
              </w:tabs>
              <w:overflowPunct w:val="0"/>
              <w:autoSpaceDE w:val="0"/>
              <w:autoSpaceDN w:val="0"/>
              <w:adjustRightInd w:val="0"/>
              <w:spacing w:line="276" w:lineRule="auto"/>
              <w:textAlignment w:val="baseline"/>
              <w:rPr>
                <w:rFonts w:cs="Verdana"/>
                <w:snapToGrid/>
              </w:rPr>
            </w:pPr>
            <w:r>
              <w:rPr>
                <w:rFonts w:cs="Verdana"/>
                <w:snapToGrid/>
              </w:rPr>
              <w:t>Kerncompetenties</w:t>
            </w:r>
          </w:p>
        </w:tc>
        <w:tc>
          <w:tcPr>
            <w:tcW w:w="3544" w:type="dxa"/>
            <w:shd w:val="clear" w:color="auto" w:fill="548DD4" w:themeFill="text2" w:themeFillTint="99"/>
          </w:tcPr>
          <w:p w14:paraId="095A25C2" w14:textId="49789242" w:rsidR="00840767" w:rsidRPr="00151D7A" w:rsidRDefault="00840767" w:rsidP="00E02811">
            <w:pPr>
              <w:widowControl w:val="0"/>
              <w:tabs>
                <w:tab w:val="left" w:pos="0"/>
              </w:tabs>
              <w:overflowPunct w:val="0"/>
              <w:autoSpaceDE w:val="0"/>
              <w:autoSpaceDN w:val="0"/>
              <w:adjustRightInd w:val="0"/>
              <w:spacing w:line="276" w:lineRule="auto"/>
              <w:textAlignment w:val="baseline"/>
            </w:pPr>
            <w:r>
              <w:t>Welke referenties voorziet de kerncompetenties</w:t>
            </w:r>
          </w:p>
        </w:tc>
      </w:tr>
      <w:tr w:rsidR="004E20D2" w:rsidRPr="00151D7A" w14:paraId="0CBAD84B" w14:textId="77777777" w:rsidTr="00E02811">
        <w:tc>
          <w:tcPr>
            <w:tcW w:w="643" w:type="dxa"/>
          </w:tcPr>
          <w:p w14:paraId="6A3279CD" w14:textId="47A42971" w:rsidR="004E20D2" w:rsidRPr="00151D7A" w:rsidRDefault="004E20D2" w:rsidP="006678A8">
            <w:pPr>
              <w:widowControl w:val="0"/>
              <w:tabs>
                <w:tab w:val="num" w:pos="0"/>
                <w:tab w:val="left" w:pos="2422"/>
              </w:tabs>
              <w:overflowPunct w:val="0"/>
              <w:autoSpaceDE w:val="0"/>
              <w:autoSpaceDN w:val="0"/>
              <w:adjustRightInd w:val="0"/>
              <w:spacing w:line="276" w:lineRule="auto"/>
              <w:textAlignment w:val="baseline"/>
            </w:pPr>
            <w:r w:rsidRPr="00151D7A">
              <w:t>1</w:t>
            </w:r>
            <w:r w:rsidR="00C52BCA">
              <w:t>a</w:t>
            </w:r>
          </w:p>
        </w:tc>
        <w:tc>
          <w:tcPr>
            <w:tcW w:w="4455" w:type="dxa"/>
          </w:tcPr>
          <w:p w14:paraId="1EB618F6" w14:textId="77777777" w:rsidR="004E20D2" w:rsidRDefault="00C52BCA" w:rsidP="006678A8">
            <w:pPr>
              <w:widowControl w:val="0"/>
              <w:tabs>
                <w:tab w:val="num" w:pos="0"/>
                <w:tab w:val="left" w:pos="2422"/>
              </w:tabs>
              <w:overflowPunct w:val="0"/>
              <w:autoSpaceDE w:val="0"/>
              <w:autoSpaceDN w:val="0"/>
              <w:adjustRightInd w:val="0"/>
              <w:spacing w:line="276" w:lineRule="auto"/>
              <w:textAlignment w:val="baseline"/>
              <w:rPr>
                <w:rFonts w:cs="Verdana"/>
                <w:snapToGrid/>
              </w:rPr>
            </w:pPr>
            <w:r>
              <w:rPr>
                <w:rFonts w:cs="Verdana"/>
                <w:snapToGrid/>
              </w:rPr>
              <w:t>Soortgelijke leertrajecten</w:t>
            </w:r>
          </w:p>
          <w:p w14:paraId="2D779C25" w14:textId="51009738" w:rsidR="00C52BCA" w:rsidRPr="00151D7A" w:rsidRDefault="00C52BCA" w:rsidP="006678A8">
            <w:pPr>
              <w:widowControl w:val="0"/>
              <w:tabs>
                <w:tab w:val="num" w:pos="0"/>
                <w:tab w:val="left" w:pos="2422"/>
              </w:tabs>
              <w:overflowPunct w:val="0"/>
              <w:autoSpaceDE w:val="0"/>
              <w:autoSpaceDN w:val="0"/>
              <w:adjustRightInd w:val="0"/>
              <w:spacing w:line="276" w:lineRule="auto"/>
              <w:textAlignment w:val="baseline"/>
            </w:pPr>
          </w:p>
        </w:tc>
        <w:tc>
          <w:tcPr>
            <w:tcW w:w="3544" w:type="dxa"/>
          </w:tcPr>
          <w:p w14:paraId="60ADF5C8" w14:textId="238A868A" w:rsidR="004E20D2" w:rsidRPr="00151D7A" w:rsidRDefault="004E20D2" w:rsidP="00E02811">
            <w:pPr>
              <w:widowControl w:val="0"/>
              <w:tabs>
                <w:tab w:val="left" w:pos="0"/>
              </w:tabs>
              <w:overflowPunct w:val="0"/>
              <w:autoSpaceDE w:val="0"/>
              <w:autoSpaceDN w:val="0"/>
              <w:adjustRightInd w:val="0"/>
              <w:spacing w:line="276" w:lineRule="auto"/>
              <w:textAlignment w:val="baseline"/>
            </w:pPr>
            <w:r w:rsidRPr="00151D7A">
              <w:fldChar w:fldCharType="begin">
                <w:ffData>
                  <w:name w:val="Selectievakje1"/>
                  <w:enabled/>
                  <w:calcOnExit w:val="0"/>
                  <w:checkBox>
                    <w:sizeAuto/>
                    <w:default w:val="0"/>
                    <w:checked w:val="0"/>
                  </w:checkBox>
                </w:ffData>
              </w:fldChar>
            </w:r>
            <w:r w:rsidRPr="00151D7A">
              <w:instrText xml:space="preserve"> FORMCHECKBOX </w:instrText>
            </w:r>
            <w:r w:rsidR="008A2004">
              <w:fldChar w:fldCharType="separate"/>
            </w:r>
            <w:r w:rsidRPr="00151D7A">
              <w:fldChar w:fldCharType="end"/>
            </w:r>
            <w:r w:rsidRPr="00151D7A">
              <w:t xml:space="preserve"> 1</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2  </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3 </w:t>
            </w:r>
            <w:r w:rsidR="00C52BCA">
              <w:t xml:space="preserve">    </w:t>
            </w:r>
            <w:r w:rsidR="00C52BCA" w:rsidRPr="00151D7A">
              <w:fldChar w:fldCharType="begin">
                <w:ffData>
                  <w:name w:val="Selectievakje2"/>
                  <w:enabled/>
                  <w:calcOnExit w:val="0"/>
                  <w:checkBox>
                    <w:sizeAuto/>
                    <w:default w:val="0"/>
                  </w:checkBox>
                </w:ffData>
              </w:fldChar>
            </w:r>
            <w:r w:rsidR="00C52BCA" w:rsidRPr="00151D7A">
              <w:instrText xml:space="preserve"> FORMCHECKBOX </w:instrText>
            </w:r>
            <w:r w:rsidR="008A2004">
              <w:fldChar w:fldCharType="separate"/>
            </w:r>
            <w:r w:rsidR="00C52BCA" w:rsidRPr="00151D7A">
              <w:fldChar w:fldCharType="end"/>
            </w:r>
            <w:r w:rsidR="00C52BCA" w:rsidRPr="00151D7A">
              <w:t xml:space="preserve"> </w:t>
            </w:r>
            <w:r w:rsidR="00C52BCA">
              <w:t>4</w:t>
            </w:r>
            <w:r w:rsidR="00E02811">
              <w:t xml:space="preserve">    </w:t>
            </w:r>
            <w:r w:rsidR="00E02811" w:rsidRPr="00151D7A">
              <w:fldChar w:fldCharType="begin">
                <w:ffData>
                  <w:name w:val="Selectievakje2"/>
                  <w:enabled/>
                  <w:calcOnExit w:val="0"/>
                  <w:checkBox>
                    <w:sizeAuto/>
                    <w:default w:val="0"/>
                  </w:checkBox>
                </w:ffData>
              </w:fldChar>
            </w:r>
            <w:r w:rsidR="00E02811" w:rsidRPr="00151D7A">
              <w:instrText xml:space="preserve"> FORMCHECKBOX </w:instrText>
            </w:r>
            <w:r w:rsidR="008A2004">
              <w:fldChar w:fldCharType="separate"/>
            </w:r>
            <w:r w:rsidR="00E02811" w:rsidRPr="00151D7A">
              <w:fldChar w:fldCharType="end"/>
            </w:r>
            <w:r w:rsidR="00E02811" w:rsidRPr="00151D7A">
              <w:t xml:space="preserve"> </w:t>
            </w:r>
            <w:r w:rsidR="00E02811">
              <w:t>5</w:t>
            </w:r>
          </w:p>
        </w:tc>
      </w:tr>
      <w:tr w:rsidR="00C52BCA" w:rsidRPr="00151D7A" w14:paraId="05E2CA74" w14:textId="77777777" w:rsidTr="00E02811">
        <w:tc>
          <w:tcPr>
            <w:tcW w:w="643" w:type="dxa"/>
          </w:tcPr>
          <w:p w14:paraId="7AC9C4F7" w14:textId="480D9492" w:rsidR="00C52BCA" w:rsidRPr="00151D7A" w:rsidRDefault="00C52BCA" w:rsidP="006678A8">
            <w:pPr>
              <w:widowControl w:val="0"/>
              <w:tabs>
                <w:tab w:val="num" w:pos="0"/>
                <w:tab w:val="left" w:pos="2422"/>
              </w:tabs>
              <w:overflowPunct w:val="0"/>
              <w:autoSpaceDE w:val="0"/>
              <w:autoSpaceDN w:val="0"/>
              <w:adjustRightInd w:val="0"/>
              <w:spacing w:line="276" w:lineRule="auto"/>
              <w:textAlignment w:val="baseline"/>
            </w:pPr>
            <w:r>
              <w:t>1b</w:t>
            </w:r>
          </w:p>
        </w:tc>
        <w:tc>
          <w:tcPr>
            <w:tcW w:w="4455" w:type="dxa"/>
          </w:tcPr>
          <w:p w14:paraId="325B7A11" w14:textId="77777777" w:rsidR="00C52BCA" w:rsidRDefault="00C52BCA" w:rsidP="006678A8">
            <w:pPr>
              <w:autoSpaceDE w:val="0"/>
              <w:autoSpaceDN w:val="0"/>
              <w:adjustRightInd w:val="0"/>
              <w:spacing w:line="276" w:lineRule="auto"/>
              <w:rPr>
                <w:rFonts w:cs="Verdana"/>
                <w:snapToGrid/>
              </w:rPr>
            </w:pPr>
            <w:r>
              <w:rPr>
                <w:rFonts w:cs="Verdana"/>
                <w:snapToGrid/>
              </w:rPr>
              <w:t>Soortgelijke leertrajecten</w:t>
            </w:r>
          </w:p>
          <w:p w14:paraId="29962773" w14:textId="212C0F81" w:rsidR="00C52BCA" w:rsidRDefault="00C52BCA" w:rsidP="006678A8">
            <w:pPr>
              <w:autoSpaceDE w:val="0"/>
              <w:autoSpaceDN w:val="0"/>
              <w:adjustRightInd w:val="0"/>
              <w:spacing w:line="276" w:lineRule="auto"/>
              <w:rPr>
                <w:rFonts w:cs="Verdana"/>
                <w:snapToGrid/>
              </w:rPr>
            </w:pPr>
          </w:p>
        </w:tc>
        <w:tc>
          <w:tcPr>
            <w:tcW w:w="3544" w:type="dxa"/>
          </w:tcPr>
          <w:p w14:paraId="00743A07" w14:textId="2D7C45FC" w:rsidR="00C52BCA" w:rsidRPr="00151D7A" w:rsidRDefault="00C52BCA" w:rsidP="006678A8">
            <w:pPr>
              <w:widowControl w:val="0"/>
              <w:tabs>
                <w:tab w:val="left" w:pos="0"/>
              </w:tabs>
              <w:overflowPunct w:val="0"/>
              <w:autoSpaceDE w:val="0"/>
              <w:autoSpaceDN w:val="0"/>
              <w:adjustRightInd w:val="0"/>
              <w:spacing w:line="276" w:lineRule="auto"/>
              <w:textAlignment w:val="baseline"/>
            </w:pPr>
            <w:r w:rsidRPr="00151D7A">
              <w:fldChar w:fldCharType="begin">
                <w:ffData>
                  <w:name w:val="Selectievakje1"/>
                  <w:enabled/>
                  <w:calcOnExit w:val="0"/>
                  <w:checkBox>
                    <w:sizeAuto/>
                    <w:default w:val="0"/>
                    <w:checked w:val="0"/>
                  </w:checkBox>
                </w:ffData>
              </w:fldChar>
            </w:r>
            <w:r w:rsidRPr="00151D7A">
              <w:instrText xml:space="preserve"> FORMCHECKBOX </w:instrText>
            </w:r>
            <w:r w:rsidR="008A2004">
              <w:fldChar w:fldCharType="separate"/>
            </w:r>
            <w:r w:rsidRPr="00151D7A">
              <w:fldChar w:fldCharType="end"/>
            </w:r>
            <w:r w:rsidRPr="00151D7A">
              <w:t xml:space="preserve"> 1</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2  </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3 </w:t>
            </w:r>
            <w:r>
              <w:t xml:space="preserve">    </w:t>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w:t>
            </w:r>
            <w:r>
              <w:t>4</w:t>
            </w:r>
            <w:r w:rsidR="00E02811">
              <w:t xml:space="preserve">    </w:t>
            </w:r>
            <w:r w:rsidR="00E02811" w:rsidRPr="00151D7A">
              <w:fldChar w:fldCharType="begin">
                <w:ffData>
                  <w:name w:val="Selectievakje2"/>
                  <w:enabled/>
                  <w:calcOnExit w:val="0"/>
                  <w:checkBox>
                    <w:sizeAuto/>
                    <w:default w:val="0"/>
                  </w:checkBox>
                </w:ffData>
              </w:fldChar>
            </w:r>
            <w:r w:rsidR="00E02811" w:rsidRPr="00151D7A">
              <w:instrText xml:space="preserve"> FORMCHECKBOX </w:instrText>
            </w:r>
            <w:r w:rsidR="008A2004">
              <w:fldChar w:fldCharType="separate"/>
            </w:r>
            <w:r w:rsidR="00E02811" w:rsidRPr="00151D7A">
              <w:fldChar w:fldCharType="end"/>
            </w:r>
            <w:r w:rsidR="00E02811" w:rsidRPr="00151D7A">
              <w:t xml:space="preserve"> </w:t>
            </w:r>
            <w:r w:rsidR="00E02811">
              <w:t>5</w:t>
            </w:r>
          </w:p>
        </w:tc>
      </w:tr>
      <w:tr w:rsidR="00C52BCA" w:rsidRPr="00151D7A" w14:paraId="6F8BC9DD" w14:textId="77777777" w:rsidTr="00E02811">
        <w:tc>
          <w:tcPr>
            <w:tcW w:w="643" w:type="dxa"/>
          </w:tcPr>
          <w:p w14:paraId="77087887" w14:textId="631714AD" w:rsidR="00C52BCA" w:rsidRPr="00151D7A" w:rsidRDefault="00C52BCA" w:rsidP="006678A8">
            <w:pPr>
              <w:widowControl w:val="0"/>
              <w:tabs>
                <w:tab w:val="num" w:pos="0"/>
                <w:tab w:val="left" w:pos="2422"/>
              </w:tabs>
              <w:overflowPunct w:val="0"/>
              <w:autoSpaceDE w:val="0"/>
              <w:autoSpaceDN w:val="0"/>
              <w:adjustRightInd w:val="0"/>
              <w:spacing w:line="276" w:lineRule="auto"/>
              <w:textAlignment w:val="baseline"/>
            </w:pPr>
            <w:r>
              <w:t>2</w:t>
            </w:r>
          </w:p>
        </w:tc>
        <w:tc>
          <w:tcPr>
            <w:tcW w:w="4455" w:type="dxa"/>
          </w:tcPr>
          <w:p w14:paraId="29A47DEB" w14:textId="77777777" w:rsidR="00C52BCA" w:rsidRPr="00C52BCA" w:rsidRDefault="00C52BCA" w:rsidP="006678A8">
            <w:pPr>
              <w:widowControl w:val="0"/>
              <w:tabs>
                <w:tab w:val="num" w:pos="0"/>
                <w:tab w:val="left" w:pos="2422"/>
              </w:tabs>
              <w:overflowPunct w:val="0"/>
              <w:autoSpaceDE w:val="0"/>
              <w:autoSpaceDN w:val="0"/>
              <w:adjustRightInd w:val="0"/>
              <w:spacing w:line="276" w:lineRule="auto"/>
              <w:textAlignment w:val="baseline"/>
              <w:rPr>
                <w:bCs/>
              </w:rPr>
            </w:pPr>
            <w:r w:rsidRPr="00C52BCA">
              <w:rPr>
                <w:bCs/>
              </w:rPr>
              <w:t>Ervaring met politiek-bestuurlijke context</w:t>
            </w:r>
          </w:p>
          <w:p w14:paraId="1B04D798" w14:textId="1E472007" w:rsidR="00C52BCA" w:rsidRPr="00151D7A" w:rsidRDefault="00C52BCA" w:rsidP="006678A8">
            <w:pPr>
              <w:widowControl w:val="0"/>
              <w:tabs>
                <w:tab w:val="num" w:pos="0"/>
                <w:tab w:val="left" w:pos="2422"/>
              </w:tabs>
              <w:overflowPunct w:val="0"/>
              <w:autoSpaceDE w:val="0"/>
              <w:autoSpaceDN w:val="0"/>
              <w:adjustRightInd w:val="0"/>
              <w:spacing w:line="276" w:lineRule="auto"/>
              <w:textAlignment w:val="baseline"/>
            </w:pPr>
          </w:p>
        </w:tc>
        <w:tc>
          <w:tcPr>
            <w:tcW w:w="3544" w:type="dxa"/>
          </w:tcPr>
          <w:p w14:paraId="23CFA222" w14:textId="047C122F" w:rsidR="00C52BCA" w:rsidRPr="00151D7A" w:rsidRDefault="00C52BCA" w:rsidP="00E02811">
            <w:pPr>
              <w:widowControl w:val="0"/>
              <w:tabs>
                <w:tab w:val="left" w:pos="0"/>
              </w:tabs>
              <w:overflowPunct w:val="0"/>
              <w:autoSpaceDE w:val="0"/>
              <w:autoSpaceDN w:val="0"/>
              <w:adjustRightInd w:val="0"/>
              <w:spacing w:line="276" w:lineRule="auto"/>
              <w:textAlignment w:val="baseline"/>
            </w:pPr>
            <w:r w:rsidRPr="00151D7A">
              <w:fldChar w:fldCharType="begin">
                <w:ffData>
                  <w:name w:val="Selectievakje1"/>
                  <w:enabled/>
                  <w:calcOnExit w:val="0"/>
                  <w:checkBox>
                    <w:sizeAuto/>
                    <w:default w:val="0"/>
                    <w:checked w:val="0"/>
                  </w:checkBox>
                </w:ffData>
              </w:fldChar>
            </w:r>
            <w:r w:rsidRPr="00151D7A">
              <w:instrText xml:space="preserve"> FORMCHECKBOX </w:instrText>
            </w:r>
            <w:r w:rsidR="008A2004">
              <w:fldChar w:fldCharType="separate"/>
            </w:r>
            <w:r w:rsidRPr="00151D7A">
              <w:fldChar w:fldCharType="end"/>
            </w:r>
            <w:r w:rsidRPr="00151D7A">
              <w:t xml:space="preserve"> 1</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2  </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3 </w:t>
            </w:r>
            <w:r>
              <w:t xml:space="preserve">    </w:t>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w:t>
            </w:r>
            <w:r>
              <w:t>4</w:t>
            </w:r>
            <w:r w:rsidR="00E02811">
              <w:t xml:space="preserve">    </w:t>
            </w:r>
            <w:r w:rsidR="00E02811" w:rsidRPr="00151D7A">
              <w:fldChar w:fldCharType="begin">
                <w:ffData>
                  <w:name w:val="Selectievakje2"/>
                  <w:enabled/>
                  <w:calcOnExit w:val="0"/>
                  <w:checkBox>
                    <w:sizeAuto/>
                    <w:default w:val="0"/>
                  </w:checkBox>
                </w:ffData>
              </w:fldChar>
            </w:r>
            <w:r w:rsidR="00E02811" w:rsidRPr="00151D7A">
              <w:instrText xml:space="preserve"> FORMCHECKBOX </w:instrText>
            </w:r>
            <w:r w:rsidR="008A2004">
              <w:fldChar w:fldCharType="separate"/>
            </w:r>
            <w:r w:rsidR="00E02811" w:rsidRPr="00151D7A">
              <w:fldChar w:fldCharType="end"/>
            </w:r>
            <w:r w:rsidR="00E02811" w:rsidRPr="00151D7A">
              <w:t xml:space="preserve"> </w:t>
            </w:r>
            <w:r w:rsidR="00E02811">
              <w:t>5</w:t>
            </w:r>
          </w:p>
        </w:tc>
      </w:tr>
      <w:tr w:rsidR="00C52BCA" w:rsidRPr="00151D7A" w14:paraId="480A0F27" w14:textId="77777777" w:rsidTr="00E02811">
        <w:tc>
          <w:tcPr>
            <w:tcW w:w="643" w:type="dxa"/>
          </w:tcPr>
          <w:p w14:paraId="60CC297B" w14:textId="6BC91FD8" w:rsidR="00C52BCA" w:rsidRPr="00151D7A" w:rsidRDefault="00C52BCA" w:rsidP="006678A8">
            <w:pPr>
              <w:widowControl w:val="0"/>
              <w:tabs>
                <w:tab w:val="num" w:pos="0"/>
                <w:tab w:val="left" w:pos="2422"/>
              </w:tabs>
              <w:overflowPunct w:val="0"/>
              <w:autoSpaceDE w:val="0"/>
              <w:autoSpaceDN w:val="0"/>
              <w:adjustRightInd w:val="0"/>
              <w:spacing w:line="276" w:lineRule="auto"/>
              <w:textAlignment w:val="baseline"/>
            </w:pPr>
            <w:r>
              <w:t>3</w:t>
            </w:r>
          </w:p>
        </w:tc>
        <w:tc>
          <w:tcPr>
            <w:tcW w:w="4455" w:type="dxa"/>
          </w:tcPr>
          <w:p w14:paraId="1039BE15" w14:textId="77777777" w:rsidR="00C52BCA" w:rsidRPr="00C52BCA" w:rsidRDefault="00C52BCA" w:rsidP="006678A8">
            <w:pPr>
              <w:widowControl w:val="0"/>
              <w:tabs>
                <w:tab w:val="num" w:pos="0"/>
                <w:tab w:val="left" w:pos="2422"/>
              </w:tabs>
              <w:overflowPunct w:val="0"/>
              <w:autoSpaceDE w:val="0"/>
              <w:autoSpaceDN w:val="0"/>
              <w:adjustRightInd w:val="0"/>
              <w:spacing w:line="276" w:lineRule="auto"/>
              <w:textAlignment w:val="baseline"/>
              <w:rPr>
                <w:bCs/>
              </w:rPr>
            </w:pPr>
            <w:r w:rsidRPr="00C52BCA">
              <w:rPr>
                <w:bCs/>
              </w:rPr>
              <w:t>Ervaring met internationale context</w:t>
            </w:r>
          </w:p>
          <w:p w14:paraId="136039D0" w14:textId="5D909F3D" w:rsidR="00C52BCA" w:rsidRPr="00151D7A" w:rsidRDefault="00C52BCA" w:rsidP="006678A8">
            <w:pPr>
              <w:widowControl w:val="0"/>
              <w:tabs>
                <w:tab w:val="num" w:pos="0"/>
                <w:tab w:val="left" w:pos="2422"/>
              </w:tabs>
              <w:overflowPunct w:val="0"/>
              <w:autoSpaceDE w:val="0"/>
              <w:autoSpaceDN w:val="0"/>
              <w:adjustRightInd w:val="0"/>
              <w:spacing w:line="276" w:lineRule="auto"/>
              <w:textAlignment w:val="baseline"/>
            </w:pPr>
          </w:p>
        </w:tc>
        <w:tc>
          <w:tcPr>
            <w:tcW w:w="3544" w:type="dxa"/>
          </w:tcPr>
          <w:p w14:paraId="6D96AA24" w14:textId="63198858" w:rsidR="00C52BCA" w:rsidRPr="00151D7A" w:rsidRDefault="00C52BCA" w:rsidP="006678A8">
            <w:pPr>
              <w:widowControl w:val="0"/>
              <w:tabs>
                <w:tab w:val="left" w:pos="0"/>
              </w:tabs>
              <w:overflowPunct w:val="0"/>
              <w:autoSpaceDE w:val="0"/>
              <w:autoSpaceDN w:val="0"/>
              <w:adjustRightInd w:val="0"/>
              <w:spacing w:line="276" w:lineRule="auto"/>
              <w:textAlignment w:val="baseline"/>
            </w:pPr>
            <w:r w:rsidRPr="00151D7A">
              <w:fldChar w:fldCharType="begin">
                <w:ffData>
                  <w:name w:val="Selectievakje1"/>
                  <w:enabled/>
                  <w:calcOnExit w:val="0"/>
                  <w:checkBox>
                    <w:sizeAuto/>
                    <w:default w:val="0"/>
                    <w:checked w:val="0"/>
                  </w:checkBox>
                </w:ffData>
              </w:fldChar>
            </w:r>
            <w:r w:rsidRPr="00151D7A">
              <w:instrText xml:space="preserve"> FORMCHECKBOX </w:instrText>
            </w:r>
            <w:r w:rsidR="008A2004">
              <w:fldChar w:fldCharType="separate"/>
            </w:r>
            <w:r w:rsidRPr="00151D7A">
              <w:fldChar w:fldCharType="end"/>
            </w:r>
            <w:r w:rsidRPr="00151D7A">
              <w:t xml:space="preserve"> 1</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2  </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3 </w:t>
            </w:r>
            <w:r>
              <w:t xml:space="preserve">    </w:t>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w:t>
            </w:r>
            <w:r>
              <w:t>4</w:t>
            </w:r>
            <w:r w:rsidR="00E02811">
              <w:t xml:space="preserve">    </w:t>
            </w:r>
            <w:r w:rsidR="00E02811" w:rsidRPr="00151D7A">
              <w:fldChar w:fldCharType="begin">
                <w:ffData>
                  <w:name w:val="Selectievakje2"/>
                  <w:enabled/>
                  <w:calcOnExit w:val="0"/>
                  <w:checkBox>
                    <w:sizeAuto/>
                    <w:default w:val="0"/>
                  </w:checkBox>
                </w:ffData>
              </w:fldChar>
            </w:r>
            <w:r w:rsidR="00E02811" w:rsidRPr="00151D7A">
              <w:instrText xml:space="preserve"> FORMCHECKBOX </w:instrText>
            </w:r>
            <w:r w:rsidR="008A2004">
              <w:fldChar w:fldCharType="separate"/>
            </w:r>
            <w:r w:rsidR="00E02811" w:rsidRPr="00151D7A">
              <w:fldChar w:fldCharType="end"/>
            </w:r>
            <w:r w:rsidR="00E02811" w:rsidRPr="00151D7A">
              <w:t xml:space="preserve"> </w:t>
            </w:r>
            <w:r w:rsidR="00E02811">
              <w:t>5</w:t>
            </w:r>
          </w:p>
        </w:tc>
      </w:tr>
      <w:tr w:rsidR="00E02811" w:rsidRPr="00151D7A" w14:paraId="067B5CC2" w14:textId="77777777" w:rsidTr="00E02811">
        <w:tc>
          <w:tcPr>
            <w:tcW w:w="643" w:type="dxa"/>
          </w:tcPr>
          <w:p w14:paraId="3D46258F" w14:textId="1802DB6B" w:rsidR="00E02811" w:rsidRDefault="00E02811" w:rsidP="00E02811">
            <w:pPr>
              <w:widowControl w:val="0"/>
              <w:tabs>
                <w:tab w:val="num" w:pos="0"/>
                <w:tab w:val="left" w:pos="2422"/>
              </w:tabs>
              <w:overflowPunct w:val="0"/>
              <w:autoSpaceDE w:val="0"/>
              <w:autoSpaceDN w:val="0"/>
              <w:adjustRightInd w:val="0"/>
              <w:spacing w:line="276" w:lineRule="auto"/>
              <w:textAlignment w:val="baseline"/>
            </w:pPr>
            <w:r>
              <w:t>4</w:t>
            </w:r>
          </w:p>
        </w:tc>
        <w:tc>
          <w:tcPr>
            <w:tcW w:w="4455" w:type="dxa"/>
          </w:tcPr>
          <w:p w14:paraId="7FC9E459" w14:textId="77777777" w:rsidR="00E02811" w:rsidRPr="00C52BCA" w:rsidRDefault="00E02811" w:rsidP="00E02811">
            <w:pPr>
              <w:widowControl w:val="0"/>
              <w:tabs>
                <w:tab w:val="num" w:pos="0"/>
                <w:tab w:val="left" w:pos="2422"/>
              </w:tabs>
              <w:overflowPunct w:val="0"/>
              <w:autoSpaceDE w:val="0"/>
              <w:autoSpaceDN w:val="0"/>
              <w:adjustRightInd w:val="0"/>
              <w:spacing w:line="276" w:lineRule="auto"/>
              <w:textAlignment w:val="baseline"/>
              <w:rPr>
                <w:bCs/>
              </w:rPr>
            </w:pPr>
            <w:r w:rsidRPr="00C52BCA">
              <w:rPr>
                <w:bCs/>
              </w:rPr>
              <w:t>Ervaring met internationale context</w:t>
            </w:r>
          </w:p>
          <w:p w14:paraId="471BB68A" w14:textId="77777777" w:rsidR="00E02811" w:rsidRPr="00C52BCA" w:rsidRDefault="00E02811" w:rsidP="00E02811">
            <w:pPr>
              <w:widowControl w:val="0"/>
              <w:tabs>
                <w:tab w:val="num" w:pos="0"/>
                <w:tab w:val="left" w:pos="2422"/>
              </w:tabs>
              <w:overflowPunct w:val="0"/>
              <w:autoSpaceDE w:val="0"/>
              <w:autoSpaceDN w:val="0"/>
              <w:adjustRightInd w:val="0"/>
              <w:spacing w:line="276" w:lineRule="auto"/>
              <w:textAlignment w:val="baseline"/>
              <w:rPr>
                <w:bCs/>
              </w:rPr>
            </w:pPr>
          </w:p>
        </w:tc>
        <w:tc>
          <w:tcPr>
            <w:tcW w:w="3544" w:type="dxa"/>
          </w:tcPr>
          <w:p w14:paraId="0D36B2F0" w14:textId="7382A93F" w:rsidR="00E02811" w:rsidRPr="00151D7A" w:rsidRDefault="00E02811" w:rsidP="00E02811">
            <w:pPr>
              <w:widowControl w:val="0"/>
              <w:tabs>
                <w:tab w:val="left" w:pos="0"/>
              </w:tabs>
              <w:overflowPunct w:val="0"/>
              <w:autoSpaceDE w:val="0"/>
              <w:autoSpaceDN w:val="0"/>
              <w:adjustRightInd w:val="0"/>
              <w:spacing w:line="276" w:lineRule="auto"/>
              <w:textAlignment w:val="baseline"/>
            </w:pPr>
            <w:r w:rsidRPr="00151D7A">
              <w:fldChar w:fldCharType="begin">
                <w:ffData>
                  <w:name w:val="Selectievakje1"/>
                  <w:enabled/>
                  <w:calcOnExit w:val="0"/>
                  <w:checkBox>
                    <w:sizeAuto/>
                    <w:default w:val="0"/>
                    <w:checked w:val="0"/>
                  </w:checkBox>
                </w:ffData>
              </w:fldChar>
            </w:r>
            <w:r w:rsidRPr="00151D7A">
              <w:instrText xml:space="preserve"> FORMCHECKBOX </w:instrText>
            </w:r>
            <w:r w:rsidR="008A2004">
              <w:fldChar w:fldCharType="separate"/>
            </w:r>
            <w:r w:rsidRPr="00151D7A">
              <w:fldChar w:fldCharType="end"/>
            </w:r>
            <w:r w:rsidRPr="00151D7A">
              <w:t xml:space="preserve"> 1</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2  </w:t>
            </w:r>
            <w:r w:rsidRPr="00151D7A">
              <w:tab/>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3 </w:t>
            </w:r>
            <w:r>
              <w:t xml:space="preserve">    </w:t>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w:t>
            </w:r>
            <w:r>
              <w:t xml:space="preserve">4    </w:t>
            </w:r>
            <w:r w:rsidRPr="00151D7A">
              <w:fldChar w:fldCharType="begin">
                <w:ffData>
                  <w:name w:val="Selectievakje2"/>
                  <w:enabled/>
                  <w:calcOnExit w:val="0"/>
                  <w:checkBox>
                    <w:sizeAuto/>
                    <w:default w:val="0"/>
                  </w:checkBox>
                </w:ffData>
              </w:fldChar>
            </w:r>
            <w:r w:rsidRPr="00151D7A">
              <w:instrText xml:space="preserve"> FORMCHECKBOX </w:instrText>
            </w:r>
            <w:r w:rsidR="008A2004">
              <w:fldChar w:fldCharType="separate"/>
            </w:r>
            <w:r w:rsidRPr="00151D7A">
              <w:fldChar w:fldCharType="end"/>
            </w:r>
            <w:r w:rsidRPr="00151D7A">
              <w:t xml:space="preserve"> </w:t>
            </w:r>
            <w:r>
              <w:t>5</w:t>
            </w:r>
          </w:p>
        </w:tc>
      </w:tr>
    </w:tbl>
    <w:p w14:paraId="4333628E" w14:textId="2C14528A" w:rsidR="004E20D2" w:rsidRDefault="004E20D2" w:rsidP="006678A8">
      <w:pPr>
        <w:widowControl w:val="0"/>
        <w:tabs>
          <w:tab w:val="num" w:pos="0"/>
          <w:tab w:val="left" w:pos="2422"/>
        </w:tabs>
        <w:overflowPunct w:val="0"/>
        <w:autoSpaceDE w:val="0"/>
        <w:autoSpaceDN w:val="0"/>
        <w:adjustRightInd w:val="0"/>
        <w:spacing w:line="276" w:lineRule="auto"/>
        <w:textAlignment w:val="baseline"/>
        <w:rPr>
          <w:rFonts w:eastAsia="MS Mincho"/>
        </w:rPr>
      </w:pPr>
    </w:p>
    <w:p w14:paraId="5B334685" w14:textId="77777777" w:rsidR="00840767" w:rsidRPr="003B7DE5" w:rsidRDefault="00840767" w:rsidP="00840767">
      <w:pPr>
        <w:pStyle w:val="Default"/>
        <w:spacing w:line="276" w:lineRule="auto"/>
        <w:rPr>
          <w:rFonts w:ascii="Verdana" w:hAnsi="Verdana"/>
          <w:sz w:val="18"/>
          <w:szCs w:val="18"/>
        </w:rPr>
      </w:pPr>
      <w:r w:rsidRPr="003B7DE5">
        <w:rPr>
          <w:rFonts w:ascii="Verdana" w:hAnsi="Verdana"/>
          <w:b/>
          <w:bCs/>
          <w:sz w:val="18"/>
          <w:szCs w:val="18"/>
        </w:rPr>
        <w:t xml:space="preserve">Kerncompetentie 1: Soortgelijke leertrajecten </w:t>
      </w:r>
    </w:p>
    <w:p w14:paraId="5925400B" w14:textId="4A7624A9" w:rsidR="00840767" w:rsidRPr="003B7DE5" w:rsidRDefault="00840767" w:rsidP="00840767">
      <w:pPr>
        <w:pStyle w:val="Default"/>
        <w:spacing w:line="276" w:lineRule="auto"/>
        <w:rPr>
          <w:rFonts w:ascii="Verdana" w:hAnsi="Verdana"/>
          <w:sz w:val="18"/>
          <w:szCs w:val="18"/>
          <w:lang w:eastAsia="zh-CN"/>
        </w:rPr>
      </w:pPr>
      <w:r w:rsidRPr="003B7DE5">
        <w:rPr>
          <w:rFonts w:ascii="Verdana" w:hAnsi="Verdana"/>
          <w:sz w:val="18"/>
          <w:szCs w:val="18"/>
        </w:rPr>
        <w:t xml:space="preserve">Gegadigde beschikt over aantoonbare ervaring waaruit blijkt dat hij minimaal 2 </w:t>
      </w:r>
      <w:r w:rsidRPr="003B7DE5">
        <w:rPr>
          <w:rFonts w:ascii="Verdana" w:hAnsi="Verdana"/>
          <w:sz w:val="18"/>
        </w:rPr>
        <w:t xml:space="preserve">soortgelijke leertrajecten (2 referentieopdrachten bij verschillende opdrachtgevers) op het kruispunt van leiderschap- en organisatie-ontwikkeling heeft uitgevoerd </w:t>
      </w:r>
      <w:r>
        <w:rPr>
          <w:rFonts w:ascii="Verdana" w:hAnsi="Verdana"/>
          <w:sz w:val="18"/>
        </w:rPr>
        <w:t xml:space="preserve">in </w:t>
      </w:r>
      <w:r w:rsidRPr="003B7DE5">
        <w:rPr>
          <w:rFonts w:ascii="Verdana" w:hAnsi="Verdana"/>
          <w:sz w:val="18"/>
        </w:rPr>
        <w:t>de afgelopen 4 jaar (soortgelijke trajecten, zoals beschreven in hoofdstuk 1.3</w:t>
      </w:r>
      <w:r>
        <w:rPr>
          <w:rFonts w:ascii="Verdana" w:hAnsi="Verdana"/>
          <w:sz w:val="18"/>
        </w:rPr>
        <w:t xml:space="preserve"> van het selectiedocument</w:t>
      </w:r>
      <w:r w:rsidRPr="003B7DE5">
        <w:rPr>
          <w:rFonts w:ascii="Verdana" w:hAnsi="Verdana"/>
          <w:sz w:val="18"/>
        </w:rPr>
        <w:t>).</w:t>
      </w:r>
      <w:r w:rsidRPr="003B7DE5">
        <w:rPr>
          <w:rFonts w:ascii="Verdana" w:hAnsi="Verdana"/>
          <w:sz w:val="18"/>
          <w:szCs w:val="18"/>
        </w:rPr>
        <w:t xml:space="preserve"> Gegadigde verstrekt </w:t>
      </w:r>
      <w:r w:rsidRPr="003B7DE5">
        <w:rPr>
          <w:rFonts w:ascii="Verdana" w:hAnsi="Verdana"/>
          <w:sz w:val="18"/>
          <w:szCs w:val="18"/>
          <w:u w:val="single"/>
        </w:rPr>
        <w:t>referentieprojecten</w:t>
      </w:r>
      <w:r w:rsidRPr="003B7DE5">
        <w:rPr>
          <w:rFonts w:ascii="Verdana" w:hAnsi="Verdana"/>
          <w:sz w:val="18"/>
          <w:szCs w:val="18"/>
        </w:rPr>
        <w:t xml:space="preserve"> waaruit vorenstaande blijkt.</w:t>
      </w:r>
    </w:p>
    <w:p w14:paraId="0516DD23" w14:textId="77777777" w:rsidR="00840767" w:rsidRPr="003B7DE5" w:rsidRDefault="00840767" w:rsidP="00840767">
      <w:pPr>
        <w:pStyle w:val="Default"/>
        <w:spacing w:line="276" w:lineRule="auto"/>
        <w:rPr>
          <w:rFonts w:ascii="Verdana" w:hAnsi="Verdana"/>
          <w:b/>
          <w:bCs/>
          <w:sz w:val="18"/>
          <w:szCs w:val="18"/>
        </w:rPr>
      </w:pPr>
    </w:p>
    <w:p w14:paraId="592E33D9" w14:textId="77777777" w:rsidR="00840767" w:rsidRPr="003B7DE5" w:rsidRDefault="00840767" w:rsidP="00840767">
      <w:pPr>
        <w:pStyle w:val="Default"/>
        <w:spacing w:line="276" w:lineRule="auto"/>
        <w:rPr>
          <w:rFonts w:ascii="Verdana" w:hAnsi="Verdana"/>
          <w:sz w:val="18"/>
          <w:szCs w:val="18"/>
        </w:rPr>
      </w:pPr>
      <w:r w:rsidRPr="003B7DE5">
        <w:rPr>
          <w:rFonts w:ascii="Verdana" w:hAnsi="Verdana"/>
          <w:b/>
          <w:bCs/>
          <w:sz w:val="18"/>
          <w:szCs w:val="18"/>
        </w:rPr>
        <w:t xml:space="preserve">Kerncompetentie 2: Ervaring met politiek-bestuurlijke context </w:t>
      </w:r>
    </w:p>
    <w:p w14:paraId="5C87E525" w14:textId="7A328A57" w:rsidR="00840767" w:rsidRPr="00FC22E0" w:rsidRDefault="00840767" w:rsidP="00840767">
      <w:pPr>
        <w:pStyle w:val="Default"/>
        <w:spacing w:line="276" w:lineRule="auto"/>
        <w:rPr>
          <w:rFonts w:ascii="Verdana" w:hAnsi="Verdana"/>
          <w:sz w:val="18"/>
          <w:szCs w:val="18"/>
          <w:lang w:eastAsia="zh-CN"/>
        </w:rPr>
      </w:pPr>
      <w:r w:rsidRPr="003B7DE5">
        <w:rPr>
          <w:rFonts w:ascii="Verdana" w:hAnsi="Verdana"/>
          <w:sz w:val="18"/>
          <w:szCs w:val="18"/>
        </w:rPr>
        <w:t xml:space="preserve">Gegadigde beschikt over aantoonbare ervaring </w:t>
      </w:r>
      <w:r w:rsidRPr="003B7DE5">
        <w:rPr>
          <w:rFonts w:ascii="Verdana" w:hAnsi="Verdana"/>
          <w:sz w:val="18"/>
        </w:rPr>
        <w:t xml:space="preserve">met minimaal 1 soortgelijk leertraject (zoals </w:t>
      </w:r>
      <w:r w:rsidRPr="00FC22E0">
        <w:rPr>
          <w:rFonts w:ascii="Verdana" w:hAnsi="Verdana"/>
          <w:sz w:val="18"/>
        </w:rPr>
        <w:t>beschreven in hoofdstuk 1.3</w:t>
      </w:r>
      <w:r>
        <w:rPr>
          <w:rFonts w:ascii="Verdana" w:hAnsi="Verdana"/>
          <w:sz w:val="18"/>
        </w:rPr>
        <w:t xml:space="preserve"> van het selectiedocument</w:t>
      </w:r>
      <w:r w:rsidRPr="00FC22E0">
        <w:rPr>
          <w:rFonts w:ascii="Verdana" w:hAnsi="Verdana"/>
          <w:sz w:val="18"/>
        </w:rPr>
        <w:t>) in een politiek-bestuurlijke context.</w:t>
      </w:r>
      <w:r w:rsidRPr="00FC22E0">
        <w:rPr>
          <w:rFonts w:ascii="Verdana" w:hAnsi="Verdana"/>
          <w:sz w:val="18"/>
          <w:szCs w:val="18"/>
        </w:rPr>
        <w:t xml:space="preserve"> Gegadigde verstrekt minimaal 1 </w:t>
      </w:r>
      <w:r w:rsidRPr="00FC22E0">
        <w:rPr>
          <w:rFonts w:ascii="Verdana" w:hAnsi="Verdana"/>
          <w:sz w:val="18"/>
          <w:szCs w:val="18"/>
          <w:u w:val="single"/>
        </w:rPr>
        <w:t>referentieproject,</w:t>
      </w:r>
      <w:r w:rsidRPr="00FC22E0">
        <w:rPr>
          <w:rFonts w:ascii="Verdana" w:hAnsi="Verdana"/>
          <w:sz w:val="18"/>
          <w:szCs w:val="18"/>
        </w:rPr>
        <w:t xml:space="preserve"> </w:t>
      </w:r>
      <w:r w:rsidRPr="00FC22E0">
        <w:rPr>
          <w:rFonts w:ascii="Verdana" w:hAnsi="Verdana"/>
          <w:sz w:val="18"/>
        </w:rPr>
        <w:t>uitgevoerd in de afgelopen 4 jaar,</w:t>
      </w:r>
      <w:r w:rsidRPr="00FC22E0">
        <w:rPr>
          <w:rFonts w:ascii="Verdana" w:hAnsi="Verdana"/>
          <w:sz w:val="18"/>
          <w:szCs w:val="18"/>
        </w:rPr>
        <w:t xml:space="preserve"> waaruit vorenstaande blijkt.</w:t>
      </w:r>
    </w:p>
    <w:p w14:paraId="646EAA0F" w14:textId="77777777" w:rsidR="00840767" w:rsidRPr="00FC22E0" w:rsidRDefault="00840767" w:rsidP="00840767">
      <w:pPr>
        <w:pStyle w:val="Default"/>
        <w:spacing w:line="276" w:lineRule="auto"/>
        <w:rPr>
          <w:rFonts w:ascii="Verdana" w:hAnsi="Verdana"/>
          <w:b/>
          <w:bCs/>
          <w:sz w:val="18"/>
          <w:szCs w:val="18"/>
        </w:rPr>
      </w:pPr>
    </w:p>
    <w:p w14:paraId="047EF7B1" w14:textId="77777777" w:rsidR="00840767" w:rsidRPr="00FC22E0" w:rsidRDefault="00840767" w:rsidP="00840767">
      <w:pPr>
        <w:pStyle w:val="Default"/>
        <w:spacing w:line="276" w:lineRule="auto"/>
        <w:rPr>
          <w:rFonts w:ascii="Verdana" w:hAnsi="Verdana"/>
          <w:sz w:val="18"/>
          <w:szCs w:val="18"/>
        </w:rPr>
      </w:pPr>
      <w:r w:rsidRPr="00FC22E0">
        <w:rPr>
          <w:rFonts w:ascii="Verdana" w:hAnsi="Verdana"/>
          <w:b/>
          <w:bCs/>
          <w:sz w:val="18"/>
          <w:szCs w:val="18"/>
        </w:rPr>
        <w:t xml:space="preserve">Kerncompetentie 3: Ervaring met internationale context </w:t>
      </w:r>
    </w:p>
    <w:p w14:paraId="15F0E68B" w14:textId="77777777" w:rsidR="00840767" w:rsidRPr="00FC22E0" w:rsidRDefault="00840767" w:rsidP="00840767">
      <w:pPr>
        <w:pStyle w:val="Default"/>
        <w:spacing w:line="276" w:lineRule="auto"/>
        <w:rPr>
          <w:rFonts w:ascii="Verdana" w:hAnsi="Verdana"/>
          <w:sz w:val="18"/>
          <w:szCs w:val="18"/>
        </w:rPr>
      </w:pPr>
      <w:r w:rsidRPr="00FC22E0">
        <w:rPr>
          <w:rFonts w:ascii="Verdana" w:hAnsi="Verdana"/>
          <w:sz w:val="18"/>
          <w:szCs w:val="18"/>
        </w:rPr>
        <w:t>Gegadigde beschikt over aantoonbare ervaring</w:t>
      </w:r>
      <w:r w:rsidRPr="00FC22E0">
        <w:rPr>
          <w:rFonts w:ascii="Verdana" w:hAnsi="Verdana"/>
          <w:sz w:val="18"/>
        </w:rPr>
        <w:t xml:space="preserve"> met het werken in </w:t>
      </w:r>
      <w:r>
        <w:rPr>
          <w:rFonts w:ascii="Verdana" w:hAnsi="Verdana"/>
          <w:sz w:val="18"/>
        </w:rPr>
        <w:t xml:space="preserve">een </w:t>
      </w:r>
      <w:r w:rsidRPr="00FC22E0">
        <w:rPr>
          <w:rFonts w:ascii="Verdana" w:hAnsi="Verdana"/>
          <w:sz w:val="18"/>
        </w:rPr>
        <w:t xml:space="preserve">internationale context. </w:t>
      </w:r>
      <w:r w:rsidRPr="00FC22E0">
        <w:rPr>
          <w:rFonts w:ascii="Verdana" w:hAnsi="Verdana"/>
          <w:sz w:val="18"/>
          <w:szCs w:val="18"/>
        </w:rPr>
        <w:t xml:space="preserve">Gegadigde verstrekt minimaal 1 </w:t>
      </w:r>
      <w:r w:rsidRPr="00FC22E0">
        <w:rPr>
          <w:rFonts w:ascii="Verdana" w:hAnsi="Verdana"/>
          <w:sz w:val="18"/>
          <w:szCs w:val="18"/>
          <w:u w:val="single"/>
        </w:rPr>
        <w:t>referentieproject van een leerinterventie en/of leertraject uitgevoerd in een internationale context</w:t>
      </w:r>
      <w:r w:rsidRPr="00FC22E0">
        <w:rPr>
          <w:rFonts w:ascii="Verdana" w:hAnsi="Verdana"/>
          <w:sz w:val="18"/>
          <w:szCs w:val="18"/>
        </w:rPr>
        <w:t xml:space="preserve"> </w:t>
      </w:r>
      <w:r w:rsidRPr="00FC22E0">
        <w:rPr>
          <w:rFonts w:ascii="Verdana" w:hAnsi="Verdana"/>
          <w:sz w:val="18"/>
        </w:rPr>
        <w:t>in de afgelopen 4 jaar</w:t>
      </w:r>
      <w:r w:rsidRPr="00FC22E0">
        <w:rPr>
          <w:rFonts w:ascii="Verdana" w:hAnsi="Verdana"/>
          <w:sz w:val="18"/>
          <w:szCs w:val="18"/>
        </w:rPr>
        <w:t xml:space="preserve"> waaruit vorenstaande blijkt.</w:t>
      </w:r>
    </w:p>
    <w:p w14:paraId="1FF210E5" w14:textId="77777777" w:rsidR="00840767" w:rsidRPr="00FC22E0" w:rsidRDefault="00840767" w:rsidP="00840767">
      <w:pPr>
        <w:spacing w:line="276" w:lineRule="auto"/>
        <w:rPr>
          <w:rFonts w:eastAsia="Arial Unicode MS" w:cs="Arial Unicode MS"/>
          <w:u w:color="000000"/>
          <w:bdr w:val="nil"/>
        </w:rPr>
      </w:pPr>
      <w:r w:rsidRPr="00FC22E0">
        <w:rPr>
          <w:rFonts w:cs="Arial Unicode MS"/>
          <w:u w:color="000000"/>
        </w:rPr>
        <w:t>Bekend met werken in internationale context:</w:t>
      </w:r>
    </w:p>
    <w:p w14:paraId="247EF4F7" w14:textId="77777777" w:rsidR="00840767" w:rsidRPr="00FC22E0" w:rsidRDefault="00840767" w:rsidP="00840767">
      <w:pPr>
        <w:pStyle w:val="Default"/>
        <w:spacing w:line="276" w:lineRule="auto"/>
        <w:rPr>
          <w:rFonts w:ascii="Verdana" w:hAnsi="Verdana"/>
          <w:color w:val="auto"/>
          <w:sz w:val="18"/>
          <w:szCs w:val="18"/>
          <w:lang w:eastAsia="zh-CN"/>
        </w:rPr>
      </w:pPr>
      <w:r w:rsidRPr="00FC22E0">
        <w:rPr>
          <w:rFonts w:ascii="Verdana" w:hAnsi="Verdana"/>
          <w:color w:val="auto"/>
          <w:sz w:val="18"/>
          <w:szCs w:val="18"/>
        </w:rPr>
        <w:t xml:space="preserve">We verwachten ervaring in het werken in een internationale omgeving. Gegadigden </w:t>
      </w:r>
      <w:r>
        <w:rPr>
          <w:rFonts w:ascii="Verdana" w:hAnsi="Verdana"/>
          <w:color w:val="auto"/>
          <w:sz w:val="18"/>
          <w:szCs w:val="18"/>
        </w:rPr>
        <w:t xml:space="preserve">dienen te </w:t>
      </w:r>
      <w:r w:rsidRPr="00FC22E0">
        <w:rPr>
          <w:rFonts w:ascii="Verdana" w:hAnsi="Verdana"/>
          <w:color w:val="auto"/>
          <w:sz w:val="18"/>
          <w:szCs w:val="18"/>
        </w:rPr>
        <w:t xml:space="preserve">beschikken over een oriëntatie </w:t>
      </w:r>
      <w:r>
        <w:rPr>
          <w:rFonts w:ascii="Verdana" w:hAnsi="Verdana"/>
          <w:color w:val="auto"/>
          <w:sz w:val="18"/>
          <w:szCs w:val="18"/>
        </w:rPr>
        <w:t xml:space="preserve">op </w:t>
      </w:r>
      <w:r w:rsidRPr="00FC22E0">
        <w:rPr>
          <w:rFonts w:ascii="Verdana" w:hAnsi="Verdana"/>
          <w:color w:val="auto"/>
          <w:sz w:val="18"/>
          <w:szCs w:val="18"/>
        </w:rPr>
        <w:t>en kennis en vaardigheden m.b.t. communicatie en samenwerking in internationale contexten waarmee zij kunnen reflecteren op</w:t>
      </w:r>
      <w:r>
        <w:t xml:space="preserve"> </w:t>
      </w:r>
      <w:r w:rsidRPr="00A15762">
        <w:rPr>
          <w:rFonts w:ascii="Verdana" w:hAnsi="Verdana"/>
          <w:color w:val="auto"/>
          <w:sz w:val="18"/>
          <w:szCs w:val="18"/>
        </w:rPr>
        <w:t>het werken in een internationale context</w:t>
      </w:r>
      <w:r w:rsidRPr="00FC22E0">
        <w:rPr>
          <w:rFonts w:ascii="Verdana" w:hAnsi="Verdana"/>
          <w:color w:val="auto"/>
          <w:sz w:val="18"/>
          <w:szCs w:val="18"/>
        </w:rPr>
        <w:t>. Trefwoorden zijn onder meer het omgaan met cultuurverschillen, diversiteit, omgaan met geografische afstand en taalverschillen.</w:t>
      </w:r>
    </w:p>
    <w:p w14:paraId="35885E0E" w14:textId="77777777" w:rsidR="00840767" w:rsidRDefault="00840767" w:rsidP="00840767">
      <w:pPr>
        <w:spacing w:line="276" w:lineRule="auto"/>
      </w:pPr>
    </w:p>
    <w:p w14:paraId="4B8D0D03" w14:textId="77777777" w:rsidR="00840767" w:rsidRPr="000A05AC" w:rsidRDefault="00840767" w:rsidP="00840767">
      <w:pPr>
        <w:spacing w:line="276" w:lineRule="auto"/>
        <w:rPr>
          <w:b/>
        </w:rPr>
      </w:pPr>
      <w:r w:rsidRPr="000A05AC">
        <w:rPr>
          <w:b/>
        </w:rPr>
        <w:t>Kerncompetentie 4: Organisatie en administratie</w:t>
      </w:r>
    </w:p>
    <w:p w14:paraId="7D390254" w14:textId="77777777" w:rsidR="00840767" w:rsidRPr="00FC22E0" w:rsidRDefault="00840767" w:rsidP="00840767">
      <w:pPr>
        <w:pStyle w:val="BodyText"/>
        <w:spacing w:line="276" w:lineRule="auto"/>
        <w:rPr>
          <w:sz w:val="18"/>
        </w:rPr>
      </w:pPr>
      <w:r w:rsidRPr="00FC22E0">
        <w:rPr>
          <w:sz w:val="18"/>
        </w:rPr>
        <w:t>Gegadigde beschikt over een back-office met organisatorische slagkracht t.a.v. organisatorische, administratieve en logistieke zaken</w:t>
      </w:r>
      <w:r>
        <w:rPr>
          <w:sz w:val="18"/>
        </w:rPr>
        <w:t xml:space="preserve"> die voor leertrajecten, zoals beschreven in dit document, benodigd is</w:t>
      </w:r>
      <w:r w:rsidRPr="00FC22E0">
        <w:rPr>
          <w:sz w:val="18"/>
        </w:rPr>
        <w:t>.</w:t>
      </w:r>
    </w:p>
    <w:p w14:paraId="0F1B5358" w14:textId="31D8AC00" w:rsidR="00840767" w:rsidRDefault="00840767" w:rsidP="00840767">
      <w:pPr>
        <w:pStyle w:val="Default"/>
        <w:spacing w:line="276" w:lineRule="auto"/>
        <w:rPr>
          <w:rFonts w:ascii="Verdana" w:hAnsi="Verdana"/>
          <w:sz w:val="18"/>
          <w:szCs w:val="18"/>
        </w:rPr>
      </w:pPr>
      <w:r w:rsidRPr="00FC22E0">
        <w:rPr>
          <w:rFonts w:ascii="Verdana" w:hAnsi="Verdana"/>
          <w:sz w:val="18"/>
          <w:szCs w:val="18"/>
        </w:rPr>
        <w:t xml:space="preserve">Gegadigde verstrekt minimaal 1 </w:t>
      </w:r>
      <w:r w:rsidRPr="00FC22E0">
        <w:rPr>
          <w:rFonts w:ascii="Verdana" w:hAnsi="Verdana"/>
          <w:sz w:val="18"/>
          <w:szCs w:val="18"/>
          <w:u w:val="single"/>
        </w:rPr>
        <w:t>referentieproject,</w:t>
      </w:r>
      <w:r w:rsidRPr="00FC22E0">
        <w:rPr>
          <w:rFonts w:ascii="Verdana" w:hAnsi="Verdana"/>
          <w:sz w:val="18"/>
          <w:szCs w:val="18"/>
        </w:rPr>
        <w:t xml:space="preserve"> </w:t>
      </w:r>
      <w:r w:rsidRPr="00FC22E0">
        <w:rPr>
          <w:rFonts w:ascii="Verdana" w:hAnsi="Verdana"/>
          <w:sz w:val="18"/>
        </w:rPr>
        <w:t>uitgevoerd in de afgelopen 4 jaar,</w:t>
      </w:r>
      <w:r w:rsidRPr="00FC22E0">
        <w:rPr>
          <w:rFonts w:ascii="Verdana" w:hAnsi="Verdana"/>
          <w:sz w:val="18"/>
          <w:szCs w:val="18"/>
        </w:rPr>
        <w:t xml:space="preserve"> waaruit vorenstaande blijkt.</w:t>
      </w:r>
    </w:p>
    <w:p w14:paraId="604B5AEF" w14:textId="77777777" w:rsidR="00840767" w:rsidRPr="00FC22E0" w:rsidRDefault="00840767" w:rsidP="00840767">
      <w:pPr>
        <w:pStyle w:val="Default"/>
        <w:spacing w:line="276" w:lineRule="auto"/>
        <w:rPr>
          <w:rFonts w:ascii="Verdana" w:hAnsi="Verdana"/>
          <w:sz w:val="18"/>
          <w:szCs w:val="18"/>
          <w:lang w:eastAsia="zh-CN"/>
        </w:rPr>
      </w:pPr>
    </w:p>
    <w:p w14:paraId="2558BECC" w14:textId="55D11ED3" w:rsidR="004E20D2" w:rsidRPr="00151D7A" w:rsidRDefault="004E20D2" w:rsidP="006678A8">
      <w:pPr>
        <w:spacing w:line="276" w:lineRule="auto"/>
        <w:rPr>
          <w:rFonts w:eastAsia="MS Mincho"/>
          <w:bCs/>
        </w:rPr>
      </w:pPr>
      <w:r w:rsidRPr="00151D7A">
        <w:rPr>
          <w:rFonts w:eastAsia="MS Mincho"/>
          <w:bCs/>
        </w:rPr>
        <w:lastRenderedPageBreak/>
        <w:t>Indien gebruik wordt gemaakt van een nog niet geheel afgeronde opdracht, gelden alleen de werkelijk behaalde resultaten van de lopende opdracht.</w:t>
      </w:r>
    </w:p>
    <w:p w14:paraId="0492CB8A" w14:textId="3E34D58A" w:rsidR="004E20D2" w:rsidRDefault="004E20D2" w:rsidP="006678A8">
      <w:pPr>
        <w:widowControl w:val="0"/>
        <w:tabs>
          <w:tab w:val="num" w:pos="0"/>
          <w:tab w:val="left" w:pos="2422"/>
        </w:tabs>
        <w:overflowPunct w:val="0"/>
        <w:autoSpaceDE w:val="0"/>
        <w:autoSpaceDN w:val="0"/>
        <w:adjustRightInd w:val="0"/>
        <w:spacing w:line="276" w:lineRule="auto"/>
        <w:textAlignment w:val="baseline"/>
        <w:rPr>
          <w:rFonts w:eastAsia="MS Mincho"/>
          <w:bCs/>
        </w:rPr>
      </w:pPr>
      <w:r w:rsidRPr="00151D7A">
        <w:rPr>
          <w:rFonts w:eastAsia="MS Mincho"/>
          <w:bCs/>
        </w:rPr>
        <w:t>De einddatum van de referenties mag niet ouder zijn dan drie jaar gerekend vanaf de sluiting van de inschrijvingstermijn van deze aanbesteding. Een opdracht mag dus meer dan drie jaar geleden zijn gestart.</w:t>
      </w:r>
    </w:p>
    <w:p w14:paraId="0E9725DB" w14:textId="77777777" w:rsidR="004E20D2" w:rsidRDefault="004E20D2" w:rsidP="006678A8">
      <w:pPr>
        <w:spacing w:line="276" w:lineRule="auto"/>
      </w:pPr>
    </w:p>
    <w:p w14:paraId="5794094A" w14:textId="77777777" w:rsidR="004E20D2" w:rsidRDefault="004E20D2" w:rsidP="006678A8">
      <w:pPr>
        <w:spacing w:line="276" w:lineRule="auto"/>
        <w:rPr>
          <w:rFonts w:eastAsia="MS Mincho"/>
          <w:b/>
          <w:bCs/>
        </w:rPr>
      </w:pPr>
      <w:r w:rsidRPr="00C5177A">
        <w:rPr>
          <w:rFonts w:eastAsia="MS Mincho"/>
          <w:b/>
          <w:bCs/>
        </w:rPr>
        <w:t>2</w:t>
      </w:r>
      <w:r>
        <w:rPr>
          <w:rFonts w:eastAsia="MS Mincho"/>
          <w:b/>
          <w:bCs/>
          <w:color w:val="007BC7"/>
        </w:rPr>
        <w:tab/>
      </w:r>
      <w:r w:rsidRPr="008067EA">
        <w:rPr>
          <w:rFonts w:eastAsia="MS Mincho"/>
          <w:b/>
          <w:bCs/>
        </w:rPr>
        <w:t>Referentie 1</w:t>
      </w:r>
    </w:p>
    <w:p w14:paraId="653547B4" w14:textId="77777777" w:rsidR="004E20D2" w:rsidRDefault="004E20D2" w:rsidP="006678A8">
      <w:pPr>
        <w:spacing w:line="276" w:lineRule="auto"/>
        <w:rPr>
          <w:rFonts w:eastAsia="MS Mincho"/>
          <w:b/>
          <w:bCs/>
        </w:rPr>
      </w:pPr>
    </w:p>
    <w:tbl>
      <w:tblPr>
        <w:tblStyle w:val="TableGrid"/>
        <w:tblW w:w="0" w:type="auto"/>
        <w:tblLook w:val="04A0" w:firstRow="1" w:lastRow="0" w:firstColumn="1" w:lastColumn="0" w:noHBand="0" w:noVBand="1"/>
      </w:tblPr>
      <w:tblGrid>
        <w:gridCol w:w="2442"/>
        <w:gridCol w:w="2170"/>
        <w:gridCol w:w="2193"/>
        <w:gridCol w:w="2446"/>
      </w:tblGrid>
      <w:tr w:rsidR="004E20D2" w14:paraId="6D3600E0" w14:textId="77777777" w:rsidTr="0046338F">
        <w:trPr>
          <w:trHeight w:val="513"/>
        </w:trPr>
        <w:tc>
          <w:tcPr>
            <w:tcW w:w="2728" w:type="dxa"/>
          </w:tcPr>
          <w:p w14:paraId="480CACD7" w14:textId="77777777" w:rsidR="004E20D2" w:rsidRDefault="004E20D2" w:rsidP="006678A8">
            <w:pPr>
              <w:spacing w:line="276" w:lineRule="auto"/>
            </w:pPr>
            <w:r>
              <w:t>Naam organisatie</w:t>
            </w:r>
          </w:p>
        </w:tc>
        <w:tc>
          <w:tcPr>
            <w:tcW w:w="8184" w:type="dxa"/>
            <w:gridSpan w:val="3"/>
          </w:tcPr>
          <w:p w14:paraId="294F95E3"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023F9C42" w14:textId="77777777" w:rsidTr="0046338F">
        <w:trPr>
          <w:trHeight w:val="513"/>
        </w:trPr>
        <w:tc>
          <w:tcPr>
            <w:tcW w:w="2728" w:type="dxa"/>
          </w:tcPr>
          <w:p w14:paraId="4BCC824B" w14:textId="77777777" w:rsidR="004E20D2" w:rsidRDefault="004E20D2" w:rsidP="006678A8">
            <w:pPr>
              <w:spacing w:line="276" w:lineRule="auto"/>
            </w:pPr>
            <w:r>
              <w:t>Soort organisatie</w:t>
            </w:r>
          </w:p>
        </w:tc>
        <w:tc>
          <w:tcPr>
            <w:tcW w:w="8184" w:type="dxa"/>
            <w:gridSpan w:val="3"/>
          </w:tcPr>
          <w:p w14:paraId="7FAF46E4"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7CEFDC42" w14:textId="77777777" w:rsidTr="0046338F">
        <w:trPr>
          <w:trHeight w:val="513"/>
        </w:trPr>
        <w:tc>
          <w:tcPr>
            <w:tcW w:w="2728" w:type="dxa"/>
          </w:tcPr>
          <w:p w14:paraId="5D5A342A" w14:textId="77777777" w:rsidR="004E20D2" w:rsidRDefault="004E20D2" w:rsidP="006678A8">
            <w:pPr>
              <w:spacing w:line="276" w:lineRule="auto"/>
            </w:pPr>
            <w:r>
              <w:t>Land</w:t>
            </w:r>
          </w:p>
        </w:tc>
        <w:tc>
          <w:tcPr>
            <w:tcW w:w="8184" w:type="dxa"/>
            <w:gridSpan w:val="3"/>
          </w:tcPr>
          <w:p w14:paraId="68902532"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30994217" w14:textId="77777777" w:rsidTr="006346EF">
        <w:tc>
          <w:tcPr>
            <w:tcW w:w="2728" w:type="dxa"/>
            <w:vMerge w:val="restart"/>
          </w:tcPr>
          <w:p w14:paraId="18E1BBCD" w14:textId="77777777" w:rsidR="004E20D2" w:rsidRDefault="004E20D2" w:rsidP="006678A8">
            <w:pPr>
              <w:spacing w:line="276" w:lineRule="auto"/>
            </w:pPr>
            <w:r>
              <w:t>Contactpersoon</w:t>
            </w:r>
          </w:p>
        </w:tc>
        <w:tc>
          <w:tcPr>
            <w:tcW w:w="2728" w:type="dxa"/>
            <w:shd w:val="clear" w:color="auto" w:fill="C6D9F1" w:themeFill="text2" w:themeFillTint="33"/>
          </w:tcPr>
          <w:p w14:paraId="26EE69A3" w14:textId="77777777" w:rsidR="004E20D2" w:rsidRPr="00B92A06" w:rsidRDefault="004E20D2" w:rsidP="006678A8">
            <w:pPr>
              <w:spacing w:line="276" w:lineRule="auto"/>
              <w:rPr>
                <w:i/>
              </w:rPr>
            </w:pPr>
            <w:r w:rsidRPr="00B92A06">
              <w:rPr>
                <w:i/>
              </w:rPr>
              <w:t>Naam</w:t>
            </w:r>
          </w:p>
        </w:tc>
        <w:tc>
          <w:tcPr>
            <w:tcW w:w="2728" w:type="dxa"/>
            <w:shd w:val="clear" w:color="auto" w:fill="C6D9F1" w:themeFill="text2" w:themeFillTint="33"/>
          </w:tcPr>
          <w:p w14:paraId="2357549A" w14:textId="77777777" w:rsidR="004E20D2" w:rsidRPr="00B92A06" w:rsidRDefault="004E20D2" w:rsidP="006678A8">
            <w:pPr>
              <w:spacing w:line="276" w:lineRule="auto"/>
              <w:rPr>
                <w:i/>
              </w:rPr>
            </w:pPr>
            <w:r w:rsidRPr="00B92A06">
              <w:rPr>
                <w:i/>
              </w:rPr>
              <w:t>Functie</w:t>
            </w:r>
          </w:p>
        </w:tc>
        <w:tc>
          <w:tcPr>
            <w:tcW w:w="2728" w:type="dxa"/>
            <w:shd w:val="clear" w:color="auto" w:fill="C6D9F1" w:themeFill="text2" w:themeFillTint="33"/>
          </w:tcPr>
          <w:p w14:paraId="68556F3C" w14:textId="77777777" w:rsidR="004E20D2" w:rsidRPr="00B92A06" w:rsidRDefault="004E20D2" w:rsidP="006678A8">
            <w:pPr>
              <w:spacing w:line="276" w:lineRule="auto"/>
              <w:rPr>
                <w:i/>
              </w:rPr>
            </w:pPr>
            <w:r w:rsidRPr="00B92A06">
              <w:rPr>
                <w:i/>
              </w:rPr>
              <w:t>Telefoonnummer</w:t>
            </w:r>
          </w:p>
        </w:tc>
      </w:tr>
      <w:tr w:rsidR="004E20D2" w14:paraId="3CBC67EC" w14:textId="77777777" w:rsidTr="0046338F">
        <w:trPr>
          <w:trHeight w:val="513"/>
        </w:trPr>
        <w:tc>
          <w:tcPr>
            <w:tcW w:w="2728" w:type="dxa"/>
            <w:vMerge/>
          </w:tcPr>
          <w:p w14:paraId="02893869" w14:textId="77777777" w:rsidR="004E20D2" w:rsidRDefault="004E20D2" w:rsidP="006678A8">
            <w:pPr>
              <w:spacing w:line="276" w:lineRule="auto"/>
            </w:pPr>
          </w:p>
        </w:tc>
        <w:tc>
          <w:tcPr>
            <w:tcW w:w="2728" w:type="dxa"/>
          </w:tcPr>
          <w:p w14:paraId="6545D5A1"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43217841"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760F1C45"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63072DB8" w14:textId="77777777" w:rsidTr="0046338F">
        <w:trPr>
          <w:trHeight w:val="1258"/>
        </w:trPr>
        <w:tc>
          <w:tcPr>
            <w:tcW w:w="2728" w:type="dxa"/>
          </w:tcPr>
          <w:p w14:paraId="76B96358" w14:textId="6400E8EC" w:rsidR="00E02811" w:rsidRDefault="004E20D2" w:rsidP="006678A8">
            <w:pPr>
              <w:spacing w:line="276" w:lineRule="auto"/>
            </w:pPr>
            <w:r>
              <w:t xml:space="preserve">Uitgebreide omschrijving van de opdracht, waaruit blijkt dat deze opdracht voldoet aan de </w:t>
            </w:r>
            <w:r w:rsidR="00C52BCA">
              <w:t>kerncompetentie (</w:t>
            </w:r>
            <w:r>
              <w:t>gestelde eisen</w:t>
            </w:r>
            <w:r w:rsidR="00C52BCA">
              <w:t>)</w:t>
            </w:r>
          </w:p>
          <w:p w14:paraId="22EB8F18" w14:textId="659A5D45" w:rsidR="006678A8" w:rsidRDefault="006678A8" w:rsidP="006678A8">
            <w:pPr>
              <w:spacing w:line="276" w:lineRule="auto"/>
            </w:pPr>
          </w:p>
        </w:tc>
        <w:tc>
          <w:tcPr>
            <w:tcW w:w="8184" w:type="dxa"/>
            <w:gridSpan w:val="3"/>
          </w:tcPr>
          <w:p w14:paraId="41DD54B3"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07F3776C" w14:textId="77777777" w:rsidTr="0046338F">
        <w:trPr>
          <w:trHeight w:val="513"/>
        </w:trPr>
        <w:tc>
          <w:tcPr>
            <w:tcW w:w="2728" w:type="dxa"/>
          </w:tcPr>
          <w:p w14:paraId="2571CBC1" w14:textId="77777777" w:rsidR="004E20D2" w:rsidRDefault="004E20D2" w:rsidP="006678A8">
            <w:pPr>
              <w:spacing w:line="276" w:lineRule="auto"/>
            </w:pPr>
            <w:r>
              <w:t>Opdrachtwaarde</w:t>
            </w:r>
          </w:p>
        </w:tc>
        <w:tc>
          <w:tcPr>
            <w:tcW w:w="8184" w:type="dxa"/>
            <w:gridSpan w:val="3"/>
          </w:tcPr>
          <w:p w14:paraId="19A271C6"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4929A770" w14:textId="77777777" w:rsidTr="0046338F">
        <w:trPr>
          <w:trHeight w:val="513"/>
        </w:trPr>
        <w:tc>
          <w:tcPr>
            <w:tcW w:w="2728" w:type="dxa"/>
          </w:tcPr>
          <w:p w14:paraId="22393072" w14:textId="77777777" w:rsidR="004E20D2" w:rsidRDefault="004E20D2" w:rsidP="006678A8">
            <w:pPr>
              <w:spacing w:line="276" w:lineRule="auto"/>
            </w:pPr>
            <w:r>
              <w:t>Looptijd</w:t>
            </w:r>
          </w:p>
        </w:tc>
        <w:tc>
          <w:tcPr>
            <w:tcW w:w="8184" w:type="dxa"/>
            <w:gridSpan w:val="3"/>
          </w:tcPr>
          <w:p w14:paraId="07044076" w14:textId="77777777" w:rsidR="004E20D2" w:rsidRDefault="004E20D2" w:rsidP="006678A8">
            <w:pPr>
              <w:spacing w:line="276" w:lineRule="auto"/>
            </w:pPr>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bl>
    <w:p w14:paraId="26BC1C89" w14:textId="77777777" w:rsidR="004E20D2" w:rsidRDefault="004E20D2" w:rsidP="006678A8">
      <w:pPr>
        <w:spacing w:line="276" w:lineRule="auto"/>
      </w:pPr>
      <w:r>
        <w:tab/>
      </w:r>
    </w:p>
    <w:p w14:paraId="199F751C" w14:textId="77777777" w:rsidR="004E20D2" w:rsidRDefault="004E20D2" w:rsidP="006678A8">
      <w:pPr>
        <w:spacing w:line="276" w:lineRule="auto"/>
      </w:pPr>
      <w:r>
        <w:tab/>
      </w:r>
      <w:r>
        <w:rPr>
          <w:b/>
        </w:rPr>
        <w:t>Referentie 2</w:t>
      </w:r>
    </w:p>
    <w:p w14:paraId="155C75A3" w14:textId="77777777" w:rsidR="004E20D2" w:rsidRDefault="004E20D2" w:rsidP="006678A8">
      <w:pPr>
        <w:spacing w:line="276" w:lineRule="auto"/>
      </w:pPr>
    </w:p>
    <w:tbl>
      <w:tblPr>
        <w:tblStyle w:val="TableGrid"/>
        <w:tblW w:w="0" w:type="auto"/>
        <w:tblLook w:val="04A0" w:firstRow="1" w:lastRow="0" w:firstColumn="1" w:lastColumn="0" w:noHBand="0" w:noVBand="1"/>
      </w:tblPr>
      <w:tblGrid>
        <w:gridCol w:w="2442"/>
        <w:gridCol w:w="2170"/>
        <w:gridCol w:w="2193"/>
        <w:gridCol w:w="2446"/>
      </w:tblGrid>
      <w:tr w:rsidR="004E20D2" w14:paraId="679D9565" w14:textId="77777777" w:rsidTr="0046338F">
        <w:trPr>
          <w:trHeight w:val="513"/>
        </w:trPr>
        <w:tc>
          <w:tcPr>
            <w:tcW w:w="2728" w:type="dxa"/>
          </w:tcPr>
          <w:p w14:paraId="1719A61D" w14:textId="77777777" w:rsidR="004E20D2" w:rsidRDefault="004E20D2" w:rsidP="006678A8">
            <w:pPr>
              <w:spacing w:line="276" w:lineRule="auto"/>
            </w:pPr>
            <w:r>
              <w:t>Naam organisatie</w:t>
            </w:r>
          </w:p>
        </w:tc>
        <w:tc>
          <w:tcPr>
            <w:tcW w:w="8184" w:type="dxa"/>
            <w:gridSpan w:val="3"/>
          </w:tcPr>
          <w:p w14:paraId="4E066D58"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19B40D5A" w14:textId="77777777" w:rsidTr="0046338F">
        <w:trPr>
          <w:trHeight w:val="513"/>
        </w:trPr>
        <w:tc>
          <w:tcPr>
            <w:tcW w:w="2728" w:type="dxa"/>
          </w:tcPr>
          <w:p w14:paraId="23792806" w14:textId="77777777" w:rsidR="004E20D2" w:rsidRDefault="004E20D2" w:rsidP="006678A8">
            <w:pPr>
              <w:spacing w:line="276" w:lineRule="auto"/>
            </w:pPr>
            <w:r>
              <w:t>Soort organisatie</w:t>
            </w:r>
          </w:p>
        </w:tc>
        <w:tc>
          <w:tcPr>
            <w:tcW w:w="8184" w:type="dxa"/>
            <w:gridSpan w:val="3"/>
          </w:tcPr>
          <w:p w14:paraId="7A0129F8"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46CF2CB4" w14:textId="77777777" w:rsidTr="0046338F">
        <w:trPr>
          <w:trHeight w:val="513"/>
        </w:trPr>
        <w:tc>
          <w:tcPr>
            <w:tcW w:w="2728" w:type="dxa"/>
          </w:tcPr>
          <w:p w14:paraId="2B70EBB8" w14:textId="77777777" w:rsidR="004E20D2" w:rsidRDefault="004E20D2" w:rsidP="006678A8">
            <w:pPr>
              <w:spacing w:line="276" w:lineRule="auto"/>
            </w:pPr>
            <w:r>
              <w:t>Land</w:t>
            </w:r>
          </w:p>
        </w:tc>
        <w:tc>
          <w:tcPr>
            <w:tcW w:w="8184" w:type="dxa"/>
            <w:gridSpan w:val="3"/>
          </w:tcPr>
          <w:p w14:paraId="260FCA43"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5C3CD966" w14:textId="77777777" w:rsidTr="006346EF">
        <w:tc>
          <w:tcPr>
            <w:tcW w:w="2728" w:type="dxa"/>
            <w:vMerge w:val="restart"/>
          </w:tcPr>
          <w:p w14:paraId="14F2D05B" w14:textId="77777777" w:rsidR="004E20D2" w:rsidRDefault="004E20D2" w:rsidP="006678A8">
            <w:pPr>
              <w:spacing w:line="276" w:lineRule="auto"/>
            </w:pPr>
            <w:r>
              <w:t>Contactpersoon</w:t>
            </w:r>
          </w:p>
        </w:tc>
        <w:tc>
          <w:tcPr>
            <w:tcW w:w="2728" w:type="dxa"/>
            <w:shd w:val="clear" w:color="auto" w:fill="C6D9F1" w:themeFill="text2" w:themeFillTint="33"/>
          </w:tcPr>
          <w:p w14:paraId="422FFA2A" w14:textId="77777777" w:rsidR="004E20D2" w:rsidRPr="00B92A06" w:rsidRDefault="004E20D2" w:rsidP="006678A8">
            <w:pPr>
              <w:spacing w:line="276" w:lineRule="auto"/>
              <w:rPr>
                <w:i/>
              </w:rPr>
            </w:pPr>
            <w:r w:rsidRPr="00B92A06">
              <w:rPr>
                <w:i/>
              </w:rPr>
              <w:t>Naam</w:t>
            </w:r>
          </w:p>
        </w:tc>
        <w:tc>
          <w:tcPr>
            <w:tcW w:w="2728" w:type="dxa"/>
            <w:shd w:val="clear" w:color="auto" w:fill="C6D9F1" w:themeFill="text2" w:themeFillTint="33"/>
          </w:tcPr>
          <w:p w14:paraId="459D058F" w14:textId="77777777" w:rsidR="004E20D2" w:rsidRPr="00B92A06" w:rsidRDefault="004E20D2" w:rsidP="006678A8">
            <w:pPr>
              <w:spacing w:line="276" w:lineRule="auto"/>
              <w:rPr>
                <w:i/>
              </w:rPr>
            </w:pPr>
            <w:r w:rsidRPr="00B92A06">
              <w:rPr>
                <w:i/>
              </w:rPr>
              <w:t>Functie</w:t>
            </w:r>
          </w:p>
        </w:tc>
        <w:tc>
          <w:tcPr>
            <w:tcW w:w="2728" w:type="dxa"/>
            <w:shd w:val="clear" w:color="auto" w:fill="C6D9F1" w:themeFill="text2" w:themeFillTint="33"/>
          </w:tcPr>
          <w:p w14:paraId="33EB12CC" w14:textId="77777777" w:rsidR="004E20D2" w:rsidRPr="00B92A06" w:rsidRDefault="004E20D2" w:rsidP="006678A8">
            <w:pPr>
              <w:spacing w:line="276" w:lineRule="auto"/>
              <w:rPr>
                <w:i/>
              </w:rPr>
            </w:pPr>
            <w:r w:rsidRPr="00B92A06">
              <w:rPr>
                <w:i/>
              </w:rPr>
              <w:t>Telefoonnummer</w:t>
            </w:r>
          </w:p>
        </w:tc>
      </w:tr>
      <w:tr w:rsidR="004E20D2" w14:paraId="246287C4" w14:textId="77777777" w:rsidTr="0046338F">
        <w:trPr>
          <w:trHeight w:val="513"/>
        </w:trPr>
        <w:tc>
          <w:tcPr>
            <w:tcW w:w="2728" w:type="dxa"/>
            <w:vMerge/>
          </w:tcPr>
          <w:p w14:paraId="256D0E39" w14:textId="77777777" w:rsidR="004E20D2" w:rsidRDefault="004E20D2" w:rsidP="006678A8">
            <w:pPr>
              <w:spacing w:line="276" w:lineRule="auto"/>
            </w:pPr>
          </w:p>
        </w:tc>
        <w:tc>
          <w:tcPr>
            <w:tcW w:w="2728" w:type="dxa"/>
          </w:tcPr>
          <w:p w14:paraId="63C77753"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76398417"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178D5780"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12B819C2" w14:textId="77777777" w:rsidTr="0046338F">
        <w:trPr>
          <w:trHeight w:val="1258"/>
        </w:trPr>
        <w:tc>
          <w:tcPr>
            <w:tcW w:w="2728" w:type="dxa"/>
          </w:tcPr>
          <w:p w14:paraId="02C61C9E" w14:textId="0B3BD02A" w:rsidR="00E02811" w:rsidRDefault="004E20D2" w:rsidP="006678A8">
            <w:pPr>
              <w:spacing w:line="276" w:lineRule="auto"/>
            </w:pPr>
            <w:r>
              <w:t xml:space="preserve">Uitgebreide omschrijving van de opdracht, waaruit blijkt dat deze opdracht voldoet aan de </w:t>
            </w:r>
            <w:r w:rsidR="00C52BCA">
              <w:t>kerncompetentie (gestelde eisen)</w:t>
            </w:r>
          </w:p>
          <w:p w14:paraId="72FF41DE" w14:textId="3A6385B6" w:rsidR="006678A8" w:rsidRDefault="006678A8" w:rsidP="006678A8">
            <w:pPr>
              <w:spacing w:line="276" w:lineRule="auto"/>
            </w:pPr>
          </w:p>
        </w:tc>
        <w:tc>
          <w:tcPr>
            <w:tcW w:w="8184" w:type="dxa"/>
            <w:gridSpan w:val="3"/>
          </w:tcPr>
          <w:p w14:paraId="458ECF6B"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23D6C31B" w14:textId="77777777" w:rsidTr="0046338F">
        <w:trPr>
          <w:trHeight w:val="513"/>
        </w:trPr>
        <w:tc>
          <w:tcPr>
            <w:tcW w:w="2728" w:type="dxa"/>
          </w:tcPr>
          <w:p w14:paraId="3BC0F1CE" w14:textId="77777777" w:rsidR="004E20D2" w:rsidRDefault="004E20D2" w:rsidP="006678A8">
            <w:pPr>
              <w:spacing w:line="276" w:lineRule="auto"/>
            </w:pPr>
            <w:r>
              <w:t>Opdrachtwaarde</w:t>
            </w:r>
          </w:p>
        </w:tc>
        <w:tc>
          <w:tcPr>
            <w:tcW w:w="8184" w:type="dxa"/>
            <w:gridSpan w:val="3"/>
          </w:tcPr>
          <w:p w14:paraId="74094CDD"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33EC6325" w14:textId="77777777" w:rsidTr="0046338F">
        <w:trPr>
          <w:trHeight w:val="513"/>
        </w:trPr>
        <w:tc>
          <w:tcPr>
            <w:tcW w:w="2728" w:type="dxa"/>
          </w:tcPr>
          <w:p w14:paraId="0107B05D" w14:textId="77777777" w:rsidR="004E20D2" w:rsidRDefault="004E20D2" w:rsidP="006678A8">
            <w:pPr>
              <w:spacing w:line="276" w:lineRule="auto"/>
            </w:pPr>
            <w:r>
              <w:t>Looptijd</w:t>
            </w:r>
          </w:p>
        </w:tc>
        <w:tc>
          <w:tcPr>
            <w:tcW w:w="8184" w:type="dxa"/>
            <w:gridSpan w:val="3"/>
          </w:tcPr>
          <w:p w14:paraId="1F059330" w14:textId="77777777" w:rsidR="004E20D2" w:rsidRDefault="004E20D2" w:rsidP="006678A8">
            <w:pPr>
              <w:spacing w:line="276" w:lineRule="auto"/>
            </w:pPr>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bl>
    <w:p w14:paraId="0EA44518" w14:textId="77777777" w:rsidR="004E20D2" w:rsidRDefault="004E20D2" w:rsidP="006678A8">
      <w:pPr>
        <w:spacing w:line="276" w:lineRule="auto"/>
      </w:pPr>
    </w:p>
    <w:p w14:paraId="4EFB5FDB" w14:textId="77777777" w:rsidR="004E20D2" w:rsidRDefault="004E20D2" w:rsidP="006678A8">
      <w:pPr>
        <w:spacing w:line="276" w:lineRule="auto"/>
        <w:rPr>
          <w:b/>
        </w:rPr>
      </w:pPr>
      <w:r>
        <w:rPr>
          <w:b/>
        </w:rPr>
        <w:lastRenderedPageBreak/>
        <w:tab/>
      </w:r>
    </w:p>
    <w:p w14:paraId="1C99243F" w14:textId="77777777" w:rsidR="004E20D2" w:rsidRDefault="004E20D2" w:rsidP="006678A8">
      <w:pPr>
        <w:spacing w:line="276" w:lineRule="auto"/>
      </w:pPr>
      <w:r>
        <w:rPr>
          <w:b/>
        </w:rPr>
        <w:tab/>
        <w:t>Referentie 3</w:t>
      </w:r>
    </w:p>
    <w:p w14:paraId="3A105237" w14:textId="77777777" w:rsidR="004E20D2" w:rsidRDefault="004E20D2" w:rsidP="006678A8">
      <w:pPr>
        <w:spacing w:line="276" w:lineRule="auto"/>
      </w:pPr>
    </w:p>
    <w:tbl>
      <w:tblPr>
        <w:tblStyle w:val="TableGrid"/>
        <w:tblW w:w="0" w:type="auto"/>
        <w:tblLook w:val="04A0" w:firstRow="1" w:lastRow="0" w:firstColumn="1" w:lastColumn="0" w:noHBand="0" w:noVBand="1"/>
      </w:tblPr>
      <w:tblGrid>
        <w:gridCol w:w="2442"/>
        <w:gridCol w:w="2170"/>
        <w:gridCol w:w="2193"/>
        <w:gridCol w:w="2446"/>
      </w:tblGrid>
      <w:tr w:rsidR="004E20D2" w14:paraId="6706135E" w14:textId="77777777" w:rsidTr="0046338F">
        <w:trPr>
          <w:trHeight w:val="513"/>
        </w:trPr>
        <w:tc>
          <w:tcPr>
            <w:tcW w:w="2728" w:type="dxa"/>
          </w:tcPr>
          <w:p w14:paraId="1F2ECCD8" w14:textId="77777777" w:rsidR="004E20D2" w:rsidRDefault="004E20D2" w:rsidP="006678A8">
            <w:pPr>
              <w:spacing w:line="276" w:lineRule="auto"/>
            </w:pPr>
            <w:r>
              <w:t>Naam organisatie</w:t>
            </w:r>
          </w:p>
        </w:tc>
        <w:tc>
          <w:tcPr>
            <w:tcW w:w="8184" w:type="dxa"/>
            <w:gridSpan w:val="3"/>
          </w:tcPr>
          <w:p w14:paraId="61752B2C"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487C0EB1" w14:textId="77777777" w:rsidTr="0046338F">
        <w:trPr>
          <w:trHeight w:val="513"/>
        </w:trPr>
        <w:tc>
          <w:tcPr>
            <w:tcW w:w="2728" w:type="dxa"/>
          </w:tcPr>
          <w:p w14:paraId="6F21FBED" w14:textId="77777777" w:rsidR="004E20D2" w:rsidRDefault="004E20D2" w:rsidP="006678A8">
            <w:pPr>
              <w:spacing w:line="276" w:lineRule="auto"/>
            </w:pPr>
            <w:r>
              <w:t>Soort organisatie</w:t>
            </w:r>
          </w:p>
        </w:tc>
        <w:tc>
          <w:tcPr>
            <w:tcW w:w="8184" w:type="dxa"/>
            <w:gridSpan w:val="3"/>
          </w:tcPr>
          <w:p w14:paraId="05CA99D4"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66C2F24E" w14:textId="77777777" w:rsidTr="0046338F">
        <w:trPr>
          <w:trHeight w:val="513"/>
        </w:trPr>
        <w:tc>
          <w:tcPr>
            <w:tcW w:w="2728" w:type="dxa"/>
          </w:tcPr>
          <w:p w14:paraId="5A4C6A60" w14:textId="77777777" w:rsidR="004E20D2" w:rsidRDefault="004E20D2" w:rsidP="006678A8">
            <w:pPr>
              <w:spacing w:line="276" w:lineRule="auto"/>
            </w:pPr>
            <w:r>
              <w:t>Land</w:t>
            </w:r>
          </w:p>
        </w:tc>
        <w:tc>
          <w:tcPr>
            <w:tcW w:w="8184" w:type="dxa"/>
            <w:gridSpan w:val="3"/>
          </w:tcPr>
          <w:p w14:paraId="4099C90E"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280DED6F" w14:textId="77777777" w:rsidTr="006346EF">
        <w:tc>
          <w:tcPr>
            <w:tcW w:w="2728" w:type="dxa"/>
            <w:vMerge w:val="restart"/>
          </w:tcPr>
          <w:p w14:paraId="5FD67A78" w14:textId="77777777" w:rsidR="004E20D2" w:rsidRDefault="004E20D2" w:rsidP="006678A8">
            <w:pPr>
              <w:spacing w:line="276" w:lineRule="auto"/>
            </w:pPr>
            <w:r>
              <w:t>Contactpersoon</w:t>
            </w:r>
          </w:p>
        </w:tc>
        <w:tc>
          <w:tcPr>
            <w:tcW w:w="2728" w:type="dxa"/>
            <w:shd w:val="clear" w:color="auto" w:fill="C6D9F1" w:themeFill="text2" w:themeFillTint="33"/>
          </w:tcPr>
          <w:p w14:paraId="42252928" w14:textId="77777777" w:rsidR="004E20D2" w:rsidRPr="00B92A06" w:rsidRDefault="004E20D2" w:rsidP="006678A8">
            <w:pPr>
              <w:spacing w:line="276" w:lineRule="auto"/>
              <w:rPr>
                <w:i/>
              </w:rPr>
            </w:pPr>
            <w:r w:rsidRPr="00B92A06">
              <w:rPr>
                <w:i/>
              </w:rPr>
              <w:t>Naam</w:t>
            </w:r>
          </w:p>
        </w:tc>
        <w:tc>
          <w:tcPr>
            <w:tcW w:w="2728" w:type="dxa"/>
            <w:shd w:val="clear" w:color="auto" w:fill="C6D9F1" w:themeFill="text2" w:themeFillTint="33"/>
          </w:tcPr>
          <w:p w14:paraId="26A8BC06" w14:textId="77777777" w:rsidR="004E20D2" w:rsidRPr="00B92A06" w:rsidRDefault="004E20D2" w:rsidP="006678A8">
            <w:pPr>
              <w:spacing w:line="276" w:lineRule="auto"/>
              <w:rPr>
                <w:i/>
              </w:rPr>
            </w:pPr>
            <w:r w:rsidRPr="00B92A06">
              <w:rPr>
                <w:i/>
              </w:rPr>
              <w:t>Functie</w:t>
            </w:r>
          </w:p>
        </w:tc>
        <w:tc>
          <w:tcPr>
            <w:tcW w:w="2728" w:type="dxa"/>
            <w:shd w:val="clear" w:color="auto" w:fill="C6D9F1" w:themeFill="text2" w:themeFillTint="33"/>
          </w:tcPr>
          <w:p w14:paraId="3241F983" w14:textId="77777777" w:rsidR="004E20D2" w:rsidRPr="00B92A06" w:rsidRDefault="004E20D2" w:rsidP="006678A8">
            <w:pPr>
              <w:spacing w:line="276" w:lineRule="auto"/>
              <w:rPr>
                <w:i/>
              </w:rPr>
            </w:pPr>
            <w:r w:rsidRPr="00B92A06">
              <w:rPr>
                <w:i/>
              </w:rPr>
              <w:t>Telefoonnummer</w:t>
            </w:r>
          </w:p>
        </w:tc>
      </w:tr>
      <w:tr w:rsidR="004E20D2" w14:paraId="379DDE95" w14:textId="77777777" w:rsidTr="0046338F">
        <w:trPr>
          <w:trHeight w:val="513"/>
        </w:trPr>
        <w:tc>
          <w:tcPr>
            <w:tcW w:w="2728" w:type="dxa"/>
            <w:vMerge/>
          </w:tcPr>
          <w:p w14:paraId="395A82CE" w14:textId="77777777" w:rsidR="004E20D2" w:rsidRDefault="004E20D2" w:rsidP="006678A8">
            <w:pPr>
              <w:spacing w:line="276" w:lineRule="auto"/>
            </w:pPr>
          </w:p>
        </w:tc>
        <w:tc>
          <w:tcPr>
            <w:tcW w:w="2728" w:type="dxa"/>
          </w:tcPr>
          <w:p w14:paraId="6058FD9D"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510655A3"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7B1033BD"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57F2B579" w14:textId="77777777" w:rsidTr="0046338F">
        <w:trPr>
          <w:trHeight w:val="1258"/>
        </w:trPr>
        <w:tc>
          <w:tcPr>
            <w:tcW w:w="2728" w:type="dxa"/>
          </w:tcPr>
          <w:p w14:paraId="4CFC2408" w14:textId="31B9DAA5" w:rsidR="006678A8" w:rsidRDefault="004E20D2" w:rsidP="006678A8">
            <w:pPr>
              <w:spacing w:line="276" w:lineRule="auto"/>
            </w:pPr>
            <w:r>
              <w:t xml:space="preserve">Uitgebreide omschrijving van de opdracht, waaruit blijkt dat deze opdracht voldoet aan de </w:t>
            </w:r>
            <w:r w:rsidR="00C52BCA">
              <w:t>kerncompetentie (gestelde eisen)</w:t>
            </w:r>
          </w:p>
          <w:p w14:paraId="4205C99A" w14:textId="21B29C92" w:rsidR="00E02811" w:rsidRDefault="00E02811" w:rsidP="006678A8">
            <w:pPr>
              <w:spacing w:line="276" w:lineRule="auto"/>
            </w:pPr>
          </w:p>
          <w:p w14:paraId="5C2D4130" w14:textId="77777777" w:rsidR="00E02811" w:rsidRDefault="00E02811" w:rsidP="006678A8">
            <w:pPr>
              <w:spacing w:line="276" w:lineRule="auto"/>
            </w:pPr>
          </w:p>
          <w:p w14:paraId="3E70DCF6" w14:textId="59026C28" w:rsidR="006678A8" w:rsidRDefault="006678A8" w:rsidP="006678A8">
            <w:pPr>
              <w:spacing w:line="276" w:lineRule="auto"/>
            </w:pPr>
          </w:p>
        </w:tc>
        <w:tc>
          <w:tcPr>
            <w:tcW w:w="8184" w:type="dxa"/>
            <w:gridSpan w:val="3"/>
          </w:tcPr>
          <w:p w14:paraId="0AD99340"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01F9AE60" w14:textId="77777777" w:rsidTr="0046338F">
        <w:trPr>
          <w:trHeight w:val="513"/>
        </w:trPr>
        <w:tc>
          <w:tcPr>
            <w:tcW w:w="2728" w:type="dxa"/>
          </w:tcPr>
          <w:p w14:paraId="1528B7C7" w14:textId="77777777" w:rsidR="004E20D2" w:rsidRDefault="004E20D2" w:rsidP="006678A8">
            <w:pPr>
              <w:spacing w:line="276" w:lineRule="auto"/>
            </w:pPr>
            <w:r>
              <w:t>Opdrachtwaarde</w:t>
            </w:r>
          </w:p>
        </w:tc>
        <w:tc>
          <w:tcPr>
            <w:tcW w:w="8184" w:type="dxa"/>
            <w:gridSpan w:val="3"/>
          </w:tcPr>
          <w:p w14:paraId="561F1872" w14:textId="77777777" w:rsidR="004E20D2" w:rsidRDefault="004E20D2"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4E20D2" w14:paraId="0A9D2224" w14:textId="77777777" w:rsidTr="0046338F">
        <w:trPr>
          <w:trHeight w:val="513"/>
        </w:trPr>
        <w:tc>
          <w:tcPr>
            <w:tcW w:w="2728" w:type="dxa"/>
          </w:tcPr>
          <w:p w14:paraId="62A34DFF" w14:textId="77777777" w:rsidR="004E20D2" w:rsidRDefault="004E20D2" w:rsidP="006678A8">
            <w:pPr>
              <w:spacing w:line="276" w:lineRule="auto"/>
            </w:pPr>
            <w:r>
              <w:t>Looptijd</w:t>
            </w:r>
          </w:p>
        </w:tc>
        <w:tc>
          <w:tcPr>
            <w:tcW w:w="8184" w:type="dxa"/>
            <w:gridSpan w:val="3"/>
          </w:tcPr>
          <w:p w14:paraId="2DF42787" w14:textId="77777777" w:rsidR="004E20D2" w:rsidRDefault="004E20D2" w:rsidP="006678A8">
            <w:pPr>
              <w:spacing w:line="276" w:lineRule="auto"/>
            </w:pPr>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bl>
    <w:p w14:paraId="4933661E" w14:textId="6D170A9D" w:rsidR="004E20D2" w:rsidRDefault="004E20D2" w:rsidP="006678A8">
      <w:pPr>
        <w:spacing w:line="276" w:lineRule="auto"/>
      </w:pPr>
    </w:p>
    <w:p w14:paraId="52DC4ABA" w14:textId="77777777" w:rsidR="006678A8" w:rsidRDefault="006678A8" w:rsidP="006678A8">
      <w:pPr>
        <w:spacing w:line="276" w:lineRule="auto"/>
      </w:pPr>
    </w:p>
    <w:p w14:paraId="49F5CDD4" w14:textId="6A27803C" w:rsidR="00C52BCA" w:rsidRDefault="00C52BCA" w:rsidP="006678A8">
      <w:pPr>
        <w:spacing w:line="276" w:lineRule="auto"/>
      </w:pPr>
      <w:r>
        <w:rPr>
          <w:b/>
        </w:rPr>
        <w:tab/>
        <w:t>Referentie 4</w:t>
      </w:r>
    </w:p>
    <w:p w14:paraId="75E61FB8" w14:textId="77777777" w:rsidR="00C52BCA" w:rsidRDefault="00C52BCA" w:rsidP="006678A8">
      <w:pPr>
        <w:spacing w:line="276" w:lineRule="auto"/>
      </w:pPr>
    </w:p>
    <w:tbl>
      <w:tblPr>
        <w:tblStyle w:val="TableGrid"/>
        <w:tblW w:w="0" w:type="auto"/>
        <w:tblLook w:val="04A0" w:firstRow="1" w:lastRow="0" w:firstColumn="1" w:lastColumn="0" w:noHBand="0" w:noVBand="1"/>
      </w:tblPr>
      <w:tblGrid>
        <w:gridCol w:w="2442"/>
        <w:gridCol w:w="2170"/>
        <w:gridCol w:w="2193"/>
        <w:gridCol w:w="2446"/>
      </w:tblGrid>
      <w:tr w:rsidR="00C52BCA" w14:paraId="2E1F900A" w14:textId="77777777" w:rsidTr="00AE073A">
        <w:trPr>
          <w:trHeight w:val="513"/>
        </w:trPr>
        <w:tc>
          <w:tcPr>
            <w:tcW w:w="2728" w:type="dxa"/>
          </w:tcPr>
          <w:p w14:paraId="185BD0A7" w14:textId="77777777" w:rsidR="00C52BCA" w:rsidRDefault="00C52BCA" w:rsidP="006678A8">
            <w:pPr>
              <w:spacing w:line="276" w:lineRule="auto"/>
            </w:pPr>
            <w:r>
              <w:t>Naam organisatie</w:t>
            </w:r>
          </w:p>
        </w:tc>
        <w:tc>
          <w:tcPr>
            <w:tcW w:w="8184" w:type="dxa"/>
            <w:gridSpan w:val="3"/>
          </w:tcPr>
          <w:p w14:paraId="1560656C"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C52BCA" w14:paraId="0D97F439" w14:textId="77777777" w:rsidTr="00AE073A">
        <w:trPr>
          <w:trHeight w:val="513"/>
        </w:trPr>
        <w:tc>
          <w:tcPr>
            <w:tcW w:w="2728" w:type="dxa"/>
          </w:tcPr>
          <w:p w14:paraId="0BE5A521" w14:textId="77777777" w:rsidR="00C52BCA" w:rsidRDefault="00C52BCA" w:rsidP="006678A8">
            <w:pPr>
              <w:spacing w:line="276" w:lineRule="auto"/>
            </w:pPr>
            <w:r>
              <w:t>Soort organisatie</w:t>
            </w:r>
          </w:p>
        </w:tc>
        <w:tc>
          <w:tcPr>
            <w:tcW w:w="8184" w:type="dxa"/>
            <w:gridSpan w:val="3"/>
          </w:tcPr>
          <w:p w14:paraId="03FCA022"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C52BCA" w14:paraId="0B818D74" w14:textId="77777777" w:rsidTr="00AE073A">
        <w:trPr>
          <w:trHeight w:val="513"/>
        </w:trPr>
        <w:tc>
          <w:tcPr>
            <w:tcW w:w="2728" w:type="dxa"/>
          </w:tcPr>
          <w:p w14:paraId="1980E735" w14:textId="77777777" w:rsidR="00C52BCA" w:rsidRDefault="00C52BCA" w:rsidP="006678A8">
            <w:pPr>
              <w:spacing w:line="276" w:lineRule="auto"/>
            </w:pPr>
            <w:r>
              <w:t>Land</w:t>
            </w:r>
          </w:p>
        </w:tc>
        <w:tc>
          <w:tcPr>
            <w:tcW w:w="8184" w:type="dxa"/>
            <w:gridSpan w:val="3"/>
          </w:tcPr>
          <w:p w14:paraId="01328E16"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C52BCA" w14:paraId="352D052C" w14:textId="77777777" w:rsidTr="00AE073A">
        <w:tc>
          <w:tcPr>
            <w:tcW w:w="2728" w:type="dxa"/>
            <w:vMerge w:val="restart"/>
          </w:tcPr>
          <w:p w14:paraId="041C5C1C" w14:textId="77777777" w:rsidR="00C52BCA" w:rsidRDefault="00C52BCA" w:rsidP="006678A8">
            <w:pPr>
              <w:spacing w:line="276" w:lineRule="auto"/>
            </w:pPr>
            <w:r>
              <w:t>Contactpersoon</w:t>
            </w:r>
          </w:p>
        </w:tc>
        <w:tc>
          <w:tcPr>
            <w:tcW w:w="2728" w:type="dxa"/>
            <w:shd w:val="clear" w:color="auto" w:fill="C6D9F1" w:themeFill="text2" w:themeFillTint="33"/>
          </w:tcPr>
          <w:p w14:paraId="4F06494B" w14:textId="77777777" w:rsidR="00C52BCA" w:rsidRPr="00B92A06" w:rsidRDefault="00C52BCA" w:rsidP="006678A8">
            <w:pPr>
              <w:spacing w:line="276" w:lineRule="auto"/>
              <w:rPr>
                <w:i/>
              </w:rPr>
            </w:pPr>
            <w:r w:rsidRPr="00B92A06">
              <w:rPr>
                <w:i/>
              </w:rPr>
              <w:t>Naam</w:t>
            </w:r>
          </w:p>
        </w:tc>
        <w:tc>
          <w:tcPr>
            <w:tcW w:w="2728" w:type="dxa"/>
            <w:shd w:val="clear" w:color="auto" w:fill="C6D9F1" w:themeFill="text2" w:themeFillTint="33"/>
          </w:tcPr>
          <w:p w14:paraId="3F369D66" w14:textId="77777777" w:rsidR="00C52BCA" w:rsidRPr="00B92A06" w:rsidRDefault="00C52BCA" w:rsidP="006678A8">
            <w:pPr>
              <w:spacing w:line="276" w:lineRule="auto"/>
              <w:rPr>
                <w:i/>
              </w:rPr>
            </w:pPr>
            <w:r w:rsidRPr="00B92A06">
              <w:rPr>
                <w:i/>
              </w:rPr>
              <w:t>Functie</w:t>
            </w:r>
          </w:p>
        </w:tc>
        <w:tc>
          <w:tcPr>
            <w:tcW w:w="2728" w:type="dxa"/>
            <w:shd w:val="clear" w:color="auto" w:fill="C6D9F1" w:themeFill="text2" w:themeFillTint="33"/>
          </w:tcPr>
          <w:p w14:paraId="2D411771" w14:textId="77777777" w:rsidR="00C52BCA" w:rsidRPr="00B92A06" w:rsidRDefault="00C52BCA" w:rsidP="006678A8">
            <w:pPr>
              <w:spacing w:line="276" w:lineRule="auto"/>
              <w:rPr>
                <w:i/>
              </w:rPr>
            </w:pPr>
            <w:r w:rsidRPr="00B92A06">
              <w:rPr>
                <w:i/>
              </w:rPr>
              <w:t>Telefoonnummer</w:t>
            </w:r>
          </w:p>
        </w:tc>
      </w:tr>
      <w:tr w:rsidR="00C52BCA" w14:paraId="13B27772" w14:textId="77777777" w:rsidTr="00AE073A">
        <w:trPr>
          <w:trHeight w:val="513"/>
        </w:trPr>
        <w:tc>
          <w:tcPr>
            <w:tcW w:w="2728" w:type="dxa"/>
            <w:vMerge/>
          </w:tcPr>
          <w:p w14:paraId="1B2C2887" w14:textId="77777777" w:rsidR="00C52BCA" w:rsidRDefault="00C52BCA" w:rsidP="006678A8">
            <w:pPr>
              <w:spacing w:line="276" w:lineRule="auto"/>
            </w:pPr>
          </w:p>
        </w:tc>
        <w:tc>
          <w:tcPr>
            <w:tcW w:w="2728" w:type="dxa"/>
          </w:tcPr>
          <w:p w14:paraId="081B77B9"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20CC9BEC"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64866A8C"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C52BCA" w14:paraId="0732ADB5" w14:textId="77777777" w:rsidTr="00AE073A">
        <w:trPr>
          <w:trHeight w:val="1258"/>
        </w:trPr>
        <w:tc>
          <w:tcPr>
            <w:tcW w:w="2728" w:type="dxa"/>
          </w:tcPr>
          <w:p w14:paraId="38BA7C3D" w14:textId="77777777" w:rsidR="00C52BCA" w:rsidRDefault="00C52BCA" w:rsidP="006678A8">
            <w:pPr>
              <w:spacing w:line="276" w:lineRule="auto"/>
            </w:pPr>
            <w:r>
              <w:t xml:space="preserve">Uitgebreide omschrijving van de opdracht, waaruit blijkt dat deze opdracht voldoet aan de </w:t>
            </w:r>
            <w:r w:rsidR="006678A8">
              <w:t>voldoet aan de kerncompetentie (gestelde eisen)</w:t>
            </w:r>
          </w:p>
          <w:p w14:paraId="409D0A2F" w14:textId="036AF15F" w:rsidR="00E02811" w:rsidRDefault="00E02811" w:rsidP="006678A8">
            <w:pPr>
              <w:spacing w:line="276" w:lineRule="auto"/>
            </w:pPr>
          </w:p>
        </w:tc>
        <w:tc>
          <w:tcPr>
            <w:tcW w:w="8184" w:type="dxa"/>
            <w:gridSpan w:val="3"/>
          </w:tcPr>
          <w:p w14:paraId="639C88A2"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C52BCA" w14:paraId="4819F339" w14:textId="77777777" w:rsidTr="00AE073A">
        <w:trPr>
          <w:trHeight w:val="513"/>
        </w:trPr>
        <w:tc>
          <w:tcPr>
            <w:tcW w:w="2728" w:type="dxa"/>
          </w:tcPr>
          <w:p w14:paraId="3E3EC016" w14:textId="77777777" w:rsidR="00C52BCA" w:rsidRDefault="00C52BCA" w:rsidP="006678A8">
            <w:pPr>
              <w:spacing w:line="276" w:lineRule="auto"/>
            </w:pPr>
            <w:r>
              <w:t>Opdrachtwaarde</w:t>
            </w:r>
          </w:p>
        </w:tc>
        <w:tc>
          <w:tcPr>
            <w:tcW w:w="8184" w:type="dxa"/>
            <w:gridSpan w:val="3"/>
          </w:tcPr>
          <w:p w14:paraId="085BE2D6" w14:textId="77777777" w:rsidR="00C52BCA" w:rsidRDefault="00C52BCA" w:rsidP="006678A8">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C52BCA" w14:paraId="00D1FDD6" w14:textId="77777777" w:rsidTr="00AE073A">
        <w:trPr>
          <w:trHeight w:val="513"/>
        </w:trPr>
        <w:tc>
          <w:tcPr>
            <w:tcW w:w="2728" w:type="dxa"/>
          </w:tcPr>
          <w:p w14:paraId="2694B67D" w14:textId="77777777" w:rsidR="00C52BCA" w:rsidRDefault="00C52BCA" w:rsidP="006678A8">
            <w:pPr>
              <w:spacing w:line="276" w:lineRule="auto"/>
            </w:pPr>
            <w:r>
              <w:t>Looptijd</w:t>
            </w:r>
          </w:p>
        </w:tc>
        <w:tc>
          <w:tcPr>
            <w:tcW w:w="8184" w:type="dxa"/>
            <w:gridSpan w:val="3"/>
          </w:tcPr>
          <w:p w14:paraId="322998A7" w14:textId="77777777" w:rsidR="00C52BCA" w:rsidRDefault="00C52BCA" w:rsidP="006678A8">
            <w:pPr>
              <w:spacing w:line="276" w:lineRule="auto"/>
            </w:pPr>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bl>
    <w:p w14:paraId="6C10C222" w14:textId="25E6FD11" w:rsidR="00E02811" w:rsidRDefault="00E02811" w:rsidP="006678A8">
      <w:pPr>
        <w:pStyle w:val="Heading1"/>
        <w:numPr>
          <w:ilvl w:val="0"/>
          <w:numId w:val="0"/>
        </w:numPr>
        <w:spacing w:line="276" w:lineRule="auto"/>
        <w:rPr>
          <w:snapToGrid/>
          <w:color w:val="365F91" w:themeColor="accent1" w:themeShade="BF"/>
          <w:sz w:val="24"/>
          <w:szCs w:val="24"/>
          <w:lang w:eastAsia="zh-CN"/>
        </w:rPr>
      </w:pPr>
    </w:p>
    <w:p w14:paraId="298741C1" w14:textId="77777777" w:rsidR="00840767" w:rsidRPr="00840767" w:rsidRDefault="00840767" w:rsidP="00840767">
      <w:pPr>
        <w:rPr>
          <w:lang w:eastAsia="zh-CN"/>
        </w:rPr>
      </w:pPr>
    </w:p>
    <w:p w14:paraId="4EE57955" w14:textId="36613769" w:rsidR="00E02811" w:rsidRDefault="00E02811" w:rsidP="00E02811">
      <w:pPr>
        <w:spacing w:line="276" w:lineRule="auto"/>
      </w:pPr>
      <w:r>
        <w:rPr>
          <w:b/>
        </w:rPr>
        <w:lastRenderedPageBreak/>
        <w:tab/>
        <w:t>Referentie 5</w:t>
      </w:r>
    </w:p>
    <w:p w14:paraId="546C8619" w14:textId="77777777" w:rsidR="00E02811" w:rsidRDefault="00E02811" w:rsidP="00E02811">
      <w:pPr>
        <w:spacing w:line="276" w:lineRule="auto"/>
      </w:pPr>
    </w:p>
    <w:tbl>
      <w:tblPr>
        <w:tblStyle w:val="TableGrid"/>
        <w:tblW w:w="0" w:type="auto"/>
        <w:tblLook w:val="04A0" w:firstRow="1" w:lastRow="0" w:firstColumn="1" w:lastColumn="0" w:noHBand="0" w:noVBand="1"/>
      </w:tblPr>
      <w:tblGrid>
        <w:gridCol w:w="2442"/>
        <w:gridCol w:w="2170"/>
        <w:gridCol w:w="2193"/>
        <w:gridCol w:w="2446"/>
      </w:tblGrid>
      <w:tr w:rsidR="00E02811" w14:paraId="1AC036FD" w14:textId="77777777" w:rsidTr="004F39D1">
        <w:trPr>
          <w:trHeight w:val="513"/>
        </w:trPr>
        <w:tc>
          <w:tcPr>
            <w:tcW w:w="2728" w:type="dxa"/>
          </w:tcPr>
          <w:p w14:paraId="62614D37" w14:textId="77777777" w:rsidR="00E02811" w:rsidRDefault="00E02811" w:rsidP="004F39D1">
            <w:pPr>
              <w:spacing w:line="276" w:lineRule="auto"/>
            </w:pPr>
            <w:r>
              <w:t>Naam organisatie</w:t>
            </w:r>
          </w:p>
        </w:tc>
        <w:tc>
          <w:tcPr>
            <w:tcW w:w="8184" w:type="dxa"/>
            <w:gridSpan w:val="3"/>
          </w:tcPr>
          <w:p w14:paraId="49DC128B"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02811" w14:paraId="4375E1A1" w14:textId="77777777" w:rsidTr="004F39D1">
        <w:trPr>
          <w:trHeight w:val="513"/>
        </w:trPr>
        <w:tc>
          <w:tcPr>
            <w:tcW w:w="2728" w:type="dxa"/>
          </w:tcPr>
          <w:p w14:paraId="5B0A4F3E" w14:textId="77777777" w:rsidR="00E02811" w:rsidRDefault="00E02811" w:rsidP="004F39D1">
            <w:pPr>
              <w:spacing w:line="276" w:lineRule="auto"/>
            </w:pPr>
            <w:r>
              <w:t>Soort organisatie</w:t>
            </w:r>
          </w:p>
        </w:tc>
        <w:tc>
          <w:tcPr>
            <w:tcW w:w="8184" w:type="dxa"/>
            <w:gridSpan w:val="3"/>
          </w:tcPr>
          <w:p w14:paraId="358ED45E"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02811" w14:paraId="1B96E5DE" w14:textId="77777777" w:rsidTr="004F39D1">
        <w:trPr>
          <w:trHeight w:val="513"/>
        </w:trPr>
        <w:tc>
          <w:tcPr>
            <w:tcW w:w="2728" w:type="dxa"/>
          </w:tcPr>
          <w:p w14:paraId="1C5DC245" w14:textId="77777777" w:rsidR="00E02811" w:rsidRDefault="00E02811" w:rsidP="004F39D1">
            <w:pPr>
              <w:spacing w:line="276" w:lineRule="auto"/>
            </w:pPr>
            <w:r>
              <w:t>Land</w:t>
            </w:r>
          </w:p>
        </w:tc>
        <w:tc>
          <w:tcPr>
            <w:tcW w:w="8184" w:type="dxa"/>
            <w:gridSpan w:val="3"/>
          </w:tcPr>
          <w:p w14:paraId="53F2904E"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02811" w14:paraId="0623C213" w14:textId="77777777" w:rsidTr="004F39D1">
        <w:tc>
          <w:tcPr>
            <w:tcW w:w="2728" w:type="dxa"/>
            <w:vMerge w:val="restart"/>
          </w:tcPr>
          <w:p w14:paraId="06FD2DD9" w14:textId="77777777" w:rsidR="00E02811" w:rsidRDefault="00E02811" w:rsidP="004F39D1">
            <w:pPr>
              <w:spacing w:line="276" w:lineRule="auto"/>
            </w:pPr>
            <w:r>
              <w:t>Contactpersoon</w:t>
            </w:r>
          </w:p>
        </w:tc>
        <w:tc>
          <w:tcPr>
            <w:tcW w:w="2728" w:type="dxa"/>
            <w:shd w:val="clear" w:color="auto" w:fill="C6D9F1" w:themeFill="text2" w:themeFillTint="33"/>
          </w:tcPr>
          <w:p w14:paraId="39D49A26" w14:textId="77777777" w:rsidR="00E02811" w:rsidRPr="00B92A06" w:rsidRDefault="00E02811" w:rsidP="004F39D1">
            <w:pPr>
              <w:spacing w:line="276" w:lineRule="auto"/>
              <w:rPr>
                <w:i/>
              </w:rPr>
            </w:pPr>
            <w:r w:rsidRPr="00B92A06">
              <w:rPr>
                <w:i/>
              </w:rPr>
              <w:t>Naam</w:t>
            </w:r>
          </w:p>
        </w:tc>
        <w:tc>
          <w:tcPr>
            <w:tcW w:w="2728" w:type="dxa"/>
            <w:shd w:val="clear" w:color="auto" w:fill="C6D9F1" w:themeFill="text2" w:themeFillTint="33"/>
          </w:tcPr>
          <w:p w14:paraId="2C2A861D" w14:textId="77777777" w:rsidR="00E02811" w:rsidRPr="00B92A06" w:rsidRDefault="00E02811" w:rsidP="004F39D1">
            <w:pPr>
              <w:spacing w:line="276" w:lineRule="auto"/>
              <w:rPr>
                <w:i/>
              </w:rPr>
            </w:pPr>
            <w:r w:rsidRPr="00B92A06">
              <w:rPr>
                <w:i/>
              </w:rPr>
              <w:t>Functie</w:t>
            </w:r>
          </w:p>
        </w:tc>
        <w:tc>
          <w:tcPr>
            <w:tcW w:w="2728" w:type="dxa"/>
            <w:shd w:val="clear" w:color="auto" w:fill="C6D9F1" w:themeFill="text2" w:themeFillTint="33"/>
          </w:tcPr>
          <w:p w14:paraId="7667C5FF" w14:textId="77777777" w:rsidR="00E02811" w:rsidRPr="00B92A06" w:rsidRDefault="00E02811" w:rsidP="004F39D1">
            <w:pPr>
              <w:spacing w:line="276" w:lineRule="auto"/>
              <w:rPr>
                <w:i/>
              </w:rPr>
            </w:pPr>
            <w:r w:rsidRPr="00B92A06">
              <w:rPr>
                <w:i/>
              </w:rPr>
              <w:t>Telefoonnummer</w:t>
            </w:r>
          </w:p>
        </w:tc>
      </w:tr>
      <w:tr w:rsidR="00E02811" w14:paraId="04DF69FE" w14:textId="77777777" w:rsidTr="004F39D1">
        <w:trPr>
          <w:trHeight w:val="513"/>
        </w:trPr>
        <w:tc>
          <w:tcPr>
            <w:tcW w:w="2728" w:type="dxa"/>
            <w:vMerge/>
          </w:tcPr>
          <w:p w14:paraId="24D8FEE3" w14:textId="77777777" w:rsidR="00E02811" w:rsidRDefault="00E02811" w:rsidP="004F39D1">
            <w:pPr>
              <w:spacing w:line="276" w:lineRule="auto"/>
            </w:pPr>
          </w:p>
        </w:tc>
        <w:tc>
          <w:tcPr>
            <w:tcW w:w="2728" w:type="dxa"/>
          </w:tcPr>
          <w:p w14:paraId="33B715D8"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11CDCEF9"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c>
          <w:tcPr>
            <w:tcW w:w="2728" w:type="dxa"/>
          </w:tcPr>
          <w:p w14:paraId="1F89CF38"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02811" w14:paraId="4016160E" w14:textId="77777777" w:rsidTr="004F39D1">
        <w:trPr>
          <w:trHeight w:val="1258"/>
        </w:trPr>
        <w:tc>
          <w:tcPr>
            <w:tcW w:w="2728" w:type="dxa"/>
          </w:tcPr>
          <w:p w14:paraId="5EC56B4A" w14:textId="77777777" w:rsidR="00E02811" w:rsidRDefault="00E02811" w:rsidP="004F39D1">
            <w:pPr>
              <w:spacing w:line="276" w:lineRule="auto"/>
            </w:pPr>
            <w:r>
              <w:t>Uitgebreide omschrijving van de opdracht, waaruit blijkt dat deze opdracht voldoet aan de voldoet aan de kerncompetentie (gestelde eisen)</w:t>
            </w:r>
          </w:p>
          <w:p w14:paraId="09F1F62A" w14:textId="198357A1" w:rsidR="00E02811" w:rsidRDefault="00E02811" w:rsidP="004F39D1">
            <w:pPr>
              <w:spacing w:line="276" w:lineRule="auto"/>
            </w:pPr>
          </w:p>
        </w:tc>
        <w:tc>
          <w:tcPr>
            <w:tcW w:w="8184" w:type="dxa"/>
            <w:gridSpan w:val="3"/>
          </w:tcPr>
          <w:p w14:paraId="227D6846"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02811" w14:paraId="4B3E3702" w14:textId="77777777" w:rsidTr="004F39D1">
        <w:trPr>
          <w:trHeight w:val="513"/>
        </w:trPr>
        <w:tc>
          <w:tcPr>
            <w:tcW w:w="2728" w:type="dxa"/>
          </w:tcPr>
          <w:p w14:paraId="2A58DBA6" w14:textId="77777777" w:rsidR="00E02811" w:rsidRDefault="00E02811" w:rsidP="004F39D1">
            <w:pPr>
              <w:spacing w:line="276" w:lineRule="auto"/>
            </w:pPr>
            <w:r>
              <w:t>Opdrachtwaarde</w:t>
            </w:r>
          </w:p>
        </w:tc>
        <w:tc>
          <w:tcPr>
            <w:tcW w:w="8184" w:type="dxa"/>
            <w:gridSpan w:val="3"/>
          </w:tcPr>
          <w:p w14:paraId="2DEF2A80" w14:textId="77777777" w:rsidR="00E02811" w:rsidRDefault="00E02811" w:rsidP="004F39D1">
            <w:pPr>
              <w:spacing w:line="276" w:lineRule="auto"/>
            </w:pPr>
            <w:r w:rsidRPr="00814F2F">
              <w:fldChar w:fldCharType="begin">
                <w:ffData>
                  <w:name w:val="Text16"/>
                  <w:enabled/>
                  <w:calcOnExit w:val="0"/>
                  <w:textInput/>
                </w:ffData>
              </w:fldChar>
            </w:r>
            <w:r w:rsidRPr="00814F2F">
              <w:instrText xml:space="preserve"> FORMTEXT </w:instrText>
            </w:r>
            <w:r w:rsidRPr="00814F2F">
              <w:fldChar w:fldCharType="separate"/>
            </w:r>
            <w:r w:rsidRPr="00814F2F">
              <w:rPr>
                <w:noProof/>
              </w:rPr>
              <w:t> </w:t>
            </w:r>
            <w:r w:rsidRPr="00814F2F">
              <w:rPr>
                <w:noProof/>
              </w:rPr>
              <w:t> </w:t>
            </w:r>
            <w:r w:rsidRPr="00814F2F">
              <w:rPr>
                <w:noProof/>
              </w:rPr>
              <w:t> </w:t>
            </w:r>
            <w:r w:rsidRPr="00814F2F">
              <w:rPr>
                <w:noProof/>
              </w:rPr>
              <w:t> </w:t>
            </w:r>
            <w:r w:rsidRPr="00814F2F">
              <w:rPr>
                <w:noProof/>
              </w:rPr>
              <w:t> </w:t>
            </w:r>
            <w:r w:rsidRPr="00814F2F">
              <w:fldChar w:fldCharType="end"/>
            </w:r>
          </w:p>
        </w:tc>
      </w:tr>
      <w:tr w:rsidR="00E02811" w14:paraId="7F44D2FB" w14:textId="77777777" w:rsidTr="004F39D1">
        <w:trPr>
          <w:trHeight w:val="513"/>
        </w:trPr>
        <w:tc>
          <w:tcPr>
            <w:tcW w:w="2728" w:type="dxa"/>
          </w:tcPr>
          <w:p w14:paraId="2CD11EA5" w14:textId="77777777" w:rsidR="00E02811" w:rsidRDefault="00E02811" w:rsidP="004F39D1">
            <w:pPr>
              <w:spacing w:line="276" w:lineRule="auto"/>
            </w:pPr>
            <w:r>
              <w:t>Looptijd</w:t>
            </w:r>
          </w:p>
        </w:tc>
        <w:tc>
          <w:tcPr>
            <w:tcW w:w="8184" w:type="dxa"/>
            <w:gridSpan w:val="3"/>
          </w:tcPr>
          <w:p w14:paraId="6D916E64" w14:textId="77777777" w:rsidR="00E02811" w:rsidRDefault="00E02811" w:rsidP="004F39D1">
            <w:pPr>
              <w:spacing w:line="276" w:lineRule="auto"/>
            </w:pPr>
            <w:r>
              <w:t xml:space="preserve">van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r>
              <w:t xml:space="preserve"> tot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bl>
    <w:p w14:paraId="52B22C02" w14:textId="0C425305" w:rsidR="00250845" w:rsidRPr="009D15ED" w:rsidRDefault="00E02811" w:rsidP="006678A8">
      <w:pPr>
        <w:pStyle w:val="Heading1"/>
        <w:numPr>
          <w:ilvl w:val="0"/>
          <w:numId w:val="0"/>
        </w:numPr>
        <w:spacing w:line="276" w:lineRule="auto"/>
        <w:rPr>
          <w:snapToGrid/>
          <w:color w:val="365F91" w:themeColor="accent1" w:themeShade="BF"/>
          <w:sz w:val="24"/>
          <w:szCs w:val="24"/>
          <w:lang w:eastAsia="zh-CN"/>
        </w:rPr>
      </w:pPr>
      <w:r>
        <w:rPr>
          <w:snapToGrid/>
          <w:color w:val="365F91" w:themeColor="accent1" w:themeShade="BF"/>
          <w:sz w:val="24"/>
          <w:szCs w:val="24"/>
          <w:lang w:eastAsia="zh-CN"/>
        </w:rPr>
        <w:br/>
      </w:r>
      <w:r w:rsidR="00250845" w:rsidRPr="009D15ED">
        <w:rPr>
          <w:snapToGrid/>
          <w:color w:val="365F91" w:themeColor="accent1" w:themeShade="BF"/>
          <w:sz w:val="24"/>
          <w:szCs w:val="24"/>
          <w:lang w:eastAsia="zh-CN"/>
        </w:rPr>
        <w:t>Akkoordverklaring</w:t>
      </w:r>
      <w:bookmarkEnd w:id="0"/>
      <w:bookmarkEnd w:id="1"/>
    </w:p>
    <w:p w14:paraId="2E752BC8" w14:textId="77777777" w:rsidR="00250845" w:rsidRPr="003F30C6" w:rsidRDefault="00250845" w:rsidP="006678A8">
      <w:pPr>
        <w:spacing w:line="276" w:lineRule="auto"/>
        <w:ind w:right="72"/>
        <w:rPr>
          <w:rFonts w:cs="Verdana"/>
        </w:rPr>
      </w:pPr>
      <w:r w:rsidRPr="003F30C6">
        <w:rPr>
          <w:rFonts w:cs="Verdana"/>
        </w:rPr>
        <w:t>Door ondertekening van onderstaande akkoordverklaring verklaart Inschrijver zich akkoord met alle aangeleverde informatie, de door de Aanbestedende dienst gestelde voorwaarden en dat de gegevens volledig en juist en rechtmatig zijn verstrekt. Tevens verklaart Inschrijver zich er mee akkoord dat alle gegevens op juistheid kunnen worden gecontroleerd zonder voorafgaande toestemming van Inschrijver.</w:t>
      </w:r>
    </w:p>
    <w:p w14:paraId="22B6EA9A" w14:textId="77777777" w:rsidR="00E02811" w:rsidRDefault="00E02811" w:rsidP="006678A8">
      <w:pPr>
        <w:spacing w:line="276" w:lineRule="auto"/>
        <w:ind w:right="72"/>
        <w:rPr>
          <w:snapToGrid/>
          <w:lang w:eastAsia="zh-CN"/>
        </w:rPr>
      </w:pPr>
    </w:p>
    <w:p w14:paraId="61B807EA" w14:textId="70951797" w:rsidR="00250845" w:rsidRPr="00C90B01" w:rsidRDefault="00250845" w:rsidP="006678A8">
      <w:pPr>
        <w:spacing w:line="276" w:lineRule="auto"/>
        <w:ind w:right="72"/>
        <w:rPr>
          <w:snapToGrid/>
          <w:lang w:eastAsia="zh-CN"/>
        </w:rPr>
      </w:pPr>
      <w:r w:rsidRPr="00C90B01">
        <w:rPr>
          <w:snapToGrid/>
          <w:lang w:eastAsia="zh-CN"/>
        </w:rPr>
        <w:t>De ondertekenaar dient</w:t>
      </w:r>
      <w:r>
        <w:rPr>
          <w:snapToGrid/>
          <w:lang w:eastAsia="zh-CN"/>
        </w:rPr>
        <w:t>,</w:t>
      </w:r>
      <w:r w:rsidRPr="00C90B01">
        <w:rPr>
          <w:snapToGrid/>
          <w:lang w:eastAsia="zh-CN"/>
        </w:rPr>
        <w:t xml:space="preserve"> volgens de inschrijving in het handels- of beroepsregister</w:t>
      </w:r>
      <w:r w:rsidRPr="001C5AAE">
        <w:rPr>
          <w:rFonts w:cs="ArialNarrow"/>
          <w:snapToGrid/>
        </w:rPr>
        <w:t>,</w:t>
      </w:r>
      <w:r w:rsidRPr="001C5AAE">
        <w:rPr>
          <w:snapToGrid/>
          <w:lang w:eastAsia="zh-CN"/>
        </w:rPr>
        <w:t xml:space="preserve"> teken</w:t>
      </w:r>
      <w:r>
        <w:rPr>
          <w:snapToGrid/>
          <w:lang w:eastAsia="zh-CN"/>
        </w:rPr>
        <w:t>ingsbevoegd te zijn.</w:t>
      </w:r>
    </w:p>
    <w:p w14:paraId="6C148894" w14:textId="77777777" w:rsidR="00250845" w:rsidRPr="00C90B01" w:rsidRDefault="00250845" w:rsidP="00250845">
      <w:pPr>
        <w:tabs>
          <w:tab w:val="left" w:pos="1560"/>
        </w:tabs>
        <w:spacing w:line="276" w:lineRule="auto"/>
        <w:ind w:right="72"/>
        <w:jc w:val="both"/>
        <w:rPr>
          <w:b/>
          <w:snapToGrid/>
          <w:lang w:eastAsia="zh-CN"/>
        </w:rPr>
      </w:pPr>
    </w:p>
    <w:tbl>
      <w:tblPr>
        <w:tblStyle w:val="TableWeb1"/>
        <w:tblW w:w="0" w:type="auto"/>
        <w:tblLayout w:type="fixed"/>
        <w:tblLook w:val="0000" w:firstRow="0" w:lastRow="0" w:firstColumn="0" w:lastColumn="0" w:noHBand="0" w:noVBand="0"/>
      </w:tblPr>
      <w:tblGrid>
        <w:gridCol w:w="4313"/>
        <w:gridCol w:w="4987"/>
      </w:tblGrid>
      <w:tr w:rsidR="00250845" w:rsidRPr="00C90B01" w14:paraId="112805FB" w14:textId="77777777" w:rsidTr="0046338F">
        <w:tc>
          <w:tcPr>
            <w:tcW w:w="4253" w:type="dxa"/>
            <w:shd w:val="clear" w:color="auto" w:fill="B8CCE4" w:themeFill="accent1" w:themeFillTint="66"/>
          </w:tcPr>
          <w:p w14:paraId="6AC8772C" w14:textId="77777777" w:rsidR="00250845" w:rsidRPr="00C90B01" w:rsidRDefault="00250845" w:rsidP="0046338F">
            <w:pPr>
              <w:spacing w:line="276" w:lineRule="auto"/>
              <w:ind w:right="72"/>
              <w:rPr>
                <w:snapToGrid/>
                <w:kern w:val="22"/>
                <w:lang w:eastAsia="zh-CN"/>
              </w:rPr>
            </w:pPr>
            <w:r w:rsidRPr="00C90B01">
              <w:rPr>
                <w:snapToGrid/>
                <w:kern w:val="1"/>
                <w:lang w:eastAsia="zh-CN"/>
              </w:rPr>
              <w:t>Naam Inschrijver:</w:t>
            </w:r>
          </w:p>
        </w:tc>
        <w:tc>
          <w:tcPr>
            <w:tcW w:w="4927" w:type="dxa"/>
          </w:tcPr>
          <w:p w14:paraId="2790B1EC" w14:textId="77777777" w:rsidR="00250845" w:rsidRPr="00C90B01" w:rsidRDefault="00250845" w:rsidP="0046338F">
            <w:pPr>
              <w:spacing w:line="276" w:lineRule="auto"/>
              <w:ind w:right="72"/>
              <w:rPr>
                <w:snapToGrid/>
                <w:kern w:val="22"/>
                <w:lang w:eastAsia="zh-CN"/>
              </w:rPr>
            </w:pPr>
            <w:r w:rsidRPr="00C90B01">
              <w:rPr>
                <w:snapToGrid/>
                <w:lang w:eastAsia="zh-CN"/>
              </w:rPr>
              <w:fldChar w:fldCharType="begin">
                <w:ffData>
                  <w:name w:val="Text142"/>
                  <w:enabled/>
                  <w:calcOnExit w:val="0"/>
                  <w:textInput/>
                </w:ffData>
              </w:fldChar>
            </w:r>
            <w:r w:rsidRPr="00C90B01">
              <w:rPr>
                <w:snapToGrid/>
                <w:lang w:eastAsia="zh-CN"/>
              </w:rPr>
              <w:instrText xml:space="preserve"> FORMTEXT </w:instrText>
            </w:r>
            <w:r w:rsidRPr="00C90B01">
              <w:rPr>
                <w:snapToGrid/>
                <w:lang w:eastAsia="zh-CN"/>
              </w:rPr>
            </w:r>
            <w:r w:rsidRPr="00C90B01">
              <w:rPr>
                <w:snapToGrid/>
                <w:lang w:eastAsia="zh-CN"/>
              </w:rPr>
              <w:fldChar w:fldCharType="separate"/>
            </w:r>
            <w:r>
              <w:rPr>
                <w:noProof/>
                <w:snapToGrid/>
                <w:lang w:eastAsia="zh-CN"/>
              </w:rPr>
              <w:t> </w:t>
            </w:r>
            <w:r>
              <w:rPr>
                <w:noProof/>
                <w:snapToGrid/>
                <w:lang w:eastAsia="zh-CN"/>
              </w:rPr>
              <w:t> </w:t>
            </w:r>
            <w:r>
              <w:rPr>
                <w:noProof/>
                <w:snapToGrid/>
                <w:lang w:eastAsia="zh-CN"/>
              </w:rPr>
              <w:t> </w:t>
            </w:r>
            <w:r>
              <w:rPr>
                <w:noProof/>
                <w:snapToGrid/>
                <w:lang w:eastAsia="zh-CN"/>
              </w:rPr>
              <w:t> </w:t>
            </w:r>
            <w:r>
              <w:rPr>
                <w:noProof/>
                <w:snapToGrid/>
                <w:lang w:eastAsia="zh-CN"/>
              </w:rPr>
              <w:t> </w:t>
            </w:r>
            <w:r w:rsidRPr="00C90B01">
              <w:rPr>
                <w:snapToGrid/>
                <w:lang w:eastAsia="zh-CN"/>
              </w:rPr>
              <w:fldChar w:fldCharType="end"/>
            </w:r>
          </w:p>
          <w:p w14:paraId="7506639A" w14:textId="77777777" w:rsidR="00250845" w:rsidRPr="00C90B01" w:rsidRDefault="00250845" w:rsidP="0046338F">
            <w:pPr>
              <w:spacing w:line="276" w:lineRule="auto"/>
              <w:ind w:right="72"/>
              <w:rPr>
                <w:snapToGrid/>
                <w:kern w:val="22"/>
                <w:lang w:eastAsia="zh-CN"/>
              </w:rPr>
            </w:pPr>
          </w:p>
        </w:tc>
      </w:tr>
      <w:tr w:rsidR="00250845" w:rsidRPr="00C90B01" w14:paraId="6B23D560" w14:textId="77777777" w:rsidTr="0046338F">
        <w:tc>
          <w:tcPr>
            <w:tcW w:w="4253" w:type="dxa"/>
            <w:shd w:val="clear" w:color="auto" w:fill="B8CCE4" w:themeFill="accent1" w:themeFillTint="66"/>
          </w:tcPr>
          <w:p w14:paraId="477A2B8D" w14:textId="77777777" w:rsidR="00250845" w:rsidRDefault="00250845" w:rsidP="0046338F">
            <w:pPr>
              <w:spacing w:line="276" w:lineRule="auto"/>
              <w:ind w:right="72"/>
              <w:rPr>
                <w:snapToGrid/>
                <w:kern w:val="1"/>
                <w:lang w:eastAsia="zh-CN"/>
              </w:rPr>
            </w:pPr>
            <w:r w:rsidRPr="00C90B01">
              <w:rPr>
                <w:snapToGrid/>
                <w:kern w:val="1"/>
                <w:lang w:eastAsia="zh-CN"/>
              </w:rPr>
              <w:t>Naam en functie rechtsgeldig ondertekenaar:</w:t>
            </w:r>
          </w:p>
          <w:p w14:paraId="34E590FF" w14:textId="77777777" w:rsidR="00250845" w:rsidRPr="00C90B01" w:rsidRDefault="00250845" w:rsidP="0046338F">
            <w:pPr>
              <w:spacing w:line="276" w:lineRule="auto"/>
              <w:ind w:right="72"/>
              <w:rPr>
                <w:snapToGrid/>
                <w:kern w:val="1"/>
                <w:lang w:eastAsia="zh-CN"/>
              </w:rPr>
            </w:pPr>
          </w:p>
        </w:tc>
        <w:tc>
          <w:tcPr>
            <w:tcW w:w="4927" w:type="dxa"/>
          </w:tcPr>
          <w:p w14:paraId="65F85921" w14:textId="77777777" w:rsidR="00250845" w:rsidRPr="00C90B01" w:rsidRDefault="00250845" w:rsidP="0046338F">
            <w:pPr>
              <w:spacing w:line="276" w:lineRule="auto"/>
              <w:ind w:right="72"/>
              <w:rPr>
                <w:snapToGrid/>
                <w:kern w:val="22"/>
                <w:lang w:eastAsia="zh-CN"/>
              </w:rPr>
            </w:pPr>
            <w:r w:rsidRPr="00C90B01">
              <w:rPr>
                <w:snapToGrid/>
                <w:lang w:eastAsia="zh-CN"/>
              </w:rPr>
              <w:fldChar w:fldCharType="begin">
                <w:ffData>
                  <w:name w:val="Text142"/>
                  <w:enabled/>
                  <w:calcOnExit w:val="0"/>
                  <w:textInput/>
                </w:ffData>
              </w:fldChar>
            </w:r>
            <w:r w:rsidRPr="00C90B01">
              <w:rPr>
                <w:snapToGrid/>
                <w:lang w:eastAsia="zh-CN"/>
              </w:rPr>
              <w:instrText xml:space="preserve"> FORMTEXT </w:instrText>
            </w:r>
            <w:r w:rsidRPr="00C90B01">
              <w:rPr>
                <w:snapToGrid/>
                <w:lang w:eastAsia="zh-CN"/>
              </w:rPr>
            </w:r>
            <w:r w:rsidRPr="00C90B01">
              <w:rPr>
                <w:snapToGrid/>
                <w:lang w:eastAsia="zh-CN"/>
              </w:rPr>
              <w:fldChar w:fldCharType="separate"/>
            </w:r>
            <w:r>
              <w:rPr>
                <w:noProof/>
                <w:snapToGrid/>
                <w:lang w:eastAsia="zh-CN"/>
              </w:rPr>
              <w:t> </w:t>
            </w:r>
            <w:r>
              <w:rPr>
                <w:noProof/>
                <w:snapToGrid/>
                <w:lang w:eastAsia="zh-CN"/>
              </w:rPr>
              <w:t> </w:t>
            </w:r>
            <w:r>
              <w:rPr>
                <w:noProof/>
                <w:snapToGrid/>
                <w:lang w:eastAsia="zh-CN"/>
              </w:rPr>
              <w:t> </w:t>
            </w:r>
            <w:r>
              <w:rPr>
                <w:noProof/>
                <w:snapToGrid/>
                <w:lang w:eastAsia="zh-CN"/>
              </w:rPr>
              <w:t> </w:t>
            </w:r>
            <w:r>
              <w:rPr>
                <w:noProof/>
                <w:snapToGrid/>
                <w:lang w:eastAsia="zh-CN"/>
              </w:rPr>
              <w:t> </w:t>
            </w:r>
            <w:r w:rsidRPr="00C90B01">
              <w:rPr>
                <w:snapToGrid/>
                <w:lang w:eastAsia="zh-CN"/>
              </w:rPr>
              <w:fldChar w:fldCharType="end"/>
            </w:r>
          </w:p>
          <w:p w14:paraId="038046AC" w14:textId="77777777" w:rsidR="00250845" w:rsidRPr="00C90B01" w:rsidRDefault="00250845" w:rsidP="0046338F">
            <w:pPr>
              <w:spacing w:line="276" w:lineRule="auto"/>
              <w:ind w:right="72"/>
              <w:rPr>
                <w:snapToGrid/>
                <w:lang w:eastAsia="zh-CN"/>
              </w:rPr>
            </w:pPr>
          </w:p>
        </w:tc>
      </w:tr>
      <w:tr w:rsidR="00250845" w:rsidRPr="00C90B01" w14:paraId="0574D8CF" w14:textId="77777777" w:rsidTr="0046338F">
        <w:tc>
          <w:tcPr>
            <w:tcW w:w="4253" w:type="dxa"/>
            <w:shd w:val="clear" w:color="auto" w:fill="B8CCE4" w:themeFill="accent1" w:themeFillTint="66"/>
          </w:tcPr>
          <w:p w14:paraId="58BDBA1C" w14:textId="77777777" w:rsidR="00250845" w:rsidRPr="00C90B01" w:rsidRDefault="00250845" w:rsidP="0046338F">
            <w:pPr>
              <w:spacing w:line="276" w:lineRule="auto"/>
              <w:ind w:right="72"/>
              <w:rPr>
                <w:snapToGrid/>
                <w:kern w:val="1"/>
                <w:lang w:eastAsia="zh-CN"/>
              </w:rPr>
            </w:pPr>
            <w:r w:rsidRPr="00C90B01">
              <w:rPr>
                <w:snapToGrid/>
                <w:kern w:val="1"/>
                <w:lang w:eastAsia="zh-CN"/>
              </w:rPr>
              <w:t>Handtekening en datum:</w:t>
            </w:r>
          </w:p>
        </w:tc>
        <w:tc>
          <w:tcPr>
            <w:tcW w:w="4927" w:type="dxa"/>
          </w:tcPr>
          <w:p w14:paraId="0199B64B" w14:textId="77777777" w:rsidR="00250845" w:rsidRPr="00C90B01" w:rsidRDefault="00250845" w:rsidP="0046338F">
            <w:pPr>
              <w:spacing w:line="276" w:lineRule="auto"/>
              <w:ind w:right="72"/>
              <w:rPr>
                <w:snapToGrid/>
                <w:kern w:val="22"/>
                <w:lang w:eastAsia="zh-CN"/>
              </w:rPr>
            </w:pPr>
            <w:r w:rsidRPr="00C90B01">
              <w:rPr>
                <w:snapToGrid/>
                <w:lang w:eastAsia="zh-CN"/>
              </w:rPr>
              <w:fldChar w:fldCharType="begin">
                <w:ffData>
                  <w:name w:val="Text142"/>
                  <w:enabled/>
                  <w:calcOnExit w:val="0"/>
                  <w:textInput/>
                </w:ffData>
              </w:fldChar>
            </w:r>
            <w:r w:rsidRPr="00C90B01">
              <w:rPr>
                <w:snapToGrid/>
                <w:lang w:eastAsia="zh-CN"/>
              </w:rPr>
              <w:instrText xml:space="preserve"> FORMTEXT </w:instrText>
            </w:r>
            <w:r w:rsidRPr="00C90B01">
              <w:rPr>
                <w:snapToGrid/>
                <w:lang w:eastAsia="zh-CN"/>
              </w:rPr>
            </w:r>
            <w:r w:rsidRPr="00C90B01">
              <w:rPr>
                <w:snapToGrid/>
                <w:lang w:eastAsia="zh-CN"/>
              </w:rPr>
              <w:fldChar w:fldCharType="separate"/>
            </w:r>
            <w:r>
              <w:rPr>
                <w:noProof/>
                <w:snapToGrid/>
                <w:lang w:eastAsia="zh-CN"/>
              </w:rPr>
              <w:t> </w:t>
            </w:r>
            <w:r>
              <w:rPr>
                <w:noProof/>
                <w:snapToGrid/>
                <w:lang w:eastAsia="zh-CN"/>
              </w:rPr>
              <w:t> </w:t>
            </w:r>
            <w:r>
              <w:rPr>
                <w:noProof/>
                <w:snapToGrid/>
                <w:lang w:eastAsia="zh-CN"/>
              </w:rPr>
              <w:t> </w:t>
            </w:r>
            <w:r>
              <w:rPr>
                <w:noProof/>
                <w:snapToGrid/>
                <w:lang w:eastAsia="zh-CN"/>
              </w:rPr>
              <w:t> </w:t>
            </w:r>
            <w:r>
              <w:rPr>
                <w:noProof/>
                <w:snapToGrid/>
                <w:lang w:eastAsia="zh-CN"/>
              </w:rPr>
              <w:t> </w:t>
            </w:r>
            <w:r w:rsidRPr="00C90B01">
              <w:rPr>
                <w:snapToGrid/>
                <w:lang w:eastAsia="zh-CN"/>
              </w:rPr>
              <w:fldChar w:fldCharType="end"/>
            </w:r>
          </w:p>
          <w:p w14:paraId="00F300DD" w14:textId="77777777" w:rsidR="00250845" w:rsidRPr="00C90B01" w:rsidRDefault="00250845" w:rsidP="0046338F">
            <w:pPr>
              <w:spacing w:line="276" w:lineRule="auto"/>
              <w:ind w:right="72"/>
              <w:rPr>
                <w:snapToGrid/>
                <w:lang w:eastAsia="zh-CN"/>
              </w:rPr>
            </w:pPr>
          </w:p>
        </w:tc>
      </w:tr>
    </w:tbl>
    <w:p w14:paraId="01EBEC22" w14:textId="55A2B839" w:rsidR="00B1163C" w:rsidRPr="00AC28C6" w:rsidRDefault="00B1163C" w:rsidP="00250845">
      <w:pPr>
        <w:spacing w:line="276" w:lineRule="auto"/>
        <w:rPr>
          <w:b/>
          <w:bCs/>
          <w:sz w:val="20"/>
          <w:szCs w:val="20"/>
        </w:rPr>
      </w:pPr>
    </w:p>
    <w:sectPr w:rsidR="00B1163C" w:rsidRPr="00AC28C6" w:rsidSect="00E97037">
      <w:footerReference w:type="default" r:id="rId11"/>
      <w:headerReference w:type="first" r:id="rId12"/>
      <w:pgSz w:w="11906" w:h="16838" w:code="9"/>
      <w:pgMar w:top="1418" w:right="1227"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C7055" w14:textId="77777777" w:rsidR="003173DA" w:rsidRDefault="003173DA">
      <w:r>
        <w:separator/>
      </w:r>
    </w:p>
  </w:endnote>
  <w:endnote w:type="continuationSeparator" w:id="0">
    <w:p w14:paraId="116313B3" w14:textId="77777777" w:rsidR="003173DA" w:rsidRDefault="003173DA">
      <w:r>
        <w:continuationSeparator/>
      </w:r>
    </w:p>
  </w:endnote>
  <w:endnote w:type="continuationNotice" w:id="1">
    <w:p w14:paraId="4FEE7700" w14:textId="77777777" w:rsidR="003173DA" w:rsidRDefault="00317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OOEnc">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FCC C+ Univers">
    <w:altName w:val="Arial"/>
    <w:panose1 w:val="00000000000000000000"/>
    <w:charset w:val="00"/>
    <w:family w:val="swiss"/>
    <w:notTrueType/>
    <w:pitch w:val="default"/>
    <w:sig w:usb0="00000003" w:usb1="00000000" w:usb2="00000000" w:usb3="00000000" w:csb0="00000001" w:csb1="00000000"/>
  </w:font>
  <w:font w:name="Helvetica Neue">
    <w:altName w:val="Times New Roman"/>
    <w:charset w:val="00"/>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ED480" w14:textId="771917CF" w:rsidR="003173DA" w:rsidRPr="000773A6" w:rsidRDefault="00220BE5" w:rsidP="002E561B">
    <w:pPr>
      <w:rPr>
        <w:rStyle w:val="PageNumber"/>
        <w:rFonts w:cs="Verdana"/>
        <w:color w:val="1F497D" w:themeColor="text2"/>
        <w:sz w:val="16"/>
        <w:szCs w:val="16"/>
      </w:rPr>
    </w:pPr>
    <w:r>
      <w:rPr>
        <w:rStyle w:val="PageNumber"/>
        <w:rFonts w:cs="Verdana"/>
        <w:i/>
        <w:sz w:val="16"/>
        <w:szCs w:val="16"/>
      </w:rPr>
      <w:t>Re</w:t>
    </w:r>
    <w:r w:rsidR="004E20D2">
      <w:rPr>
        <w:rStyle w:val="PageNumber"/>
        <w:rFonts w:cs="Verdana"/>
        <w:i/>
        <w:sz w:val="16"/>
        <w:szCs w:val="16"/>
      </w:rPr>
      <w:t>ferentieverklaringen</w:t>
    </w:r>
    <w:r w:rsidR="002D5CDC">
      <w:rPr>
        <w:rStyle w:val="PageNumber"/>
        <w:rFonts w:cs="Verdana"/>
        <w:i/>
        <w:sz w:val="16"/>
        <w:szCs w:val="16"/>
      </w:rPr>
      <w:t xml:space="preserve"> </w:t>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3173DA" w:rsidRPr="002E561B">
      <w:rPr>
        <w:rStyle w:val="PageNumber"/>
        <w:rFonts w:cs="Verdana"/>
        <w:sz w:val="16"/>
        <w:szCs w:val="16"/>
      </w:rPr>
      <w:t xml:space="preserve">Pagina </w:t>
    </w:r>
    <w:r w:rsidR="003173DA" w:rsidRPr="002E561B">
      <w:rPr>
        <w:rStyle w:val="PageNumber"/>
        <w:rFonts w:cs="Verdana"/>
        <w:sz w:val="16"/>
        <w:szCs w:val="16"/>
      </w:rPr>
      <w:fldChar w:fldCharType="begin"/>
    </w:r>
    <w:r w:rsidR="003173DA" w:rsidRPr="002E561B">
      <w:rPr>
        <w:rStyle w:val="PageNumber"/>
        <w:rFonts w:cs="Verdana"/>
        <w:sz w:val="16"/>
        <w:szCs w:val="16"/>
      </w:rPr>
      <w:instrText xml:space="preserve"> PAGE </w:instrText>
    </w:r>
    <w:r w:rsidR="003173DA" w:rsidRPr="002E561B">
      <w:rPr>
        <w:rStyle w:val="PageNumber"/>
        <w:rFonts w:cs="Verdana"/>
        <w:sz w:val="16"/>
        <w:szCs w:val="16"/>
      </w:rPr>
      <w:fldChar w:fldCharType="separate"/>
    </w:r>
    <w:r w:rsidR="008A2004">
      <w:rPr>
        <w:rStyle w:val="PageNumber"/>
        <w:rFonts w:cs="Verdana"/>
        <w:noProof/>
        <w:sz w:val="16"/>
        <w:szCs w:val="16"/>
      </w:rPr>
      <w:t>5</w:t>
    </w:r>
    <w:r w:rsidR="003173DA" w:rsidRPr="002E561B">
      <w:rPr>
        <w:rStyle w:val="PageNumber"/>
        <w:rFonts w:cs="Verdana"/>
        <w:sz w:val="16"/>
        <w:szCs w:val="16"/>
      </w:rPr>
      <w:fldChar w:fldCharType="end"/>
    </w:r>
    <w:r w:rsidR="003173DA" w:rsidRPr="002E561B">
      <w:rPr>
        <w:rStyle w:val="PageNumber"/>
        <w:rFonts w:cs="Verdana"/>
        <w:sz w:val="16"/>
        <w:szCs w:val="16"/>
      </w:rPr>
      <w:t xml:space="preserve"> van pagina </w:t>
    </w:r>
    <w:r w:rsidR="003173DA" w:rsidRPr="002E561B">
      <w:rPr>
        <w:rStyle w:val="PageNumber"/>
        <w:rFonts w:cs="Verdana"/>
        <w:sz w:val="16"/>
        <w:szCs w:val="16"/>
      </w:rPr>
      <w:fldChar w:fldCharType="begin"/>
    </w:r>
    <w:r w:rsidR="003173DA" w:rsidRPr="002E561B">
      <w:rPr>
        <w:rStyle w:val="PageNumber"/>
        <w:rFonts w:cs="Verdana"/>
        <w:sz w:val="16"/>
        <w:szCs w:val="16"/>
      </w:rPr>
      <w:instrText xml:space="preserve"> NUMPAGES </w:instrText>
    </w:r>
    <w:r w:rsidR="003173DA" w:rsidRPr="002E561B">
      <w:rPr>
        <w:rStyle w:val="PageNumber"/>
        <w:rFonts w:cs="Verdana"/>
        <w:sz w:val="16"/>
        <w:szCs w:val="16"/>
      </w:rPr>
      <w:fldChar w:fldCharType="separate"/>
    </w:r>
    <w:r w:rsidR="008A2004">
      <w:rPr>
        <w:rStyle w:val="PageNumber"/>
        <w:rFonts w:cs="Verdana"/>
        <w:noProof/>
        <w:sz w:val="16"/>
        <w:szCs w:val="16"/>
      </w:rPr>
      <w:t>5</w:t>
    </w:r>
    <w:r w:rsidR="003173DA" w:rsidRPr="002E561B">
      <w:rPr>
        <w:rStyle w:val="PageNumber"/>
        <w:rFonts w:cs="Verdana"/>
        <w:sz w:val="16"/>
        <w:szCs w:val="16"/>
      </w:rPr>
      <w:fldChar w:fldCharType="end"/>
    </w:r>
  </w:p>
  <w:p w14:paraId="557B225E" w14:textId="77777777" w:rsidR="003173DA" w:rsidRPr="000773A6" w:rsidRDefault="003173DA" w:rsidP="001F5F8A">
    <w:pPr>
      <w:pStyle w:val="Footer"/>
      <w:rPr>
        <w:rFonts w:cs="Verdana"/>
        <w:color w:val="1F497D" w:themeColor="text2"/>
        <w:sz w:val="16"/>
        <w:szCs w:val="16"/>
      </w:rPr>
    </w:pPr>
    <w:r w:rsidRPr="000773A6">
      <w:rPr>
        <w:rStyle w:val="PageNumber"/>
        <w:rFonts w:cs="Verdana"/>
        <w:color w:val="1F497D" w:themeColor="text2"/>
        <w:sz w:val="16"/>
        <w:szCs w:val="16"/>
      </w:rPr>
      <w:tab/>
    </w:r>
    <w:r w:rsidRPr="000773A6">
      <w:rPr>
        <w:rStyle w:val="PageNumber"/>
        <w:rFonts w:cs="Verdana"/>
        <w:color w:val="1F497D" w:themeColor="text2"/>
        <w:sz w:val="16"/>
        <w:szCs w:val="16"/>
      </w:rPr>
      <w:tab/>
    </w:r>
    <w:bookmarkStart w:id="3" w:name="_Toc148176410"/>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978B8" w14:textId="77777777" w:rsidR="003173DA" w:rsidRDefault="003173DA">
      <w:r>
        <w:separator/>
      </w:r>
    </w:p>
  </w:footnote>
  <w:footnote w:type="continuationSeparator" w:id="0">
    <w:p w14:paraId="5D069F43" w14:textId="77777777" w:rsidR="003173DA" w:rsidRDefault="003173DA">
      <w:r>
        <w:continuationSeparator/>
      </w:r>
    </w:p>
  </w:footnote>
  <w:footnote w:type="continuationNotice" w:id="1">
    <w:p w14:paraId="67C0F6A6" w14:textId="77777777" w:rsidR="003173DA" w:rsidRDefault="003173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6F3E8" w14:textId="77777777" w:rsidR="003173DA" w:rsidRDefault="003173DA">
    <w:pPr>
      <w:pStyle w:val="Header"/>
    </w:pPr>
    <w:r>
      <w:rPr>
        <w:noProof/>
        <w:snapToGrid/>
      </w:rPr>
      <mc:AlternateContent>
        <mc:Choice Requires="wpc">
          <w:drawing>
            <wp:anchor distT="0" distB="0" distL="114300" distR="114300" simplePos="0" relativeHeight="251658240" behindDoc="0" locked="0" layoutInCell="1" allowOverlap="1" wp14:anchorId="0389F36A" wp14:editId="47BCEB62">
              <wp:simplePos x="0" y="0"/>
              <wp:positionH relativeFrom="column">
                <wp:posOffset>-895350</wp:posOffset>
              </wp:positionH>
              <wp:positionV relativeFrom="paragraph">
                <wp:posOffset>-450215</wp:posOffset>
              </wp:positionV>
              <wp:extent cx="7676515" cy="5431790"/>
              <wp:effectExtent l="0" t="0" r="635" b="0"/>
              <wp:wrapSquare wrapText="bothSides"/>
              <wp:docPr id="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007BC7"/>
                      </a:solidFill>
                    </wpc:bg>
                    <wpc:whole>
                      <a:ln>
                        <a:noFill/>
                      </a:ln>
                    </wpc:whole>
                    <wps:wsp>
                      <wps:cNvPr id="3" name="Text Box 4"/>
                      <wps:cNvSpPr txBox="1">
                        <a:spLocks noChangeArrowheads="1"/>
                      </wps:cNvSpPr>
                      <wps:spPr bwMode="auto">
                        <a:xfrm>
                          <a:off x="3916591" y="2351405"/>
                          <a:ext cx="3599459" cy="263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1D4DD66" w14:textId="1E556BDF" w:rsidR="00220BE5" w:rsidRDefault="00220BE5" w:rsidP="0008548B">
                            <w:pPr>
                              <w:rPr>
                                <w:b/>
                                <w:color w:val="FFFFFF"/>
                                <w:sz w:val="28"/>
                                <w:szCs w:val="28"/>
                              </w:rPr>
                            </w:pPr>
                            <w:r>
                              <w:rPr>
                                <w:b/>
                                <w:color w:val="FFFFFF"/>
                                <w:sz w:val="28"/>
                                <w:szCs w:val="28"/>
                              </w:rPr>
                              <w:t xml:space="preserve">Bijlage </w:t>
                            </w:r>
                            <w:r w:rsidR="004E20D2">
                              <w:rPr>
                                <w:b/>
                                <w:color w:val="FFFFFF"/>
                                <w:sz w:val="28"/>
                                <w:szCs w:val="28"/>
                              </w:rPr>
                              <w:t>3</w:t>
                            </w:r>
                          </w:p>
                          <w:p w14:paraId="6C28BBF7" w14:textId="385BD368" w:rsidR="003173DA" w:rsidRPr="00E02811" w:rsidRDefault="00220BE5" w:rsidP="0008548B">
                            <w:pPr>
                              <w:rPr>
                                <w:b/>
                                <w:color w:val="FFFFFF"/>
                                <w:sz w:val="24"/>
                                <w:szCs w:val="24"/>
                              </w:rPr>
                            </w:pPr>
                            <w:r w:rsidRPr="00E02811">
                              <w:rPr>
                                <w:b/>
                                <w:color w:val="FFFFFF"/>
                                <w:sz w:val="24"/>
                                <w:szCs w:val="24"/>
                              </w:rPr>
                              <w:t>Re</w:t>
                            </w:r>
                            <w:r w:rsidR="004E20D2" w:rsidRPr="00E02811">
                              <w:rPr>
                                <w:b/>
                                <w:color w:val="FFFFFF"/>
                                <w:sz w:val="24"/>
                                <w:szCs w:val="24"/>
                              </w:rPr>
                              <w:t>ferentieverklaringen</w:t>
                            </w:r>
                          </w:p>
                          <w:p w14:paraId="578EDD35" w14:textId="32BAC9CA" w:rsidR="003173DA" w:rsidRPr="00E02811" w:rsidRDefault="00C52BCA" w:rsidP="002E561B">
                            <w:pPr>
                              <w:rPr>
                                <w:b/>
                                <w:color w:val="FFFFFF" w:themeColor="background1"/>
                                <w:sz w:val="24"/>
                                <w:szCs w:val="24"/>
                              </w:rPr>
                            </w:pPr>
                            <w:r w:rsidRPr="00E02811">
                              <w:rPr>
                                <w:color w:val="FFFFFF" w:themeColor="background1"/>
                                <w:sz w:val="24"/>
                                <w:szCs w:val="24"/>
                              </w:rPr>
                              <w:t>Leiderschaps- en manag</w:t>
                            </w:r>
                            <w:r w:rsidR="008A2004">
                              <w:rPr>
                                <w:color w:val="FFFFFF" w:themeColor="background1"/>
                                <w:sz w:val="24"/>
                                <w:szCs w:val="24"/>
                              </w:rPr>
                              <w:t>e</w:t>
                            </w:r>
                            <w:r w:rsidRPr="00E02811">
                              <w:rPr>
                                <w:color w:val="FFFFFF" w:themeColor="background1"/>
                                <w:sz w:val="24"/>
                                <w:szCs w:val="24"/>
                              </w:rPr>
                              <w:t>mentontwikkeling</w:t>
                            </w:r>
                          </w:p>
                          <w:p w14:paraId="0C6F70F9" w14:textId="77777777" w:rsidR="003173DA" w:rsidRPr="00C23AD9" w:rsidRDefault="003173DA" w:rsidP="002E561B">
                            <w:pPr>
                              <w:rPr>
                                <w:sz w:val="16"/>
                                <w:szCs w:val="16"/>
                              </w:rPr>
                            </w:pPr>
                          </w:p>
                          <w:p w14:paraId="2A4DB06A" w14:textId="77777777" w:rsidR="003173DA" w:rsidRPr="001376EB" w:rsidRDefault="003173DA" w:rsidP="0008548B">
                            <w:pPr>
                              <w:rPr>
                                <w:color w:val="FFFFFF" w:themeColor="background1"/>
                                <w:sz w:val="16"/>
                                <w:szCs w:val="16"/>
                              </w:rPr>
                            </w:pPr>
                          </w:p>
                          <w:p w14:paraId="01758F94" w14:textId="77777777" w:rsidR="003173DA" w:rsidRPr="00F05D36" w:rsidRDefault="003173DA" w:rsidP="0008548B">
                            <w:pPr>
                              <w:rPr>
                                <w:sz w:val="15"/>
                                <w:szCs w:val="15"/>
                              </w:rPr>
                            </w:pPr>
                          </w:p>
                          <w:p w14:paraId="1611D5AB" w14:textId="77777777" w:rsidR="003173DA" w:rsidRPr="00F05D36" w:rsidRDefault="003173DA" w:rsidP="0008548B">
                            <w:pPr>
                              <w:rPr>
                                <w:sz w:val="15"/>
                                <w:szCs w:val="15"/>
                              </w:rPr>
                            </w:pPr>
                          </w:p>
                          <w:p w14:paraId="453EBDBD" w14:textId="77777777" w:rsidR="003173DA" w:rsidRPr="00F05D36" w:rsidRDefault="003173DA" w:rsidP="0008548B">
                            <w:pPr>
                              <w:rPr>
                                <w:b/>
                                <w:sz w:val="15"/>
                                <w:szCs w:val="15"/>
                              </w:rPr>
                            </w:pPr>
                          </w:p>
                          <w:p w14:paraId="1301DEFB" w14:textId="77777777" w:rsidR="003173DA" w:rsidRPr="00F05D36" w:rsidRDefault="003173DA" w:rsidP="0008548B">
                            <w:pPr>
                              <w:rPr>
                                <w:sz w:val="15"/>
                                <w:szCs w:val="15"/>
                              </w:rPr>
                            </w:pPr>
                          </w:p>
                          <w:p w14:paraId="49D400C6" w14:textId="77777777" w:rsidR="003173DA" w:rsidRPr="00F05D36" w:rsidRDefault="003173DA" w:rsidP="0008548B"/>
                        </w:txbxContent>
                      </wps:txbx>
                      <wps:bodyPr rot="0" vert="horz" wrap="square" lIns="0" tIns="0" rIns="0" bIns="0" anchor="t" anchorCtr="0" upright="1">
                        <a:noAutofit/>
                      </wps:bodyPr>
                    </wps:wsp>
                    <pic:pic xmlns:pic="http://schemas.openxmlformats.org/drawingml/2006/picture">
                      <pic:nvPicPr>
                        <pic:cNvPr id="4"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24960" y="0"/>
                          <a:ext cx="2444750" cy="1652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61410" y="0"/>
                          <a:ext cx="463550" cy="140843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89F36A" id="Canvas 1" o:spid="_x0000_s1026" editas="canvas" style="position:absolute;margin-left:-70.5pt;margin-top:-35.45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007bc7">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9165;top:23514;width:35995;height:26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" filled="f" stroked="f" strokecolor="#09f">
                <v:textbox inset="0,0,0,0">
                  <w:txbxContent>
                    <w:p w14:paraId="61D4DD66" w14:textId="1E556BDF" w:rsidR="00220BE5" w:rsidRDefault="00220BE5" w:rsidP="0008548B">
                      <w:pPr>
                        <w:rPr>
                          <w:b/>
                          <w:color w:val="FFFFFF"/>
                          <w:sz w:val="28"/>
                          <w:szCs w:val="28"/>
                        </w:rPr>
                      </w:pPr>
                      <w:r>
                        <w:rPr>
                          <w:b/>
                          <w:color w:val="FFFFFF"/>
                          <w:sz w:val="28"/>
                          <w:szCs w:val="28"/>
                        </w:rPr>
                        <w:t xml:space="preserve">Bijlage </w:t>
                      </w:r>
                      <w:r w:rsidR="004E20D2">
                        <w:rPr>
                          <w:b/>
                          <w:color w:val="FFFFFF"/>
                          <w:sz w:val="28"/>
                          <w:szCs w:val="28"/>
                        </w:rPr>
                        <w:t>3</w:t>
                      </w:r>
                    </w:p>
                    <w:p w14:paraId="6C28BBF7" w14:textId="385BD368" w:rsidR="003173DA" w:rsidRPr="00E02811" w:rsidRDefault="00220BE5" w:rsidP="0008548B">
                      <w:pPr>
                        <w:rPr>
                          <w:b/>
                          <w:color w:val="FFFFFF"/>
                          <w:sz w:val="24"/>
                          <w:szCs w:val="24"/>
                        </w:rPr>
                      </w:pPr>
                      <w:r w:rsidRPr="00E02811">
                        <w:rPr>
                          <w:b/>
                          <w:color w:val="FFFFFF"/>
                          <w:sz w:val="24"/>
                          <w:szCs w:val="24"/>
                        </w:rPr>
                        <w:t>Re</w:t>
                      </w:r>
                      <w:r w:rsidR="004E20D2" w:rsidRPr="00E02811">
                        <w:rPr>
                          <w:b/>
                          <w:color w:val="FFFFFF"/>
                          <w:sz w:val="24"/>
                          <w:szCs w:val="24"/>
                        </w:rPr>
                        <w:t>ferentieverklaringen</w:t>
                      </w:r>
                    </w:p>
                    <w:p w14:paraId="578EDD35" w14:textId="32BAC9CA" w:rsidR="003173DA" w:rsidRPr="00E02811" w:rsidRDefault="00C52BCA" w:rsidP="002E561B">
                      <w:pPr>
                        <w:rPr>
                          <w:b/>
                          <w:color w:val="FFFFFF" w:themeColor="background1"/>
                          <w:sz w:val="24"/>
                          <w:szCs w:val="24"/>
                        </w:rPr>
                      </w:pPr>
                      <w:r w:rsidRPr="00E02811">
                        <w:rPr>
                          <w:color w:val="FFFFFF" w:themeColor="background1"/>
                          <w:sz w:val="24"/>
                          <w:szCs w:val="24"/>
                        </w:rPr>
                        <w:t>Leiderschaps- en manag</w:t>
                      </w:r>
                      <w:r w:rsidR="008A2004">
                        <w:rPr>
                          <w:color w:val="FFFFFF" w:themeColor="background1"/>
                          <w:sz w:val="24"/>
                          <w:szCs w:val="24"/>
                        </w:rPr>
                        <w:t>e</w:t>
                      </w:r>
                      <w:r w:rsidRPr="00E02811">
                        <w:rPr>
                          <w:color w:val="FFFFFF" w:themeColor="background1"/>
                          <w:sz w:val="24"/>
                          <w:szCs w:val="24"/>
                        </w:rPr>
                        <w:t>mentontwikkeling</w:t>
                      </w:r>
                    </w:p>
                    <w:p w14:paraId="0C6F70F9" w14:textId="77777777" w:rsidR="003173DA" w:rsidRPr="00C23AD9" w:rsidRDefault="003173DA" w:rsidP="002E561B">
                      <w:pPr>
                        <w:rPr>
                          <w:sz w:val="16"/>
                          <w:szCs w:val="16"/>
                        </w:rPr>
                      </w:pPr>
                    </w:p>
                    <w:p w14:paraId="2A4DB06A" w14:textId="77777777" w:rsidR="003173DA" w:rsidRPr="001376EB" w:rsidRDefault="003173DA" w:rsidP="0008548B">
                      <w:pPr>
                        <w:rPr>
                          <w:color w:val="FFFFFF" w:themeColor="background1"/>
                          <w:sz w:val="16"/>
                          <w:szCs w:val="16"/>
                        </w:rPr>
                      </w:pPr>
                    </w:p>
                    <w:p w14:paraId="01758F94" w14:textId="77777777" w:rsidR="003173DA" w:rsidRPr="00F05D36" w:rsidRDefault="003173DA" w:rsidP="0008548B">
                      <w:pPr>
                        <w:rPr>
                          <w:sz w:val="15"/>
                          <w:szCs w:val="15"/>
                        </w:rPr>
                      </w:pPr>
                    </w:p>
                    <w:p w14:paraId="1611D5AB" w14:textId="77777777" w:rsidR="003173DA" w:rsidRPr="00F05D36" w:rsidRDefault="003173DA" w:rsidP="0008548B">
                      <w:pPr>
                        <w:rPr>
                          <w:sz w:val="15"/>
                          <w:szCs w:val="15"/>
                        </w:rPr>
                      </w:pPr>
                    </w:p>
                    <w:p w14:paraId="453EBDBD" w14:textId="77777777" w:rsidR="003173DA" w:rsidRPr="00F05D36" w:rsidRDefault="003173DA" w:rsidP="0008548B">
                      <w:pPr>
                        <w:rPr>
                          <w:b/>
                          <w:sz w:val="15"/>
                          <w:szCs w:val="15"/>
                        </w:rPr>
                      </w:pPr>
                    </w:p>
                    <w:p w14:paraId="1301DEFB" w14:textId="77777777" w:rsidR="003173DA" w:rsidRPr="00F05D36" w:rsidRDefault="003173DA" w:rsidP="0008548B">
                      <w:pPr>
                        <w:rPr>
                          <w:sz w:val="15"/>
                          <w:szCs w:val="15"/>
                        </w:rPr>
                      </w:pPr>
                    </w:p>
                    <w:p w14:paraId="49D400C6" w14:textId="77777777" w:rsidR="003173DA" w:rsidRPr="00F05D36" w:rsidRDefault="003173DA" w:rsidP="0008548B"/>
                  </w:txbxContent>
                </v:textbox>
              </v:shape>
              <v:shape id="Picture 8" o:spid="_x0000_s1029" type="#_x0000_t75" style="position:absolute;left:41249;width:24448;height:16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">
                <v:imagedata r:id="rId3" o:title=""/>
              </v:shape>
              <v:shape id="Picture 10" o:spid="_x0000_s1030" type="#_x0000_t75" style="position:absolute;left:36614;width:4635;height:14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">
                <v:imagedata r:id="rId4"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08E"/>
    <w:multiLevelType w:val="hybridMultilevel"/>
    <w:tmpl w:val="2B885DC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B0C45"/>
    <w:multiLevelType w:val="hybridMultilevel"/>
    <w:tmpl w:val="8834A61C"/>
    <w:lvl w:ilvl="0" w:tplc="0413000F">
      <w:start w:val="1"/>
      <w:numFmt w:val="decimal"/>
      <w:lvlText w:val="%1."/>
      <w:lvlJc w:val="left"/>
      <w:pPr>
        <w:tabs>
          <w:tab w:val="num" w:pos="1623"/>
        </w:tabs>
        <w:ind w:left="1623" w:hanging="360"/>
      </w:pPr>
      <w:rPr>
        <w:rFonts w:hint="default"/>
      </w:rPr>
    </w:lvl>
    <w:lvl w:ilvl="1" w:tplc="04130003">
      <w:start w:val="1"/>
      <w:numFmt w:val="bullet"/>
      <w:lvlText w:val="o"/>
      <w:lvlJc w:val="left"/>
      <w:pPr>
        <w:tabs>
          <w:tab w:val="num" w:pos="1776"/>
        </w:tabs>
        <w:ind w:left="1776" w:hanging="360"/>
      </w:pPr>
      <w:rPr>
        <w:rFonts w:ascii="Courier New" w:hAnsi="Courier New" w:cs="Courier New" w:hint="default"/>
      </w:rPr>
    </w:lvl>
    <w:lvl w:ilvl="2" w:tplc="04130005">
      <w:start w:val="1"/>
      <w:numFmt w:val="bullet"/>
      <w:lvlText w:val=""/>
      <w:lvlJc w:val="left"/>
      <w:pPr>
        <w:tabs>
          <w:tab w:val="num" w:pos="2496"/>
        </w:tabs>
        <w:ind w:left="2496" w:hanging="360"/>
      </w:pPr>
      <w:rPr>
        <w:rFonts w:ascii="Wingdings" w:hAnsi="Wingdings" w:hint="default"/>
      </w:rPr>
    </w:lvl>
    <w:lvl w:ilvl="3" w:tplc="04130001" w:tentative="1">
      <w:start w:val="1"/>
      <w:numFmt w:val="bullet"/>
      <w:lvlText w:val=""/>
      <w:lvlJc w:val="left"/>
      <w:pPr>
        <w:tabs>
          <w:tab w:val="num" w:pos="3216"/>
        </w:tabs>
        <w:ind w:left="3216" w:hanging="360"/>
      </w:pPr>
      <w:rPr>
        <w:rFonts w:ascii="Symbol" w:hAnsi="Symbol" w:hint="default"/>
      </w:rPr>
    </w:lvl>
    <w:lvl w:ilvl="4" w:tplc="04130003" w:tentative="1">
      <w:start w:val="1"/>
      <w:numFmt w:val="bullet"/>
      <w:lvlText w:val="o"/>
      <w:lvlJc w:val="left"/>
      <w:pPr>
        <w:tabs>
          <w:tab w:val="num" w:pos="3936"/>
        </w:tabs>
        <w:ind w:left="3936" w:hanging="360"/>
      </w:pPr>
      <w:rPr>
        <w:rFonts w:ascii="Courier New" w:hAnsi="Courier New" w:cs="Courier New" w:hint="default"/>
      </w:rPr>
    </w:lvl>
    <w:lvl w:ilvl="5" w:tplc="04130005" w:tentative="1">
      <w:start w:val="1"/>
      <w:numFmt w:val="bullet"/>
      <w:lvlText w:val=""/>
      <w:lvlJc w:val="left"/>
      <w:pPr>
        <w:tabs>
          <w:tab w:val="num" w:pos="4656"/>
        </w:tabs>
        <w:ind w:left="4656" w:hanging="360"/>
      </w:pPr>
      <w:rPr>
        <w:rFonts w:ascii="Wingdings" w:hAnsi="Wingdings" w:hint="default"/>
      </w:rPr>
    </w:lvl>
    <w:lvl w:ilvl="6" w:tplc="04130001" w:tentative="1">
      <w:start w:val="1"/>
      <w:numFmt w:val="bullet"/>
      <w:lvlText w:val=""/>
      <w:lvlJc w:val="left"/>
      <w:pPr>
        <w:tabs>
          <w:tab w:val="num" w:pos="5376"/>
        </w:tabs>
        <w:ind w:left="5376" w:hanging="360"/>
      </w:pPr>
      <w:rPr>
        <w:rFonts w:ascii="Symbol" w:hAnsi="Symbol" w:hint="default"/>
      </w:rPr>
    </w:lvl>
    <w:lvl w:ilvl="7" w:tplc="04130003" w:tentative="1">
      <w:start w:val="1"/>
      <w:numFmt w:val="bullet"/>
      <w:lvlText w:val="o"/>
      <w:lvlJc w:val="left"/>
      <w:pPr>
        <w:tabs>
          <w:tab w:val="num" w:pos="6096"/>
        </w:tabs>
        <w:ind w:left="6096" w:hanging="360"/>
      </w:pPr>
      <w:rPr>
        <w:rFonts w:ascii="Courier New" w:hAnsi="Courier New" w:cs="Courier New" w:hint="default"/>
      </w:rPr>
    </w:lvl>
    <w:lvl w:ilvl="8" w:tplc="04130005" w:tentative="1">
      <w:start w:val="1"/>
      <w:numFmt w:val="bullet"/>
      <w:lvlText w:val=""/>
      <w:lvlJc w:val="left"/>
      <w:pPr>
        <w:tabs>
          <w:tab w:val="num" w:pos="6816"/>
        </w:tabs>
        <w:ind w:left="6816" w:hanging="360"/>
      </w:pPr>
      <w:rPr>
        <w:rFonts w:ascii="Wingdings" w:hAnsi="Wingdings" w:hint="default"/>
      </w:rPr>
    </w:lvl>
  </w:abstractNum>
  <w:abstractNum w:abstractNumId="2" w15:restartNumberingAfterBreak="0">
    <w:nsid w:val="10204061"/>
    <w:multiLevelType w:val="hybridMultilevel"/>
    <w:tmpl w:val="2D0223CA"/>
    <w:lvl w:ilvl="0" w:tplc="D334EEC2">
      <w:start w:val="2"/>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07211AD"/>
    <w:multiLevelType w:val="hybridMultilevel"/>
    <w:tmpl w:val="B538BEBA"/>
    <w:lvl w:ilvl="0" w:tplc="6F48820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566BA0"/>
    <w:multiLevelType w:val="hybridMultilevel"/>
    <w:tmpl w:val="3586CFB4"/>
    <w:lvl w:ilvl="0" w:tplc="AB5A21D4">
      <w:start w:val="2"/>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0CB30A3"/>
    <w:multiLevelType w:val="hybridMultilevel"/>
    <w:tmpl w:val="468498CE"/>
    <w:lvl w:ilvl="0" w:tplc="F93E6604">
      <w:start w:val="2"/>
      <w:numFmt w:val="bullet"/>
      <w:lvlText w:val="-"/>
      <w:lvlJc w:val="left"/>
      <w:pPr>
        <w:ind w:left="360" w:hanging="360"/>
      </w:pPr>
      <w:rPr>
        <w:rFonts w:ascii="Verdana" w:eastAsia="SymbolOOEnc" w:hAnsi="Verdana" w:cs="SymbolOOEnc"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4F0732"/>
    <w:multiLevelType w:val="hybridMultilevel"/>
    <w:tmpl w:val="544E850A"/>
    <w:lvl w:ilvl="0" w:tplc="C782494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786EC1"/>
    <w:multiLevelType w:val="hybridMultilevel"/>
    <w:tmpl w:val="61F0C9DA"/>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291C4556"/>
    <w:multiLevelType w:val="hybridMultilevel"/>
    <w:tmpl w:val="69B484AA"/>
    <w:lvl w:ilvl="0" w:tplc="FFFFFFFF">
      <w:numFmt w:val="bullet"/>
      <w:lvlText w:val="-"/>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9D2BBA"/>
    <w:multiLevelType w:val="hybridMultilevel"/>
    <w:tmpl w:val="500EB78A"/>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A4A0CC6"/>
    <w:multiLevelType w:val="hybridMultilevel"/>
    <w:tmpl w:val="80CA5BF4"/>
    <w:lvl w:ilvl="0" w:tplc="35EAC68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7F3DBB"/>
    <w:multiLevelType w:val="hybridMultilevel"/>
    <w:tmpl w:val="E566213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0060F98"/>
    <w:multiLevelType w:val="hybridMultilevel"/>
    <w:tmpl w:val="55086D8E"/>
    <w:lvl w:ilvl="0" w:tplc="9438AE06">
      <w:start w:val="1"/>
      <w:numFmt w:val="bullet"/>
      <w:pStyle w:val="NormalCenturyGothic"/>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5B4ED0"/>
    <w:multiLevelType w:val="hybridMultilevel"/>
    <w:tmpl w:val="727A1B9A"/>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34607CEE"/>
    <w:multiLevelType w:val="hybridMultilevel"/>
    <w:tmpl w:val="FDB48CE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961036"/>
    <w:multiLevelType w:val="hybridMultilevel"/>
    <w:tmpl w:val="52088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454467"/>
    <w:multiLevelType w:val="hybridMultilevel"/>
    <w:tmpl w:val="AA225820"/>
    <w:lvl w:ilvl="0" w:tplc="58B80556">
      <w:start w:val="4"/>
      <w:numFmt w:val="bullet"/>
      <w:lvlText w:val="-"/>
      <w:lvlJc w:val="left"/>
      <w:pPr>
        <w:ind w:left="720" w:hanging="360"/>
      </w:pPr>
      <w:rPr>
        <w:rFonts w:ascii="Verdana" w:eastAsia="Arial Unicode MS" w:hAnsi="Verdana"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46CB3"/>
    <w:multiLevelType w:val="hybridMultilevel"/>
    <w:tmpl w:val="D6506B58"/>
    <w:lvl w:ilvl="0" w:tplc="58B80556">
      <w:start w:val="4"/>
      <w:numFmt w:val="bullet"/>
      <w:lvlText w:val="-"/>
      <w:lvlJc w:val="left"/>
      <w:pPr>
        <w:ind w:left="720" w:hanging="360"/>
      </w:pPr>
      <w:rPr>
        <w:rFonts w:ascii="Verdana" w:eastAsia="Arial Unicode MS" w:hAnsi="Verdana"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DF57B5"/>
    <w:multiLevelType w:val="hybridMultilevel"/>
    <w:tmpl w:val="FE780A6E"/>
    <w:styleLink w:val="Gemporteerdestijl1"/>
    <w:lvl w:ilvl="0" w:tplc="A32080E0">
      <w:start w:val="1"/>
      <w:numFmt w:val="bullet"/>
      <w:lvlText w:val="·"/>
      <w:lvlJc w:val="left"/>
      <w:pPr>
        <w:ind w:left="505" w:hanging="28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A104921E">
      <w:start w:val="1"/>
      <w:numFmt w:val="bullet"/>
      <w:lvlText w:val="o"/>
      <w:lvlJc w:val="left"/>
      <w:pPr>
        <w:ind w:left="148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B9A11E6">
      <w:start w:val="1"/>
      <w:numFmt w:val="bullet"/>
      <w:lvlText w:val="▪"/>
      <w:lvlJc w:val="left"/>
      <w:pPr>
        <w:ind w:left="220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808D532">
      <w:start w:val="1"/>
      <w:numFmt w:val="bullet"/>
      <w:lvlText w:val="·"/>
      <w:lvlJc w:val="left"/>
      <w:pPr>
        <w:ind w:left="2920" w:hanging="40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868AD492">
      <w:start w:val="1"/>
      <w:numFmt w:val="bullet"/>
      <w:lvlText w:val="o"/>
      <w:lvlJc w:val="left"/>
      <w:pPr>
        <w:ind w:left="364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14AE89C">
      <w:start w:val="1"/>
      <w:numFmt w:val="bullet"/>
      <w:lvlText w:val="▪"/>
      <w:lvlJc w:val="left"/>
      <w:pPr>
        <w:ind w:left="436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38CACC8">
      <w:start w:val="1"/>
      <w:numFmt w:val="bullet"/>
      <w:lvlText w:val="·"/>
      <w:lvlJc w:val="left"/>
      <w:pPr>
        <w:ind w:left="5080" w:hanging="40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E4867978">
      <w:start w:val="1"/>
      <w:numFmt w:val="bullet"/>
      <w:lvlText w:val="o"/>
      <w:lvlJc w:val="left"/>
      <w:pPr>
        <w:ind w:left="580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1DC5492">
      <w:start w:val="1"/>
      <w:numFmt w:val="bullet"/>
      <w:lvlText w:val="▪"/>
      <w:lvlJc w:val="left"/>
      <w:pPr>
        <w:ind w:left="652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0" w15:restartNumberingAfterBreak="0">
    <w:nsid w:val="49661E77"/>
    <w:multiLevelType w:val="hybridMultilevel"/>
    <w:tmpl w:val="7EDC39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19736A"/>
    <w:multiLevelType w:val="hybridMultilevel"/>
    <w:tmpl w:val="04A230EE"/>
    <w:lvl w:ilvl="0" w:tplc="A2AE7BBC">
      <w:start w:val="4"/>
      <w:numFmt w:val="bullet"/>
      <w:lvlText w:val="-"/>
      <w:lvlJc w:val="left"/>
      <w:pPr>
        <w:ind w:left="2016" w:hanging="360"/>
      </w:pPr>
      <w:rPr>
        <w:rFonts w:ascii="Times New Roman" w:eastAsia="Arial Unicode MS" w:hAnsi="Times New Roman" w:cs="Times New Roman" w:hint="default"/>
      </w:rPr>
    </w:lvl>
    <w:lvl w:ilvl="1" w:tplc="04130003" w:tentative="1">
      <w:start w:val="1"/>
      <w:numFmt w:val="bullet"/>
      <w:lvlText w:val="o"/>
      <w:lvlJc w:val="left"/>
      <w:pPr>
        <w:ind w:left="2736" w:hanging="360"/>
      </w:pPr>
      <w:rPr>
        <w:rFonts w:ascii="Courier New" w:hAnsi="Courier New" w:cs="Courier New" w:hint="default"/>
      </w:rPr>
    </w:lvl>
    <w:lvl w:ilvl="2" w:tplc="04130005" w:tentative="1">
      <w:start w:val="1"/>
      <w:numFmt w:val="bullet"/>
      <w:lvlText w:val=""/>
      <w:lvlJc w:val="left"/>
      <w:pPr>
        <w:ind w:left="3456" w:hanging="360"/>
      </w:pPr>
      <w:rPr>
        <w:rFonts w:ascii="Wingdings" w:hAnsi="Wingdings" w:hint="default"/>
      </w:rPr>
    </w:lvl>
    <w:lvl w:ilvl="3" w:tplc="04130001" w:tentative="1">
      <w:start w:val="1"/>
      <w:numFmt w:val="bullet"/>
      <w:lvlText w:val=""/>
      <w:lvlJc w:val="left"/>
      <w:pPr>
        <w:ind w:left="4176" w:hanging="360"/>
      </w:pPr>
      <w:rPr>
        <w:rFonts w:ascii="Symbol" w:hAnsi="Symbol" w:hint="default"/>
      </w:rPr>
    </w:lvl>
    <w:lvl w:ilvl="4" w:tplc="04130003" w:tentative="1">
      <w:start w:val="1"/>
      <w:numFmt w:val="bullet"/>
      <w:lvlText w:val="o"/>
      <w:lvlJc w:val="left"/>
      <w:pPr>
        <w:ind w:left="4896" w:hanging="360"/>
      </w:pPr>
      <w:rPr>
        <w:rFonts w:ascii="Courier New" w:hAnsi="Courier New" w:cs="Courier New" w:hint="default"/>
      </w:rPr>
    </w:lvl>
    <w:lvl w:ilvl="5" w:tplc="04130005" w:tentative="1">
      <w:start w:val="1"/>
      <w:numFmt w:val="bullet"/>
      <w:lvlText w:val=""/>
      <w:lvlJc w:val="left"/>
      <w:pPr>
        <w:ind w:left="5616" w:hanging="360"/>
      </w:pPr>
      <w:rPr>
        <w:rFonts w:ascii="Wingdings" w:hAnsi="Wingdings" w:hint="default"/>
      </w:rPr>
    </w:lvl>
    <w:lvl w:ilvl="6" w:tplc="04130001" w:tentative="1">
      <w:start w:val="1"/>
      <w:numFmt w:val="bullet"/>
      <w:lvlText w:val=""/>
      <w:lvlJc w:val="left"/>
      <w:pPr>
        <w:ind w:left="6336" w:hanging="360"/>
      </w:pPr>
      <w:rPr>
        <w:rFonts w:ascii="Symbol" w:hAnsi="Symbol" w:hint="default"/>
      </w:rPr>
    </w:lvl>
    <w:lvl w:ilvl="7" w:tplc="04130003" w:tentative="1">
      <w:start w:val="1"/>
      <w:numFmt w:val="bullet"/>
      <w:lvlText w:val="o"/>
      <w:lvlJc w:val="left"/>
      <w:pPr>
        <w:ind w:left="7056" w:hanging="360"/>
      </w:pPr>
      <w:rPr>
        <w:rFonts w:ascii="Courier New" w:hAnsi="Courier New" w:cs="Courier New" w:hint="default"/>
      </w:rPr>
    </w:lvl>
    <w:lvl w:ilvl="8" w:tplc="04130005" w:tentative="1">
      <w:start w:val="1"/>
      <w:numFmt w:val="bullet"/>
      <w:lvlText w:val=""/>
      <w:lvlJc w:val="left"/>
      <w:pPr>
        <w:ind w:left="7776" w:hanging="360"/>
      </w:pPr>
      <w:rPr>
        <w:rFonts w:ascii="Wingdings" w:hAnsi="Wingdings" w:hint="default"/>
      </w:rPr>
    </w:lvl>
  </w:abstractNum>
  <w:abstractNum w:abstractNumId="22" w15:restartNumberingAfterBreak="0">
    <w:nsid w:val="4D3121E6"/>
    <w:multiLevelType w:val="hybridMultilevel"/>
    <w:tmpl w:val="3F82A8AA"/>
    <w:lvl w:ilvl="0" w:tplc="F2985C5E">
      <w:start w:val="1"/>
      <w:numFmt w:val="bullet"/>
      <w:lvlText w:val="•"/>
      <w:lvlJc w:val="left"/>
      <w:pPr>
        <w:ind w:left="1619"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42049E4">
      <w:start w:val="1"/>
      <w:numFmt w:val="bullet"/>
      <w:lvlText w:val="-"/>
      <w:lvlJc w:val="left"/>
      <w:pPr>
        <w:ind w:left="1939"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73EBBA0">
      <w:start w:val="1"/>
      <w:numFmt w:val="bullet"/>
      <w:lvlText w:val="-"/>
      <w:lvlJc w:val="left"/>
      <w:pPr>
        <w:ind w:left="3226"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D002624">
      <w:start w:val="1"/>
      <w:numFmt w:val="bullet"/>
      <w:lvlText w:val="-"/>
      <w:lvlJc w:val="left"/>
      <w:pPr>
        <w:ind w:left="4513"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F34E962">
      <w:start w:val="1"/>
      <w:numFmt w:val="bullet"/>
      <w:lvlText w:val="-"/>
      <w:lvlJc w:val="left"/>
      <w:pPr>
        <w:ind w:left="5800"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50C84E4">
      <w:start w:val="1"/>
      <w:numFmt w:val="bullet"/>
      <w:lvlText w:val="-"/>
      <w:lvlJc w:val="left"/>
      <w:pPr>
        <w:ind w:left="7087"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49A9D4A">
      <w:start w:val="1"/>
      <w:numFmt w:val="bullet"/>
      <w:lvlText w:val="-"/>
      <w:lvlJc w:val="left"/>
      <w:pPr>
        <w:ind w:left="8374"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B72FE64">
      <w:start w:val="1"/>
      <w:numFmt w:val="bullet"/>
      <w:lvlText w:val="-"/>
      <w:lvlJc w:val="left"/>
      <w:pPr>
        <w:ind w:left="9660"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86C0276">
      <w:start w:val="1"/>
      <w:numFmt w:val="bullet"/>
      <w:lvlText w:val="-"/>
      <w:lvlJc w:val="left"/>
      <w:pPr>
        <w:ind w:left="10947"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3" w15:restartNumberingAfterBreak="0">
    <w:nsid w:val="4DD82203"/>
    <w:multiLevelType w:val="hybridMultilevel"/>
    <w:tmpl w:val="6896A38A"/>
    <w:lvl w:ilvl="0" w:tplc="B260B2B6">
      <w:start w:val="1000"/>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274AB4"/>
    <w:multiLevelType w:val="hybridMultilevel"/>
    <w:tmpl w:val="918658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FB21BF"/>
    <w:multiLevelType w:val="multilevel"/>
    <w:tmpl w:val="456A5A42"/>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ascii="Verdana" w:hAnsi="Verdana" w:hint="default"/>
        <w:b w:val="0"/>
        <w:i/>
        <w:sz w:val="20"/>
        <w:szCs w:val="20"/>
      </w:rPr>
    </w:lvl>
    <w:lvl w:ilvl="3">
      <w:start w:val="1"/>
      <w:numFmt w:val="decimal"/>
      <w:lvlText w:val="%1.%2.%3.%4."/>
      <w:lvlJc w:val="left"/>
      <w:pPr>
        <w:tabs>
          <w:tab w:val="num" w:pos="864"/>
        </w:tabs>
        <w:ind w:left="864" w:hanging="864"/>
      </w:pPr>
      <w:rPr>
        <w:rFonts w:ascii="Verdana" w:hAnsi="Verdana" w:cs="Times New Roman" w:hint="default"/>
        <w:b w:val="0"/>
        <w:i/>
        <w:iCs w:val="0"/>
        <w:caps w:val="0"/>
        <w:strike w:val="0"/>
        <w:dstrike w:val="0"/>
        <w:vanish w:val="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spacing w:val="0"/>
        <w:kern w:val="0"/>
        <w:position w:val="0"/>
        <w:u w:val="none"/>
        <w:vertAlign w:val="baseline"/>
        <w:em w:val="no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spacing w:val="0"/>
        <w:kern w:val="0"/>
        <w:position w:val="0"/>
        <w:u w:val="none"/>
        <w:vertAlign w:val="baseline"/>
        <w:em w:val="no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14D38A7"/>
    <w:multiLevelType w:val="hybridMultilevel"/>
    <w:tmpl w:val="2E3CFAF8"/>
    <w:lvl w:ilvl="0" w:tplc="58B80556">
      <w:start w:val="4"/>
      <w:numFmt w:val="bullet"/>
      <w:lvlText w:val="-"/>
      <w:lvlJc w:val="left"/>
      <w:pPr>
        <w:ind w:left="720" w:hanging="360"/>
      </w:pPr>
      <w:rPr>
        <w:rFonts w:ascii="Verdana" w:eastAsia="Arial Unicode MS" w:hAnsi="Verdana"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D928F0"/>
    <w:multiLevelType w:val="multilevel"/>
    <w:tmpl w:val="ECBC912E"/>
    <w:styleLink w:val="Gemporteerdestijl9"/>
    <w:lvl w:ilvl="0">
      <w:start w:val="1"/>
      <w:numFmt w:val="decimal"/>
      <w:lvlText w:val="%1."/>
      <w:lvlJc w:val="left"/>
      <w:pPr>
        <w:tabs>
          <w:tab w:val="left" w:pos="2016"/>
        </w:tabs>
        <w:ind w:left="1951" w:hanging="655"/>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2016"/>
        </w:tabs>
        <w:ind w:left="1951" w:hanging="655"/>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016" w:hanging="720"/>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2160"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tabs>
          <w:tab w:val="left" w:pos="2160"/>
        </w:tabs>
        <w:ind w:left="2592"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tabs>
          <w:tab w:val="left" w:pos="2160"/>
        </w:tabs>
        <w:ind w:left="3024"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3.%4.%5.%6.%7."/>
      <w:lvlJc w:val="left"/>
      <w:pPr>
        <w:tabs>
          <w:tab w:val="left" w:pos="2160"/>
        </w:tabs>
        <w:ind w:left="3456"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2160"/>
        </w:tabs>
        <w:ind w:left="3888"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2160"/>
        </w:tabs>
        <w:ind w:left="4320"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CB7123"/>
    <w:multiLevelType w:val="hybridMultilevel"/>
    <w:tmpl w:val="7D50CCFE"/>
    <w:lvl w:ilvl="0" w:tplc="71C86C9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9951B5"/>
    <w:multiLevelType w:val="hybridMultilevel"/>
    <w:tmpl w:val="83667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B960C8"/>
    <w:multiLevelType w:val="hybridMultilevel"/>
    <w:tmpl w:val="DB861DC6"/>
    <w:lvl w:ilvl="0" w:tplc="096E3B52">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A5B30"/>
    <w:multiLevelType w:val="hybridMultilevel"/>
    <w:tmpl w:val="1AEAF0B2"/>
    <w:lvl w:ilvl="0" w:tplc="1290A68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E66FE7"/>
    <w:multiLevelType w:val="hybridMultilevel"/>
    <w:tmpl w:val="6C4E43D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47F37F4"/>
    <w:multiLevelType w:val="hybridMultilevel"/>
    <w:tmpl w:val="FE780A6E"/>
    <w:numStyleLink w:val="Gemporteerdestijl1"/>
  </w:abstractNum>
  <w:abstractNum w:abstractNumId="35" w15:restartNumberingAfterBreak="0">
    <w:nsid w:val="64F26234"/>
    <w:multiLevelType w:val="hybridMultilevel"/>
    <w:tmpl w:val="4920D6A6"/>
    <w:lvl w:ilvl="0" w:tplc="7544328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37" w15:restartNumberingAfterBreak="0">
    <w:nsid w:val="6ADD782E"/>
    <w:multiLevelType w:val="multilevel"/>
    <w:tmpl w:val="ECBC912E"/>
    <w:numStyleLink w:val="Gemporteerdestijl9"/>
  </w:abstractNum>
  <w:abstractNum w:abstractNumId="38" w15:restartNumberingAfterBreak="0">
    <w:nsid w:val="711E6B04"/>
    <w:multiLevelType w:val="hybridMultilevel"/>
    <w:tmpl w:val="73E234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5853F7E"/>
    <w:multiLevelType w:val="hybridMultilevel"/>
    <w:tmpl w:val="F218443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6810015"/>
    <w:multiLevelType w:val="hybridMultilevel"/>
    <w:tmpl w:val="4F46BF4E"/>
    <w:lvl w:ilvl="0" w:tplc="9FD08308">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776367CD"/>
    <w:multiLevelType w:val="multilevel"/>
    <w:tmpl w:val="630AFE6E"/>
    <w:lvl w:ilvl="0">
      <w:start w:val="1"/>
      <w:numFmt w:val="decimal"/>
      <w:pStyle w:val="Heading1"/>
      <w:lvlText w:val="%1."/>
      <w:lvlJc w:val="left"/>
      <w:pPr>
        <w:tabs>
          <w:tab w:val="num" w:pos="716"/>
        </w:tabs>
        <w:ind w:left="716" w:hanging="432"/>
      </w:pPr>
      <w:rPr>
        <w:rFonts w:ascii="Verdana" w:hAnsi="Verdana" w:hint="default"/>
        <w:b/>
        <w:i w:val="0"/>
        <w:sz w:val="28"/>
        <w:szCs w:val="28"/>
      </w:rPr>
    </w:lvl>
    <w:lvl w:ilvl="1">
      <w:start w:val="1"/>
      <w:numFmt w:val="decimal"/>
      <w:pStyle w:val="Heading2"/>
      <w:lvlText w:val="%1.%2."/>
      <w:lvlJc w:val="left"/>
      <w:pPr>
        <w:tabs>
          <w:tab w:val="num" w:pos="1001"/>
        </w:tabs>
        <w:ind w:left="1001" w:hanging="576"/>
      </w:pPr>
      <w:rPr>
        <w:rFonts w:ascii="Verdana" w:hAnsi="Verdana" w:hint="default"/>
        <w:b/>
        <w:i/>
        <w:sz w:val="20"/>
        <w:szCs w:val="20"/>
      </w:rPr>
    </w:lvl>
    <w:lvl w:ilvl="2">
      <w:start w:val="1"/>
      <w:numFmt w:val="decimal"/>
      <w:pStyle w:val="Heading3"/>
      <w:lvlText w:val="%1.%2.%3."/>
      <w:lvlJc w:val="left"/>
      <w:pPr>
        <w:tabs>
          <w:tab w:val="num" w:pos="3555"/>
        </w:tabs>
        <w:ind w:left="3555" w:hanging="720"/>
      </w:pPr>
      <w:rPr>
        <w:rFonts w:hint="default"/>
      </w:rPr>
    </w:lvl>
    <w:lvl w:ilvl="3">
      <w:start w:val="1"/>
      <w:numFmt w:val="decimal"/>
      <w:pStyle w:val="Heading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15:restartNumberingAfterBreak="0">
    <w:nsid w:val="7F3E4049"/>
    <w:multiLevelType w:val="hybridMultilevel"/>
    <w:tmpl w:val="FE4404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41"/>
  </w:num>
  <w:num w:numId="3">
    <w:abstractNumId w:val="24"/>
  </w:num>
  <w:num w:numId="4">
    <w:abstractNumId w:val="13"/>
  </w:num>
  <w:num w:numId="5">
    <w:abstractNumId w:val="1"/>
  </w:num>
  <w:num w:numId="6">
    <w:abstractNumId w:val="16"/>
  </w:num>
  <w:num w:numId="7">
    <w:abstractNumId w:val="36"/>
  </w:num>
  <w:num w:numId="8">
    <w:abstractNumId w:val="9"/>
  </w:num>
  <w:num w:numId="9">
    <w:abstractNumId w:val="7"/>
  </w:num>
  <w:num w:numId="10">
    <w:abstractNumId w:val="25"/>
  </w:num>
  <w:num w:numId="11">
    <w:abstractNumId w:val="42"/>
  </w:num>
  <w:num w:numId="12">
    <w:abstractNumId w:val="33"/>
  </w:num>
  <w:num w:numId="13">
    <w:abstractNumId w:val="39"/>
  </w:num>
  <w:num w:numId="14">
    <w:abstractNumId w:val="10"/>
  </w:num>
  <w:num w:numId="15">
    <w:abstractNumId w:val="12"/>
  </w:num>
  <w:num w:numId="16">
    <w:abstractNumId w:val="15"/>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3"/>
  </w:num>
  <w:num w:numId="21">
    <w:abstractNumId w:val="29"/>
  </w:num>
  <w:num w:numId="22">
    <w:abstractNumId w:val="0"/>
  </w:num>
  <w:num w:numId="23">
    <w:abstractNumId w:val="28"/>
  </w:num>
  <w:num w:numId="24">
    <w:abstractNumId w:val="2"/>
  </w:num>
  <w:num w:numId="25">
    <w:abstractNumId w:val="5"/>
  </w:num>
  <w:num w:numId="26">
    <w:abstractNumId w:val="40"/>
  </w:num>
  <w:num w:numId="27">
    <w:abstractNumId w:val="38"/>
  </w:num>
  <w:num w:numId="28">
    <w:abstractNumId w:val="35"/>
  </w:num>
  <w:num w:numId="29">
    <w:abstractNumId w:val="26"/>
  </w:num>
  <w:num w:numId="30">
    <w:abstractNumId w:val="17"/>
  </w:num>
  <w:num w:numId="31">
    <w:abstractNumId w:val="20"/>
  </w:num>
  <w:num w:numId="32">
    <w:abstractNumId w:val="18"/>
  </w:num>
  <w:num w:numId="33">
    <w:abstractNumId w:val="19"/>
  </w:num>
  <w:num w:numId="34">
    <w:abstractNumId w:val="22"/>
  </w:num>
  <w:num w:numId="35">
    <w:abstractNumId w:val="22"/>
    <w:lvlOverride w:ilvl="0">
      <w:lvl w:ilvl="0" w:tplc="F2985C5E">
        <w:start w:val="1"/>
        <w:numFmt w:val="bullet"/>
        <w:lvlText w:val="•"/>
        <w:lvlJc w:val="left"/>
        <w:pPr>
          <w:ind w:left="165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42049E4">
        <w:start w:val="1"/>
        <w:numFmt w:val="bullet"/>
        <w:lvlText w:val="•"/>
        <w:lvlJc w:val="left"/>
        <w:pPr>
          <w:ind w:left="1621"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73EBBA0">
        <w:start w:val="1"/>
        <w:numFmt w:val="bullet"/>
        <w:lvlText w:val="•"/>
        <w:lvlJc w:val="left"/>
        <w:pPr>
          <w:ind w:left="2843"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D002624">
        <w:start w:val="1"/>
        <w:numFmt w:val="bullet"/>
        <w:lvlText w:val="•"/>
        <w:lvlJc w:val="left"/>
        <w:pPr>
          <w:ind w:left="4064"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F34E962">
        <w:start w:val="1"/>
        <w:numFmt w:val="bullet"/>
        <w:lvlText w:val="•"/>
        <w:lvlJc w:val="left"/>
        <w:pPr>
          <w:ind w:left="5286"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50C84E4">
        <w:start w:val="1"/>
        <w:numFmt w:val="bullet"/>
        <w:lvlText w:val="•"/>
        <w:lvlJc w:val="left"/>
        <w:pPr>
          <w:ind w:left="6507"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49A9D4A">
        <w:start w:val="1"/>
        <w:numFmt w:val="bullet"/>
        <w:lvlText w:val="•"/>
        <w:lvlJc w:val="left"/>
        <w:pPr>
          <w:ind w:left="7729"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B72FE64">
        <w:start w:val="1"/>
        <w:numFmt w:val="bullet"/>
        <w:lvlText w:val="•"/>
        <w:lvlJc w:val="left"/>
        <w:pPr>
          <w:ind w:left="895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6C0276">
        <w:start w:val="1"/>
        <w:numFmt w:val="bullet"/>
        <w:lvlText w:val="•"/>
        <w:lvlJc w:val="left"/>
        <w:pPr>
          <w:ind w:left="10172"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6">
    <w:abstractNumId w:val="27"/>
  </w:num>
  <w:num w:numId="37">
    <w:abstractNumId w:val="37"/>
  </w:num>
  <w:num w:numId="38">
    <w:abstractNumId w:val="22"/>
    <w:lvlOverride w:ilvl="0">
      <w:lvl w:ilvl="0" w:tplc="F2985C5E">
        <w:start w:val="1"/>
        <w:numFmt w:val="bullet"/>
        <w:lvlText w:val="✓"/>
        <w:lvlJc w:val="left"/>
        <w:pPr>
          <w:ind w:left="2101"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42049E4">
        <w:start w:val="1"/>
        <w:numFmt w:val="bullet"/>
        <w:lvlText w:val="✓"/>
        <w:lvlJc w:val="left"/>
        <w:pPr>
          <w:ind w:left="112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73EBBA0">
        <w:start w:val="1"/>
        <w:numFmt w:val="bullet"/>
        <w:lvlText w:val="✓"/>
        <w:lvlJc w:val="left"/>
        <w:pPr>
          <w:ind w:left="184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D002624">
        <w:start w:val="1"/>
        <w:numFmt w:val="bullet"/>
        <w:lvlText w:val="✓"/>
        <w:lvlJc w:val="left"/>
        <w:pPr>
          <w:ind w:left="256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F34E962">
        <w:start w:val="1"/>
        <w:numFmt w:val="bullet"/>
        <w:lvlText w:val="✓"/>
        <w:lvlJc w:val="left"/>
        <w:pPr>
          <w:ind w:left="328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50C84E4">
        <w:start w:val="1"/>
        <w:numFmt w:val="bullet"/>
        <w:lvlText w:val="✓"/>
        <w:lvlJc w:val="left"/>
        <w:pPr>
          <w:ind w:left="400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49A9D4A">
        <w:start w:val="1"/>
        <w:numFmt w:val="bullet"/>
        <w:lvlText w:val="✓"/>
        <w:lvlJc w:val="left"/>
        <w:pPr>
          <w:ind w:left="472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B72FE64">
        <w:start w:val="1"/>
        <w:numFmt w:val="bullet"/>
        <w:lvlText w:val="✓"/>
        <w:lvlJc w:val="left"/>
        <w:pPr>
          <w:ind w:left="544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6C0276">
        <w:start w:val="1"/>
        <w:numFmt w:val="bullet"/>
        <w:lvlText w:val="✓"/>
        <w:lvlJc w:val="left"/>
        <w:pPr>
          <w:ind w:left="616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9">
    <w:abstractNumId w:val="37"/>
    <w:lvlOverride w:ilvl="3">
      <w:startOverride w:val="2"/>
    </w:lvlOverride>
  </w:num>
  <w:num w:numId="40">
    <w:abstractNumId w:val="34"/>
  </w:num>
  <w:num w:numId="41">
    <w:abstractNumId w:val="21"/>
  </w:num>
  <w:num w:numId="42">
    <w:abstractNumId w:val="6"/>
  </w:num>
  <w:num w:numId="43">
    <w:abstractNumId w:val="3"/>
  </w:num>
  <w:num w:numId="44">
    <w:abstractNumId w:val="32"/>
  </w:num>
  <w:num w:numId="45">
    <w:abstractNumId w:val="11"/>
  </w:num>
  <w:num w:numId="4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nl-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BF5"/>
    <w:rsid w:val="0000360E"/>
    <w:rsid w:val="00005401"/>
    <w:rsid w:val="00005614"/>
    <w:rsid w:val="000063C0"/>
    <w:rsid w:val="00007CAE"/>
    <w:rsid w:val="000116FF"/>
    <w:rsid w:val="00011956"/>
    <w:rsid w:val="0001243B"/>
    <w:rsid w:val="000141CD"/>
    <w:rsid w:val="000145D7"/>
    <w:rsid w:val="00014FF7"/>
    <w:rsid w:val="0001654E"/>
    <w:rsid w:val="00021F82"/>
    <w:rsid w:val="0002208A"/>
    <w:rsid w:val="000222D8"/>
    <w:rsid w:val="00025EC8"/>
    <w:rsid w:val="00026069"/>
    <w:rsid w:val="0003027A"/>
    <w:rsid w:val="000319A8"/>
    <w:rsid w:val="00032532"/>
    <w:rsid w:val="00033F35"/>
    <w:rsid w:val="000340B0"/>
    <w:rsid w:val="000343B6"/>
    <w:rsid w:val="00036C65"/>
    <w:rsid w:val="00037F5E"/>
    <w:rsid w:val="000410A0"/>
    <w:rsid w:val="00042971"/>
    <w:rsid w:val="000432EC"/>
    <w:rsid w:val="00047332"/>
    <w:rsid w:val="000516A5"/>
    <w:rsid w:val="00051FD8"/>
    <w:rsid w:val="0005238E"/>
    <w:rsid w:val="00052B8D"/>
    <w:rsid w:val="00052CF7"/>
    <w:rsid w:val="00054D67"/>
    <w:rsid w:val="00055205"/>
    <w:rsid w:val="0005617E"/>
    <w:rsid w:val="000574AF"/>
    <w:rsid w:val="00060525"/>
    <w:rsid w:val="00061C37"/>
    <w:rsid w:val="00062C71"/>
    <w:rsid w:val="00063317"/>
    <w:rsid w:val="0006449C"/>
    <w:rsid w:val="00065FD7"/>
    <w:rsid w:val="000661E3"/>
    <w:rsid w:val="00066292"/>
    <w:rsid w:val="000664CB"/>
    <w:rsid w:val="000707E2"/>
    <w:rsid w:val="00070B38"/>
    <w:rsid w:val="00070C21"/>
    <w:rsid w:val="00070F22"/>
    <w:rsid w:val="00073927"/>
    <w:rsid w:val="00074494"/>
    <w:rsid w:val="0007535D"/>
    <w:rsid w:val="000773A6"/>
    <w:rsid w:val="000775C3"/>
    <w:rsid w:val="0008005F"/>
    <w:rsid w:val="000823A8"/>
    <w:rsid w:val="00082DEE"/>
    <w:rsid w:val="000832A2"/>
    <w:rsid w:val="0008348C"/>
    <w:rsid w:val="000848BA"/>
    <w:rsid w:val="00084E15"/>
    <w:rsid w:val="0008548B"/>
    <w:rsid w:val="00085AE8"/>
    <w:rsid w:val="0009284B"/>
    <w:rsid w:val="00095643"/>
    <w:rsid w:val="00095E4B"/>
    <w:rsid w:val="00096A0A"/>
    <w:rsid w:val="00097849"/>
    <w:rsid w:val="000A0363"/>
    <w:rsid w:val="000A31E0"/>
    <w:rsid w:val="000A4109"/>
    <w:rsid w:val="000A43A5"/>
    <w:rsid w:val="000A4E8D"/>
    <w:rsid w:val="000B0850"/>
    <w:rsid w:val="000B0C71"/>
    <w:rsid w:val="000B1E23"/>
    <w:rsid w:val="000B7B96"/>
    <w:rsid w:val="000C10EA"/>
    <w:rsid w:val="000C25B1"/>
    <w:rsid w:val="000C2639"/>
    <w:rsid w:val="000C403D"/>
    <w:rsid w:val="000C6A3F"/>
    <w:rsid w:val="000C7EC8"/>
    <w:rsid w:val="000D16C7"/>
    <w:rsid w:val="000D220C"/>
    <w:rsid w:val="000D3D4A"/>
    <w:rsid w:val="000D49E0"/>
    <w:rsid w:val="000D57F4"/>
    <w:rsid w:val="000D5D7D"/>
    <w:rsid w:val="000D7289"/>
    <w:rsid w:val="000D7DFD"/>
    <w:rsid w:val="000E6077"/>
    <w:rsid w:val="000E60D1"/>
    <w:rsid w:val="000E6A03"/>
    <w:rsid w:val="000E7215"/>
    <w:rsid w:val="000F09D5"/>
    <w:rsid w:val="000F0D81"/>
    <w:rsid w:val="000F24E9"/>
    <w:rsid w:val="000F4801"/>
    <w:rsid w:val="000F71B4"/>
    <w:rsid w:val="001025E3"/>
    <w:rsid w:val="00104D46"/>
    <w:rsid w:val="0010635C"/>
    <w:rsid w:val="00107650"/>
    <w:rsid w:val="001076E5"/>
    <w:rsid w:val="00107CAF"/>
    <w:rsid w:val="0011012E"/>
    <w:rsid w:val="00114241"/>
    <w:rsid w:val="0011426A"/>
    <w:rsid w:val="00115094"/>
    <w:rsid w:val="001170E0"/>
    <w:rsid w:val="00117B5B"/>
    <w:rsid w:val="00120F57"/>
    <w:rsid w:val="00122304"/>
    <w:rsid w:val="0012260A"/>
    <w:rsid w:val="00123348"/>
    <w:rsid w:val="001239F9"/>
    <w:rsid w:val="00123D85"/>
    <w:rsid w:val="00125063"/>
    <w:rsid w:val="00127004"/>
    <w:rsid w:val="001271F1"/>
    <w:rsid w:val="00127A0F"/>
    <w:rsid w:val="00130EC9"/>
    <w:rsid w:val="001317AD"/>
    <w:rsid w:val="00132586"/>
    <w:rsid w:val="0013296D"/>
    <w:rsid w:val="00132CF3"/>
    <w:rsid w:val="00134B50"/>
    <w:rsid w:val="00134E8C"/>
    <w:rsid w:val="00136B92"/>
    <w:rsid w:val="00137205"/>
    <w:rsid w:val="001376EB"/>
    <w:rsid w:val="001376FF"/>
    <w:rsid w:val="00137B25"/>
    <w:rsid w:val="00140067"/>
    <w:rsid w:val="00140DC9"/>
    <w:rsid w:val="0014101B"/>
    <w:rsid w:val="00141E14"/>
    <w:rsid w:val="00142166"/>
    <w:rsid w:val="001441A6"/>
    <w:rsid w:val="00145571"/>
    <w:rsid w:val="00146BE9"/>
    <w:rsid w:val="00147302"/>
    <w:rsid w:val="001478E2"/>
    <w:rsid w:val="00152444"/>
    <w:rsid w:val="0015284A"/>
    <w:rsid w:val="0015286B"/>
    <w:rsid w:val="001531B8"/>
    <w:rsid w:val="0015339D"/>
    <w:rsid w:val="00155500"/>
    <w:rsid w:val="00156932"/>
    <w:rsid w:val="001612E3"/>
    <w:rsid w:val="001628A9"/>
    <w:rsid w:val="001630D9"/>
    <w:rsid w:val="0016365B"/>
    <w:rsid w:val="00164B49"/>
    <w:rsid w:val="00165BFF"/>
    <w:rsid w:val="00166ECE"/>
    <w:rsid w:val="00167111"/>
    <w:rsid w:val="00170936"/>
    <w:rsid w:val="001713D0"/>
    <w:rsid w:val="0017200C"/>
    <w:rsid w:val="00175E5E"/>
    <w:rsid w:val="00177056"/>
    <w:rsid w:val="00180143"/>
    <w:rsid w:val="00180D0E"/>
    <w:rsid w:val="001818E8"/>
    <w:rsid w:val="001835AA"/>
    <w:rsid w:val="0018438B"/>
    <w:rsid w:val="001851C6"/>
    <w:rsid w:val="001903E4"/>
    <w:rsid w:val="00191376"/>
    <w:rsid w:val="0019397E"/>
    <w:rsid w:val="00193A44"/>
    <w:rsid w:val="0019454E"/>
    <w:rsid w:val="00195575"/>
    <w:rsid w:val="001A304F"/>
    <w:rsid w:val="001A4458"/>
    <w:rsid w:val="001A46D8"/>
    <w:rsid w:val="001B1633"/>
    <w:rsid w:val="001B2014"/>
    <w:rsid w:val="001B397F"/>
    <w:rsid w:val="001B399A"/>
    <w:rsid w:val="001B454F"/>
    <w:rsid w:val="001B6F09"/>
    <w:rsid w:val="001B7181"/>
    <w:rsid w:val="001B7F98"/>
    <w:rsid w:val="001C0778"/>
    <w:rsid w:val="001C07B5"/>
    <w:rsid w:val="001C0877"/>
    <w:rsid w:val="001C0C8F"/>
    <w:rsid w:val="001C0CB9"/>
    <w:rsid w:val="001C46E8"/>
    <w:rsid w:val="001C634A"/>
    <w:rsid w:val="001D05E6"/>
    <w:rsid w:val="001D14AB"/>
    <w:rsid w:val="001D154B"/>
    <w:rsid w:val="001D2535"/>
    <w:rsid w:val="001D2DB3"/>
    <w:rsid w:val="001D3B7B"/>
    <w:rsid w:val="001D4896"/>
    <w:rsid w:val="001D4B16"/>
    <w:rsid w:val="001D5E1E"/>
    <w:rsid w:val="001D5E3A"/>
    <w:rsid w:val="001D5F08"/>
    <w:rsid w:val="001D7F83"/>
    <w:rsid w:val="001E0592"/>
    <w:rsid w:val="001E119E"/>
    <w:rsid w:val="001E3366"/>
    <w:rsid w:val="001E4CBC"/>
    <w:rsid w:val="001E569C"/>
    <w:rsid w:val="001F0BCD"/>
    <w:rsid w:val="001F0C40"/>
    <w:rsid w:val="001F120B"/>
    <w:rsid w:val="001F1A73"/>
    <w:rsid w:val="001F2A0D"/>
    <w:rsid w:val="001F5BB8"/>
    <w:rsid w:val="001F5F8A"/>
    <w:rsid w:val="001F6260"/>
    <w:rsid w:val="001F6ED4"/>
    <w:rsid w:val="001F74B6"/>
    <w:rsid w:val="001F7EF9"/>
    <w:rsid w:val="0021109A"/>
    <w:rsid w:val="00211877"/>
    <w:rsid w:val="00214EF4"/>
    <w:rsid w:val="0021597E"/>
    <w:rsid w:val="00215F20"/>
    <w:rsid w:val="0021628A"/>
    <w:rsid w:val="00216CA7"/>
    <w:rsid w:val="00217F92"/>
    <w:rsid w:val="00220BE5"/>
    <w:rsid w:val="00220FD5"/>
    <w:rsid w:val="002228D9"/>
    <w:rsid w:val="0022460E"/>
    <w:rsid w:val="00225239"/>
    <w:rsid w:val="002259C7"/>
    <w:rsid w:val="00233445"/>
    <w:rsid w:val="002347E1"/>
    <w:rsid w:val="00237CBE"/>
    <w:rsid w:val="0024152B"/>
    <w:rsid w:val="002469A3"/>
    <w:rsid w:val="00246F6B"/>
    <w:rsid w:val="00250845"/>
    <w:rsid w:val="00252090"/>
    <w:rsid w:val="00254FAF"/>
    <w:rsid w:val="002558CE"/>
    <w:rsid w:val="00257AAD"/>
    <w:rsid w:val="00260693"/>
    <w:rsid w:val="00260B03"/>
    <w:rsid w:val="002620B9"/>
    <w:rsid w:val="00263E72"/>
    <w:rsid w:val="002641F4"/>
    <w:rsid w:val="0026759F"/>
    <w:rsid w:val="00267720"/>
    <w:rsid w:val="0027630C"/>
    <w:rsid w:val="0027680E"/>
    <w:rsid w:val="00276A33"/>
    <w:rsid w:val="00277BE1"/>
    <w:rsid w:val="00281FCC"/>
    <w:rsid w:val="00285818"/>
    <w:rsid w:val="00285D77"/>
    <w:rsid w:val="00286647"/>
    <w:rsid w:val="00287981"/>
    <w:rsid w:val="00293DA6"/>
    <w:rsid w:val="00294F60"/>
    <w:rsid w:val="0029694F"/>
    <w:rsid w:val="00296C74"/>
    <w:rsid w:val="00296E8E"/>
    <w:rsid w:val="00297A20"/>
    <w:rsid w:val="002A3B3C"/>
    <w:rsid w:val="002A4B57"/>
    <w:rsid w:val="002B1001"/>
    <w:rsid w:val="002B32D6"/>
    <w:rsid w:val="002B639A"/>
    <w:rsid w:val="002B6D4C"/>
    <w:rsid w:val="002B6E0B"/>
    <w:rsid w:val="002C05DF"/>
    <w:rsid w:val="002C1A34"/>
    <w:rsid w:val="002C1A65"/>
    <w:rsid w:val="002C2B31"/>
    <w:rsid w:val="002C3643"/>
    <w:rsid w:val="002C3F4B"/>
    <w:rsid w:val="002C504E"/>
    <w:rsid w:val="002C77AA"/>
    <w:rsid w:val="002C78D5"/>
    <w:rsid w:val="002D0B69"/>
    <w:rsid w:val="002D36F8"/>
    <w:rsid w:val="002D41DF"/>
    <w:rsid w:val="002D5251"/>
    <w:rsid w:val="002D5CDC"/>
    <w:rsid w:val="002D665D"/>
    <w:rsid w:val="002D7B4F"/>
    <w:rsid w:val="002E4045"/>
    <w:rsid w:val="002E561B"/>
    <w:rsid w:val="002E6305"/>
    <w:rsid w:val="002E75CD"/>
    <w:rsid w:val="002F09F7"/>
    <w:rsid w:val="002F0A9A"/>
    <w:rsid w:val="002F48BC"/>
    <w:rsid w:val="002F5E94"/>
    <w:rsid w:val="002F6336"/>
    <w:rsid w:val="002F7377"/>
    <w:rsid w:val="00302D47"/>
    <w:rsid w:val="00303143"/>
    <w:rsid w:val="003036BC"/>
    <w:rsid w:val="003043D1"/>
    <w:rsid w:val="003048CF"/>
    <w:rsid w:val="0030627F"/>
    <w:rsid w:val="003063FF"/>
    <w:rsid w:val="00306BA7"/>
    <w:rsid w:val="00310338"/>
    <w:rsid w:val="0031371A"/>
    <w:rsid w:val="003173DA"/>
    <w:rsid w:val="0032192E"/>
    <w:rsid w:val="00322FAC"/>
    <w:rsid w:val="00325AB0"/>
    <w:rsid w:val="00326D0A"/>
    <w:rsid w:val="00326ECD"/>
    <w:rsid w:val="00327843"/>
    <w:rsid w:val="0033342A"/>
    <w:rsid w:val="00334FA6"/>
    <w:rsid w:val="00335123"/>
    <w:rsid w:val="00340018"/>
    <w:rsid w:val="00341BF4"/>
    <w:rsid w:val="00345138"/>
    <w:rsid w:val="0035070D"/>
    <w:rsid w:val="003548CE"/>
    <w:rsid w:val="00356671"/>
    <w:rsid w:val="00356BCF"/>
    <w:rsid w:val="00356CD3"/>
    <w:rsid w:val="00357494"/>
    <w:rsid w:val="003610A9"/>
    <w:rsid w:val="00363FA1"/>
    <w:rsid w:val="00366FFC"/>
    <w:rsid w:val="00367105"/>
    <w:rsid w:val="0037165B"/>
    <w:rsid w:val="0037364A"/>
    <w:rsid w:val="0037607E"/>
    <w:rsid w:val="00377FF3"/>
    <w:rsid w:val="003809E3"/>
    <w:rsid w:val="00380A1C"/>
    <w:rsid w:val="00381681"/>
    <w:rsid w:val="00382AF9"/>
    <w:rsid w:val="003847AA"/>
    <w:rsid w:val="00384C5E"/>
    <w:rsid w:val="00384DF7"/>
    <w:rsid w:val="00384EF6"/>
    <w:rsid w:val="00386358"/>
    <w:rsid w:val="00387438"/>
    <w:rsid w:val="00387800"/>
    <w:rsid w:val="0038782B"/>
    <w:rsid w:val="00391F27"/>
    <w:rsid w:val="00395A8D"/>
    <w:rsid w:val="00395C7C"/>
    <w:rsid w:val="00397FF9"/>
    <w:rsid w:val="003A05AF"/>
    <w:rsid w:val="003A0B4C"/>
    <w:rsid w:val="003A149F"/>
    <w:rsid w:val="003A74C4"/>
    <w:rsid w:val="003A76E2"/>
    <w:rsid w:val="003B070D"/>
    <w:rsid w:val="003B2B81"/>
    <w:rsid w:val="003B307A"/>
    <w:rsid w:val="003B36A9"/>
    <w:rsid w:val="003B4077"/>
    <w:rsid w:val="003B7C16"/>
    <w:rsid w:val="003C110C"/>
    <w:rsid w:val="003C4758"/>
    <w:rsid w:val="003C4A47"/>
    <w:rsid w:val="003C69F7"/>
    <w:rsid w:val="003C6D84"/>
    <w:rsid w:val="003C7DB0"/>
    <w:rsid w:val="003D1341"/>
    <w:rsid w:val="003D1D2E"/>
    <w:rsid w:val="003D62F2"/>
    <w:rsid w:val="003D7352"/>
    <w:rsid w:val="003E13F2"/>
    <w:rsid w:val="003E16C6"/>
    <w:rsid w:val="003E200F"/>
    <w:rsid w:val="003E3076"/>
    <w:rsid w:val="003E4A98"/>
    <w:rsid w:val="003E4CBB"/>
    <w:rsid w:val="003E541F"/>
    <w:rsid w:val="003E637E"/>
    <w:rsid w:val="003E7AC6"/>
    <w:rsid w:val="003F2F6D"/>
    <w:rsid w:val="003F453D"/>
    <w:rsid w:val="003F4E47"/>
    <w:rsid w:val="003F5717"/>
    <w:rsid w:val="003F5C2C"/>
    <w:rsid w:val="003F6CF8"/>
    <w:rsid w:val="003F7CC3"/>
    <w:rsid w:val="00402307"/>
    <w:rsid w:val="0040255F"/>
    <w:rsid w:val="00402F28"/>
    <w:rsid w:val="00403198"/>
    <w:rsid w:val="0040589B"/>
    <w:rsid w:val="00406A25"/>
    <w:rsid w:val="00406B70"/>
    <w:rsid w:val="00406D5A"/>
    <w:rsid w:val="00406D6B"/>
    <w:rsid w:val="0041127F"/>
    <w:rsid w:val="004115EC"/>
    <w:rsid w:val="00412B31"/>
    <w:rsid w:val="00413C68"/>
    <w:rsid w:val="00413CD2"/>
    <w:rsid w:val="004145DD"/>
    <w:rsid w:val="00414D85"/>
    <w:rsid w:val="00415914"/>
    <w:rsid w:val="00421AEF"/>
    <w:rsid w:val="00422595"/>
    <w:rsid w:val="00423749"/>
    <w:rsid w:val="00423B73"/>
    <w:rsid w:val="00424688"/>
    <w:rsid w:val="004249F7"/>
    <w:rsid w:val="00427999"/>
    <w:rsid w:val="00427D01"/>
    <w:rsid w:val="00427E24"/>
    <w:rsid w:val="00427EF3"/>
    <w:rsid w:val="00431782"/>
    <w:rsid w:val="00434939"/>
    <w:rsid w:val="00435FFF"/>
    <w:rsid w:val="004368B0"/>
    <w:rsid w:val="004374A3"/>
    <w:rsid w:val="004378C8"/>
    <w:rsid w:val="00441012"/>
    <w:rsid w:val="00442083"/>
    <w:rsid w:val="00442A93"/>
    <w:rsid w:val="0044365E"/>
    <w:rsid w:val="0044468B"/>
    <w:rsid w:val="00446F32"/>
    <w:rsid w:val="00451222"/>
    <w:rsid w:val="004528F5"/>
    <w:rsid w:val="0045336F"/>
    <w:rsid w:val="0046165A"/>
    <w:rsid w:val="004621EB"/>
    <w:rsid w:val="00463BBE"/>
    <w:rsid w:val="0046428B"/>
    <w:rsid w:val="0047309A"/>
    <w:rsid w:val="00475FB5"/>
    <w:rsid w:val="00482105"/>
    <w:rsid w:val="004857B2"/>
    <w:rsid w:val="004864EF"/>
    <w:rsid w:val="00487119"/>
    <w:rsid w:val="004928B2"/>
    <w:rsid w:val="00492938"/>
    <w:rsid w:val="004931C9"/>
    <w:rsid w:val="00493934"/>
    <w:rsid w:val="0049443D"/>
    <w:rsid w:val="0049498E"/>
    <w:rsid w:val="004963B6"/>
    <w:rsid w:val="004A02CA"/>
    <w:rsid w:val="004A109A"/>
    <w:rsid w:val="004A19CD"/>
    <w:rsid w:val="004A2A00"/>
    <w:rsid w:val="004A60C3"/>
    <w:rsid w:val="004B0830"/>
    <w:rsid w:val="004B496A"/>
    <w:rsid w:val="004B4B6A"/>
    <w:rsid w:val="004B57C6"/>
    <w:rsid w:val="004B5D62"/>
    <w:rsid w:val="004C0B42"/>
    <w:rsid w:val="004C329F"/>
    <w:rsid w:val="004C3F76"/>
    <w:rsid w:val="004C457A"/>
    <w:rsid w:val="004C4AE4"/>
    <w:rsid w:val="004C5E13"/>
    <w:rsid w:val="004D26F2"/>
    <w:rsid w:val="004D2F11"/>
    <w:rsid w:val="004D4C9E"/>
    <w:rsid w:val="004D51DC"/>
    <w:rsid w:val="004D588E"/>
    <w:rsid w:val="004D7C53"/>
    <w:rsid w:val="004E0DD0"/>
    <w:rsid w:val="004E108D"/>
    <w:rsid w:val="004E20D2"/>
    <w:rsid w:val="004E24A9"/>
    <w:rsid w:val="004E2BB7"/>
    <w:rsid w:val="004E68B4"/>
    <w:rsid w:val="004F3456"/>
    <w:rsid w:val="004F3911"/>
    <w:rsid w:val="004F5D24"/>
    <w:rsid w:val="004F675D"/>
    <w:rsid w:val="004F6A5F"/>
    <w:rsid w:val="00502770"/>
    <w:rsid w:val="00502E59"/>
    <w:rsid w:val="00502E8B"/>
    <w:rsid w:val="0050349E"/>
    <w:rsid w:val="00503C57"/>
    <w:rsid w:val="00503F80"/>
    <w:rsid w:val="00504A3A"/>
    <w:rsid w:val="00505E0F"/>
    <w:rsid w:val="005062DF"/>
    <w:rsid w:val="005104B8"/>
    <w:rsid w:val="00510D69"/>
    <w:rsid w:val="0051481B"/>
    <w:rsid w:val="005148C5"/>
    <w:rsid w:val="00516FD4"/>
    <w:rsid w:val="00521090"/>
    <w:rsid w:val="00524127"/>
    <w:rsid w:val="0052669D"/>
    <w:rsid w:val="00526C8A"/>
    <w:rsid w:val="00530440"/>
    <w:rsid w:val="0053259F"/>
    <w:rsid w:val="00536BF0"/>
    <w:rsid w:val="00536F10"/>
    <w:rsid w:val="005372C3"/>
    <w:rsid w:val="005416DE"/>
    <w:rsid w:val="0054404A"/>
    <w:rsid w:val="005444D1"/>
    <w:rsid w:val="00545065"/>
    <w:rsid w:val="005501C2"/>
    <w:rsid w:val="00550481"/>
    <w:rsid w:val="0055071C"/>
    <w:rsid w:val="0055086E"/>
    <w:rsid w:val="00556859"/>
    <w:rsid w:val="00556E7A"/>
    <w:rsid w:val="00557C58"/>
    <w:rsid w:val="00560BC1"/>
    <w:rsid w:val="005619F9"/>
    <w:rsid w:val="00567C1B"/>
    <w:rsid w:val="005715BE"/>
    <w:rsid w:val="00571A4C"/>
    <w:rsid w:val="0057464A"/>
    <w:rsid w:val="00575B02"/>
    <w:rsid w:val="005772FE"/>
    <w:rsid w:val="00577FBA"/>
    <w:rsid w:val="00582EEC"/>
    <w:rsid w:val="00584E64"/>
    <w:rsid w:val="005862EC"/>
    <w:rsid w:val="00586666"/>
    <w:rsid w:val="005868EE"/>
    <w:rsid w:val="00590E58"/>
    <w:rsid w:val="005913FD"/>
    <w:rsid w:val="00592F1E"/>
    <w:rsid w:val="00595A2A"/>
    <w:rsid w:val="005972B2"/>
    <w:rsid w:val="005A00C8"/>
    <w:rsid w:val="005A019A"/>
    <w:rsid w:val="005A0BE6"/>
    <w:rsid w:val="005A169C"/>
    <w:rsid w:val="005A2821"/>
    <w:rsid w:val="005A3F73"/>
    <w:rsid w:val="005A71FB"/>
    <w:rsid w:val="005A72B5"/>
    <w:rsid w:val="005A75DD"/>
    <w:rsid w:val="005A7B2D"/>
    <w:rsid w:val="005C0056"/>
    <w:rsid w:val="005C11F8"/>
    <w:rsid w:val="005C1A55"/>
    <w:rsid w:val="005C40B0"/>
    <w:rsid w:val="005C79B6"/>
    <w:rsid w:val="005C7BCD"/>
    <w:rsid w:val="005C7F0E"/>
    <w:rsid w:val="005C7F15"/>
    <w:rsid w:val="005D466E"/>
    <w:rsid w:val="005D49BD"/>
    <w:rsid w:val="005D56FB"/>
    <w:rsid w:val="005D680A"/>
    <w:rsid w:val="005E0108"/>
    <w:rsid w:val="005E0692"/>
    <w:rsid w:val="005E12C2"/>
    <w:rsid w:val="005E142E"/>
    <w:rsid w:val="005E1CB5"/>
    <w:rsid w:val="005E2D77"/>
    <w:rsid w:val="005E4118"/>
    <w:rsid w:val="005E44EA"/>
    <w:rsid w:val="005E4E05"/>
    <w:rsid w:val="005E606F"/>
    <w:rsid w:val="005E6550"/>
    <w:rsid w:val="005F134A"/>
    <w:rsid w:val="005F186A"/>
    <w:rsid w:val="005F341A"/>
    <w:rsid w:val="005F4F5B"/>
    <w:rsid w:val="005F521B"/>
    <w:rsid w:val="005F5717"/>
    <w:rsid w:val="005F7B94"/>
    <w:rsid w:val="005F7C3D"/>
    <w:rsid w:val="005F7FBC"/>
    <w:rsid w:val="00601440"/>
    <w:rsid w:val="006030D2"/>
    <w:rsid w:val="00604CF1"/>
    <w:rsid w:val="006057B4"/>
    <w:rsid w:val="0061062D"/>
    <w:rsid w:val="00610ADD"/>
    <w:rsid w:val="00611252"/>
    <w:rsid w:val="006118BC"/>
    <w:rsid w:val="00611F18"/>
    <w:rsid w:val="00612948"/>
    <w:rsid w:val="006138F7"/>
    <w:rsid w:val="00614A41"/>
    <w:rsid w:val="00614C94"/>
    <w:rsid w:val="006163D7"/>
    <w:rsid w:val="00621881"/>
    <w:rsid w:val="00621882"/>
    <w:rsid w:val="00624FCE"/>
    <w:rsid w:val="00626D03"/>
    <w:rsid w:val="00627DD7"/>
    <w:rsid w:val="0063139D"/>
    <w:rsid w:val="0063142A"/>
    <w:rsid w:val="0063426C"/>
    <w:rsid w:val="006346EF"/>
    <w:rsid w:val="00634802"/>
    <w:rsid w:val="00640B26"/>
    <w:rsid w:val="00641622"/>
    <w:rsid w:val="006417DA"/>
    <w:rsid w:val="006418A2"/>
    <w:rsid w:val="00642EA6"/>
    <w:rsid w:val="006434BB"/>
    <w:rsid w:val="00646161"/>
    <w:rsid w:val="00647C12"/>
    <w:rsid w:val="00650C81"/>
    <w:rsid w:val="00651F8A"/>
    <w:rsid w:val="00652AF4"/>
    <w:rsid w:val="006557B0"/>
    <w:rsid w:val="0065788B"/>
    <w:rsid w:val="006603A0"/>
    <w:rsid w:val="00661E7A"/>
    <w:rsid w:val="006631A0"/>
    <w:rsid w:val="0066372F"/>
    <w:rsid w:val="0066761D"/>
    <w:rsid w:val="006678A8"/>
    <w:rsid w:val="00667A99"/>
    <w:rsid w:val="00671168"/>
    <w:rsid w:val="00672C58"/>
    <w:rsid w:val="00680F8E"/>
    <w:rsid w:val="0068362B"/>
    <w:rsid w:val="00687760"/>
    <w:rsid w:val="00691773"/>
    <w:rsid w:val="006931F1"/>
    <w:rsid w:val="006938BF"/>
    <w:rsid w:val="0069392B"/>
    <w:rsid w:val="006941BE"/>
    <w:rsid w:val="0069456A"/>
    <w:rsid w:val="00696EA9"/>
    <w:rsid w:val="00697B05"/>
    <w:rsid w:val="006A0C30"/>
    <w:rsid w:val="006A0FE6"/>
    <w:rsid w:val="006A14A6"/>
    <w:rsid w:val="006A2803"/>
    <w:rsid w:val="006A39DC"/>
    <w:rsid w:val="006A3DDA"/>
    <w:rsid w:val="006A3F36"/>
    <w:rsid w:val="006A55F8"/>
    <w:rsid w:val="006A725D"/>
    <w:rsid w:val="006A7BC3"/>
    <w:rsid w:val="006B2556"/>
    <w:rsid w:val="006B27AA"/>
    <w:rsid w:val="006B3D55"/>
    <w:rsid w:val="006B6521"/>
    <w:rsid w:val="006B6D56"/>
    <w:rsid w:val="006B6DFA"/>
    <w:rsid w:val="006C3A30"/>
    <w:rsid w:val="006C7234"/>
    <w:rsid w:val="006D1C46"/>
    <w:rsid w:val="006D2646"/>
    <w:rsid w:val="006D6676"/>
    <w:rsid w:val="006E0535"/>
    <w:rsid w:val="006E0C9D"/>
    <w:rsid w:val="006E366A"/>
    <w:rsid w:val="006E43D4"/>
    <w:rsid w:val="006E4E4E"/>
    <w:rsid w:val="006E6C31"/>
    <w:rsid w:val="006F079B"/>
    <w:rsid w:val="006F1251"/>
    <w:rsid w:val="006F3E74"/>
    <w:rsid w:val="006F586A"/>
    <w:rsid w:val="006F6F08"/>
    <w:rsid w:val="0070176D"/>
    <w:rsid w:val="00703624"/>
    <w:rsid w:val="00703F33"/>
    <w:rsid w:val="00704DBF"/>
    <w:rsid w:val="0070758A"/>
    <w:rsid w:val="007078D6"/>
    <w:rsid w:val="007079C3"/>
    <w:rsid w:val="00707B94"/>
    <w:rsid w:val="00710B76"/>
    <w:rsid w:val="00711D4E"/>
    <w:rsid w:val="00712084"/>
    <w:rsid w:val="00716189"/>
    <w:rsid w:val="00716615"/>
    <w:rsid w:val="007201D8"/>
    <w:rsid w:val="007224CE"/>
    <w:rsid w:val="00722CB4"/>
    <w:rsid w:val="00723461"/>
    <w:rsid w:val="00724468"/>
    <w:rsid w:val="007251BB"/>
    <w:rsid w:val="00725B53"/>
    <w:rsid w:val="00726B94"/>
    <w:rsid w:val="00730B81"/>
    <w:rsid w:val="00733BD1"/>
    <w:rsid w:val="00735DCC"/>
    <w:rsid w:val="00741303"/>
    <w:rsid w:val="00741893"/>
    <w:rsid w:val="007425E7"/>
    <w:rsid w:val="00742AB1"/>
    <w:rsid w:val="00742E55"/>
    <w:rsid w:val="0074319F"/>
    <w:rsid w:val="007459BA"/>
    <w:rsid w:val="007461D0"/>
    <w:rsid w:val="00750050"/>
    <w:rsid w:val="00750BBA"/>
    <w:rsid w:val="00752332"/>
    <w:rsid w:val="007533C9"/>
    <w:rsid w:val="007572B7"/>
    <w:rsid w:val="00760756"/>
    <w:rsid w:val="007609F9"/>
    <w:rsid w:val="00762522"/>
    <w:rsid w:val="007627D7"/>
    <w:rsid w:val="00763178"/>
    <w:rsid w:val="00763CD1"/>
    <w:rsid w:val="00764F43"/>
    <w:rsid w:val="00767F89"/>
    <w:rsid w:val="007703ED"/>
    <w:rsid w:val="00772FF5"/>
    <w:rsid w:val="007730E7"/>
    <w:rsid w:val="00775DFD"/>
    <w:rsid w:val="007772D0"/>
    <w:rsid w:val="00781AF8"/>
    <w:rsid w:val="00782306"/>
    <w:rsid w:val="007853AD"/>
    <w:rsid w:val="00786CF5"/>
    <w:rsid w:val="00791257"/>
    <w:rsid w:val="007920CF"/>
    <w:rsid w:val="00792715"/>
    <w:rsid w:val="00792785"/>
    <w:rsid w:val="0079445A"/>
    <w:rsid w:val="007961FF"/>
    <w:rsid w:val="00796CE1"/>
    <w:rsid w:val="007973AA"/>
    <w:rsid w:val="007A0536"/>
    <w:rsid w:val="007A1C6A"/>
    <w:rsid w:val="007A2A00"/>
    <w:rsid w:val="007A3B59"/>
    <w:rsid w:val="007A492C"/>
    <w:rsid w:val="007A5345"/>
    <w:rsid w:val="007A59F6"/>
    <w:rsid w:val="007A5A4C"/>
    <w:rsid w:val="007A5F07"/>
    <w:rsid w:val="007B0716"/>
    <w:rsid w:val="007B3403"/>
    <w:rsid w:val="007B39BF"/>
    <w:rsid w:val="007B4531"/>
    <w:rsid w:val="007B5C4C"/>
    <w:rsid w:val="007B6910"/>
    <w:rsid w:val="007B6FCE"/>
    <w:rsid w:val="007C1349"/>
    <w:rsid w:val="007C1C8D"/>
    <w:rsid w:val="007C2C46"/>
    <w:rsid w:val="007C6094"/>
    <w:rsid w:val="007C630A"/>
    <w:rsid w:val="007C721D"/>
    <w:rsid w:val="007C7C23"/>
    <w:rsid w:val="007D16C4"/>
    <w:rsid w:val="007D283B"/>
    <w:rsid w:val="007D2B29"/>
    <w:rsid w:val="007D2DB4"/>
    <w:rsid w:val="007D7D99"/>
    <w:rsid w:val="007E1063"/>
    <w:rsid w:val="007E3274"/>
    <w:rsid w:val="007E44D6"/>
    <w:rsid w:val="007E6D3E"/>
    <w:rsid w:val="007E7EE5"/>
    <w:rsid w:val="007F1164"/>
    <w:rsid w:val="007F1A13"/>
    <w:rsid w:val="007F58A8"/>
    <w:rsid w:val="007F78C9"/>
    <w:rsid w:val="00810B24"/>
    <w:rsid w:val="008130C9"/>
    <w:rsid w:val="008139D5"/>
    <w:rsid w:val="00813B84"/>
    <w:rsid w:val="008143D0"/>
    <w:rsid w:val="00816E06"/>
    <w:rsid w:val="00816FDE"/>
    <w:rsid w:val="00822770"/>
    <w:rsid w:val="00822CFD"/>
    <w:rsid w:val="008235D8"/>
    <w:rsid w:val="00823D10"/>
    <w:rsid w:val="00825189"/>
    <w:rsid w:val="00825287"/>
    <w:rsid w:val="008263C3"/>
    <w:rsid w:val="008263F0"/>
    <w:rsid w:val="00826EFA"/>
    <w:rsid w:val="00831269"/>
    <w:rsid w:val="00831D3E"/>
    <w:rsid w:val="008327CC"/>
    <w:rsid w:val="00832A33"/>
    <w:rsid w:val="008341EE"/>
    <w:rsid w:val="00837419"/>
    <w:rsid w:val="00837F9A"/>
    <w:rsid w:val="00840767"/>
    <w:rsid w:val="00840970"/>
    <w:rsid w:val="00840B48"/>
    <w:rsid w:val="00841826"/>
    <w:rsid w:val="00841A97"/>
    <w:rsid w:val="00843C6F"/>
    <w:rsid w:val="0084421A"/>
    <w:rsid w:val="00844412"/>
    <w:rsid w:val="0084458A"/>
    <w:rsid w:val="008464F4"/>
    <w:rsid w:val="008501C3"/>
    <w:rsid w:val="008509E1"/>
    <w:rsid w:val="00852331"/>
    <w:rsid w:val="00856B04"/>
    <w:rsid w:val="00861E7B"/>
    <w:rsid w:val="00870915"/>
    <w:rsid w:val="0087187C"/>
    <w:rsid w:val="008747F3"/>
    <w:rsid w:val="00874D4B"/>
    <w:rsid w:val="008753BE"/>
    <w:rsid w:val="00876F64"/>
    <w:rsid w:val="00877181"/>
    <w:rsid w:val="00877D41"/>
    <w:rsid w:val="00881DBA"/>
    <w:rsid w:val="00884F24"/>
    <w:rsid w:val="00884F3A"/>
    <w:rsid w:val="00887103"/>
    <w:rsid w:val="008901BD"/>
    <w:rsid w:val="00894992"/>
    <w:rsid w:val="00897511"/>
    <w:rsid w:val="00897E0A"/>
    <w:rsid w:val="008A0052"/>
    <w:rsid w:val="008A11CE"/>
    <w:rsid w:val="008A2004"/>
    <w:rsid w:val="008A2D96"/>
    <w:rsid w:val="008A496A"/>
    <w:rsid w:val="008A607E"/>
    <w:rsid w:val="008A6551"/>
    <w:rsid w:val="008B13F1"/>
    <w:rsid w:val="008B20BE"/>
    <w:rsid w:val="008B21C7"/>
    <w:rsid w:val="008B24E2"/>
    <w:rsid w:val="008B3F30"/>
    <w:rsid w:val="008B49E8"/>
    <w:rsid w:val="008B58D3"/>
    <w:rsid w:val="008B6F0D"/>
    <w:rsid w:val="008B7AA5"/>
    <w:rsid w:val="008B7CF9"/>
    <w:rsid w:val="008C0120"/>
    <w:rsid w:val="008C07FA"/>
    <w:rsid w:val="008C37E9"/>
    <w:rsid w:val="008C6BB4"/>
    <w:rsid w:val="008C7A12"/>
    <w:rsid w:val="008C7CC5"/>
    <w:rsid w:val="008D0837"/>
    <w:rsid w:val="008D1B30"/>
    <w:rsid w:val="008D2A88"/>
    <w:rsid w:val="008D7560"/>
    <w:rsid w:val="008E273E"/>
    <w:rsid w:val="008E3648"/>
    <w:rsid w:val="008E5468"/>
    <w:rsid w:val="008F0926"/>
    <w:rsid w:val="008F130E"/>
    <w:rsid w:val="008F1713"/>
    <w:rsid w:val="008F1914"/>
    <w:rsid w:val="008F1FFD"/>
    <w:rsid w:val="008F2737"/>
    <w:rsid w:val="008F3DE9"/>
    <w:rsid w:val="008F3FFF"/>
    <w:rsid w:val="008F5463"/>
    <w:rsid w:val="0090058C"/>
    <w:rsid w:val="00901215"/>
    <w:rsid w:val="00901422"/>
    <w:rsid w:val="0090316E"/>
    <w:rsid w:val="00904C60"/>
    <w:rsid w:val="00904E72"/>
    <w:rsid w:val="00907F1F"/>
    <w:rsid w:val="009104F6"/>
    <w:rsid w:val="00912E91"/>
    <w:rsid w:val="00913A16"/>
    <w:rsid w:val="00913D5A"/>
    <w:rsid w:val="00914657"/>
    <w:rsid w:val="00914E1E"/>
    <w:rsid w:val="009201A5"/>
    <w:rsid w:val="00923990"/>
    <w:rsid w:val="00923A4F"/>
    <w:rsid w:val="0092676F"/>
    <w:rsid w:val="009268DE"/>
    <w:rsid w:val="00927269"/>
    <w:rsid w:val="00927798"/>
    <w:rsid w:val="00933E10"/>
    <w:rsid w:val="009347F4"/>
    <w:rsid w:val="00934A06"/>
    <w:rsid w:val="00935404"/>
    <w:rsid w:val="00942FE9"/>
    <w:rsid w:val="009432C2"/>
    <w:rsid w:val="009436FF"/>
    <w:rsid w:val="00944714"/>
    <w:rsid w:val="0094473E"/>
    <w:rsid w:val="00945C05"/>
    <w:rsid w:val="009470F2"/>
    <w:rsid w:val="00950270"/>
    <w:rsid w:val="009509F1"/>
    <w:rsid w:val="00953321"/>
    <w:rsid w:val="009556BC"/>
    <w:rsid w:val="00956126"/>
    <w:rsid w:val="00957A2C"/>
    <w:rsid w:val="00957F35"/>
    <w:rsid w:val="009624B8"/>
    <w:rsid w:val="009626F6"/>
    <w:rsid w:val="00963700"/>
    <w:rsid w:val="009657D2"/>
    <w:rsid w:val="0096610C"/>
    <w:rsid w:val="00971B37"/>
    <w:rsid w:val="009724C0"/>
    <w:rsid w:val="0097303D"/>
    <w:rsid w:val="00973E1F"/>
    <w:rsid w:val="009757CB"/>
    <w:rsid w:val="00975B26"/>
    <w:rsid w:val="00980FC7"/>
    <w:rsid w:val="00981B59"/>
    <w:rsid w:val="00981E99"/>
    <w:rsid w:val="0098455B"/>
    <w:rsid w:val="00987D83"/>
    <w:rsid w:val="00993891"/>
    <w:rsid w:val="009938D1"/>
    <w:rsid w:val="00997ABA"/>
    <w:rsid w:val="009A17A2"/>
    <w:rsid w:val="009A1A9E"/>
    <w:rsid w:val="009A1E79"/>
    <w:rsid w:val="009A21EF"/>
    <w:rsid w:val="009A2FEE"/>
    <w:rsid w:val="009A3121"/>
    <w:rsid w:val="009A3A45"/>
    <w:rsid w:val="009A3EA8"/>
    <w:rsid w:val="009A4459"/>
    <w:rsid w:val="009B0F0A"/>
    <w:rsid w:val="009B16BE"/>
    <w:rsid w:val="009B3ED3"/>
    <w:rsid w:val="009B5C6E"/>
    <w:rsid w:val="009B6767"/>
    <w:rsid w:val="009B7315"/>
    <w:rsid w:val="009B7B8C"/>
    <w:rsid w:val="009C02CF"/>
    <w:rsid w:val="009C07B9"/>
    <w:rsid w:val="009C14F0"/>
    <w:rsid w:val="009C2D7A"/>
    <w:rsid w:val="009C3A73"/>
    <w:rsid w:val="009C451E"/>
    <w:rsid w:val="009C508E"/>
    <w:rsid w:val="009D08F2"/>
    <w:rsid w:val="009D0F96"/>
    <w:rsid w:val="009D1C47"/>
    <w:rsid w:val="009D3384"/>
    <w:rsid w:val="009D3ABD"/>
    <w:rsid w:val="009D5490"/>
    <w:rsid w:val="009D7756"/>
    <w:rsid w:val="009E1812"/>
    <w:rsid w:val="009E28CA"/>
    <w:rsid w:val="009E2B0F"/>
    <w:rsid w:val="009F0D75"/>
    <w:rsid w:val="009F11A6"/>
    <w:rsid w:val="009F163A"/>
    <w:rsid w:val="009F1883"/>
    <w:rsid w:val="009F23F6"/>
    <w:rsid w:val="009F344A"/>
    <w:rsid w:val="009F5317"/>
    <w:rsid w:val="009F5D80"/>
    <w:rsid w:val="009F7AA6"/>
    <w:rsid w:val="00A01E26"/>
    <w:rsid w:val="00A03C21"/>
    <w:rsid w:val="00A04616"/>
    <w:rsid w:val="00A0678D"/>
    <w:rsid w:val="00A07752"/>
    <w:rsid w:val="00A13375"/>
    <w:rsid w:val="00A16F60"/>
    <w:rsid w:val="00A1775C"/>
    <w:rsid w:val="00A2034B"/>
    <w:rsid w:val="00A20644"/>
    <w:rsid w:val="00A21894"/>
    <w:rsid w:val="00A22C2F"/>
    <w:rsid w:val="00A2358E"/>
    <w:rsid w:val="00A24D97"/>
    <w:rsid w:val="00A26B0D"/>
    <w:rsid w:val="00A2737D"/>
    <w:rsid w:val="00A2782A"/>
    <w:rsid w:val="00A27BB1"/>
    <w:rsid w:val="00A30DEE"/>
    <w:rsid w:val="00A327B7"/>
    <w:rsid w:val="00A3343B"/>
    <w:rsid w:val="00A42309"/>
    <w:rsid w:val="00A42803"/>
    <w:rsid w:val="00A45680"/>
    <w:rsid w:val="00A47ECF"/>
    <w:rsid w:val="00A52363"/>
    <w:rsid w:val="00A530BA"/>
    <w:rsid w:val="00A55ADC"/>
    <w:rsid w:val="00A561B1"/>
    <w:rsid w:val="00A57CC8"/>
    <w:rsid w:val="00A607BD"/>
    <w:rsid w:val="00A60965"/>
    <w:rsid w:val="00A6472A"/>
    <w:rsid w:val="00A649FE"/>
    <w:rsid w:val="00A64DC7"/>
    <w:rsid w:val="00A64F84"/>
    <w:rsid w:val="00A728B2"/>
    <w:rsid w:val="00A7443F"/>
    <w:rsid w:val="00A770C3"/>
    <w:rsid w:val="00A8058B"/>
    <w:rsid w:val="00A821AF"/>
    <w:rsid w:val="00A826A3"/>
    <w:rsid w:val="00A832E3"/>
    <w:rsid w:val="00A838F1"/>
    <w:rsid w:val="00A83C0C"/>
    <w:rsid w:val="00A84229"/>
    <w:rsid w:val="00A8471A"/>
    <w:rsid w:val="00A85184"/>
    <w:rsid w:val="00A853AE"/>
    <w:rsid w:val="00A86AA4"/>
    <w:rsid w:val="00A86D96"/>
    <w:rsid w:val="00A87428"/>
    <w:rsid w:val="00A91DA7"/>
    <w:rsid w:val="00A97170"/>
    <w:rsid w:val="00A97632"/>
    <w:rsid w:val="00AA0511"/>
    <w:rsid w:val="00AA07D1"/>
    <w:rsid w:val="00AA0B43"/>
    <w:rsid w:val="00AA4A00"/>
    <w:rsid w:val="00AA4E7F"/>
    <w:rsid w:val="00AA60E4"/>
    <w:rsid w:val="00AA6736"/>
    <w:rsid w:val="00AA7190"/>
    <w:rsid w:val="00AA7D57"/>
    <w:rsid w:val="00AB1E51"/>
    <w:rsid w:val="00AB224A"/>
    <w:rsid w:val="00AB274B"/>
    <w:rsid w:val="00AB7148"/>
    <w:rsid w:val="00AC06B6"/>
    <w:rsid w:val="00AC1D05"/>
    <w:rsid w:val="00AC27E9"/>
    <w:rsid w:val="00AC28C6"/>
    <w:rsid w:val="00AC292C"/>
    <w:rsid w:val="00AC45A6"/>
    <w:rsid w:val="00AC5BBD"/>
    <w:rsid w:val="00AC5FBB"/>
    <w:rsid w:val="00AD0234"/>
    <w:rsid w:val="00AD06F3"/>
    <w:rsid w:val="00AD0DE3"/>
    <w:rsid w:val="00AD0EB4"/>
    <w:rsid w:val="00AD2C31"/>
    <w:rsid w:val="00AD2CC6"/>
    <w:rsid w:val="00AD39B5"/>
    <w:rsid w:val="00AD3E29"/>
    <w:rsid w:val="00AD4F45"/>
    <w:rsid w:val="00AE044E"/>
    <w:rsid w:val="00AE1E6F"/>
    <w:rsid w:val="00AE21CB"/>
    <w:rsid w:val="00AE33EC"/>
    <w:rsid w:val="00AE3CBF"/>
    <w:rsid w:val="00AF0614"/>
    <w:rsid w:val="00AF0B1B"/>
    <w:rsid w:val="00AF0DF4"/>
    <w:rsid w:val="00AF4484"/>
    <w:rsid w:val="00AF611B"/>
    <w:rsid w:val="00AF61B5"/>
    <w:rsid w:val="00B01CD3"/>
    <w:rsid w:val="00B02FFB"/>
    <w:rsid w:val="00B05224"/>
    <w:rsid w:val="00B1013F"/>
    <w:rsid w:val="00B10B5B"/>
    <w:rsid w:val="00B1102F"/>
    <w:rsid w:val="00B1163C"/>
    <w:rsid w:val="00B14107"/>
    <w:rsid w:val="00B149A1"/>
    <w:rsid w:val="00B14AAE"/>
    <w:rsid w:val="00B164FA"/>
    <w:rsid w:val="00B1793E"/>
    <w:rsid w:val="00B21B3C"/>
    <w:rsid w:val="00B21C1E"/>
    <w:rsid w:val="00B223F6"/>
    <w:rsid w:val="00B248E2"/>
    <w:rsid w:val="00B24AB9"/>
    <w:rsid w:val="00B24ED1"/>
    <w:rsid w:val="00B25746"/>
    <w:rsid w:val="00B258F9"/>
    <w:rsid w:val="00B31756"/>
    <w:rsid w:val="00B34B58"/>
    <w:rsid w:val="00B34F87"/>
    <w:rsid w:val="00B353B2"/>
    <w:rsid w:val="00B36FF5"/>
    <w:rsid w:val="00B404A1"/>
    <w:rsid w:val="00B40DD9"/>
    <w:rsid w:val="00B43AAB"/>
    <w:rsid w:val="00B448C8"/>
    <w:rsid w:val="00B456F2"/>
    <w:rsid w:val="00B45DC6"/>
    <w:rsid w:val="00B50239"/>
    <w:rsid w:val="00B51C35"/>
    <w:rsid w:val="00B53570"/>
    <w:rsid w:val="00B54121"/>
    <w:rsid w:val="00B55C03"/>
    <w:rsid w:val="00B6173A"/>
    <w:rsid w:val="00B624E7"/>
    <w:rsid w:val="00B62C42"/>
    <w:rsid w:val="00B639BB"/>
    <w:rsid w:val="00B707AC"/>
    <w:rsid w:val="00B715D2"/>
    <w:rsid w:val="00B72E4A"/>
    <w:rsid w:val="00B7377F"/>
    <w:rsid w:val="00B73DF6"/>
    <w:rsid w:val="00B74032"/>
    <w:rsid w:val="00B7437F"/>
    <w:rsid w:val="00B74427"/>
    <w:rsid w:val="00B75C7D"/>
    <w:rsid w:val="00B76144"/>
    <w:rsid w:val="00B76DF5"/>
    <w:rsid w:val="00B80A75"/>
    <w:rsid w:val="00B81A5B"/>
    <w:rsid w:val="00B862DF"/>
    <w:rsid w:val="00B865A9"/>
    <w:rsid w:val="00B87B0E"/>
    <w:rsid w:val="00B922F7"/>
    <w:rsid w:val="00B9236D"/>
    <w:rsid w:val="00B926AD"/>
    <w:rsid w:val="00B92BD3"/>
    <w:rsid w:val="00B92E5C"/>
    <w:rsid w:val="00B94939"/>
    <w:rsid w:val="00B94F2A"/>
    <w:rsid w:val="00B95388"/>
    <w:rsid w:val="00B961BE"/>
    <w:rsid w:val="00B96F05"/>
    <w:rsid w:val="00B97437"/>
    <w:rsid w:val="00BA1DD8"/>
    <w:rsid w:val="00BA39D4"/>
    <w:rsid w:val="00BA51B8"/>
    <w:rsid w:val="00BA54EC"/>
    <w:rsid w:val="00BA6BD5"/>
    <w:rsid w:val="00BA7A26"/>
    <w:rsid w:val="00BB0A59"/>
    <w:rsid w:val="00BB6328"/>
    <w:rsid w:val="00BB6374"/>
    <w:rsid w:val="00BB6564"/>
    <w:rsid w:val="00BB680F"/>
    <w:rsid w:val="00BB73A6"/>
    <w:rsid w:val="00BB7CA7"/>
    <w:rsid w:val="00BC007F"/>
    <w:rsid w:val="00BC144D"/>
    <w:rsid w:val="00BC15B8"/>
    <w:rsid w:val="00BC18F8"/>
    <w:rsid w:val="00BC3FE6"/>
    <w:rsid w:val="00BC4146"/>
    <w:rsid w:val="00BC627F"/>
    <w:rsid w:val="00BD0AB8"/>
    <w:rsid w:val="00BD17F6"/>
    <w:rsid w:val="00BD25D1"/>
    <w:rsid w:val="00BD378D"/>
    <w:rsid w:val="00BD47A3"/>
    <w:rsid w:val="00BD7264"/>
    <w:rsid w:val="00BD7789"/>
    <w:rsid w:val="00BE33DC"/>
    <w:rsid w:val="00BE3E49"/>
    <w:rsid w:val="00BE41CB"/>
    <w:rsid w:val="00BE4E61"/>
    <w:rsid w:val="00BF0B33"/>
    <w:rsid w:val="00BF3C3E"/>
    <w:rsid w:val="00BF4D49"/>
    <w:rsid w:val="00BF72C7"/>
    <w:rsid w:val="00C010CF"/>
    <w:rsid w:val="00C03932"/>
    <w:rsid w:val="00C03EF5"/>
    <w:rsid w:val="00C06064"/>
    <w:rsid w:val="00C10833"/>
    <w:rsid w:val="00C11B76"/>
    <w:rsid w:val="00C14895"/>
    <w:rsid w:val="00C17F17"/>
    <w:rsid w:val="00C2168E"/>
    <w:rsid w:val="00C216B2"/>
    <w:rsid w:val="00C22EC0"/>
    <w:rsid w:val="00C23A7A"/>
    <w:rsid w:val="00C257B8"/>
    <w:rsid w:val="00C25EB5"/>
    <w:rsid w:val="00C27A4B"/>
    <w:rsid w:val="00C30219"/>
    <w:rsid w:val="00C31A89"/>
    <w:rsid w:val="00C34F22"/>
    <w:rsid w:val="00C358CE"/>
    <w:rsid w:val="00C3673E"/>
    <w:rsid w:val="00C36C1B"/>
    <w:rsid w:val="00C371DC"/>
    <w:rsid w:val="00C375AA"/>
    <w:rsid w:val="00C3770B"/>
    <w:rsid w:val="00C41266"/>
    <w:rsid w:val="00C41615"/>
    <w:rsid w:val="00C4353B"/>
    <w:rsid w:val="00C44575"/>
    <w:rsid w:val="00C449C8"/>
    <w:rsid w:val="00C4621A"/>
    <w:rsid w:val="00C464EE"/>
    <w:rsid w:val="00C50F34"/>
    <w:rsid w:val="00C5138C"/>
    <w:rsid w:val="00C52BCA"/>
    <w:rsid w:val="00C544A8"/>
    <w:rsid w:val="00C55388"/>
    <w:rsid w:val="00C55E9E"/>
    <w:rsid w:val="00C565F7"/>
    <w:rsid w:val="00C56DC1"/>
    <w:rsid w:val="00C57B64"/>
    <w:rsid w:val="00C61F30"/>
    <w:rsid w:val="00C63AE7"/>
    <w:rsid w:val="00C655A3"/>
    <w:rsid w:val="00C66321"/>
    <w:rsid w:val="00C67438"/>
    <w:rsid w:val="00C67C4D"/>
    <w:rsid w:val="00C71042"/>
    <w:rsid w:val="00C71761"/>
    <w:rsid w:val="00C73CE7"/>
    <w:rsid w:val="00C7404D"/>
    <w:rsid w:val="00C741FD"/>
    <w:rsid w:val="00C7424D"/>
    <w:rsid w:val="00C75AC0"/>
    <w:rsid w:val="00C811FF"/>
    <w:rsid w:val="00C845E3"/>
    <w:rsid w:val="00C8509B"/>
    <w:rsid w:val="00C865CE"/>
    <w:rsid w:val="00C87E01"/>
    <w:rsid w:val="00C92410"/>
    <w:rsid w:val="00C941CA"/>
    <w:rsid w:val="00C9468C"/>
    <w:rsid w:val="00C94D2F"/>
    <w:rsid w:val="00C94D65"/>
    <w:rsid w:val="00C954B6"/>
    <w:rsid w:val="00C95C73"/>
    <w:rsid w:val="00C978EF"/>
    <w:rsid w:val="00CA06B1"/>
    <w:rsid w:val="00CA2368"/>
    <w:rsid w:val="00CA6117"/>
    <w:rsid w:val="00CA6416"/>
    <w:rsid w:val="00CA64E5"/>
    <w:rsid w:val="00CB0934"/>
    <w:rsid w:val="00CB0ABA"/>
    <w:rsid w:val="00CB393A"/>
    <w:rsid w:val="00CB57DA"/>
    <w:rsid w:val="00CB6B12"/>
    <w:rsid w:val="00CB6D7F"/>
    <w:rsid w:val="00CC2C35"/>
    <w:rsid w:val="00CC3E0C"/>
    <w:rsid w:val="00CC527A"/>
    <w:rsid w:val="00CC585A"/>
    <w:rsid w:val="00CD722B"/>
    <w:rsid w:val="00CE2B7F"/>
    <w:rsid w:val="00CE3AA1"/>
    <w:rsid w:val="00CE41E7"/>
    <w:rsid w:val="00CE6505"/>
    <w:rsid w:val="00CE6907"/>
    <w:rsid w:val="00CE7DC2"/>
    <w:rsid w:val="00CF52E9"/>
    <w:rsid w:val="00D02506"/>
    <w:rsid w:val="00D02C40"/>
    <w:rsid w:val="00D046C4"/>
    <w:rsid w:val="00D05724"/>
    <w:rsid w:val="00D05B79"/>
    <w:rsid w:val="00D10D69"/>
    <w:rsid w:val="00D11D9B"/>
    <w:rsid w:val="00D132BA"/>
    <w:rsid w:val="00D1537F"/>
    <w:rsid w:val="00D15F95"/>
    <w:rsid w:val="00D172C3"/>
    <w:rsid w:val="00D1762B"/>
    <w:rsid w:val="00D20184"/>
    <w:rsid w:val="00D20216"/>
    <w:rsid w:val="00D20A2B"/>
    <w:rsid w:val="00D210E9"/>
    <w:rsid w:val="00D2111B"/>
    <w:rsid w:val="00D2183F"/>
    <w:rsid w:val="00D23418"/>
    <w:rsid w:val="00D24F86"/>
    <w:rsid w:val="00D2740F"/>
    <w:rsid w:val="00D2784A"/>
    <w:rsid w:val="00D307CB"/>
    <w:rsid w:val="00D309AF"/>
    <w:rsid w:val="00D30B82"/>
    <w:rsid w:val="00D317BC"/>
    <w:rsid w:val="00D317C4"/>
    <w:rsid w:val="00D328BC"/>
    <w:rsid w:val="00D3564F"/>
    <w:rsid w:val="00D4111E"/>
    <w:rsid w:val="00D45C60"/>
    <w:rsid w:val="00D50DEA"/>
    <w:rsid w:val="00D51FA2"/>
    <w:rsid w:val="00D52C93"/>
    <w:rsid w:val="00D52D86"/>
    <w:rsid w:val="00D53B5E"/>
    <w:rsid w:val="00D53ED9"/>
    <w:rsid w:val="00D55520"/>
    <w:rsid w:val="00D5630C"/>
    <w:rsid w:val="00D56914"/>
    <w:rsid w:val="00D57777"/>
    <w:rsid w:val="00D57BCE"/>
    <w:rsid w:val="00D57E96"/>
    <w:rsid w:val="00D60621"/>
    <w:rsid w:val="00D615D0"/>
    <w:rsid w:val="00D617D9"/>
    <w:rsid w:val="00D62005"/>
    <w:rsid w:val="00D639C3"/>
    <w:rsid w:val="00D63D98"/>
    <w:rsid w:val="00D6455B"/>
    <w:rsid w:val="00D64A3E"/>
    <w:rsid w:val="00D65394"/>
    <w:rsid w:val="00D66147"/>
    <w:rsid w:val="00D705C7"/>
    <w:rsid w:val="00D70F99"/>
    <w:rsid w:val="00D72D91"/>
    <w:rsid w:val="00D72F03"/>
    <w:rsid w:val="00D75355"/>
    <w:rsid w:val="00D767FD"/>
    <w:rsid w:val="00D7683C"/>
    <w:rsid w:val="00D76D9F"/>
    <w:rsid w:val="00D80239"/>
    <w:rsid w:val="00D8029C"/>
    <w:rsid w:val="00D80894"/>
    <w:rsid w:val="00D82947"/>
    <w:rsid w:val="00D83832"/>
    <w:rsid w:val="00D83915"/>
    <w:rsid w:val="00D856A3"/>
    <w:rsid w:val="00D85FC2"/>
    <w:rsid w:val="00D861E8"/>
    <w:rsid w:val="00D90869"/>
    <w:rsid w:val="00D90B3F"/>
    <w:rsid w:val="00D932CC"/>
    <w:rsid w:val="00D93B76"/>
    <w:rsid w:val="00D949E8"/>
    <w:rsid w:val="00D95646"/>
    <w:rsid w:val="00D959BF"/>
    <w:rsid w:val="00D96763"/>
    <w:rsid w:val="00D968AC"/>
    <w:rsid w:val="00D9700A"/>
    <w:rsid w:val="00D9704F"/>
    <w:rsid w:val="00D97543"/>
    <w:rsid w:val="00DA047D"/>
    <w:rsid w:val="00DA056C"/>
    <w:rsid w:val="00DA16BC"/>
    <w:rsid w:val="00DA2CBF"/>
    <w:rsid w:val="00DA32AE"/>
    <w:rsid w:val="00DA4B95"/>
    <w:rsid w:val="00DA5D38"/>
    <w:rsid w:val="00DB3FC9"/>
    <w:rsid w:val="00DB4A18"/>
    <w:rsid w:val="00DB5794"/>
    <w:rsid w:val="00DB6DF8"/>
    <w:rsid w:val="00DB7098"/>
    <w:rsid w:val="00DC0344"/>
    <w:rsid w:val="00DC15C7"/>
    <w:rsid w:val="00DC3164"/>
    <w:rsid w:val="00DC4591"/>
    <w:rsid w:val="00DC4F52"/>
    <w:rsid w:val="00DC52B0"/>
    <w:rsid w:val="00DC5A81"/>
    <w:rsid w:val="00DD0820"/>
    <w:rsid w:val="00DD14D7"/>
    <w:rsid w:val="00DD2355"/>
    <w:rsid w:val="00DD5B22"/>
    <w:rsid w:val="00DD64AE"/>
    <w:rsid w:val="00DD7469"/>
    <w:rsid w:val="00DD780C"/>
    <w:rsid w:val="00DE081B"/>
    <w:rsid w:val="00DE172F"/>
    <w:rsid w:val="00DE20AF"/>
    <w:rsid w:val="00DE2A02"/>
    <w:rsid w:val="00DE6779"/>
    <w:rsid w:val="00DF082E"/>
    <w:rsid w:val="00DF0F06"/>
    <w:rsid w:val="00DF1E41"/>
    <w:rsid w:val="00DF23AB"/>
    <w:rsid w:val="00DF3E08"/>
    <w:rsid w:val="00DF53FE"/>
    <w:rsid w:val="00DF7409"/>
    <w:rsid w:val="00DF74D7"/>
    <w:rsid w:val="00DF7570"/>
    <w:rsid w:val="00DF7AE4"/>
    <w:rsid w:val="00E01829"/>
    <w:rsid w:val="00E02811"/>
    <w:rsid w:val="00E030EF"/>
    <w:rsid w:val="00E031C9"/>
    <w:rsid w:val="00E036BF"/>
    <w:rsid w:val="00E0415F"/>
    <w:rsid w:val="00E049FD"/>
    <w:rsid w:val="00E05AEA"/>
    <w:rsid w:val="00E0718A"/>
    <w:rsid w:val="00E07ADA"/>
    <w:rsid w:val="00E116F6"/>
    <w:rsid w:val="00E12C48"/>
    <w:rsid w:val="00E12F97"/>
    <w:rsid w:val="00E13640"/>
    <w:rsid w:val="00E15C3F"/>
    <w:rsid w:val="00E2195F"/>
    <w:rsid w:val="00E24C2E"/>
    <w:rsid w:val="00E30A08"/>
    <w:rsid w:val="00E333AC"/>
    <w:rsid w:val="00E33E46"/>
    <w:rsid w:val="00E344EF"/>
    <w:rsid w:val="00E35D63"/>
    <w:rsid w:val="00E40D78"/>
    <w:rsid w:val="00E40F77"/>
    <w:rsid w:val="00E4137E"/>
    <w:rsid w:val="00E41DC4"/>
    <w:rsid w:val="00E45500"/>
    <w:rsid w:val="00E45774"/>
    <w:rsid w:val="00E51DD3"/>
    <w:rsid w:val="00E52100"/>
    <w:rsid w:val="00E5219D"/>
    <w:rsid w:val="00E52C4A"/>
    <w:rsid w:val="00E56408"/>
    <w:rsid w:val="00E60DC7"/>
    <w:rsid w:val="00E6169A"/>
    <w:rsid w:val="00E62514"/>
    <w:rsid w:val="00E652E8"/>
    <w:rsid w:val="00E6572E"/>
    <w:rsid w:val="00E70079"/>
    <w:rsid w:val="00E72145"/>
    <w:rsid w:val="00E7216F"/>
    <w:rsid w:val="00E7227B"/>
    <w:rsid w:val="00E735B5"/>
    <w:rsid w:val="00E74191"/>
    <w:rsid w:val="00E743E4"/>
    <w:rsid w:val="00E74E85"/>
    <w:rsid w:val="00E75161"/>
    <w:rsid w:val="00E75F62"/>
    <w:rsid w:val="00E7619E"/>
    <w:rsid w:val="00E808E2"/>
    <w:rsid w:val="00E843B4"/>
    <w:rsid w:val="00E854E1"/>
    <w:rsid w:val="00E866B5"/>
    <w:rsid w:val="00E8739D"/>
    <w:rsid w:val="00E87835"/>
    <w:rsid w:val="00E879FA"/>
    <w:rsid w:val="00E87C3F"/>
    <w:rsid w:val="00E914D5"/>
    <w:rsid w:val="00E916FC"/>
    <w:rsid w:val="00E917FC"/>
    <w:rsid w:val="00E93A38"/>
    <w:rsid w:val="00E9535D"/>
    <w:rsid w:val="00E97037"/>
    <w:rsid w:val="00EA0326"/>
    <w:rsid w:val="00EA0E34"/>
    <w:rsid w:val="00EA1522"/>
    <w:rsid w:val="00EA2049"/>
    <w:rsid w:val="00EA63F6"/>
    <w:rsid w:val="00EA6C99"/>
    <w:rsid w:val="00EB04AD"/>
    <w:rsid w:val="00EB1A0F"/>
    <w:rsid w:val="00EB4605"/>
    <w:rsid w:val="00EB5120"/>
    <w:rsid w:val="00EB69E5"/>
    <w:rsid w:val="00EB763D"/>
    <w:rsid w:val="00EC1303"/>
    <w:rsid w:val="00EC1F06"/>
    <w:rsid w:val="00EC284D"/>
    <w:rsid w:val="00EC4D66"/>
    <w:rsid w:val="00EC5188"/>
    <w:rsid w:val="00EC54B6"/>
    <w:rsid w:val="00EC676A"/>
    <w:rsid w:val="00ED2692"/>
    <w:rsid w:val="00ED3C6E"/>
    <w:rsid w:val="00ED5365"/>
    <w:rsid w:val="00ED57CB"/>
    <w:rsid w:val="00ED5B3E"/>
    <w:rsid w:val="00ED6B8E"/>
    <w:rsid w:val="00EE0909"/>
    <w:rsid w:val="00EE199B"/>
    <w:rsid w:val="00EE2856"/>
    <w:rsid w:val="00EE3E64"/>
    <w:rsid w:val="00EE4607"/>
    <w:rsid w:val="00EE7E76"/>
    <w:rsid w:val="00EF022D"/>
    <w:rsid w:val="00EF4C45"/>
    <w:rsid w:val="00EF54AA"/>
    <w:rsid w:val="00EF5F2D"/>
    <w:rsid w:val="00EF7FC6"/>
    <w:rsid w:val="00F02E6F"/>
    <w:rsid w:val="00F046F7"/>
    <w:rsid w:val="00F056BB"/>
    <w:rsid w:val="00F07CA1"/>
    <w:rsid w:val="00F10422"/>
    <w:rsid w:val="00F105CC"/>
    <w:rsid w:val="00F10CA7"/>
    <w:rsid w:val="00F1136F"/>
    <w:rsid w:val="00F11718"/>
    <w:rsid w:val="00F11842"/>
    <w:rsid w:val="00F12482"/>
    <w:rsid w:val="00F133B0"/>
    <w:rsid w:val="00F1356F"/>
    <w:rsid w:val="00F14B46"/>
    <w:rsid w:val="00F16A66"/>
    <w:rsid w:val="00F178F8"/>
    <w:rsid w:val="00F214B4"/>
    <w:rsid w:val="00F2183D"/>
    <w:rsid w:val="00F218A8"/>
    <w:rsid w:val="00F2291B"/>
    <w:rsid w:val="00F23467"/>
    <w:rsid w:val="00F2462C"/>
    <w:rsid w:val="00F260CC"/>
    <w:rsid w:val="00F279A1"/>
    <w:rsid w:val="00F354C3"/>
    <w:rsid w:val="00F3560B"/>
    <w:rsid w:val="00F37524"/>
    <w:rsid w:val="00F40DA4"/>
    <w:rsid w:val="00F41418"/>
    <w:rsid w:val="00F41A55"/>
    <w:rsid w:val="00F42843"/>
    <w:rsid w:val="00F431CC"/>
    <w:rsid w:val="00F43CAE"/>
    <w:rsid w:val="00F454E0"/>
    <w:rsid w:val="00F467BF"/>
    <w:rsid w:val="00F506B5"/>
    <w:rsid w:val="00F53554"/>
    <w:rsid w:val="00F569FF"/>
    <w:rsid w:val="00F57253"/>
    <w:rsid w:val="00F61E9E"/>
    <w:rsid w:val="00F70C93"/>
    <w:rsid w:val="00F71DBD"/>
    <w:rsid w:val="00F723BC"/>
    <w:rsid w:val="00F730B8"/>
    <w:rsid w:val="00F733AF"/>
    <w:rsid w:val="00F744D3"/>
    <w:rsid w:val="00F74F29"/>
    <w:rsid w:val="00F74F5A"/>
    <w:rsid w:val="00F75251"/>
    <w:rsid w:val="00F7743E"/>
    <w:rsid w:val="00F7754B"/>
    <w:rsid w:val="00F779E4"/>
    <w:rsid w:val="00F81885"/>
    <w:rsid w:val="00F829DF"/>
    <w:rsid w:val="00F830F7"/>
    <w:rsid w:val="00F835C6"/>
    <w:rsid w:val="00F86799"/>
    <w:rsid w:val="00F90091"/>
    <w:rsid w:val="00F906B6"/>
    <w:rsid w:val="00F9179C"/>
    <w:rsid w:val="00F93943"/>
    <w:rsid w:val="00F94678"/>
    <w:rsid w:val="00F96442"/>
    <w:rsid w:val="00FA5D32"/>
    <w:rsid w:val="00FA7326"/>
    <w:rsid w:val="00FA7CB0"/>
    <w:rsid w:val="00FB0C04"/>
    <w:rsid w:val="00FB0E84"/>
    <w:rsid w:val="00FB1243"/>
    <w:rsid w:val="00FB1F5C"/>
    <w:rsid w:val="00FB2B3F"/>
    <w:rsid w:val="00FB65CF"/>
    <w:rsid w:val="00FC08C7"/>
    <w:rsid w:val="00FC0E66"/>
    <w:rsid w:val="00FC1ACE"/>
    <w:rsid w:val="00FC1F83"/>
    <w:rsid w:val="00FC4031"/>
    <w:rsid w:val="00FC7765"/>
    <w:rsid w:val="00FD0967"/>
    <w:rsid w:val="00FD380D"/>
    <w:rsid w:val="00FD44E9"/>
    <w:rsid w:val="00FD5BB7"/>
    <w:rsid w:val="00FE0533"/>
    <w:rsid w:val="00FE4C96"/>
    <w:rsid w:val="00FE6853"/>
    <w:rsid w:val="00FE6FDB"/>
    <w:rsid w:val="00FF0320"/>
    <w:rsid w:val="00FF0521"/>
    <w:rsid w:val="00FF2C7A"/>
    <w:rsid w:val="00FF35EB"/>
    <w:rsid w:val="00FF4CEB"/>
    <w:rsid w:val="00FF4D37"/>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598DE85"/>
  <w15:docId w15:val="{FAC592D4-9395-43B4-9F17-62A7DC34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F92"/>
    <w:rPr>
      <w:rFonts w:ascii="Verdana" w:hAnsi="Verdana"/>
      <w:snapToGrid w:val="0"/>
      <w:sz w:val="18"/>
      <w:szCs w:val="18"/>
    </w:rPr>
  </w:style>
  <w:style w:type="paragraph" w:styleId="Heading1">
    <w:name w:val="heading 1"/>
    <w:basedOn w:val="Normal"/>
    <w:next w:val="Normal"/>
    <w:link w:val="Heading1Char"/>
    <w:qFormat/>
    <w:rsid w:val="007E6D3E"/>
    <w:pPr>
      <w:keepNext/>
      <w:numPr>
        <w:numId w:val="2"/>
      </w:numPr>
      <w:tabs>
        <w:tab w:val="clear" w:pos="716"/>
        <w:tab w:val="num" w:pos="432"/>
      </w:tabs>
      <w:spacing w:before="240" w:after="60"/>
      <w:ind w:left="432"/>
      <w:outlineLvl w:val="0"/>
    </w:pPr>
    <w:rPr>
      <w:rFonts w:cs="Arial"/>
      <w:b/>
      <w:bCs/>
      <w:color w:val="1F497D" w:themeColor="text2"/>
      <w:kern w:val="32"/>
      <w:sz w:val="28"/>
      <w:szCs w:val="32"/>
    </w:rPr>
  </w:style>
  <w:style w:type="paragraph" w:styleId="Heading2">
    <w:name w:val="heading 2"/>
    <w:basedOn w:val="Normal"/>
    <w:next w:val="Normal"/>
    <w:link w:val="Heading2Char"/>
    <w:qFormat/>
    <w:rsid w:val="007E6D3E"/>
    <w:pPr>
      <w:keepNext/>
      <w:numPr>
        <w:ilvl w:val="1"/>
        <w:numId w:val="2"/>
      </w:numPr>
      <w:spacing w:before="240" w:after="60"/>
      <w:outlineLvl w:val="1"/>
    </w:pPr>
    <w:rPr>
      <w:rFonts w:cs="Arial"/>
      <w:b/>
      <w:bCs/>
      <w:i/>
      <w:iCs/>
      <w:color w:val="1F497D" w:themeColor="text2"/>
      <w:sz w:val="20"/>
      <w:szCs w:val="28"/>
    </w:rPr>
  </w:style>
  <w:style w:type="paragraph" w:styleId="Heading3">
    <w:name w:val="heading 3"/>
    <w:basedOn w:val="Normal"/>
    <w:next w:val="Normal"/>
    <w:qFormat/>
    <w:rsid w:val="00A2782A"/>
    <w:pPr>
      <w:keepNext/>
      <w:numPr>
        <w:ilvl w:val="2"/>
        <w:numId w:val="2"/>
      </w:numPr>
      <w:tabs>
        <w:tab w:val="clear" w:pos="3555"/>
        <w:tab w:val="num" w:pos="720"/>
      </w:tabs>
      <w:spacing w:before="240" w:after="60"/>
      <w:ind w:left="720"/>
      <w:outlineLvl w:val="2"/>
    </w:pPr>
    <w:rPr>
      <w:rFonts w:cs="Arial"/>
      <w:bCs/>
      <w:i/>
      <w:sz w:val="20"/>
      <w:szCs w:val="26"/>
    </w:rPr>
  </w:style>
  <w:style w:type="paragraph" w:styleId="Heading4">
    <w:name w:val="heading 4"/>
    <w:basedOn w:val="Normal"/>
    <w:next w:val="Normal"/>
    <w:qFormat/>
    <w:rsid w:val="00A2782A"/>
    <w:pPr>
      <w:keepNext/>
      <w:numPr>
        <w:ilvl w:val="3"/>
        <w:numId w:val="2"/>
      </w:numPr>
      <w:spacing w:before="240" w:after="60"/>
      <w:outlineLvl w:val="3"/>
    </w:pPr>
    <w:rPr>
      <w:bCs/>
      <w:i/>
      <w:sz w:val="20"/>
      <w:szCs w:val="28"/>
    </w:rPr>
  </w:style>
  <w:style w:type="paragraph" w:styleId="Heading5">
    <w:name w:val="heading 5"/>
    <w:basedOn w:val="Normal"/>
    <w:next w:val="Normal"/>
    <w:qFormat/>
    <w:rsid w:val="00A2782A"/>
    <w:pPr>
      <w:numPr>
        <w:ilvl w:val="4"/>
        <w:numId w:val="2"/>
      </w:numPr>
      <w:spacing w:before="240" w:after="60"/>
      <w:outlineLvl w:val="4"/>
    </w:pPr>
    <w:rPr>
      <w:b/>
      <w:bCs/>
      <w:i/>
      <w:iCs/>
      <w:sz w:val="26"/>
      <w:szCs w:val="26"/>
    </w:rPr>
  </w:style>
  <w:style w:type="paragraph" w:styleId="Heading6">
    <w:name w:val="heading 6"/>
    <w:basedOn w:val="Normal"/>
    <w:next w:val="Normal"/>
    <w:qFormat/>
    <w:rsid w:val="00A2782A"/>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rsid w:val="00A2782A"/>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rsid w:val="00A2782A"/>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rsid w:val="00A2782A"/>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FC08C7"/>
    <w:rPr>
      <w:sz w:val="16"/>
      <w:szCs w:val="16"/>
    </w:rPr>
  </w:style>
  <w:style w:type="paragraph" w:styleId="CommentText">
    <w:name w:val="annotation text"/>
    <w:basedOn w:val="Normal"/>
    <w:link w:val="CommentTextChar1"/>
    <w:uiPriority w:val="99"/>
    <w:semiHidden/>
    <w:rsid w:val="00FC08C7"/>
    <w:rPr>
      <w:sz w:val="20"/>
      <w:szCs w:val="20"/>
    </w:rPr>
  </w:style>
  <w:style w:type="paragraph" w:styleId="CommentSubject">
    <w:name w:val="annotation subject"/>
    <w:basedOn w:val="CommentText"/>
    <w:next w:val="CommentText"/>
    <w:semiHidden/>
    <w:rsid w:val="00FC08C7"/>
    <w:rPr>
      <w:b/>
      <w:bCs/>
    </w:rPr>
  </w:style>
  <w:style w:type="paragraph" w:styleId="BalloonText">
    <w:name w:val="Balloon Text"/>
    <w:basedOn w:val="Normal"/>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1">
    <w:name w:val="Comment Text Char1"/>
    <w:link w:val="CommentText"/>
    <w:uiPriority w:val="99"/>
    <w:semiHidden/>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uiPriority w:val="99"/>
    <w:rsid w:val="001A304F"/>
    <w:rPr>
      <w:color w:val="0000FF"/>
      <w:u w:val="single"/>
    </w:rPr>
  </w:style>
  <w:style w:type="table" w:styleId="TableGrid">
    <w:name w:val="Table Grid"/>
    <w:basedOn w:val="TableNorma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rsid w:val="000D49E0"/>
    <w:pPr>
      <w:spacing w:after="120"/>
    </w:pPr>
    <w:rPr>
      <w:sz w:val="24"/>
    </w:rPr>
  </w:style>
  <w:style w:type="character" w:customStyle="1" w:styleId="BodyTextChar1">
    <w:name w:val="Body Text Char1"/>
    <w:link w:val="BodyText"/>
    <w:rsid w:val="000D49E0"/>
    <w:rPr>
      <w:rFonts w:ascii="Verdana" w:hAnsi="Verdana"/>
      <w:sz w:val="24"/>
      <w:szCs w:val="24"/>
      <w:lang w:val="nl-NL" w:eastAsia="nl-NL" w:bidi="ar-SA"/>
    </w:rPr>
  </w:style>
  <w:style w:type="paragraph" w:styleId="Header">
    <w:name w:val="header"/>
    <w:basedOn w:val="Normal"/>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link w:val="Footer"/>
    <w:semiHidden/>
    <w:rsid w:val="001F5F8A"/>
    <w:rPr>
      <w:rFonts w:ascii="Verdana" w:hAnsi="Verdana"/>
      <w:sz w:val="18"/>
      <w:szCs w:val="24"/>
      <w:lang w:val="nl-NL" w:eastAsia="nl-NL" w:bidi="ar-SA"/>
    </w:rPr>
  </w:style>
  <w:style w:type="character" w:styleId="PageNumber">
    <w:name w:val="page number"/>
    <w:rsid w:val="001F5F8A"/>
    <w:rPr>
      <w:rFonts w:cs="Times New Roman"/>
    </w:rPr>
  </w:style>
  <w:style w:type="character" w:styleId="Emphasis">
    <w:name w:val="Emphasis"/>
    <w:qFormat/>
    <w:rsid w:val="000D57F4"/>
    <w:rPr>
      <w:i/>
      <w:iCs/>
    </w:rPr>
  </w:style>
  <w:style w:type="paragraph" w:styleId="TOC1">
    <w:name w:val="toc 1"/>
    <w:basedOn w:val="Normal"/>
    <w:next w:val="Normal"/>
    <w:autoRedefine/>
    <w:uiPriority w:val="39"/>
    <w:rsid w:val="00D53B5E"/>
  </w:style>
  <w:style w:type="paragraph" w:styleId="TOC2">
    <w:name w:val="toc 2"/>
    <w:basedOn w:val="Normal"/>
    <w:next w:val="Normal"/>
    <w:autoRedefine/>
    <w:uiPriority w:val="39"/>
    <w:rsid w:val="00D53B5E"/>
    <w:pPr>
      <w:ind w:left="180"/>
    </w:pPr>
  </w:style>
  <w:style w:type="paragraph" w:styleId="TOC3">
    <w:name w:val="toc 3"/>
    <w:basedOn w:val="Normal"/>
    <w:next w:val="Normal"/>
    <w:autoRedefine/>
    <w:uiPriority w:val="39"/>
    <w:rsid w:val="00D53B5E"/>
    <w:pPr>
      <w:ind w:left="360"/>
    </w:pPr>
  </w:style>
  <w:style w:type="paragraph" w:styleId="BodyTextIndent">
    <w:name w:val="Body Text Indent"/>
    <w:basedOn w:val="Normal"/>
    <w:rsid w:val="00A57CC8"/>
    <w:pPr>
      <w:spacing w:after="120"/>
      <w:ind w:left="283"/>
    </w:pPr>
  </w:style>
  <w:style w:type="character" w:customStyle="1" w:styleId="Char3">
    <w:name w:val="Char3"/>
    <w:semiHidden/>
    <w:rsid w:val="00A57CC8"/>
    <w:rPr>
      <w:rFonts w:ascii="Verdana" w:hAnsi="Verdana"/>
      <w:lang w:val="nl-NL" w:eastAsia="nl-NL" w:bidi="ar-SA"/>
    </w:rPr>
  </w:style>
  <w:style w:type="paragraph" w:customStyle="1" w:styleId="Kop2">
    <w:name w:val="Kop2"/>
    <w:basedOn w:val="Heading2"/>
    <w:rsid w:val="00A57CC8"/>
    <w:pPr>
      <w:numPr>
        <w:ilvl w:val="0"/>
        <w:numId w:val="0"/>
      </w:numPr>
      <w:tabs>
        <w:tab w:val="num" w:pos="454"/>
        <w:tab w:val="left" w:pos="567"/>
      </w:tabs>
      <w:spacing w:before="120" w:after="120"/>
      <w:ind w:left="454" w:hanging="454"/>
    </w:pPr>
    <w:rPr>
      <w:i w:val="0"/>
      <w:szCs w:val="20"/>
    </w:rPr>
  </w:style>
  <w:style w:type="paragraph" w:styleId="ListParagraph">
    <w:name w:val="List Paragraph"/>
    <w:basedOn w:val="Normal"/>
    <w:uiPriority w:val="34"/>
    <w:qFormat/>
    <w:rsid w:val="00E97037"/>
    <w:pPr>
      <w:spacing w:line="280" w:lineRule="atLeast"/>
      <w:ind w:left="720"/>
      <w:contextualSpacing/>
    </w:pPr>
    <w:rPr>
      <w:rFonts w:ascii="Times New Roman" w:hAnsi="Times New Roman"/>
      <w:snapToGrid/>
      <w:sz w:val="22"/>
      <w:szCs w:val="22"/>
      <w:lang w:eastAsia="zh-CN"/>
    </w:rPr>
  </w:style>
  <w:style w:type="paragraph" w:styleId="FootnoteText">
    <w:name w:val="footnote text"/>
    <w:basedOn w:val="Normal"/>
    <w:link w:val="FootnoteTextChar1"/>
    <w:semiHidden/>
    <w:rsid w:val="00E97037"/>
    <w:rPr>
      <w:lang w:val="x-none" w:eastAsia="zh-CN"/>
    </w:rPr>
  </w:style>
  <w:style w:type="character" w:customStyle="1" w:styleId="FootnoteTextChar1">
    <w:name w:val="Footnote Text Char1"/>
    <w:link w:val="FootnoteText"/>
    <w:rsid w:val="00E97037"/>
    <w:rPr>
      <w:rFonts w:ascii="Verdana" w:hAnsi="Verdana"/>
      <w:snapToGrid w:val="0"/>
      <w:sz w:val="18"/>
      <w:szCs w:val="18"/>
      <w:lang w:val="x-none" w:eastAsia="zh-CN" w:bidi="ar-SA"/>
    </w:rPr>
  </w:style>
  <w:style w:type="character" w:styleId="FootnoteReference">
    <w:name w:val="footnote reference"/>
    <w:semiHidden/>
    <w:rsid w:val="00E97037"/>
    <w:rPr>
      <w:rFonts w:cs="Times New Roman"/>
      <w:vertAlign w:val="superscript"/>
    </w:rPr>
  </w:style>
  <w:style w:type="paragraph" w:customStyle="1" w:styleId="Lijstalinea1">
    <w:name w:val="Lijstalinea1"/>
    <w:basedOn w:val="Normal"/>
    <w:qFormat/>
    <w:rsid w:val="00942FE9"/>
    <w:pPr>
      <w:spacing w:after="200" w:line="276" w:lineRule="auto"/>
      <w:ind w:left="720"/>
      <w:contextualSpacing/>
    </w:pPr>
    <w:rPr>
      <w:rFonts w:eastAsia="Calibri"/>
      <w:snapToGrid/>
      <w:szCs w:val="22"/>
      <w:lang w:eastAsia="en-US"/>
    </w:rPr>
  </w:style>
  <w:style w:type="character" w:customStyle="1" w:styleId="BodyTextChar">
    <w:name w:val="Body Text Char"/>
    <w:rsid w:val="00E866B5"/>
    <w:rPr>
      <w:rFonts w:ascii="Verdana" w:hAnsi="Verdana"/>
      <w:sz w:val="24"/>
      <w:szCs w:val="24"/>
      <w:lang w:val="nl-NL" w:eastAsia="nl-NL" w:bidi="ar-SA"/>
    </w:rPr>
  </w:style>
  <w:style w:type="character" w:customStyle="1" w:styleId="FootnoteTextChar">
    <w:name w:val="Footnote Text Char"/>
    <w:rsid w:val="008235D8"/>
    <w:rPr>
      <w:rFonts w:cs="Times New Roman"/>
      <w:lang w:val="x-none" w:eastAsia="zh-CN"/>
    </w:rPr>
  </w:style>
  <w:style w:type="character" w:styleId="FollowedHyperlink">
    <w:name w:val="FollowedHyperlink"/>
    <w:rsid w:val="00A47ECF"/>
    <w:rPr>
      <w:color w:val="800080"/>
      <w:u w:val="single"/>
    </w:rPr>
  </w:style>
  <w:style w:type="character" w:customStyle="1" w:styleId="CommentTextChar">
    <w:name w:val="Comment Text Char"/>
    <w:semiHidden/>
    <w:rsid w:val="006F3E74"/>
    <w:rPr>
      <w:rFonts w:ascii="Verdana" w:hAnsi="Verdana"/>
      <w:lang w:val="nl-NL" w:eastAsia="nl-NL" w:bidi="ar-SA"/>
    </w:rPr>
  </w:style>
  <w:style w:type="paragraph" w:customStyle="1" w:styleId="NormalCenturyGothic">
    <w:name w:val="Normal + Century Gothic"/>
    <w:aliases w:val="10 pt,Right:  1,3 mm,Normal + Right:  1"/>
    <w:basedOn w:val="Normal"/>
    <w:rsid w:val="00104D46"/>
    <w:pPr>
      <w:numPr>
        <w:numId w:val="4"/>
      </w:numPr>
      <w:spacing w:line="280" w:lineRule="atLeast"/>
      <w:ind w:right="72"/>
    </w:pPr>
    <w:rPr>
      <w:rFonts w:ascii="Times New Roman" w:hAnsi="Times New Roman"/>
      <w:snapToGrid/>
      <w:sz w:val="22"/>
      <w:szCs w:val="22"/>
      <w:lang w:eastAsia="zh-CN"/>
    </w:rPr>
  </w:style>
  <w:style w:type="paragraph" w:customStyle="1" w:styleId="Default">
    <w:name w:val="Default"/>
    <w:rsid w:val="00E916FC"/>
    <w:pPr>
      <w:autoSpaceDE w:val="0"/>
      <w:autoSpaceDN w:val="0"/>
      <w:adjustRightInd w:val="0"/>
    </w:pPr>
    <w:rPr>
      <w:rFonts w:ascii="BAFCC C+ Univers" w:hAnsi="BAFCC C+ Univers" w:cs="BAFCC C+ Univers"/>
      <w:color w:val="000000"/>
      <w:sz w:val="24"/>
      <w:szCs w:val="24"/>
    </w:rPr>
  </w:style>
  <w:style w:type="paragraph" w:styleId="ListBullet">
    <w:name w:val="List Bullet"/>
    <w:basedOn w:val="Normal"/>
    <w:rsid w:val="00AF61B5"/>
    <w:pPr>
      <w:numPr>
        <w:numId w:val="7"/>
      </w:numPr>
      <w:spacing w:line="240" w:lineRule="atLeast"/>
    </w:pPr>
    <w:rPr>
      <w:snapToGrid/>
      <w:szCs w:val="24"/>
    </w:rPr>
  </w:style>
  <w:style w:type="paragraph" w:styleId="Revision">
    <w:name w:val="Revision"/>
    <w:hidden/>
    <w:uiPriority w:val="99"/>
    <w:semiHidden/>
    <w:rsid w:val="00944714"/>
    <w:rPr>
      <w:rFonts w:ascii="Verdana" w:hAnsi="Verdana"/>
      <w:snapToGrid w:val="0"/>
      <w:sz w:val="18"/>
      <w:szCs w:val="18"/>
    </w:rPr>
  </w:style>
  <w:style w:type="paragraph" w:customStyle="1" w:styleId="labeled">
    <w:name w:val="labeled"/>
    <w:basedOn w:val="Normal"/>
    <w:rsid w:val="003E541F"/>
    <w:pPr>
      <w:spacing w:before="100" w:beforeAutospacing="1" w:after="100" w:afterAutospacing="1"/>
    </w:pPr>
    <w:rPr>
      <w:rFonts w:ascii="Times New Roman" w:hAnsi="Times New Roman"/>
      <w:snapToGrid/>
      <w:sz w:val="24"/>
      <w:szCs w:val="24"/>
    </w:rPr>
  </w:style>
  <w:style w:type="character" w:customStyle="1" w:styleId="ol">
    <w:name w:val="ol"/>
    <w:rsid w:val="003E541F"/>
  </w:style>
  <w:style w:type="paragraph" w:styleId="NormalWeb">
    <w:name w:val="Normal (Web)"/>
    <w:basedOn w:val="Normal"/>
    <w:uiPriority w:val="99"/>
    <w:unhideWhenUsed/>
    <w:rsid w:val="00260693"/>
    <w:pPr>
      <w:spacing w:before="100" w:beforeAutospacing="1" w:after="100" w:afterAutospacing="1"/>
    </w:pPr>
    <w:rPr>
      <w:rFonts w:ascii="Times New Roman" w:hAnsi="Times New Roman"/>
      <w:snapToGrid/>
      <w:sz w:val="24"/>
      <w:szCs w:val="24"/>
    </w:rPr>
  </w:style>
  <w:style w:type="character" w:styleId="Strong">
    <w:name w:val="Strong"/>
    <w:uiPriority w:val="22"/>
    <w:qFormat/>
    <w:rsid w:val="003E200F"/>
    <w:rPr>
      <w:b/>
      <w:bCs/>
    </w:rPr>
  </w:style>
  <w:style w:type="character" w:styleId="PlaceholderText">
    <w:name w:val="Placeholder Text"/>
    <w:basedOn w:val="DefaultParagraphFont"/>
    <w:uiPriority w:val="99"/>
    <w:semiHidden/>
    <w:rsid w:val="00742E55"/>
    <w:rPr>
      <w:color w:val="808080"/>
    </w:rPr>
  </w:style>
  <w:style w:type="paragraph" w:customStyle="1" w:styleId="lead">
    <w:name w:val="lead"/>
    <w:basedOn w:val="Normal"/>
    <w:rsid w:val="007E6D3E"/>
    <w:pPr>
      <w:spacing w:before="100" w:beforeAutospacing="1" w:after="100" w:afterAutospacing="1"/>
    </w:pPr>
    <w:rPr>
      <w:rFonts w:ascii="Times New Roman" w:hAnsi="Times New Roman"/>
      <w:snapToGrid/>
      <w:sz w:val="24"/>
      <w:szCs w:val="24"/>
    </w:rPr>
  </w:style>
  <w:style w:type="paragraph" w:styleId="NoSpacing">
    <w:name w:val="No Spacing"/>
    <w:uiPriority w:val="1"/>
    <w:qFormat/>
    <w:rsid w:val="008B3F30"/>
    <w:rPr>
      <w:rFonts w:ascii="Verdana" w:hAnsi="Verdana"/>
      <w:snapToGrid w:val="0"/>
      <w:szCs w:val="18"/>
    </w:rPr>
  </w:style>
  <w:style w:type="table" w:styleId="LightList-Accent1">
    <w:name w:val="Light List Accent 1"/>
    <w:basedOn w:val="TableNormal"/>
    <w:uiPriority w:val="61"/>
    <w:rsid w:val="005C1A5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Web2">
    <w:name w:val="Table Web 2"/>
    <w:basedOn w:val="TableNormal"/>
    <w:rsid w:val="002E561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extrun">
    <w:name w:val="normaltextrun"/>
    <w:basedOn w:val="DefaultParagraphFont"/>
    <w:rsid w:val="00E75161"/>
  </w:style>
  <w:style w:type="paragraph" w:customStyle="1" w:styleId="paragraph">
    <w:name w:val="paragraph"/>
    <w:basedOn w:val="Normal"/>
    <w:rsid w:val="00E75161"/>
    <w:rPr>
      <w:rFonts w:ascii="Times New Roman" w:hAnsi="Times New Roman"/>
      <w:snapToGrid/>
      <w:sz w:val="24"/>
      <w:szCs w:val="24"/>
    </w:rPr>
  </w:style>
  <w:style w:type="character" w:customStyle="1" w:styleId="eop">
    <w:name w:val="eop"/>
    <w:basedOn w:val="DefaultParagraphFont"/>
    <w:rsid w:val="00E75161"/>
  </w:style>
  <w:style w:type="paragraph" w:styleId="TOC4">
    <w:name w:val="toc 4"/>
    <w:basedOn w:val="Normal"/>
    <w:next w:val="Normal"/>
    <w:autoRedefine/>
    <w:semiHidden/>
    <w:rsid w:val="003E7AC6"/>
    <w:pPr>
      <w:ind w:left="540"/>
    </w:pPr>
    <w:rPr>
      <w:snapToGrid/>
      <w:szCs w:val="24"/>
    </w:rPr>
  </w:style>
  <w:style w:type="character" w:customStyle="1" w:styleId="Heading1Char">
    <w:name w:val="Heading 1 Char"/>
    <w:link w:val="Heading1"/>
    <w:rsid w:val="003E7AC6"/>
    <w:rPr>
      <w:rFonts w:ascii="Verdana" w:hAnsi="Verdana" w:cs="Arial"/>
      <w:b/>
      <w:bCs/>
      <w:snapToGrid w:val="0"/>
      <w:color w:val="1F497D" w:themeColor="text2"/>
      <w:kern w:val="32"/>
      <w:sz w:val="28"/>
      <w:szCs w:val="32"/>
    </w:rPr>
  </w:style>
  <w:style w:type="character" w:customStyle="1" w:styleId="Heading2Char">
    <w:name w:val="Heading 2 Char"/>
    <w:link w:val="Heading2"/>
    <w:rsid w:val="003E7AC6"/>
    <w:rPr>
      <w:rFonts w:ascii="Verdana" w:hAnsi="Verdana" w:cs="Arial"/>
      <w:b/>
      <w:bCs/>
      <w:i/>
      <w:iCs/>
      <w:snapToGrid w:val="0"/>
      <w:color w:val="1F497D" w:themeColor="text2"/>
      <w:szCs w:val="28"/>
    </w:rPr>
  </w:style>
  <w:style w:type="paragraph" w:customStyle="1" w:styleId="Inhoudsopgavealinea">
    <w:name w:val="Inhoudsopgave alinea"/>
    <w:basedOn w:val="Normal"/>
    <w:rsid w:val="003E7AC6"/>
    <w:pPr>
      <w:tabs>
        <w:tab w:val="right" w:pos="7371"/>
      </w:tabs>
      <w:spacing w:line="280" w:lineRule="atLeast"/>
    </w:pPr>
    <w:rPr>
      <w:rFonts w:ascii="Times New Roman" w:hAnsi="Times New Roman"/>
      <w:b/>
      <w:snapToGrid/>
      <w:sz w:val="27"/>
      <w:szCs w:val="20"/>
      <w:lang w:eastAsia="zh-CN"/>
    </w:rPr>
  </w:style>
  <w:style w:type="character" w:customStyle="1" w:styleId="Geen">
    <w:name w:val="Geen"/>
    <w:rsid w:val="00F354C3"/>
  </w:style>
  <w:style w:type="numbering" w:customStyle="1" w:styleId="Gemporteerdestijl1">
    <w:name w:val="Geïmporteerde stijl 1"/>
    <w:rsid w:val="00F354C3"/>
    <w:pPr>
      <w:numPr>
        <w:numId w:val="33"/>
      </w:numPr>
    </w:pPr>
  </w:style>
  <w:style w:type="character" w:customStyle="1" w:styleId="Hyperlink1">
    <w:name w:val="Hyperlink.1"/>
    <w:basedOn w:val="DefaultParagraphFont"/>
    <w:rsid w:val="00A64F84"/>
    <w:rPr>
      <w:color w:val="000000"/>
      <w:u w:val="single" w:color="000000"/>
      <w:lang w:val="nl-NL"/>
    </w:rPr>
  </w:style>
  <w:style w:type="paragraph" w:customStyle="1" w:styleId="Standaard">
    <w:name w:val="Standaard"/>
    <w:rsid w:val="00A64F84"/>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numbering" w:customStyle="1" w:styleId="Gemporteerdestijl9">
    <w:name w:val="Geïmporteerde stijl 9"/>
    <w:rsid w:val="00A64F84"/>
    <w:pPr>
      <w:numPr>
        <w:numId w:val="36"/>
      </w:numPr>
    </w:pPr>
  </w:style>
  <w:style w:type="character" w:customStyle="1" w:styleId="Hyperlink3">
    <w:name w:val="Hyperlink.3"/>
    <w:basedOn w:val="DefaultParagraphFont"/>
    <w:rsid w:val="00A64F84"/>
    <w:rPr>
      <w:color w:val="0000FF"/>
      <w:u w:val="single" w:color="0000FF"/>
      <w:shd w:val="clear" w:color="auto" w:fill="FFFF00"/>
    </w:rPr>
  </w:style>
  <w:style w:type="table" w:styleId="TableWeb1">
    <w:name w:val="Table Web 1"/>
    <w:basedOn w:val="TableNormal"/>
    <w:rsid w:val="00250845"/>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8293">
      <w:bodyDiv w:val="1"/>
      <w:marLeft w:val="0"/>
      <w:marRight w:val="0"/>
      <w:marTop w:val="0"/>
      <w:marBottom w:val="0"/>
      <w:divBdr>
        <w:top w:val="none" w:sz="0" w:space="0" w:color="auto"/>
        <w:left w:val="none" w:sz="0" w:space="0" w:color="auto"/>
        <w:bottom w:val="none" w:sz="0" w:space="0" w:color="auto"/>
        <w:right w:val="none" w:sz="0" w:space="0" w:color="auto"/>
      </w:divBdr>
      <w:divsChild>
        <w:div w:id="1786384338">
          <w:marLeft w:val="0"/>
          <w:marRight w:val="0"/>
          <w:marTop w:val="0"/>
          <w:marBottom w:val="0"/>
          <w:divBdr>
            <w:top w:val="none" w:sz="0" w:space="0" w:color="auto"/>
            <w:left w:val="none" w:sz="0" w:space="0" w:color="auto"/>
            <w:bottom w:val="none" w:sz="0" w:space="0" w:color="auto"/>
            <w:right w:val="none" w:sz="0" w:space="0" w:color="auto"/>
          </w:divBdr>
          <w:divsChild>
            <w:div w:id="1443189902">
              <w:marLeft w:val="0"/>
              <w:marRight w:val="0"/>
              <w:marTop w:val="0"/>
              <w:marBottom w:val="0"/>
              <w:divBdr>
                <w:top w:val="none" w:sz="0" w:space="0" w:color="auto"/>
                <w:left w:val="none" w:sz="0" w:space="0" w:color="auto"/>
                <w:bottom w:val="none" w:sz="0" w:space="0" w:color="auto"/>
                <w:right w:val="none" w:sz="0" w:space="0" w:color="auto"/>
              </w:divBdr>
              <w:divsChild>
                <w:div w:id="1385249014">
                  <w:marLeft w:val="0"/>
                  <w:marRight w:val="0"/>
                  <w:marTop w:val="0"/>
                  <w:marBottom w:val="0"/>
                  <w:divBdr>
                    <w:top w:val="none" w:sz="0" w:space="0" w:color="auto"/>
                    <w:left w:val="none" w:sz="0" w:space="0" w:color="auto"/>
                    <w:bottom w:val="none" w:sz="0" w:space="0" w:color="auto"/>
                    <w:right w:val="none" w:sz="0" w:space="0" w:color="auto"/>
                  </w:divBdr>
                  <w:divsChild>
                    <w:div w:id="1830167296">
                      <w:marLeft w:val="0"/>
                      <w:marRight w:val="0"/>
                      <w:marTop w:val="0"/>
                      <w:marBottom w:val="0"/>
                      <w:divBdr>
                        <w:top w:val="none" w:sz="0" w:space="0" w:color="auto"/>
                        <w:left w:val="none" w:sz="0" w:space="0" w:color="auto"/>
                        <w:bottom w:val="none" w:sz="0" w:space="0" w:color="auto"/>
                        <w:right w:val="none" w:sz="0" w:space="0" w:color="auto"/>
                      </w:divBdr>
                      <w:divsChild>
                        <w:div w:id="1099065624">
                          <w:marLeft w:val="0"/>
                          <w:marRight w:val="0"/>
                          <w:marTop w:val="0"/>
                          <w:marBottom w:val="0"/>
                          <w:divBdr>
                            <w:top w:val="none" w:sz="0" w:space="0" w:color="auto"/>
                            <w:left w:val="none" w:sz="0" w:space="0" w:color="auto"/>
                            <w:bottom w:val="none" w:sz="0" w:space="0" w:color="auto"/>
                            <w:right w:val="none" w:sz="0" w:space="0" w:color="auto"/>
                          </w:divBdr>
                          <w:divsChild>
                            <w:div w:id="346250992">
                              <w:marLeft w:val="0"/>
                              <w:marRight w:val="0"/>
                              <w:marTop w:val="0"/>
                              <w:marBottom w:val="0"/>
                              <w:divBdr>
                                <w:top w:val="none" w:sz="0" w:space="0" w:color="auto"/>
                                <w:left w:val="none" w:sz="0" w:space="0" w:color="auto"/>
                                <w:bottom w:val="none" w:sz="0" w:space="0" w:color="auto"/>
                                <w:right w:val="none" w:sz="0" w:space="0" w:color="auto"/>
                              </w:divBdr>
                              <w:divsChild>
                                <w:div w:id="109825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91420">
      <w:bodyDiv w:val="1"/>
      <w:marLeft w:val="0"/>
      <w:marRight w:val="0"/>
      <w:marTop w:val="0"/>
      <w:marBottom w:val="0"/>
      <w:divBdr>
        <w:top w:val="none" w:sz="0" w:space="0" w:color="auto"/>
        <w:left w:val="none" w:sz="0" w:space="0" w:color="auto"/>
        <w:bottom w:val="none" w:sz="0" w:space="0" w:color="auto"/>
        <w:right w:val="none" w:sz="0" w:space="0" w:color="auto"/>
      </w:divBdr>
    </w:div>
    <w:div w:id="500775088">
      <w:bodyDiv w:val="1"/>
      <w:marLeft w:val="0"/>
      <w:marRight w:val="0"/>
      <w:marTop w:val="0"/>
      <w:marBottom w:val="0"/>
      <w:divBdr>
        <w:top w:val="none" w:sz="0" w:space="0" w:color="auto"/>
        <w:left w:val="none" w:sz="0" w:space="0" w:color="auto"/>
        <w:bottom w:val="none" w:sz="0" w:space="0" w:color="auto"/>
        <w:right w:val="none" w:sz="0" w:space="0" w:color="auto"/>
      </w:divBdr>
    </w:div>
    <w:div w:id="994577446">
      <w:bodyDiv w:val="1"/>
      <w:marLeft w:val="0"/>
      <w:marRight w:val="0"/>
      <w:marTop w:val="0"/>
      <w:marBottom w:val="0"/>
      <w:divBdr>
        <w:top w:val="none" w:sz="0" w:space="0" w:color="auto"/>
        <w:left w:val="none" w:sz="0" w:space="0" w:color="auto"/>
        <w:bottom w:val="none" w:sz="0" w:space="0" w:color="auto"/>
        <w:right w:val="none" w:sz="0" w:space="0" w:color="auto"/>
      </w:divBdr>
    </w:div>
    <w:div w:id="1002389317">
      <w:bodyDiv w:val="1"/>
      <w:marLeft w:val="0"/>
      <w:marRight w:val="0"/>
      <w:marTop w:val="0"/>
      <w:marBottom w:val="0"/>
      <w:divBdr>
        <w:top w:val="none" w:sz="0" w:space="0" w:color="auto"/>
        <w:left w:val="none" w:sz="0" w:space="0" w:color="auto"/>
        <w:bottom w:val="none" w:sz="0" w:space="0" w:color="auto"/>
        <w:right w:val="none" w:sz="0" w:space="0" w:color="auto"/>
      </w:divBdr>
    </w:div>
    <w:div w:id="1014844271">
      <w:bodyDiv w:val="1"/>
      <w:marLeft w:val="0"/>
      <w:marRight w:val="0"/>
      <w:marTop w:val="0"/>
      <w:marBottom w:val="0"/>
      <w:divBdr>
        <w:top w:val="none" w:sz="0" w:space="0" w:color="auto"/>
        <w:left w:val="none" w:sz="0" w:space="0" w:color="auto"/>
        <w:bottom w:val="none" w:sz="0" w:space="0" w:color="auto"/>
        <w:right w:val="none" w:sz="0" w:space="0" w:color="auto"/>
      </w:divBdr>
    </w:div>
    <w:div w:id="1047610624">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89429091">
      <w:bodyDiv w:val="1"/>
      <w:marLeft w:val="0"/>
      <w:marRight w:val="0"/>
      <w:marTop w:val="0"/>
      <w:marBottom w:val="0"/>
      <w:divBdr>
        <w:top w:val="none" w:sz="0" w:space="0" w:color="auto"/>
        <w:left w:val="none" w:sz="0" w:space="0" w:color="auto"/>
        <w:bottom w:val="none" w:sz="0" w:space="0" w:color="auto"/>
        <w:right w:val="none" w:sz="0" w:space="0" w:color="auto"/>
      </w:divBdr>
    </w:div>
    <w:div w:id="1541629200">
      <w:bodyDiv w:val="1"/>
      <w:marLeft w:val="0"/>
      <w:marRight w:val="0"/>
      <w:marTop w:val="0"/>
      <w:marBottom w:val="0"/>
      <w:divBdr>
        <w:top w:val="none" w:sz="0" w:space="0" w:color="auto"/>
        <w:left w:val="none" w:sz="0" w:space="0" w:color="auto"/>
        <w:bottom w:val="none" w:sz="0" w:space="0" w:color="auto"/>
        <w:right w:val="none" w:sz="0" w:space="0" w:color="auto"/>
      </w:divBdr>
      <w:divsChild>
        <w:div w:id="927150546">
          <w:marLeft w:val="0"/>
          <w:marRight w:val="0"/>
          <w:marTop w:val="0"/>
          <w:marBottom w:val="0"/>
          <w:divBdr>
            <w:top w:val="none" w:sz="0" w:space="0" w:color="auto"/>
            <w:left w:val="none" w:sz="0" w:space="0" w:color="auto"/>
            <w:bottom w:val="none" w:sz="0" w:space="0" w:color="auto"/>
            <w:right w:val="none" w:sz="0" w:space="0" w:color="auto"/>
          </w:divBdr>
          <w:divsChild>
            <w:div w:id="1216047850">
              <w:marLeft w:val="0"/>
              <w:marRight w:val="0"/>
              <w:marTop w:val="0"/>
              <w:marBottom w:val="0"/>
              <w:divBdr>
                <w:top w:val="none" w:sz="0" w:space="0" w:color="auto"/>
                <w:left w:val="none" w:sz="0" w:space="0" w:color="auto"/>
                <w:bottom w:val="none" w:sz="0" w:space="0" w:color="auto"/>
                <w:right w:val="none" w:sz="0" w:space="0" w:color="auto"/>
              </w:divBdr>
              <w:divsChild>
                <w:div w:id="339358789">
                  <w:marLeft w:val="0"/>
                  <w:marRight w:val="0"/>
                  <w:marTop w:val="0"/>
                  <w:marBottom w:val="0"/>
                  <w:divBdr>
                    <w:top w:val="none" w:sz="0" w:space="0" w:color="auto"/>
                    <w:left w:val="none" w:sz="0" w:space="0" w:color="auto"/>
                    <w:bottom w:val="none" w:sz="0" w:space="0" w:color="auto"/>
                    <w:right w:val="none" w:sz="0" w:space="0" w:color="auto"/>
                  </w:divBdr>
                  <w:divsChild>
                    <w:div w:id="46802360">
                      <w:marLeft w:val="0"/>
                      <w:marRight w:val="0"/>
                      <w:marTop w:val="0"/>
                      <w:marBottom w:val="0"/>
                      <w:divBdr>
                        <w:top w:val="none" w:sz="0" w:space="0" w:color="auto"/>
                        <w:left w:val="none" w:sz="0" w:space="0" w:color="auto"/>
                        <w:bottom w:val="none" w:sz="0" w:space="0" w:color="auto"/>
                        <w:right w:val="none" w:sz="0" w:space="0" w:color="auto"/>
                      </w:divBdr>
                      <w:divsChild>
                        <w:div w:id="610281725">
                          <w:marLeft w:val="0"/>
                          <w:marRight w:val="0"/>
                          <w:marTop w:val="0"/>
                          <w:marBottom w:val="0"/>
                          <w:divBdr>
                            <w:top w:val="none" w:sz="0" w:space="0" w:color="auto"/>
                            <w:left w:val="none" w:sz="0" w:space="0" w:color="auto"/>
                            <w:bottom w:val="none" w:sz="0" w:space="0" w:color="auto"/>
                            <w:right w:val="none" w:sz="0" w:space="0" w:color="auto"/>
                          </w:divBdr>
                          <w:divsChild>
                            <w:div w:id="11032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184648">
      <w:bodyDiv w:val="1"/>
      <w:marLeft w:val="0"/>
      <w:marRight w:val="0"/>
      <w:marTop w:val="0"/>
      <w:marBottom w:val="0"/>
      <w:divBdr>
        <w:top w:val="none" w:sz="0" w:space="0" w:color="auto"/>
        <w:left w:val="none" w:sz="0" w:space="0" w:color="auto"/>
        <w:bottom w:val="none" w:sz="0" w:space="0" w:color="auto"/>
        <w:right w:val="none" w:sz="0" w:space="0" w:color="auto"/>
      </w:divBdr>
      <w:divsChild>
        <w:div w:id="821121186">
          <w:marLeft w:val="0"/>
          <w:marRight w:val="0"/>
          <w:marTop w:val="0"/>
          <w:marBottom w:val="0"/>
          <w:divBdr>
            <w:top w:val="none" w:sz="0" w:space="0" w:color="auto"/>
            <w:left w:val="none" w:sz="0" w:space="0" w:color="auto"/>
            <w:bottom w:val="none" w:sz="0" w:space="0" w:color="auto"/>
            <w:right w:val="none" w:sz="0" w:space="0" w:color="auto"/>
          </w:divBdr>
          <w:divsChild>
            <w:div w:id="1765876619">
              <w:marLeft w:val="0"/>
              <w:marRight w:val="0"/>
              <w:marTop w:val="0"/>
              <w:marBottom w:val="0"/>
              <w:divBdr>
                <w:top w:val="none" w:sz="0" w:space="0" w:color="auto"/>
                <w:left w:val="none" w:sz="0" w:space="0" w:color="auto"/>
                <w:bottom w:val="none" w:sz="0" w:space="0" w:color="auto"/>
                <w:right w:val="none" w:sz="0" w:space="0" w:color="auto"/>
              </w:divBdr>
              <w:divsChild>
                <w:div w:id="2118714831">
                  <w:marLeft w:val="0"/>
                  <w:marRight w:val="0"/>
                  <w:marTop w:val="0"/>
                  <w:marBottom w:val="0"/>
                  <w:divBdr>
                    <w:top w:val="none" w:sz="0" w:space="0" w:color="auto"/>
                    <w:left w:val="none" w:sz="0" w:space="0" w:color="auto"/>
                    <w:bottom w:val="none" w:sz="0" w:space="0" w:color="auto"/>
                    <w:right w:val="none" w:sz="0" w:space="0" w:color="auto"/>
                  </w:divBdr>
                  <w:divsChild>
                    <w:div w:id="932665363">
                      <w:marLeft w:val="0"/>
                      <w:marRight w:val="0"/>
                      <w:marTop w:val="0"/>
                      <w:marBottom w:val="0"/>
                      <w:divBdr>
                        <w:top w:val="none" w:sz="0" w:space="0" w:color="auto"/>
                        <w:left w:val="none" w:sz="0" w:space="0" w:color="auto"/>
                        <w:bottom w:val="none" w:sz="0" w:space="0" w:color="auto"/>
                        <w:right w:val="none" w:sz="0" w:space="0" w:color="auto"/>
                      </w:divBdr>
                      <w:divsChild>
                        <w:div w:id="1229535694">
                          <w:marLeft w:val="0"/>
                          <w:marRight w:val="0"/>
                          <w:marTop w:val="0"/>
                          <w:marBottom w:val="0"/>
                          <w:divBdr>
                            <w:top w:val="none" w:sz="0" w:space="0" w:color="auto"/>
                            <w:left w:val="none" w:sz="0" w:space="0" w:color="auto"/>
                            <w:bottom w:val="none" w:sz="0" w:space="0" w:color="auto"/>
                            <w:right w:val="none" w:sz="0" w:space="0" w:color="auto"/>
                          </w:divBdr>
                          <w:divsChild>
                            <w:div w:id="1457993083">
                              <w:marLeft w:val="0"/>
                              <w:marRight w:val="0"/>
                              <w:marTop w:val="0"/>
                              <w:marBottom w:val="120"/>
                              <w:divBdr>
                                <w:top w:val="none" w:sz="0" w:space="0" w:color="auto"/>
                                <w:left w:val="none" w:sz="0" w:space="0" w:color="auto"/>
                                <w:bottom w:val="none" w:sz="0" w:space="0" w:color="auto"/>
                                <w:right w:val="none" w:sz="0" w:space="0" w:color="auto"/>
                              </w:divBdr>
                              <w:divsChild>
                                <w:div w:id="616864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4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a509c7afcac4f5cb939db754ffece25 xmlns="d9e1d28a-0163-4e96-8b03-6dd6ea730ad0">
      <Terms xmlns="http://schemas.microsoft.com/office/infopath/2007/PartnerControls">
        <TermInfo xmlns="http://schemas.microsoft.com/office/infopath/2007/PartnerControls">
          <TermName xmlns="http://schemas.microsoft.com/office/infopath/2007/PartnerControls">Niet-gerubriceerd</TermName>
          <TermId xmlns="http://schemas.microsoft.com/office/infopath/2007/PartnerControls">d92c6340-bc14-4cb2-a9a6-6deda93c493b</TermId>
        </TermInfo>
      </Terms>
    </ga509c7afcac4f5cb939db754ffece25>
    <a45510494d1a450e9cee6905c7ad8168 xmlns="d9e1d28a-0163-4e96-8b03-6dd6ea730ad0">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ge4bd621e46a403e97baf402a410deb5 xmlns="d9e1d28a-0163-4e96-8b03-6dd6ea730ad0">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nf4434b3fae540fe847866e45672fb3a xmlns="d9e1d28a-0163-4e96-8b03-6dd6ea730ad0">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TaxCatchAll xmlns="d9e1d28a-0163-4e96-8b03-6dd6ea730ad0">
      <Value>4</Value>
      <Value>3</Value>
      <Value>2</Value>
      <Value>1</Value>
    </TaxCatchAll>
    <c1eb3b42714749d7a1da5dfa3e8d3bcc xmlns="d9e1d28a-0163-4e96-8b03-6dd6ea730ad0">
      <Terms xmlns="http://schemas.microsoft.com/office/infopath/2007/PartnerControls"/>
    </c1eb3b42714749d7a1da5dfa3e8d3bcc>
  </documentManagement>
</p:properties>
</file>

<file path=customXml/item3.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91517AA95B4077438AE05591C3B511EC" ma:contentTypeVersion="14" ma:contentTypeDescription="The base content type which holds the minimum set of metadata required within BZ" ma:contentTypeScope="" ma:versionID="bdf97798573842f78cc4ea6815066fb7">
  <xsd:schema xmlns:xsd="http://www.w3.org/2001/XMLSchema" xmlns:xs="http://www.w3.org/2001/XMLSchema" xmlns:p="http://schemas.microsoft.com/office/2006/metadata/properties" xmlns:ns2="d9e1d28a-0163-4e96-8b03-6dd6ea730ad0" targetNamespace="http://schemas.microsoft.com/office/2006/metadata/properties" ma:root="true" ma:fieldsID="fd21857c4103b5bc1e9a8043302a7594" ns2:_="">
    <xsd:import namespace="d9e1d28a-0163-4e96-8b03-6dd6ea730ad0"/>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1d28a-0163-4e96-8b03-6dd6ea730ad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8b7d923f-beff-4009-82c6-02553afc5a76}" ma:internalName="TaxCatchAll" ma:showField="CatchAllData" ma:web="d9e1d28a-0163-4e96-8b03-6dd6ea730ad0">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8b7d923f-beff-4009-82c6-02553afc5a76}" ma:internalName="TaxCatchAllLabel" ma:readOnly="true" ma:showField="CatchAllDataLabel" ma:web="d9e1d28a-0163-4e96-8b03-6dd6ea730ad0">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7D95E-A5A9-402A-A336-5DC129EF60DF}">
  <ds:schemaRefs>
    <ds:schemaRef ds:uri="http://schemas.microsoft.com/sharepoint/v3/contenttype/forms"/>
  </ds:schemaRefs>
</ds:datastoreItem>
</file>

<file path=customXml/itemProps2.xml><?xml version="1.0" encoding="utf-8"?>
<ds:datastoreItem xmlns:ds="http://schemas.openxmlformats.org/officeDocument/2006/customXml" ds:itemID="{2853DE4F-F0FD-47A8-97C9-66E33B879D33}">
  <ds:schemaRefs>
    <ds:schemaRef ds:uri="http://schemas.microsoft.com/office/2006/metadata/properties"/>
    <ds:schemaRef ds:uri="http://purl.org/dc/elements/1.1/"/>
    <ds:schemaRef ds:uri="d9e1d28a-0163-4e96-8b03-6dd6ea730ad0"/>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CE96611-4EE6-45B6-A8FC-9A1D06D0D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1d28a-0163-4e96-8b03-6dd6ea730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A7EB0-B919-47DF-8420-2E185BCCF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D606246F</Template>
  <TotalTime>36</TotalTime>
  <Pages>5</Pages>
  <Words>907</Words>
  <Characters>7139</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&lt;Naam aanbesteding&gt;</vt:lpstr>
      <vt:lpstr>&lt;Naam aanbesteding&gt;</vt:lpstr>
    </vt:vector>
  </TitlesOfParts>
  <Company>Min. van BZK</Company>
  <LinksUpToDate>false</LinksUpToDate>
  <CharactersWithSpaces>8030</CharactersWithSpaces>
  <SharedDoc>false</SharedDoc>
  <HLinks>
    <vt:vector size="330" baseType="variant">
      <vt:variant>
        <vt:i4>1507403</vt:i4>
      </vt:variant>
      <vt:variant>
        <vt:i4>312</vt:i4>
      </vt:variant>
      <vt:variant>
        <vt:i4>0</vt:i4>
      </vt:variant>
      <vt:variant>
        <vt:i4>5</vt:i4>
      </vt:variant>
      <vt:variant>
        <vt:lpwstr>http://www.logius.nl/</vt:lpwstr>
      </vt:variant>
      <vt:variant>
        <vt:lpwstr/>
      </vt:variant>
      <vt:variant>
        <vt:i4>2228292</vt:i4>
      </vt:variant>
      <vt:variant>
        <vt:i4>309</vt:i4>
      </vt:variant>
      <vt:variant>
        <vt:i4>0</vt:i4>
      </vt:variant>
      <vt:variant>
        <vt:i4>5</vt:i4>
      </vt:variant>
      <vt:variant>
        <vt:lpwstr>mailto:3W@minbuza.nl</vt:lpwstr>
      </vt:variant>
      <vt:variant>
        <vt:lpwstr/>
      </vt:variant>
      <vt:variant>
        <vt:i4>6684720</vt:i4>
      </vt:variant>
      <vt:variant>
        <vt:i4>306</vt:i4>
      </vt:variant>
      <vt:variant>
        <vt:i4>0</vt:i4>
      </vt:variant>
      <vt:variant>
        <vt:i4>5</vt:i4>
      </vt:variant>
      <vt:variant>
        <vt:lpwstr>http://www.pianoo.nl/document/7583/advies-klachtafhandeling-bij-aanbesteden</vt:lpwstr>
      </vt:variant>
      <vt:variant>
        <vt:lpwstr/>
      </vt:variant>
      <vt:variant>
        <vt:i4>3276918</vt:i4>
      </vt:variant>
      <vt:variant>
        <vt:i4>303</vt:i4>
      </vt:variant>
      <vt:variant>
        <vt:i4>0</vt:i4>
      </vt:variant>
      <vt:variant>
        <vt:i4>5</vt:i4>
      </vt:variant>
      <vt:variant>
        <vt:lpwstr>http://www.rijksoverheid.nl/ministeries/bz</vt:lpwstr>
      </vt:variant>
      <vt:variant>
        <vt:lpwstr/>
      </vt:variant>
      <vt:variant>
        <vt:i4>1572915</vt:i4>
      </vt:variant>
      <vt:variant>
        <vt:i4>296</vt:i4>
      </vt:variant>
      <vt:variant>
        <vt:i4>0</vt:i4>
      </vt:variant>
      <vt:variant>
        <vt:i4>5</vt:i4>
      </vt:variant>
      <vt:variant>
        <vt:lpwstr/>
      </vt:variant>
      <vt:variant>
        <vt:lpwstr>_Toc363746780</vt:lpwstr>
      </vt:variant>
      <vt:variant>
        <vt:i4>1507379</vt:i4>
      </vt:variant>
      <vt:variant>
        <vt:i4>290</vt:i4>
      </vt:variant>
      <vt:variant>
        <vt:i4>0</vt:i4>
      </vt:variant>
      <vt:variant>
        <vt:i4>5</vt:i4>
      </vt:variant>
      <vt:variant>
        <vt:lpwstr/>
      </vt:variant>
      <vt:variant>
        <vt:lpwstr>_Toc363746779</vt:lpwstr>
      </vt:variant>
      <vt:variant>
        <vt:i4>1507379</vt:i4>
      </vt:variant>
      <vt:variant>
        <vt:i4>284</vt:i4>
      </vt:variant>
      <vt:variant>
        <vt:i4>0</vt:i4>
      </vt:variant>
      <vt:variant>
        <vt:i4>5</vt:i4>
      </vt:variant>
      <vt:variant>
        <vt:lpwstr/>
      </vt:variant>
      <vt:variant>
        <vt:lpwstr>_Toc363746778</vt:lpwstr>
      </vt:variant>
      <vt:variant>
        <vt:i4>1507379</vt:i4>
      </vt:variant>
      <vt:variant>
        <vt:i4>278</vt:i4>
      </vt:variant>
      <vt:variant>
        <vt:i4>0</vt:i4>
      </vt:variant>
      <vt:variant>
        <vt:i4>5</vt:i4>
      </vt:variant>
      <vt:variant>
        <vt:lpwstr/>
      </vt:variant>
      <vt:variant>
        <vt:lpwstr>_Toc363746777</vt:lpwstr>
      </vt:variant>
      <vt:variant>
        <vt:i4>1507379</vt:i4>
      </vt:variant>
      <vt:variant>
        <vt:i4>272</vt:i4>
      </vt:variant>
      <vt:variant>
        <vt:i4>0</vt:i4>
      </vt:variant>
      <vt:variant>
        <vt:i4>5</vt:i4>
      </vt:variant>
      <vt:variant>
        <vt:lpwstr/>
      </vt:variant>
      <vt:variant>
        <vt:lpwstr>_Toc363746776</vt:lpwstr>
      </vt:variant>
      <vt:variant>
        <vt:i4>1507379</vt:i4>
      </vt:variant>
      <vt:variant>
        <vt:i4>266</vt:i4>
      </vt:variant>
      <vt:variant>
        <vt:i4>0</vt:i4>
      </vt:variant>
      <vt:variant>
        <vt:i4>5</vt:i4>
      </vt:variant>
      <vt:variant>
        <vt:lpwstr/>
      </vt:variant>
      <vt:variant>
        <vt:lpwstr>_Toc363746775</vt:lpwstr>
      </vt:variant>
      <vt:variant>
        <vt:i4>1507379</vt:i4>
      </vt:variant>
      <vt:variant>
        <vt:i4>260</vt:i4>
      </vt:variant>
      <vt:variant>
        <vt:i4>0</vt:i4>
      </vt:variant>
      <vt:variant>
        <vt:i4>5</vt:i4>
      </vt:variant>
      <vt:variant>
        <vt:lpwstr/>
      </vt:variant>
      <vt:variant>
        <vt:lpwstr>_Toc363746774</vt:lpwstr>
      </vt:variant>
      <vt:variant>
        <vt:i4>1507379</vt:i4>
      </vt:variant>
      <vt:variant>
        <vt:i4>254</vt:i4>
      </vt:variant>
      <vt:variant>
        <vt:i4>0</vt:i4>
      </vt:variant>
      <vt:variant>
        <vt:i4>5</vt:i4>
      </vt:variant>
      <vt:variant>
        <vt:lpwstr/>
      </vt:variant>
      <vt:variant>
        <vt:lpwstr>_Toc363746773</vt:lpwstr>
      </vt:variant>
      <vt:variant>
        <vt:i4>1507379</vt:i4>
      </vt:variant>
      <vt:variant>
        <vt:i4>248</vt:i4>
      </vt:variant>
      <vt:variant>
        <vt:i4>0</vt:i4>
      </vt:variant>
      <vt:variant>
        <vt:i4>5</vt:i4>
      </vt:variant>
      <vt:variant>
        <vt:lpwstr/>
      </vt:variant>
      <vt:variant>
        <vt:lpwstr>_Toc363746772</vt:lpwstr>
      </vt:variant>
      <vt:variant>
        <vt:i4>1507379</vt:i4>
      </vt:variant>
      <vt:variant>
        <vt:i4>242</vt:i4>
      </vt:variant>
      <vt:variant>
        <vt:i4>0</vt:i4>
      </vt:variant>
      <vt:variant>
        <vt:i4>5</vt:i4>
      </vt:variant>
      <vt:variant>
        <vt:lpwstr/>
      </vt:variant>
      <vt:variant>
        <vt:lpwstr>_Toc363746771</vt:lpwstr>
      </vt:variant>
      <vt:variant>
        <vt:i4>1507379</vt:i4>
      </vt:variant>
      <vt:variant>
        <vt:i4>236</vt:i4>
      </vt:variant>
      <vt:variant>
        <vt:i4>0</vt:i4>
      </vt:variant>
      <vt:variant>
        <vt:i4>5</vt:i4>
      </vt:variant>
      <vt:variant>
        <vt:lpwstr/>
      </vt:variant>
      <vt:variant>
        <vt:lpwstr>_Toc363746770</vt:lpwstr>
      </vt:variant>
      <vt:variant>
        <vt:i4>1441843</vt:i4>
      </vt:variant>
      <vt:variant>
        <vt:i4>230</vt:i4>
      </vt:variant>
      <vt:variant>
        <vt:i4>0</vt:i4>
      </vt:variant>
      <vt:variant>
        <vt:i4>5</vt:i4>
      </vt:variant>
      <vt:variant>
        <vt:lpwstr/>
      </vt:variant>
      <vt:variant>
        <vt:lpwstr>_Toc363746769</vt:lpwstr>
      </vt:variant>
      <vt:variant>
        <vt:i4>1441843</vt:i4>
      </vt:variant>
      <vt:variant>
        <vt:i4>224</vt:i4>
      </vt:variant>
      <vt:variant>
        <vt:i4>0</vt:i4>
      </vt:variant>
      <vt:variant>
        <vt:i4>5</vt:i4>
      </vt:variant>
      <vt:variant>
        <vt:lpwstr/>
      </vt:variant>
      <vt:variant>
        <vt:lpwstr>_Toc363746768</vt:lpwstr>
      </vt:variant>
      <vt:variant>
        <vt:i4>1441843</vt:i4>
      </vt:variant>
      <vt:variant>
        <vt:i4>218</vt:i4>
      </vt:variant>
      <vt:variant>
        <vt:i4>0</vt:i4>
      </vt:variant>
      <vt:variant>
        <vt:i4>5</vt:i4>
      </vt:variant>
      <vt:variant>
        <vt:lpwstr/>
      </vt:variant>
      <vt:variant>
        <vt:lpwstr>_Toc363746767</vt:lpwstr>
      </vt:variant>
      <vt:variant>
        <vt:i4>1441843</vt:i4>
      </vt:variant>
      <vt:variant>
        <vt:i4>212</vt:i4>
      </vt:variant>
      <vt:variant>
        <vt:i4>0</vt:i4>
      </vt:variant>
      <vt:variant>
        <vt:i4>5</vt:i4>
      </vt:variant>
      <vt:variant>
        <vt:lpwstr/>
      </vt:variant>
      <vt:variant>
        <vt:lpwstr>_Toc363746766</vt:lpwstr>
      </vt:variant>
      <vt:variant>
        <vt:i4>1441843</vt:i4>
      </vt:variant>
      <vt:variant>
        <vt:i4>206</vt:i4>
      </vt:variant>
      <vt:variant>
        <vt:i4>0</vt:i4>
      </vt:variant>
      <vt:variant>
        <vt:i4>5</vt:i4>
      </vt:variant>
      <vt:variant>
        <vt:lpwstr/>
      </vt:variant>
      <vt:variant>
        <vt:lpwstr>_Toc363746765</vt:lpwstr>
      </vt:variant>
      <vt:variant>
        <vt:i4>1441843</vt:i4>
      </vt:variant>
      <vt:variant>
        <vt:i4>200</vt:i4>
      </vt:variant>
      <vt:variant>
        <vt:i4>0</vt:i4>
      </vt:variant>
      <vt:variant>
        <vt:i4>5</vt:i4>
      </vt:variant>
      <vt:variant>
        <vt:lpwstr/>
      </vt:variant>
      <vt:variant>
        <vt:lpwstr>_Toc363746764</vt:lpwstr>
      </vt:variant>
      <vt:variant>
        <vt:i4>1441843</vt:i4>
      </vt:variant>
      <vt:variant>
        <vt:i4>194</vt:i4>
      </vt:variant>
      <vt:variant>
        <vt:i4>0</vt:i4>
      </vt:variant>
      <vt:variant>
        <vt:i4>5</vt:i4>
      </vt:variant>
      <vt:variant>
        <vt:lpwstr/>
      </vt:variant>
      <vt:variant>
        <vt:lpwstr>_Toc363746763</vt:lpwstr>
      </vt:variant>
      <vt:variant>
        <vt:i4>1441843</vt:i4>
      </vt:variant>
      <vt:variant>
        <vt:i4>188</vt:i4>
      </vt:variant>
      <vt:variant>
        <vt:i4>0</vt:i4>
      </vt:variant>
      <vt:variant>
        <vt:i4>5</vt:i4>
      </vt:variant>
      <vt:variant>
        <vt:lpwstr/>
      </vt:variant>
      <vt:variant>
        <vt:lpwstr>_Toc363746762</vt:lpwstr>
      </vt:variant>
      <vt:variant>
        <vt:i4>1441843</vt:i4>
      </vt:variant>
      <vt:variant>
        <vt:i4>182</vt:i4>
      </vt:variant>
      <vt:variant>
        <vt:i4>0</vt:i4>
      </vt:variant>
      <vt:variant>
        <vt:i4>5</vt:i4>
      </vt:variant>
      <vt:variant>
        <vt:lpwstr/>
      </vt:variant>
      <vt:variant>
        <vt:lpwstr>_Toc363746761</vt:lpwstr>
      </vt:variant>
      <vt:variant>
        <vt:i4>1441843</vt:i4>
      </vt:variant>
      <vt:variant>
        <vt:i4>176</vt:i4>
      </vt:variant>
      <vt:variant>
        <vt:i4>0</vt:i4>
      </vt:variant>
      <vt:variant>
        <vt:i4>5</vt:i4>
      </vt:variant>
      <vt:variant>
        <vt:lpwstr/>
      </vt:variant>
      <vt:variant>
        <vt:lpwstr>_Toc363746760</vt:lpwstr>
      </vt:variant>
      <vt:variant>
        <vt:i4>1376307</vt:i4>
      </vt:variant>
      <vt:variant>
        <vt:i4>170</vt:i4>
      </vt:variant>
      <vt:variant>
        <vt:i4>0</vt:i4>
      </vt:variant>
      <vt:variant>
        <vt:i4>5</vt:i4>
      </vt:variant>
      <vt:variant>
        <vt:lpwstr/>
      </vt:variant>
      <vt:variant>
        <vt:lpwstr>_Toc363746759</vt:lpwstr>
      </vt:variant>
      <vt:variant>
        <vt:i4>1376307</vt:i4>
      </vt:variant>
      <vt:variant>
        <vt:i4>164</vt:i4>
      </vt:variant>
      <vt:variant>
        <vt:i4>0</vt:i4>
      </vt:variant>
      <vt:variant>
        <vt:i4>5</vt:i4>
      </vt:variant>
      <vt:variant>
        <vt:lpwstr/>
      </vt:variant>
      <vt:variant>
        <vt:lpwstr>_Toc363746758</vt:lpwstr>
      </vt:variant>
      <vt:variant>
        <vt:i4>1376307</vt:i4>
      </vt:variant>
      <vt:variant>
        <vt:i4>158</vt:i4>
      </vt:variant>
      <vt:variant>
        <vt:i4>0</vt:i4>
      </vt:variant>
      <vt:variant>
        <vt:i4>5</vt:i4>
      </vt:variant>
      <vt:variant>
        <vt:lpwstr/>
      </vt:variant>
      <vt:variant>
        <vt:lpwstr>_Toc363746757</vt:lpwstr>
      </vt:variant>
      <vt:variant>
        <vt:i4>1376307</vt:i4>
      </vt:variant>
      <vt:variant>
        <vt:i4>152</vt:i4>
      </vt:variant>
      <vt:variant>
        <vt:i4>0</vt:i4>
      </vt:variant>
      <vt:variant>
        <vt:i4>5</vt:i4>
      </vt:variant>
      <vt:variant>
        <vt:lpwstr/>
      </vt:variant>
      <vt:variant>
        <vt:lpwstr>_Toc363746756</vt:lpwstr>
      </vt:variant>
      <vt:variant>
        <vt:i4>1376307</vt:i4>
      </vt:variant>
      <vt:variant>
        <vt:i4>146</vt:i4>
      </vt:variant>
      <vt:variant>
        <vt:i4>0</vt:i4>
      </vt:variant>
      <vt:variant>
        <vt:i4>5</vt:i4>
      </vt:variant>
      <vt:variant>
        <vt:lpwstr/>
      </vt:variant>
      <vt:variant>
        <vt:lpwstr>_Toc363746755</vt:lpwstr>
      </vt:variant>
      <vt:variant>
        <vt:i4>1376307</vt:i4>
      </vt:variant>
      <vt:variant>
        <vt:i4>140</vt:i4>
      </vt:variant>
      <vt:variant>
        <vt:i4>0</vt:i4>
      </vt:variant>
      <vt:variant>
        <vt:i4>5</vt:i4>
      </vt:variant>
      <vt:variant>
        <vt:lpwstr/>
      </vt:variant>
      <vt:variant>
        <vt:lpwstr>_Toc363746754</vt:lpwstr>
      </vt:variant>
      <vt:variant>
        <vt:i4>1376307</vt:i4>
      </vt:variant>
      <vt:variant>
        <vt:i4>134</vt:i4>
      </vt:variant>
      <vt:variant>
        <vt:i4>0</vt:i4>
      </vt:variant>
      <vt:variant>
        <vt:i4>5</vt:i4>
      </vt:variant>
      <vt:variant>
        <vt:lpwstr/>
      </vt:variant>
      <vt:variant>
        <vt:lpwstr>_Toc363746753</vt:lpwstr>
      </vt:variant>
      <vt:variant>
        <vt:i4>1376307</vt:i4>
      </vt:variant>
      <vt:variant>
        <vt:i4>128</vt:i4>
      </vt:variant>
      <vt:variant>
        <vt:i4>0</vt:i4>
      </vt:variant>
      <vt:variant>
        <vt:i4>5</vt:i4>
      </vt:variant>
      <vt:variant>
        <vt:lpwstr/>
      </vt:variant>
      <vt:variant>
        <vt:lpwstr>_Toc363746752</vt:lpwstr>
      </vt:variant>
      <vt:variant>
        <vt:i4>1376307</vt:i4>
      </vt:variant>
      <vt:variant>
        <vt:i4>122</vt:i4>
      </vt:variant>
      <vt:variant>
        <vt:i4>0</vt:i4>
      </vt:variant>
      <vt:variant>
        <vt:i4>5</vt:i4>
      </vt:variant>
      <vt:variant>
        <vt:lpwstr/>
      </vt:variant>
      <vt:variant>
        <vt:lpwstr>_Toc363746751</vt:lpwstr>
      </vt:variant>
      <vt:variant>
        <vt:i4>1376307</vt:i4>
      </vt:variant>
      <vt:variant>
        <vt:i4>116</vt:i4>
      </vt:variant>
      <vt:variant>
        <vt:i4>0</vt:i4>
      </vt:variant>
      <vt:variant>
        <vt:i4>5</vt:i4>
      </vt:variant>
      <vt:variant>
        <vt:lpwstr/>
      </vt:variant>
      <vt:variant>
        <vt:lpwstr>_Toc363746750</vt:lpwstr>
      </vt:variant>
      <vt:variant>
        <vt:i4>1310771</vt:i4>
      </vt:variant>
      <vt:variant>
        <vt:i4>110</vt:i4>
      </vt:variant>
      <vt:variant>
        <vt:i4>0</vt:i4>
      </vt:variant>
      <vt:variant>
        <vt:i4>5</vt:i4>
      </vt:variant>
      <vt:variant>
        <vt:lpwstr/>
      </vt:variant>
      <vt:variant>
        <vt:lpwstr>_Toc363746749</vt:lpwstr>
      </vt:variant>
      <vt:variant>
        <vt:i4>1310771</vt:i4>
      </vt:variant>
      <vt:variant>
        <vt:i4>104</vt:i4>
      </vt:variant>
      <vt:variant>
        <vt:i4>0</vt:i4>
      </vt:variant>
      <vt:variant>
        <vt:i4>5</vt:i4>
      </vt:variant>
      <vt:variant>
        <vt:lpwstr/>
      </vt:variant>
      <vt:variant>
        <vt:lpwstr>_Toc363746748</vt:lpwstr>
      </vt:variant>
      <vt:variant>
        <vt:i4>1310771</vt:i4>
      </vt:variant>
      <vt:variant>
        <vt:i4>98</vt:i4>
      </vt:variant>
      <vt:variant>
        <vt:i4>0</vt:i4>
      </vt:variant>
      <vt:variant>
        <vt:i4>5</vt:i4>
      </vt:variant>
      <vt:variant>
        <vt:lpwstr/>
      </vt:variant>
      <vt:variant>
        <vt:lpwstr>_Toc363746747</vt:lpwstr>
      </vt:variant>
      <vt:variant>
        <vt:i4>1310771</vt:i4>
      </vt:variant>
      <vt:variant>
        <vt:i4>92</vt:i4>
      </vt:variant>
      <vt:variant>
        <vt:i4>0</vt:i4>
      </vt:variant>
      <vt:variant>
        <vt:i4>5</vt:i4>
      </vt:variant>
      <vt:variant>
        <vt:lpwstr/>
      </vt:variant>
      <vt:variant>
        <vt:lpwstr>_Toc363746746</vt:lpwstr>
      </vt:variant>
      <vt:variant>
        <vt:i4>1310771</vt:i4>
      </vt:variant>
      <vt:variant>
        <vt:i4>86</vt:i4>
      </vt:variant>
      <vt:variant>
        <vt:i4>0</vt:i4>
      </vt:variant>
      <vt:variant>
        <vt:i4>5</vt:i4>
      </vt:variant>
      <vt:variant>
        <vt:lpwstr/>
      </vt:variant>
      <vt:variant>
        <vt:lpwstr>_Toc363746745</vt:lpwstr>
      </vt:variant>
      <vt:variant>
        <vt:i4>1310771</vt:i4>
      </vt:variant>
      <vt:variant>
        <vt:i4>80</vt:i4>
      </vt:variant>
      <vt:variant>
        <vt:i4>0</vt:i4>
      </vt:variant>
      <vt:variant>
        <vt:i4>5</vt:i4>
      </vt:variant>
      <vt:variant>
        <vt:lpwstr/>
      </vt:variant>
      <vt:variant>
        <vt:lpwstr>_Toc363746744</vt:lpwstr>
      </vt:variant>
      <vt:variant>
        <vt:i4>1310771</vt:i4>
      </vt:variant>
      <vt:variant>
        <vt:i4>74</vt:i4>
      </vt:variant>
      <vt:variant>
        <vt:i4>0</vt:i4>
      </vt:variant>
      <vt:variant>
        <vt:i4>5</vt:i4>
      </vt:variant>
      <vt:variant>
        <vt:lpwstr/>
      </vt:variant>
      <vt:variant>
        <vt:lpwstr>_Toc363746743</vt:lpwstr>
      </vt:variant>
      <vt:variant>
        <vt:i4>1310771</vt:i4>
      </vt:variant>
      <vt:variant>
        <vt:i4>68</vt:i4>
      </vt:variant>
      <vt:variant>
        <vt:i4>0</vt:i4>
      </vt:variant>
      <vt:variant>
        <vt:i4>5</vt:i4>
      </vt:variant>
      <vt:variant>
        <vt:lpwstr/>
      </vt:variant>
      <vt:variant>
        <vt:lpwstr>_Toc363746742</vt:lpwstr>
      </vt:variant>
      <vt:variant>
        <vt:i4>1310771</vt:i4>
      </vt:variant>
      <vt:variant>
        <vt:i4>62</vt:i4>
      </vt:variant>
      <vt:variant>
        <vt:i4>0</vt:i4>
      </vt:variant>
      <vt:variant>
        <vt:i4>5</vt:i4>
      </vt:variant>
      <vt:variant>
        <vt:lpwstr/>
      </vt:variant>
      <vt:variant>
        <vt:lpwstr>_Toc363746741</vt:lpwstr>
      </vt:variant>
      <vt:variant>
        <vt:i4>1310771</vt:i4>
      </vt:variant>
      <vt:variant>
        <vt:i4>56</vt:i4>
      </vt:variant>
      <vt:variant>
        <vt:i4>0</vt:i4>
      </vt:variant>
      <vt:variant>
        <vt:i4>5</vt:i4>
      </vt:variant>
      <vt:variant>
        <vt:lpwstr/>
      </vt:variant>
      <vt:variant>
        <vt:lpwstr>_Toc363746740</vt:lpwstr>
      </vt:variant>
      <vt:variant>
        <vt:i4>1245235</vt:i4>
      </vt:variant>
      <vt:variant>
        <vt:i4>50</vt:i4>
      </vt:variant>
      <vt:variant>
        <vt:i4>0</vt:i4>
      </vt:variant>
      <vt:variant>
        <vt:i4>5</vt:i4>
      </vt:variant>
      <vt:variant>
        <vt:lpwstr/>
      </vt:variant>
      <vt:variant>
        <vt:lpwstr>_Toc363746739</vt:lpwstr>
      </vt:variant>
      <vt:variant>
        <vt:i4>1245235</vt:i4>
      </vt:variant>
      <vt:variant>
        <vt:i4>44</vt:i4>
      </vt:variant>
      <vt:variant>
        <vt:i4>0</vt:i4>
      </vt:variant>
      <vt:variant>
        <vt:i4>5</vt:i4>
      </vt:variant>
      <vt:variant>
        <vt:lpwstr/>
      </vt:variant>
      <vt:variant>
        <vt:lpwstr>_Toc363746738</vt:lpwstr>
      </vt:variant>
      <vt:variant>
        <vt:i4>1245235</vt:i4>
      </vt:variant>
      <vt:variant>
        <vt:i4>38</vt:i4>
      </vt:variant>
      <vt:variant>
        <vt:i4>0</vt:i4>
      </vt:variant>
      <vt:variant>
        <vt:i4>5</vt:i4>
      </vt:variant>
      <vt:variant>
        <vt:lpwstr/>
      </vt:variant>
      <vt:variant>
        <vt:lpwstr>_Toc363746737</vt:lpwstr>
      </vt:variant>
      <vt:variant>
        <vt:i4>1245235</vt:i4>
      </vt:variant>
      <vt:variant>
        <vt:i4>32</vt:i4>
      </vt:variant>
      <vt:variant>
        <vt:i4>0</vt:i4>
      </vt:variant>
      <vt:variant>
        <vt:i4>5</vt:i4>
      </vt:variant>
      <vt:variant>
        <vt:lpwstr/>
      </vt:variant>
      <vt:variant>
        <vt:lpwstr>_Toc363746736</vt:lpwstr>
      </vt:variant>
      <vt:variant>
        <vt:i4>1245235</vt:i4>
      </vt:variant>
      <vt:variant>
        <vt:i4>26</vt:i4>
      </vt:variant>
      <vt:variant>
        <vt:i4>0</vt:i4>
      </vt:variant>
      <vt:variant>
        <vt:i4>5</vt:i4>
      </vt:variant>
      <vt:variant>
        <vt:lpwstr/>
      </vt:variant>
      <vt:variant>
        <vt:lpwstr>_Toc363746735</vt:lpwstr>
      </vt:variant>
      <vt:variant>
        <vt:i4>1245235</vt:i4>
      </vt:variant>
      <vt:variant>
        <vt:i4>20</vt:i4>
      </vt:variant>
      <vt:variant>
        <vt:i4>0</vt:i4>
      </vt:variant>
      <vt:variant>
        <vt:i4>5</vt:i4>
      </vt:variant>
      <vt:variant>
        <vt:lpwstr/>
      </vt:variant>
      <vt:variant>
        <vt:lpwstr>_Toc363746734</vt:lpwstr>
      </vt:variant>
      <vt:variant>
        <vt:i4>1245235</vt:i4>
      </vt:variant>
      <vt:variant>
        <vt:i4>14</vt:i4>
      </vt:variant>
      <vt:variant>
        <vt:i4>0</vt:i4>
      </vt:variant>
      <vt:variant>
        <vt:i4>5</vt:i4>
      </vt:variant>
      <vt:variant>
        <vt:lpwstr/>
      </vt:variant>
      <vt:variant>
        <vt:lpwstr>_Toc363746733</vt:lpwstr>
      </vt:variant>
      <vt:variant>
        <vt:i4>1245235</vt:i4>
      </vt:variant>
      <vt:variant>
        <vt:i4>8</vt:i4>
      </vt:variant>
      <vt:variant>
        <vt:i4>0</vt:i4>
      </vt:variant>
      <vt:variant>
        <vt:i4>5</vt:i4>
      </vt:variant>
      <vt:variant>
        <vt:lpwstr/>
      </vt:variant>
      <vt:variant>
        <vt:lpwstr>_Toc363746732</vt:lpwstr>
      </vt:variant>
      <vt:variant>
        <vt:i4>1245235</vt:i4>
      </vt:variant>
      <vt:variant>
        <vt:i4>2</vt:i4>
      </vt:variant>
      <vt:variant>
        <vt:i4>0</vt:i4>
      </vt:variant>
      <vt:variant>
        <vt:i4>5</vt:i4>
      </vt:variant>
      <vt:variant>
        <vt:lpwstr/>
      </vt:variant>
      <vt:variant>
        <vt:lpwstr>_Toc363746731</vt:lpwstr>
      </vt:variant>
      <vt:variant>
        <vt:i4>4784238</vt:i4>
      </vt:variant>
      <vt:variant>
        <vt:i4>0</vt:i4>
      </vt:variant>
      <vt:variant>
        <vt:i4>0</vt:i4>
      </vt:variant>
      <vt:variant>
        <vt:i4>5</vt:i4>
      </vt:variant>
      <vt:variant>
        <vt:lpwstr>mailto:FEZ-Tender1@minbuza.nl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Leiderschaps- en managementontwikkeling</dc:subject>
  <dc:creator>Huntink, Dennis</dc:creator>
  <cp:keywords/>
  <cp:lastModifiedBy>Huntink, Dennis</cp:lastModifiedBy>
  <cp:revision>8</cp:revision>
  <cp:lastPrinted>2014-08-19T07:16:00Z</cp:lastPrinted>
  <dcterms:created xsi:type="dcterms:W3CDTF">2019-05-09T08:48:00Z</dcterms:created>
  <dcterms:modified xsi:type="dcterms:W3CDTF">2019-06-05T12:18:00Z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0x0101009C7CE436063D44E9BE7DC0259EF7C32F006EB9F9836A634AE58B6169785FD3936F0091517AA95B4077438AE05591C3B511EC</vt:lpwstr>
  </property>
  <property fmtid="{D5CDD505-2E9C-101B-9397-08002B2CF9AE}" pid="3" name="BZ_Country">
    <vt:lpwstr>2;#The Netherlands|7f69a7bb-478c-499d-a6cf-5869916dfee4</vt:lpwstr>
  </property>
  <property fmtid="{D5CDD505-2E9C-101B-9397-08002B2CF9AE}" pid="4" name="BZ_Theme">
    <vt:lpwstr>1;#Procurement and tendering|fc14aec2-b498-47df-aba9-0040a2703f98</vt:lpwstr>
  </property>
  <property fmtid="{D5CDD505-2E9C-101B-9397-08002B2CF9AE}" pid="5" name="BZ_Classification">
    <vt:lpwstr>4;#Niet-gerubriceerd|d92c6340-bc14-4cb2-a9a6-6deda93c493b</vt:lpwstr>
  </property>
  <property fmtid="{D5CDD505-2E9C-101B-9397-08002B2CF9AE}" pid="6" name="BZ_Forum">
    <vt:lpwstr>3;#Not applicable|0049e722-bfb1-4a3f-9d08-af7366a9af40</vt:lpwstr>
  </property>
  <property fmtid="{D5CDD505-2E9C-101B-9397-08002B2CF9AE}" pid="7" name="BZ_CategorieTenders">
    <vt:lpwstr/>
  </property>
</Properties>
</file>