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9B0" w:rsidRPr="004479B7" w:rsidRDefault="00317CFB" w:rsidP="003705F5">
      <w:pPr>
        <w:pStyle w:val="Kop2"/>
        <w:rPr>
          <w:rFonts w:asciiTheme="minorHAnsi" w:hAnsiTheme="minorHAnsi"/>
          <w:bCs/>
          <w:sz w:val="20"/>
        </w:rPr>
      </w:pPr>
      <w:bookmarkStart w:id="0" w:name="_Toc507154310"/>
      <w:bookmarkStart w:id="1" w:name="_Toc514921224"/>
      <w:bookmarkStart w:id="2" w:name="_Toc514922115"/>
      <w:bookmarkStart w:id="3" w:name="_Toc515536843"/>
      <w:bookmarkStart w:id="4" w:name="_Toc526843664"/>
      <w:bookmarkStart w:id="5" w:name="_Toc526843890"/>
      <w:bookmarkStart w:id="6" w:name="_Toc514922117"/>
      <w:bookmarkStart w:id="7" w:name="_Toc515536845"/>
      <w:r w:rsidRPr="00BD048D">
        <w:rPr>
          <w:rFonts w:asciiTheme="minorHAnsi" w:hAnsiTheme="minorHAnsi"/>
          <w:sz w:val="20"/>
        </w:rPr>
        <w:t>Invulblad behorende bij bijlage 2</w:t>
      </w:r>
      <w:bookmarkEnd w:id="0"/>
      <w:bookmarkEnd w:id="1"/>
      <w:bookmarkEnd w:id="2"/>
      <w:bookmarkEnd w:id="3"/>
      <w:bookmarkEnd w:id="4"/>
      <w:bookmarkEnd w:id="5"/>
      <w:r>
        <w:rPr>
          <w:rFonts w:asciiTheme="minorHAnsi" w:hAnsiTheme="minorHAnsi"/>
          <w:sz w:val="20"/>
        </w:rPr>
        <w:t xml:space="preserve"> </w:t>
      </w:r>
      <w:r w:rsidR="000F39B0" w:rsidRPr="004479B7">
        <w:rPr>
          <w:rFonts w:asciiTheme="minorHAnsi" w:hAnsiTheme="minorHAnsi"/>
          <w:sz w:val="20"/>
        </w:rPr>
        <w:t>Referentie-invulblad</w:t>
      </w:r>
      <w:bookmarkEnd w:id="6"/>
      <w:bookmarkEnd w:id="7"/>
    </w:p>
    <w:p w:rsidR="000F39B0" w:rsidRPr="004479B7" w:rsidRDefault="000F39B0" w:rsidP="000F39B0">
      <w:pPr>
        <w:rPr>
          <w:rFonts w:asciiTheme="minorHAnsi" w:hAnsiTheme="minorHAnsi"/>
          <w:b/>
          <w:sz w:val="20"/>
        </w:rPr>
      </w:pPr>
    </w:p>
    <w:p w:rsidR="000F39B0" w:rsidRPr="004479B7" w:rsidRDefault="000F39B0" w:rsidP="000F39B0">
      <w:pPr>
        <w:rPr>
          <w:rFonts w:asciiTheme="minorHAnsi" w:hAnsiTheme="minorHAnsi"/>
          <w:b/>
          <w:sz w:val="20"/>
        </w:rPr>
      </w:pPr>
      <w:r w:rsidRPr="004479B7">
        <w:rPr>
          <w:rFonts w:asciiTheme="minorHAnsi" w:hAnsiTheme="minorHAnsi"/>
          <w:b/>
          <w:sz w:val="20"/>
        </w:rPr>
        <w:t xml:space="preserve">Inschrijver dient onderstaand model te gebruiken voor het aanleveren van de referenties. </w:t>
      </w:r>
    </w:p>
    <w:p w:rsidR="000F39B0" w:rsidRPr="004479B7" w:rsidRDefault="000F39B0" w:rsidP="000F39B0">
      <w:pPr>
        <w:rPr>
          <w:rFonts w:asciiTheme="minorHAnsi" w:hAnsiTheme="minorHAnsi"/>
          <w:b/>
          <w:sz w:val="20"/>
        </w:rPr>
      </w:pPr>
    </w:p>
    <w:p w:rsidR="000F39B0" w:rsidRPr="004479B7" w:rsidRDefault="000F39B0" w:rsidP="000F39B0">
      <w:pPr>
        <w:rPr>
          <w:rFonts w:asciiTheme="minorHAnsi" w:hAnsiTheme="minorHAnsi"/>
          <w:b/>
          <w:sz w:val="20"/>
        </w:rPr>
      </w:pPr>
    </w:p>
    <w:p w:rsidR="000F39B0" w:rsidRPr="004479B7" w:rsidRDefault="000F39B0" w:rsidP="000F39B0">
      <w:pPr>
        <w:rPr>
          <w:rFonts w:asciiTheme="minorHAnsi" w:hAnsiTheme="minorHAnsi"/>
          <w:b/>
          <w:sz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0F39B0" w:rsidRPr="004479B7" w:rsidTr="002E5284">
        <w:tc>
          <w:tcPr>
            <w:tcW w:w="4606" w:type="dxa"/>
          </w:tcPr>
          <w:p w:rsidR="000F39B0" w:rsidRPr="004479B7" w:rsidRDefault="000F39B0" w:rsidP="002E5284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sz w:val="20"/>
              </w:rPr>
            </w:pPr>
            <w:r w:rsidRPr="004479B7">
              <w:rPr>
                <w:rFonts w:asciiTheme="minorHAnsi" w:hAnsiTheme="minorHAnsi"/>
                <w:b/>
                <w:sz w:val="20"/>
              </w:rPr>
              <w:t xml:space="preserve">Omschrijving </w:t>
            </w:r>
          </w:p>
          <w:p w:rsidR="000F39B0" w:rsidRPr="004479B7" w:rsidRDefault="000F39B0" w:rsidP="002E5284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4606" w:type="dxa"/>
          </w:tcPr>
          <w:p w:rsidR="000F39B0" w:rsidRPr="004479B7" w:rsidRDefault="000F39B0" w:rsidP="002E5284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sz w:val="20"/>
              </w:rPr>
            </w:pPr>
            <w:r w:rsidRPr="004479B7">
              <w:rPr>
                <w:rFonts w:asciiTheme="minorHAnsi" w:hAnsiTheme="minorHAnsi"/>
                <w:b/>
                <w:sz w:val="20"/>
              </w:rPr>
              <w:t>Nadere gegevens</w:t>
            </w:r>
          </w:p>
        </w:tc>
      </w:tr>
      <w:tr w:rsidR="000F39B0" w:rsidRPr="004479B7" w:rsidTr="002E5284">
        <w:tc>
          <w:tcPr>
            <w:tcW w:w="4606" w:type="dxa"/>
          </w:tcPr>
          <w:p w:rsidR="000F39B0" w:rsidRPr="004479B7" w:rsidRDefault="000F39B0" w:rsidP="002E5284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sz w:val="20"/>
              </w:rPr>
            </w:pPr>
            <w:r w:rsidRPr="004479B7">
              <w:rPr>
                <w:rFonts w:asciiTheme="minorHAnsi" w:hAnsiTheme="minorHAnsi"/>
                <w:b/>
                <w:sz w:val="20"/>
              </w:rPr>
              <w:t>Naam</w:t>
            </w:r>
          </w:p>
          <w:p w:rsidR="000F39B0" w:rsidRPr="004479B7" w:rsidRDefault="000F39B0" w:rsidP="002E5284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4606" w:type="dxa"/>
          </w:tcPr>
          <w:p w:rsidR="000F39B0" w:rsidRPr="004479B7" w:rsidRDefault="000F39B0" w:rsidP="002E5284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sz w:val="20"/>
              </w:rPr>
            </w:pPr>
          </w:p>
        </w:tc>
      </w:tr>
      <w:tr w:rsidR="000F39B0" w:rsidRPr="004479B7" w:rsidTr="002E5284">
        <w:tc>
          <w:tcPr>
            <w:tcW w:w="4606" w:type="dxa"/>
          </w:tcPr>
          <w:p w:rsidR="000F39B0" w:rsidRPr="004479B7" w:rsidRDefault="000F39B0" w:rsidP="002E5284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sz w:val="20"/>
              </w:rPr>
            </w:pPr>
            <w:r w:rsidRPr="004479B7">
              <w:rPr>
                <w:rFonts w:asciiTheme="minorHAnsi" w:hAnsiTheme="minorHAnsi"/>
                <w:b/>
                <w:sz w:val="20"/>
              </w:rPr>
              <w:t>Type organisatie</w:t>
            </w:r>
          </w:p>
          <w:p w:rsidR="000F39B0" w:rsidRPr="004479B7" w:rsidRDefault="000F39B0" w:rsidP="002E5284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4606" w:type="dxa"/>
          </w:tcPr>
          <w:p w:rsidR="000F39B0" w:rsidRPr="004479B7" w:rsidRDefault="000F39B0" w:rsidP="002E5284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sz w:val="20"/>
              </w:rPr>
            </w:pPr>
          </w:p>
        </w:tc>
      </w:tr>
      <w:tr w:rsidR="000F39B0" w:rsidRPr="004479B7" w:rsidTr="002E5284">
        <w:tc>
          <w:tcPr>
            <w:tcW w:w="4606" w:type="dxa"/>
          </w:tcPr>
          <w:p w:rsidR="000F39B0" w:rsidRPr="004479B7" w:rsidRDefault="000F39B0" w:rsidP="002E5284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sz w:val="20"/>
              </w:rPr>
            </w:pPr>
            <w:r w:rsidRPr="004479B7">
              <w:rPr>
                <w:rFonts w:asciiTheme="minorHAnsi" w:hAnsiTheme="minorHAnsi"/>
                <w:b/>
                <w:sz w:val="20"/>
              </w:rPr>
              <w:t>Adres</w:t>
            </w:r>
          </w:p>
          <w:p w:rsidR="000F39B0" w:rsidRPr="004479B7" w:rsidRDefault="000F39B0" w:rsidP="002E5284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4606" w:type="dxa"/>
          </w:tcPr>
          <w:p w:rsidR="000F39B0" w:rsidRPr="004479B7" w:rsidRDefault="000F39B0" w:rsidP="002E5284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sz w:val="20"/>
              </w:rPr>
            </w:pPr>
          </w:p>
        </w:tc>
      </w:tr>
      <w:tr w:rsidR="000F39B0" w:rsidRPr="004479B7" w:rsidTr="002E5284">
        <w:tc>
          <w:tcPr>
            <w:tcW w:w="4606" w:type="dxa"/>
          </w:tcPr>
          <w:p w:rsidR="000F39B0" w:rsidRPr="004479B7" w:rsidRDefault="000F39B0" w:rsidP="002E5284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sz w:val="20"/>
              </w:rPr>
            </w:pPr>
            <w:r w:rsidRPr="004479B7">
              <w:rPr>
                <w:rFonts w:asciiTheme="minorHAnsi" w:hAnsiTheme="minorHAnsi"/>
                <w:b/>
                <w:sz w:val="20"/>
              </w:rPr>
              <w:t>Vestigingsplaats</w:t>
            </w:r>
          </w:p>
          <w:p w:rsidR="000F39B0" w:rsidRPr="004479B7" w:rsidRDefault="000F39B0" w:rsidP="002E5284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4606" w:type="dxa"/>
          </w:tcPr>
          <w:p w:rsidR="000F39B0" w:rsidRPr="004479B7" w:rsidRDefault="000F39B0" w:rsidP="002E5284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sz w:val="20"/>
              </w:rPr>
            </w:pPr>
          </w:p>
        </w:tc>
      </w:tr>
      <w:tr w:rsidR="000F39B0" w:rsidRPr="004479B7" w:rsidTr="002E5284">
        <w:tc>
          <w:tcPr>
            <w:tcW w:w="4606" w:type="dxa"/>
          </w:tcPr>
          <w:p w:rsidR="000F39B0" w:rsidRPr="004479B7" w:rsidRDefault="000F39B0" w:rsidP="002E5284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sz w:val="20"/>
              </w:rPr>
            </w:pPr>
            <w:r w:rsidRPr="004479B7">
              <w:rPr>
                <w:rFonts w:asciiTheme="minorHAnsi" w:hAnsiTheme="minorHAnsi"/>
                <w:b/>
                <w:sz w:val="20"/>
              </w:rPr>
              <w:t>Naam contactpersoon</w:t>
            </w:r>
          </w:p>
          <w:p w:rsidR="000F39B0" w:rsidRPr="004479B7" w:rsidRDefault="000F39B0" w:rsidP="002E5284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4606" w:type="dxa"/>
          </w:tcPr>
          <w:p w:rsidR="000F39B0" w:rsidRPr="004479B7" w:rsidRDefault="000F39B0" w:rsidP="002E5284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sz w:val="20"/>
              </w:rPr>
            </w:pPr>
          </w:p>
        </w:tc>
      </w:tr>
      <w:tr w:rsidR="000F39B0" w:rsidRPr="004479B7" w:rsidTr="002E5284">
        <w:tc>
          <w:tcPr>
            <w:tcW w:w="4606" w:type="dxa"/>
          </w:tcPr>
          <w:p w:rsidR="000F39B0" w:rsidRPr="004479B7" w:rsidRDefault="000F39B0" w:rsidP="002E5284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sz w:val="20"/>
              </w:rPr>
            </w:pPr>
            <w:r w:rsidRPr="004479B7">
              <w:rPr>
                <w:rFonts w:asciiTheme="minorHAnsi" w:hAnsiTheme="minorHAnsi"/>
                <w:b/>
                <w:sz w:val="20"/>
              </w:rPr>
              <w:t>Telefoonnummer contactpersoon</w:t>
            </w:r>
          </w:p>
          <w:p w:rsidR="000F39B0" w:rsidRPr="004479B7" w:rsidRDefault="000F39B0" w:rsidP="002E5284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sz w:val="20"/>
              </w:rPr>
            </w:pPr>
          </w:p>
          <w:p w:rsidR="000F39B0" w:rsidRPr="004479B7" w:rsidRDefault="000F39B0" w:rsidP="002E5284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4606" w:type="dxa"/>
          </w:tcPr>
          <w:p w:rsidR="000F39B0" w:rsidRPr="004479B7" w:rsidRDefault="000F39B0" w:rsidP="002E5284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sz w:val="20"/>
              </w:rPr>
            </w:pPr>
          </w:p>
        </w:tc>
      </w:tr>
      <w:tr w:rsidR="000F39B0" w:rsidRPr="004479B7" w:rsidTr="002E5284">
        <w:tc>
          <w:tcPr>
            <w:tcW w:w="4606" w:type="dxa"/>
          </w:tcPr>
          <w:p w:rsidR="000F39B0" w:rsidRPr="004479B7" w:rsidRDefault="000F39B0" w:rsidP="002E5284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sz w:val="20"/>
              </w:rPr>
            </w:pPr>
            <w:r w:rsidRPr="004479B7">
              <w:rPr>
                <w:rFonts w:asciiTheme="minorHAnsi" w:hAnsiTheme="minorHAnsi"/>
                <w:b/>
                <w:sz w:val="20"/>
              </w:rPr>
              <w:t>Datum aanvang en looptijd</w:t>
            </w:r>
          </w:p>
          <w:p w:rsidR="000F39B0" w:rsidRPr="004479B7" w:rsidRDefault="000F39B0" w:rsidP="002E5284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sz w:val="20"/>
              </w:rPr>
            </w:pPr>
            <w:r w:rsidRPr="004479B7">
              <w:rPr>
                <w:rFonts w:asciiTheme="minorHAnsi" w:hAnsiTheme="minorHAnsi"/>
                <w:b/>
                <w:sz w:val="20"/>
              </w:rPr>
              <w:t>contract dienstverlening</w:t>
            </w:r>
          </w:p>
          <w:p w:rsidR="000F39B0" w:rsidRPr="004479B7" w:rsidRDefault="000F39B0" w:rsidP="002E5284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4606" w:type="dxa"/>
          </w:tcPr>
          <w:p w:rsidR="000F39B0" w:rsidRPr="004479B7" w:rsidRDefault="000F39B0" w:rsidP="002E5284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sz w:val="20"/>
              </w:rPr>
            </w:pPr>
          </w:p>
        </w:tc>
      </w:tr>
      <w:tr w:rsidR="000F39B0" w:rsidRPr="004479B7" w:rsidTr="002E5284">
        <w:tc>
          <w:tcPr>
            <w:tcW w:w="4606" w:type="dxa"/>
          </w:tcPr>
          <w:p w:rsidR="000F39B0" w:rsidRPr="004479B7" w:rsidRDefault="000F39B0" w:rsidP="002E5284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sz w:val="20"/>
              </w:rPr>
            </w:pPr>
            <w:r w:rsidRPr="004479B7">
              <w:rPr>
                <w:rFonts w:asciiTheme="minorHAnsi" w:hAnsiTheme="minorHAnsi"/>
                <w:b/>
                <w:sz w:val="20"/>
              </w:rPr>
              <w:t>Contractwaarde (per jaar)</w:t>
            </w:r>
          </w:p>
          <w:p w:rsidR="000F39B0" w:rsidRPr="004479B7" w:rsidRDefault="000F39B0" w:rsidP="002E5284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4606" w:type="dxa"/>
          </w:tcPr>
          <w:p w:rsidR="000F39B0" w:rsidRPr="004479B7" w:rsidRDefault="000F39B0" w:rsidP="002E5284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sz w:val="20"/>
              </w:rPr>
            </w:pPr>
          </w:p>
        </w:tc>
      </w:tr>
      <w:tr w:rsidR="000F39B0" w:rsidRPr="004479B7" w:rsidTr="002E5284">
        <w:tc>
          <w:tcPr>
            <w:tcW w:w="4606" w:type="dxa"/>
          </w:tcPr>
          <w:p w:rsidR="000F39B0" w:rsidRPr="004479B7" w:rsidRDefault="000F39B0" w:rsidP="002E5284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sz w:val="20"/>
              </w:rPr>
            </w:pPr>
            <w:r w:rsidRPr="004479B7">
              <w:rPr>
                <w:rFonts w:asciiTheme="minorHAnsi" w:hAnsiTheme="minorHAnsi"/>
                <w:b/>
                <w:sz w:val="20"/>
              </w:rPr>
              <w:t>Beschrijving van de</w:t>
            </w:r>
          </w:p>
          <w:p w:rsidR="000F39B0" w:rsidRPr="004479B7" w:rsidRDefault="000F39B0" w:rsidP="002E5284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sz w:val="20"/>
              </w:rPr>
            </w:pPr>
            <w:r w:rsidRPr="004479B7">
              <w:rPr>
                <w:rFonts w:asciiTheme="minorHAnsi" w:hAnsiTheme="minorHAnsi"/>
                <w:b/>
                <w:sz w:val="20"/>
              </w:rPr>
              <w:t xml:space="preserve">Dienstverlening </w:t>
            </w:r>
          </w:p>
        </w:tc>
        <w:tc>
          <w:tcPr>
            <w:tcW w:w="4606" w:type="dxa"/>
          </w:tcPr>
          <w:p w:rsidR="000F39B0" w:rsidRPr="004479B7" w:rsidRDefault="000F39B0" w:rsidP="002E5284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sz w:val="20"/>
              </w:rPr>
            </w:pPr>
          </w:p>
        </w:tc>
      </w:tr>
      <w:tr w:rsidR="000F39B0" w:rsidRPr="004479B7" w:rsidTr="002E5284">
        <w:tc>
          <w:tcPr>
            <w:tcW w:w="4606" w:type="dxa"/>
          </w:tcPr>
          <w:p w:rsidR="000F39B0" w:rsidRPr="004479B7" w:rsidRDefault="000F39B0" w:rsidP="002E5284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sz w:val="20"/>
              </w:rPr>
            </w:pPr>
            <w:r w:rsidRPr="004479B7">
              <w:rPr>
                <w:rFonts w:asciiTheme="minorHAnsi" w:hAnsiTheme="minorHAnsi"/>
                <w:b/>
                <w:sz w:val="20"/>
              </w:rPr>
              <w:t>Certificaat toegevoegd.</w:t>
            </w:r>
          </w:p>
        </w:tc>
        <w:tc>
          <w:tcPr>
            <w:tcW w:w="4606" w:type="dxa"/>
          </w:tcPr>
          <w:p w:rsidR="000F39B0" w:rsidRPr="004479B7" w:rsidRDefault="000F39B0" w:rsidP="002E5284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sz w:val="20"/>
              </w:rPr>
            </w:pPr>
          </w:p>
        </w:tc>
      </w:tr>
    </w:tbl>
    <w:p w:rsidR="00183206" w:rsidRDefault="00183206" w:rsidP="000F39B0">
      <w:pPr>
        <w:tabs>
          <w:tab w:val="left" w:pos="0"/>
        </w:tabs>
        <w:rPr>
          <w:rFonts w:asciiTheme="minorHAnsi" w:hAnsiTheme="minorHAnsi"/>
          <w:b/>
          <w:sz w:val="20"/>
        </w:rPr>
      </w:pPr>
    </w:p>
    <w:p w:rsidR="00183206" w:rsidRDefault="00183206" w:rsidP="00183206">
      <w:r>
        <w:br w:type="page"/>
      </w:r>
    </w:p>
    <w:p w:rsidR="00183206" w:rsidRPr="00C64DDE" w:rsidRDefault="00183206" w:rsidP="00183206">
      <w:pPr>
        <w:rPr>
          <w:rFonts w:asciiTheme="minorHAnsi" w:hAnsiTheme="minorHAnsi"/>
          <w:sz w:val="20"/>
        </w:rPr>
      </w:pPr>
      <w:bookmarkStart w:id="8" w:name="_Toc221095174"/>
      <w:bookmarkStart w:id="9" w:name="_Toc228067968"/>
      <w:r w:rsidRPr="00C64DDE">
        <w:rPr>
          <w:rFonts w:asciiTheme="minorHAnsi" w:hAnsiTheme="minorHAnsi"/>
          <w:sz w:val="20"/>
        </w:rPr>
        <w:lastRenderedPageBreak/>
        <w:t>Certificaat (IN TE VULLEN EN TE ONDERTEKENEN DOOR DE REFERENT):</w:t>
      </w:r>
      <w:bookmarkEnd w:id="8"/>
      <w:bookmarkEnd w:id="9"/>
    </w:p>
    <w:p w:rsidR="00183206" w:rsidRPr="00C64DDE" w:rsidRDefault="00183206" w:rsidP="00183206">
      <w:pPr>
        <w:rPr>
          <w:rFonts w:asciiTheme="minorHAnsi" w:hAnsiTheme="minorHAnsi"/>
          <w:sz w:val="20"/>
        </w:rPr>
      </w:pPr>
    </w:p>
    <w:p w:rsidR="00183206" w:rsidRPr="00C64DDE" w:rsidRDefault="00183206" w:rsidP="00183206">
      <w:pPr>
        <w:rPr>
          <w:rFonts w:asciiTheme="minorHAnsi" w:hAnsiTheme="minorHAnsi"/>
          <w:sz w:val="20"/>
        </w:rPr>
      </w:pPr>
    </w:p>
    <w:p w:rsidR="00183206" w:rsidRPr="00C64DDE" w:rsidRDefault="00183206" w:rsidP="00183206">
      <w:pPr>
        <w:rPr>
          <w:rFonts w:asciiTheme="minorHAnsi" w:hAnsiTheme="minorHAnsi"/>
          <w:sz w:val="20"/>
        </w:rPr>
      </w:pPr>
      <w:bookmarkStart w:id="10" w:name="_Toc221095175"/>
      <w:bookmarkStart w:id="11" w:name="_Toc228067969"/>
      <w:bookmarkStart w:id="12" w:name="_Toc231353550"/>
      <w:r w:rsidRPr="00C64DDE">
        <w:rPr>
          <w:rFonts w:asciiTheme="minorHAnsi" w:hAnsiTheme="minorHAnsi"/>
          <w:sz w:val="20"/>
        </w:rPr>
        <w:t xml:space="preserve">Ondergetekende, ……………………………………………………(naam contactpersoon referent), verklaart dat …………………………………………….(naam inschrijver) in de periode van …………………………………….... tot...........................................................  de navolgende genoemde diensten inzake ……………………………………………….... naar behoren heeft uitgevoerd. </w:t>
      </w:r>
    </w:p>
    <w:p w:rsidR="00183206" w:rsidRPr="00C64DDE" w:rsidRDefault="00183206" w:rsidP="00183206">
      <w:pPr>
        <w:rPr>
          <w:rFonts w:asciiTheme="minorHAnsi" w:hAnsiTheme="minorHAnsi"/>
          <w:sz w:val="20"/>
        </w:rPr>
      </w:pPr>
    </w:p>
    <w:bookmarkEnd w:id="10"/>
    <w:bookmarkEnd w:id="11"/>
    <w:bookmarkEnd w:id="12"/>
    <w:p w:rsidR="00183206" w:rsidRDefault="00183206" w:rsidP="00183206">
      <w:pPr>
        <w:tabs>
          <w:tab w:val="left" w:pos="0"/>
        </w:tabs>
        <w:rPr>
          <w:rFonts w:asciiTheme="minorHAnsi" w:hAnsiTheme="minorHAnsi"/>
          <w:sz w:val="20"/>
        </w:rPr>
      </w:pPr>
    </w:p>
    <w:p w:rsidR="00183206" w:rsidRDefault="00183206" w:rsidP="00183206">
      <w:pPr>
        <w:tabs>
          <w:tab w:val="left" w:pos="0"/>
        </w:tabs>
        <w:rPr>
          <w:rFonts w:asciiTheme="minorHAnsi" w:hAnsiTheme="minorHAnsi"/>
          <w:sz w:val="20"/>
        </w:rPr>
      </w:pPr>
    </w:p>
    <w:p w:rsidR="00183206" w:rsidRDefault="00183206" w:rsidP="00183206">
      <w:pPr>
        <w:tabs>
          <w:tab w:val="left" w:pos="0"/>
        </w:tabs>
        <w:rPr>
          <w:rFonts w:asciiTheme="minorHAnsi" w:hAnsiTheme="minorHAnsi"/>
          <w:sz w:val="20"/>
        </w:rPr>
      </w:pPr>
    </w:p>
    <w:p w:rsidR="00183206" w:rsidRDefault="00183206" w:rsidP="00183206">
      <w:pPr>
        <w:tabs>
          <w:tab w:val="left" w:pos="0"/>
        </w:tabs>
        <w:rPr>
          <w:rFonts w:asciiTheme="minorHAnsi" w:hAnsiTheme="minorHAnsi"/>
          <w:sz w:val="20"/>
        </w:rPr>
      </w:pPr>
    </w:p>
    <w:p w:rsidR="00183206" w:rsidRPr="00C64DDE" w:rsidRDefault="00183206" w:rsidP="00183206">
      <w:pPr>
        <w:tabs>
          <w:tab w:val="left" w:pos="0"/>
        </w:tabs>
        <w:rPr>
          <w:rFonts w:asciiTheme="minorHAnsi" w:hAnsiTheme="minorHAnsi"/>
          <w:sz w:val="20"/>
        </w:rPr>
      </w:pPr>
      <w:r w:rsidRPr="00C64DDE">
        <w:rPr>
          <w:rFonts w:asciiTheme="minorHAnsi" w:hAnsiTheme="minorHAnsi"/>
          <w:sz w:val="20"/>
        </w:rPr>
        <w:t>Aldus naar waarheid opgemaakt op:</w:t>
      </w:r>
    </w:p>
    <w:p w:rsidR="00183206" w:rsidRPr="00C64DDE" w:rsidRDefault="00183206" w:rsidP="00183206">
      <w:pPr>
        <w:tabs>
          <w:tab w:val="left" w:pos="0"/>
        </w:tabs>
        <w:rPr>
          <w:rFonts w:asciiTheme="minorHAnsi" w:hAnsiTheme="minorHAnsi"/>
          <w:sz w:val="20"/>
        </w:rPr>
      </w:pPr>
    </w:p>
    <w:p w:rsidR="00183206" w:rsidRPr="00C64DDE" w:rsidRDefault="00183206" w:rsidP="00183206">
      <w:pPr>
        <w:tabs>
          <w:tab w:val="left" w:pos="0"/>
        </w:tabs>
        <w:rPr>
          <w:rFonts w:asciiTheme="minorHAnsi" w:hAnsiTheme="minorHAnsi"/>
          <w:sz w:val="20"/>
        </w:rPr>
      </w:pPr>
    </w:p>
    <w:p w:rsidR="00183206" w:rsidRPr="00C64DDE" w:rsidRDefault="00183206" w:rsidP="00183206">
      <w:pPr>
        <w:tabs>
          <w:tab w:val="left" w:pos="0"/>
        </w:tabs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…………………………….. 2018</w:t>
      </w:r>
      <w:bookmarkStart w:id="13" w:name="_GoBack"/>
      <w:bookmarkEnd w:id="13"/>
      <w:r w:rsidRPr="00C64DDE">
        <w:rPr>
          <w:rFonts w:asciiTheme="minorHAnsi" w:hAnsiTheme="minorHAnsi"/>
          <w:sz w:val="20"/>
        </w:rPr>
        <w:t>, te ……………………………….(plaats),</w:t>
      </w:r>
    </w:p>
    <w:p w:rsidR="00183206" w:rsidRPr="00C64DDE" w:rsidRDefault="00183206" w:rsidP="00183206">
      <w:pPr>
        <w:tabs>
          <w:tab w:val="left" w:pos="0"/>
        </w:tabs>
        <w:rPr>
          <w:rFonts w:asciiTheme="minorHAnsi" w:hAnsiTheme="minorHAnsi"/>
          <w:sz w:val="20"/>
        </w:rPr>
      </w:pPr>
    </w:p>
    <w:p w:rsidR="00183206" w:rsidRPr="00C64DDE" w:rsidRDefault="00183206" w:rsidP="00183206">
      <w:pPr>
        <w:tabs>
          <w:tab w:val="left" w:pos="0"/>
        </w:tabs>
        <w:rPr>
          <w:rFonts w:asciiTheme="minorHAnsi" w:hAnsiTheme="minorHAnsi"/>
          <w:sz w:val="20"/>
        </w:rPr>
      </w:pPr>
      <w:r w:rsidRPr="00C64DDE">
        <w:rPr>
          <w:rFonts w:asciiTheme="minorHAnsi" w:hAnsiTheme="minorHAnsi"/>
          <w:sz w:val="20"/>
        </w:rPr>
        <w:t>Door …………………………………………………………(gevolmachtigde) van</w:t>
      </w:r>
    </w:p>
    <w:p w:rsidR="00183206" w:rsidRPr="00C64DDE" w:rsidRDefault="00183206" w:rsidP="00183206">
      <w:pPr>
        <w:tabs>
          <w:tab w:val="left" w:pos="0"/>
        </w:tabs>
        <w:rPr>
          <w:rFonts w:asciiTheme="minorHAnsi" w:hAnsiTheme="minorHAnsi"/>
          <w:sz w:val="20"/>
        </w:rPr>
      </w:pPr>
    </w:p>
    <w:p w:rsidR="00183206" w:rsidRPr="00C64DDE" w:rsidRDefault="00183206" w:rsidP="00183206">
      <w:pPr>
        <w:rPr>
          <w:rFonts w:asciiTheme="minorHAnsi" w:hAnsiTheme="minorHAnsi"/>
          <w:sz w:val="20"/>
        </w:rPr>
      </w:pPr>
      <w:r w:rsidRPr="00C64DDE">
        <w:rPr>
          <w:rFonts w:asciiTheme="minorHAnsi" w:hAnsiTheme="minorHAnsi"/>
          <w:sz w:val="20"/>
        </w:rPr>
        <w:t>……………………………………………………………… (bedrijf)</w:t>
      </w:r>
    </w:p>
    <w:p w:rsidR="00183206" w:rsidRPr="00C64DDE" w:rsidRDefault="00183206" w:rsidP="00183206">
      <w:pPr>
        <w:rPr>
          <w:rFonts w:asciiTheme="minorHAnsi" w:hAnsiTheme="minorHAnsi"/>
          <w:sz w:val="20"/>
        </w:rPr>
      </w:pPr>
    </w:p>
    <w:p w:rsidR="00183206" w:rsidRPr="00C64DDE" w:rsidRDefault="00183206" w:rsidP="00183206">
      <w:pPr>
        <w:rPr>
          <w:rFonts w:asciiTheme="minorHAnsi" w:hAnsiTheme="minorHAnsi" w:cs="Arial"/>
          <w:sz w:val="20"/>
        </w:rPr>
      </w:pPr>
      <w:bookmarkStart w:id="14" w:name="_Toc221095176"/>
      <w:r w:rsidRPr="00C64DDE">
        <w:rPr>
          <w:rFonts w:asciiTheme="minorHAnsi" w:hAnsiTheme="minorHAnsi"/>
          <w:sz w:val="20"/>
        </w:rPr>
        <w:t>Handtekening ………………………………………………</w:t>
      </w:r>
      <w:bookmarkEnd w:id="14"/>
    </w:p>
    <w:p w:rsidR="000F39B0" w:rsidRPr="004479B7" w:rsidRDefault="000F39B0" w:rsidP="000F39B0">
      <w:pPr>
        <w:tabs>
          <w:tab w:val="left" w:pos="0"/>
        </w:tabs>
        <w:rPr>
          <w:rFonts w:asciiTheme="minorHAnsi" w:hAnsiTheme="minorHAnsi"/>
          <w:b/>
          <w:sz w:val="20"/>
        </w:rPr>
      </w:pPr>
    </w:p>
    <w:sectPr w:rsidR="000F39B0" w:rsidRPr="004479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39B0" w:rsidRDefault="000F39B0" w:rsidP="000F39B0">
      <w:pPr>
        <w:spacing w:line="240" w:lineRule="auto"/>
      </w:pPr>
      <w:r>
        <w:separator/>
      </w:r>
    </w:p>
  </w:endnote>
  <w:endnote w:type="continuationSeparator" w:id="0">
    <w:p w:rsidR="000F39B0" w:rsidRDefault="000F39B0" w:rsidP="000F39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Til VL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39B0" w:rsidRDefault="000F39B0" w:rsidP="000F39B0">
      <w:pPr>
        <w:spacing w:line="240" w:lineRule="auto"/>
      </w:pPr>
      <w:r>
        <w:separator/>
      </w:r>
    </w:p>
  </w:footnote>
  <w:footnote w:type="continuationSeparator" w:id="0">
    <w:p w:rsidR="000F39B0" w:rsidRDefault="000F39B0" w:rsidP="000F39B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E61812"/>
    <w:multiLevelType w:val="hybridMultilevel"/>
    <w:tmpl w:val="57C8E7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9B0"/>
    <w:rsid w:val="000F39B0"/>
    <w:rsid w:val="00183206"/>
    <w:rsid w:val="00317CFB"/>
    <w:rsid w:val="003705F5"/>
    <w:rsid w:val="00431D74"/>
    <w:rsid w:val="00910D8C"/>
    <w:rsid w:val="00A93AF3"/>
    <w:rsid w:val="00C93280"/>
    <w:rsid w:val="00D55422"/>
    <w:rsid w:val="00D64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0F39B0"/>
    <w:pPr>
      <w:widowControl w:val="0"/>
      <w:spacing w:after="0" w:line="240" w:lineRule="atLeast"/>
    </w:pPr>
    <w:rPr>
      <w:rFonts w:ascii="Lucida Til VL" w:eastAsia="Times New Roman" w:hAnsi="Lucida Til VL" w:cs="Times New Roman"/>
      <w:snapToGrid w:val="0"/>
      <w:sz w:val="17"/>
      <w:szCs w:val="20"/>
      <w:lang w:eastAsia="nl-NL"/>
    </w:rPr>
  </w:style>
  <w:style w:type="paragraph" w:styleId="Kop2">
    <w:name w:val="heading 2"/>
    <w:aliases w:val="Reset numbering,Bijlage,paragraaf,Paragraaf,Episteem PvA Kop 2,Tempo Heading 2,H2,k2,aaaaa"/>
    <w:basedOn w:val="Standaard"/>
    <w:next w:val="Standaard"/>
    <w:link w:val="Kop2Char"/>
    <w:qFormat/>
    <w:rsid w:val="000F39B0"/>
    <w:pPr>
      <w:keepNext/>
      <w:spacing w:before="240" w:after="60" w:line="320" w:lineRule="atLeast"/>
      <w:outlineLvl w:val="1"/>
    </w:pPr>
    <w:rPr>
      <w:b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aliases w:val="Reset numbering Char,Bijlage Char,paragraaf Char,Paragraaf Char,Episteem PvA Kop 2 Char,Tempo Heading 2 Char,H2 Char,k2 Char,aaaaa Char"/>
    <w:basedOn w:val="Standaardalinea-lettertype"/>
    <w:link w:val="Kop2"/>
    <w:rsid w:val="000F39B0"/>
    <w:rPr>
      <w:rFonts w:ascii="Lucida Til VL" w:eastAsia="Times New Roman" w:hAnsi="Lucida Til VL" w:cs="Times New Roman"/>
      <w:b/>
      <w:snapToGrid w:val="0"/>
      <w:sz w:val="24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0F39B0"/>
    <w:pPr>
      <w:ind w:left="708"/>
    </w:pPr>
  </w:style>
  <w:style w:type="paragraph" w:styleId="Voetnoottekst">
    <w:name w:val="footnote text"/>
    <w:basedOn w:val="Standaard"/>
    <w:link w:val="VoetnoottekstChar"/>
    <w:unhideWhenUsed/>
    <w:rsid w:val="000F39B0"/>
    <w:pPr>
      <w:spacing w:line="240" w:lineRule="auto"/>
    </w:pPr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rsid w:val="000F39B0"/>
    <w:rPr>
      <w:rFonts w:ascii="Lucida Til VL" w:eastAsia="Times New Roman" w:hAnsi="Lucida Til VL" w:cs="Times New Roman"/>
      <w:snapToGrid w:val="0"/>
      <w:sz w:val="20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F39B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0F39B0"/>
    <w:pPr>
      <w:widowControl w:val="0"/>
      <w:spacing w:after="0" w:line="240" w:lineRule="atLeast"/>
    </w:pPr>
    <w:rPr>
      <w:rFonts w:ascii="Lucida Til VL" w:eastAsia="Times New Roman" w:hAnsi="Lucida Til VL" w:cs="Times New Roman"/>
      <w:snapToGrid w:val="0"/>
      <w:sz w:val="17"/>
      <w:szCs w:val="20"/>
      <w:lang w:eastAsia="nl-NL"/>
    </w:rPr>
  </w:style>
  <w:style w:type="paragraph" w:styleId="Kop2">
    <w:name w:val="heading 2"/>
    <w:aliases w:val="Reset numbering,Bijlage,paragraaf,Paragraaf,Episteem PvA Kop 2,Tempo Heading 2,H2,k2,aaaaa"/>
    <w:basedOn w:val="Standaard"/>
    <w:next w:val="Standaard"/>
    <w:link w:val="Kop2Char"/>
    <w:qFormat/>
    <w:rsid w:val="000F39B0"/>
    <w:pPr>
      <w:keepNext/>
      <w:spacing w:before="240" w:after="60" w:line="320" w:lineRule="atLeast"/>
      <w:outlineLvl w:val="1"/>
    </w:pPr>
    <w:rPr>
      <w:b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aliases w:val="Reset numbering Char,Bijlage Char,paragraaf Char,Paragraaf Char,Episteem PvA Kop 2 Char,Tempo Heading 2 Char,H2 Char,k2 Char,aaaaa Char"/>
    <w:basedOn w:val="Standaardalinea-lettertype"/>
    <w:link w:val="Kop2"/>
    <w:rsid w:val="000F39B0"/>
    <w:rPr>
      <w:rFonts w:ascii="Lucida Til VL" w:eastAsia="Times New Roman" w:hAnsi="Lucida Til VL" w:cs="Times New Roman"/>
      <w:b/>
      <w:snapToGrid w:val="0"/>
      <w:sz w:val="24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0F39B0"/>
    <w:pPr>
      <w:ind w:left="708"/>
    </w:pPr>
  </w:style>
  <w:style w:type="paragraph" w:styleId="Voetnoottekst">
    <w:name w:val="footnote text"/>
    <w:basedOn w:val="Standaard"/>
    <w:link w:val="VoetnoottekstChar"/>
    <w:unhideWhenUsed/>
    <w:rsid w:val="000F39B0"/>
    <w:pPr>
      <w:spacing w:line="240" w:lineRule="auto"/>
    </w:pPr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rsid w:val="000F39B0"/>
    <w:rPr>
      <w:rFonts w:ascii="Lucida Til VL" w:eastAsia="Times New Roman" w:hAnsi="Lucida Til VL" w:cs="Times New Roman"/>
      <w:snapToGrid w:val="0"/>
      <w:sz w:val="20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F39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3544AA-D0D3-4173-96C8-B0DE2DD15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691DAE91</Template>
  <TotalTime>9</TotalTime>
  <Pages>2</Pages>
  <Words>158</Words>
  <Characters>874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Koppen</vt:lpstr>
      </vt:variant>
      <vt:variant>
        <vt:i4>1</vt:i4>
      </vt:variant>
    </vt:vector>
  </HeadingPairs>
  <TitlesOfParts>
    <vt:vector size="2" baseType="lpstr">
      <vt:lpstr/>
      <vt:lpstr>    Invulblad behorende bij bijlage 2 Referentie-invulblad</vt:lpstr>
    </vt:vector>
  </TitlesOfParts>
  <Company>Gemeente Tilburg</Company>
  <LinksUpToDate>false</LinksUpToDate>
  <CharactersWithSpaces>1030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Besselink, Jos</dc:creator>
  <cp:lastModifiedBy>Besselink, Jos</cp:lastModifiedBy>
  <cp:revision>5</cp:revision>
  <dcterms:created xsi:type="dcterms:W3CDTF">2018-06-20T10:58:00Z</dcterms:created>
  <dcterms:modified xsi:type="dcterms:W3CDTF">2018-10-31T12:49:00Z</dcterms:modified>
</cp:coreProperties>
</file>