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ED" w:rsidRPr="005B66A2" w:rsidRDefault="00A31FED" w:rsidP="00405B5A">
      <w:pPr>
        <w:autoSpaceDE w:val="0"/>
        <w:autoSpaceDN w:val="0"/>
        <w:adjustRightInd w:val="0"/>
        <w:ind w:left="2124" w:hanging="2124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405B5A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5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: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  <w:t>Format voor stellen vragen (alleen in Word</w:t>
      </w:r>
      <w:r w:rsidR="00405B5A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, extensie .</w:t>
      </w:r>
      <w:proofErr w:type="spellStart"/>
      <w:r w:rsidR="00405B5A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doc</w:t>
      </w:r>
      <w:proofErr w:type="spellEnd"/>
      <w:r w:rsidR="00405B5A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 of .</w:t>
      </w:r>
      <w:proofErr w:type="spellStart"/>
      <w:r w:rsidR="00405B5A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docx</w:t>
      </w:r>
      <w:proofErr w:type="spellEnd"/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)</w:t>
      </w:r>
    </w:p>
    <w:p w:rsidR="00A31FED" w:rsidRPr="005B66A2" w:rsidRDefault="00A31FED" w:rsidP="00A31FED">
      <w:pPr>
        <w:autoSpaceDE w:val="0"/>
        <w:autoSpaceDN w:val="0"/>
        <w:adjustRightInd w:val="0"/>
        <w:rPr>
          <w:rFonts w:ascii="Verdana,Bold" w:eastAsia="Times New Roman" w:hAnsi="Verdana,Bold" w:cs="Verdana,Bold"/>
          <w:b/>
          <w:bCs/>
          <w:color w:val="000000"/>
          <w:sz w:val="18"/>
          <w:szCs w:val="18"/>
          <w:lang w:eastAsia="nl-NL"/>
        </w:rPr>
      </w:pPr>
    </w:p>
    <w:p w:rsidR="00A31FED" w:rsidRPr="005B66A2" w:rsidRDefault="00A31FED" w:rsidP="00A31FED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860"/>
        <w:gridCol w:w="1352"/>
        <w:gridCol w:w="2808"/>
        <w:gridCol w:w="3640"/>
      </w:tblGrid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Nr.</w:t>
            </w: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proofErr w:type="spellStart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Hfdst</w:t>
            </w:r>
            <w:proofErr w:type="spellEnd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.</w:t>
            </w: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Paragraaf/</w:t>
            </w:r>
          </w:p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artikel</w:t>
            </w: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Vraag</w:t>
            </w: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Antwoord</w:t>
            </w: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:rsidTr="00205AD6">
        <w:tc>
          <w:tcPr>
            <w:tcW w:w="626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</w:tbl>
    <w:p w:rsidR="00A31FED" w:rsidRPr="005B66A2" w:rsidRDefault="00A31FED" w:rsidP="00A31FED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Aldus </w:t>
      </w:r>
      <w:bookmarkStart w:id="0" w:name="_GoBack"/>
      <w:bookmarkEnd w:id="0"/>
      <w:r w:rsidRPr="005B66A2">
        <w:rPr>
          <w:rFonts w:ascii="Arial" w:eastAsia="Times New Roman" w:hAnsi="Arial"/>
          <w:b/>
          <w:bCs/>
          <w:sz w:val="20"/>
        </w:rPr>
        <w:t xml:space="preserve">ingevuld door:                                  </w:t>
      </w: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Inschrijver:</w:t>
      </w: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Naam:                                                 </w:t>
      </w: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Functie:</w:t>
      </w:r>
    </w:p>
    <w:p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FED"/>
    <w:rsid w:val="000817A8"/>
    <w:rsid w:val="003C1696"/>
    <w:rsid w:val="00405B5A"/>
    <w:rsid w:val="00415438"/>
    <w:rsid w:val="004253B3"/>
    <w:rsid w:val="005B5456"/>
    <w:rsid w:val="007B775D"/>
    <w:rsid w:val="007F0349"/>
    <w:rsid w:val="008918B8"/>
    <w:rsid w:val="008C77A0"/>
    <w:rsid w:val="00972E75"/>
    <w:rsid w:val="00A31FED"/>
    <w:rsid w:val="00BD6488"/>
    <w:rsid w:val="00C31970"/>
    <w:rsid w:val="00C66D4A"/>
    <w:rsid w:val="00DB6BA3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F6BF"/>
  <w15:docId w15:val="{76C604C5-BAE4-4CF5-A819-AA0C3CCF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A31FED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8E661BD4.dotm</Template>
  <TotalTime>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3</cp:revision>
  <dcterms:created xsi:type="dcterms:W3CDTF">2017-01-19T12:18:00Z</dcterms:created>
  <dcterms:modified xsi:type="dcterms:W3CDTF">2019-04-24T05:59:00Z</dcterms:modified>
</cp:coreProperties>
</file>