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860" w:rsidRDefault="00D44860" w:rsidP="00D44860">
      <w:r>
        <w:rPr>
          <w:noProof/>
        </w:rPr>
        <w:drawing>
          <wp:inline distT="0" distB="0" distL="0" distR="0" wp14:anchorId="2A461E98" wp14:editId="5F107F90">
            <wp:extent cx="3323590" cy="1002030"/>
            <wp:effectExtent l="0" t="0" r="0" b="7620"/>
            <wp:docPr id="1" name="Afbeelding 1" descr="http://www.erikhartmancommunicatie.nl/wp-content/uploads/logo-ProvincieFlev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://www.erikhartmancommunicatie.nl/wp-content/uploads/logo-ProvincieFlevoland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860" w:rsidRDefault="00D44860" w:rsidP="00D44860"/>
    <w:p w:rsidR="00D44860" w:rsidRDefault="00D44860" w:rsidP="00D44860">
      <w:r>
        <w:t xml:space="preserve">Bijlage </w:t>
      </w:r>
      <w:r w:rsidR="001E4C4A">
        <w:t>02</w:t>
      </w:r>
      <w:r>
        <w:t xml:space="preserve"> Format voor het stellen van vragen </w:t>
      </w:r>
    </w:p>
    <w:p w:rsidR="00D44860" w:rsidRDefault="00D44860" w:rsidP="00D44860"/>
    <w:p w:rsidR="00D44860" w:rsidRDefault="00D44860" w:rsidP="00D44860">
      <w:r>
        <w:t xml:space="preserve">EA </w:t>
      </w:r>
      <w:r w:rsidR="00C372F7">
        <w:t xml:space="preserve">Uitvoering gladheidsbestrijding provincie Flevoland </w:t>
      </w:r>
      <w:r>
        <w:t>PFL</w:t>
      </w:r>
      <w:r w:rsidR="00686E0C">
        <w:t xml:space="preserve"> - </w:t>
      </w:r>
      <w:r w:rsidR="00C372F7">
        <w:t>2375440</w:t>
      </w:r>
    </w:p>
    <w:p w:rsidR="00D44860" w:rsidRDefault="00D44860" w:rsidP="00D44860"/>
    <w:p w:rsidR="00C372F7" w:rsidRDefault="00C372F7" w:rsidP="00D44860"/>
    <w:p w:rsidR="00D44860" w:rsidRDefault="00D44860" w:rsidP="00D44860">
      <w:r w:rsidRPr="00A61375">
        <w:t>De Gegadigde dient zijn eventuele vragen en/of opmerkingen door middel van onderstaande tabel in te dienen per e-mail aan</w:t>
      </w:r>
      <w:r>
        <w:t xml:space="preserve"> </w:t>
      </w:r>
      <w:hyperlink r:id="rId6" w:history="1">
        <w:r w:rsidR="00C372F7" w:rsidRPr="00E23C1B">
          <w:rPr>
            <w:rStyle w:val="Hyperlink"/>
            <w:spacing w:val="5"/>
            <w:szCs w:val="20"/>
          </w:rPr>
          <w:t>gladheidsbestrijding2019@flevoland.nl</w:t>
        </w:r>
      </w:hyperlink>
      <w:r>
        <w:rPr>
          <w:color w:val="0000FF"/>
          <w:spacing w:val="5"/>
          <w:szCs w:val="20"/>
          <w:u w:val="single"/>
        </w:rPr>
        <w:t xml:space="preserve"> </w:t>
      </w:r>
    </w:p>
    <w:p w:rsidR="00D44860" w:rsidRDefault="00D44860" w:rsidP="00D44860">
      <w:r>
        <w:t>(dus geen eigen format)</w:t>
      </w:r>
    </w:p>
    <w:p w:rsidR="00D44860" w:rsidRDefault="00D44860" w:rsidP="00D448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2"/>
        <w:gridCol w:w="2108"/>
        <w:gridCol w:w="1418"/>
        <w:gridCol w:w="709"/>
        <w:gridCol w:w="8930"/>
      </w:tblGrid>
      <w:tr w:rsidR="00686E0C" w:rsidTr="00BD1DB1">
        <w:tc>
          <w:tcPr>
            <w:tcW w:w="722" w:type="dxa"/>
            <w:vAlign w:val="center"/>
          </w:tcPr>
          <w:p w:rsidR="00686E0C" w:rsidRDefault="00686E0C" w:rsidP="00BD1DB1">
            <w:pPr>
              <w:jc w:val="center"/>
            </w:pPr>
            <w:r>
              <w:t>Vraag  nr.</w:t>
            </w:r>
          </w:p>
        </w:tc>
        <w:tc>
          <w:tcPr>
            <w:tcW w:w="2108" w:type="dxa"/>
            <w:vAlign w:val="center"/>
          </w:tcPr>
          <w:p w:rsidR="00686E0C" w:rsidRDefault="00686E0C" w:rsidP="00686E0C">
            <w:r>
              <w:t>Document</w:t>
            </w:r>
          </w:p>
        </w:tc>
        <w:tc>
          <w:tcPr>
            <w:tcW w:w="1418" w:type="dxa"/>
            <w:vAlign w:val="center"/>
          </w:tcPr>
          <w:p w:rsidR="00686E0C" w:rsidRDefault="00686E0C" w:rsidP="00BD1DB1">
            <w:pPr>
              <w:jc w:val="center"/>
            </w:pPr>
            <w:r>
              <w:t>Betreft paragraaf / Artikel</w:t>
            </w:r>
          </w:p>
        </w:tc>
        <w:tc>
          <w:tcPr>
            <w:tcW w:w="709" w:type="dxa"/>
            <w:vAlign w:val="center"/>
          </w:tcPr>
          <w:p w:rsidR="00686E0C" w:rsidRDefault="00686E0C" w:rsidP="00BD1DB1">
            <w:pPr>
              <w:jc w:val="center"/>
            </w:pPr>
            <w:r>
              <w:t>Blz.</w:t>
            </w:r>
          </w:p>
        </w:tc>
        <w:tc>
          <w:tcPr>
            <w:tcW w:w="8930" w:type="dxa"/>
            <w:vAlign w:val="center"/>
          </w:tcPr>
          <w:p w:rsidR="00686E0C" w:rsidRDefault="00686E0C" w:rsidP="00686E0C">
            <w:r>
              <w:t>Vraag</w:t>
            </w:r>
          </w:p>
        </w:tc>
      </w:tr>
      <w:tr w:rsidR="00686E0C" w:rsidTr="00BD1DB1">
        <w:trPr>
          <w:trHeight w:val="567"/>
        </w:trPr>
        <w:tc>
          <w:tcPr>
            <w:tcW w:w="722" w:type="dxa"/>
            <w:vAlign w:val="center"/>
          </w:tcPr>
          <w:p w:rsidR="00686E0C" w:rsidRDefault="00686E0C" w:rsidP="00BD1DB1">
            <w:pPr>
              <w:jc w:val="center"/>
            </w:pPr>
            <w:r>
              <w:t>1</w:t>
            </w:r>
          </w:p>
        </w:tc>
        <w:tc>
          <w:tcPr>
            <w:tcW w:w="2108" w:type="dxa"/>
            <w:vAlign w:val="center"/>
          </w:tcPr>
          <w:p w:rsidR="00686E0C" w:rsidRDefault="00686E0C" w:rsidP="00344DAB"/>
        </w:tc>
        <w:tc>
          <w:tcPr>
            <w:tcW w:w="1418" w:type="dxa"/>
            <w:vAlign w:val="center"/>
          </w:tcPr>
          <w:p w:rsidR="00686E0C" w:rsidRDefault="00686E0C" w:rsidP="00344DAB"/>
        </w:tc>
        <w:tc>
          <w:tcPr>
            <w:tcW w:w="709" w:type="dxa"/>
            <w:vAlign w:val="center"/>
          </w:tcPr>
          <w:p w:rsidR="00686E0C" w:rsidRDefault="00686E0C" w:rsidP="00344DAB"/>
        </w:tc>
        <w:tc>
          <w:tcPr>
            <w:tcW w:w="8930" w:type="dxa"/>
            <w:vAlign w:val="center"/>
          </w:tcPr>
          <w:p w:rsidR="00686E0C" w:rsidRDefault="00686E0C" w:rsidP="00344DAB"/>
        </w:tc>
      </w:tr>
      <w:tr w:rsidR="00686E0C" w:rsidTr="00BD1DB1">
        <w:trPr>
          <w:trHeight w:val="567"/>
        </w:trPr>
        <w:tc>
          <w:tcPr>
            <w:tcW w:w="722" w:type="dxa"/>
            <w:vAlign w:val="center"/>
          </w:tcPr>
          <w:p w:rsidR="00686E0C" w:rsidRDefault="00686E0C" w:rsidP="00BD1DB1">
            <w:pPr>
              <w:jc w:val="center"/>
            </w:pPr>
            <w:r>
              <w:t>2</w:t>
            </w:r>
          </w:p>
        </w:tc>
        <w:tc>
          <w:tcPr>
            <w:tcW w:w="2108" w:type="dxa"/>
            <w:vAlign w:val="center"/>
          </w:tcPr>
          <w:p w:rsidR="00686E0C" w:rsidRDefault="00686E0C" w:rsidP="00344DAB"/>
        </w:tc>
        <w:tc>
          <w:tcPr>
            <w:tcW w:w="1418" w:type="dxa"/>
            <w:vAlign w:val="center"/>
          </w:tcPr>
          <w:p w:rsidR="00686E0C" w:rsidRDefault="00686E0C" w:rsidP="00344DAB"/>
        </w:tc>
        <w:tc>
          <w:tcPr>
            <w:tcW w:w="709" w:type="dxa"/>
            <w:vAlign w:val="center"/>
          </w:tcPr>
          <w:p w:rsidR="00686E0C" w:rsidRDefault="00686E0C" w:rsidP="00344DAB"/>
        </w:tc>
        <w:tc>
          <w:tcPr>
            <w:tcW w:w="8930" w:type="dxa"/>
            <w:vAlign w:val="center"/>
          </w:tcPr>
          <w:p w:rsidR="00686E0C" w:rsidRDefault="00686E0C" w:rsidP="00344DAB"/>
        </w:tc>
      </w:tr>
      <w:tr w:rsidR="00686E0C" w:rsidTr="00BD1DB1">
        <w:trPr>
          <w:trHeight w:val="567"/>
        </w:trPr>
        <w:tc>
          <w:tcPr>
            <w:tcW w:w="722" w:type="dxa"/>
            <w:vAlign w:val="center"/>
          </w:tcPr>
          <w:p w:rsidR="00686E0C" w:rsidRDefault="00686E0C" w:rsidP="00BD1DB1">
            <w:pPr>
              <w:jc w:val="center"/>
            </w:pPr>
            <w:r>
              <w:t>3</w:t>
            </w:r>
          </w:p>
        </w:tc>
        <w:tc>
          <w:tcPr>
            <w:tcW w:w="2108" w:type="dxa"/>
            <w:vAlign w:val="center"/>
          </w:tcPr>
          <w:p w:rsidR="00686E0C" w:rsidRDefault="00686E0C" w:rsidP="00344DAB"/>
        </w:tc>
        <w:tc>
          <w:tcPr>
            <w:tcW w:w="1418" w:type="dxa"/>
            <w:vAlign w:val="center"/>
          </w:tcPr>
          <w:p w:rsidR="00686E0C" w:rsidRDefault="00686E0C" w:rsidP="00344DAB"/>
        </w:tc>
        <w:tc>
          <w:tcPr>
            <w:tcW w:w="709" w:type="dxa"/>
            <w:vAlign w:val="center"/>
          </w:tcPr>
          <w:p w:rsidR="00686E0C" w:rsidRDefault="00686E0C" w:rsidP="00344DAB"/>
        </w:tc>
        <w:tc>
          <w:tcPr>
            <w:tcW w:w="8930" w:type="dxa"/>
            <w:vAlign w:val="center"/>
          </w:tcPr>
          <w:p w:rsidR="00686E0C" w:rsidRDefault="00686E0C" w:rsidP="00344DAB"/>
        </w:tc>
      </w:tr>
      <w:tr w:rsidR="00686E0C" w:rsidTr="00BD1DB1">
        <w:trPr>
          <w:trHeight w:val="567"/>
        </w:trPr>
        <w:tc>
          <w:tcPr>
            <w:tcW w:w="722" w:type="dxa"/>
            <w:vAlign w:val="center"/>
          </w:tcPr>
          <w:p w:rsidR="00686E0C" w:rsidRDefault="00686E0C" w:rsidP="00BD1DB1">
            <w:pPr>
              <w:jc w:val="center"/>
            </w:pPr>
            <w:r>
              <w:t>4</w:t>
            </w:r>
          </w:p>
        </w:tc>
        <w:tc>
          <w:tcPr>
            <w:tcW w:w="2108" w:type="dxa"/>
            <w:vAlign w:val="center"/>
          </w:tcPr>
          <w:p w:rsidR="00686E0C" w:rsidRDefault="00686E0C" w:rsidP="00344DAB"/>
        </w:tc>
        <w:tc>
          <w:tcPr>
            <w:tcW w:w="1418" w:type="dxa"/>
            <w:vAlign w:val="center"/>
          </w:tcPr>
          <w:p w:rsidR="00686E0C" w:rsidRDefault="00686E0C" w:rsidP="00344DAB"/>
        </w:tc>
        <w:tc>
          <w:tcPr>
            <w:tcW w:w="709" w:type="dxa"/>
            <w:vAlign w:val="center"/>
          </w:tcPr>
          <w:p w:rsidR="00686E0C" w:rsidRDefault="00686E0C" w:rsidP="00344DAB"/>
        </w:tc>
        <w:tc>
          <w:tcPr>
            <w:tcW w:w="8930" w:type="dxa"/>
            <w:vAlign w:val="center"/>
          </w:tcPr>
          <w:p w:rsidR="00686E0C" w:rsidRDefault="00686E0C" w:rsidP="00344DAB">
            <w:bookmarkStart w:id="0" w:name="_GoBack"/>
            <w:bookmarkEnd w:id="0"/>
          </w:p>
        </w:tc>
      </w:tr>
      <w:tr w:rsidR="00686E0C" w:rsidTr="00BD1DB1">
        <w:trPr>
          <w:trHeight w:val="567"/>
        </w:trPr>
        <w:tc>
          <w:tcPr>
            <w:tcW w:w="722" w:type="dxa"/>
            <w:vAlign w:val="center"/>
          </w:tcPr>
          <w:p w:rsidR="00686E0C" w:rsidRDefault="00686E0C" w:rsidP="00BD1DB1">
            <w:pPr>
              <w:jc w:val="center"/>
            </w:pPr>
            <w:r>
              <w:t>5</w:t>
            </w:r>
          </w:p>
        </w:tc>
        <w:tc>
          <w:tcPr>
            <w:tcW w:w="2108" w:type="dxa"/>
            <w:vAlign w:val="center"/>
          </w:tcPr>
          <w:p w:rsidR="00686E0C" w:rsidRDefault="00686E0C" w:rsidP="00344DAB"/>
        </w:tc>
        <w:tc>
          <w:tcPr>
            <w:tcW w:w="1418" w:type="dxa"/>
            <w:vAlign w:val="center"/>
          </w:tcPr>
          <w:p w:rsidR="00686E0C" w:rsidRDefault="00686E0C" w:rsidP="00344DAB"/>
        </w:tc>
        <w:tc>
          <w:tcPr>
            <w:tcW w:w="709" w:type="dxa"/>
            <w:vAlign w:val="center"/>
          </w:tcPr>
          <w:p w:rsidR="00686E0C" w:rsidRDefault="00686E0C" w:rsidP="00344DAB"/>
        </w:tc>
        <w:tc>
          <w:tcPr>
            <w:tcW w:w="8930" w:type="dxa"/>
            <w:vAlign w:val="center"/>
          </w:tcPr>
          <w:p w:rsidR="00686E0C" w:rsidRDefault="00686E0C" w:rsidP="00344DAB"/>
        </w:tc>
      </w:tr>
      <w:tr w:rsidR="00686E0C" w:rsidTr="00BD1DB1">
        <w:trPr>
          <w:trHeight w:val="567"/>
        </w:trPr>
        <w:tc>
          <w:tcPr>
            <w:tcW w:w="722" w:type="dxa"/>
            <w:vAlign w:val="center"/>
          </w:tcPr>
          <w:p w:rsidR="00686E0C" w:rsidRDefault="00686E0C" w:rsidP="00BD1DB1">
            <w:pPr>
              <w:jc w:val="center"/>
            </w:pPr>
            <w:r>
              <w:t>6</w:t>
            </w:r>
          </w:p>
        </w:tc>
        <w:tc>
          <w:tcPr>
            <w:tcW w:w="2108" w:type="dxa"/>
            <w:vAlign w:val="center"/>
          </w:tcPr>
          <w:p w:rsidR="00686E0C" w:rsidRDefault="00686E0C" w:rsidP="00344DAB"/>
        </w:tc>
        <w:tc>
          <w:tcPr>
            <w:tcW w:w="1418" w:type="dxa"/>
            <w:vAlign w:val="center"/>
          </w:tcPr>
          <w:p w:rsidR="00686E0C" w:rsidRDefault="00686E0C" w:rsidP="00344DAB"/>
        </w:tc>
        <w:tc>
          <w:tcPr>
            <w:tcW w:w="709" w:type="dxa"/>
            <w:vAlign w:val="center"/>
          </w:tcPr>
          <w:p w:rsidR="00686E0C" w:rsidRDefault="00686E0C" w:rsidP="00344DAB"/>
        </w:tc>
        <w:tc>
          <w:tcPr>
            <w:tcW w:w="8930" w:type="dxa"/>
            <w:vAlign w:val="center"/>
          </w:tcPr>
          <w:p w:rsidR="00686E0C" w:rsidRDefault="00686E0C" w:rsidP="00344DAB"/>
        </w:tc>
      </w:tr>
      <w:tr w:rsidR="00686E0C" w:rsidTr="00BD1DB1">
        <w:trPr>
          <w:trHeight w:val="567"/>
        </w:trPr>
        <w:tc>
          <w:tcPr>
            <w:tcW w:w="722" w:type="dxa"/>
            <w:vAlign w:val="center"/>
          </w:tcPr>
          <w:p w:rsidR="00686E0C" w:rsidRDefault="00686E0C" w:rsidP="00BD1DB1">
            <w:pPr>
              <w:jc w:val="center"/>
            </w:pPr>
            <w:r>
              <w:t>7</w:t>
            </w:r>
          </w:p>
        </w:tc>
        <w:tc>
          <w:tcPr>
            <w:tcW w:w="2108" w:type="dxa"/>
            <w:vAlign w:val="center"/>
          </w:tcPr>
          <w:p w:rsidR="00686E0C" w:rsidRDefault="00686E0C" w:rsidP="00344DAB"/>
        </w:tc>
        <w:tc>
          <w:tcPr>
            <w:tcW w:w="1418" w:type="dxa"/>
            <w:vAlign w:val="center"/>
          </w:tcPr>
          <w:p w:rsidR="00686E0C" w:rsidRDefault="00686E0C" w:rsidP="00344DAB"/>
        </w:tc>
        <w:tc>
          <w:tcPr>
            <w:tcW w:w="709" w:type="dxa"/>
            <w:vAlign w:val="center"/>
          </w:tcPr>
          <w:p w:rsidR="00686E0C" w:rsidRDefault="00686E0C" w:rsidP="00344DAB"/>
        </w:tc>
        <w:tc>
          <w:tcPr>
            <w:tcW w:w="8930" w:type="dxa"/>
            <w:vAlign w:val="center"/>
          </w:tcPr>
          <w:p w:rsidR="00686E0C" w:rsidRDefault="00686E0C" w:rsidP="00344DAB"/>
        </w:tc>
      </w:tr>
      <w:tr w:rsidR="00686E0C" w:rsidTr="00BD1DB1">
        <w:trPr>
          <w:trHeight w:val="567"/>
        </w:trPr>
        <w:tc>
          <w:tcPr>
            <w:tcW w:w="722" w:type="dxa"/>
            <w:vAlign w:val="center"/>
          </w:tcPr>
          <w:p w:rsidR="00686E0C" w:rsidRDefault="00686E0C" w:rsidP="00BD1DB1">
            <w:pPr>
              <w:jc w:val="center"/>
            </w:pPr>
            <w:r>
              <w:t>8</w:t>
            </w:r>
          </w:p>
        </w:tc>
        <w:tc>
          <w:tcPr>
            <w:tcW w:w="2108" w:type="dxa"/>
            <w:vAlign w:val="center"/>
          </w:tcPr>
          <w:p w:rsidR="00686E0C" w:rsidRDefault="00686E0C" w:rsidP="00344DAB"/>
        </w:tc>
        <w:tc>
          <w:tcPr>
            <w:tcW w:w="1418" w:type="dxa"/>
            <w:vAlign w:val="center"/>
          </w:tcPr>
          <w:p w:rsidR="00686E0C" w:rsidRDefault="00686E0C" w:rsidP="00344DAB"/>
        </w:tc>
        <w:tc>
          <w:tcPr>
            <w:tcW w:w="709" w:type="dxa"/>
            <w:vAlign w:val="center"/>
          </w:tcPr>
          <w:p w:rsidR="00686E0C" w:rsidRDefault="00686E0C" w:rsidP="00344DAB"/>
        </w:tc>
        <w:tc>
          <w:tcPr>
            <w:tcW w:w="8930" w:type="dxa"/>
            <w:vAlign w:val="center"/>
          </w:tcPr>
          <w:p w:rsidR="00686E0C" w:rsidRDefault="00686E0C" w:rsidP="00344DAB"/>
        </w:tc>
      </w:tr>
      <w:tr w:rsidR="00BD1DB1" w:rsidTr="00BD1DB1">
        <w:trPr>
          <w:trHeight w:val="567"/>
        </w:trPr>
        <w:tc>
          <w:tcPr>
            <w:tcW w:w="722" w:type="dxa"/>
            <w:vAlign w:val="center"/>
          </w:tcPr>
          <w:p w:rsidR="00BD1DB1" w:rsidRDefault="00BD1DB1" w:rsidP="00BD1DB1">
            <w:pPr>
              <w:jc w:val="center"/>
            </w:pPr>
            <w:r>
              <w:t>9</w:t>
            </w:r>
          </w:p>
        </w:tc>
        <w:tc>
          <w:tcPr>
            <w:tcW w:w="2108" w:type="dxa"/>
            <w:vAlign w:val="center"/>
          </w:tcPr>
          <w:p w:rsidR="00BD1DB1" w:rsidRDefault="00BD1DB1" w:rsidP="00344DAB"/>
        </w:tc>
        <w:tc>
          <w:tcPr>
            <w:tcW w:w="1418" w:type="dxa"/>
            <w:vAlign w:val="center"/>
          </w:tcPr>
          <w:p w:rsidR="00BD1DB1" w:rsidRDefault="00BD1DB1" w:rsidP="00344DAB"/>
        </w:tc>
        <w:tc>
          <w:tcPr>
            <w:tcW w:w="709" w:type="dxa"/>
            <w:vAlign w:val="center"/>
          </w:tcPr>
          <w:p w:rsidR="00BD1DB1" w:rsidRDefault="00BD1DB1" w:rsidP="00344DAB"/>
        </w:tc>
        <w:tc>
          <w:tcPr>
            <w:tcW w:w="8930" w:type="dxa"/>
            <w:vAlign w:val="center"/>
          </w:tcPr>
          <w:p w:rsidR="00BD1DB1" w:rsidRDefault="00BD1DB1" w:rsidP="00344DAB"/>
        </w:tc>
      </w:tr>
      <w:tr w:rsidR="00BD1DB1" w:rsidTr="00BD1DB1">
        <w:trPr>
          <w:trHeight w:val="567"/>
        </w:trPr>
        <w:tc>
          <w:tcPr>
            <w:tcW w:w="722" w:type="dxa"/>
            <w:vAlign w:val="center"/>
          </w:tcPr>
          <w:p w:rsidR="00BD1DB1" w:rsidRDefault="00BD1DB1" w:rsidP="00BD1DB1">
            <w:pPr>
              <w:jc w:val="center"/>
            </w:pPr>
            <w:r>
              <w:t>10</w:t>
            </w:r>
          </w:p>
        </w:tc>
        <w:tc>
          <w:tcPr>
            <w:tcW w:w="2108" w:type="dxa"/>
            <w:vAlign w:val="center"/>
          </w:tcPr>
          <w:p w:rsidR="00BD1DB1" w:rsidRDefault="00BD1DB1" w:rsidP="00344DAB"/>
        </w:tc>
        <w:tc>
          <w:tcPr>
            <w:tcW w:w="1418" w:type="dxa"/>
            <w:vAlign w:val="center"/>
          </w:tcPr>
          <w:p w:rsidR="00BD1DB1" w:rsidRDefault="00BD1DB1" w:rsidP="00344DAB"/>
        </w:tc>
        <w:tc>
          <w:tcPr>
            <w:tcW w:w="709" w:type="dxa"/>
            <w:vAlign w:val="center"/>
          </w:tcPr>
          <w:p w:rsidR="00BD1DB1" w:rsidRDefault="00BD1DB1" w:rsidP="00344DAB"/>
        </w:tc>
        <w:tc>
          <w:tcPr>
            <w:tcW w:w="8930" w:type="dxa"/>
            <w:vAlign w:val="center"/>
          </w:tcPr>
          <w:p w:rsidR="00BD1DB1" w:rsidRDefault="00BD1DB1" w:rsidP="00344DAB"/>
        </w:tc>
      </w:tr>
    </w:tbl>
    <w:p w:rsidR="009F2E3C" w:rsidRDefault="009F2E3C" w:rsidP="0076581B"/>
    <w:sectPr w:rsidR="009F2E3C" w:rsidSect="0076581B">
      <w:pgSz w:w="16840" w:h="11907" w:orient="landscape" w:code="9"/>
      <w:pgMar w:top="993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60"/>
    <w:rsid w:val="001E4C4A"/>
    <w:rsid w:val="00686E0C"/>
    <w:rsid w:val="0076581B"/>
    <w:rsid w:val="008F7EE7"/>
    <w:rsid w:val="009F2E3C"/>
    <w:rsid w:val="00BD1DB1"/>
    <w:rsid w:val="00C372F7"/>
    <w:rsid w:val="00D4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03582C"/>
  <w15:docId w15:val="{C3557897-844C-434A-964A-B5242700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D44860"/>
    <w:rPr>
      <w:rFonts w:ascii="Trebuchet MS" w:hAnsi="Trebuchet MS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D44860"/>
    <w:rPr>
      <w:color w:val="0000FF" w:themeColor="hyperlink"/>
      <w:u w:val="single"/>
    </w:rPr>
  </w:style>
  <w:style w:type="table" w:styleId="Tabelraster">
    <w:name w:val="Table Grid"/>
    <w:basedOn w:val="Standaardtabel"/>
    <w:rsid w:val="00D44860"/>
    <w:rPr>
      <w:rFonts w:ascii="Trebuchet MS" w:hAnsi="Trebuchet MS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D4486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44860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7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adheidsbestrijding2019@flevoland.nl" TargetMode="External"/><Relationship Id="rId5" Type="http://schemas.openxmlformats.org/officeDocument/2006/relationships/image" Target="cid:image001.jpg@01CFF501.8FE4E97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3EFC3896</Template>
  <TotalTime>4</TotalTime>
  <Pages>2</Pages>
  <Words>59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Lindenbergh</dc:creator>
  <cp:keywords/>
  <dc:description/>
  <cp:lastModifiedBy>Henk Klaassen</cp:lastModifiedBy>
  <cp:revision>3</cp:revision>
  <dcterms:created xsi:type="dcterms:W3CDTF">2019-05-24T06:41:00Z</dcterms:created>
  <dcterms:modified xsi:type="dcterms:W3CDTF">2019-05-24T09:06:00Z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20190524083908634</vt:lpwstr>
  </property>
</Properties>
</file>