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64C" w:rsidRPr="00022343" w:rsidRDefault="009E3C4F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022343">
        <w:rPr>
          <w:rFonts w:ascii="Arial" w:hAnsi="Arial" w:cs="Arial"/>
          <w:b/>
          <w:sz w:val="28"/>
          <w:szCs w:val="28"/>
        </w:rPr>
        <w:t>Verklaring</w:t>
      </w:r>
      <w:r w:rsidR="000A7FD9" w:rsidRPr="00022343">
        <w:rPr>
          <w:rFonts w:ascii="Arial" w:hAnsi="Arial" w:cs="Arial"/>
          <w:b/>
          <w:sz w:val="28"/>
          <w:szCs w:val="28"/>
        </w:rPr>
        <w:t xml:space="preserve"> </w:t>
      </w:r>
      <w:r w:rsidR="008A01C2" w:rsidRPr="00022343">
        <w:rPr>
          <w:rFonts w:ascii="Arial" w:hAnsi="Arial" w:cs="Arial"/>
          <w:b/>
          <w:sz w:val="28"/>
          <w:szCs w:val="28"/>
        </w:rPr>
        <w:t>r</w:t>
      </w:r>
      <w:r w:rsidR="001F364C" w:rsidRPr="00022343">
        <w:rPr>
          <w:rFonts w:ascii="Arial" w:hAnsi="Arial" w:cs="Arial"/>
          <w:b/>
          <w:sz w:val="28"/>
          <w:szCs w:val="28"/>
        </w:rPr>
        <w:t>eferenties</w:t>
      </w:r>
    </w:p>
    <w:p w:rsidR="00FE3DC2" w:rsidRPr="00022343" w:rsidRDefault="00FE3DC2" w:rsidP="001F364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FE3DC2" w:rsidP="00022343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022343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022343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  <w:bookmarkStart w:id="1" w:name="_GoBack"/>
            <w:bookmarkEnd w:id="1"/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022343" w:rsidRDefault="00022343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Kerncompetentie 1 – Installeren van een marifooninstallatie ten behoeve van een haven welke door (semi)</w:t>
            </w:r>
            <w:proofErr w:type="spellStart"/>
            <w:r w:rsidRPr="00022343">
              <w:rPr>
                <w:rFonts w:ascii="Arial" w:hAnsi="Arial" w:cs="Arial"/>
                <w:sz w:val="20"/>
                <w:szCs w:val="20"/>
              </w:rPr>
              <w:t>overheids</w:t>
            </w:r>
            <w:proofErr w:type="spellEnd"/>
            <w:r w:rsidRPr="00022343">
              <w:rPr>
                <w:rFonts w:ascii="Arial" w:hAnsi="Arial" w:cs="Arial"/>
                <w:sz w:val="20"/>
                <w:szCs w:val="20"/>
              </w:rPr>
              <w:t xml:space="preserve"> instantie wordt beheerd. </w:t>
            </w:r>
          </w:p>
          <w:p w:rsidR="00022343" w:rsidRDefault="00022343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022343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Deze kerncompetentie ziet met name toe op het correct en naar tevredenheid installeren van een marifooninstallatie ten behoeve van pleziervaart, vracht en riviercruises.</w:t>
            </w:r>
          </w:p>
        </w:tc>
        <w:tc>
          <w:tcPr>
            <w:tcW w:w="6094" w:type="dxa"/>
          </w:tcPr>
          <w:p w:rsidR="00FE3DC2" w:rsidRPr="00022343" w:rsidRDefault="00AB2C69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632B41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</w:tcPr>
          <w:p w:rsidR="00C7096F" w:rsidRPr="00022343" w:rsidRDefault="00C7096F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C7096F" w:rsidRPr="00022343" w:rsidRDefault="00AB2C69" w:rsidP="00022343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:rsidR="00632B41" w:rsidRPr="00022343" w:rsidRDefault="00AB2C69" w:rsidP="00022343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094" w:type="dxa"/>
          </w:tcPr>
          <w:p w:rsidR="00AB2C69" w:rsidRPr="00022343" w:rsidRDefault="00AB2C69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:rsidR="00632B41" w:rsidRPr="00022343" w:rsidRDefault="00632B41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 xml:space="preserve">Uit de referenties moet duidelijk blijken dat de inschrijver met de uitvoering &lt;omschrijving opdracht&gt; ervaring heeft met de &lt;naam&gt;-doelgroep. </w:t>
            </w:r>
          </w:p>
        </w:tc>
        <w:tc>
          <w:tcPr>
            <w:tcW w:w="6094" w:type="dxa"/>
          </w:tcPr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022343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022343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€</w:t>
            </w:r>
            <w:r w:rsidR="00022343">
              <w:rPr>
                <w:rFonts w:ascii="Arial" w:hAnsi="Arial" w:cs="Arial"/>
                <w:sz w:val="20"/>
                <w:szCs w:val="20"/>
              </w:rPr>
              <w:t xml:space="preserve"> … </w:t>
            </w:r>
            <w:r w:rsidRPr="00022343">
              <w:rPr>
                <w:rFonts w:ascii="Arial" w:hAnsi="Arial" w:cs="Arial"/>
                <w:sz w:val="20"/>
                <w:szCs w:val="20"/>
              </w:rPr>
              <w:t>excl. BTW</w:t>
            </w:r>
            <w:r w:rsidR="00022343"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Pr="00022343">
              <w:rPr>
                <w:rFonts w:ascii="Arial" w:hAnsi="Arial" w:cs="Arial"/>
                <w:sz w:val="20"/>
                <w:szCs w:val="20"/>
              </w:rPr>
              <w:t>ver de periode ……..t/m ………….</w:t>
            </w:r>
          </w:p>
        </w:tc>
      </w:tr>
      <w:tr w:rsidR="00632B41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632B41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</w:tcPr>
          <w:p w:rsidR="00632B41" w:rsidRPr="00022343" w:rsidRDefault="00632B41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</w:tcPr>
          <w:p w:rsidR="00632B41" w:rsidRPr="00022343" w:rsidRDefault="00632B41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FE3DC2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02234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022343" w:rsidRDefault="008F1B77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3570F6" w:rsidRPr="00022343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022343">
              <w:rPr>
                <w:rFonts w:ascii="Arial" w:hAnsi="Arial" w:cs="Arial"/>
                <w:sz w:val="20"/>
                <w:szCs w:val="20"/>
              </w:rPr>
              <w:t>12</w:t>
            </w:r>
            <w:r w:rsidRPr="00022343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632B41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</w:tcPr>
          <w:p w:rsidR="00632B41" w:rsidRPr="00022343" w:rsidRDefault="00F77D4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:rsidR="00632B41" w:rsidRPr="00022343" w:rsidRDefault="00632B41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022343" w:rsidTr="00022343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FE3DC2" w:rsidRPr="00022343" w:rsidRDefault="00F820AD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  <w:r w:rsidRPr="00022343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022343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022343" w:rsidRDefault="00FE3DC2" w:rsidP="00022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E3DC2" w:rsidRPr="00022343" w:rsidRDefault="00FE3DC2" w:rsidP="001F364C">
      <w:pPr>
        <w:pStyle w:val="Bullet1"/>
        <w:rPr>
          <w:b/>
          <w:sz w:val="20"/>
          <w:lang w:val="nl-NL"/>
        </w:rPr>
      </w:pPr>
    </w:p>
    <w:p w:rsidR="001F364C" w:rsidRPr="00022343" w:rsidRDefault="001F364C" w:rsidP="001F364C">
      <w:pPr>
        <w:pStyle w:val="Bullet1"/>
        <w:rPr>
          <w:b/>
          <w:sz w:val="20"/>
          <w:lang w:val="nl-NL"/>
        </w:rPr>
      </w:pPr>
    </w:p>
    <w:p w:rsidR="00632B41" w:rsidRPr="00022343" w:rsidRDefault="00632B41" w:rsidP="00632B41">
      <w:pPr>
        <w:pStyle w:val="Bullet1"/>
        <w:ind w:left="720" w:hanging="720"/>
        <w:rPr>
          <w:b/>
          <w:sz w:val="20"/>
          <w:lang w:val="nl-NL"/>
        </w:rPr>
      </w:pPr>
      <w:r w:rsidRPr="00022343">
        <w:rPr>
          <w:b/>
          <w:sz w:val="20"/>
          <w:lang w:val="nl-NL"/>
        </w:rPr>
        <w:t>Getekend voor akkoord:</w:t>
      </w:r>
    </w:p>
    <w:p w:rsidR="00632B41" w:rsidRPr="00022343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022343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022343" w:rsidRDefault="00632B41" w:rsidP="00632B41">
      <w:pPr>
        <w:pStyle w:val="Bullet1"/>
        <w:rPr>
          <w:sz w:val="20"/>
          <w:lang w:val="nl-NL"/>
        </w:rPr>
      </w:pPr>
      <w:r w:rsidRPr="00022343">
        <w:rPr>
          <w:sz w:val="20"/>
          <w:lang w:val="nl-NL"/>
        </w:rPr>
        <w:t>Naam inschrijver</w:t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  <w:t xml:space="preserve">………………………. </w:t>
      </w:r>
      <w:r w:rsidRPr="00022343">
        <w:rPr>
          <w:sz w:val="20"/>
          <w:lang w:val="nl-NL"/>
        </w:rPr>
        <w:tab/>
      </w:r>
    </w:p>
    <w:p w:rsidR="00632B41" w:rsidRPr="00022343" w:rsidRDefault="00632B41" w:rsidP="00632B41">
      <w:pPr>
        <w:pStyle w:val="Bullet1"/>
        <w:rPr>
          <w:sz w:val="20"/>
          <w:lang w:val="nl-NL"/>
        </w:rPr>
      </w:pPr>
    </w:p>
    <w:p w:rsidR="00632B41" w:rsidRPr="00022343" w:rsidRDefault="00632B41" w:rsidP="00632B41">
      <w:pPr>
        <w:pStyle w:val="Bullet1"/>
        <w:rPr>
          <w:sz w:val="20"/>
          <w:lang w:val="nl-NL"/>
        </w:rPr>
      </w:pPr>
      <w:r w:rsidRPr="00022343">
        <w:rPr>
          <w:sz w:val="20"/>
          <w:lang w:val="nl-NL"/>
        </w:rPr>
        <w:t xml:space="preserve">Naam </w:t>
      </w:r>
      <w:r w:rsidR="00FC4CCD" w:rsidRPr="00022343">
        <w:rPr>
          <w:sz w:val="20"/>
          <w:lang w:val="nl-NL"/>
        </w:rPr>
        <w:t>tekeningbevoegde</w:t>
      </w:r>
      <w:r w:rsidRPr="00022343">
        <w:rPr>
          <w:sz w:val="20"/>
          <w:lang w:val="nl-NL"/>
        </w:rPr>
        <w:tab/>
        <w:t>……………………….</w:t>
      </w:r>
    </w:p>
    <w:p w:rsidR="00632B41" w:rsidRPr="00022343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022343" w:rsidRDefault="00632B41" w:rsidP="00632B41">
      <w:pPr>
        <w:pStyle w:val="Bullet1"/>
        <w:ind w:hanging="720"/>
        <w:rPr>
          <w:sz w:val="20"/>
          <w:lang w:val="nl-NL"/>
        </w:rPr>
      </w:pPr>
      <w:r w:rsidRPr="00022343">
        <w:rPr>
          <w:sz w:val="20"/>
          <w:lang w:val="nl-NL"/>
        </w:rPr>
        <w:tab/>
        <w:t>Functie</w:t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  <w:t>………………............</w:t>
      </w:r>
    </w:p>
    <w:p w:rsidR="00632B41" w:rsidRPr="00022343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022343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022343">
        <w:rPr>
          <w:sz w:val="20"/>
          <w:lang w:val="nl-NL"/>
        </w:rPr>
        <w:t>Datum</w:t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  <w:t xml:space="preserve">     ……………………….</w:t>
      </w:r>
      <w:r w:rsidRPr="00022343">
        <w:rPr>
          <w:sz w:val="20"/>
          <w:lang w:val="nl-NL"/>
        </w:rPr>
        <w:tab/>
      </w:r>
      <w:r w:rsidRPr="00022343">
        <w:rPr>
          <w:sz w:val="20"/>
          <w:lang w:val="nl-NL"/>
        </w:rPr>
        <w:tab/>
      </w:r>
    </w:p>
    <w:p w:rsidR="00632B41" w:rsidRPr="00022343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="001F364C" w:rsidRPr="00022343" w:rsidRDefault="00632B41" w:rsidP="00022343">
      <w:pPr>
        <w:rPr>
          <w:rFonts w:ascii="Arial" w:hAnsi="Arial" w:cs="Arial"/>
          <w:sz w:val="20"/>
          <w:szCs w:val="20"/>
        </w:rPr>
      </w:pPr>
      <w:r w:rsidRPr="00022343">
        <w:rPr>
          <w:rFonts w:ascii="Arial" w:hAnsi="Arial" w:cs="Arial"/>
          <w:sz w:val="20"/>
          <w:szCs w:val="20"/>
        </w:rPr>
        <w:t xml:space="preserve">Handtekening </w:t>
      </w:r>
      <w:r w:rsidRPr="00022343">
        <w:rPr>
          <w:rFonts w:ascii="Arial" w:hAnsi="Arial" w:cs="Arial"/>
          <w:sz w:val="20"/>
          <w:szCs w:val="20"/>
        </w:rPr>
        <w:tab/>
      </w:r>
      <w:r w:rsidRPr="00022343">
        <w:rPr>
          <w:rFonts w:ascii="Arial" w:hAnsi="Arial" w:cs="Arial"/>
          <w:sz w:val="20"/>
          <w:szCs w:val="20"/>
        </w:rPr>
        <w:tab/>
      </w:r>
      <w:r w:rsidRPr="00022343">
        <w:rPr>
          <w:rFonts w:ascii="Arial" w:hAnsi="Arial" w:cs="Arial"/>
          <w:sz w:val="20"/>
          <w:szCs w:val="20"/>
        </w:rPr>
        <w:tab/>
        <w:t>………………………..</w:t>
      </w:r>
      <w:r w:rsidRPr="00022343">
        <w:rPr>
          <w:rFonts w:ascii="Arial" w:hAnsi="Arial" w:cs="Arial"/>
          <w:sz w:val="20"/>
          <w:szCs w:val="20"/>
        </w:rPr>
        <w:tab/>
      </w:r>
    </w:p>
    <w:sectPr w:rsidR="001F364C" w:rsidRPr="000223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6AB" w:rsidRDefault="004F66AB">
      <w:r>
        <w:separator/>
      </w:r>
    </w:p>
  </w:endnote>
  <w:endnote w:type="continuationSeparator" w:id="0">
    <w:p w:rsidR="004F66AB" w:rsidRDefault="004F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6AB" w:rsidRDefault="004F66AB">
      <w:r>
        <w:separator/>
      </w:r>
    </w:p>
  </w:footnote>
  <w:footnote w:type="continuationSeparator" w:id="0">
    <w:p w:rsidR="004F66AB" w:rsidRDefault="004F6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96F" w:rsidRPr="00E90485" w:rsidRDefault="00C7096F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8pt">
          <v:imagedata r:id="rId1" o:title="Logo_100__RGB"/>
        </v:shape>
      </w:pict>
    </w:r>
    <w:r>
      <w:rPr>
        <w:rFonts w:ascii="Avenir Book" w:hAnsi="Avenir Book"/>
        <w:i/>
        <w:sz w:val="16"/>
        <w:szCs w:val="16"/>
      </w:rPr>
      <w:t xml:space="preserve"> </w:t>
    </w:r>
  </w:p>
  <w:p w:rsidR="00C7096F" w:rsidRPr="00DD2263" w:rsidRDefault="00C7096F" w:rsidP="00DD226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36D"/>
    <w:rsid w:val="00022343"/>
    <w:rsid w:val="0005162E"/>
    <w:rsid w:val="000A7FD9"/>
    <w:rsid w:val="001C4A91"/>
    <w:rsid w:val="001D69A0"/>
    <w:rsid w:val="001E46AD"/>
    <w:rsid w:val="001F364C"/>
    <w:rsid w:val="002F132C"/>
    <w:rsid w:val="002F1E06"/>
    <w:rsid w:val="00312F61"/>
    <w:rsid w:val="003570F6"/>
    <w:rsid w:val="003D315E"/>
    <w:rsid w:val="0048050C"/>
    <w:rsid w:val="004F66AB"/>
    <w:rsid w:val="00537090"/>
    <w:rsid w:val="00567212"/>
    <w:rsid w:val="005C6325"/>
    <w:rsid w:val="00610723"/>
    <w:rsid w:val="00632079"/>
    <w:rsid w:val="00632B41"/>
    <w:rsid w:val="0070219F"/>
    <w:rsid w:val="00717F22"/>
    <w:rsid w:val="007A6E1D"/>
    <w:rsid w:val="007B036D"/>
    <w:rsid w:val="00867725"/>
    <w:rsid w:val="00881BF0"/>
    <w:rsid w:val="00894DC3"/>
    <w:rsid w:val="008A01C2"/>
    <w:rsid w:val="008B6DAE"/>
    <w:rsid w:val="008F1B77"/>
    <w:rsid w:val="00940D1E"/>
    <w:rsid w:val="009E3C4F"/>
    <w:rsid w:val="00A14A68"/>
    <w:rsid w:val="00A21F12"/>
    <w:rsid w:val="00AB2C69"/>
    <w:rsid w:val="00BC17DB"/>
    <w:rsid w:val="00C57EC8"/>
    <w:rsid w:val="00C7096F"/>
    <w:rsid w:val="00CA5D1A"/>
    <w:rsid w:val="00D02C38"/>
    <w:rsid w:val="00D44453"/>
    <w:rsid w:val="00DD2263"/>
    <w:rsid w:val="00E617EF"/>
    <w:rsid w:val="00EE3078"/>
    <w:rsid w:val="00F066CE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BCADC504.dotm</Template>
  <TotalTime>2</TotalTime>
  <Pages>2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creator>Team Inkoop</dc:creator>
  <cp:lastModifiedBy>Bosma, Rob</cp:lastModifiedBy>
  <cp:revision>3</cp:revision>
  <dcterms:created xsi:type="dcterms:W3CDTF">2019-05-15T14:23:00Z</dcterms:created>
  <dcterms:modified xsi:type="dcterms:W3CDTF">2019-05-15T14:25:00Z</dcterms:modified>
</cp:coreProperties>
</file>