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E2" w:rsidRDefault="005A2BE2" w:rsidP="005A2BE2">
      <w:r>
        <w:t>Betreft</w:t>
      </w:r>
      <w:r>
        <w:tab/>
        <w:t>: begeleidend schrijven publicatie Nota van Inlichtingen 2</w:t>
      </w:r>
      <w:r w:rsidR="00053D35">
        <w:t>A</w:t>
      </w:r>
    </w:p>
    <w:p w:rsidR="005A2BE2" w:rsidRDefault="0076270C" w:rsidP="005A2BE2">
      <w:proofErr w:type="spellStart"/>
      <w:r>
        <w:t>Daum</w:t>
      </w:r>
      <w:proofErr w:type="spellEnd"/>
      <w:r>
        <w:tab/>
        <w:t>: 23</w:t>
      </w:r>
      <w:r w:rsidR="005A2BE2">
        <w:t xml:space="preserve"> januari 2020</w:t>
      </w:r>
    </w:p>
    <w:p w:rsidR="005A2BE2" w:rsidRDefault="005A2BE2" w:rsidP="005A2BE2"/>
    <w:p w:rsidR="00BB1567" w:rsidRDefault="005A2BE2" w:rsidP="005A2BE2">
      <w:r>
        <w:t>Geachte dames, heren,</w:t>
      </w:r>
    </w:p>
    <w:p w:rsidR="009309C3" w:rsidRDefault="005A2BE2" w:rsidP="005A2BE2">
      <w:r>
        <w:t xml:space="preserve">Bijgaand </w:t>
      </w:r>
      <w:r w:rsidR="009309C3">
        <w:t>wordt</w:t>
      </w:r>
      <w:r>
        <w:t xml:space="preserve"> Nota van Inlichtingen 2</w:t>
      </w:r>
      <w:r w:rsidR="009309C3">
        <w:t>A gepubliceerd</w:t>
      </w:r>
      <w:r>
        <w:t xml:space="preserve">. </w:t>
      </w:r>
      <w:r w:rsidR="009309C3">
        <w:t>D</w:t>
      </w:r>
      <w:r>
        <w:t>eze Nota van Inlichtingen 2</w:t>
      </w:r>
      <w:r w:rsidR="009309C3">
        <w:t>A</w:t>
      </w:r>
      <w:r>
        <w:t xml:space="preserve"> (</w:t>
      </w:r>
      <w:proofErr w:type="spellStart"/>
      <w:r>
        <w:t>NvI</w:t>
      </w:r>
      <w:proofErr w:type="spellEnd"/>
      <w:r>
        <w:t xml:space="preserve"> 2</w:t>
      </w:r>
      <w:r w:rsidR="009309C3">
        <w:t>A</w:t>
      </w:r>
      <w:r>
        <w:t xml:space="preserve">) </w:t>
      </w:r>
      <w:r w:rsidR="009309C3">
        <w:t xml:space="preserve">bevat de </w:t>
      </w:r>
      <w:r>
        <w:t>diverse aangepaste</w:t>
      </w:r>
      <w:r w:rsidR="009309C3">
        <w:t xml:space="preserve"> documenten waarnaar in de </w:t>
      </w:r>
      <w:proofErr w:type="spellStart"/>
      <w:r w:rsidR="009309C3" w:rsidRPr="009309C3">
        <w:rPr>
          <w:b/>
          <w:u w:val="single"/>
        </w:rPr>
        <w:t>NvI</w:t>
      </w:r>
      <w:proofErr w:type="spellEnd"/>
      <w:r w:rsidR="009309C3" w:rsidRPr="009309C3">
        <w:rPr>
          <w:b/>
          <w:u w:val="single"/>
        </w:rPr>
        <w:t xml:space="preserve"> 2</w:t>
      </w:r>
      <w:r w:rsidR="009309C3">
        <w:t xml:space="preserve"> </w:t>
      </w:r>
      <w:r w:rsidR="00053D35">
        <w:t xml:space="preserve">(publicatie 21-01-2020) </w:t>
      </w:r>
      <w:r w:rsidR="009309C3">
        <w:t>verwezen is.</w:t>
      </w:r>
      <w:r w:rsidR="0076270C" w:rsidRPr="0076270C">
        <w:t xml:space="preserve"> </w:t>
      </w:r>
      <w:r w:rsidR="0076270C">
        <w:t>Tevens treft u de beantwoording van een beperkt aantal resterende vragen dat is gesteld aan.</w:t>
      </w:r>
    </w:p>
    <w:p w:rsidR="009309C3" w:rsidRDefault="009309C3" w:rsidP="005A2BE2">
      <w:r>
        <w:t xml:space="preserve">Document ‘Mededeling 4 </w:t>
      </w:r>
      <w:proofErr w:type="spellStart"/>
      <w:r>
        <w:t>PoC</w:t>
      </w:r>
      <w:proofErr w:type="spellEnd"/>
      <w:r>
        <w:t>… &lt;</w:t>
      </w:r>
      <w:proofErr w:type="spellStart"/>
      <w:r>
        <w:t>etc</w:t>
      </w:r>
      <w:proofErr w:type="spellEnd"/>
      <w:r>
        <w:t xml:space="preserve">&gt;’ dat </w:t>
      </w:r>
      <w:r w:rsidR="0076270C">
        <w:t>dinsdag 21-01-2020</w:t>
      </w:r>
      <w:r>
        <w:t xml:space="preserve"> is gepubliceerd wordt vervangen</w:t>
      </w:r>
      <w:r w:rsidR="0076270C">
        <w:t xml:space="preserve"> door het meest actuele documenten dat u </w:t>
      </w:r>
      <w:r>
        <w:t>bij deze nieuwe publicatie</w:t>
      </w:r>
      <w:r w:rsidR="0076270C">
        <w:t xml:space="preserve"> aantreft</w:t>
      </w:r>
      <w:r>
        <w:t xml:space="preserve">. In deze publicatie van </w:t>
      </w:r>
      <w:proofErr w:type="spellStart"/>
      <w:r>
        <w:t>NvI</w:t>
      </w:r>
      <w:proofErr w:type="spellEnd"/>
      <w:r>
        <w:t xml:space="preserve"> 2A treft u derhalve alle benodigde, herziene documenten aan.</w:t>
      </w:r>
      <w:r w:rsidR="007D2FF5">
        <w:t xml:space="preserve"> De gepubliceerde bijlage Mededeling 4 (d.d. 21-01-202</w:t>
      </w:r>
      <w:r w:rsidR="000A19A9">
        <w:t>0) zal daarmee komen te vervallen</w:t>
      </w:r>
      <w:bookmarkStart w:id="0" w:name="_GoBack"/>
      <w:bookmarkEnd w:id="0"/>
      <w:r w:rsidR="007D2FF5">
        <w:t>.</w:t>
      </w:r>
    </w:p>
    <w:p w:rsidR="005A2BE2" w:rsidRDefault="005A2BE2" w:rsidP="005A2BE2">
      <w:r>
        <w:t>Hoogachtend en met vriendelijke groeten,</w:t>
      </w:r>
    </w:p>
    <w:p w:rsidR="005A2BE2" w:rsidRDefault="005A2BE2" w:rsidP="005A2BE2"/>
    <w:p w:rsidR="005A2BE2" w:rsidRDefault="005A2BE2" w:rsidP="005A2BE2">
      <w:r>
        <w:t>Evert Jan Stoffels</w:t>
      </w:r>
    </w:p>
    <w:p w:rsidR="005A2BE2" w:rsidRPr="005A2BE2" w:rsidRDefault="005A2BE2" w:rsidP="005A2BE2">
      <w:r>
        <w:t>Adviseur Inkoop Provincie Noord-Holland</w:t>
      </w:r>
    </w:p>
    <w:sectPr w:rsidR="005A2BE2" w:rsidRPr="005A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84A7E"/>
    <w:multiLevelType w:val="hybridMultilevel"/>
    <w:tmpl w:val="1FC2A7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649D"/>
    <w:multiLevelType w:val="hybridMultilevel"/>
    <w:tmpl w:val="67A218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45"/>
    <w:rsid w:val="00053D35"/>
    <w:rsid w:val="000A19A9"/>
    <w:rsid w:val="00113458"/>
    <w:rsid w:val="001608DB"/>
    <w:rsid w:val="001A499B"/>
    <w:rsid w:val="001D392C"/>
    <w:rsid w:val="00202F1D"/>
    <w:rsid w:val="00254FA9"/>
    <w:rsid w:val="0029119B"/>
    <w:rsid w:val="003A71AC"/>
    <w:rsid w:val="003B2071"/>
    <w:rsid w:val="005A2BE2"/>
    <w:rsid w:val="005E4110"/>
    <w:rsid w:val="00691EF1"/>
    <w:rsid w:val="006B0589"/>
    <w:rsid w:val="00717AC8"/>
    <w:rsid w:val="0075250B"/>
    <w:rsid w:val="0076270C"/>
    <w:rsid w:val="007A7F7E"/>
    <w:rsid w:val="007D2FF5"/>
    <w:rsid w:val="009309C3"/>
    <w:rsid w:val="00971FAF"/>
    <w:rsid w:val="009F194D"/>
    <w:rsid w:val="00B32945"/>
    <w:rsid w:val="00B512C1"/>
    <w:rsid w:val="00B805C0"/>
    <w:rsid w:val="00BB1567"/>
    <w:rsid w:val="00C93E42"/>
    <w:rsid w:val="00D94633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3327"/>
  <w15:chartTrackingRefBased/>
  <w15:docId w15:val="{86701289-B0B6-4CD4-B4ED-AFE80429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2945"/>
    <w:pPr>
      <w:spacing w:after="280" w:line="240" w:lineRule="auto"/>
    </w:pPr>
    <w:rPr>
      <w:rFonts w:ascii="Lucida Sans" w:hAnsi="Lucida Sans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A090EF7F</Template>
  <TotalTime>19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Mattheij, dhr. R. (Richard)</dc:creator>
  <cp:keywords>provincie Noord-Holland</cp:keywords>
  <dc:description/>
  <cp:lastModifiedBy>Evert Jan Stoffels</cp:lastModifiedBy>
  <cp:revision>5</cp:revision>
  <dcterms:created xsi:type="dcterms:W3CDTF">2020-01-22T16:02:00Z</dcterms:created>
  <dcterms:modified xsi:type="dcterms:W3CDTF">2020-01-23T10:55:00Z</dcterms:modified>
</cp:coreProperties>
</file>